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473898" w14:textId="755D5E69" w:rsidR="0050416E" w:rsidRDefault="00642B65" w:rsidP="00642B65">
      <w:pPr>
        <w:pStyle w:val="Subtitle"/>
        <w:tabs>
          <w:tab w:val="left" w:pos="2544"/>
        </w:tabs>
      </w:pPr>
      <w:bookmarkStart w:id="0" w:name="_Hlk196325478"/>
      <w:bookmarkEnd w:id="0"/>
      <w:r>
        <w:tab/>
      </w:r>
    </w:p>
    <w:p w14:paraId="3A8EFB25" w14:textId="4396DE5D" w:rsidR="0050416E" w:rsidRDefault="00A26D85" w:rsidP="00A46D9A">
      <w:pPr>
        <w:spacing w:after="0" w:line="240" w:lineRule="auto"/>
        <w:jc w:val="both"/>
        <w:rPr>
          <w:rFonts w:ascii="Comic Sans MS" w:hAnsi="Comic Sans MS"/>
          <w:noProof/>
          <w:szCs w:val="24"/>
        </w:rPr>
      </w:pPr>
      <w:r>
        <w:rPr>
          <w:rFonts w:ascii="Comic Sans MS" w:hAnsi="Comic Sans MS"/>
          <w:noProof/>
          <w:szCs w:val="24"/>
        </w:rPr>
        <w:t xml:space="preserve"> </w:t>
      </w:r>
      <w:r w:rsidR="00A46D9A">
        <w:rPr>
          <w:rFonts w:ascii="Comic Sans MS" w:hAnsi="Comic Sans MS"/>
          <w:noProof/>
          <w:szCs w:val="24"/>
        </w:rPr>
        <w:t xml:space="preserve">     </w:t>
      </w:r>
    </w:p>
    <w:p w14:paraId="105B2FB4" w14:textId="26F56691" w:rsidR="006B283F" w:rsidRDefault="00A46D9A" w:rsidP="00A46D9A">
      <w:pPr>
        <w:spacing w:after="0" w:line="240" w:lineRule="auto"/>
        <w:rPr>
          <w:rFonts w:ascii="Comic Sans MS" w:hAnsi="Comic Sans MS"/>
          <w:noProof/>
          <w:szCs w:val="24"/>
        </w:rPr>
      </w:pPr>
      <w:r>
        <w:rPr>
          <w:rFonts w:ascii="Comic Sans MS" w:hAnsi="Comic Sans MS"/>
          <w:noProof/>
          <w:szCs w:val="24"/>
        </w:rPr>
        <mc:AlternateContent>
          <mc:Choice Requires="wps">
            <w:drawing>
              <wp:anchor distT="0" distB="0" distL="114300" distR="114300" simplePos="0" relativeHeight="251658290" behindDoc="0" locked="0" layoutInCell="1" allowOverlap="1" wp14:anchorId="2F6C93D5" wp14:editId="2E29D642">
                <wp:simplePos x="0" y="0"/>
                <wp:positionH relativeFrom="column">
                  <wp:posOffset>2136140</wp:posOffset>
                </wp:positionH>
                <wp:positionV relativeFrom="paragraph">
                  <wp:posOffset>15240</wp:posOffset>
                </wp:positionV>
                <wp:extent cx="4709160" cy="1310640"/>
                <wp:effectExtent l="0" t="0" r="15240" b="22860"/>
                <wp:wrapNone/>
                <wp:docPr id="182499158" name="Rectangle 49"/>
                <wp:cNvGraphicFramePr/>
                <a:graphic xmlns:a="http://schemas.openxmlformats.org/drawingml/2006/main">
                  <a:graphicData uri="http://schemas.microsoft.com/office/word/2010/wordprocessingShape">
                    <wps:wsp>
                      <wps:cNvSpPr/>
                      <wps:spPr>
                        <a:xfrm>
                          <a:off x="0" y="0"/>
                          <a:ext cx="4709160" cy="1310640"/>
                        </a:xfrm>
                        <a:prstGeom prst="rect">
                          <a:avLst/>
                        </a:prstGeom>
                        <a:solidFill>
                          <a:srgbClr val="CC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7775923" w14:textId="6B87C7C2" w:rsidR="00A46D9A" w:rsidRPr="00A46D9A" w:rsidRDefault="00A46D9A" w:rsidP="00A46D9A">
                            <w:pPr>
                              <w:jc w:val="center"/>
                              <w:rPr>
                                <w:sz w:val="56"/>
                                <w:szCs w:val="56"/>
                              </w:rPr>
                            </w:pPr>
                            <w:r w:rsidRPr="00A46D9A">
                              <w:rPr>
                                <w:sz w:val="56"/>
                                <w:szCs w:val="56"/>
                              </w:rPr>
                              <w:t>St Pauls C. E. Primary</w:t>
                            </w:r>
                            <w:r>
                              <w:rPr>
                                <w:sz w:val="56"/>
                                <w:szCs w:val="56"/>
                              </w:rPr>
                              <w:t xml:space="preserv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C93D5" id="Rectangle 49" o:spid="_x0000_s1026" style="position:absolute;margin-left:168.2pt;margin-top:1.2pt;width:370.8pt;height:103.2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" fillcolor="#c00" strokecolor="#09101d [484]" strokeweight="1pt">
                <v:textbox>
                  <w:txbxContent>
                    <w:p w14:paraId="77775923" w14:textId="6B87C7C2" w:rsidR="00A46D9A" w:rsidRPr="00A46D9A" w:rsidRDefault="00A46D9A" w:rsidP="00A46D9A">
                      <w:pPr>
                        <w:jc w:val="center"/>
                        <w:rPr>
                          <w:sz w:val="56"/>
                          <w:szCs w:val="56"/>
                        </w:rPr>
                      </w:pPr>
                      <w:r w:rsidRPr="00A46D9A">
                        <w:rPr>
                          <w:sz w:val="56"/>
                          <w:szCs w:val="56"/>
                        </w:rPr>
                        <w:t>St Pauls C. E. Primary</w:t>
                      </w:r>
                      <w:r>
                        <w:rPr>
                          <w:sz w:val="56"/>
                          <w:szCs w:val="56"/>
                        </w:rPr>
                        <w:t xml:space="preserve"> School</w:t>
                      </w:r>
                    </w:p>
                  </w:txbxContent>
                </v:textbox>
              </v:rect>
            </w:pict>
          </mc:Fallback>
        </mc:AlternateContent>
      </w:r>
      <w:r>
        <w:rPr>
          <w:rFonts w:ascii="Comic Sans MS" w:hAnsi="Comic Sans MS"/>
          <w:noProof/>
          <w:szCs w:val="24"/>
        </w:rPr>
        <w:t xml:space="preserve">      </w:t>
      </w:r>
      <w:r w:rsidRPr="00A46D9A">
        <w:rPr>
          <w:rFonts w:ascii="Comic Sans MS" w:hAnsi="Comic Sans MS"/>
          <w:noProof/>
          <w:szCs w:val="24"/>
        </w:rPr>
        <w:drawing>
          <wp:inline distT="0" distB="0" distL="0" distR="0" wp14:anchorId="01548382" wp14:editId="42D645E6">
            <wp:extent cx="1905000" cy="1333500"/>
            <wp:effectExtent l="0" t="0" r="0" b="0"/>
            <wp:docPr id="15304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0573" name=""/>
                    <pic:cNvPicPr/>
                  </pic:nvPicPr>
                  <pic:blipFill>
                    <a:blip r:embed="rId11"/>
                    <a:stretch>
                      <a:fillRect/>
                    </a:stretch>
                  </pic:blipFill>
                  <pic:spPr>
                    <a:xfrm>
                      <a:off x="0" y="0"/>
                      <a:ext cx="1905173" cy="1333621"/>
                    </a:xfrm>
                    <a:prstGeom prst="rect">
                      <a:avLst/>
                    </a:prstGeom>
                  </pic:spPr>
                </pic:pic>
              </a:graphicData>
            </a:graphic>
          </wp:inline>
        </w:drawing>
      </w:r>
    </w:p>
    <w:p w14:paraId="673B0FD9" w14:textId="26624D49" w:rsidR="006B283F" w:rsidRDefault="006B283F" w:rsidP="006B283F">
      <w:pPr>
        <w:spacing w:after="0" w:line="240" w:lineRule="auto"/>
        <w:rPr>
          <w:rFonts w:ascii="Comic Sans MS" w:hAnsi="Comic Sans MS"/>
          <w:noProof/>
          <w:szCs w:val="24"/>
        </w:rPr>
      </w:pPr>
      <w:r>
        <w:rPr>
          <w:rFonts w:ascii="Comic Sans MS" w:hAnsi="Comic Sans MS"/>
          <w:noProof/>
          <w:szCs w:val="24"/>
        </w:rPr>
        <w:t xml:space="preserve">       </w:t>
      </w:r>
    </w:p>
    <w:p w14:paraId="227CD46E" w14:textId="7D3D2F83" w:rsidR="000F007B" w:rsidRPr="000F007B" w:rsidRDefault="000F007B" w:rsidP="000F007B">
      <w:pPr>
        <w:jc w:val="center"/>
        <w:rPr>
          <w:sz w:val="36"/>
          <w:szCs w:val="36"/>
        </w:rPr>
      </w:pPr>
      <w:r w:rsidRPr="00783D2C">
        <w:rPr>
          <w:b/>
          <w:noProof/>
          <w:color w:val="2F5496" w:themeColor="accent1" w:themeShade="BF"/>
          <w:sz w:val="36"/>
        </w:rPr>
        <mc:AlternateContent>
          <mc:Choice Requires="wps">
            <w:drawing>
              <wp:anchor distT="0" distB="0" distL="114300" distR="114300" simplePos="0" relativeHeight="251639296" behindDoc="0" locked="0" layoutInCell="1" allowOverlap="1" wp14:anchorId="33D649A8" wp14:editId="1308AD9A">
                <wp:simplePos x="0" y="0"/>
                <wp:positionH relativeFrom="margin">
                  <wp:posOffset>1450340</wp:posOffset>
                </wp:positionH>
                <wp:positionV relativeFrom="paragraph">
                  <wp:posOffset>57150</wp:posOffset>
                </wp:positionV>
                <wp:extent cx="184150" cy="184150"/>
                <wp:effectExtent l="19050" t="0" r="44450" b="44450"/>
                <wp:wrapNone/>
                <wp:docPr id="458998837" name="Heart 458998837"/>
                <wp:cNvGraphicFramePr/>
                <a:graphic xmlns:a="http://schemas.openxmlformats.org/drawingml/2006/main">
                  <a:graphicData uri="http://schemas.microsoft.com/office/word/2010/wordprocessingShape">
                    <wps:wsp>
                      <wps:cNvSpPr/>
                      <wps:spPr>
                        <a:xfrm>
                          <a:off x="0" y="0"/>
                          <a:ext cx="184150" cy="184150"/>
                        </a:xfrm>
                        <a:prstGeom prst="heart">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C94C" id="Heart 458998837" o:spid="_x0000_s1026" style="position:absolute;margin-left:114.2pt;margin-top:4.5pt;width:14.5pt;height:14.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415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" path="m92075,46038v38365,-107421,187986,,,138112c-95911,46038,53710,-61383,92075,46038xe" fillcolor="red" strokecolor="#172c51" strokeweight="1pt">
                <v:stroke joinstyle="miter"/>
                <v:path arrowok="t" o:connecttype="custom" o:connectlocs="92075,46038;92075,184150;92075,46038" o:connectangles="0,0,0"/>
                <w10:wrap anchorx="margin"/>
              </v:shape>
            </w:pict>
          </mc:Fallback>
        </mc:AlternateContent>
      </w:r>
      <w:r w:rsidRPr="00783D2C">
        <w:rPr>
          <w:b/>
          <w:noProof/>
          <w:color w:val="2F5496" w:themeColor="accent1" w:themeShade="BF"/>
          <w:sz w:val="36"/>
        </w:rPr>
        <mc:AlternateContent>
          <mc:Choice Requires="wps">
            <w:drawing>
              <wp:anchor distT="0" distB="0" distL="114300" distR="114300" simplePos="0" relativeHeight="251648512" behindDoc="0" locked="0" layoutInCell="1" allowOverlap="1" wp14:anchorId="5DC457AE" wp14:editId="749304CE">
                <wp:simplePos x="0" y="0"/>
                <wp:positionH relativeFrom="margin">
                  <wp:posOffset>5960110</wp:posOffset>
                </wp:positionH>
                <wp:positionV relativeFrom="paragraph">
                  <wp:posOffset>40640</wp:posOffset>
                </wp:positionV>
                <wp:extent cx="184150" cy="184150"/>
                <wp:effectExtent l="19050" t="0" r="44450" b="44450"/>
                <wp:wrapNone/>
                <wp:docPr id="1574595550" name="Heart 1574595550"/>
                <wp:cNvGraphicFramePr/>
                <a:graphic xmlns:a="http://schemas.openxmlformats.org/drawingml/2006/main">
                  <a:graphicData uri="http://schemas.microsoft.com/office/word/2010/wordprocessingShape">
                    <wps:wsp>
                      <wps:cNvSpPr/>
                      <wps:spPr>
                        <a:xfrm>
                          <a:off x="0" y="0"/>
                          <a:ext cx="184150" cy="184150"/>
                        </a:xfrm>
                        <a:prstGeom prst="heart">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E958" id="Heart 1574595550" o:spid="_x0000_s1026" style="position:absolute;margin-left:469.3pt;margin-top:3.2pt;width:14.5pt;height:14.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415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" path="m92075,46038v38365,-107421,187986,,,138112c-95911,46038,53710,-61383,92075,46038xe" fillcolor="red" strokecolor="#172c51" strokeweight="1pt">
                <v:stroke joinstyle="miter"/>
                <v:path arrowok="t" o:connecttype="custom" o:connectlocs="92075,46038;92075,184150;92075,46038" o:connectangles="0,0,0"/>
                <w10:wrap anchorx="margin"/>
              </v:shape>
            </w:pict>
          </mc:Fallback>
        </mc:AlternateContent>
      </w:r>
      <w:r>
        <w:rPr>
          <w:rStyle w:val="Strong"/>
          <w:rFonts w:ascii="Lato" w:hAnsi="Lato"/>
          <w:color w:val="444444"/>
          <w:sz w:val="36"/>
          <w:szCs w:val="36"/>
          <w:shd w:val="clear" w:color="auto" w:fill="FFFFFF"/>
        </w:rPr>
        <w:t xml:space="preserve">                </w:t>
      </w:r>
      <w:r w:rsidRPr="000F007B">
        <w:rPr>
          <w:rStyle w:val="Strong"/>
          <w:rFonts w:ascii="Lato" w:hAnsi="Lato"/>
          <w:color w:val="444444"/>
          <w:sz w:val="36"/>
          <w:szCs w:val="36"/>
          <w:shd w:val="clear" w:color="auto" w:fill="FFFFFF"/>
        </w:rPr>
        <w:t>“Learning and living through Jesus Christ”</w:t>
      </w:r>
    </w:p>
    <w:p w14:paraId="63C8B4CA" w14:textId="3ABD2FD4" w:rsidR="006B283F" w:rsidRDefault="00542224" w:rsidP="00D46942">
      <w:pPr>
        <w:spacing w:after="0" w:line="240" w:lineRule="auto"/>
        <w:jc w:val="center"/>
        <w:rPr>
          <w:rFonts w:ascii="Comic Sans MS" w:hAnsi="Comic Sans MS"/>
          <w:noProof/>
          <w:szCs w:val="24"/>
        </w:rPr>
      </w:pPr>
      <w:r>
        <w:rPr>
          <w:rFonts w:ascii="Comic Sans MS" w:hAnsi="Comic Sans MS"/>
          <w:b/>
          <w:bCs/>
          <w:noProof/>
          <w:szCs w:val="24"/>
        </w:rPr>
        <w:t xml:space="preserve">           </w:t>
      </w:r>
      <w:r w:rsidRPr="00542224">
        <w:rPr>
          <w:rFonts w:ascii="Comic Sans MS" w:hAnsi="Comic Sans MS"/>
          <w:b/>
          <w:bCs/>
          <w:noProof/>
          <w:szCs w:val="24"/>
        </w:rPr>
        <w:t>January 2026 – Our Value for life</w:t>
      </w:r>
      <w:r>
        <w:rPr>
          <w:rFonts w:ascii="Comic Sans MS" w:hAnsi="Comic Sans MS"/>
          <w:noProof/>
          <w:szCs w:val="24"/>
        </w:rPr>
        <w:t xml:space="preserve">: </w:t>
      </w:r>
      <w:r w:rsidRPr="00542224">
        <w:rPr>
          <w:rFonts w:ascii="Comic Sans MS" w:hAnsi="Comic Sans MS"/>
          <w:b/>
          <w:bCs/>
          <w:noProof/>
          <w:color w:val="EE0000"/>
          <w:szCs w:val="24"/>
        </w:rPr>
        <w:t>Courage</w:t>
      </w:r>
      <w:r>
        <w:rPr>
          <w:rFonts w:ascii="Comic Sans MS" w:hAnsi="Comic Sans MS"/>
          <w:noProof/>
          <w:szCs w:val="24"/>
        </w:rPr>
        <w:t xml:space="preserve"> </w:t>
      </w:r>
    </w:p>
    <w:p w14:paraId="2BEC5342" w14:textId="510A9DEE" w:rsidR="00DE4B4C" w:rsidRPr="00F40316" w:rsidRDefault="00542224" w:rsidP="00542224">
      <w:pPr>
        <w:tabs>
          <w:tab w:val="left" w:pos="1090"/>
          <w:tab w:val="center" w:pos="5798"/>
        </w:tabs>
        <w:spacing w:after="120"/>
        <w:ind w:right="-995"/>
        <w:rPr>
          <w:rFonts w:ascii="Twinkl" w:hAnsi="Twinkl"/>
          <w:b/>
          <w:bCs/>
          <w:color w:val="002060"/>
          <w:shd w:val="clear" w:color="auto" w:fill="F8F9FA"/>
        </w:rPr>
      </w:pPr>
      <w:bookmarkStart w:id="1" w:name="_Hlk61597354"/>
      <w:bookmarkEnd w:id="1"/>
      <w:r>
        <w:rPr>
          <w:b/>
          <w:color w:val="002060"/>
          <w:sz w:val="36"/>
        </w:rPr>
        <w:t xml:space="preserve">                                 </w:t>
      </w:r>
      <w:r w:rsidR="00AD01D3">
        <w:rPr>
          <w:noProof/>
        </w:rPr>
        <w:t xml:space="preserve">      </w:t>
      </w:r>
      <w:r w:rsidR="009E5198">
        <w:rPr>
          <w:noProof/>
          <w:color w:val="002060"/>
        </w:rPr>
        <w:t xml:space="preserve">   </w:t>
      </w:r>
      <w:r w:rsidR="00ED1C6F" w:rsidRPr="00F40316">
        <w:rPr>
          <w:rFonts w:ascii="Twinkl" w:hAnsi="Twinkl"/>
          <w:b/>
          <w:bCs/>
          <w:color w:val="002060"/>
          <w:shd w:val="clear" w:color="auto" w:fill="F8F9FA"/>
        </w:rPr>
        <w:t xml:space="preserve">The value of </w:t>
      </w:r>
      <w:r w:rsidR="002B756D" w:rsidRPr="00F40316">
        <w:rPr>
          <w:rFonts w:ascii="Twinkl" w:hAnsi="Twinkl"/>
          <w:b/>
          <w:bCs/>
          <w:color w:val="002060"/>
          <w:shd w:val="clear" w:color="auto" w:fill="F8F9FA"/>
        </w:rPr>
        <w:t>Courage</w:t>
      </w:r>
      <w:r w:rsidR="00ED1C6F" w:rsidRPr="00F40316">
        <w:rPr>
          <w:rFonts w:ascii="Twinkl" w:hAnsi="Twinkl"/>
          <w:b/>
          <w:bCs/>
          <w:color w:val="002060"/>
          <w:shd w:val="clear" w:color="auto" w:fill="F8F9FA"/>
        </w:rPr>
        <w:t xml:space="preserve">: </w:t>
      </w:r>
      <w:r w:rsidR="00ED1C6F" w:rsidRPr="00F40316">
        <w:rPr>
          <w:rFonts w:ascii="Twinkl" w:hAnsi="Twinkl"/>
          <w:b/>
          <w:bCs/>
          <w:color w:val="EE0000"/>
          <w:shd w:val="clear" w:color="auto" w:fill="F8F9FA"/>
        </w:rPr>
        <w:t>"</w:t>
      </w:r>
      <w:r w:rsidR="006337E6" w:rsidRPr="00F40316">
        <w:rPr>
          <w:rFonts w:ascii="Twinkl" w:hAnsi="Twinkl"/>
          <w:b/>
          <w:bCs/>
          <w:color w:val="EE0000"/>
          <w:shd w:val="clear" w:color="auto" w:fill="F8F9FA"/>
        </w:rPr>
        <w:t>Be of good courag</w:t>
      </w:r>
      <w:r w:rsidR="007D4120" w:rsidRPr="00F40316">
        <w:rPr>
          <w:rFonts w:ascii="Twinkl" w:hAnsi="Twinkl"/>
          <w:b/>
          <w:bCs/>
          <w:color w:val="EE0000"/>
          <w:shd w:val="clear" w:color="auto" w:fill="F8F9FA"/>
        </w:rPr>
        <w:t xml:space="preserve">e </w:t>
      </w:r>
      <w:r w:rsidR="00ED1C6F" w:rsidRPr="00F40316">
        <w:rPr>
          <w:rFonts w:ascii="Twinkl" w:hAnsi="Twinkl"/>
          <w:b/>
          <w:bCs/>
          <w:color w:val="002060"/>
          <w:shd w:val="clear" w:color="auto" w:fill="F8F9FA"/>
        </w:rPr>
        <w:t>"</w:t>
      </w:r>
      <w:r w:rsidR="007D4120" w:rsidRPr="00F40316">
        <w:rPr>
          <w:rFonts w:ascii="Twinkl" w:hAnsi="Twinkl"/>
          <w:b/>
          <w:bCs/>
          <w:color w:val="002060"/>
          <w:shd w:val="clear" w:color="auto" w:fill="F8F9FA"/>
        </w:rPr>
        <w:t xml:space="preserve"> Psalm </w:t>
      </w:r>
      <w:r w:rsidR="00F40316" w:rsidRPr="00F40316">
        <w:rPr>
          <w:rFonts w:ascii="Twinkl" w:hAnsi="Twinkl"/>
          <w:b/>
          <w:bCs/>
          <w:color w:val="002060"/>
          <w:shd w:val="clear" w:color="auto" w:fill="F8F9FA"/>
        </w:rPr>
        <w:t>31:24</w:t>
      </w:r>
    </w:p>
    <w:p w14:paraId="1D3E6806" w14:textId="10EB7278" w:rsidR="001A0B11" w:rsidRDefault="0044229A" w:rsidP="00A25093">
      <w:pPr>
        <w:spacing w:after="120"/>
        <w:ind w:right="-995"/>
        <w:jc w:val="center"/>
        <w:rPr>
          <w:rFonts w:ascii="Twinkl Cursive Looped" w:hAnsi="Twinkl Cursive Looped"/>
          <w:b/>
          <w:bCs/>
          <w:color w:val="002060"/>
          <w:sz w:val="20"/>
          <w:szCs w:val="20"/>
          <w:shd w:val="clear" w:color="auto" w:fill="F8F9FA"/>
        </w:rPr>
      </w:pPr>
      <w:r>
        <w:rPr>
          <w:rFonts w:ascii="Twinkl Cursive Looped" w:hAnsi="Twinkl Cursive Looped"/>
          <w:b/>
          <w:bCs/>
          <w:noProof/>
          <w:color w:val="002060"/>
          <w:sz w:val="20"/>
          <w:szCs w:val="20"/>
        </w:rPr>
        <mc:AlternateContent>
          <mc:Choice Requires="wps">
            <w:drawing>
              <wp:anchor distT="0" distB="0" distL="114300" distR="114300" simplePos="0" relativeHeight="251658240" behindDoc="0" locked="0" layoutInCell="1" allowOverlap="1" wp14:anchorId="53BFEF32" wp14:editId="30BE333F">
                <wp:simplePos x="0" y="0"/>
                <wp:positionH relativeFrom="column">
                  <wp:posOffset>308758</wp:posOffset>
                </wp:positionH>
                <wp:positionV relativeFrom="paragraph">
                  <wp:posOffset>10411</wp:posOffset>
                </wp:positionV>
                <wp:extent cx="6613451" cy="3753293"/>
                <wp:effectExtent l="19050" t="19050" r="16510" b="19050"/>
                <wp:wrapNone/>
                <wp:docPr id="1171205261" name="Text Box 45"/>
                <wp:cNvGraphicFramePr/>
                <a:graphic xmlns:a="http://schemas.openxmlformats.org/drawingml/2006/main">
                  <a:graphicData uri="http://schemas.microsoft.com/office/word/2010/wordprocessingShape">
                    <wps:wsp>
                      <wps:cNvSpPr txBox="1"/>
                      <wps:spPr>
                        <a:xfrm>
                          <a:off x="0" y="0"/>
                          <a:ext cx="6613451" cy="3753293"/>
                        </a:xfrm>
                        <a:prstGeom prst="rect">
                          <a:avLst/>
                        </a:prstGeom>
                        <a:solidFill>
                          <a:schemeClr val="accent6">
                            <a:lumMod val="20000"/>
                            <a:lumOff val="80000"/>
                          </a:schemeClr>
                        </a:solidFill>
                        <a:ln w="38100">
                          <a:solidFill>
                            <a:schemeClr val="tx1"/>
                          </a:solidFill>
                        </a:ln>
                      </wps:spPr>
                      <wps:txbx>
                        <w:txbxContent>
                          <w:p w14:paraId="7B347525" w14:textId="2BD6878A" w:rsidR="009F764F" w:rsidRPr="003B1EC6" w:rsidRDefault="009F764F" w:rsidP="00F40316">
                            <w:pPr>
                              <w:spacing w:after="0"/>
                              <w:rPr>
                                <w:rFonts w:ascii="Twinkl Cursive Looped" w:eastAsia="Times New Roman" w:hAnsi="Twinkl Cursive Looped" w:cs="Calibri"/>
                                <w:b/>
                                <w:color w:val="1F3864" w:themeColor="accent1" w:themeShade="80"/>
                                <w:sz w:val="23"/>
                                <w:szCs w:val="23"/>
                                <w:lang w:eastAsia="en-GB"/>
                              </w:rPr>
                            </w:pPr>
                            <w:bookmarkStart w:id="2" w:name="_Hlk219737516"/>
                            <w:bookmarkEnd w:id="2"/>
                            <w:r w:rsidRPr="003B1EC6">
                              <w:rPr>
                                <w:rFonts w:ascii="Twinkl Cursive Looped" w:eastAsia="Times New Roman" w:hAnsi="Twinkl Cursive Looped" w:cs="Calibri"/>
                                <w:b/>
                                <w:color w:val="1F3864" w:themeColor="accent1" w:themeShade="80"/>
                                <w:sz w:val="23"/>
                                <w:szCs w:val="23"/>
                                <w:lang w:eastAsia="en-GB"/>
                              </w:rPr>
                              <w:t xml:space="preserve">Head Teacher’s Hello         </w:t>
                            </w:r>
                            <w:r w:rsidR="00F40316" w:rsidRPr="003B1EC6">
                              <w:rPr>
                                <w:noProof/>
                                <w:color w:val="1F3864" w:themeColor="accent1" w:themeShade="80"/>
                                <w:sz w:val="23"/>
                                <w:szCs w:val="23"/>
                              </w:rPr>
                              <w:drawing>
                                <wp:inline distT="0" distB="0" distL="0" distR="0" wp14:anchorId="03F88A94" wp14:editId="70E912E6">
                                  <wp:extent cx="476250" cy="289560"/>
                                  <wp:effectExtent l="0" t="0" r="0" b="0"/>
                                  <wp:docPr id="630801527" name="Picture 630801527" descr="4,700+ Heart Shape Leaf Tree Autumn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00+ Heart Shape Leaf Tree Autumn Stock Photos, Pictures &amp; Royalty-Free  Images - iStock"/>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89560"/>
                                          </a:xfrm>
                                          <a:prstGeom prst="rect">
                                            <a:avLst/>
                                          </a:prstGeom>
                                          <a:noFill/>
                                          <a:ln>
                                            <a:noFill/>
                                          </a:ln>
                                        </pic:spPr>
                                      </pic:pic>
                                    </a:graphicData>
                                  </a:graphic>
                                </wp:inline>
                              </w:drawing>
                            </w:r>
                            <w:r w:rsidRPr="003B1EC6">
                              <w:rPr>
                                <w:rFonts w:ascii="Twinkl Cursive Looped" w:eastAsia="Times New Roman" w:hAnsi="Twinkl Cursive Looped" w:cs="Calibri"/>
                                <w:b/>
                                <w:color w:val="1F3864" w:themeColor="accent1" w:themeShade="80"/>
                                <w:sz w:val="23"/>
                                <w:szCs w:val="23"/>
                                <w:lang w:eastAsia="en-GB"/>
                              </w:rPr>
                              <w:t xml:space="preserve">                           </w:t>
                            </w:r>
                            <w:r w:rsidR="006D538A">
                              <w:rPr>
                                <w:rFonts w:ascii="Twinkl Cursive Looped" w:eastAsia="Times New Roman" w:hAnsi="Twinkl Cursive Looped" w:cs="Calibri"/>
                                <w:b/>
                                <w:color w:val="1F3864" w:themeColor="accent1" w:themeShade="80"/>
                                <w:sz w:val="23"/>
                                <w:szCs w:val="23"/>
                                <w:lang w:eastAsia="en-GB"/>
                              </w:rPr>
                              <w:t xml:space="preserve">                                                     30.1.26</w:t>
                            </w:r>
                            <w:r w:rsidRPr="003B1EC6">
                              <w:rPr>
                                <w:rFonts w:ascii="Twinkl Cursive Looped" w:eastAsia="Times New Roman" w:hAnsi="Twinkl Cursive Looped" w:cs="Calibri"/>
                                <w:b/>
                                <w:color w:val="1F3864" w:themeColor="accent1" w:themeShade="80"/>
                                <w:sz w:val="23"/>
                                <w:szCs w:val="23"/>
                                <w:lang w:eastAsia="en-GB"/>
                              </w:rPr>
                              <w:t xml:space="preserve">                 </w:t>
                            </w:r>
                          </w:p>
                          <w:p w14:paraId="7349515F" w14:textId="2BDFB5B6" w:rsidR="006D538A" w:rsidRPr="00037B78" w:rsidRDefault="00B66D7C" w:rsidP="00AF1CE2">
                            <w:pPr>
                              <w:rPr>
                                <w:rFonts w:ascii="Twinkl Cursive Looped" w:hAnsi="Twinkl Cursive Looped"/>
                                <w:b/>
                                <w:bCs/>
                                <w:color w:val="1F4E79" w:themeColor="accent5" w:themeShade="80"/>
                              </w:rPr>
                            </w:pPr>
                            <w:r w:rsidRPr="00037B78">
                              <w:rPr>
                                <w:rFonts w:ascii="Twinkl Cursive Looped" w:hAnsi="Twinkl Cursive Looped"/>
                                <w:b/>
                                <w:bCs/>
                                <w:color w:val="1F4E79" w:themeColor="accent5" w:themeShade="80"/>
                              </w:rPr>
                              <w:t xml:space="preserve">Dear </w:t>
                            </w:r>
                            <w:proofErr w:type="gramStart"/>
                            <w:r w:rsidRPr="00037B78">
                              <w:rPr>
                                <w:rFonts w:ascii="Twinkl Cursive Looped" w:hAnsi="Twinkl Cursive Looped"/>
                                <w:b/>
                                <w:bCs/>
                                <w:color w:val="1F4E79" w:themeColor="accent5" w:themeShade="80"/>
                              </w:rPr>
                              <w:t>all,</w:t>
                            </w:r>
                            <w:r w:rsidR="00037B78" w:rsidRPr="00037B78">
                              <w:rPr>
                                <w:rFonts w:ascii="Twinkl Cursive Looped" w:hAnsi="Twinkl Cursive Looped"/>
                                <w:b/>
                                <w:bCs/>
                                <w:color w:val="1F4E79" w:themeColor="accent5" w:themeShade="80"/>
                              </w:rPr>
                              <w:t xml:space="preserve">   </w:t>
                            </w:r>
                            <w:proofErr w:type="gramEnd"/>
                            <w:r w:rsidR="00037B78" w:rsidRPr="00037B78">
                              <w:rPr>
                                <w:rFonts w:ascii="Twinkl Cursive Looped" w:hAnsi="Twinkl Cursive Looped"/>
                                <w:b/>
                                <w:bCs/>
                                <w:color w:val="1F4E79" w:themeColor="accent5" w:themeShade="80"/>
                              </w:rPr>
                              <w:t xml:space="preserve">                                                                                                                           </w:t>
                            </w:r>
                            <w:r w:rsidR="006D538A" w:rsidRPr="00037B78">
                              <w:rPr>
                                <w:rFonts w:ascii="Twinkl Cursive Looped" w:hAnsi="Twinkl Cursive Looped"/>
                                <w:b/>
                                <w:bCs/>
                                <w:color w:val="1F4E79" w:themeColor="accent5" w:themeShade="80"/>
                              </w:rPr>
                              <w:t>May I take this opportunity to thank all the children and lovely parents that have made me feel so welcome in joining the ST Paul’s school community. The staff have been amazing and work so hard to deliver learning</w:t>
                            </w:r>
                            <w:r w:rsidR="00F34560" w:rsidRPr="00037B78">
                              <w:rPr>
                                <w:rFonts w:ascii="Twinkl Cursive Looped" w:hAnsi="Twinkl Cursive Looped"/>
                                <w:b/>
                                <w:bCs/>
                                <w:color w:val="1F4E79" w:themeColor="accent5" w:themeShade="80"/>
                              </w:rPr>
                              <w:t xml:space="preserve"> and love to your children each day, it is wonderful to see. </w:t>
                            </w:r>
                          </w:p>
                          <w:p w14:paraId="5F610A2D" w14:textId="0EB8315C" w:rsidR="00DA458E" w:rsidRPr="00037B78" w:rsidRDefault="00F34560" w:rsidP="00AF1CE2">
                            <w:pPr>
                              <w:rPr>
                                <w:rFonts w:ascii="Twinkl Cursive Looped" w:hAnsi="Twinkl Cursive Looped"/>
                                <w:b/>
                                <w:bCs/>
                                <w:color w:val="1F4E79" w:themeColor="accent5" w:themeShade="80"/>
                              </w:rPr>
                            </w:pPr>
                            <w:r w:rsidRPr="00037B78">
                              <w:rPr>
                                <w:rFonts w:ascii="Twinkl Cursive Looped" w:hAnsi="Twinkl Cursive Looped"/>
                                <w:b/>
                                <w:bCs/>
                                <w:color w:val="1F4E79" w:themeColor="accent5" w:themeShade="80"/>
                              </w:rPr>
                              <w:t>We have re</w:t>
                            </w:r>
                            <w:r w:rsidR="00C17D19" w:rsidRPr="00037B78">
                              <w:rPr>
                                <w:rFonts w:ascii="Twinkl Cursive Looped" w:hAnsi="Twinkl Cursive Looped"/>
                                <w:b/>
                                <w:bCs/>
                                <w:color w:val="1F4E79" w:themeColor="accent5" w:themeShade="80"/>
                              </w:rPr>
                              <w:t>-</w:t>
                            </w:r>
                            <w:r w:rsidRPr="00037B78">
                              <w:rPr>
                                <w:rFonts w:ascii="Twinkl Cursive Looped" w:hAnsi="Twinkl Cursive Looped"/>
                                <w:b/>
                                <w:bCs/>
                                <w:color w:val="1F4E79" w:themeColor="accent5" w:themeShade="80"/>
                              </w:rPr>
                              <w:t xml:space="preserve">introduced School </w:t>
                            </w:r>
                            <w:r w:rsidR="00C17D19" w:rsidRPr="00037B78">
                              <w:rPr>
                                <w:rFonts w:ascii="Twinkl Cursive Looped" w:hAnsi="Twinkl Cursive Looped"/>
                                <w:b/>
                                <w:bCs/>
                                <w:color w:val="1F4E79" w:themeColor="accent5" w:themeShade="80"/>
                              </w:rPr>
                              <w:t>C</w:t>
                            </w:r>
                            <w:r w:rsidRPr="00037B78">
                              <w:rPr>
                                <w:rFonts w:ascii="Twinkl Cursive Looped" w:hAnsi="Twinkl Cursive Looped"/>
                                <w:b/>
                                <w:bCs/>
                                <w:color w:val="1F4E79" w:themeColor="accent5" w:themeShade="80"/>
                              </w:rPr>
                              <w:t xml:space="preserve">ouncillors </w:t>
                            </w:r>
                            <w:r w:rsidR="00037B78" w:rsidRPr="00037B78">
                              <w:rPr>
                                <w:rFonts w:ascii="Twinkl Cursive Looped" w:hAnsi="Twinkl Cursive Looped"/>
                                <w:b/>
                                <w:bCs/>
                                <w:color w:val="1F4E79" w:themeColor="accent5" w:themeShade="80"/>
                              </w:rPr>
                              <w:t xml:space="preserve">with elections this week </w:t>
                            </w:r>
                            <w:r w:rsidRPr="00037B78">
                              <w:rPr>
                                <w:rFonts w:ascii="Twinkl Cursive Looped" w:hAnsi="Twinkl Cursive Looped"/>
                                <w:b/>
                                <w:bCs/>
                                <w:color w:val="1F4E79" w:themeColor="accent5" w:themeShade="80"/>
                              </w:rPr>
                              <w:t>and have order</w:t>
                            </w:r>
                            <w:r w:rsidR="00A73580" w:rsidRPr="00037B78">
                              <w:rPr>
                                <w:rFonts w:ascii="Twinkl Cursive Looped" w:hAnsi="Twinkl Cursive Looped"/>
                                <w:b/>
                                <w:bCs/>
                                <w:color w:val="1F4E79" w:themeColor="accent5" w:themeShade="80"/>
                              </w:rPr>
                              <w:t>ed</w:t>
                            </w:r>
                            <w:r w:rsidRPr="00037B78">
                              <w:rPr>
                                <w:rFonts w:ascii="Twinkl Cursive Looped" w:hAnsi="Twinkl Cursive Looped"/>
                                <w:b/>
                                <w:bCs/>
                                <w:color w:val="1F4E79" w:themeColor="accent5" w:themeShade="80"/>
                              </w:rPr>
                              <w:t xml:space="preserve"> badges </w:t>
                            </w:r>
                            <w:r w:rsidR="00AB6FA8" w:rsidRPr="00037B78">
                              <w:rPr>
                                <w:rFonts w:ascii="Twinkl Cursive Looped" w:hAnsi="Twinkl Cursive Looped"/>
                                <w:b/>
                                <w:bCs/>
                                <w:color w:val="1F4E79" w:themeColor="accent5" w:themeShade="80"/>
                              </w:rPr>
                              <w:t>…                                             they are on there way and I hope to be presenting t</w:t>
                            </w:r>
                            <w:r w:rsidR="00C17D19" w:rsidRPr="00037B78">
                              <w:rPr>
                                <w:rFonts w:ascii="Twinkl Cursive Looped" w:hAnsi="Twinkl Cursive Looped"/>
                                <w:b/>
                                <w:bCs/>
                                <w:color w:val="1F4E79" w:themeColor="accent5" w:themeShade="80"/>
                              </w:rPr>
                              <w:t xml:space="preserve">he children </w:t>
                            </w:r>
                            <w:r w:rsidR="00037B78">
                              <w:rPr>
                                <w:rFonts w:ascii="Twinkl Cursive Looped" w:hAnsi="Twinkl Cursive Looped"/>
                                <w:b/>
                                <w:bCs/>
                                <w:color w:val="1F4E79" w:themeColor="accent5" w:themeShade="80"/>
                              </w:rPr>
                              <w:t>s</w:t>
                            </w:r>
                            <w:r w:rsidR="00DA458E" w:rsidRPr="00037B78">
                              <w:rPr>
                                <w:rFonts w:ascii="Twinkl Cursive Looped" w:hAnsi="Twinkl Cursive Looped"/>
                                <w:b/>
                                <w:bCs/>
                                <w:color w:val="1F4E79" w:themeColor="accent5" w:themeShade="80"/>
                              </w:rPr>
                              <w:t>hortly. I am</w:t>
                            </w:r>
                            <w:r w:rsidR="00037B78">
                              <w:rPr>
                                <w:rFonts w:ascii="Twinkl Cursive Looped" w:hAnsi="Twinkl Cursive Looped"/>
                                <w:b/>
                                <w:bCs/>
                                <w:color w:val="1F4E79" w:themeColor="accent5" w:themeShade="80"/>
                              </w:rPr>
                              <w:t xml:space="preserve">                                                                                                  </w:t>
                            </w:r>
                            <w:r w:rsidR="00DA458E" w:rsidRPr="00037B78">
                              <w:rPr>
                                <w:rFonts w:ascii="Twinkl Cursive Looped" w:hAnsi="Twinkl Cursive Looped"/>
                                <w:b/>
                                <w:bCs/>
                                <w:color w:val="1F4E79" w:themeColor="accent5" w:themeShade="80"/>
                              </w:rPr>
                              <w:t xml:space="preserve"> </w:t>
                            </w:r>
                            <w:r w:rsidR="00037B78">
                              <w:rPr>
                                <w:rFonts w:ascii="Twinkl Cursive Looped" w:hAnsi="Twinkl Cursive Looped"/>
                                <w:b/>
                                <w:bCs/>
                                <w:color w:val="1F4E79" w:themeColor="accent5" w:themeShade="80"/>
                              </w:rPr>
                              <w:t xml:space="preserve">also </w:t>
                            </w:r>
                            <w:r w:rsidR="00DA458E" w:rsidRPr="00037B78">
                              <w:rPr>
                                <w:rFonts w:ascii="Twinkl Cursive Looped" w:hAnsi="Twinkl Cursive Looped"/>
                                <w:b/>
                                <w:bCs/>
                                <w:color w:val="1F4E79" w:themeColor="accent5" w:themeShade="80"/>
                              </w:rPr>
                              <w:t>truly spoilt for choice when I choose those for the Head</w:t>
                            </w:r>
                            <w:r w:rsidR="00642C45" w:rsidRPr="00037B78">
                              <w:rPr>
                                <w:rFonts w:ascii="Twinkl Cursive Looped" w:hAnsi="Twinkl Cursive Looped"/>
                                <w:b/>
                                <w:bCs/>
                                <w:color w:val="1F4E79" w:themeColor="accent5" w:themeShade="80"/>
                              </w:rPr>
                              <w:t xml:space="preserve">                                                           </w:t>
                            </w:r>
                            <w:r w:rsidR="00DA458E" w:rsidRPr="00037B78">
                              <w:rPr>
                                <w:rFonts w:ascii="Twinkl Cursive Looped" w:hAnsi="Twinkl Cursive Looped"/>
                                <w:b/>
                                <w:bCs/>
                                <w:color w:val="1F4E79" w:themeColor="accent5" w:themeShade="80"/>
                              </w:rPr>
                              <w:t xml:space="preserve"> Teacher </w:t>
                            </w:r>
                            <w:r w:rsidR="00642C45" w:rsidRPr="00037B78">
                              <w:rPr>
                                <w:rFonts w:ascii="Twinkl Cursive Looped" w:hAnsi="Twinkl Cursive Looped"/>
                                <w:b/>
                                <w:bCs/>
                                <w:color w:val="1F4E79" w:themeColor="accent5" w:themeShade="80"/>
                              </w:rPr>
                              <w:t>A</w:t>
                            </w:r>
                            <w:r w:rsidR="00DA458E" w:rsidRPr="00037B78">
                              <w:rPr>
                                <w:rFonts w:ascii="Twinkl Cursive Looped" w:hAnsi="Twinkl Cursive Looped"/>
                                <w:b/>
                                <w:bCs/>
                                <w:color w:val="1F4E79" w:themeColor="accent5" w:themeShade="80"/>
                              </w:rPr>
                              <w:t>wards</w:t>
                            </w:r>
                            <w:r w:rsidR="00037B78">
                              <w:rPr>
                                <w:rFonts w:ascii="Twinkl Cursive Looped" w:hAnsi="Twinkl Cursive Looped"/>
                                <w:b/>
                                <w:bCs/>
                                <w:color w:val="1F4E79" w:themeColor="accent5" w:themeShade="80"/>
                              </w:rPr>
                              <w:t xml:space="preserve"> each week</w:t>
                            </w:r>
                            <w:r w:rsidR="00642C45" w:rsidRPr="00037B78">
                              <w:rPr>
                                <w:rFonts w:ascii="Twinkl Cursive Looped" w:hAnsi="Twinkl Cursive Looped"/>
                                <w:b/>
                                <w:bCs/>
                                <w:color w:val="1F4E79" w:themeColor="accent5" w:themeShade="80"/>
                              </w:rPr>
                              <w:t>,</w:t>
                            </w:r>
                            <w:r w:rsidR="00DA458E" w:rsidRPr="00037B78">
                              <w:rPr>
                                <w:rFonts w:ascii="Twinkl Cursive Looped" w:hAnsi="Twinkl Cursive Looped"/>
                                <w:b/>
                                <w:bCs/>
                                <w:color w:val="1F4E79" w:themeColor="accent5" w:themeShade="80"/>
                              </w:rPr>
                              <w:t xml:space="preserve"> however this is a lovely </w:t>
                            </w:r>
                            <w:r w:rsidR="003F4D8C" w:rsidRPr="00037B78">
                              <w:rPr>
                                <w:rFonts w:ascii="Twinkl Cursive Looped" w:hAnsi="Twinkl Cursive Looped"/>
                                <w:b/>
                                <w:bCs/>
                                <w:color w:val="1F4E79" w:themeColor="accent5" w:themeShade="80"/>
                              </w:rPr>
                              <w:t xml:space="preserve">problem to have and the </w:t>
                            </w:r>
                            <w:r w:rsidR="00642C45" w:rsidRPr="00037B78">
                              <w:rPr>
                                <w:rFonts w:ascii="Twinkl Cursive Looped" w:hAnsi="Twinkl Cursive Looped"/>
                                <w:b/>
                                <w:bCs/>
                                <w:color w:val="1F4E79" w:themeColor="accent5" w:themeShade="80"/>
                              </w:rPr>
                              <w:t xml:space="preserve">                                           </w:t>
                            </w:r>
                            <w:r w:rsidR="003F4D8C" w:rsidRPr="00037B78">
                              <w:rPr>
                                <w:rFonts w:ascii="Twinkl Cursive Looped" w:hAnsi="Twinkl Cursive Looped"/>
                                <w:b/>
                                <w:bCs/>
                                <w:color w:val="1F4E79" w:themeColor="accent5" w:themeShade="80"/>
                              </w:rPr>
                              <w:t>children who</w:t>
                            </w:r>
                            <w:r w:rsidR="00642C45" w:rsidRPr="00037B78">
                              <w:rPr>
                                <w:rFonts w:ascii="Twinkl Cursive Looped" w:hAnsi="Twinkl Cursive Looped"/>
                                <w:b/>
                                <w:bCs/>
                                <w:color w:val="1F4E79" w:themeColor="accent5" w:themeShade="80"/>
                              </w:rPr>
                              <w:t xml:space="preserve"> </w:t>
                            </w:r>
                            <w:r w:rsidR="003F4D8C" w:rsidRPr="00037B78">
                              <w:rPr>
                                <w:rFonts w:ascii="Twinkl Cursive Looped" w:hAnsi="Twinkl Cursive Looped"/>
                                <w:b/>
                                <w:bCs/>
                                <w:color w:val="1F4E79" w:themeColor="accent5" w:themeShade="80"/>
                              </w:rPr>
                              <w:t>receive them have said how much they mean to them, which</w:t>
                            </w:r>
                            <w:r w:rsidR="00037B78">
                              <w:rPr>
                                <w:rFonts w:ascii="Twinkl Cursive Looped" w:hAnsi="Twinkl Cursive Looped"/>
                                <w:b/>
                                <w:bCs/>
                                <w:color w:val="1F4E79" w:themeColor="accent5" w:themeShade="80"/>
                              </w:rPr>
                              <w:t xml:space="preserve">                                                        </w:t>
                            </w:r>
                            <w:r w:rsidR="003F4D8C" w:rsidRPr="00037B78">
                              <w:rPr>
                                <w:rFonts w:ascii="Twinkl Cursive Looped" w:hAnsi="Twinkl Cursive Looped"/>
                                <w:b/>
                                <w:bCs/>
                                <w:color w:val="1F4E79" w:themeColor="accent5" w:themeShade="80"/>
                              </w:rPr>
                              <w:t xml:space="preserve"> is so </w:t>
                            </w:r>
                            <w:r w:rsidR="00642C45" w:rsidRPr="00037B78">
                              <w:rPr>
                                <w:rFonts w:ascii="Twinkl Cursive Looped" w:hAnsi="Twinkl Cursive Looped"/>
                                <w:b/>
                                <w:bCs/>
                                <w:color w:val="1F4E79" w:themeColor="accent5" w:themeShade="80"/>
                              </w:rPr>
                              <w:t>l</w:t>
                            </w:r>
                            <w:r w:rsidR="003F4D8C" w:rsidRPr="00037B78">
                              <w:rPr>
                                <w:rFonts w:ascii="Twinkl Cursive Looped" w:hAnsi="Twinkl Cursive Looped"/>
                                <w:b/>
                                <w:bCs/>
                                <w:color w:val="1F4E79" w:themeColor="accent5" w:themeShade="80"/>
                              </w:rPr>
                              <w:t xml:space="preserve">ovely </w:t>
                            </w:r>
                            <w:r w:rsidR="00642C45" w:rsidRPr="00037B78">
                              <w:rPr>
                                <w:rFonts w:ascii="Twinkl Cursive Looped" w:hAnsi="Twinkl Cursive Looped"/>
                                <w:b/>
                                <w:bCs/>
                                <w:color w:val="1F4E79" w:themeColor="accent5" w:themeShade="80"/>
                              </w:rPr>
                              <w:t>to hear.</w:t>
                            </w:r>
                          </w:p>
                          <w:p w14:paraId="788D7803" w14:textId="4019DFE5" w:rsidR="00642C45" w:rsidRDefault="00642C45" w:rsidP="00AF1CE2">
                            <w:pPr>
                              <w:rPr>
                                <w:rFonts w:ascii="Twinkl Cursive Looped" w:hAnsi="Twinkl Cursive Looped"/>
                                <w:b/>
                                <w:bCs/>
                                <w:color w:val="1F4E79" w:themeColor="accent5" w:themeShade="80"/>
                              </w:rPr>
                            </w:pPr>
                            <w:r w:rsidRPr="00037B78">
                              <w:rPr>
                                <w:rFonts w:ascii="Twinkl Cursive Looped" w:hAnsi="Twinkl Cursive Looped"/>
                                <w:b/>
                                <w:bCs/>
                                <w:color w:val="1F4E79" w:themeColor="accent5" w:themeShade="80"/>
                              </w:rPr>
                              <w:t xml:space="preserve">We plan </w:t>
                            </w:r>
                            <w:r w:rsidR="00DA0BA4" w:rsidRPr="00037B78">
                              <w:rPr>
                                <w:rFonts w:ascii="Twinkl Cursive Looped" w:hAnsi="Twinkl Cursive Looped"/>
                                <w:b/>
                                <w:bCs/>
                                <w:color w:val="1F4E79" w:themeColor="accent5" w:themeShade="80"/>
                              </w:rPr>
                              <w:t xml:space="preserve">to have </w:t>
                            </w:r>
                            <w:r w:rsidR="00037B78">
                              <w:rPr>
                                <w:rFonts w:ascii="Twinkl Cursive Looped" w:hAnsi="Twinkl Cursive Looped"/>
                                <w:b/>
                                <w:bCs/>
                                <w:color w:val="1F4E79" w:themeColor="accent5" w:themeShade="80"/>
                              </w:rPr>
                              <w:t xml:space="preserve">a </w:t>
                            </w:r>
                            <w:r w:rsidR="00DA0BA4" w:rsidRPr="00037B78">
                              <w:rPr>
                                <w:rFonts w:ascii="Twinkl Cursive Looped" w:hAnsi="Twinkl Cursive Looped"/>
                                <w:b/>
                                <w:bCs/>
                                <w:color w:val="1F4E79" w:themeColor="accent5" w:themeShade="80"/>
                              </w:rPr>
                              <w:t xml:space="preserve">newsletter every two weeks to share what is </w:t>
                            </w:r>
                            <w:r w:rsidR="00037B78">
                              <w:rPr>
                                <w:rFonts w:ascii="Twinkl Cursive Looped" w:hAnsi="Twinkl Cursive Looped"/>
                                <w:b/>
                                <w:bCs/>
                                <w:color w:val="1F4E79" w:themeColor="accent5" w:themeShade="80"/>
                              </w:rPr>
                              <w:t>hap</w:t>
                            </w:r>
                            <w:r w:rsidR="00DA0BA4" w:rsidRPr="00037B78">
                              <w:rPr>
                                <w:rFonts w:ascii="Twinkl Cursive Looped" w:hAnsi="Twinkl Cursive Looped"/>
                                <w:b/>
                                <w:bCs/>
                                <w:color w:val="1F4E79" w:themeColor="accent5" w:themeShade="80"/>
                              </w:rPr>
                              <w:t>pening</w:t>
                            </w:r>
                            <w:r w:rsidR="00037B78">
                              <w:rPr>
                                <w:rFonts w:ascii="Twinkl Cursive Looped" w:hAnsi="Twinkl Cursive Looped"/>
                                <w:b/>
                                <w:bCs/>
                                <w:color w:val="1F4E79" w:themeColor="accent5" w:themeShade="80"/>
                              </w:rPr>
                              <w:t xml:space="preserve">                                                                                   </w:t>
                            </w:r>
                            <w:r w:rsidR="00DA0BA4" w:rsidRPr="00037B78">
                              <w:rPr>
                                <w:rFonts w:ascii="Twinkl Cursive Looped" w:hAnsi="Twinkl Cursive Looped"/>
                                <w:b/>
                                <w:bCs/>
                                <w:color w:val="1F4E79" w:themeColor="accent5" w:themeShade="80"/>
                              </w:rPr>
                              <w:t xml:space="preserve"> in school with you </w:t>
                            </w:r>
                            <w:r w:rsidR="00484325" w:rsidRPr="00037B78">
                              <w:rPr>
                                <w:rFonts w:ascii="Twinkl Cursive Looped" w:hAnsi="Twinkl Cursive Looped"/>
                                <w:b/>
                                <w:bCs/>
                                <w:color w:val="1F4E79" w:themeColor="accent5" w:themeShade="80"/>
                              </w:rPr>
                              <w:t>and hope you will enjoy hearing all about school life.</w:t>
                            </w:r>
                          </w:p>
                          <w:p w14:paraId="47AB9B6D" w14:textId="71919529" w:rsidR="00037B78" w:rsidRPr="00037B78" w:rsidRDefault="00037B78" w:rsidP="00AF1C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Mrs Mowbray </w:t>
                            </w:r>
                          </w:p>
                          <w:p w14:paraId="4E3C362F" w14:textId="2B42D64B" w:rsidR="00AB6FA8" w:rsidRDefault="00BF4D98" w:rsidP="00AF1CE2">
                            <w:pPr>
                              <w:rPr>
                                <w:rFonts w:ascii="Twinkl Cursive Looped" w:hAnsi="Twinkl Cursive Looped"/>
                                <w:b/>
                                <w:bCs/>
                                <w:color w:val="1F4E79" w:themeColor="accent5" w:themeShade="80"/>
                                <w:sz w:val="24"/>
                                <w:szCs w:val="24"/>
                              </w:rPr>
                            </w:pPr>
                            <w:r>
                              <w:rPr>
                                <w:rFonts w:ascii="Twinkl Cursive Looped" w:hAnsi="Twinkl Cursive Looped"/>
                                <w:b/>
                                <w:bCs/>
                                <w:color w:val="1F4E79" w:themeColor="accent5" w:themeShade="80"/>
                                <w:sz w:val="24"/>
                                <w:szCs w:val="24"/>
                              </w:rPr>
                              <w:t>“</w:t>
                            </w:r>
                            <w:r w:rsidRPr="00600321">
                              <w:rPr>
                                <w:rFonts w:ascii="Twinkl Cursive Looped" w:hAnsi="Twinkl Cursive Looped"/>
                                <w:b/>
                                <w:bCs/>
                                <w:i/>
                                <w:iCs/>
                                <w:color w:val="1F4E79" w:themeColor="accent5" w:themeShade="80"/>
                                <w:sz w:val="24"/>
                                <w:szCs w:val="24"/>
                              </w:rPr>
                              <w:t>Share all good things with th</w:t>
                            </w:r>
                            <w:r w:rsidR="00600321" w:rsidRPr="00600321">
                              <w:rPr>
                                <w:rFonts w:ascii="Twinkl Cursive Looped" w:hAnsi="Twinkl Cursive Looped"/>
                                <w:b/>
                                <w:bCs/>
                                <w:i/>
                                <w:iCs/>
                                <w:color w:val="1F4E79" w:themeColor="accent5" w:themeShade="80"/>
                                <w:sz w:val="24"/>
                                <w:szCs w:val="24"/>
                              </w:rPr>
                              <w:t>e one</w:t>
                            </w:r>
                            <w:r w:rsidRPr="00600321">
                              <w:rPr>
                                <w:rFonts w:ascii="Twinkl Cursive Looped" w:hAnsi="Twinkl Cursive Looped"/>
                                <w:b/>
                                <w:bCs/>
                                <w:i/>
                                <w:iCs/>
                                <w:color w:val="1F4E79" w:themeColor="accent5" w:themeShade="80"/>
                                <w:sz w:val="24"/>
                                <w:szCs w:val="24"/>
                              </w:rPr>
                              <w:t xml:space="preserve"> w</w:t>
                            </w:r>
                            <w:r w:rsidR="00600321" w:rsidRPr="00600321">
                              <w:rPr>
                                <w:rFonts w:ascii="Twinkl Cursive Looped" w:hAnsi="Twinkl Cursive Looped"/>
                                <w:b/>
                                <w:bCs/>
                                <w:i/>
                                <w:iCs/>
                                <w:color w:val="1F4E79" w:themeColor="accent5" w:themeShade="80"/>
                                <w:sz w:val="24"/>
                                <w:szCs w:val="24"/>
                              </w:rPr>
                              <w:t>ho teaches”</w:t>
                            </w:r>
                            <w:r w:rsidR="00600321">
                              <w:rPr>
                                <w:rFonts w:ascii="Twinkl Cursive Looped" w:hAnsi="Twinkl Cursive Looped"/>
                                <w:b/>
                                <w:bCs/>
                                <w:i/>
                                <w:iCs/>
                                <w:color w:val="1F4E79" w:themeColor="accent5" w:themeShade="80"/>
                                <w:sz w:val="24"/>
                                <w:szCs w:val="24"/>
                              </w:rPr>
                              <w:t xml:space="preserve"> Gala</w:t>
                            </w:r>
                            <w:r w:rsidR="00F82D46">
                              <w:rPr>
                                <w:rFonts w:ascii="Twinkl Cursive Looped" w:hAnsi="Twinkl Cursive Looped"/>
                                <w:b/>
                                <w:bCs/>
                                <w:i/>
                                <w:iCs/>
                                <w:color w:val="1F4E79" w:themeColor="accent5" w:themeShade="80"/>
                                <w:sz w:val="24"/>
                                <w:szCs w:val="24"/>
                              </w:rPr>
                              <w:t>tians 6:6</w:t>
                            </w:r>
                          </w:p>
                          <w:p w14:paraId="71FF3242" w14:textId="03A074EA" w:rsidR="00C25D1C" w:rsidRDefault="00C25D1C" w:rsidP="000C73FF">
                            <w:pPr>
                              <w:shd w:val="clear" w:color="auto" w:fill="E2EFD9" w:themeFill="accent6" w:themeFillTint="33"/>
                              <w:rPr>
                                <w:rFonts w:ascii="Twinkl Cursive Looped" w:hAnsi="Twinkl Cursive Looped"/>
                                <w:b/>
                                <w:bCs/>
                                <w:color w:val="1F4E79" w:themeColor="accent5" w:themeShade="80"/>
                                <w:sz w:val="24"/>
                                <w:szCs w:val="24"/>
                              </w:rPr>
                            </w:pPr>
                          </w:p>
                          <w:p w14:paraId="70A8EF85" w14:textId="0B64F1B5" w:rsidR="00B66D7C" w:rsidRPr="00B66D7C" w:rsidRDefault="00B66D7C" w:rsidP="00B66D7C">
                            <w:pPr>
                              <w:rPr>
                                <w:rFonts w:ascii="Twinkl Cursive Looped" w:hAnsi="Twinkl Cursive Looped"/>
                                <w:b/>
                                <w:bCs/>
                                <w:color w:val="1F4E79" w:themeColor="accent5" w:themeShade="80"/>
                                <w:sz w:val="24"/>
                                <w:szCs w:val="24"/>
                              </w:rPr>
                            </w:pPr>
                          </w:p>
                          <w:p w14:paraId="1BF9AD71" w14:textId="3837D092" w:rsidR="00B66D7C" w:rsidRPr="00B66D7C" w:rsidRDefault="00B66D7C" w:rsidP="00B66D7C">
                            <w:pPr>
                              <w:rPr>
                                <w:rFonts w:ascii="Twinkl Cursive Looped" w:hAnsi="Twinkl Cursive Looped"/>
                                <w:b/>
                                <w:bCs/>
                                <w:color w:val="1F4E79" w:themeColor="accent5" w:themeShade="80"/>
                                <w:sz w:val="24"/>
                                <w:szCs w:val="24"/>
                              </w:rPr>
                            </w:pPr>
                          </w:p>
                          <w:p w14:paraId="2220F37D" w14:textId="77777777" w:rsidR="00B66D7C" w:rsidRPr="00A57F13" w:rsidRDefault="00B66D7C" w:rsidP="00AF1CE2">
                            <w:pPr>
                              <w:rPr>
                                <w:rFonts w:ascii="Twinkl Cursive Looped" w:hAnsi="Twinkl Cursive Looped"/>
                                <w:b/>
                                <w:bCs/>
                                <w:color w:val="EE0000"/>
                                <w:sz w:val="24"/>
                                <w:szCs w:val="24"/>
                              </w:rPr>
                            </w:pPr>
                          </w:p>
                          <w:p w14:paraId="3856BFE0" w14:textId="77777777" w:rsidR="0019053D" w:rsidRPr="00AF1CE2" w:rsidRDefault="0019053D" w:rsidP="00AF1CE2">
                            <w:pPr>
                              <w:rPr>
                                <w:rFonts w:ascii="Twinkl Cursive Looped" w:hAnsi="Twinkl Cursive Looped"/>
                                <w:b/>
                                <w:bCs/>
                                <w:color w:val="1F4E79" w:themeColor="accent5" w:themeShade="80"/>
                              </w:rPr>
                            </w:pPr>
                          </w:p>
                          <w:p w14:paraId="40A09432" w14:textId="11DBF4C9" w:rsidR="0034613A" w:rsidRDefault="0034613A" w:rsidP="00C75DFA">
                            <w:pPr>
                              <w:rPr>
                                <w:rFonts w:ascii="Twinkl Cursive Looped" w:hAnsi="Twinkl Cursive Looped"/>
                                <w:b/>
                                <w:bCs/>
                                <w:color w:val="1F4E79" w:themeColor="accent5" w:themeShade="80"/>
                              </w:rPr>
                            </w:pPr>
                          </w:p>
                          <w:p w14:paraId="7C8DEE9C" w14:textId="2DD99013" w:rsidR="00D67A6B" w:rsidRDefault="00E85A13"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368A73DF" w14:textId="77777777" w:rsidR="00CC33EF" w:rsidRDefault="00CC33EF" w:rsidP="00F150E2">
                            <w:pPr>
                              <w:rPr>
                                <w:rFonts w:ascii="Twinkl Cursive Looped" w:hAnsi="Twinkl Cursive Looped"/>
                                <w:b/>
                                <w:bCs/>
                                <w:color w:val="1F4E79" w:themeColor="accent5" w:themeShade="80"/>
                              </w:rPr>
                            </w:pPr>
                          </w:p>
                          <w:p w14:paraId="056E6908" w14:textId="759A066A" w:rsidR="00D940F8" w:rsidRDefault="00D940F8" w:rsidP="00F150E2">
                            <w:pPr>
                              <w:rPr>
                                <w:rFonts w:ascii="Twinkl Cursive Looped" w:hAnsi="Twinkl Cursive Looped"/>
                                <w:b/>
                                <w:bCs/>
                                <w:color w:val="1F4E79" w:themeColor="accent5" w:themeShade="80"/>
                              </w:rPr>
                            </w:pPr>
                          </w:p>
                          <w:p w14:paraId="47FDA853" w14:textId="7D82A76E" w:rsidR="005F4E36" w:rsidRDefault="0009122E"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1BEEFB38" w14:textId="75ABD7A6" w:rsidR="00D21900" w:rsidRDefault="00496EB1"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59D652AD" w14:textId="1626C952" w:rsidR="00787D54" w:rsidRDefault="00787D54" w:rsidP="00F150E2">
                            <w:pPr>
                              <w:rPr>
                                <w:rFonts w:ascii="Twinkl Cursive Looped" w:hAnsi="Twinkl Cursive Looped"/>
                                <w:b/>
                                <w:bCs/>
                                <w:color w:val="1F4E79" w:themeColor="accent5" w:themeShade="80"/>
                              </w:rPr>
                            </w:pPr>
                          </w:p>
                          <w:p w14:paraId="465B924C" w14:textId="77777777" w:rsidR="00F77EF3" w:rsidRPr="001106D8" w:rsidRDefault="00F77EF3" w:rsidP="00F150E2">
                            <w:pPr>
                              <w:rPr>
                                <w:rFonts w:ascii="Twinkl Cursive Looped" w:hAnsi="Twinkl Cursive Looped"/>
                                <w:b/>
                                <w:bCs/>
                                <w:color w:val="1F4E79" w:themeColor="accent5" w:themeShade="80"/>
                              </w:rPr>
                            </w:pPr>
                          </w:p>
                          <w:p w14:paraId="1480C244" w14:textId="0DC33B1E" w:rsidR="00A46552" w:rsidRPr="007A4F95" w:rsidRDefault="00A46552">
                            <w:pPr>
                              <w:rPr>
                                <w:rFonts w:ascii="Twinkl Cursive Looped" w:hAnsi="Twinkl Cursive Looped"/>
                                <w:b/>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BFEF32" id="_x0000_t202" coordsize="21600,21600" o:spt="202" path="m,l,21600r21600,l21600,xe">
                <v:stroke joinstyle="miter"/>
                <v:path gradientshapeok="t" o:connecttype="rect"/>
              </v:shapetype>
              <v:shape id="Text Box 45" o:spid="_x0000_s1027" type="#_x0000_t202" style="position:absolute;left:0;text-align:left;margin-left:24.3pt;margin-top:.8pt;width:520.75pt;height:295.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" fillcolor="#e2efd9 [665]" strokecolor="black [3213]" strokeweight="3pt">
                <v:textbox>
                  <w:txbxContent>
                    <w:p w14:paraId="7B347525" w14:textId="2BD6878A" w:rsidR="009F764F" w:rsidRPr="003B1EC6" w:rsidRDefault="009F764F" w:rsidP="00F40316">
                      <w:pPr>
                        <w:spacing w:after="0"/>
                        <w:rPr>
                          <w:rFonts w:ascii="Twinkl Cursive Looped" w:eastAsia="Times New Roman" w:hAnsi="Twinkl Cursive Looped" w:cs="Calibri"/>
                          <w:b/>
                          <w:color w:val="1F3864" w:themeColor="accent1" w:themeShade="80"/>
                          <w:sz w:val="23"/>
                          <w:szCs w:val="23"/>
                          <w:lang w:eastAsia="en-GB"/>
                        </w:rPr>
                      </w:pPr>
                      <w:bookmarkStart w:id="3" w:name="_Hlk219737516"/>
                      <w:bookmarkEnd w:id="3"/>
                      <w:r w:rsidRPr="003B1EC6">
                        <w:rPr>
                          <w:rFonts w:ascii="Twinkl Cursive Looped" w:eastAsia="Times New Roman" w:hAnsi="Twinkl Cursive Looped" w:cs="Calibri"/>
                          <w:b/>
                          <w:color w:val="1F3864" w:themeColor="accent1" w:themeShade="80"/>
                          <w:sz w:val="23"/>
                          <w:szCs w:val="23"/>
                          <w:lang w:eastAsia="en-GB"/>
                        </w:rPr>
                        <w:t xml:space="preserve">Head Teacher’s Hello         </w:t>
                      </w:r>
                      <w:r w:rsidR="00F40316" w:rsidRPr="003B1EC6">
                        <w:rPr>
                          <w:noProof/>
                          <w:color w:val="1F3864" w:themeColor="accent1" w:themeShade="80"/>
                          <w:sz w:val="23"/>
                          <w:szCs w:val="23"/>
                        </w:rPr>
                        <w:drawing>
                          <wp:inline distT="0" distB="0" distL="0" distR="0" wp14:anchorId="03F88A94" wp14:editId="70E912E6">
                            <wp:extent cx="476250" cy="289560"/>
                            <wp:effectExtent l="0" t="0" r="0" b="0"/>
                            <wp:docPr id="630801527" name="Picture 630801527" descr="4,700+ Heart Shape Leaf Tree Autumn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00+ Heart Shape Leaf Tree Autumn Stock Photos, Pictures &amp; Royalty-Free  Images - iStock"/>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89560"/>
                                    </a:xfrm>
                                    <a:prstGeom prst="rect">
                                      <a:avLst/>
                                    </a:prstGeom>
                                    <a:noFill/>
                                    <a:ln>
                                      <a:noFill/>
                                    </a:ln>
                                  </pic:spPr>
                                </pic:pic>
                              </a:graphicData>
                            </a:graphic>
                          </wp:inline>
                        </w:drawing>
                      </w:r>
                      <w:r w:rsidRPr="003B1EC6">
                        <w:rPr>
                          <w:rFonts w:ascii="Twinkl Cursive Looped" w:eastAsia="Times New Roman" w:hAnsi="Twinkl Cursive Looped" w:cs="Calibri"/>
                          <w:b/>
                          <w:color w:val="1F3864" w:themeColor="accent1" w:themeShade="80"/>
                          <w:sz w:val="23"/>
                          <w:szCs w:val="23"/>
                          <w:lang w:eastAsia="en-GB"/>
                        </w:rPr>
                        <w:t xml:space="preserve">                           </w:t>
                      </w:r>
                      <w:r w:rsidR="006D538A">
                        <w:rPr>
                          <w:rFonts w:ascii="Twinkl Cursive Looped" w:eastAsia="Times New Roman" w:hAnsi="Twinkl Cursive Looped" w:cs="Calibri"/>
                          <w:b/>
                          <w:color w:val="1F3864" w:themeColor="accent1" w:themeShade="80"/>
                          <w:sz w:val="23"/>
                          <w:szCs w:val="23"/>
                          <w:lang w:eastAsia="en-GB"/>
                        </w:rPr>
                        <w:t xml:space="preserve">                                                     30.1.26</w:t>
                      </w:r>
                      <w:r w:rsidRPr="003B1EC6">
                        <w:rPr>
                          <w:rFonts w:ascii="Twinkl Cursive Looped" w:eastAsia="Times New Roman" w:hAnsi="Twinkl Cursive Looped" w:cs="Calibri"/>
                          <w:b/>
                          <w:color w:val="1F3864" w:themeColor="accent1" w:themeShade="80"/>
                          <w:sz w:val="23"/>
                          <w:szCs w:val="23"/>
                          <w:lang w:eastAsia="en-GB"/>
                        </w:rPr>
                        <w:t xml:space="preserve">                 </w:t>
                      </w:r>
                    </w:p>
                    <w:p w14:paraId="7349515F" w14:textId="2BDFB5B6" w:rsidR="006D538A" w:rsidRPr="00037B78" w:rsidRDefault="00B66D7C" w:rsidP="00AF1CE2">
                      <w:pPr>
                        <w:rPr>
                          <w:rFonts w:ascii="Twinkl Cursive Looped" w:hAnsi="Twinkl Cursive Looped"/>
                          <w:b/>
                          <w:bCs/>
                          <w:color w:val="1F4E79" w:themeColor="accent5" w:themeShade="80"/>
                        </w:rPr>
                      </w:pPr>
                      <w:r w:rsidRPr="00037B78">
                        <w:rPr>
                          <w:rFonts w:ascii="Twinkl Cursive Looped" w:hAnsi="Twinkl Cursive Looped"/>
                          <w:b/>
                          <w:bCs/>
                          <w:color w:val="1F4E79" w:themeColor="accent5" w:themeShade="80"/>
                        </w:rPr>
                        <w:t xml:space="preserve">Dear </w:t>
                      </w:r>
                      <w:proofErr w:type="gramStart"/>
                      <w:r w:rsidRPr="00037B78">
                        <w:rPr>
                          <w:rFonts w:ascii="Twinkl Cursive Looped" w:hAnsi="Twinkl Cursive Looped"/>
                          <w:b/>
                          <w:bCs/>
                          <w:color w:val="1F4E79" w:themeColor="accent5" w:themeShade="80"/>
                        </w:rPr>
                        <w:t>all,</w:t>
                      </w:r>
                      <w:r w:rsidR="00037B78" w:rsidRPr="00037B78">
                        <w:rPr>
                          <w:rFonts w:ascii="Twinkl Cursive Looped" w:hAnsi="Twinkl Cursive Looped"/>
                          <w:b/>
                          <w:bCs/>
                          <w:color w:val="1F4E79" w:themeColor="accent5" w:themeShade="80"/>
                        </w:rPr>
                        <w:t xml:space="preserve">   </w:t>
                      </w:r>
                      <w:proofErr w:type="gramEnd"/>
                      <w:r w:rsidR="00037B78" w:rsidRPr="00037B78">
                        <w:rPr>
                          <w:rFonts w:ascii="Twinkl Cursive Looped" w:hAnsi="Twinkl Cursive Looped"/>
                          <w:b/>
                          <w:bCs/>
                          <w:color w:val="1F4E79" w:themeColor="accent5" w:themeShade="80"/>
                        </w:rPr>
                        <w:t xml:space="preserve">                                                                                                                           </w:t>
                      </w:r>
                      <w:r w:rsidR="006D538A" w:rsidRPr="00037B78">
                        <w:rPr>
                          <w:rFonts w:ascii="Twinkl Cursive Looped" w:hAnsi="Twinkl Cursive Looped"/>
                          <w:b/>
                          <w:bCs/>
                          <w:color w:val="1F4E79" w:themeColor="accent5" w:themeShade="80"/>
                        </w:rPr>
                        <w:t>May I take this opportunity to thank all the children and lovely parents that have made me feel so welcome in joining the ST Paul’s school community. The staff have been amazing and work so hard to deliver learning</w:t>
                      </w:r>
                      <w:r w:rsidR="00F34560" w:rsidRPr="00037B78">
                        <w:rPr>
                          <w:rFonts w:ascii="Twinkl Cursive Looped" w:hAnsi="Twinkl Cursive Looped"/>
                          <w:b/>
                          <w:bCs/>
                          <w:color w:val="1F4E79" w:themeColor="accent5" w:themeShade="80"/>
                        </w:rPr>
                        <w:t xml:space="preserve"> and love to your children each day, it is wonderful to see. </w:t>
                      </w:r>
                    </w:p>
                    <w:p w14:paraId="5F610A2D" w14:textId="0EB8315C" w:rsidR="00DA458E" w:rsidRPr="00037B78" w:rsidRDefault="00F34560" w:rsidP="00AF1CE2">
                      <w:pPr>
                        <w:rPr>
                          <w:rFonts w:ascii="Twinkl Cursive Looped" w:hAnsi="Twinkl Cursive Looped"/>
                          <w:b/>
                          <w:bCs/>
                          <w:color w:val="1F4E79" w:themeColor="accent5" w:themeShade="80"/>
                        </w:rPr>
                      </w:pPr>
                      <w:r w:rsidRPr="00037B78">
                        <w:rPr>
                          <w:rFonts w:ascii="Twinkl Cursive Looped" w:hAnsi="Twinkl Cursive Looped"/>
                          <w:b/>
                          <w:bCs/>
                          <w:color w:val="1F4E79" w:themeColor="accent5" w:themeShade="80"/>
                        </w:rPr>
                        <w:t>We have re</w:t>
                      </w:r>
                      <w:r w:rsidR="00C17D19" w:rsidRPr="00037B78">
                        <w:rPr>
                          <w:rFonts w:ascii="Twinkl Cursive Looped" w:hAnsi="Twinkl Cursive Looped"/>
                          <w:b/>
                          <w:bCs/>
                          <w:color w:val="1F4E79" w:themeColor="accent5" w:themeShade="80"/>
                        </w:rPr>
                        <w:t>-</w:t>
                      </w:r>
                      <w:r w:rsidRPr="00037B78">
                        <w:rPr>
                          <w:rFonts w:ascii="Twinkl Cursive Looped" w:hAnsi="Twinkl Cursive Looped"/>
                          <w:b/>
                          <w:bCs/>
                          <w:color w:val="1F4E79" w:themeColor="accent5" w:themeShade="80"/>
                        </w:rPr>
                        <w:t xml:space="preserve">introduced School </w:t>
                      </w:r>
                      <w:r w:rsidR="00C17D19" w:rsidRPr="00037B78">
                        <w:rPr>
                          <w:rFonts w:ascii="Twinkl Cursive Looped" w:hAnsi="Twinkl Cursive Looped"/>
                          <w:b/>
                          <w:bCs/>
                          <w:color w:val="1F4E79" w:themeColor="accent5" w:themeShade="80"/>
                        </w:rPr>
                        <w:t>C</w:t>
                      </w:r>
                      <w:r w:rsidRPr="00037B78">
                        <w:rPr>
                          <w:rFonts w:ascii="Twinkl Cursive Looped" w:hAnsi="Twinkl Cursive Looped"/>
                          <w:b/>
                          <w:bCs/>
                          <w:color w:val="1F4E79" w:themeColor="accent5" w:themeShade="80"/>
                        </w:rPr>
                        <w:t xml:space="preserve">ouncillors </w:t>
                      </w:r>
                      <w:r w:rsidR="00037B78" w:rsidRPr="00037B78">
                        <w:rPr>
                          <w:rFonts w:ascii="Twinkl Cursive Looped" w:hAnsi="Twinkl Cursive Looped"/>
                          <w:b/>
                          <w:bCs/>
                          <w:color w:val="1F4E79" w:themeColor="accent5" w:themeShade="80"/>
                        </w:rPr>
                        <w:t xml:space="preserve">with elections this week </w:t>
                      </w:r>
                      <w:r w:rsidRPr="00037B78">
                        <w:rPr>
                          <w:rFonts w:ascii="Twinkl Cursive Looped" w:hAnsi="Twinkl Cursive Looped"/>
                          <w:b/>
                          <w:bCs/>
                          <w:color w:val="1F4E79" w:themeColor="accent5" w:themeShade="80"/>
                        </w:rPr>
                        <w:t>and have order</w:t>
                      </w:r>
                      <w:r w:rsidR="00A73580" w:rsidRPr="00037B78">
                        <w:rPr>
                          <w:rFonts w:ascii="Twinkl Cursive Looped" w:hAnsi="Twinkl Cursive Looped"/>
                          <w:b/>
                          <w:bCs/>
                          <w:color w:val="1F4E79" w:themeColor="accent5" w:themeShade="80"/>
                        </w:rPr>
                        <w:t>ed</w:t>
                      </w:r>
                      <w:r w:rsidRPr="00037B78">
                        <w:rPr>
                          <w:rFonts w:ascii="Twinkl Cursive Looped" w:hAnsi="Twinkl Cursive Looped"/>
                          <w:b/>
                          <w:bCs/>
                          <w:color w:val="1F4E79" w:themeColor="accent5" w:themeShade="80"/>
                        </w:rPr>
                        <w:t xml:space="preserve"> badges </w:t>
                      </w:r>
                      <w:r w:rsidR="00AB6FA8" w:rsidRPr="00037B78">
                        <w:rPr>
                          <w:rFonts w:ascii="Twinkl Cursive Looped" w:hAnsi="Twinkl Cursive Looped"/>
                          <w:b/>
                          <w:bCs/>
                          <w:color w:val="1F4E79" w:themeColor="accent5" w:themeShade="80"/>
                        </w:rPr>
                        <w:t>…                                             they are on there way and I hope to be presenting t</w:t>
                      </w:r>
                      <w:r w:rsidR="00C17D19" w:rsidRPr="00037B78">
                        <w:rPr>
                          <w:rFonts w:ascii="Twinkl Cursive Looped" w:hAnsi="Twinkl Cursive Looped"/>
                          <w:b/>
                          <w:bCs/>
                          <w:color w:val="1F4E79" w:themeColor="accent5" w:themeShade="80"/>
                        </w:rPr>
                        <w:t xml:space="preserve">he children </w:t>
                      </w:r>
                      <w:r w:rsidR="00037B78">
                        <w:rPr>
                          <w:rFonts w:ascii="Twinkl Cursive Looped" w:hAnsi="Twinkl Cursive Looped"/>
                          <w:b/>
                          <w:bCs/>
                          <w:color w:val="1F4E79" w:themeColor="accent5" w:themeShade="80"/>
                        </w:rPr>
                        <w:t>s</w:t>
                      </w:r>
                      <w:r w:rsidR="00DA458E" w:rsidRPr="00037B78">
                        <w:rPr>
                          <w:rFonts w:ascii="Twinkl Cursive Looped" w:hAnsi="Twinkl Cursive Looped"/>
                          <w:b/>
                          <w:bCs/>
                          <w:color w:val="1F4E79" w:themeColor="accent5" w:themeShade="80"/>
                        </w:rPr>
                        <w:t>hortly. I am</w:t>
                      </w:r>
                      <w:r w:rsidR="00037B78">
                        <w:rPr>
                          <w:rFonts w:ascii="Twinkl Cursive Looped" w:hAnsi="Twinkl Cursive Looped"/>
                          <w:b/>
                          <w:bCs/>
                          <w:color w:val="1F4E79" w:themeColor="accent5" w:themeShade="80"/>
                        </w:rPr>
                        <w:t xml:space="preserve">                                                                                                  </w:t>
                      </w:r>
                      <w:r w:rsidR="00DA458E" w:rsidRPr="00037B78">
                        <w:rPr>
                          <w:rFonts w:ascii="Twinkl Cursive Looped" w:hAnsi="Twinkl Cursive Looped"/>
                          <w:b/>
                          <w:bCs/>
                          <w:color w:val="1F4E79" w:themeColor="accent5" w:themeShade="80"/>
                        </w:rPr>
                        <w:t xml:space="preserve"> </w:t>
                      </w:r>
                      <w:r w:rsidR="00037B78">
                        <w:rPr>
                          <w:rFonts w:ascii="Twinkl Cursive Looped" w:hAnsi="Twinkl Cursive Looped"/>
                          <w:b/>
                          <w:bCs/>
                          <w:color w:val="1F4E79" w:themeColor="accent5" w:themeShade="80"/>
                        </w:rPr>
                        <w:t xml:space="preserve">also </w:t>
                      </w:r>
                      <w:r w:rsidR="00DA458E" w:rsidRPr="00037B78">
                        <w:rPr>
                          <w:rFonts w:ascii="Twinkl Cursive Looped" w:hAnsi="Twinkl Cursive Looped"/>
                          <w:b/>
                          <w:bCs/>
                          <w:color w:val="1F4E79" w:themeColor="accent5" w:themeShade="80"/>
                        </w:rPr>
                        <w:t>truly spoilt for choice when I choose those for the Head</w:t>
                      </w:r>
                      <w:r w:rsidR="00642C45" w:rsidRPr="00037B78">
                        <w:rPr>
                          <w:rFonts w:ascii="Twinkl Cursive Looped" w:hAnsi="Twinkl Cursive Looped"/>
                          <w:b/>
                          <w:bCs/>
                          <w:color w:val="1F4E79" w:themeColor="accent5" w:themeShade="80"/>
                        </w:rPr>
                        <w:t xml:space="preserve">                                                           </w:t>
                      </w:r>
                      <w:r w:rsidR="00DA458E" w:rsidRPr="00037B78">
                        <w:rPr>
                          <w:rFonts w:ascii="Twinkl Cursive Looped" w:hAnsi="Twinkl Cursive Looped"/>
                          <w:b/>
                          <w:bCs/>
                          <w:color w:val="1F4E79" w:themeColor="accent5" w:themeShade="80"/>
                        </w:rPr>
                        <w:t xml:space="preserve"> Teacher </w:t>
                      </w:r>
                      <w:r w:rsidR="00642C45" w:rsidRPr="00037B78">
                        <w:rPr>
                          <w:rFonts w:ascii="Twinkl Cursive Looped" w:hAnsi="Twinkl Cursive Looped"/>
                          <w:b/>
                          <w:bCs/>
                          <w:color w:val="1F4E79" w:themeColor="accent5" w:themeShade="80"/>
                        </w:rPr>
                        <w:t>A</w:t>
                      </w:r>
                      <w:r w:rsidR="00DA458E" w:rsidRPr="00037B78">
                        <w:rPr>
                          <w:rFonts w:ascii="Twinkl Cursive Looped" w:hAnsi="Twinkl Cursive Looped"/>
                          <w:b/>
                          <w:bCs/>
                          <w:color w:val="1F4E79" w:themeColor="accent5" w:themeShade="80"/>
                        </w:rPr>
                        <w:t>wards</w:t>
                      </w:r>
                      <w:r w:rsidR="00037B78">
                        <w:rPr>
                          <w:rFonts w:ascii="Twinkl Cursive Looped" w:hAnsi="Twinkl Cursive Looped"/>
                          <w:b/>
                          <w:bCs/>
                          <w:color w:val="1F4E79" w:themeColor="accent5" w:themeShade="80"/>
                        </w:rPr>
                        <w:t xml:space="preserve"> each week</w:t>
                      </w:r>
                      <w:r w:rsidR="00642C45" w:rsidRPr="00037B78">
                        <w:rPr>
                          <w:rFonts w:ascii="Twinkl Cursive Looped" w:hAnsi="Twinkl Cursive Looped"/>
                          <w:b/>
                          <w:bCs/>
                          <w:color w:val="1F4E79" w:themeColor="accent5" w:themeShade="80"/>
                        </w:rPr>
                        <w:t>,</w:t>
                      </w:r>
                      <w:r w:rsidR="00DA458E" w:rsidRPr="00037B78">
                        <w:rPr>
                          <w:rFonts w:ascii="Twinkl Cursive Looped" w:hAnsi="Twinkl Cursive Looped"/>
                          <w:b/>
                          <w:bCs/>
                          <w:color w:val="1F4E79" w:themeColor="accent5" w:themeShade="80"/>
                        </w:rPr>
                        <w:t xml:space="preserve"> however this is a lovely </w:t>
                      </w:r>
                      <w:r w:rsidR="003F4D8C" w:rsidRPr="00037B78">
                        <w:rPr>
                          <w:rFonts w:ascii="Twinkl Cursive Looped" w:hAnsi="Twinkl Cursive Looped"/>
                          <w:b/>
                          <w:bCs/>
                          <w:color w:val="1F4E79" w:themeColor="accent5" w:themeShade="80"/>
                        </w:rPr>
                        <w:t xml:space="preserve">problem to have and the </w:t>
                      </w:r>
                      <w:r w:rsidR="00642C45" w:rsidRPr="00037B78">
                        <w:rPr>
                          <w:rFonts w:ascii="Twinkl Cursive Looped" w:hAnsi="Twinkl Cursive Looped"/>
                          <w:b/>
                          <w:bCs/>
                          <w:color w:val="1F4E79" w:themeColor="accent5" w:themeShade="80"/>
                        </w:rPr>
                        <w:t xml:space="preserve">                                           </w:t>
                      </w:r>
                      <w:r w:rsidR="003F4D8C" w:rsidRPr="00037B78">
                        <w:rPr>
                          <w:rFonts w:ascii="Twinkl Cursive Looped" w:hAnsi="Twinkl Cursive Looped"/>
                          <w:b/>
                          <w:bCs/>
                          <w:color w:val="1F4E79" w:themeColor="accent5" w:themeShade="80"/>
                        </w:rPr>
                        <w:t>children who</w:t>
                      </w:r>
                      <w:r w:rsidR="00642C45" w:rsidRPr="00037B78">
                        <w:rPr>
                          <w:rFonts w:ascii="Twinkl Cursive Looped" w:hAnsi="Twinkl Cursive Looped"/>
                          <w:b/>
                          <w:bCs/>
                          <w:color w:val="1F4E79" w:themeColor="accent5" w:themeShade="80"/>
                        </w:rPr>
                        <w:t xml:space="preserve"> </w:t>
                      </w:r>
                      <w:r w:rsidR="003F4D8C" w:rsidRPr="00037B78">
                        <w:rPr>
                          <w:rFonts w:ascii="Twinkl Cursive Looped" w:hAnsi="Twinkl Cursive Looped"/>
                          <w:b/>
                          <w:bCs/>
                          <w:color w:val="1F4E79" w:themeColor="accent5" w:themeShade="80"/>
                        </w:rPr>
                        <w:t>receive them have said how much they mean to them, which</w:t>
                      </w:r>
                      <w:r w:rsidR="00037B78">
                        <w:rPr>
                          <w:rFonts w:ascii="Twinkl Cursive Looped" w:hAnsi="Twinkl Cursive Looped"/>
                          <w:b/>
                          <w:bCs/>
                          <w:color w:val="1F4E79" w:themeColor="accent5" w:themeShade="80"/>
                        </w:rPr>
                        <w:t xml:space="preserve">                                                        </w:t>
                      </w:r>
                      <w:r w:rsidR="003F4D8C" w:rsidRPr="00037B78">
                        <w:rPr>
                          <w:rFonts w:ascii="Twinkl Cursive Looped" w:hAnsi="Twinkl Cursive Looped"/>
                          <w:b/>
                          <w:bCs/>
                          <w:color w:val="1F4E79" w:themeColor="accent5" w:themeShade="80"/>
                        </w:rPr>
                        <w:t xml:space="preserve"> is so </w:t>
                      </w:r>
                      <w:r w:rsidR="00642C45" w:rsidRPr="00037B78">
                        <w:rPr>
                          <w:rFonts w:ascii="Twinkl Cursive Looped" w:hAnsi="Twinkl Cursive Looped"/>
                          <w:b/>
                          <w:bCs/>
                          <w:color w:val="1F4E79" w:themeColor="accent5" w:themeShade="80"/>
                        </w:rPr>
                        <w:t>l</w:t>
                      </w:r>
                      <w:r w:rsidR="003F4D8C" w:rsidRPr="00037B78">
                        <w:rPr>
                          <w:rFonts w:ascii="Twinkl Cursive Looped" w:hAnsi="Twinkl Cursive Looped"/>
                          <w:b/>
                          <w:bCs/>
                          <w:color w:val="1F4E79" w:themeColor="accent5" w:themeShade="80"/>
                        </w:rPr>
                        <w:t xml:space="preserve">ovely </w:t>
                      </w:r>
                      <w:r w:rsidR="00642C45" w:rsidRPr="00037B78">
                        <w:rPr>
                          <w:rFonts w:ascii="Twinkl Cursive Looped" w:hAnsi="Twinkl Cursive Looped"/>
                          <w:b/>
                          <w:bCs/>
                          <w:color w:val="1F4E79" w:themeColor="accent5" w:themeShade="80"/>
                        </w:rPr>
                        <w:t>to hear.</w:t>
                      </w:r>
                    </w:p>
                    <w:p w14:paraId="788D7803" w14:textId="4019DFE5" w:rsidR="00642C45" w:rsidRDefault="00642C45" w:rsidP="00AF1CE2">
                      <w:pPr>
                        <w:rPr>
                          <w:rFonts w:ascii="Twinkl Cursive Looped" w:hAnsi="Twinkl Cursive Looped"/>
                          <w:b/>
                          <w:bCs/>
                          <w:color w:val="1F4E79" w:themeColor="accent5" w:themeShade="80"/>
                        </w:rPr>
                      </w:pPr>
                      <w:r w:rsidRPr="00037B78">
                        <w:rPr>
                          <w:rFonts w:ascii="Twinkl Cursive Looped" w:hAnsi="Twinkl Cursive Looped"/>
                          <w:b/>
                          <w:bCs/>
                          <w:color w:val="1F4E79" w:themeColor="accent5" w:themeShade="80"/>
                        </w:rPr>
                        <w:t xml:space="preserve">We plan </w:t>
                      </w:r>
                      <w:r w:rsidR="00DA0BA4" w:rsidRPr="00037B78">
                        <w:rPr>
                          <w:rFonts w:ascii="Twinkl Cursive Looped" w:hAnsi="Twinkl Cursive Looped"/>
                          <w:b/>
                          <w:bCs/>
                          <w:color w:val="1F4E79" w:themeColor="accent5" w:themeShade="80"/>
                        </w:rPr>
                        <w:t xml:space="preserve">to have </w:t>
                      </w:r>
                      <w:r w:rsidR="00037B78">
                        <w:rPr>
                          <w:rFonts w:ascii="Twinkl Cursive Looped" w:hAnsi="Twinkl Cursive Looped"/>
                          <w:b/>
                          <w:bCs/>
                          <w:color w:val="1F4E79" w:themeColor="accent5" w:themeShade="80"/>
                        </w:rPr>
                        <w:t xml:space="preserve">a </w:t>
                      </w:r>
                      <w:r w:rsidR="00DA0BA4" w:rsidRPr="00037B78">
                        <w:rPr>
                          <w:rFonts w:ascii="Twinkl Cursive Looped" w:hAnsi="Twinkl Cursive Looped"/>
                          <w:b/>
                          <w:bCs/>
                          <w:color w:val="1F4E79" w:themeColor="accent5" w:themeShade="80"/>
                        </w:rPr>
                        <w:t xml:space="preserve">newsletter every two weeks to share what is </w:t>
                      </w:r>
                      <w:r w:rsidR="00037B78">
                        <w:rPr>
                          <w:rFonts w:ascii="Twinkl Cursive Looped" w:hAnsi="Twinkl Cursive Looped"/>
                          <w:b/>
                          <w:bCs/>
                          <w:color w:val="1F4E79" w:themeColor="accent5" w:themeShade="80"/>
                        </w:rPr>
                        <w:t>hap</w:t>
                      </w:r>
                      <w:r w:rsidR="00DA0BA4" w:rsidRPr="00037B78">
                        <w:rPr>
                          <w:rFonts w:ascii="Twinkl Cursive Looped" w:hAnsi="Twinkl Cursive Looped"/>
                          <w:b/>
                          <w:bCs/>
                          <w:color w:val="1F4E79" w:themeColor="accent5" w:themeShade="80"/>
                        </w:rPr>
                        <w:t>pening</w:t>
                      </w:r>
                      <w:r w:rsidR="00037B78">
                        <w:rPr>
                          <w:rFonts w:ascii="Twinkl Cursive Looped" w:hAnsi="Twinkl Cursive Looped"/>
                          <w:b/>
                          <w:bCs/>
                          <w:color w:val="1F4E79" w:themeColor="accent5" w:themeShade="80"/>
                        </w:rPr>
                        <w:t xml:space="preserve">                                                                                   </w:t>
                      </w:r>
                      <w:r w:rsidR="00DA0BA4" w:rsidRPr="00037B78">
                        <w:rPr>
                          <w:rFonts w:ascii="Twinkl Cursive Looped" w:hAnsi="Twinkl Cursive Looped"/>
                          <w:b/>
                          <w:bCs/>
                          <w:color w:val="1F4E79" w:themeColor="accent5" w:themeShade="80"/>
                        </w:rPr>
                        <w:t xml:space="preserve"> in school with you </w:t>
                      </w:r>
                      <w:r w:rsidR="00484325" w:rsidRPr="00037B78">
                        <w:rPr>
                          <w:rFonts w:ascii="Twinkl Cursive Looped" w:hAnsi="Twinkl Cursive Looped"/>
                          <w:b/>
                          <w:bCs/>
                          <w:color w:val="1F4E79" w:themeColor="accent5" w:themeShade="80"/>
                        </w:rPr>
                        <w:t>and hope you will enjoy hearing all about school life.</w:t>
                      </w:r>
                    </w:p>
                    <w:p w14:paraId="47AB9B6D" w14:textId="71919529" w:rsidR="00037B78" w:rsidRPr="00037B78" w:rsidRDefault="00037B78" w:rsidP="00AF1C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Mrs Mowbray </w:t>
                      </w:r>
                    </w:p>
                    <w:p w14:paraId="4E3C362F" w14:textId="2B42D64B" w:rsidR="00AB6FA8" w:rsidRDefault="00BF4D98" w:rsidP="00AF1CE2">
                      <w:pPr>
                        <w:rPr>
                          <w:rFonts w:ascii="Twinkl Cursive Looped" w:hAnsi="Twinkl Cursive Looped"/>
                          <w:b/>
                          <w:bCs/>
                          <w:color w:val="1F4E79" w:themeColor="accent5" w:themeShade="80"/>
                          <w:sz w:val="24"/>
                          <w:szCs w:val="24"/>
                        </w:rPr>
                      </w:pPr>
                      <w:r>
                        <w:rPr>
                          <w:rFonts w:ascii="Twinkl Cursive Looped" w:hAnsi="Twinkl Cursive Looped"/>
                          <w:b/>
                          <w:bCs/>
                          <w:color w:val="1F4E79" w:themeColor="accent5" w:themeShade="80"/>
                          <w:sz w:val="24"/>
                          <w:szCs w:val="24"/>
                        </w:rPr>
                        <w:t>“</w:t>
                      </w:r>
                      <w:r w:rsidRPr="00600321">
                        <w:rPr>
                          <w:rFonts w:ascii="Twinkl Cursive Looped" w:hAnsi="Twinkl Cursive Looped"/>
                          <w:b/>
                          <w:bCs/>
                          <w:i/>
                          <w:iCs/>
                          <w:color w:val="1F4E79" w:themeColor="accent5" w:themeShade="80"/>
                          <w:sz w:val="24"/>
                          <w:szCs w:val="24"/>
                        </w:rPr>
                        <w:t>Share all good things with th</w:t>
                      </w:r>
                      <w:r w:rsidR="00600321" w:rsidRPr="00600321">
                        <w:rPr>
                          <w:rFonts w:ascii="Twinkl Cursive Looped" w:hAnsi="Twinkl Cursive Looped"/>
                          <w:b/>
                          <w:bCs/>
                          <w:i/>
                          <w:iCs/>
                          <w:color w:val="1F4E79" w:themeColor="accent5" w:themeShade="80"/>
                          <w:sz w:val="24"/>
                          <w:szCs w:val="24"/>
                        </w:rPr>
                        <w:t>e one</w:t>
                      </w:r>
                      <w:r w:rsidRPr="00600321">
                        <w:rPr>
                          <w:rFonts w:ascii="Twinkl Cursive Looped" w:hAnsi="Twinkl Cursive Looped"/>
                          <w:b/>
                          <w:bCs/>
                          <w:i/>
                          <w:iCs/>
                          <w:color w:val="1F4E79" w:themeColor="accent5" w:themeShade="80"/>
                          <w:sz w:val="24"/>
                          <w:szCs w:val="24"/>
                        </w:rPr>
                        <w:t xml:space="preserve"> w</w:t>
                      </w:r>
                      <w:r w:rsidR="00600321" w:rsidRPr="00600321">
                        <w:rPr>
                          <w:rFonts w:ascii="Twinkl Cursive Looped" w:hAnsi="Twinkl Cursive Looped"/>
                          <w:b/>
                          <w:bCs/>
                          <w:i/>
                          <w:iCs/>
                          <w:color w:val="1F4E79" w:themeColor="accent5" w:themeShade="80"/>
                          <w:sz w:val="24"/>
                          <w:szCs w:val="24"/>
                        </w:rPr>
                        <w:t>ho teaches”</w:t>
                      </w:r>
                      <w:r w:rsidR="00600321">
                        <w:rPr>
                          <w:rFonts w:ascii="Twinkl Cursive Looped" w:hAnsi="Twinkl Cursive Looped"/>
                          <w:b/>
                          <w:bCs/>
                          <w:i/>
                          <w:iCs/>
                          <w:color w:val="1F4E79" w:themeColor="accent5" w:themeShade="80"/>
                          <w:sz w:val="24"/>
                          <w:szCs w:val="24"/>
                        </w:rPr>
                        <w:t xml:space="preserve"> Gala</w:t>
                      </w:r>
                      <w:r w:rsidR="00F82D46">
                        <w:rPr>
                          <w:rFonts w:ascii="Twinkl Cursive Looped" w:hAnsi="Twinkl Cursive Looped"/>
                          <w:b/>
                          <w:bCs/>
                          <w:i/>
                          <w:iCs/>
                          <w:color w:val="1F4E79" w:themeColor="accent5" w:themeShade="80"/>
                          <w:sz w:val="24"/>
                          <w:szCs w:val="24"/>
                        </w:rPr>
                        <w:t>tians 6:6</w:t>
                      </w:r>
                    </w:p>
                    <w:p w14:paraId="71FF3242" w14:textId="03A074EA" w:rsidR="00C25D1C" w:rsidRDefault="00C25D1C" w:rsidP="000C73FF">
                      <w:pPr>
                        <w:shd w:val="clear" w:color="auto" w:fill="E2EFD9" w:themeFill="accent6" w:themeFillTint="33"/>
                        <w:rPr>
                          <w:rFonts w:ascii="Twinkl Cursive Looped" w:hAnsi="Twinkl Cursive Looped"/>
                          <w:b/>
                          <w:bCs/>
                          <w:color w:val="1F4E79" w:themeColor="accent5" w:themeShade="80"/>
                          <w:sz w:val="24"/>
                          <w:szCs w:val="24"/>
                        </w:rPr>
                      </w:pPr>
                    </w:p>
                    <w:p w14:paraId="70A8EF85" w14:textId="0B64F1B5" w:rsidR="00B66D7C" w:rsidRPr="00B66D7C" w:rsidRDefault="00B66D7C" w:rsidP="00B66D7C">
                      <w:pPr>
                        <w:rPr>
                          <w:rFonts w:ascii="Twinkl Cursive Looped" w:hAnsi="Twinkl Cursive Looped"/>
                          <w:b/>
                          <w:bCs/>
                          <w:color w:val="1F4E79" w:themeColor="accent5" w:themeShade="80"/>
                          <w:sz w:val="24"/>
                          <w:szCs w:val="24"/>
                        </w:rPr>
                      </w:pPr>
                    </w:p>
                    <w:p w14:paraId="1BF9AD71" w14:textId="3837D092" w:rsidR="00B66D7C" w:rsidRPr="00B66D7C" w:rsidRDefault="00B66D7C" w:rsidP="00B66D7C">
                      <w:pPr>
                        <w:rPr>
                          <w:rFonts w:ascii="Twinkl Cursive Looped" w:hAnsi="Twinkl Cursive Looped"/>
                          <w:b/>
                          <w:bCs/>
                          <w:color w:val="1F4E79" w:themeColor="accent5" w:themeShade="80"/>
                          <w:sz w:val="24"/>
                          <w:szCs w:val="24"/>
                        </w:rPr>
                      </w:pPr>
                    </w:p>
                    <w:p w14:paraId="2220F37D" w14:textId="77777777" w:rsidR="00B66D7C" w:rsidRPr="00A57F13" w:rsidRDefault="00B66D7C" w:rsidP="00AF1CE2">
                      <w:pPr>
                        <w:rPr>
                          <w:rFonts w:ascii="Twinkl Cursive Looped" w:hAnsi="Twinkl Cursive Looped"/>
                          <w:b/>
                          <w:bCs/>
                          <w:color w:val="EE0000"/>
                          <w:sz w:val="24"/>
                          <w:szCs w:val="24"/>
                        </w:rPr>
                      </w:pPr>
                    </w:p>
                    <w:p w14:paraId="3856BFE0" w14:textId="77777777" w:rsidR="0019053D" w:rsidRPr="00AF1CE2" w:rsidRDefault="0019053D" w:rsidP="00AF1CE2">
                      <w:pPr>
                        <w:rPr>
                          <w:rFonts w:ascii="Twinkl Cursive Looped" w:hAnsi="Twinkl Cursive Looped"/>
                          <w:b/>
                          <w:bCs/>
                          <w:color w:val="1F4E79" w:themeColor="accent5" w:themeShade="80"/>
                        </w:rPr>
                      </w:pPr>
                    </w:p>
                    <w:p w14:paraId="40A09432" w14:textId="11DBF4C9" w:rsidR="0034613A" w:rsidRDefault="0034613A" w:rsidP="00C75DFA">
                      <w:pPr>
                        <w:rPr>
                          <w:rFonts w:ascii="Twinkl Cursive Looped" w:hAnsi="Twinkl Cursive Looped"/>
                          <w:b/>
                          <w:bCs/>
                          <w:color w:val="1F4E79" w:themeColor="accent5" w:themeShade="80"/>
                        </w:rPr>
                      </w:pPr>
                    </w:p>
                    <w:p w14:paraId="7C8DEE9C" w14:textId="2DD99013" w:rsidR="00D67A6B" w:rsidRDefault="00E85A13"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368A73DF" w14:textId="77777777" w:rsidR="00CC33EF" w:rsidRDefault="00CC33EF" w:rsidP="00F150E2">
                      <w:pPr>
                        <w:rPr>
                          <w:rFonts w:ascii="Twinkl Cursive Looped" w:hAnsi="Twinkl Cursive Looped"/>
                          <w:b/>
                          <w:bCs/>
                          <w:color w:val="1F4E79" w:themeColor="accent5" w:themeShade="80"/>
                        </w:rPr>
                      </w:pPr>
                    </w:p>
                    <w:p w14:paraId="056E6908" w14:textId="759A066A" w:rsidR="00D940F8" w:rsidRDefault="00D940F8" w:rsidP="00F150E2">
                      <w:pPr>
                        <w:rPr>
                          <w:rFonts w:ascii="Twinkl Cursive Looped" w:hAnsi="Twinkl Cursive Looped"/>
                          <w:b/>
                          <w:bCs/>
                          <w:color w:val="1F4E79" w:themeColor="accent5" w:themeShade="80"/>
                        </w:rPr>
                      </w:pPr>
                    </w:p>
                    <w:p w14:paraId="47FDA853" w14:textId="7D82A76E" w:rsidR="005F4E36" w:rsidRDefault="0009122E"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1BEEFB38" w14:textId="75ABD7A6" w:rsidR="00D21900" w:rsidRDefault="00496EB1"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59D652AD" w14:textId="1626C952" w:rsidR="00787D54" w:rsidRDefault="00787D54" w:rsidP="00F150E2">
                      <w:pPr>
                        <w:rPr>
                          <w:rFonts w:ascii="Twinkl Cursive Looped" w:hAnsi="Twinkl Cursive Looped"/>
                          <w:b/>
                          <w:bCs/>
                          <w:color w:val="1F4E79" w:themeColor="accent5" w:themeShade="80"/>
                        </w:rPr>
                      </w:pPr>
                    </w:p>
                    <w:p w14:paraId="465B924C" w14:textId="77777777" w:rsidR="00F77EF3" w:rsidRPr="001106D8" w:rsidRDefault="00F77EF3" w:rsidP="00F150E2">
                      <w:pPr>
                        <w:rPr>
                          <w:rFonts w:ascii="Twinkl Cursive Looped" w:hAnsi="Twinkl Cursive Looped"/>
                          <w:b/>
                          <w:bCs/>
                          <w:color w:val="1F4E79" w:themeColor="accent5" w:themeShade="80"/>
                        </w:rPr>
                      </w:pPr>
                    </w:p>
                    <w:p w14:paraId="1480C244" w14:textId="0DC33B1E" w:rsidR="00A46552" w:rsidRPr="007A4F95" w:rsidRDefault="00A46552">
                      <w:pPr>
                        <w:rPr>
                          <w:rFonts w:ascii="Twinkl Cursive Looped" w:hAnsi="Twinkl Cursive Looped"/>
                          <w:b/>
                          <w:color w:val="FF0000"/>
                          <w:sz w:val="24"/>
                          <w:szCs w:val="24"/>
                        </w:rPr>
                      </w:pPr>
                    </w:p>
                  </w:txbxContent>
                </v:textbox>
              </v:shape>
            </w:pict>
          </mc:Fallback>
        </mc:AlternateContent>
      </w:r>
    </w:p>
    <w:p w14:paraId="3D60C320" w14:textId="3BDA893D"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2AD94B38" w14:textId="5E4E07E2"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1A48BBCF" w14:textId="2AF443B7"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50E170C3" w14:textId="32454412"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38D7DE5E" w14:textId="0BD550CE"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1354F98E" w14:textId="7C9DD158" w:rsidR="00A26D85" w:rsidRDefault="00037B78" w:rsidP="00A25093">
      <w:pPr>
        <w:spacing w:after="120"/>
        <w:ind w:right="-995"/>
        <w:jc w:val="center"/>
        <w:rPr>
          <w:rFonts w:ascii="Twinkl Cursive Looped" w:hAnsi="Twinkl Cursive Looped"/>
          <w:b/>
          <w:bCs/>
          <w:color w:val="002060"/>
          <w:sz w:val="20"/>
          <w:szCs w:val="20"/>
          <w:shd w:val="clear" w:color="auto" w:fill="F8F9FA"/>
        </w:rPr>
      </w:pPr>
      <w:r>
        <w:rPr>
          <w:rFonts w:ascii="Twinkl Cursive Looped" w:hAnsi="Twinkl Cursive Looped"/>
          <w:b/>
          <w:bCs/>
          <w:noProof/>
          <w:color w:val="002060"/>
          <w:sz w:val="20"/>
          <w:szCs w:val="20"/>
        </w:rPr>
        <mc:AlternateContent>
          <mc:Choice Requires="wps">
            <w:drawing>
              <wp:anchor distT="0" distB="0" distL="114300" distR="114300" simplePos="0" relativeHeight="251658288" behindDoc="0" locked="0" layoutInCell="1" allowOverlap="1" wp14:anchorId="1BEEF78A" wp14:editId="42DD3DF6">
                <wp:simplePos x="0" y="0"/>
                <wp:positionH relativeFrom="column">
                  <wp:posOffset>5306060</wp:posOffset>
                </wp:positionH>
                <wp:positionV relativeFrom="paragraph">
                  <wp:posOffset>5715</wp:posOffset>
                </wp:positionV>
                <wp:extent cx="1516380" cy="2118360"/>
                <wp:effectExtent l="0" t="0" r="26670" b="15240"/>
                <wp:wrapNone/>
                <wp:docPr id="1203796410" name="Text Box 47"/>
                <wp:cNvGraphicFramePr/>
                <a:graphic xmlns:a="http://schemas.openxmlformats.org/drawingml/2006/main">
                  <a:graphicData uri="http://schemas.microsoft.com/office/word/2010/wordprocessingShape">
                    <wps:wsp>
                      <wps:cNvSpPr txBox="1"/>
                      <wps:spPr>
                        <a:xfrm>
                          <a:off x="0" y="0"/>
                          <a:ext cx="1516380" cy="2118360"/>
                        </a:xfrm>
                        <a:prstGeom prst="rect">
                          <a:avLst/>
                        </a:prstGeom>
                        <a:solidFill>
                          <a:schemeClr val="lt1"/>
                        </a:solidFill>
                        <a:ln w="6350">
                          <a:solidFill>
                            <a:prstClr val="black"/>
                          </a:solidFill>
                        </a:ln>
                      </wps:spPr>
                      <wps:txbx>
                        <w:txbxContent>
                          <w:p w14:paraId="4B70E02E" w14:textId="249E3C7F" w:rsidR="00952A7A" w:rsidRDefault="008A4B4E">
                            <w:r>
                              <w:rPr>
                                <w:noProof/>
                              </w:rPr>
                              <w:drawing>
                                <wp:inline distT="0" distB="0" distL="0" distR="0" wp14:anchorId="6583A582" wp14:editId="0559CC88">
                                  <wp:extent cx="1327150" cy="2019300"/>
                                  <wp:effectExtent l="0" t="0" r="6350" b="0"/>
                                  <wp:docPr id="93778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84606" name=""/>
                                          <pic:cNvPicPr/>
                                        </pic:nvPicPr>
                                        <pic:blipFill>
                                          <a:blip r:embed="rId13"/>
                                          <a:stretch>
                                            <a:fillRect/>
                                          </a:stretch>
                                        </pic:blipFill>
                                        <pic:spPr>
                                          <a:xfrm>
                                            <a:off x="0" y="0"/>
                                            <a:ext cx="1327150" cy="201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EEF78A" id="Text Box 47" o:spid="_x0000_s1028" type="#_x0000_t202" style="position:absolute;left:0;text-align:left;margin-left:417.8pt;margin-top:.45pt;width:119.4pt;height:166.8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" fillcolor="white [3201]" strokeweight=".5pt">
                <v:textbox>
                  <w:txbxContent>
                    <w:p w14:paraId="4B70E02E" w14:textId="249E3C7F" w:rsidR="00952A7A" w:rsidRDefault="008A4B4E">
                      <w:r>
                        <w:rPr>
                          <w:noProof/>
                        </w:rPr>
                        <w:drawing>
                          <wp:inline distT="0" distB="0" distL="0" distR="0" wp14:anchorId="6583A582" wp14:editId="0559CC88">
                            <wp:extent cx="1327150" cy="2019300"/>
                            <wp:effectExtent l="0" t="0" r="6350" b="0"/>
                            <wp:docPr id="93778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84606" name=""/>
                                    <pic:cNvPicPr/>
                                  </pic:nvPicPr>
                                  <pic:blipFill>
                                    <a:blip r:embed="rId13"/>
                                    <a:stretch>
                                      <a:fillRect/>
                                    </a:stretch>
                                  </pic:blipFill>
                                  <pic:spPr>
                                    <a:xfrm>
                                      <a:off x="0" y="0"/>
                                      <a:ext cx="1327150" cy="2019300"/>
                                    </a:xfrm>
                                    <a:prstGeom prst="rect">
                                      <a:avLst/>
                                    </a:prstGeom>
                                  </pic:spPr>
                                </pic:pic>
                              </a:graphicData>
                            </a:graphic>
                          </wp:inline>
                        </w:drawing>
                      </w:r>
                    </w:p>
                  </w:txbxContent>
                </v:textbox>
              </v:shape>
            </w:pict>
          </mc:Fallback>
        </mc:AlternateContent>
      </w:r>
    </w:p>
    <w:p w14:paraId="3280A41F" w14:textId="7D2D1065"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067A1130" w14:textId="57E02597"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4A103F62" w14:textId="51D9DED4"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3353DEB8" w14:textId="7E64DDDE"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0B5B2136" w14:textId="7DCE2492" w:rsidR="006B283F" w:rsidRPr="00591636" w:rsidRDefault="006B283F" w:rsidP="00A25093">
      <w:pPr>
        <w:spacing w:after="120"/>
        <w:ind w:right="-995"/>
        <w:jc w:val="center"/>
        <w:rPr>
          <w:rFonts w:ascii="Twinkl Cursive Looped" w:hAnsi="Twinkl Cursive Looped"/>
          <w:b/>
          <w:bCs/>
          <w:noProof/>
          <w:sz w:val="20"/>
          <w:szCs w:val="20"/>
        </w:rPr>
      </w:pPr>
    </w:p>
    <w:p w14:paraId="6A34F9E0" w14:textId="685DE5F4" w:rsidR="00DF4A06" w:rsidRDefault="00037B78" w:rsidP="00793F28">
      <w:pPr>
        <w:spacing w:after="120"/>
        <w:ind w:right="-995"/>
        <w:rPr>
          <w:rFonts w:ascii="Twinkl Cursive Looped" w:eastAsia="Times New Roman" w:hAnsi="Twinkl Cursive Looped"/>
          <w:b/>
          <w:bCs/>
          <w:color w:val="2F5496" w:themeColor="accent1" w:themeShade="BF"/>
          <w:lang w:eastAsia="en-GB"/>
        </w:rPr>
      </w:pPr>
      <w:r>
        <w:rPr>
          <w:rFonts w:ascii="Twinkl Cursive Looped" w:hAnsi="Twinkl Cursive Looped"/>
          <w:b/>
          <w:bCs/>
          <w:noProof/>
          <w:color w:val="002060"/>
          <w:sz w:val="20"/>
          <w:szCs w:val="20"/>
        </w:rPr>
        <mc:AlternateContent>
          <mc:Choice Requires="wps">
            <w:drawing>
              <wp:anchor distT="0" distB="0" distL="114300" distR="114300" simplePos="0" relativeHeight="251721216" behindDoc="0" locked="0" layoutInCell="1" allowOverlap="1" wp14:anchorId="34AE29AA" wp14:editId="12B98B79">
                <wp:simplePos x="0" y="0"/>
                <wp:positionH relativeFrom="column">
                  <wp:posOffset>1286510</wp:posOffset>
                </wp:positionH>
                <wp:positionV relativeFrom="paragraph">
                  <wp:posOffset>4445</wp:posOffset>
                </wp:positionV>
                <wp:extent cx="255270" cy="129540"/>
                <wp:effectExtent l="19050" t="0" r="30480" b="41910"/>
                <wp:wrapNone/>
                <wp:docPr id="81366560" name="Heart 30"/>
                <wp:cNvGraphicFramePr/>
                <a:graphic xmlns:a="http://schemas.openxmlformats.org/drawingml/2006/main">
                  <a:graphicData uri="http://schemas.microsoft.com/office/word/2010/wordprocessingShape">
                    <wps:wsp>
                      <wps:cNvSpPr/>
                      <wps:spPr>
                        <a:xfrm>
                          <a:off x="0" y="0"/>
                          <a:ext cx="255270" cy="129540"/>
                        </a:xfrm>
                        <a:prstGeom prst="heart">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8B412" id="Heart 30" o:spid="_x0000_s1026" style="position:absolute;margin-left:101.3pt;margin-top:.35pt;width:20.1pt;height:10.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27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" path="m127635,32385v53181,-75565,260588,,,97155c-132953,32385,74454,-43180,127635,32385xe" fillcolor="#e00" strokecolor="#09101d [484]" strokeweight="1pt">
                <v:stroke joinstyle="miter"/>
                <v:path arrowok="t" o:connecttype="custom" o:connectlocs="127635,32385;127635,129540;127635,32385" o:connectangles="0,0,0"/>
              </v:shape>
            </w:pict>
          </mc:Fallback>
        </mc:AlternateContent>
      </w:r>
    </w:p>
    <w:p w14:paraId="12D89A26" w14:textId="66AAD3BA" w:rsidR="00711E6D" w:rsidRDefault="00711E6D" w:rsidP="00793F28">
      <w:pPr>
        <w:spacing w:after="120"/>
        <w:ind w:right="-995"/>
        <w:rPr>
          <w:rFonts w:ascii="Twinkl Cursive Looped" w:eastAsia="Times New Roman" w:hAnsi="Twinkl Cursive Looped"/>
          <w:b/>
          <w:bCs/>
          <w:color w:val="2F5496" w:themeColor="accent1" w:themeShade="BF"/>
          <w:lang w:eastAsia="en-GB"/>
        </w:rPr>
      </w:pPr>
    </w:p>
    <w:p w14:paraId="75DF28E6" w14:textId="2361926D" w:rsidR="00834931" w:rsidRDefault="00834931" w:rsidP="00910D92">
      <w:pPr>
        <w:shd w:val="clear" w:color="auto" w:fill="FFFFFF"/>
        <w:spacing w:after="0" w:line="240" w:lineRule="auto"/>
        <w:rPr>
          <w:rFonts w:ascii="Trebuchet MS" w:eastAsia="Times New Roman" w:hAnsi="Trebuchet MS"/>
          <w:i/>
          <w:iCs/>
          <w:color w:val="333333"/>
          <w:sz w:val="21"/>
          <w:szCs w:val="21"/>
          <w:lang w:eastAsia="en-GB"/>
        </w:rPr>
      </w:pPr>
    </w:p>
    <w:p w14:paraId="27317F8E" w14:textId="77EC243B" w:rsidR="00711E6D" w:rsidRDefault="00F62B7B" w:rsidP="00910D92">
      <w:pPr>
        <w:shd w:val="clear" w:color="auto" w:fill="FFFFFF"/>
        <w:spacing w:after="0" w:line="240" w:lineRule="auto"/>
        <w:rPr>
          <w:rFonts w:ascii="Trebuchet MS" w:eastAsia="Times New Roman" w:hAnsi="Trebuchet MS"/>
          <w:i/>
          <w:iCs/>
          <w:color w:val="333333"/>
          <w:sz w:val="21"/>
          <w:szCs w:val="21"/>
          <w:lang w:eastAsia="en-GB"/>
        </w:rPr>
      </w:pPr>
      <w:r>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48" behindDoc="0" locked="0" layoutInCell="1" allowOverlap="1" wp14:anchorId="328AEEA6" wp14:editId="6C29DB8A">
                <wp:simplePos x="0" y="0"/>
                <wp:positionH relativeFrom="column">
                  <wp:posOffset>2616200</wp:posOffset>
                </wp:positionH>
                <wp:positionV relativeFrom="paragraph">
                  <wp:posOffset>1992631</wp:posOffset>
                </wp:positionV>
                <wp:extent cx="1211580" cy="1310640"/>
                <wp:effectExtent l="0" t="0" r="26670" b="22860"/>
                <wp:wrapNone/>
                <wp:docPr id="1037417528" name="Text Box 1037417528"/>
                <wp:cNvGraphicFramePr/>
                <a:graphic xmlns:a="http://schemas.openxmlformats.org/drawingml/2006/main">
                  <a:graphicData uri="http://schemas.microsoft.com/office/word/2010/wordprocessingShape">
                    <wps:wsp>
                      <wps:cNvSpPr txBox="1"/>
                      <wps:spPr>
                        <a:xfrm>
                          <a:off x="0" y="0"/>
                          <a:ext cx="1211580" cy="1310640"/>
                        </a:xfrm>
                        <a:prstGeom prst="rect">
                          <a:avLst/>
                        </a:prstGeom>
                        <a:solidFill>
                          <a:schemeClr val="lt1"/>
                        </a:solidFill>
                        <a:ln w="6350">
                          <a:solidFill>
                            <a:prstClr val="black"/>
                          </a:solidFill>
                        </a:ln>
                      </wps:spPr>
                      <wps:txbx>
                        <w:txbxContent>
                          <w:p w14:paraId="7A3F9344" w14:textId="2988D91A" w:rsidR="006F2E74" w:rsidRDefault="00CA7D93" w:rsidP="00DB7FAD">
                            <w:pPr>
                              <w:rPr>
                                <w:rFonts w:ascii="Twinkl Cursive Looped" w:hAnsi="Twinkl Cursive Looped"/>
                                <w:b/>
                                <w:bCs/>
                                <w:sz w:val="18"/>
                                <w:szCs w:val="18"/>
                              </w:rPr>
                            </w:pPr>
                            <w:r>
                              <w:rPr>
                                <w:rFonts w:ascii="Twinkl Cursive Looped" w:hAnsi="Twinkl Cursive Looped"/>
                                <w:b/>
                                <w:bCs/>
                                <w:sz w:val="18"/>
                                <w:szCs w:val="18"/>
                              </w:rPr>
                              <w:t>Science Y3</w:t>
                            </w:r>
                          </w:p>
                          <w:p w14:paraId="7406F60A" w14:textId="5C51AAD4" w:rsidR="00CA7D93" w:rsidRDefault="006A4006" w:rsidP="00DB7FAD">
                            <w:pPr>
                              <w:rPr>
                                <w:rFonts w:ascii="Twinkl Cursive Looped" w:hAnsi="Twinkl Cursive Looped"/>
                                <w:b/>
                                <w:bCs/>
                                <w:sz w:val="18"/>
                                <w:szCs w:val="18"/>
                              </w:rPr>
                            </w:pPr>
                            <w:r>
                              <w:rPr>
                                <w:noProof/>
                              </w:rPr>
                              <w:drawing>
                                <wp:inline distT="0" distB="0" distL="0" distR="0" wp14:anchorId="441368DF" wp14:editId="00A80D5F">
                                  <wp:extent cx="1022350" cy="937895"/>
                                  <wp:effectExtent l="0" t="0" r="6350" b="0"/>
                                  <wp:docPr id="1834286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86160" name=""/>
                                          <pic:cNvPicPr/>
                                        </pic:nvPicPr>
                                        <pic:blipFill>
                                          <a:blip r:embed="rId14"/>
                                          <a:stretch>
                                            <a:fillRect/>
                                          </a:stretch>
                                        </pic:blipFill>
                                        <pic:spPr>
                                          <a:xfrm>
                                            <a:off x="0" y="0"/>
                                            <a:ext cx="1022350" cy="937895"/>
                                          </a:xfrm>
                                          <a:prstGeom prst="rect">
                                            <a:avLst/>
                                          </a:prstGeom>
                                        </pic:spPr>
                                      </pic:pic>
                                    </a:graphicData>
                                  </a:graphic>
                                </wp:inline>
                              </w:drawing>
                            </w:r>
                          </w:p>
                          <w:p w14:paraId="43B6E911" w14:textId="44AA6040" w:rsidR="005A5961" w:rsidRDefault="005A5961" w:rsidP="00DB7FAD">
                            <w:pPr>
                              <w:rPr>
                                <w:rFonts w:ascii="Twinkl Cursive Looped" w:hAnsi="Twinkl Cursive Looped"/>
                                <w:b/>
                                <w:bCs/>
                                <w:sz w:val="18"/>
                                <w:szCs w:val="18"/>
                              </w:rPr>
                            </w:pPr>
                          </w:p>
                          <w:p w14:paraId="3A182CE8" w14:textId="12D64A07" w:rsidR="00B009CE" w:rsidRDefault="00B009CE" w:rsidP="00DB7FAD">
                            <w:pPr>
                              <w:rPr>
                                <w:rFonts w:ascii="Twinkl Cursive Looped" w:hAnsi="Twinkl Cursive Looped"/>
                                <w:b/>
                                <w:bCs/>
                                <w:sz w:val="18"/>
                                <w:szCs w:val="18"/>
                              </w:rPr>
                            </w:pPr>
                          </w:p>
                          <w:p w14:paraId="0222C43F" w14:textId="7A1DACD6" w:rsidR="00C204EA" w:rsidRDefault="00C204EA" w:rsidP="00DB7FAD">
                            <w:pPr>
                              <w:rPr>
                                <w:rFonts w:ascii="Twinkl Cursive Looped" w:hAnsi="Twinkl Cursive Looped"/>
                                <w:b/>
                                <w:bCs/>
                                <w:sz w:val="18"/>
                                <w:szCs w:val="18"/>
                              </w:rPr>
                            </w:pPr>
                          </w:p>
                          <w:p w14:paraId="62CC5CB8" w14:textId="44E376EE" w:rsidR="00875763" w:rsidRDefault="00875763" w:rsidP="00DB7FAD">
                            <w:pPr>
                              <w:rPr>
                                <w:rFonts w:ascii="Twinkl Cursive Looped" w:hAnsi="Twinkl Cursive Looped"/>
                                <w:b/>
                                <w:bCs/>
                                <w:sz w:val="18"/>
                                <w:szCs w:val="18"/>
                              </w:rPr>
                            </w:pPr>
                          </w:p>
                          <w:p w14:paraId="671775CE" w14:textId="354C9168" w:rsidR="00AB3979" w:rsidRDefault="00AB3979" w:rsidP="00DB7FAD">
                            <w:pPr>
                              <w:rPr>
                                <w:rFonts w:ascii="Twinkl Cursive Looped" w:hAnsi="Twinkl Cursive Looped"/>
                                <w:b/>
                                <w:bCs/>
                                <w:sz w:val="18"/>
                                <w:szCs w:val="18"/>
                              </w:rPr>
                            </w:pPr>
                          </w:p>
                          <w:p w14:paraId="2645665E" w14:textId="13A982E6" w:rsidR="000515BC" w:rsidRDefault="000515BC" w:rsidP="00DB7FAD">
                            <w:pPr>
                              <w:rPr>
                                <w:rFonts w:ascii="Twinkl Cursive Looped" w:hAnsi="Twinkl Cursive Looped"/>
                                <w:b/>
                                <w:bCs/>
                                <w:sz w:val="18"/>
                                <w:szCs w:val="18"/>
                              </w:rPr>
                            </w:pPr>
                          </w:p>
                          <w:p w14:paraId="72A275F6" w14:textId="24F2C8B0" w:rsidR="001A38AA" w:rsidRDefault="001A38AA" w:rsidP="00DB7FAD">
                            <w:pPr>
                              <w:rPr>
                                <w:rFonts w:ascii="Twinkl Cursive Looped" w:hAnsi="Twinkl Cursive Looped"/>
                                <w:b/>
                                <w:bCs/>
                                <w:sz w:val="18"/>
                                <w:szCs w:val="18"/>
                              </w:rPr>
                            </w:pPr>
                          </w:p>
                          <w:p w14:paraId="53F7B6EA" w14:textId="78D2229D" w:rsidR="009559B6" w:rsidRDefault="009559B6" w:rsidP="00DB7FAD">
                            <w:pPr>
                              <w:rPr>
                                <w:rFonts w:ascii="Twinkl Cursive Looped" w:hAnsi="Twinkl Cursive Looped"/>
                                <w:b/>
                                <w:bCs/>
                                <w:sz w:val="18"/>
                                <w:szCs w:val="18"/>
                              </w:rPr>
                            </w:pPr>
                          </w:p>
                          <w:p w14:paraId="637AF564" w14:textId="4AC5D509" w:rsidR="00DA17B7" w:rsidRDefault="00DA17B7" w:rsidP="00DB7FAD">
                            <w:pPr>
                              <w:rPr>
                                <w:rFonts w:ascii="Twinkl Cursive Looped" w:hAnsi="Twinkl Cursive Looped"/>
                                <w:b/>
                                <w:bCs/>
                                <w:sz w:val="18"/>
                                <w:szCs w:val="18"/>
                              </w:rPr>
                            </w:pPr>
                          </w:p>
                          <w:p w14:paraId="66369D6E" w14:textId="33A61EB0" w:rsidR="006C096A" w:rsidRDefault="006C096A" w:rsidP="00DB7FAD">
                            <w:pPr>
                              <w:rPr>
                                <w:rFonts w:ascii="Twinkl Cursive Looped" w:hAnsi="Twinkl Cursive Looped"/>
                                <w:b/>
                                <w:bCs/>
                                <w:sz w:val="18"/>
                                <w:szCs w:val="18"/>
                              </w:rPr>
                            </w:pPr>
                          </w:p>
                          <w:p w14:paraId="1B1DBD25" w14:textId="2AF6F02C" w:rsidR="00747B2F" w:rsidRDefault="00747B2F" w:rsidP="00DB7FAD">
                            <w:pPr>
                              <w:rPr>
                                <w:rFonts w:ascii="Twinkl Cursive Looped" w:hAnsi="Twinkl Cursive Looped"/>
                                <w:b/>
                                <w:bCs/>
                                <w:sz w:val="18"/>
                                <w:szCs w:val="18"/>
                              </w:rPr>
                            </w:pPr>
                          </w:p>
                          <w:p w14:paraId="53071B06" w14:textId="62CB9481" w:rsidR="003F2EDB" w:rsidRDefault="0049427B" w:rsidP="00DB7FAD">
                            <w:pPr>
                              <w:rPr>
                                <w:rFonts w:ascii="Twinkl Cursive Looped" w:hAnsi="Twinkl Cursive Looped"/>
                                <w:b/>
                                <w:bCs/>
                                <w:sz w:val="18"/>
                                <w:szCs w:val="18"/>
                              </w:rPr>
                            </w:pPr>
                            <w:r w:rsidRPr="00351CA5">
                              <w:rPr>
                                <w:rFonts w:ascii="Twinkl Cursive Looped" w:hAnsi="Twinkl Cursive Looped"/>
                                <w:b/>
                                <w:bCs/>
                                <w:sz w:val="18"/>
                                <w:szCs w:val="18"/>
                              </w:rPr>
                              <w:t xml:space="preserve"> </w:t>
                            </w:r>
                          </w:p>
                          <w:p w14:paraId="584DA1D4" w14:textId="24620C0A" w:rsidR="0010077D" w:rsidRDefault="0010077D" w:rsidP="00DB7FAD">
                            <w:pPr>
                              <w:rPr>
                                <w:rFonts w:ascii="Twinkl Cursive Looped" w:hAnsi="Twinkl Cursive Looped"/>
                                <w:b/>
                                <w:bCs/>
                                <w:sz w:val="18"/>
                                <w:szCs w:val="18"/>
                              </w:rPr>
                            </w:pPr>
                          </w:p>
                          <w:p w14:paraId="0D5AA2FB" w14:textId="7DA361A8" w:rsidR="00413C8D" w:rsidRDefault="00413C8D" w:rsidP="00DB7FAD">
                            <w:pPr>
                              <w:rPr>
                                <w:rFonts w:ascii="Twinkl Cursive Looped" w:hAnsi="Twinkl Cursive Looped"/>
                                <w:b/>
                                <w:bCs/>
                                <w:sz w:val="18"/>
                                <w:szCs w:val="18"/>
                              </w:rPr>
                            </w:pPr>
                          </w:p>
                          <w:p w14:paraId="1FABA32E" w14:textId="62946F02" w:rsidR="003A0C3F" w:rsidRDefault="003A0C3F" w:rsidP="00DB7FAD">
                            <w:pPr>
                              <w:rPr>
                                <w:rFonts w:ascii="Twinkl Cursive Looped" w:hAnsi="Twinkl Cursive Looped"/>
                                <w:b/>
                                <w:bCs/>
                                <w:sz w:val="18"/>
                                <w:szCs w:val="18"/>
                              </w:rPr>
                            </w:pPr>
                          </w:p>
                          <w:p w14:paraId="3ED14EB7" w14:textId="33DD1FDB" w:rsidR="00316475" w:rsidRDefault="00316475" w:rsidP="00DB7FAD">
                            <w:pPr>
                              <w:rPr>
                                <w:rFonts w:ascii="Twinkl Cursive Looped" w:hAnsi="Twinkl Cursive Looped"/>
                                <w:b/>
                                <w:bCs/>
                                <w:sz w:val="18"/>
                                <w:szCs w:val="18"/>
                              </w:rPr>
                            </w:pPr>
                          </w:p>
                          <w:p w14:paraId="0CC405D0" w14:textId="1B508E96" w:rsidR="007202CF" w:rsidRDefault="007202CF" w:rsidP="00DB7FAD">
                            <w:pPr>
                              <w:rPr>
                                <w:rFonts w:ascii="Twinkl Cursive Looped" w:hAnsi="Twinkl Cursive Looped"/>
                                <w:b/>
                                <w:bCs/>
                                <w:sz w:val="18"/>
                                <w:szCs w:val="18"/>
                              </w:rPr>
                            </w:pPr>
                          </w:p>
                          <w:p w14:paraId="33D36EB1" w14:textId="705C0E8D" w:rsidR="00055197" w:rsidRDefault="00055197" w:rsidP="00DB7FAD">
                            <w:pPr>
                              <w:rPr>
                                <w:rFonts w:ascii="Twinkl Cursive Looped" w:hAnsi="Twinkl Cursive Looped"/>
                                <w:b/>
                                <w:bCs/>
                                <w:sz w:val="18"/>
                                <w:szCs w:val="18"/>
                              </w:rPr>
                            </w:pPr>
                          </w:p>
                          <w:p w14:paraId="5329761F" w14:textId="025FA7E8" w:rsidR="00216927" w:rsidRDefault="00216927" w:rsidP="00DB7FAD">
                            <w:pPr>
                              <w:rPr>
                                <w:rFonts w:ascii="Twinkl Cursive Looped" w:hAnsi="Twinkl Cursive Looped"/>
                                <w:b/>
                                <w:bCs/>
                                <w:sz w:val="18"/>
                                <w:szCs w:val="18"/>
                              </w:rPr>
                            </w:pPr>
                          </w:p>
                          <w:p w14:paraId="0838EED7" w14:textId="7044F43A" w:rsidR="00C46610" w:rsidRDefault="00C46610" w:rsidP="00DB7FAD">
                            <w:pPr>
                              <w:rPr>
                                <w:rFonts w:ascii="Twinkl Cursive Looped" w:hAnsi="Twinkl Cursive Looped"/>
                                <w:b/>
                                <w:bCs/>
                                <w:sz w:val="18"/>
                                <w:szCs w:val="18"/>
                              </w:rPr>
                            </w:pPr>
                          </w:p>
                          <w:p w14:paraId="7E881BEB" w14:textId="3A7FFB7E" w:rsidR="00E668DF" w:rsidRDefault="00E668DF" w:rsidP="00DB7FAD">
                            <w:pPr>
                              <w:rPr>
                                <w:rFonts w:ascii="Twinkl Cursive Looped" w:hAnsi="Twinkl Cursive Looped"/>
                                <w:b/>
                                <w:bCs/>
                                <w:sz w:val="18"/>
                                <w:szCs w:val="18"/>
                              </w:rPr>
                            </w:pPr>
                          </w:p>
                          <w:p w14:paraId="0F6D5DC8" w14:textId="23E7ED3B" w:rsidR="00664783" w:rsidRPr="00351CA5" w:rsidRDefault="00664783" w:rsidP="00DB7FAD">
                            <w:pPr>
                              <w:rPr>
                                <w:rFonts w:ascii="Twinkl Cursive Looped" w:hAnsi="Twinkl Cursive Looped"/>
                                <w:b/>
                                <w:bCs/>
                                <w:sz w:val="18"/>
                                <w:szCs w:val="18"/>
                              </w:rPr>
                            </w:pPr>
                          </w:p>
                          <w:p w14:paraId="45398B89" w14:textId="12C24A05" w:rsidR="00DB3309" w:rsidRPr="00351CA5" w:rsidRDefault="00DB3309" w:rsidP="00DB7FAD">
                            <w:pPr>
                              <w:rPr>
                                <w:rFonts w:ascii="Twinkl Cursive Looped" w:hAnsi="Twinkl Cursive Looped"/>
                                <w:b/>
                                <w:bCs/>
                                <w:sz w:val="18"/>
                                <w:szCs w:val="18"/>
                              </w:rPr>
                            </w:pPr>
                          </w:p>
                          <w:p w14:paraId="78BBFABE" w14:textId="69D5D6B7" w:rsidR="00DD75A0" w:rsidRDefault="00DD75A0" w:rsidP="00DB7FAD">
                            <w:pPr>
                              <w:rPr>
                                <w:sz w:val="20"/>
                                <w:szCs w:val="20"/>
                              </w:rPr>
                            </w:pPr>
                          </w:p>
                          <w:p w14:paraId="3A8101A0" w14:textId="1A5510BF" w:rsidR="00EC2F22" w:rsidRDefault="00EC2F22" w:rsidP="00DB7FAD"/>
                          <w:p w14:paraId="43340B58" w14:textId="479FD8CB" w:rsidR="00764913" w:rsidRDefault="00764913" w:rsidP="00DB7FAD">
                            <w:pPr>
                              <w:rPr>
                                <w:rFonts w:ascii="Twinkl Cursive Looped" w:hAnsi="Twinkl Cursive Looped"/>
                                <w:sz w:val="20"/>
                                <w:szCs w:val="20"/>
                              </w:rPr>
                            </w:pPr>
                          </w:p>
                          <w:p w14:paraId="6F41D821" w14:textId="2842908B" w:rsidR="00DB7FAD" w:rsidRDefault="00DB7FAD" w:rsidP="00DB7FAD">
                            <w:pPr>
                              <w:rPr>
                                <w:rFonts w:ascii="Twinkl Cursive Looped" w:hAnsi="Twinkl Cursive Looped"/>
                                <w:sz w:val="20"/>
                                <w:szCs w:val="20"/>
                              </w:rPr>
                            </w:pPr>
                          </w:p>
                          <w:p w14:paraId="5A2FF224" w14:textId="5D0F5550" w:rsidR="00DB7FAD" w:rsidRPr="00DB7FAD" w:rsidRDefault="00DB7FAD" w:rsidP="00DB7FAD">
                            <w:pPr>
                              <w:pStyle w:val="Header"/>
                              <w:rPr>
                                <w:rFonts w:ascii="Twinkl Cursive Looped" w:hAnsi="Twinkl Cursive Looped"/>
                                <w:sz w:val="20"/>
                                <w:szCs w:val="20"/>
                              </w:rPr>
                            </w:pPr>
                            <w:r w:rsidRPr="00DB7FAD">
                              <w:rPr>
                                <w:rFonts w:ascii="Twinkl Cursive Looped" w:hAnsi="Twinkl Cursive Looped"/>
                                <w:sz w:val="20"/>
                                <w:szCs w:val="20"/>
                              </w:rPr>
                              <w:t xml:space="preserve"> </w:t>
                            </w:r>
                          </w:p>
                          <w:p w14:paraId="5E6E30DA" w14:textId="77777777" w:rsidR="00DB7FAD" w:rsidRDefault="00DB7FAD" w:rsidP="00F436AA"/>
                          <w:p w14:paraId="0D6ABA85" w14:textId="77777777" w:rsidR="00203E7D" w:rsidRPr="00101B51" w:rsidRDefault="00203E7D" w:rsidP="00F436AA"/>
                          <w:p w14:paraId="0EE2EB2D" w14:textId="3766D60A" w:rsidR="00C1488B" w:rsidRDefault="00C1488B" w:rsidP="00F436AA"/>
                          <w:p w14:paraId="58002D07" w14:textId="3CAD78B8" w:rsidR="00BF0C0D" w:rsidRDefault="00BF0C0D" w:rsidP="00F436AA"/>
                          <w:p w14:paraId="6F16BBC9" w14:textId="05942036" w:rsidR="00BE1DD7" w:rsidRDefault="00BE1DD7" w:rsidP="00F436AA"/>
                          <w:p w14:paraId="0B17CAF9" w14:textId="44355591" w:rsidR="00981504" w:rsidRPr="00AE5A0B" w:rsidRDefault="00981504" w:rsidP="00F436AA"/>
                          <w:p w14:paraId="3A6B925A" w14:textId="6A60F3E2" w:rsidR="00783089" w:rsidRDefault="00783089" w:rsidP="00F436AA"/>
                          <w:p w14:paraId="02E685F7" w14:textId="77777777" w:rsidR="00124D70" w:rsidRDefault="00124D70" w:rsidP="00F436AA"/>
                          <w:p w14:paraId="4F8A420A" w14:textId="4D0E520A" w:rsidR="00AC123D" w:rsidRDefault="00AC123D" w:rsidP="00F436AA"/>
                          <w:p w14:paraId="621A6C34" w14:textId="37D6658E" w:rsidR="00BD2E8A" w:rsidRDefault="00BD2E8A" w:rsidP="00F436AA"/>
                          <w:p w14:paraId="2244DD29" w14:textId="44617F5E" w:rsidR="00A94284" w:rsidRDefault="00A94284" w:rsidP="00F436AA"/>
                          <w:p w14:paraId="3BA65D8C" w14:textId="004D0BCF" w:rsidR="00C70C12" w:rsidRDefault="00C70C12" w:rsidP="00F436AA"/>
                          <w:p w14:paraId="6922435A" w14:textId="5F878631" w:rsidR="005B459C" w:rsidRDefault="005B459C" w:rsidP="00F436AA"/>
                          <w:p w14:paraId="7FCEAB1F" w14:textId="23466870" w:rsidR="005863C4" w:rsidRDefault="005863C4" w:rsidP="00F436AA"/>
                          <w:p w14:paraId="5E54CB51" w14:textId="4A39CACD" w:rsidR="00A12806" w:rsidRDefault="00A12806" w:rsidP="00F436AA"/>
                          <w:p w14:paraId="37F1A3C2" w14:textId="15966196" w:rsidR="00CF671E" w:rsidRPr="00F436AA" w:rsidRDefault="00CF671E" w:rsidP="00F436AA">
                            <w:pPr>
                              <w:rPr>
                                <w:rFonts w:ascii="Times New Roman" w:eastAsia="Times New Roman" w:hAnsi="Times New Roman"/>
                                <w:sz w:val="24"/>
                                <w:szCs w:val="24"/>
                                <w:lang w:eastAsia="en-GB"/>
                              </w:rPr>
                            </w:pPr>
                          </w:p>
                          <w:p w14:paraId="193A23FC" w14:textId="2346EED1" w:rsidR="00DA77D3" w:rsidRDefault="00DA77D3"/>
                          <w:p w14:paraId="04BE539C" w14:textId="39FD0FB1" w:rsidR="00E93B31" w:rsidRDefault="00E93B31"/>
                          <w:p w14:paraId="6001A47E" w14:textId="2CCF7208" w:rsidR="00DA77D3" w:rsidRDefault="00DA7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AEEA6" id="Text Box 1037417528" o:spid="_x0000_s1029" type="#_x0000_t202" style="position:absolute;margin-left:206pt;margin-top:156.9pt;width:95.4pt;height:103.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" fillcolor="white [3201]" strokeweight=".5pt">
                <v:textbox>
                  <w:txbxContent>
                    <w:p w14:paraId="7A3F9344" w14:textId="2988D91A" w:rsidR="006F2E74" w:rsidRDefault="00CA7D93" w:rsidP="00DB7FAD">
                      <w:pPr>
                        <w:rPr>
                          <w:rFonts w:ascii="Twinkl Cursive Looped" w:hAnsi="Twinkl Cursive Looped"/>
                          <w:b/>
                          <w:bCs/>
                          <w:sz w:val="18"/>
                          <w:szCs w:val="18"/>
                        </w:rPr>
                      </w:pPr>
                      <w:r>
                        <w:rPr>
                          <w:rFonts w:ascii="Twinkl Cursive Looped" w:hAnsi="Twinkl Cursive Looped"/>
                          <w:b/>
                          <w:bCs/>
                          <w:sz w:val="18"/>
                          <w:szCs w:val="18"/>
                        </w:rPr>
                        <w:t>Science Y3</w:t>
                      </w:r>
                    </w:p>
                    <w:p w14:paraId="7406F60A" w14:textId="5C51AAD4" w:rsidR="00CA7D93" w:rsidRDefault="006A4006" w:rsidP="00DB7FAD">
                      <w:pPr>
                        <w:rPr>
                          <w:rFonts w:ascii="Twinkl Cursive Looped" w:hAnsi="Twinkl Cursive Looped"/>
                          <w:b/>
                          <w:bCs/>
                          <w:sz w:val="18"/>
                          <w:szCs w:val="18"/>
                        </w:rPr>
                      </w:pPr>
                      <w:r>
                        <w:rPr>
                          <w:noProof/>
                        </w:rPr>
                        <w:drawing>
                          <wp:inline distT="0" distB="0" distL="0" distR="0" wp14:anchorId="441368DF" wp14:editId="00A80D5F">
                            <wp:extent cx="1022350" cy="937895"/>
                            <wp:effectExtent l="0" t="0" r="6350" b="0"/>
                            <wp:docPr id="1834286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86160" name=""/>
                                    <pic:cNvPicPr/>
                                  </pic:nvPicPr>
                                  <pic:blipFill>
                                    <a:blip r:embed="rId14"/>
                                    <a:stretch>
                                      <a:fillRect/>
                                    </a:stretch>
                                  </pic:blipFill>
                                  <pic:spPr>
                                    <a:xfrm>
                                      <a:off x="0" y="0"/>
                                      <a:ext cx="1022350" cy="937895"/>
                                    </a:xfrm>
                                    <a:prstGeom prst="rect">
                                      <a:avLst/>
                                    </a:prstGeom>
                                  </pic:spPr>
                                </pic:pic>
                              </a:graphicData>
                            </a:graphic>
                          </wp:inline>
                        </w:drawing>
                      </w:r>
                    </w:p>
                    <w:p w14:paraId="43B6E911" w14:textId="44AA6040" w:rsidR="005A5961" w:rsidRDefault="005A5961" w:rsidP="00DB7FAD">
                      <w:pPr>
                        <w:rPr>
                          <w:rFonts w:ascii="Twinkl Cursive Looped" w:hAnsi="Twinkl Cursive Looped"/>
                          <w:b/>
                          <w:bCs/>
                          <w:sz w:val="18"/>
                          <w:szCs w:val="18"/>
                        </w:rPr>
                      </w:pPr>
                    </w:p>
                    <w:p w14:paraId="3A182CE8" w14:textId="12D64A07" w:rsidR="00B009CE" w:rsidRDefault="00B009CE" w:rsidP="00DB7FAD">
                      <w:pPr>
                        <w:rPr>
                          <w:rFonts w:ascii="Twinkl Cursive Looped" w:hAnsi="Twinkl Cursive Looped"/>
                          <w:b/>
                          <w:bCs/>
                          <w:sz w:val="18"/>
                          <w:szCs w:val="18"/>
                        </w:rPr>
                      </w:pPr>
                    </w:p>
                    <w:p w14:paraId="0222C43F" w14:textId="7A1DACD6" w:rsidR="00C204EA" w:rsidRDefault="00C204EA" w:rsidP="00DB7FAD">
                      <w:pPr>
                        <w:rPr>
                          <w:rFonts w:ascii="Twinkl Cursive Looped" w:hAnsi="Twinkl Cursive Looped"/>
                          <w:b/>
                          <w:bCs/>
                          <w:sz w:val="18"/>
                          <w:szCs w:val="18"/>
                        </w:rPr>
                      </w:pPr>
                    </w:p>
                    <w:p w14:paraId="62CC5CB8" w14:textId="44E376EE" w:rsidR="00875763" w:rsidRDefault="00875763" w:rsidP="00DB7FAD">
                      <w:pPr>
                        <w:rPr>
                          <w:rFonts w:ascii="Twinkl Cursive Looped" w:hAnsi="Twinkl Cursive Looped"/>
                          <w:b/>
                          <w:bCs/>
                          <w:sz w:val="18"/>
                          <w:szCs w:val="18"/>
                        </w:rPr>
                      </w:pPr>
                    </w:p>
                    <w:p w14:paraId="671775CE" w14:textId="354C9168" w:rsidR="00AB3979" w:rsidRDefault="00AB3979" w:rsidP="00DB7FAD">
                      <w:pPr>
                        <w:rPr>
                          <w:rFonts w:ascii="Twinkl Cursive Looped" w:hAnsi="Twinkl Cursive Looped"/>
                          <w:b/>
                          <w:bCs/>
                          <w:sz w:val="18"/>
                          <w:szCs w:val="18"/>
                        </w:rPr>
                      </w:pPr>
                    </w:p>
                    <w:p w14:paraId="2645665E" w14:textId="13A982E6" w:rsidR="000515BC" w:rsidRDefault="000515BC" w:rsidP="00DB7FAD">
                      <w:pPr>
                        <w:rPr>
                          <w:rFonts w:ascii="Twinkl Cursive Looped" w:hAnsi="Twinkl Cursive Looped"/>
                          <w:b/>
                          <w:bCs/>
                          <w:sz w:val="18"/>
                          <w:szCs w:val="18"/>
                        </w:rPr>
                      </w:pPr>
                    </w:p>
                    <w:p w14:paraId="72A275F6" w14:textId="24F2C8B0" w:rsidR="001A38AA" w:rsidRDefault="001A38AA" w:rsidP="00DB7FAD">
                      <w:pPr>
                        <w:rPr>
                          <w:rFonts w:ascii="Twinkl Cursive Looped" w:hAnsi="Twinkl Cursive Looped"/>
                          <w:b/>
                          <w:bCs/>
                          <w:sz w:val="18"/>
                          <w:szCs w:val="18"/>
                        </w:rPr>
                      </w:pPr>
                    </w:p>
                    <w:p w14:paraId="53F7B6EA" w14:textId="78D2229D" w:rsidR="009559B6" w:rsidRDefault="009559B6" w:rsidP="00DB7FAD">
                      <w:pPr>
                        <w:rPr>
                          <w:rFonts w:ascii="Twinkl Cursive Looped" w:hAnsi="Twinkl Cursive Looped"/>
                          <w:b/>
                          <w:bCs/>
                          <w:sz w:val="18"/>
                          <w:szCs w:val="18"/>
                        </w:rPr>
                      </w:pPr>
                    </w:p>
                    <w:p w14:paraId="637AF564" w14:textId="4AC5D509" w:rsidR="00DA17B7" w:rsidRDefault="00DA17B7" w:rsidP="00DB7FAD">
                      <w:pPr>
                        <w:rPr>
                          <w:rFonts w:ascii="Twinkl Cursive Looped" w:hAnsi="Twinkl Cursive Looped"/>
                          <w:b/>
                          <w:bCs/>
                          <w:sz w:val="18"/>
                          <w:szCs w:val="18"/>
                        </w:rPr>
                      </w:pPr>
                    </w:p>
                    <w:p w14:paraId="66369D6E" w14:textId="33A61EB0" w:rsidR="006C096A" w:rsidRDefault="006C096A" w:rsidP="00DB7FAD">
                      <w:pPr>
                        <w:rPr>
                          <w:rFonts w:ascii="Twinkl Cursive Looped" w:hAnsi="Twinkl Cursive Looped"/>
                          <w:b/>
                          <w:bCs/>
                          <w:sz w:val="18"/>
                          <w:szCs w:val="18"/>
                        </w:rPr>
                      </w:pPr>
                    </w:p>
                    <w:p w14:paraId="1B1DBD25" w14:textId="2AF6F02C" w:rsidR="00747B2F" w:rsidRDefault="00747B2F" w:rsidP="00DB7FAD">
                      <w:pPr>
                        <w:rPr>
                          <w:rFonts w:ascii="Twinkl Cursive Looped" w:hAnsi="Twinkl Cursive Looped"/>
                          <w:b/>
                          <w:bCs/>
                          <w:sz w:val="18"/>
                          <w:szCs w:val="18"/>
                        </w:rPr>
                      </w:pPr>
                    </w:p>
                    <w:p w14:paraId="53071B06" w14:textId="62CB9481" w:rsidR="003F2EDB" w:rsidRDefault="0049427B" w:rsidP="00DB7FAD">
                      <w:pPr>
                        <w:rPr>
                          <w:rFonts w:ascii="Twinkl Cursive Looped" w:hAnsi="Twinkl Cursive Looped"/>
                          <w:b/>
                          <w:bCs/>
                          <w:sz w:val="18"/>
                          <w:szCs w:val="18"/>
                        </w:rPr>
                      </w:pPr>
                      <w:r w:rsidRPr="00351CA5">
                        <w:rPr>
                          <w:rFonts w:ascii="Twinkl Cursive Looped" w:hAnsi="Twinkl Cursive Looped"/>
                          <w:b/>
                          <w:bCs/>
                          <w:sz w:val="18"/>
                          <w:szCs w:val="18"/>
                        </w:rPr>
                        <w:t xml:space="preserve"> </w:t>
                      </w:r>
                    </w:p>
                    <w:p w14:paraId="584DA1D4" w14:textId="24620C0A" w:rsidR="0010077D" w:rsidRDefault="0010077D" w:rsidP="00DB7FAD">
                      <w:pPr>
                        <w:rPr>
                          <w:rFonts w:ascii="Twinkl Cursive Looped" w:hAnsi="Twinkl Cursive Looped"/>
                          <w:b/>
                          <w:bCs/>
                          <w:sz w:val="18"/>
                          <w:szCs w:val="18"/>
                        </w:rPr>
                      </w:pPr>
                    </w:p>
                    <w:p w14:paraId="0D5AA2FB" w14:textId="7DA361A8" w:rsidR="00413C8D" w:rsidRDefault="00413C8D" w:rsidP="00DB7FAD">
                      <w:pPr>
                        <w:rPr>
                          <w:rFonts w:ascii="Twinkl Cursive Looped" w:hAnsi="Twinkl Cursive Looped"/>
                          <w:b/>
                          <w:bCs/>
                          <w:sz w:val="18"/>
                          <w:szCs w:val="18"/>
                        </w:rPr>
                      </w:pPr>
                    </w:p>
                    <w:p w14:paraId="1FABA32E" w14:textId="62946F02" w:rsidR="003A0C3F" w:rsidRDefault="003A0C3F" w:rsidP="00DB7FAD">
                      <w:pPr>
                        <w:rPr>
                          <w:rFonts w:ascii="Twinkl Cursive Looped" w:hAnsi="Twinkl Cursive Looped"/>
                          <w:b/>
                          <w:bCs/>
                          <w:sz w:val="18"/>
                          <w:szCs w:val="18"/>
                        </w:rPr>
                      </w:pPr>
                    </w:p>
                    <w:p w14:paraId="3ED14EB7" w14:textId="33DD1FDB" w:rsidR="00316475" w:rsidRDefault="00316475" w:rsidP="00DB7FAD">
                      <w:pPr>
                        <w:rPr>
                          <w:rFonts w:ascii="Twinkl Cursive Looped" w:hAnsi="Twinkl Cursive Looped"/>
                          <w:b/>
                          <w:bCs/>
                          <w:sz w:val="18"/>
                          <w:szCs w:val="18"/>
                        </w:rPr>
                      </w:pPr>
                    </w:p>
                    <w:p w14:paraId="0CC405D0" w14:textId="1B508E96" w:rsidR="007202CF" w:rsidRDefault="007202CF" w:rsidP="00DB7FAD">
                      <w:pPr>
                        <w:rPr>
                          <w:rFonts w:ascii="Twinkl Cursive Looped" w:hAnsi="Twinkl Cursive Looped"/>
                          <w:b/>
                          <w:bCs/>
                          <w:sz w:val="18"/>
                          <w:szCs w:val="18"/>
                        </w:rPr>
                      </w:pPr>
                    </w:p>
                    <w:p w14:paraId="33D36EB1" w14:textId="705C0E8D" w:rsidR="00055197" w:rsidRDefault="00055197" w:rsidP="00DB7FAD">
                      <w:pPr>
                        <w:rPr>
                          <w:rFonts w:ascii="Twinkl Cursive Looped" w:hAnsi="Twinkl Cursive Looped"/>
                          <w:b/>
                          <w:bCs/>
                          <w:sz w:val="18"/>
                          <w:szCs w:val="18"/>
                        </w:rPr>
                      </w:pPr>
                    </w:p>
                    <w:p w14:paraId="5329761F" w14:textId="025FA7E8" w:rsidR="00216927" w:rsidRDefault="00216927" w:rsidP="00DB7FAD">
                      <w:pPr>
                        <w:rPr>
                          <w:rFonts w:ascii="Twinkl Cursive Looped" w:hAnsi="Twinkl Cursive Looped"/>
                          <w:b/>
                          <w:bCs/>
                          <w:sz w:val="18"/>
                          <w:szCs w:val="18"/>
                        </w:rPr>
                      </w:pPr>
                    </w:p>
                    <w:p w14:paraId="0838EED7" w14:textId="7044F43A" w:rsidR="00C46610" w:rsidRDefault="00C46610" w:rsidP="00DB7FAD">
                      <w:pPr>
                        <w:rPr>
                          <w:rFonts w:ascii="Twinkl Cursive Looped" w:hAnsi="Twinkl Cursive Looped"/>
                          <w:b/>
                          <w:bCs/>
                          <w:sz w:val="18"/>
                          <w:szCs w:val="18"/>
                        </w:rPr>
                      </w:pPr>
                    </w:p>
                    <w:p w14:paraId="7E881BEB" w14:textId="3A7FFB7E" w:rsidR="00E668DF" w:rsidRDefault="00E668DF" w:rsidP="00DB7FAD">
                      <w:pPr>
                        <w:rPr>
                          <w:rFonts w:ascii="Twinkl Cursive Looped" w:hAnsi="Twinkl Cursive Looped"/>
                          <w:b/>
                          <w:bCs/>
                          <w:sz w:val="18"/>
                          <w:szCs w:val="18"/>
                        </w:rPr>
                      </w:pPr>
                    </w:p>
                    <w:p w14:paraId="0F6D5DC8" w14:textId="23E7ED3B" w:rsidR="00664783" w:rsidRPr="00351CA5" w:rsidRDefault="00664783" w:rsidP="00DB7FAD">
                      <w:pPr>
                        <w:rPr>
                          <w:rFonts w:ascii="Twinkl Cursive Looped" w:hAnsi="Twinkl Cursive Looped"/>
                          <w:b/>
                          <w:bCs/>
                          <w:sz w:val="18"/>
                          <w:szCs w:val="18"/>
                        </w:rPr>
                      </w:pPr>
                    </w:p>
                    <w:p w14:paraId="45398B89" w14:textId="12C24A05" w:rsidR="00DB3309" w:rsidRPr="00351CA5" w:rsidRDefault="00DB3309" w:rsidP="00DB7FAD">
                      <w:pPr>
                        <w:rPr>
                          <w:rFonts w:ascii="Twinkl Cursive Looped" w:hAnsi="Twinkl Cursive Looped"/>
                          <w:b/>
                          <w:bCs/>
                          <w:sz w:val="18"/>
                          <w:szCs w:val="18"/>
                        </w:rPr>
                      </w:pPr>
                    </w:p>
                    <w:p w14:paraId="78BBFABE" w14:textId="69D5D6B7" w:rsidR="00DD75A0" w:rsidRDefault="00DD75A0" w:rsidP="00DB7FAD">
                      <w:pPr>
                        <w:rPr>
                          <w:sz w:val="20"/>
                          <w:szCs w:val="20"/>
                        </w:rPr>
                      </w:pPr>
                    </w:p>
                    <w:p w14:paraId="3A8101A0" w14:textId="1A5510BF" w:rsidR="00EC2F22" w:rsidRDefault="00EC2F22" w:rsidP="00DB7FAD"/>
                    <w:p w14:paraId="43340B58" w14:textId="479FD8CB" w:rsidR="00764913" w:rsidRDefault="00764913" w:rsidP="00DB7FAD">
                      <w:pPr>
                        <w:rPr>
                          <w:rFonts w:ascii="Twinkl Cursive Looped" w:hAnsi="Twinkl Cursive Looped"/>
                          <w:sz w:val="20"/>
                          <w:szCs w:val="20"/>
                        </w:rPr>
                      </w:pPr>
                    </w:p>
                    <w:p w14:paraId="6F41D821" w14:textId="2842908B" w:rsidR="00DB7FAD" w:rsidRDefault="00DB7FAD" w:rsidP="00DB7FAD">
                      <w:pPr>
                        <w:rPr>
                          <w:rFonts w:ascii="Twinkl Cursive Looped" w:hAnsi="Twinkl Cursive Looped"/>
                          <w:sz w:val="20"/>
                          <w:szCs w:val="20"/>
                        </w:rPr>
                      </w:pPr>
                    </w:p>
                    <w:p w14:paraId="5A2FF224" w14:textId="5D0F5550" w:rsidR="00DB7FAD" w:rsidRPr="00DB7FAD" w:rsidRDefault="00DB7FAD" w:rsidP="00DB7FAD">
                      <w:pPr>
                        <w:pStyle w:val="Header"/>
                        <w:rPr>
                          <w:rFonts w:ascii="Twinkl Cursive Looped" w:hAnsi="Twinkl Cursive Looped"/>
                          <w:sz w:val="20"/>
                          <w:szCs w:val="20"/>
                        </w:rPr>
                      </w:pPr>
                      <w:r w:rsidRPr="00DB7FAD">
                        <w:rPr>
                          <w:rFonts w:ascii="Twinkl Cursive Looped" w:hAnsi="Twinkl Cursive Looped"/>
                          <w:sz w:val="20"/>
                          <w:szCs w:val="20"/>
                        </w:rPr>
                        <w:t xml:space="preserve"> </w:t>
                      </w:r>
                    </w:p>
                    <w:p w14:paraId="5E6E30DA" w14:textId="77777777" w:rsidR="00DB7FAD" w:rsidRDefault="00DB7FAD" w:rsidP="00F436AA"/>
                    <w:p w14:paraId="0D6ABA85" w14:textId="77777777" w:rsidR="00203E7D" w:rsidRPr="00101B51" w:rsidRDefault="00203E7D" w:rsidP="00F436AA"/>
                    <w:p w14:paraId="0EE2EB2D" w14:textId="3766D60A" w:rsidR="00C1488B" w:rsidRDefault="00C1488B" w:rsidP="00F436AA"/>
                    <w:p w14:paraId="58002D07" w14:textId="3CAD78B8" w:rsidR="00BF0C0D" w:rsidRDefault="00BF0C0D" w:rsidP="00F436AA"/>
                    <w:p w14:paraId="6F16BBC9" w14:textId="05942036" w:rsidR="00BE1DD7" w:rsidRDefault="00BE1DD7" w:rsidP="00F436AA"/>
                    <w:p w14:paraId="0B17CAF9" w14:textId="44355591" w:rsidR="00981504" w:rsidRPr="00AE5A0B" w:rsidRDefault="00981504" w:rsidP="00F436AA"/>
                    <w:p w14:paraId="3A6B925A" w14:textId="6A60F3E2" w:rsidR="00783089" w:rsidRDefault="00783089" w:rsidP="00F436AA"/>
                    <w:p w14:paraId="02E685F7" w14:textId="77777777" w:rsidR="00124D70" w:rsidRDefault="00124D70" w:rsidP="00F436AA"/>
                    <w:p w14:paraId="4F8A420A" w14:textId="4D0E520A" w:rsidR="00AC123D" w:rsidRDefault="00AC123D" w:rsidP="00F436AA"/>
                    <w:p w14:paraId="621A6C34" w14:textId="37D6658E" w:rsidR="00BD2E8A" w:rsidRDefault="00BD2E8A" w:rsidP="00F436AA"/>
                    <w:p w14:paraId="2244DD29" w14:textId="44617F5E" w:rsidR="00A94284" w:rsidRDefault="00A94284" w:rsidP="00F436AA"/>
                    <w:p w14:paraId="3BA65D8C" w14:textId="004D0BCF" w:rsidR="00C70C12" w:rsidRDefault="00C70C12" w:rsidP="00F436AA"/>
                    <w:p w14:paraId="6922435A" w14:textId="5F878631" w:rsidR="005B459C" w:rsidRDefault="005B459C" w:rsidP="00F436AA"/>
                    <w:p w14:paraId="7FCEAB1F" w14:textId="23466870" w:rsidR="005863C4" w:rsidRDefault="005863C4" w:rsidP="00F436AA"/>
                    <w:p w14:paraId="5E54CB51" w14:textId="4A39CACD" w:rsidR="00A12806" w:rsidRDefault="00A12806" w:rsidP="00F436AA"/>
                    <w:p w14:paraId="37F1A3C2" w14:textId="15966196" w:rsidR="00CF671E" w:rsidRPr="00F436AA" w:rsidRDefault="00CF671E" w:rsidP="00F436AA">
                      <w:pPr>
                        <w:rPr>
                          <w:rFonts w:ascii="Times New Roman" w:eastAsia="Times New Roman" w:hAnsi="Times New Roman"/>
                          <w:sz w:val="24"/>
                          <w:szCs w:val="24"/>
                          <w:lang w:eastAsia="en-GB"/>
                        </w:rPr>
                      </w:pPr>
                    </w:p>
                    <w:p w14:paraId="193A23FC" w14:textId="2346EED1" w:rsidR="00DA77D3" w:rsidRDefault="00DA77D3"/>
                    <w:p w14:paraId="04BE539C" w14:textId="39FD0FB1" w:rsidR="00E93B31" w:rsidRDefault="00E93B31"/>
                    <w:p w14:paraId="6001A47E" w14:textId="2CCF7208" w:rsidR="00DA77D3" w:rsidRDefault="00DA77D3"/>
                  </w:txbxContent>
                </v:textbox>
              </v:shape>
            </w:pict>
          </mc:Fallback>
        </mc:AlternateContent>
      </w:r>
      <w:r w:rsidR="004C758F">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71602" behindDoc="0" locked="0" layoutInCell="1" allowOverlap="1" wp14:anchorId="5C7A9BC5" wp14:editId="21C51BA6">
                <wp:simplePos x="0" y="0"/>
                <wp:positionH relativeFrom="column">
                  <wp:posOffset>414020</wp:posOffset>
                </wp:positionH>
                <wp:positionV relativeFrom="paragraph">
                  <wp:posOffset>1969770</wp:posOffset>
                </wp:positionV>
                <wp:extent cx="746760" cy="1127760"/>
                <wp:effectExtent l="38100" t="0" r="15240" b="262890"/>
                <wp:wrapNone/>
                <wp:docPr id="513092591" name="Speech Bubble: Rectangle with Corners Rounded 50"/>
                <wp:cNvGraphicFramePr/>
                <a:graphic xmlns:a="http://schemas.openxmlformats.org/drawingml/2006/main">
                  <a:graphicData uri="http://schemas.microsoft.com/office/word/2010/wordprocessingShape">
                    <wps:wsp>
                      <wps:cNvSpPr/>
                      <wps:spPr>
                        <a:xfrm>
                          <a:off x="0" y="0"/>
                          <a:ext cx="746760" cy="1127760"/>
                        </a:xfrm>
                        <a:prstGeom prst="wedgeRoundRectCallout">
                          <a:avLst>
                            <a:gd name="adj1" fmla="val -51445"/>
                            <a:gd name="adj2" fmla="val 69700"/>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B7E243D" w14:textId="782CB480" w:rsidR="004C758F" w:rsidRPr="004C758F" w:rsidRDefault="004C758F" w:rsidP="004C758F">
                            <w:pPr>
                              <w:jc w:val="center"/>
                              <w:rPr>
                                <w:b/>
                                <w:bCs/>
                              </w:rPr>
                            </w:pPr>
                            <w:r w:rsidRPr="004C758F">
                              <w:rPr>
                                <w:b/>
                                <w:bCs/>
                              </w:rPr>
                              <w:t>What can we share this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7A9BC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0" o:spid="_x0000_s1030" type="#_x0000_t62" style="position:absolute;margin-left:32.6pt;margin-top:155.1pt;width:58.8pt;height:88.8pt;z-index:2516716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" adj="-312,25855" fillcolor="#4472c4 [3204]" strokecolor="#09101d [484]" strokeweight="1pt">
                <v:textbox>
                  <w:txbxContent>
                    <w:p w14:paraId="0B7E243D" w14:textId="782CB480" w:rsidR="004C758F" w:rsidRPr="004C758F" w:rsidRDefault="004C758F" w:rsidP="004C758F">
                      <w:pPr>
                        <w:jc w:val="center"/>
                        <w:rPr>
                          <w:b/>
                          <w:bCs/>
                        </w:rPr>
                      </w:pPr>
                      <w:r w:rsidRPr="004C758F">
                        <w:rPr>
                          <w:b/>
                          <w:bCs/>
                        </w:rPr>
                        <w:t>What can we share this week?</w:t>
                      </w:r>
                    </w:p>
                  </w:txbxContent>
                </v:textbox>
              </v:shape>
            </w:pict>
          </mc:Fallback>
        </mc:AlternateContent>
      </w:r>
      <w:r w:rsidR="0078679C">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57" behindDoc="0" locked="0" layoutInCell="1" allowOverlap="1" wp14:anchorId="2433C21C" wp14:editId="01065601">
                <wp:simplePos x="0" y="0"/>
                <wp:positionH relativeFrom="column">
                  <wp:posOffset>2959100</wp:posOffset>
                </wp:positionH>
                <wp:positionV relativeFrom="paragraph">
                  <wp:posOffset>403225</wp:posOffset>
                </wp:positionV>
                <wp:extent cx="3733165" cy="1242060"/>
                <wp:effectExtent l="0" t="0" r="19685" b="15240"/>
                <wp:wrapNone/>
                <wp:docPr id="1160497780" name="Text Box 41"/>
                <wp:cNvGraphicFramePr/>
                <a:graphic xmlns:a="http://schemas.openxmlformats.org/drawingml/2006/main">
                  <a:graphicData uri="http://schemas.microsoft.com/office/word/2010/wordprocessingShape">
                    <wps:wsp>
                      <wps:cNvSpPr txBox="1"/>
                      <wps:spPr>
                        <a:xfrm>
                          <a:off x="0" y="0"/>
                          <a:ext cx="3733165" cy="1242060"/>
                        </a:xfrm>
                        <a:prstGeom prst="rect">
                          <a:avLst/>
                        </a:prstGeom>
                        <a:solidFill>
                          <a:schemeClr val="lt1"/>
                        </a:solidFill>
                        <a:ln w="6350">
                          <a:solidFill>
                            <a:prstClr val="black"/>
                          </a:solidFill>
                        </a:ln>
                      </wps:spPr>
                      <wps:txbx>
                        <w:txbxContent>
                          <w:p w14:paraId="561832F6" w14:textId="29F8F184" w:rsidR="0078679C" w:rsidRDefault="00450AFB">
                            <w:r>
                              <w:rPr>
                                <w:noProof/>
                              </w:rPr>
                              <w:drawing>
                                <wp:inline distT="0" distB="0" distL="0" distR="0" wp14:anchorId="4E562859" wp14:editId="35BF6C47">
                                  <wp:extent cx="3520440" cy="1144270"/>
                                  <wp:effectExtent l="0" t="0" r="3810" b="0"/>
                                  <wp:docPr id="23673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3137" name=""/>
                                          <pic:cNvPicPr/>
                                        </pic:nvPicPr>
                                        <pic:blipFill>
                                          <a:blip r:embed="rId15"/>
                                          <a:stretch>
                                            <a:fillRect/>
                                          </a:stretch>
                                        </pic:blipFill>
                                        <pic:spPr>
                                          <a:xfrm>
                                            <a:off x="0" y="0"/>
                                            <a:ext cx="3520440" cy="1144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33C21C" id="Text Box 41" o:spid="_x0000_s1031" type="#_x0000_t202" style="position:absolute;margin-left:233pt;margin-top:31.75pt;width:293.95pt;height:97.8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" fillcolor="white [3201]" strokeweight=".5pt">
                <v:textbox>
                  <w:txbxContent>
                    <w:p w14:paraId="561832F6" w14:textId="29F8F184" w:rsidR="0078679C" w:rsidRDefault="00450AFB">
                      <w:r>
                        <w:rPr>
                          <w:noProof/>
                        </w:rPr>
                        <w:drawing>
                          <wp:inline distT="0" distB="0" distL="0" distR="0" wp14:anchorId="4E562859" wp14:editId="35BF6C47">
                            <wp:extent cx="3520440" cy="1144270"/>
                            <wp:effectExtent l="0" t="0" r="3810" b="0"/>
                            <wp:docPr id="23673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3137" name=""/>
                                    <pic:cNvPicPr/>
                                  </pic:nvPicPr>
                                  <pic:blipFill>
                                    <a:blip r:embed="rId15"/>
                                    <a:stretch>
                                      <a:fillRect/>
                                    </a:stretch>
                                  </pic:blipFill>
                                  <pic:spPr>
                                    <a:xfrm>
                                      <a:off x="0" y="0"/>
                                      <a:ext cx="3520440" cy="1144270"/>
                                    </a:xfrm>
                                    <a:prstGeom prst="rect">
                                      <a:avLst/>
                                    </a:prstGeom>
                                  </pic:spPr>
                                </pic:pic>
                              </a:graphicData>
                            </a:graphic>
                          </wp:inline>
                        </w:drawing>
                      </w:r>
                    </w:p>
                  </w:txbxContent>
                </v:textbox>
              </v:shape>
            </w:pict>
          </mc:Fallback>
        </mc:AlternateContent>
      </w:r>
      <w:r w:rsidR="0075218A">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53" behindDoc="0" locked="0" layoutInCell="1" allowOverlap="1" wp14:anchorId="78992882" wp14:editId="53DFA9EB">
                <wp:simplePos x="0" y="0"/>
                <wp:positionH relativeFrom="column">
                  <wp:posOffset>2890520</wp:posOffset>
                </wp:positionH>
                <wp:positionV relativeFrom="paragraph">
                  <wp:posOffset>371475</wp:posOffset>
                </wp:positionV>
                <wp:extent cx="3787140" cy="1242060"/>
                <wp:effectExtent l="0" t="0" r="0" b="0"/>
                <wp:wrapNone/>
                <wp:docPr id="1410108751" name="Text Box 41"/>
                <wp:cNvGraphicFramePr/>
                <a:graphic xmlns:a="http://schemas.openxmlformats.org/drawingml/2006/main">
                  <a:graphicData uri="http://schemas.microsoft.com/office/word/2010/wordprocessingShape">
                    <wps:wsp>
                      <wps:cNvSpPr txBox="1"/>
                      <wps:spPr>
                        <a:xfrm>
                          <a:off x="0" y="0"/>
                          <a:ext cx="3787140" cy="1242060"/>
                        </a:xfrm>
                        <a:prstGeom prst="rect">
                          <a:avLst/>
                        </a:prstGeom>
                        <a:noFill/>
                        <a:ln w="6350">
                          <a:noFill/>
                        </a:ln>
                      </wps:spPr>
                      <wps:txbx>
                        <w:txbxContent>
                          <w:p w14:paraId="2DE796F5" w14:textId="05E11B87" w:rsidR="0075218A" w:rsidRDefault="0075218A" w:rsidP="005762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992882" id="_x0000_s1032" type="#_x0000_t202" style="position:absolute;margin-left:227.6pt;margin-top:29.25pt;width:298.2pt;height:97.8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" filled="f" stroked="f" strokeweight=".5pt">
                <v:textbox>
                  <w:txbxContent>
                    <w:p w14:paraId="2DE796F5" w14:textId="05E11B87" w:rsidR="0075218A" w:rsidRDefault="0075218A" w:rsidP="00576280"/>
                  </w:txbxContent>
                </v:textbox>
              </v:shape>
            </w:pict>
          </mc:Fallback>
        </mc:AlternateContent>
      </w:r>
      <w:r w:rsidR="00BE1890">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50" behindDoc="0" locked="0" layoutInCell="1" allowOverlap="1" wp14:anchorId="48B5504D" wp14:editId="4AF77472">
                <wp:simplePos x="0" y="0"/>
                <wp:positionH relativeFrom="column">
                  <wp:posOffset>5488940</wp:posOffset>
                </wp:positionH>
                <wp:positionV relativeFrom="paragraph">
                  <wp:posOffset>1901825</wp:posOffset>
                </wp:positionV>
                <wp:extent cx="1356360" cy="1219200"/>
                <wp:effectExtent l="0" t="0" r="15240" b="19050"/>
                <wp:wrapNone/>
                <wp:docPr id="273515068" name="Text Box 273515068"/>
                <wp:cNvGraphicFramePr/>
                <a:graphic xmlns:a="http://schemas.openxmlformats.org/drawingml/2006/main">
                  <a:graphicData uri="http://schemas.microsoft.com/office/word/2010/wordprocessingShape">
                    <wps:wsp>
                      <wps:cNvSpPr txBox="1"/>
                      <wps:spPr>
                        <a:xfrm>
                          <a:off x="0" y="0"/>
                          <a:ext cx="1356360" cy="1219200"/>
                        </a:xfrm>
                        <a:prstGeom prst="rect">
                          <a:avLst/>
                        </a:prstGeom>
                        <a:solidFill>
                          <a:schemeClr val="lt1"/>
                        </a:solidFill>
                        <a:ln w="6350">
                          <a:solidFill>
                            <a:prstClr val="black"/>
                          </a:solidFill>
                        </a:ln>
                      </wps:spPr>
                      <wps:txbx>
                        <w:txbxContent>
                          <w:p w14:paraId="58F47969" w14:textId="06B1DA56" w:rsidR="009338CD" w:rsidRDefault="00F607CE" w:rsidP="00E661FA">
                            <w:pPr>
                              <w:rPr>
                                <w:rFonts w:ascii="Twinkl Cursive Looped" w:hAnsi="Twinkl Cursive Looped"/>
                                <w:b/>
                                <w:bCs/>
                                <w:sz w:val="18"/>
                                <w:szCs w:val="18"/>
                              </w:rPr>
                            </w:pPr>
                            <w:r>
                              <w:rPr>
                                <w:rFonts w:ascii="Twinkl Cursive Looped" w:hAnsi="Twinkl Cursive Looped"/>
                                <w:b/>
                                <w:bCs/>
                                <w:sz w:val="18"/>
                                <w:szCs w:val="18"/>
                              </w:rPr>
                              <w:t xml:space="preserve"> </w:t>
                            </w:r>
                            <w:proofErr w:type="gramStart"/>
                            <w:r w:rsidR="006324A1">
                              <w:rPr>
                                <w:rFonts w:ascii="Twinkl Cursive Looped" w:hAnsi="Twinkl Cursive Looped"/>
                                <w:b/>
                                <w:bCs/>
                                <w:sz w:val="18"/>
                                <w:szCs w:val="18"/>
                              </w:rPr>
                              <w:t>Phonics :</w:t>
                            </w:r>
                            <w:proofErr w:type="gramEnd"/>
                            <w:r w:rsidR="006324A1">
                              <w:rPr>
                                <w:rFonts w:ascii="Twinkl Cursive Looped" w:hAnsi="Twinkl Cursive Looped"/>
                                <w:b/>
                                <w:bCs/>
                                <w:sz w:val="18"/>
                                <w:szCs w:val="18"/>
                              </w:rPr>
                              <w:t xml:space="preserve"> Reception</w:t>
                            </w:r>
                          </w:p>
                          <w:p w14:paraId="6595E918" w14:textId="3528DA72" w:rsidR="00F607CE" w:rsidRDefault="00CA7D93" w:rsidP="00E661FA">
                            <w:pPr>
                              <w:rPr>
                                <w:rFonts w:ascii="Twinkl Cursive Looped" w:hAnsi="Twinkl Cursive Looped"/>
                                <w:b/>
                                <w:bCs/>
                                <w:sz w:val="18"/>
                                <w:szCs w:val="18"/>
                              </w:rPr>
                            </w:pPr>
                            <w:r>
                              <w:rPr>
                                <w:noProof/>
                              </w:rPr>
                              <w:drawing>
                                <wp:inline distT="0" distB="0" distL="0" distR="0" wp14:anchorId="7B512A17" wp14:editId="18A67384">
                                  <wp:extent cx="1167130" cy="792480"/>
                                  <wp:effectExtent l="0" t="0" r="0" b="7620"/>
                                  <wp:docPr id="44711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15500" name=""/>
                                          <pic:cNvPicPr/>
                                        </pic:nvPicPr>
                                        <pic:blipFill>
                                          <a:blip r:embed="rId16"/>
                                          <a:stretch>
                                            <a:fillRect/>
                                          </a:stretch>
                                        </pic:blipFill>
                                        <pic:spPr>
                                          <a:xfrm>
                                            <a:off x="0" y="0"/>
                                            <a:ext cx="1167130" cy="792480"/>
                                          </a:xfrm>
                                          <a:prstGeom prst="rect">
                                            <a:avLst/>
                                          </a:prstGeom>
                                        </pic:spPr>
                                      </pic:pic>
                                    </a:graphicData>
                                  </a:graphic>
                                </wp:inline>
                              </w:drawing>
                            </w:r>
                          </w:p>
                          <w:p w14:paraId="3EFA6F27" w14:textId="31CCC4B1" w:rsidR="00AE2CDF" w:rsidRDefault="00AE2CDF" w:rsidP="00E661FA">
                            <w:pPr>
                              <w:rPr>
                                <w:rFonts w:ascii="Twinkl Cursive Looped" w:hAnsi="Twinkl Cursive Looped"/>
                                <w:b/>
                                <w:bCs/>
                                <w:sz w:val="18"/>
                                <w:szCs w:val="18"/>
                              </w:rPr>
                            </w:pPr>
                          </w:p>
                          <w:p w14:paraId="3573D567" w14:textId="478F57F9" w:rsidR="00D81B22" w:rsidRDefault="007B58DD" w:rsidP="00E661FA">
                            <w:pPr>
                              <w:rPr>
                                <w:rFonts w:ascii="Twinkl Cursive Looped" w:hAnsi="Twinkl Cursive Looped"/>
                                <w:b/>
                                <w:bCs/>
                                <w:sz w:val="18"/>
                                <w:szCs w:val="18"/>
                              </w:rPr>
                            </w:pPr>
                            <w:r>
                              <w:rPr>
                                <w:rFonts w:ascii="Twinkl Cursive Looped" w:hAnsi="Twinkl Cursive Looped"/>
                                <w:b/>
                                <w:bCs/>
                                <w:sz w:val="18"/>
                                <w:szCs w:val="18"/>
                              </w:rPr>
                              <w:t xml:space="preserve"> </w:t>
                            </w:r>
                          </w:p>
                          <w:p w14:paraId="5EF0271F" w14:textId="3FCC3837" w:rsidR="00A54320" w:rsidRDefault="00A54320" w:rsidP="00E661FA">
                            <w:pPr>
                              <w:rPr>
                                <w:rFonts w:ascii="Twinkl Cursive Looped" w:hAnsi="Twinkl Cursive Looped"/>
                                <w:b/>
                                <w:bCs/>
                                <w:sz w:val="18"/>
                                <w:szCs w:val="18"/>
                              </w:rPr>
                            </w:pPr>
                          </w:p>
                          <w:p w14:paraId="790F9A0F" w14:textId="7FE04E3F" w:rsidR="00AF4AD4" w:rsidRPr="00D81B22" w:rsidRDefault="00AF4AD4" w:rsidP="00E661FA">
                            <w:pPr>
                              <w:rPr>
                                <w:rFonts w:ascii="Twinkl Cursive Looped" w:hAnsi="Twinkl Cursive Looped"/>
                                <w:b/>
                                <w:bCs/>
                                <w:sz w:val="18"/>
                                <w:szCs w:val="18"/>
                              </w:rPr>
                            </w:pPr>
                          </w:p>
                          <w:p w14:paraId="263BCA66" w14:textId="1260F604" w:rsidR="002029C9" w:rsidRDefault="002029C9" w:rsidP="00E661FA">
                            <w:pPr>
                              <w:rPr>
                                <w:rFonts w:ascii="Twinkl Cursive Looped" w:hAnsi="Twinkl Cursive Looped"/>
                                <w:b/>
                                <w:bCs/>
                                <w:sz w:val="18"/>
                                <w:szCs w:val="18"/>
                              </w:rPr>
                            </w:pPr>
                          </w:p>
                          <w:p w14:paraId="470B62AE" w14:textId="6AF2212A" w:rsidR="00B5748C" w:rsidRDefault="00B5748C" w:rsidP="00E661FA">
                            <w:pPr>
                              <w:rPr>
                                <w:rFonts w:ascii="Twinkl Cursive Looped" w:hAnsi="Twinkl Cursive Looped"/>
                                <w:b/>
                                <w:bCs/>
                                <w:sz w:val="18"/>
                                <w:szCs w:val="18"/>
                              </w:rPr>
                            </w:pPr>
                          </w:p>
                          <w:p w14:paraId="2B163D37" w14:textId="413995CF" w:rsidR="002C647F" w:rsidRDefault="002C647F" w:rsidP="00E661FA">
                            <w:pPr>
                              <w:rPr>
                                <w:rFonts w:ascii="Twinkl Cursive Looped" w:hAnsi="Twinkl Cursive Looped"/>
                                <w:b/>
                                <w:bCs/>
                                <w:sz w:val="18"/>
                                <w:szCs w:val="18"/>
                              </w:rPr>
                            </w:pPr>
                          </w:p>
                          <w:p w14:paraId="18A92BFF" w14:textId="3C82C3C3" w:rsidR="00343A75" w:rsidRDefault="00343A75" w:rsidP="00E661FA">
                            <w:pPr>
                              <w:rPr>
                                <w:rFonts w:ascii="Twinkl Cursive Looped" w:hAnsi="Twinkl Cursive Looped"/>
                                <w:b/>
                                <w:bCs/>
                                <w:sz w:val="18"/>
                                <w:szCs w:val="18"/>
                              </w:rPr>
                            </w:pPr>
                          </w:p>
                          <w:p w14:paraId="5C68EE30" w14:textId="77777777" w:rsidR="005C6B43" w:rsidRDefault="005C6B43" w:rsidP="00E661FA">
                            <w:pPr>
                              <w:rPr>
                                <w:rFonts w:ascii="Twinkl Cursive Looped" w:hAnsi="Twinkl Cursive Looped"/>
                                <w:b/>
                                <w:bCs/>
                                <w:sz w:val="18"/>
                                <w:szCs w:val="18"/>
                              </w:rPr>
                            </w:pPr>
                          </w:p>
                          <w:p w14:paraId="76C371B1" w14:textId="5E31C9F0" w:rsidR="00B46F84" w:rsidRDefault="00B46F84" w:rsidP="00E661FA">
                            <w:pPr>
                              <w:rPr>
                                <w:rFonts w:ascii="Twinkl Cursive Looped" w:hAnsi="Twinkl Cursive Looped"/>
                                <w:b/>
                                <w:bCs/>
                                <w:sz w:val="18"/>
                                <w:szCs w:val="18"/>
                              </w:rPr>
                            </w:pPr>
                          </w:p>
                          <w:p w14:paraId="6F9E2507" w14:textId="6CE74669" w:rsidR="00DB0781" w:rsidRDefault="00DB0781" w:rsidP="00E661FA">
                            <w:pPr>
                              <w:rPr>
                                <w:rFonts w:ascii="Twinkl Cursive Looped" w:hAnsi="Twinkl Cursive Looped"/>
                                <w:b/>
                                <w:bCs/>
                                <w:sz w:val="18"/>
                                <w:szCs w:val="18"/>
                              </w:rPr>
                            </w:pPr>
                          </w:p>
                          <w:p w14:paraId="6EF6A087" w14:textId="0A796A85" w:rsidR="00E25E33" w:rsidRDefault="00E25E33" w:rsidP="00E661FA">
                            <w:pPr>
                              <w:rPr>
                                <w:rFonts w:ascii="Twinkl Cursive Looped" w:hAnsi="Twinkl Cursive Looped"/>
                                <w:b/>
                                <w:bCs/>
                                <w:sz w:val="18"/>
                                <w:szCs w:val="18"/>
                              </w:rPr>
                            </w:pPr>
                          </w:p>
                          <w:p w14:paraId="5B1FBF90" w14:textId="4D98812E" w:rsidR="00904915" w:rsidRDefault="00904915" w:rsidP="00E661FA">
                            <w:pPr>
                              <w:rPr>
                                <w:rFonts w:ascii="Twinkl Cursive Looped" w:hAnsi="Twinkl Cursive Looped"/>
                                <w:b/>
                                <w:bCs/>
                                <w:sz w:val="18"/>
                                <w:szCs w:val="18"/>
                              </w:rPr>
                            </w:pPr>
                          </w:p>
                          <w:p w14:paraId="7524EE1F" w14:textId="77777777" w:rsidR="00904915" w:rsidRDefault="00904915" w:rsidP="00E661FA">
                            <w:pPr>
                              <w:rPr>
                                <w:rFonts w:ascii="Twinkl Cursive Looped" w:hAnsi="Twinkl Cursive Looped"/>
                                <w:b/>
                                <w:bCs/>
                                <w:sz w:val="18"/>
                                <w:szCs w:val="18"/>
                              </w:rPr>
                            </w:pPr>
                          </w:p>
                          <w:p w14:paraId="5C9C324D" w14:textId="622BCBC9" w:rsidR="00F60968" w:rsidRDefault="00F60968" w:rsidP="00E661FA">
                            <w:pPr>
                              <w:rPr>
                                <w:rFonts w:ascii="Twinkl Cursive Looped" w:hAnsi="Twinkl Cursive Looped"/>
                                <w:b/>
                                <w:bCs/>
                                <w:sz w:val="18"/>
                                <w:szCs w:val="18"/>
                              </w:rPr>
                            </w:pPr>
                          </w:p>
                          <w:p w14:paraId="65BC6D5C" w14:textId="77777777" w:rsidR="00F60968" w:rsidRDefault="00F60968" w:rsidP="00E661FA">
                            <w:pPr>
                              <w:rPr>
                                <w:rFonts w:ascii="Twinkl Cursive Looped" w:hAnsi="Twinkl Cursive Looped"/>
                                <w:b/>
                                <w:bCs/>
                                <w:sz w:val="18"/>
                                <w:szCs w:val="18"/>
                              </w:rPr>
                            </w:pPr>
                          </w:p>
                          <w:p w14:paraId="145A803C" w14:textId="6787F082" w:rsidR="0019509C" w:rsidRDefault="0019509C" w:rsidP="00E661FA">
                            <w:pPr>
                              <w:rPr>
                                <w:rFonts w:ascii="Twinkl Cursive Looped" w:hAnsi="Twinkl Cursive Looped"/>
                                <w:b/>
                                <w:bCs/>
                                <w:sz w:val="18"/>
                                <w:szCs w:val="18"/>
                              </w:rPr>
                            </w:pPr>
                          </w:p>
                          <w:p w14:paraId="25A13000" w14:textId="77777777" w:rsidR="00152751" w:rsidRDefault="00152751" w:rsidP="000677AC">
                            <w:pPr>
                              <w:rPr>
                                <w:rFonts w:ascii="Twinkl Cursive Looped" w:hAnsi="Twinkl Cursive Looped"/>
                                <w:b/>
                                <w:bCs/>
                                <w:sz w:val="18"/>
                                <w:szCs w:val="18"/>
                              </w:rPr>
                            </w:pPr>
                          </w:p>
                          <w:p w14:paraId="45618F20" w14:textId="77777777" w:rsidR="00FE4227" w:rsidRDefault="00FE4227" w:rsidP="000677AC">
                            <w:pPr>
                              <w:rPr>
                                <w:rFonts w:ascii="Twinkl Cursive Looped" w:hAnsi="Twinkl Cursive Looped"/>
                                <w:b/>
                                <w:bCs/>
                                <w:sz w:val="18"/>
                                <w:szCs w:val="18"/>
                              </w:rPr>
                            </w:pPr>
                          </w:p>
                          <w:p w14:paraId="4AFBB981" w14:textId="5B1CD628" w:rsidR="00B3110F" w:rsidRDefault="002D107A" w:rsidP="000677AC">
                            <w:pPr>
                              <w:rPr>
                                <w:rFonts w:ascii="Twinkl Cursive Looped" w:hAnsi="Twinkl Cursive Looped"/>
                                <w:b/>
                                <w:bCs/>
                                <w:sz w:val="18"/>
                                <w:szCs w:val="18"/>
                              </w:rPr>
                            </w:pPr>
                            <w:r>
                              <w:rPr>
                                <w:rFonts w:ascii="Twinkl Cursive Looped" w:hAnsi="Twinkl Cursive Looped"/>
                                <w:b/>
                                <w:bCs/>
                                <w:sz w:val="18"/>
                                <w:szCs w:val="18"/>
                              </w:rPr>
                              <w:t xml:space="preserve"> </w:t>
                            </w:r>
                          </w:p>
                          <w:p w14:paraId="5573ACD7" w14:textId="0CD99CFA" w:rsidR="00AE74D5" w:rsidRDefault="00AE74D5" w:rsidP="000677AC">
                            <w:pPr>
                              <w:rPr>
                                <w:rFonts w:ascii="Twinkl Cursive Looped" w:hAnsi="Twinkl Cursive Looped"/>
                                <w:b/>
                                <w:bCs/>
                                <w:sz w:val="18"/>
                                <w:szCs w:val="18"/>
                              </w:rPr>
                            </w:pPr>
                          </w:p>
                          <w:p w14:paraId="09FB0B6F" w14:textId="1EA8D742" w:rsidR="00810B20" w:rsidRDefault="00810B20" w:rsidP="000677AC">
                            <w:pPr>
                              <w:rPr>
                                <w:rFonts w:ascii="Twinkl Cursive Looped" w:hAnsi="Twinkl Cursive Looped"/>
                                <w:b/>
                                <w:bCs/>
                                <w:sz w:val="18"/>
                                <w:szCs w:val="18"/>
                              </w:rPr>
                            </w:pPr>
                          </w:p>
                          <w:p w14:paraId="6ADF7F7E" w14:textId="44948F74" w:rsidR="00946FCB" w:rsidRDefault="00650AF1" w:rsidP="000677AC">
                            <w:pPr>
                              <w:rPr>
                                <w:rFonts w:ascii="Twinkl Cursive Looped" w:hAnsi="Twinkl Cursive Looped"/>
                                <w:b/>
                                <w:bCs/>
                                <w:sz w:val="18"/>
                                <w:szCs w:val="18"/>
                              </w:rPr>
                            </w:pPr>
                            <w:r>
                              <w:rPr>
                                <w:rFonts w:ascii="Twinkl Cursive Looped" w:hAnsi="Twinkl Cursive Looped"/>
                                <w:b/>
                                <w:bCs/>
                                <w:sz w:val="18"/>
                                <w:szCs w:val="18"/>
                              </w:rPr>
                              <w:t xml:space="preserve"> </w:t>
                            </w:r>
                          </w:p>
                          <w:p w14:paraId="299E3BAA" w14:textId="5A01E8AC" w:rsidR="002548EA" w:rsidRDefault="002548EA" w:rsidP="000677AC">
                            <w:pPr>
                              <w:rPr>
                                <w:rFonts w:ascii="Twinkl Cursive Looped" w:hAnsi="Twinkl Cursive Looped"/>
                                <w:b/>
                                <w:bCs/>
                                <w:sz w:val="18"/>
                                <w:szCs w:val="18"/>
                              </w:rPr>
                            </w:pPr>
                          </w:p>
                          <w:p w14:paraId="24B83435" w14:textId="6F45870E" w:rsidR="003F2EDB" w:rsidRPr="00351CA5" w:rsidRDefault="003F2EDB" w:rsidP="000677AC">
                            <w:pPr>
                              <w:rPr>
                                <w:rFonts w:ascii="Twinkl Cursive Looped" w:hAnsi="Twinkl Cursive Looped"/>
                                <w:b/>
                                <w:bCs/>
                                <w:sz w:val="18"/>
                                <w:szCs w:val="18"/>
                              </w:rPr>
                            </w:pPr>
                          </w:p>
                          <w:p w14:paraId="6BF95E27" w14:textId="66CF826E" w:rsidR="00742B24" w:rsidRPr="00351CA5" w:rsidRDefault="00742B24" w:rsidP="000677AC">
                            <w:pPr>
                              <w:rPr>
                                <w:rFonts w:ascii="Twinkl Cursive Looped" w:hAnsi="Twinkl Cursive Looped"/>
                                <w:b/>
                                <w:bCs/>
                                <w:sz w:val="18"/>
                                <w:szCs w:val="18"/>
                              </w:rPr>
                            </w:pPr>
                          </w:p>
                          <w:p w14:paraId="0D279EBB" w14:textId="172F3660" w:rsidR="00F007BF" w:rsidRDefault="00F007BF" w:rsidP="000677AC">
                            <w:pPr>
                              <w:rPr>
                                <w:sz w:val="18"/>
                                <w:szCs w:val="18"/>
                              </w:rPr>
                            </w:pPr>
                          </w:p>
                          <w:p w14:paraId="0063C599" w14:textId="069FB6D2" w:rsidR="00CC6425" w:rsidRDefault="00CC6425" w:rsidP="000677AC">
                            <w:pPr>
                              <w:rPr>
                                <w:sz w:val="18"/>
                                <w:szCs w:val="18"/>
                              </w:rPr>
                            </w:pPr>
                          </w:p>
                          <w:p w14:paraId="098D4EE1" w14:textId="4F22DD5E" w:rsidR="0080506F" w:rsidRDefault="0080506F" w:rsidP="000677AC">
                            <w:pPr>
                              <w:rPr>
                                <w:sz w:val="18"/>
                                <w:szCs w:val="18"/>
                              </w:rPr>
                            </w:pPr>
                          </w:p>
                          <w:p w14:paraId="5629FA70" w14:textId="70D3B43D" w:rsidR="00F260DC" w:rsidRDefault="00F260DC" w:rsidP="000677AC">
                            <w:pPr>
                              <w:rPr>
                                <w:sz w:val="18"/>
                                <w:szCs w:val="18"/>
                              </w:rPr>
                            </w:pPr>
                          </w:p>
                          <w:p w14:paraId="3A14DCE1" w14:textId="77777777" w:rsidR="008F30FB" w:rsidRDefault="008F30FB" w:rsidP="000677AC">
                            <w:pPr>
                              <w:rPr>
                                <w:sz w:val="18"/>
                                <w:szCs w:val="18"/>
                              </w:rPr>
                            </w:pPr>
                          </w:p>
                          <w:p w14:paraId="4E2688FB" w14:textId="359B6787" w:rsidR="00203E7D" w:rsidRPr="00101B51" w:rsidRDefault="00203E7D" w:rsidP="000677AC">
                            <w:pPr>
                              <w:rPr>
                                <w:sz w:val="18"/>
                                <w:szCs w:val="18"/>
                              </w:rPr>
                            </w:pPr>
                          </w:p>
                          <w:p w14:paraId="44AFF5A4" w14:textId="24087F80" w:rsidR="00465DD2" w:rsidRDefault="00465DD2" w:rsidP="000677AC">
                            <w:pPr>
                              <w:rPr>
                                <w:b/>
                                <w:bCs/>
                                <w:sz w:val="18"/>
                                <w:szCs w:val="18"/>
                              </w:rPr>
                            </w:pPr>
                          </w:p>
                          <w:p w14:paraId="30B09573" w14:textId="77777777" w:rsidR="0092276C" w:rsidRDefault="0092276C" w:rsidP="000677AC">
                            <w:pPr>
                              <w:rPr>
                                <w:b/>
                                <w:bCs/>
                                <w:sz w:val="18"/>
                                <w:szCs w:val="18"/>
                              </w:rPr>
                            </w:pPr>
                          </w:p>
                          <w:p w14:paraId="22E27743" w14:textId="35AC8AA1" w:rsidR="000B5C35" w:rsidRDefault="000B5C35" w:rsidP="000677AC">
                            <w:pPr>
                              <w:rPr>
                                <w:b/>
                                <w:bCs/>
                                <w:sz w:val="18"/>
                                <w:szCs w:val="18"/>
                              </w:rPr>
                            </w:pPr>
                          </w:p>
                          <w:p w14:paraId="28D80FE2" w14:textId="77777777" w:rsidR="004E218B" w:rsidRDefault="004E218B" w:rsidP="000677AC">
                            <w:pPr>
                              <w:rPr>
                                <w:b/>
                                <w:bCs/>
                                <w:sz w:val="18"/>
                                <w:szCs w:val="18"/>
                              </w:rPr>
                            </w:pPr>
                          </w:p>
                          <w:p w14:paraId="4BEE25A4" w14:textId="18B415A1" w:rsidR="00B260A9" w:rsidRDefault="00B260A9" w:rsidP="000677AC">
                            <w:pPr>
                              <w:rPr>
                                <w:b/>
                                <w:bCs/>
                                <w:sz w:val="18"/>
                                <w:szCs w:val="18"/>
                              </w:rPr>
                            </w:pPr>
                          </w:p>
                          <w:p w14:paraId="0120D825" w14:textId="735CE2B2" w:rsidR="00047454" w:rsidRDefault="00047454" w:rsidP="000677AC">
                            <w:pPr>
                              <w:rPr>
                                <w:b/>
                                <w:bCs/>
                                <w:sz w:val="18"/>
                                <w:szCs w:val="18"/>
                              </w:rPr>
                            </w:pPr>
                          </w:p>
                          <w:p w14:paraId="23EB38A9" w14:textId="535A3862" w:rsidR="00D54EC0" w:rsidRPr="006E3080" w:rsidRDefault="00D54EC0" w:rsidP="000677AC">
                            <w:pPr>
                              <w:rPr>
                                <w:b/>
                                <w:bCs/>
                                <w:sz w:val="18"/>
                                <w:szCs w:val="18"/>
                              </w:rPr>
                            </w:pPr>
                          </w:p>
                          <w:p w14:paraId="318CF4C4" w14:textId="155F5F62" w:rsidR="00E26F96" w:rsidRDefault="00E26F96" w:rsidP="000677AC"/>
                          <w:p w14:paraId="7DEB913E" w14:textId="68EB8428" w:rsidR="00292F0D" w:rsidRDefault="00292F0D" w:rsidP="000677AC">
                            <w:r>
                              <w:t xml:space="preserve"> </w:t>
                            </w:r>
                          </w:p>
                          <w:p w14:paraId="2C08A16C" w14:textId="1A11A10A" w:rsidR="00200524" w:rsidRPr="00DC10F6" w:rsidRDefault="00200524" w:rsidP="000677AC">
                            <w:pPr>
                              <w:rPr>
                                <w:sz w:val="18"/>
                                <w:szCs w:val="18"/>
                              </w:rPr>
                            </w:pPr>
                          </w:p>
                          <w:p w14:paraId="6197E1B1" w14:textId="4F98FE8B" w:rsidR="00AC123D" w:rsidRDefault="00AC123D" w:rsidP="000677AC"/>
                          <w:p w14:paraId="074E001D" w14:textId="7EA09BAF" w:rsidR="000677AC" w:rsidRDefault="00A86352" w:rsidP="000677AC">
                            <w:r>
                              <w:t xml:space="preserve"> </w:t>
                            </w:r>
                          </w:p>
                          <w:p w14:paraId="0FE91ED9" w14:textId="24FAC69C" w:rsidR="002629C9" w:rsidRDefault="002629C9" w:rsidP="000677AC"/>
                          <w:p w14:paraId="7D96F622" w14:textId="5B288453" w:rsidR="006D47C8" w:rsidRDefault="006D47C8" w:rsidP="000677AC"/>
                          <w:p w14:paraId="5D6ED61C" w14:textId="1A776E7A" w:rsidR="005863C4" w:rsidRDefault="005863C4" w:rsidP="000677AC"/>
                          <w:p w14:paraId="308AFE8C" w14:textId="77D067A9" w:rsidR="00A86352" w:rsidRDefault="00A86352" w:rsidP="000677AC"/>
                          <w:p w14:paraId="34E18C76" w14:textId="0819F4FA" w:rsidR="003D248C" w:rsidRPr="000677AC" w:rsidRDefault="003D248C" w:rsidP="000677AC">
                            <w:pPr>
                              <w:rPr>
                                <w:rFonts w:ascii="Times New Roman" w:eastAsia="Times New Roman" w:hAnsi="Times New Roman"/>
                                <w:sz w:val="24"/>
                                <w:szCs w:val="24"/>
                                <w:lang w:eastAsia="en-GB"/>
                              </w:rPr>
                            </w:pPr>
                          </w:p>
                          <w:p w14:paraId="452816C9" w14:textId="6DEC30AC" w:rsidR="00427A57" w:rsidRDefault="00427A57"/>
                          <w:p w14:paraId="2CE9BD4A" w14:textId="7A455D68" w:rsidR="002523E1" w:rsidRDefault="002523E1"/>
                          <w:p w14:paraId="61456A46" w14:textId="65E0340B" w:rsidR="00427A57" w:rsidRDefault="00427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5504D" id="Text Box 273515068" o:spid="_x0000_s1033" type="#_x0000_t202" style="position:absolute;margin-left:432.2pt;margin-top:149.75pt;width:106.8pt;height:9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" fillcolor="white [3201]" strokeweight=".5pt">
                <v:textbox>
                  <w:txbxContent>
                    <w:p w14:paraId="58F47969" w14:textId="06B1DA56" w:rsidR="009338CD" w:rsidRDefault="00F607CE" w:rsidP="00E661FA">
                      <w:pPr>
                        <w:rPr>
                          <w:rFonts w:ascii="Twinkl Cursive Looped" w:hAnsi="Twinkl Cursive Looped"/>
                          <w:b/>
                          <w:bCs/>
                          <w:sz w:val="18"/>
                          <w:szCs w:val="18"/>
                        </w:rPr>
                      </w:pPr>
                      <w:r>
                        <w:rPr>
                          <w:rFonts w:ascii="Twinkl Cursive Looped" w:hAnsi="Twinkl Cursive Looped"/>
                          <w:b/>
                          <w:bCs/>
                          <w:sz w:val="18"/>
                          <w:szCs w:val="18"/>
                        </w:rPr>
                        <w:t xml:space="preserve"> </w:t>
                      </w:r>
                      <w:proofErr w:type="gramStart"/>
                      <w:r w:rsidR="006324A1">
                        <w:rPr>
                          <w:rFonts w:ascii="Twinkl Cursive Looped" w:hAnsi="Twinkl Cursive Looped"/>
                          <w:b/>
                          <w:bCs/>
                          <w:sz w:val="18"/>
                          <w:szCs w:val="18"/>
                        </w:rPr>
                        <w:t>Phonics :</w:t>
                      </w:r>
                      <w:proofErr w:type="gramEnd"/>
                      <w:r w:rsidR="006324A1">
                        <w:rPr>
                          <w:rFonts w:ascii="Twinkl Cursive Looped" w:hAnsi="Twinkl Cursive Looped"/>
                          <w:b/>
                          <w:bCs/>
                          <w:sz w:val="18"/>
                          <w:szCs w:val="18"/>
                        </w:rPr>
                        <w:t xml:space="preserve"> Reception</w:t>
                      </w:r>
                    </w:p>
                    <w:p w14:paraId="6595E918" w14:textId="3528DA72" w:rsidR="00F607CE" w:rsidRDefault="00CA7D93" w:rsidP="00E661FA">
                      <w:pPr>
                        <w:rPr>
                          <w:rFonts w:ascii="Twinkl Cursive Looped" w:hAnsi="Twinkl Cursive Looped"/>
                          <w:b/>
                          <w:bCs/>
                          <w:sz w:val="18"/>
                          <w:szCs w:val="18"/>
                        </w:rPr>
                      </w:pPr>
                      <w:r>
                        <w:rPr>
                          <w:noProof/>
                        </w:rPr>
                        <w:drawing>
                          <wp:inline distT="0" distB="0" distL="0" distR="0" wp14:anchorId="7B512A17" wp14:editId="18A67384">
                            <wp:extent cx="1167130" cy="792480"/>
                            <wp:effectExtent l="0" t="0" r="0" b="7620"/>
                            <wp:docPr id="44711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15500" name=""/>
                                    <pic:cNvPicPr/>
                                  </pic:nvPicPr>
                                  <pic:blipFill>
                                    <a:blip r:embed="rId16"/>
                                    <a:stretch>
                                      <a:fillRect/>
                                    </a:stretch>
                                  </pic:blipFill>
                                  <pic:spPr>
                                    <a:xfrm>
                                      <a:off x="0" y="0"/>
                                      <a:ext cx="1167130" cy="792480"/>
                                    </a:xfrm>
                                    <a:prstGeom prst="rect">
                                      <a:avLst/>
                                    </a:prstGeom>
                                  </pic:spPr>
                                </pic:pic>
                              </a:graphicData>
                            </a:graphic>
                          </wp:inline>
                        </w:drawing>
                      </w:r>
                    </w:p>
                    <w:p w14:paraId="3EFA6F27" w14:textId="31CCC4B1" w:rsidR="00AE2CDF" w:rsidRDefault="00AE2CDF" w:rsidP="00E661FA">
                      <w:pPr>
                        <w:rPr>
                          <w:rFonts w:ascii="Twinkl Cursive Looped" w:hAnsi="Twinkl Cursive Looped"/>
                          <w:b/>
                          <w:bCs/>
                          <w:sz w:val="18"/>
                          <w:szCs w:val="18"/>
                        </w:rPr>
                      </w:pPr>
                    </w:p>
                    <w:p w14:paraId="3573D567" w14:textId="478F57F9" w:rsidR="00D81B22" w:rsidRDefault="007B58DD" w:rsidP="00E661FA">
                      <w:pPr>
                        <w:rPr>
                          <w:rFonts w:ascii="Twinkl Cursive Looped" w:hAnsi="Twinkl Cursive Looped"/>
                          <w:b/>
                          <w:bCs/>
                          <w:sz w:val="18"/>
                          <w:szCs w:val="18"/>
                        </w:rPr>
                      </w:pPr>
                      <w:r>
                        <w:rPr>
                          <w:rFonts w:ascii="Twinkl Cursive Looped" w:hAnsi="Twinkl Cursive Looped"/>
                          <w:b/>
                          <w:bCs/>
                          <w:sz w:val="18"/>
                          <w:szCs w:val="18"/>
                        </w:rPr>
                        <w:t xml:space="preserve"> </w:t>
                      </w:r>
                    </w:p>
                    <w:p w14:paraId="5EF0271F" w14:textId="3FCC3837" w:rsidR="00A54320" w:rsidRDefault="00A54320" w:rsidP="00E661FA">
                      <w:pPr>
                        <w:rPr>
                          <w:rFonts w:ascii="Twinkl Cursive Looped" w:hAnsi="Twinkl Cursive Looped"/>
                          <w:b/>
                          <w:bCs/>
                          <w:sz w:val="18"/>
                          <w:szCs w:val="18"/>
                        </w:rPr>
                      </w:pPr>
                    </w:p>
                    <w:p w14:paraId="790F9A0F" w14:textId="7FE04E3F" w:rsidR="00AF4AD4" w:rsidRPr="00D81B22" w:rsidRDefault="00AF4AD4" w:rsidP="00E661FA">
                      <w:pPr>
                        <w:rPr>
                          <w:rFonts w:ascii="Twinkl Cursive Looped" w:hAnsi="Twinkl Cursive Looped"/>
                          <w:b/>
                          <w:bCs/>
                          <w:sz w:val="18"/>
                          <w:szCs w:val="18"/>
                        </w:rPr>
                      </w:pPr>
                    </w:p>
                    <w:p w14:paraId="263BCA66" w14:textId="1260F604" w:rsidR="002029C9" w:rsidRDefault="002029C9" w:rsidP="00E661FA">
                      <w:pPr>
                        <w:rPr>
                          <w:rFonts w:ascii="Twinkl Cursive Looped" w:hAnsi="Twinkl Cursive Looped"/>
                          <w:b/>
                          <w:bCs/>
                          <w:sz w:val="18"/>
                          <w:szCs w:val="18"/>
                        </w:rPr>
                      </w:pPr>
                    </w:p>
                    <w:p w14:paraId="470B62AE" w14:textId="6AF2212A" w:rsidR="00B5748C" w:rsidRDefault="00B5748C" w:rsidP="00E661FA">
                      <w:pPr>
                        <w:rPr>
                          <w:rFonts w:ascii="Twinkl Cursive Looped" w:hAnsi="Twinkl Cursive Looped"/>
                          <w:b/>
                          <w:bCs/>
                          <w:sz w:val="18"/>
                          <w:szCs w:val="18"/>
                        </w:rPr>
                      </w:pPr>
                    </w:p>
                    <w:p w14:paraId="2B163D37" w14:textId="413995CF" w:rsidR="002C647F" w:rsidRDefault="002C647F" w:rsidP="00E661FA">
                      <w:pPr>
                        <w:rPr>
                          <w:rFonts w:ascii="Twinkl Cursive Looped" w:hAnsi="Twinkl Cursive Looped"/>
                          <w:b/>
                          <w:bCs/>
                          <w:sz w:val="18"/>
                          <w:szCs w:val="18"/>
                        </w:rPr>
                      </w:pPr>
                    </w:p>
                    <w:p w14:paraId="18A92BFF" w14:textId="3C82C3C3" w:rsidR="00343A75" w:rsidRDefault="00343A75" w:rsidP="00E661FA">
                      <w:pPr>
                        <w:rPr>
                          <w:rFonts w:ascii="Twinkl Cursive Looped" w:hAnsi="Twinkl Cursive Looped"/>
                          <w:b/>
                          <w:bCs/>
                          <w:sz w:val="18"/>
                          <w:szCs w:val="18"/>
                        </w:rPr>
                      </w:pPr>
                    </w:p>
                    <w:p w14:paraId="5C68EE30" w14:textId="77777777" w:rsidR="005C6B43" w:rsidRDefault="005C6B43" w:rsidP="00E661FA">
                      <w:pPr>
                        <w:rPr>
                          <w:rFonts w:ascii="Twinkl Cursive Looped" w:hAnsi="Twinkl Cursive Looped"/>
                          <w:b/>
                          <w:bCs/>
                          <w:sz w:val="18"/>
                          <w:szCs w:val="18"/>
                        </w:rPr>
                      </w:pPr>
                    </w:p>
                    <w:p w14:paraId="76C371B1" w14:textId="5E31C9F0" w:rsidR="00B46F84" w:rsidRDefault="00B46F84" w:rsidP="00E661FA">
                      <w:pPr>
                        <w:rPr>
                          <w:rFonts w:ascii="Twinkl Cursive Looped" w:hAnsi="Twinkl Cursive Looped"/>
                          <w:b/>
                          <w:bCs/>
                          <w:sz w:val="18"/>
                          <w:szCs w:val="18"/>
                        </w:rPr>
                      </w:pPr>
                    </w:p>
                    <w:p w14:paraId="6F9E2507" w14:textId="6CE74669" w:rsidR="00DB0781" w:rsidRDefault="00DB0781" w:rsidP="00E661FA">
                      <w:pPr>
                        <w:rPr>
                          <w:rFonts w:ascii="Twinkl Cursive Looped" w:hAnsi="Twinkl Cursive Looped"/>
                          <w:b/>
                          <w:bCs/>
                          <w:sz w:val="18"/>
                          <w:szCs w:val="18"/>
                        </w:rPr>
                      </w:pPr>
                    </w:p>
                    <w:p w14:paraId="6EF6A087" w14:textId="0A796A85" w:rsidR="00E25E33" w:rsidRDefault="00E25E33" w:rsidP="00E661FA">
                      <w:pPr>
                        <w:rPr>
                          <w:rFonts w:ascii="Twinkl Cursive Looped" w:hAnsi="Twinkl Cursive Looped"/>
                          <w:b/>
                          <w:bCs/>
                          <w:sz w:val="18"/>
                          <w:szCs w:val="18"/>
                        </w:rPr>
                      </w:pPr>
                    </w:p>
                    <w:p w14:paraId="5B1FBF90" w14:textId="4D98812E" w:rsidR="00904915" w:rsidRDefault="00904915" w:rsidP="00E661FA">
                      <w:pPr>
                        <w:rPr>
                          <w:rFonts w:ascii="Twinkl Cursive Looped" w:hAnsi="Twinkl Cursive Looped"/>
                          <w:b/>
                          <w:bCs/>
                          <w:sz w:val="18"/>
                          <w:szCs w:val="18"/>
                        </w:rPr>
                      </w:pPr>
                    </w:p>
                    <w:p w14:paraId="7524EE1F" w14:textId="77777777" w:rsidR="00904915" w:rsidRDefault="00904915" w:rsidP="00E661FA">
                      <w:pPr>
                        <w:rPr>
                          <w:rFonts w:ascii="Twinkl Cursive Looped" w:hAnsi="Twinkl Cursive Looped"/>
                          <w:b/>
                          <w:bCs/>
                          <w:sz w:val="18"/>
                          <w:szCs w:val="18"/>
                        </w:rPr>
                      </w:pPr>
                    </w:p>
                    <w:p w14:paraId="5C9C324D" w14:textId="622BCBC9" w:rsidR="00F60968" w:rsidRDefault="00F60968" w:rsidP="00E661FA">
                      <w:pPr>
                        <w:rPr>
                          <w:rFonts w:ascii="Twinkl Cursive Looped" w:hAnsi="Twinkl Cursive Looped"/>
                          <w:b/>
                          <w:bCs/>
                          <w:sz w:val="18"/>
                          <w:szCs w:val="18"/>
                        </w:rPr>
                      </w:pPr>
                    </w:p>
                    <w:p w14:paraId="65BC6D5C" w14:textId="77777777" w:rsidR="00F60968" w:rsidRDefault="00F60968" w:rsidP="00E661FA">
                      <w:pPr>
                        <w:rPr>
                          <w:rFonts w:ascii="Twinkl Cursive Looped" w:hAnsi="Twinkl Cursive Looped"/>
                          <w:b/>
                          <w:bCs/>
                          <w:sz w:val="18"/>
                          <w:szCs w:val="18"/>
                        </w:rPr>
                      </w:pPr>
                    </w:p>
                    <w:p w14:paraId="145A803C" w14:textId="6787F082" w:rsidR="0019509C" w:rsidRDefault="0019509C" w:rsidP="00E661FA">
                      <w:pPr>
                        <w:rPr>
                          <w:rFonts w:ascii="Twinkl Cursive Looped" w:hAnsi="Twinkl Cursive Looped"/>
                          <w:b/>
                          <w:bCs/>
                          <w:sz w:val="18"/>
                          <w:szCs w:val="18"/>
                        </w:rPr>
                      </w:pPr>
                    </w:p>
                    <w:p w14:paraId="25A13000" w14:textId="77777777" w:rsidR="00152751" w:rsidRDefault="00152751" w:rsidP="000677AC">
                      <w:pPr>
                        <w:rPr>
                          <w:rFonts w:ascii="Twinkl Cursive Looped" w:hAnsi="Twinkl Cursive Looped"/>
                          <w:b/>
                          <w:bCs/>
                          <w:sz w:val="18"/>
                          <w:szCs w:val="18"/>
                        </w:rPr>
                      </w:pPr>
                    </w:p>
                    <w:p w14:paraId="45618F20" w14:textId="77777777" w:rsidR="00FE4227" w:rsidRDefault="00FE4227" w:rsidP="000677AC">
                      <w:pPr>
                        <w:rPr>
                          <w:rFonts w:ascii="Twinkl Cursive Looped" w:hAnsi="Twinkl Cursive Looped"/>
                          <w:b/>
                          <w:bCs/>
                          <w:sz w:val="18"/>
                          <w:szCs w:val="18"/>
                        </w:rPr>
                      </w:pPr>
                    </w:p>
                    <w:p w14:paraId="4AFBB981" w14:textId="5B1CD628" w:rsidR="00B3110F" w:rsidRDefault="002D107A" w:rsidP="000677AC">
                      <w:pPr>
                        <w:rPr>
                          <w:rFonts w:ascii="Twinkl Cursive Looped" w:hAnsi="Twinkl Cursive Looped"/>
                          <w:b/>
                          <w:bCs/>
                          <w:sz w:val="18"/>
                          <w:szCs w:val="18"/>
                        </w:rPr>
                      </w:pPr>
                      <w:r>
                        <w:rPr>
                          <w:rFonts w:ascii="Twinkl Cursive Looped" w:hAnsi="Twinkl Cursive Looped"/>
                          <w:b/>
                          <w:bCs/>
                          <w:sz w:val="18"/>
                          <w:szCs w:val="18"/>
                        </w:rPr>
                        <w:t xml:space="preserve"> </w:t>
                      </w:r>
                    </w:p>
                    <w:p w14:paraId="5573ACD7" w14:textId="0CD99CFA" w:rsidR="00AE74D5" w:rsidRDefault="00AE74D5" w:rsidP="000677AC">
                      <w:pPr>
                        <w:rPr>
                          <w:rFonts w:ascii="Twinkl Cursive Looped" w:hAnsi="Twinkl Cursive Looped"/>
                          <w:b/>
                          <w:bCs/>
                          <w:sz w:val="18"/>
                          <w:szCs w:val="18"/>
                        </w:rPr>
                      </w:pPr>
                    </w:p>
                    <w:p w14:paraId="09FB0B6F" w14:textId="1EA8D742" w:rsidR="00810B20" w:rsidRDefault="00810B20" w:rsidP="000677AC">
                      <w:pPr>
                        <w:rPr>
                          <w:rFonts w:ascii="Twinkl Cursive Looped" w:hAnsi="Twinkl Cursive Looped"/>
                          <w:b/>
                          <w:bCs/>
                          <w:sz w:val="18"/>
                          <w:szCs w:val="18"/>
                        </w:rPr>
                      </w:pPr>
                    </w:p>
                    <w:p w14:paraId="6ADF7F7E" w14:textId="44948F74" w:rsidR="00946FCB" w:rsidRDefault="00650AF1" w:rsidP="000677AC">
                      <w:pPr>
                        <w:rPr>
                          <w:rFonts w:ascii="Twinkl Cursive Looped" w:hAnsi="Twinkl Cursive Looped"/>
                          <w:b/>
                          <w:bCs/>
                          <w:sz w:val="18"/>
                          <w:szCs w:val="18"/>
                        </w:rPr>
                      </w:pPr>
                      <w:r>
                        <w:rPr>
                          <w:rFonts w:ascii="Twinkl Cursive Looped" w:hAnsi="Twinkl Cursive Looped"/>
                          <w:b/>
                          <w:bCs/>
                          <w:sz w:val="18"/>
                          <w:szCs w:val="18"/>
                        </w:rPr>
                        <w:t xml:space="preserve"> </w:t>
                      </w:r>
                    </w:p>
                    <w:p w14:paraId="299E3BAA" w14:textId="5A01E8AC" w:rsidR="002548EA" w:rsidRDefault="002548EA" w:rsidP="000677AC">
                      <w:pPr>
                        <w:rPr>
                          <w:rFonts w:ascii="Twinkl Cursive Looped" w:hAnsi="Twinkl Cursive Looped"/>
                          <w:b/>
                          <w:bCs/>
                          <w:sz w:val="18"/>
                          <w:szCs w:val="18"/>
                        </w:rPr>
                      </w:pPr>
                    </w:p>
                    <w:p w14:paraId="24B83435" w14:textId="6F45870E" w:rsidR="003F2EDB" w:rsidRPr="00351CA5" w:rsidRDefault="003F2EDB" w:rsidP="000677AC">
                      <w:pPr>
                        <w:rPr>
                          <w:rFonts w:ascii="Twinkl Cursive Looped" w:hAnsi="Twinkl Cursive Looped"/>
                          <w:b/>
                          <w:bCs/>
                          <w:sz w:val="18"/>
                          <w:szCs w:val="18"/>
                        </w:rPr>
                      </w:pPr>
                    </w:p>
                    <w:p w14:paraId="6BF95E27" w14:textId="66CF826E" w:rsidR="00742B24" w:rsidRPr="00351CA5" w:rsidRDefault="00742B24" w:rsidP="000677AC">
                      <w:pPr>
                        <w:rPr>
                          <w:rFonts w:ascii="Twinkl Cursive Looped" w:hAnsi="Twinkl Cursive Looped"/>
                          <w:b/>
                          <w:bCs/>
                          <w:sz w:val="18"/>
                          <w:szCs w:val="18"/>
                        </w:rPr>
                      </w:pPr>
                    </w:p>
                    <w:p w14:paraId="0D279EBB" w14:textId="172F3660" w:rsidR="00F007BF" w:rsidRDefault="00F007BF" w:rsidP="000677AC">
                      <w:pPr>
                        <w:rPr>
                          <w:sz w:val="18"/>
                          <w:szCs w:val="18"/>
                        </w:rPr>
                      </w:pPr>
                    </w:p>
                    <w:p w14:paraId="0063C599" w14:textId="069FB6D2" w:rsidR="00CC6425" w:rsidRDefault="00CC6425" w:rsidP="000677AC">
                      <w:pPr>
                        <w:rPr>
                          <w:sz w:val="18"/>
                          <w:szCs w:val="18"/>
                        </w:rPr>
                      </w:pPr>
                    </w:p>
                    <w:p w14:paraId="098D4EE1" w14:textId="4F22DD5E" w:rsidR="0080506F" w:rsidRDefault="0080506F" w:rsidP="000677AC">
                      <w:pPr>
                        <w:rPr>
                          <w:sz w:val="18"/>
                          <w:szCs w:val="18"/>
                        </w:rPr>
                      </w:pPr>
                    </w:p>
                    <w:p w14:paraId="5629FA70" w14:textId="70D3B43D" w:rsidR="00F260DC" w:rsidRDefault="00F260DC" w:rsidP="000677AC">
                      <w:pPr>
                        <w:rPr>
                          <w:sz w:val="18"/>
                          <w:szCs w:val="18"/>
                        </w:rPr>
                      </w:pPr>
                    </w:p>
                    <w:p w14:paraId="3A14DCE1" w14:textId="77777777" w:rsidR="008F30FB" w:rsidRDefault="008F30FB" w:rsidP="000677AC">
                      <w:pPr>
                        <w:rPr>
                          <w:sz w:val="18"/>
                          <w:szCs w:val="18"/>
                        </w:rPr>
                      </w:pPr>
                    </w:p>
                    <w:p w14:paraId="4E2688FB" w14:textId="359B6787" w:rsidR="00203E7D" w:rsidRPr="00101B51" w:rsidRDefault="00203E7D" w:rsidP="000677AC">
                      <w:pPr>
                        <w:rPr>
                          <w:sz w:val="18"/>
                          <w:szCs w:val="18"/>
                        </w:rPr>
                      </w:pPr>
                    </w:p>
                    <w:p w14:paraId="44AFF5A4" w14:textId="24087F80" w:rsidR="00465DD2" w:rsidRDefault="00465DD2" w:rsidP="000677AC">
                      <w:pPr>
                        <w:rPr>
                          <w:b/>
                          <w:bCs/>
                          <w:sz w:val="18"/>
                          <w:szCs w:val="18"/>
                        </w:rPr>
                      </w:pPr>
                    </w:p>
                    <w:p w14:paraId="30B09573" w14:textId="77777777" w:rsidR="0092276C" w:rsidRDefault="0092276C" w:rsidP="000677AC">
                      <w:pPr>
                        <w:rPr>
                          <w:b/>
                          <w:bCs/>
                          <w:sz w:val="18"/>
                          <w:szCs w:val="18"/>
                        </w:rPr>
                      </w:pPr>
                    </w:p>
                    <w:p w14:paraId="22E27743" w14:textId="35AC8AA1" w:rsidR="000B5C35" w:rsidRDefault="000B5C35" w:rsidP="000677AC">
                      <w:pPr>
                        <w:rPr>
                          <w:b/>
                          <w:bCs/>
                          <w:sz w:val="18"/>
                          <w:szCs w:val="18"/>
                        </w:rPr>
                      </w:pPr>
                    </w:p>
                    <w:p w14:paraId="28D80FE2" w14:textId="77777777" w:rsidR="004E218B" w:rsidRDefault="004E218B" w:rsidP="000677AC">
                      <w:pPr>
                        <w:rPr>
                          <w:b/>
                          <w:bCs/>
                          <w:sz w:val="18"/>
                          <w:szCs w:val="18"/>
                        </w:rPr>
                      </w:pPr>
                    </w:p>
                    <w:p w14:paraId="4BEE25A4" w14:textId="18B415A1" w:rsidR="00B260A9" w:rsidRDefault="00B260A9" w:rsidP="000677AC">
                      <w:pPr>
                        <w:rPr>
                          <w:b/>
                          <w:bCs/>
                          <w:sz w:val="18"/>
                          <w:szCs w:val="18"/>
                        </w:rPr>
                      </w:pPr>
                    </w:p>
                    <w:p w14:paraId="0120D825" w14:textId="735CE2B2" w:rsidR="00047454" w:rsidRDefault="00047454" w:rsidP="000677AC">
                      <w:pPr>
                        <w:rPr>
                          <w:b/>
                          <w:bCs/>
                          <w:sz w:val="18"/>
                          <w:szCs w:val="18"/>
                        </w:rPr>
                      </w:pPr>
                    </w:p>
                    <w:p w14:paraId="23EB38A9" w14:textId="535A3862" w:rsidR="00D54EC0" w:rsidRPr="006E3080" w:rsidRDefault="00D54EC0" w:rsidP="000677AC">
                      <w:pPr>
                        <w:rPr>
                          <w:b/>
                          <w:bCs/>
                          <w:sz w:val="18"/>
                          <w:szCs w:val="18"/>
                        </w:rPr>
                      </w:pPr>
                    </w:p>
                    <w:p w14:paraId="318CF4C4" w14:textId="155F5F62" w:rsidR="00E26F96" w:rsidRDefault="00E26F96" w:rsidP="000677AC"/>
                    <w:p w14:paraId="7DEB913E" w14:textId="68EB8428" w:rsidR="00292F0D" w:rsidRDefault="00292F0D" w:rsidP="000677AC">
                      <w:r>
                        <w:t xml:space="preserve"> </w:t>
                      </w:r>
                    </w:p>
                    <w:p w14:paraId="2C08A16C" w14:textId="1A11A10A" w:rsidR="00200524" w:rsidRPr="00DC10F6" w:rsidRDefault="00200524" w:rsidP="000677AC">
                      <w:pPr>
                        <w:rPr>
                          <w:sz w:val="18"/>
                          <w:szCs w:val="18"/>
                        </w:rPr>
                      </w:pPr>
                    </w:p>
                    <w:p w14:paraId="6197E1B1" w14:textId="4F98FE8B" w:rsidR="00AC123D" w:rsidRDefault="00AC123D" w:rsidP="000677AC"/>
                    <w:p w14:paraId="074E001D" w14:textId="7EA09BAF" w:rsidR="000677AC" w:rsidRDefault="00A86352" w:rsidP="000677AC">
                      <w:r>
                        <w:t xml:space="preserve"> </w:t>
                      </w:r>
                    </w:p>
                    <w:p w14:paraId="0FE91ED9" w14:textId="24FAC69C" w:rsidR="002629C9" w:rsidRDefault="002629C9" w:rsidP="000677AC"/>
                    <w:p w14:paraId="7D96F622" w14:textId="5B288453" w:rsidR="006D47C8" w:rsidRDefault="006D47C8" w:rsidP="000677AC"/>
                    <w:p w14:paraId="5D6ED61C" w14:textId="1A776E7A" w:rsidR="005863C4" w:rsidRDefault="005863C4" w:rsidP="000677AC"/>
                    <w:p w14:paraId="308AFE8C" w14:textId="77D067A9" w:rsidR="00A86352" w:rsidRDefault="00A86352" w:rsidP="000677AC"/>
                    <w:p w14:paraId="34E18C76" w14:textId="0819F4FA" w:rsidR="003D248C" w:rsidRPr="000677AC" w:rsidRDefault="003D248C" w:rsidP="000677AC">
                      <w:pPr>
                        <w:rPr>
                          <w:rFonts w:ascii="Times New Roman" w:eastAsia="Times New Roman" w:hAnsi="Times New Roman"/>
                          <w:sz w:val="24"/>
                          <w:szCs w:val="24"/>
                          <w:lang w:eastAsia="en-GB"/>
                        </w:rPr>
                      </w:pPr>
                    </w:p>
                    <w:p w14:paraId="452816C9" w14:textId="6DEC30AC" w:rsidR="00427A57" w:rsidRDefault="00427A57"/>
                    <w:p w14:paraId="2CE9BD4A" w14:textId="7A455D68" w:rsidR="002523E1" w:rsidRDefault="002523E1"/>
                    <w:p w14:paraId="61456A46" w14:textId="65E0340B" w:rsidR="00427A57" w:rsidRDefault="00427A57"/>
                  </w:txbxContent>
                </v:textbox>
              </v:shape>
            </w:pict>
          </mc:Fallback>
        </mc:AlternateContent>
      </w:r>
      <w:r w:rsidR="00BE1890">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49" behindDoc="0" locked="0" layoutInCell="1" allowOverlap="1" wp14:anchorId="412B33C0" wp14:editId="6354DB34">
                <wp:simplePos x="0" y="0"/>
                <wp:positionH relativeFrom="column">
                  <wp:posOffset>3903980</wp:posOffset>
                </wp:positionH>
                <wp:positionV relativeFrom="paragraph">
                  <wp:posOffset>2023745</wp:posOffset>
                </wp:positionV>
                <wp:extent cx="1447800" cy="1135380"/>
                <wp:effectExtent l="0" t="0" r="19050" b="26670"/>
                <wp:wrapNone/>
                <wp:docPr id="338681057" name="Text Box 338681057"/>
                <wp:cNvGraphicFramePr/>
                <a:graphic xmlns:a="http://schemas.openxmlformats.org/drawingml/2006/main">
                  <a:graphicData uri="http://schemas.microsoft.com/office/word/2010/wordprocessingShape">
                    <wps:wsp>
                      <wps:cNvSpPr txBox="1"/>
                      <wps:spPr>
                        <a:xfrm>
                          <a:off x="0" y="0"/>
                          <a:ext cx="1447800" cy="1135380"/>
                        </a:xfrm>
                        <a:prstGeom prst="rect">
                          <a:avLst/>
                        </a:prstGeom>
                        <a:solidFill>
                          <a:schemeClr val="lt1"/>
                        </a:solidFill>
                        <a:ln w="6350">
                          <a:solidFill>
                            <a:prstClr val="black"/>
                          </a:solidFill>
                        </a:ln>
                      </wps:spPr>
                      <wps:txbx>
                        <w:txbxContent>
                          <w:p w14:paraId="62281EB1" w14:textId="302F5372" w:rsidR="00335151" w:rsidRDefault="004C758F" w:rsidP="00335151">
                            <w:pPr>
                              <w:rPr>
                                <w:rFonts w:ascii="Twinkl Cursive Looped" w:hAnsi="Twinkl Cursive Looped"/>
                                <w:b/>
                                <w:bCs/>
                                <w:sz w:val="18"/>
                                <w:szCs w:val="18"/>
                              </w:rPr>
                            </w:pPr>
                            <w:r>
                              <w:rPr>
                                <w:rFonts w:ascii="Twinkl Cursive Looped" w:hAnsi="Twinkl Cursive Looped"/>
                                <w:b/>
                                <w:bCs/>
                                <w:sz w:val="18"/>
                                <w:szCs w:val="18"/>
                              </w:rPr>
                              <w:t>PE:</w:t>
                            </w:r>
                            <w:r w:rsidR="00940631">
                              <w:rPr>
                                <w:rFonts w:ascii="Twinkl Cursive Looped" w:hAnsi="Twinkl Cursive Looped"/>
                                <w:b/>
                                <w:bCs/>
                                <w:sz w:val="18"/>
                                <w:szCs w:val="18"/>
                              </w:rPr>
                              <w:t xml:space="preserve"> Dance Y5</w:t>
                            </w:r>
                          </w:p>
                          <w:p w14:paraId="1807F6FD" w14:textId="12B7BFE4" w:rsidR="00940631" w:rsidRDefault="00940631" w:rsidP="00335151">
                            <w:pPr>
                              <w:rPr>
                                <w:rFonts w:ascii="Twinkl Cursive Looped" w:hAnsi="Twinkl Cursive Looped"/>
                                <w:b/>
                                <w:bCs/>
                                <w:sz w:val="18"/>
                                <w:szCs w:val="18"/>
                              </w:rPr>
                            </w:pPr>
                            <w:r>
                              <w:rPr>
                                <w:noProof/>
                              </w:rPr>
                              <w:drawing>
                                <wp:inline distT="0" distB="0" distL="0" distR="0" wp14:anchorId="2E493F35" wp14:editId="14F617DD">
                                  <wp:extent cx="1158240" cy="746760"/>
                                  <wp:effectExtent l="0" t="0" r="3810" b="0"/>
                                  <wp:docPr id="838250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50842" name=""/>
                                          <pic:cNvPicPr/>
                                        </pic:nvPicPr>
                                        <pic:blipFill>
                                          <a:blip r:embed="rId17"/>
                                          <a:stretch>
                                            <a:fillRect/>
                                          </a:stretch>
                                        </pic:blipFill>
                                        <pic:spPr>
                                          <a:xfrm>
                                            <a:off x="0" y="0"/>
                                            <a:ext cx="1158240" cy="746760"/>
                                          </a:xfrm>
                                          <a:prstGeom prst="rect">
                                            <a:avLst/>
                                          </a:prstGeom>
                                        </pic:spPr>
                                      </pic:pic>
                                    </a:graphicData>
                                  </a:graphic>
                                </wp:inline>
                              </w:drawing>
                            </w:r>
                          </w:p>
                          <w:p w14:paraId="5ED14C1A" w14:textId="458F3BF2" w:rsidR="00F40BD7" w:rsidRDefault="00F40BD7" w:rsidP="00335151">
                            <w:pPr>
                              <w:rPr>
                                <w:rFonts w:ascii="Twinkl Cursive Looped" w:hAnsi="Twinkl Cursive Looped"/>
                                <w:b/>
                                <w:bCs/>
                                <w:sz w:val="18"/>
                                <w:szCs w:val="18"/>
                              </w:rPr>
                            </w:pPr>
                          </w:p>
                          <w:p w14:paraId="381DFC84" w14:textId="41E2B87F" w:rsidR="00DF1E4A" w:rsidRDefault="00DF1E4A" w:rsidP="00335151">
                            <w:pPr>
                              <w:rPr>
                                <w:rFonts w:ascii="Twinkl Cursive Looped" w:hAnsi="Twinkl Cursive Looped"/>
                                <w:b/>
                                <w:bCs/>
                                <w:sz w:val="18"/>
                                <w:szCs w:val="18"/>
                              </w:rPr>
                            </w:pPr>
                          </w:p>
                          <w:p w14:paraId="45DB7622" w14:textId="5F7C888C" w:rsidR="004F5BF0" w:rsidRDefault="004F5BF0" w:rsidP="00335151">
                            <w:pPr>
                              <w:rPr>
                                <w:rFonts w:ascii="Twinkl Cursive Looped" w:hAnsi="Twinkl Cursive Looped"/>
                                <w:b/>
                                <w:bCs/>
                                <w:sz w:val="18"/>
                                <w:szCs w:val="18"/>
                              </w:rPr>
                            </w:pPr>
                          </w:p>
                          <w:p w14:paraId="78D2D0C9" w14:textId="65566E24" w:rsidR="009E3EDF" w:rsidRDefault="009E3EDF" w:rsidP="00335151">
                            <w:pPr>
                              <w:rPr>
                                <w:rFonts w:ascii="Twinkl Cursive Looped" w:hAnsi="Twinkl Cursive Looped"/>
                                <w:b/>
                                <w:bCs/>
                                <w:sz w:val="18"/>
                                <w:szCs w:val="18"/>
                              </w:rPr>
                            </w:pPr>
                          </w:p>
                          <w:p w14:paraId="03917CA9" w14:textId="0838A360" w:rsidR="008A1DD4" w:rsidRDefault="008A1DD4" w:rsidP="00335151">
                            <w:pPr>
                              <w:rPr>
                                <w:rFonts w:ascii="Twinkl Cursive Looped" w:hAnsi="Twinkl Cursive Looped"/>
                                <w:b/>
                                <w:bCs/>
                                <w:sz w:val="18"/>
                                <w:szCs w:val="18"/>
                              </w:rPr>
                            </w:pPr>
                          </w:p>
                          <w:p w14:paraId="65BEA551" w14:textId="690F7DFB" w:rsidR="008373DE" w:rsidRDefault="008373DE" w:rsidP="00335151">
                            <w:pPr>
                              <w:rPr>
                                <w:rFonts w:ascii="Twinkl Cursive Looped" w:hAnsi="Twinkl Cursive Looped"/>
                                <w:b/>
                                <w:bCs/>
                                <w:sz w:val="18"/>
                                <w:szCs w:val="18"/>
                              </w:rPr>
                            </w:pPr>
                          </w:p>
                          <w:p w14:paraId="52A2652B" w14:textId="65EF35E0" w:rsidR="0050763A" w:rsidRDefault="0050763A" w:rsidP="00335151">
                            <w:pPr>
                              <w:rPr>
                                <w:rFonts w:ascii="Twinkl Cursive Looped" w:hAnsi="Twinkl Cursive Looped"/>
                                <w:b/>
                                <w:bCs/>
                                <w:sz w:val="18"/>
                                <w:szCs w:val="18"/>
                              </w:rPr>
                            </w:pPr>
                          </w:p>
                          <w:p w14:paraId="6B4AC5F7" w14:textId="44DC6A90" w:rsidR="00850BE5" w:rsidRDefault="00850BE5" w:rsidP="00335151">
                            <w:pPr>
                              <w:rPr>
                                <w:rFonts w:ascii="Twinkl Cursive Looped" w:hAnsi="Twinkl Cursive Looped"/>
                                <w:b/>
                                <w:bCs/>
                                <w:sz w:val="18"/>
                                <w:szCs w:val="18"/>
                              </w:rPr>
                            </w:pPr>
                          </w:p>
                          <w:p w14:paraId="26F3940B" w14:textId="77777777" w:rsidR="00B46F84" w:rsidRDefault="00B46F84" w:rsidP="00335151">
                            <w:pPr>
                              <w:rPr>
                                <w:rFonts w:ascii="Twinkl Cursive Looped" w:hAnsi="Twinkl Cursive Looped"/>
                                <w:b/>
                                <w:bCs/>
                                <w:sz w:val="18"/>
                                <w:szCs w:val="18"/>
                              </w:rPr>
                            </w:pPr>
                          </w:p>
                          <w:p w14:paraId="0ECCF9EB" w14:textId="5E689349" w:rsidR="0034123D" w:rsidRDefault="0034123D" w:rsidP="00335151">
                            <w:pPr>
                              <w:rPr>
                                <w:rFonts w:ascii="Twinkl Cursive Looped" w:hAnsi="Twinkl Cursive Looped"/>
                                <w:b/>
                                <w:bCs/>
                                <w:sz w:val="18"/>
                                <w:szCs w:val="18"/>
                              </w:rPr>
                            </w:pPr>
                          </w:p>
                          <w:p w14:paraId="711B77F4" w14:textId="370D0B5B" w:rsidR="00332C44" w:rsidRDefault="00332C44" w:rsidP="00335151">
                            <w:pPr>
                              <w:rPr>
                                <w:rFonts w:ascii="Twinkl Cursive Looped" w:hAnsi="Twinkl Cursive Looped"/>
                                <w:b/>
                                <w:bCs/>
                                <w:sz w:val="18"/>
                                <w:szCs w:val="18"/>
                              </w:rPr>
                            </w:pPr>
                          </w:p>
                          <w:p w14:paraId="18FC5AA7" w14:textId="563FA1B7" w:rsidR="00066D80" w:rsidRDefault="00066D80" w:rsidP="00335151">
                            <w:pPr>
                              <w:rPr>
                                <w:rFonts w:ascii="Twinkl Cursive Looped" w:hAnsi="Twinkl Cursive Looped"/>
                                <w:b/>
                                <w:bCs/>
                                <w:sz w:val="18"/>
                                <w:szCs w:val="18"/>
                              </w:rPr>
                            </w:pPr>
                          </w:p>
                          <w:p w14:paraId="719DDCE2" w14:textId="37F2680E" w:rsidR="004825D4" w:rsidRDefault="004825D4" w:rsidP="00335151">
                            <w:pPr>
                              <w:rPr>
                                <w:rFonts w:ascii="Twinkl Cursive Looped" w:hAnsi="Twinkl Cursive Looped"/>
                                <w:b/>
                                <w:bCs/>
                                <w:sz w:val="18"/>
                                <w:szCs w:val="18"/>
                              </w:rPr>
                            </w:pPr>
                          </w:p>
                          <w:p w14:paraId="04BAADD3" w14:textId="398EDF74" w:rsidR="00AB3CC5" w:rsidRDefault="00AB3CC5" w:rsidP="00335151">
                            <w:pPr>
                              <w:rPr>
                                <w:rFonts w:ascii="Twinkl Cursive Looped" w:hAnsi="Twinkl Cursive Looped"/>
                                <w:b/>
                                <w:bCs/>
                                <w:sz w:val="18"/>
                                <w:szCs w:val="18"/>
                              </w:rPr>
                            </w:pPr>
                          </w:p>
                          <w:p w14:paraId="3EB8DFE6" w14:textId="2E394E92" w:rsidR="001625BF" w:rsidRDefault="001625BF" w:rsidP="00335151">
                            <w:pPr>
                              <w:rPr>
                                <w:rFonts w:ascii="Twinkl Cursive Looped" w:hAnsi="Twinkl Cursive Looped"/>
                                <w:b/>
                                <w:bCs/>
                                <w:sz w:val="18"/>
                                <w:szCs w:val="18"/>
                              </w:rPr>
                            </w:pPr>
                          </w:p>
                          <w:p w14:paraId="39B61D60" w14:textId="4FC20DB3" w:rsidR="00FE4227" w:rsidRDefault="00FE4227" w:rsidP="00335151">
                            <w:pPr>
                              <w:rPr>
                                <w:rFonts w:ascii="Twinkl Cursive Looped" w:hAnsi="Twinkl Cursive Looped"/>
                                <w:b/>
                                <w:bCs/>
                                <w:sz w:val="18"/>
                                <w:szCs w:val="18"/>
                              </w:rPr>
                            </w:pPr>
                          </w:p>
                          <w:p w14:paraId="6218AD61" w14:textId="451BEB40" w:rsidR="008050DE" w:rsidRDefault="008050DE" w:rsidP="00335151">
                            <w:pPr>
                              <w:rPr>
                                <w:rFonts w:ascii="Twinkl Cursive Looped" w:hAnsi="Twinkl Cursive Looped"/>
                                <w:b/>
                                <w:bCs/>
                                <w:sz w:val="18"/>
                                <w:szCs w:val="18"/>
                              </w:rPr>
                            </w:pPr>
                          </w:p>
                          <w:p w14:paraId="4A36284E" w14:textId="7C7AC4B7" w:rsidR="00786C08" w:rsidRDefault="00786C08" w:rsidP="00335151">
                            <w:pPr>
                              <w:rPr>
                                <w:rFonts w:ascii="Twinkl Cursive Looped" w:hAnsi="Twinkl Cursive Looped"/>
                                <w:b/>
                                <w:bCs/>
                                <w:sz w:val="18"/>
                                <w:szCs w:val="18"/>
                              </w:rPr>
                            </w:pPr>
                          </w:p>
                          <w:p w14:paraId="27E028ED" w14:textId="4E56BB4B" w:rsidR="00055197" w:rsidRDefault="00055197" w:rsidP="00335151">
                            <w:pPr>
                              <w:rPr>
                                <w:rFonts w:ascii="Twinkl Cursive Looped" w:hAnsi="Twinkl Cursive Looped"/>
                                <w:b/>
                                <w:bCs/>
                                <w:sz w:val="18"/>
                                <w:szCs w:val="18"/>
                              </w:rPr>
                            </w:pPr>
                          </w:p>
                          <w:p w14:paraId="37AA3074" w14:textId="2AB90F0E" w:rsidR="00FE7C15" w:rsidRDefault="00FE7C15" w:rsidP="00335151">
                            <w:pPr>
                              <w:rPr>
                                <w:rFonts w:ascii="Twinkl Cursive Looped" w:hAnsi="Twinkl Cursive Looped"/>
                                <w:b/>
                                <w:bCs/>
                                <w:sz w:val="18"/>
                                <w:szCs w:val="18"/>
                              </w:rPr>
                            </w:pPr>
                          </w:p>
                          <w:p w14:paraId="1B82BECE" w14:textId="205A55A6" w:rsidR="00D87A42" w:rsidRDefault="00D87A42" w:rsidP="00335151">
                            <w:pPr>
                              <w:rPr>
                                <w:rFonts w:ascii="Twinkl Cursive Looped" w:hAnsi="Twinkl Cursive Looped"/>
                                <w:b/>
                                <w:bCs/>
                                <w:sz w:val="18"/>
                                <w:szCs w:val="18"/>
                              </w:rPr>
                            </w:pPr>
                          </w:p>
                          <w:p w14:paraId="4C8293C7" w14:textId="5ADFE285" w:rsidR="00991FD8" w:rsidRPr="00351CA5" w:rsidRDefault="00991FD8" w:rsidP="00335151">
                            <w:pPr>
                              <w:rPr>
                                <w:rFonts w:ascii="Twinkl Cursive Looped" w:hAnsi="Twinkl Cursive Looped"/>
                                <w:b/>
                                <w:bCs/>
                                <w:sz w:val="18"/>
                                <w:szCs w:val="18"/>
                              </w:rPr>
                            </w:pPr>
                          </w:p>
                          <w:p w14:paraId="41C779D8" w14:textId="1384C03C" w:rsidR="00DB3309" w:rsidRPr="00351CA5" w:rsidRDefault="00DB3309" w:rsidP="00335151">
                            <w:pPr>
                              <w:rPr>
                                <w:rFonts w:ascii="Twinkl Cursive Looped" w:hAnsi="Twinkl Cursive Looped"/>
                                <w:b/>
                                <w:bCs/>
                                <w:sz w:val="18"/>
                                <w:szCs w:val="18"/>
                              </w:rPr>
                            </w:pPr>
                          </w:p>
                          <w:p w14:paraId="156E57F8" w14:textId="4B9B12DB" w:rsidR="00404754" w:rsidRDefault="00404754" w:rsidP="00335151"/>
                          <w:p w14:paraId="73070A95" w14:textId="77777777" w:rsidR="00404754" w:rsidRDefault="00404754" w:rsidP="00335151"/>
                          <w:p w14:paraId="5BCE4E65" w14:textId="4C702DF4" w:rsidR="00782554" w:rsidRDefault="00782554" w:rsidP="00335151"/>
                          <w:p w14:paraId="3C2D6C72" w14:textId="5A4CCB5F" w:rsidR="004E218B" w:rsidRDefault="004E218B"/>
                          <w:p w14:paraId="3A90DAEE" w14:textId="1EA46BB2" w:rsidR="005A43C3" w:rsidRDefault="005A43C3"/>
                          <w:p w14:paraId="6EF2D305" w14:textId="24790FA7" w:rsidR="00272980" w:rsidRDefault="00272980"/>
                          <w:p w14:paraId="33AF98A8" w14:textId="77777777" w:rsidR="004F18D8" w:rsidRDefault="004F18D8"/>
                          <w:p w14:paraId="5E040024" w14:textId="2126286E" w:rsidR="003B4548" w:rsidRDefault="003B4548"/>
                          <w:p w14:paraId="78222D26" w14:textId="77777777" w:rsidR="00781EAF" w:rsidRDefault="00781EAF"/>
                          <w:p w14:paraId="696C5E34" w14:textId="3D8794AC" w:rsidR="009059D7" w:rsidRDefault="000F6F6B">
                            <w:r>
                              <w:t xml:space="preserve"> </w:t>
                            </w:r>
                          </w:p>
                          <w:p w14:paraId="0B04B88E" w14:textId="35D935A3" w:rsidR="0098281F" w:rsidRDefault="006B7D7B">
                            <w:r>
                              <w:t xml:space="preserve"> </w:t>
                            </w:r>
                          </w:p>
                          <w:p w14:paraId="371DE7F8" w14:textId="3702B9D9" w:rsidR="002B3253" w:rsidRDefault="002B3253"/>
                          <w:p w14:paraId="1F54D08C" w14:textId="36EC5EBA" w:rsidR="002E207A" w:rsidRDefault="002E207A"/>
                          <w:p w14:paraId="2C917A6C" w14:textId="26CAC11E" w:rsidR="00D67D06" w:rsidRDefault="00D67D06"/>
                          <w:p w14:paraId="403232A9" w14:textId="6D33E6C1" w:rsidR="002629C9" w:rsidRDefault="002629C9"/>
                          <w:p w14:paraId="3FC48B45" w14:textId="5F214596" w:rsidR="00DB23D2" w:rsidRDefault="00DB23D2"/>
                          <w:p w14:paraId="01B57947" w14:textId="29DD6D21" w:rsidR="006B7D7B" w:rsidRDefault="006B7D7B"/>
                          <w:p w14:paraId="426C4DC7" w14:textId="452A7010" w:rsidR="004F005B" w:rsidRDefault="004F005B"/>
                          <w:p w14:paraId="77C7B5D1" w14:textId="73448A62" w:rsidR="00B40F83" w:rsidRPr="00B40F83" w:rsidRDefault="00B40F83" w:rsidP="00B40F83">
                            <w:pPr>
                              <w:spacing w:before="100" w:beforeAutospacing="1" w:after="100" w:afterAutospacing="1" w:line="240" w:lineRule="auto"/>
                              <w:rPr>
                                <w:rFonts w:ascii="Times New Roman" w:eastAsia="Times New Roman" w:hAnsi="Times New Roman"/>
                                <w:sz w:val="24"/>
                                <w:szCs w:val="24"/>
                                <w:lang w:eastAsia="en-GB"/>
                              </w:rPr>
                            </w:pPr>
                          </w:p>
                          <w:p w14:paraId="2DD30459" w14:textId="77777777" w:rsidR="00B40F83" w:rsidRDefault="00B40F83"/>
                          <w:p w14:paraId="3280BD54" w14:textId="3AF23E1B" w:rsidR="00100FAB" w:rsidRDefault="00100FAB"/>
                          <w:p w14:paraId="735798CB" w14:textId="2D566151" w:rsidR="00712E1F" w:rsidRDefault="00712E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33C0" id="Text Box 338681057" o:spid="_x0000_s1034" type="#_x0000_t202" style="position:absolute;margin-left:307.4pt;margin-top:159.35pt;width:114pt;height:89.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" fillcolor="white [3201]" strokeweight=".5pt">
                <v:textbox>
                  <w:txbxContent>
                    <w:p w14:paraId="62281EB1" w14:textId="302F5372" w:rsidR="00335151" w:rsidRDefault="004C758F" w:rsidP="00335151">
                      <w:pPr>
                        <w:rPr>
                          <w:rFonts w:ascii="Twinkl Cursive Looped" w:hAnsi="Twinkl Cursive Looped"/>
                          <w:b/>
                          <w:bCs/>
                          <w:sz w:val="18"/>
                          <w:szCs w:val="18"/>
                        </w:rPr>
                      </w:pPr>
                      <w:r>
                        <w:rPr>
                          <w:rFonts w:ascii="Twinkl Cursive Looped" w:hAnsi="Twinkl Cursive Looped"/>
                          <w:b/>
                          <w:bCs/>
                          <w:sz w:val="18"/>
                          <w:szCs w:val="18"/>
                        </w:rPr>
                        <w:t>PE:</w:t>
                      </w:r>
                      <w:r w:rsidR="00940631">
                        <w:rPr>
                          <w:rFonts w:ascii="Twinkl Cursive Looped" w:hAnsi="Twinkl Cursive Looped"/>
                          <w:b/>
                          <w:bCs/>
                          <w:sz w:val="18"/>
                          <w:szCs w:val="18"/>
                        </w:rPr>
                        <w:t xml:space="preserve"> Dance Y5</w:t>
                      </w:r>
                    </w:p>
                    <w:p w14:paraId="1807F6FD" w14:textId="12B7BFE4" w:rsidR="00940631" w:rsidRDefault="00940631" w:rsidP="00335151">
                      <w:pPr>
                        <w:rPr>
                          <w:rFonts w:ascii="Twinkl Cursive Looped" w:hAnsi="Twinkl Cursive Looped"/>
                          <w:b/>
                          <w:bCs/>
                          <w:sz w:val="18"/>
                          <w:szCs w:val="18"/>
                        </w:rPr>
                      </w:pPr>
                      <w:r>
                        <w:rPr>
                          <w:noProof/>
                        </w:rPr>
                        <w:drawing>
                          <wp:inline distT="0" distB="0" distL="0" distR="0" wp14:anchorId="2E493F35" wp14:editId="14F617DD">
                            <wp:extent cx="1158240" cy="746760"/>
                            <wp:effectExtent l="0" t="0" r="3810" b="0"/>
                            <wp:docPr id="838250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50842" name=""/>
                                    <pic:cNvPicPr/>
                                  </pic:nvPicPr>
                                  <pic:blipFill>
                                    <a:blip r:embed="rId17"/>
                                    <a:stretch>
                                      <a:fillRect/>
                                    </a:stretch>
                                  </pic:blipFill>
                                  <pic:spPr>
                                    <a:xfrm>
                                      <a:off x="0" y="0"/>
                                      <a:ext cx="1158240" cy="746760"/>
                                    </a:xfrm>
                                    <a:prstGeom prst="rect">
                                      <a:avLst/>
                                    </a:prstGeom>
                                  </pic:spPr>
                                </pic:pic>
                              </a:graphicData>
                            </a:graphic>
                          </wp:inline>
                        </w:drawing>
                      </w:r>
                    </w:p>
                    <w:p w14:paraId="5ED14C1A" w14:textId="458F3BF2" w:rsidR="00F40BD7" w:rsidRDefault="00F40BD7" w:rsidP="00335151">
                      <w:pPr>
                        <w:rPr>
                          <w:rFonts w:ascii="Twinkl Cursive Looped" w:hAnsi="Twinkl Cursive Looped"/>
                          <w:b/>
                          <w:bCs/>
                          <w:sz w:val="18"/>
                          <w:szCs w:val="18"/>
                        </w:rPr>
                      </w:pPr>
                    </w:p>
                    <w:p w14:paraId="381DFC84" w14:textId="41E2B87F" w:rsidR="00DF1E4A" w:rsidRDefault="00DF1E4A" w:rsidP="00335151">
                      <w:pPr>
                        <w:rPr>
                          <w:rFonts w:ascii="Twinkl Cursive Looped" w:hAnsi="Twinkl Cursive Looped"/>
                          <w:b/>
                          <w:bCs/>
                          <w:sz w:val="18"/>
                          <w:szCs w:val="18"/>
                        </w:rPr>
                      </w:pPr>
                    </w:p>
                    <w:p w14:paraId="45DB7622" w14:textId="5F7C888C" w:rsidR="004F5BF0" w:rsidRDefault="004F5BF0" w:rsidP="00335151">
                      <w:pPr>
                        <w:rPr>
                          <w:rFonts w:ascii="Twinkl Cursive Looped" w:hAnsi="Twinkl Cursive Looped"/>
                          <w:b/>
                          <w:bCs/>
                          <w:sz w:val="18"/>
                          <w:szCs w:val="18"/>
                        </w:rPr>
                      </w:pPr>
                    </w:p>
                    <w:p w14:paraId="78D2D0C9" w14:textId="65566E24" w:rsidR="009E3EDF" w:rsidRDefault="009E3EDF" w:rsidP="00335151">
                      <w:pPr>
                        <w:rPr>
                          <w:rFonts w:ascii="Twinkl Cursive Looped" w:hAnsi="Twinkl Cursive Looped"/>
                          <w:b/>
                          <w:bCs/>
                          <w:sz w:val="18"/>
                          <w:szCs w:val="18"/>
                        </w:rPr>
                      </w:pPr>
                    </w:p>
                    <w:p w14:paraId="03917CA9" w14:textId="0838A360" w:rsidR="008A1DD4" w:rsidRDefault="008A1DD4" w:rsidP="00335151">
                      <w:pPr>
                        <w:rPr>
                          <w:rFonts w:ascii="Twinkl Cursive Looped" w:hAnsi="Twinkl Cursive Looped"/>
                          <w:b/>
                          <w:bCs/>
                          <w:sz w:val="18"/>
                          <w:szCs w:val="18"/>
                        </w:rPr>
                      </w:pPr>
                    </w:p>
                    <w:p w14:paraId="65BEA551" w14:textId="690F7DFB" w:rsidR="008373DE" w:rsidRDefault="008373DE" w:rsidP="00335151">
                      <w:pPr>
                        <w:rPr>
                          <w:rFonts w:ascii="Twinkl Cursive Looped" w:hAnsi="Twinkl Cursive Looped"/>
                          <w:b/>
                          <w:bCs/>
                          <w:sz w:val="18"/>
                          <w:szCs w:val="18"/>
                        </w:rPr>
                      </w:pPr>
                    </w:p>
                    <w:p w14:paraId="52A2652B" w14:textId="65EF35E0" w:rsidR="0050763A" w:rsidRDefault="0050763A" w:rsidP="00335151">
                      <w:pPr>
                        <w:rPr>
                          <w:rFonts w:ascii="Twinkl Cursive Looped" w:hAnsi="Twinkl Cursive Looped"/>
                          <w:b/>
                          <w:bCs/>
                          <w:sz w:val="18"/>
                          <w:szCs w:val="18"/>
                        </w:rPr>
                      </w:pPr>
                    </w:p>
                    <w:p w14:paraId="6B4AC5F7" w14:textId="44DC6A90" w:rsidR="00850BE5" w:rsidRDefault="00850BE5" w:rsidP="00335151">
                      <w:pPr>
                        <w:rPr>
                          <w:rFonts w:ascii="Twinkl Cursive Looped" w:hAnsi="Twinkl Cursive Looped"/>
                          <w:b/>
                          <w:bCs/>
                          <w:sz w:val="18"/>
                          <w:szCs w:val="18"/>
                        </w:rPr>
                      </w:pPr>
                    </w:p>
                    <w:p w14:paraId="26F3940B" w14:textId="77777777" w:rsidR="00B46F84" w:rsidRDefault="00B46F84" w:rsidP="00335151">
                      <w:pPr>
                        <w:rPr>
                          <w:rFonts w:ascii="Twinkl Cursive Looped" w:hAnsi="Twinkl Cursive Looped"/>
                          <w:b/>
                          <w:bCs/>
                          <w:sz w:val="18"/>
                          <w:szCs w:val="18"/>
                        </w:rPr>
                      </w:pPr>
                    </w:p>
                    <w:p w14:paraId="0ECCF9EB" w14:textId="5E689349" w:rsidR="0034123D" w:rsidRDefault="0034123D" w:rsidP="00335151">
                      <w:pPr>
                        <w:rPr>
                          <w:rFonts w:ascii="Twinkl Cursive Looped" w:hAnsi="Twinkl Cursive Looped"/>
                          <w:b/>
                          <w:bCs/>
                          <w:sz w:val="18"/>
                          <w:szCs w:val="18"/>
                        </w:rPr>
                      </w:pPr>
                    </w:p>
                    <w:p w14:paraId="711B77F4" w14:textId="370D0B5B" w:rsidR="00332C44" w:rsidRDefault="00332C44" w:rsidP="00335151">
                      <w:pPr>
                        <w:rPr>
                          <w:rFonts w:ascii="Twinkl Cursive Looped" w:hAnsi="Twinkl Cursive Looped"/>
                          <w:b/>
                          <w:bCs/>
                          <w:sz w:val="18"/>
                          <w:szCs w:val="18"/>
                        </w:rPr>
                      </w:pPr>
                    </w:p>
                    <w:p w14:paraId="18FC5AA7" w14:textId="563FA1B7" w:rsidR="00066D80" w:rsidRDefault="00066D80" w:rsidP="00335151">
                      <w:pPr>
                        <w:rPr>
                          <w:rFonts w:ascii="Twinkl Cursive Looped" w:hAnsi="Twinkl Cursive Looped"/>
                          <w:b/>
                          <w:bCs/>
                          <w:sz w:val="18"/>
                          <w:szCs w:val="18"/>
                        </w:rPr>
                      </w:pPr>
                    </w:p>
                    <w:p w14:paraId="719DDCE2" w14:textId="37F2680E" w:rsidR="004825D4" w:rsidRDefault="004825D4" w:rsidP="00335151">
                      <w:pPr>
                        <w:rPr>
                          <w:rFonts w:ascii="Twinkl Cursive Looped" w:hAnsi="Twinkl Cursive Looped"/>
                          <w:b/>
                          <w:bCs/>
                          <w:sz w:val="18"/>
                          <w:szCs w:val="18"/>
                        </w:rPr>
                      </w:pPr>
                    </w:p>
                    <w:p w14:paraId="04BAADD3" w14:textId="398EDF74" w:rsidR="00AB3CC5" w:rsidRDefault="00AB3CC5" w:rsidP="00335151">
                      <w:pPr>
                        <w:rPr>
                          <w:rFonts w:ascii="Twinkl Cursive Looped" w:hAnsi="Twinkl Cursive Looped"/>
                          <w:b/>
                          <w:bCs/>
                          <w:sz w:val="18"/>
                          <w:szCs w:val="18"/>
                        </w:rPr>
                      </w:pPr>
                    </w:p>
                    <w:p w14:paraId="3EB8DFE6" w14:textId="2E394E92" w:rsidR="001625BF" w:rsidRDefault="001625BF" w:rsidP="00335151">
                      <w:pPr>
                        <w:rPr>
                          <w:rFonts w:ascii="Twinkl Cursive Looped" w:hAnsi="Twinkl Cursive Looped"/>
                          <w:b/>
                          <w:bCs/>
                          <w:sz w:val="18"/>
                          <w:szCs w:val="18"/>
                        </w:rPr>
                      </w:pPr>
                    </w:p>
                    <w:p w14:paraId="39B61D60" w14:textId="4FC20DB3" w:rsidR="00FE4227" w:rsidRDefault="00FE4227" w:rsidP="00335151">
                      <w:pPr>
                        <w:rPr>
                          <w:rFonts w:ascii="Twinkl Cursive Looped" w:hAnsi="Twinkl Cursive Looped"/>
                          <w:b/>
                          <w:bCs/>
                          <w:sz w:val="18"/>
                          <w:szCs w:val="18"/>
                        </w:rPr>
                      </w:pPr>
                    </w:p>
                    <w:p w14:paraId="6218AD61" w14:textId="451BEB40" w:rsidR="008050DE" w:rsidRDefault="008050DE" w:rsidP="00335151">
                      <w:pPr>
                        <w:rPr>
                          <w:rFonts w:ascii="Twinkl Cursive Looped" w:hAnsi="Twinkl Cursive Looped"/>
                          <w:b/>
                          <w:bCs/>
                          <w:sz w:val="18"/>
                          <w:szCs w:val="18"/>
                        </w:rPr>
                      </w:pPr>
                    </w:p>
                    <w:p w14:paraId="4A36284E" w14:textId="7C7AC4B7" w:rsidR="00786C08" w:rsidRDefault="00786C08" w:rsidP="00335151">
                      <w:pPr>
                        <w:rPr>
                          <w:rFonts w:ascii="Twinkl Cursive Looped" w:hAnsi="Twinkl Cursive Looped"/>
                          <w:b/>
                          <w:bCs/>
                          <w:sz w:val="18"/>
                          <w:szCs w:val="18"/>
                        </w:rPr>
                      </w:pPr>
                    </w:p>
                    <w:p w14:paraId="27E028ED" w14:textId="4E56BB4B" w:rsidR="00055197" w:rsidRDefault="00055197" w:rsidP="00335151">
                      <w:pPr>
                        <w:rPr>
                          <w:rFonts w:ascii="Twinkl Cursive Looped" w:hAnsi="Twinkl Cursive Looped"/>
                          <w:b/>
                          <w:bCs/>
                          <w:sz w:val="18"/>
                          <w:szCs w:val="18"/>
                        </w:rPr>
                      </w:pPr>
                    </w:p>
                    <w:p w14:paraId="37AA3074" w14:textId="2AB90F0E" w:rsidR="00FE7C15" w:rsidRDefault="00FE7C15" w:rsidP="00335151">
                      <w:pPr>
                        <w:rPr>
                          <w:rFonts w:ascii="Twinkl Cursive Looped" w:hAnsi="Twinkl Cursive Looped"/>
                          <w:b/>
                          <w:bCs/>
                          <w:sz w:val="18"/>
                          <w:szCs w:val="18"/>
                        </w:rPr>
                      </w:pPr>
                    </w:p>
                    <w:p w14:paraId="1B82BECE" w14:textId="205A55A6" w:rsidR="00D87A42" w:rsidRDefault="00D87A42" w:rsidP="00335151">
                      <w:pPr>
                        <w:rPr>
                          <w:rFonts w:ascii="Twinkl Cursive Looped" w:hAnsi="Twinkl Cursive Looped"/>
                          <w:b/>
                          <w:bCs/>
                          <w:sz w:val="18"/>
                          <w:szCs w:val="18"/>
                        </w:rPr>
                      </w:pPr>
                    </w:p>
                    <w:p w14:paraId="4C8293C7" w14:textId="5ADFE285" w:rsidR="00991FD8" w:rsidRPr="00351CA5" w:rsidRDefault="00991FD8" w:rsidP="00335151">
                      <w:pPr>
                        <w:rPr>
                          <w:rFonts w:ascii="Twinkl Cursive Looped" w:hAnsi="Twinkl Cursive Looped"/>
                          <w:b/>
                          <w:bCs/>
                          <w:sz w:val="18"/>
                          <w:szCs w:val="18"/>
                        </w:rPr>
                      </w:pPr>
                    </w:p>
                    <w:p w14:paraId="41C779D8" w14:textId="1384C03C" w:rsidR="00DB3309" w:rsidRPr="00351CA5" w:rsidRDefault="00DB3309" w:rsidP="00335151">
                      <w:pPr>
                        <w:rPr>
                          <w:rFonts w:ascii="Twinkl Cursive Looped" w:hAnsi="Twinkl Cursive Looped"/>
                          <w:b/>
                          <w:bCs/>
                          <w:sz w:val="18"/>
                          <w:szCs w:val="18"/>
                        </w:rPr>
                      </w:pPr>
                    </w:p>
                    <w:p w14:paraId="156E57F8" w14:textId="4B9B12DB" w:rsidR="00404754" w:rsidRDefault="00404754" w:rsidP="00335151"/>
                    <w:p w14:paraId="73070A95" w14:textId="77777777" w:rsidR="00404754" w:rsidRDefault="00404754" w:rsidP="00335151"/>
                    <w:p w14:paraId="5BCE4E65" w14:textId="4C702DF4" w:rsidR="00782554" w:rsidRDefault="00782554" w:rsidP="00335151"/>
                    <w:p w14:paraId="3C2D6C72" w14:textId="5A4CCB5F" w:rsidR="004E218B" w:rsidRDefault="004E218B"/>
                    <w:p w14:paraId="3A90DAEE" w14:textId="1EA46BB2" w:rsidR="005A43C3" w:rsidRDefault="005A43C3"/>
                    <w:p w14:paraId="6EF2D305" w14:textId="24790FA7" w:rsidR="00272980" w:rsidRDefault="00272980"/>
                    <w:p w14:paraId="33AF98A8" w14:textId="77777777" w:rsidR="004F18D8" w:rsidRDefault="004F18D8"/>
                    <w:p w14:paraId="5E040024" w14:textId="2126286E" w:rsidR="003B4548" w:rsidRDefault="003B4548"/>
                    <w:p w14:paraId="78222D26" w14:textId="77777777" w:rsidR="00781EAF" w:rsidRDefault="00781EAF"/>
                    <w:p w14:paraId="696C5E34" w14:textId="3D8794AC" w:rsidR="009059D7" w:rsidRDefault="000F6F6B">
                      <w:r>
                        <w:t xml:space="preserve"> </w:t>
                      </w:r>
                    </w:p>
                    <w:p w14:paraId="0B04B88E" w14:textId="35D935A3" w:rsidR="0098281F" w:rsidRDefault="006B7D7B">
                      <w:r>
                        <w:t xml:space="preserve"> </w:t>
                      </w:r>
                    </w:p>
                    <w:p w14:paraId="371DE7F8" w14:textId="3702B9D9" w:rsidR="002B3253" w:rsidRDefault="002B3253"/>
                    <w:p w14:paraId="1F54D08C" w14:textId="36EC5EBA" w:rsidR="002E207A" w:rsidRDefault="002E207A"/>
                    <w:p w14:paraId="2C917A6C" w14:textId="26CAC11E" w:rsidR="00D67D06" w:rsidRDefault="00D67D06"/>
                    <w:p w14:paraId="403232A9" w14:textId="6D33E6C1" w:rsidR="002629C9" w:rsidRDefault="002629C9"/>
                    <w:p w14:paraId="3FC48B45" w14:textId="5F214596" w:rsidR="00DB23D2" w:rsidRDefault="00DB23D2"/>
                    <w:p w14:paraId="01B57947" w14:textId="29DD6D21" w:rsidR="006B7D7B" w:rsidRDefault="006B7D7B"/>
                    <w:p w14:paraId="426C4DC7" w14:textId="452A7010" w:rsidR="004F005B" w:rsidRDefault="004F005B"/>
                    <w:p w14:paraId="77C7B5D1" w14:textId="73448A62" w:rsidR="00B40F83" w:rsidRPr="00B40F83" w:rsidRDefault="00B40F83" w:rsidP="00B40F83">
                      <w:pPr>
                        <w:spacing w:before="100" w:beforeAutospacing="1" w:after="100" w:afterAutospacing="1" w:line="240" w:lineRule="auto"/>
                        <w:rPr>
                          <w:rFonts w:ascii="Times New Roman" w:eastAsia="Times New Roman" w:hAnsi="Times New Roman"/>
                          <w:sz w:val="24"/>
                          <w:szCs w:val="24"/>
                          <w:lang w:eastAsia="en-GB"/>
                        </w:rPr>
                      </w:pPr>
                    </w:p>
                    <w:p w14:paraId="2DD30459" w14:textId="77777777" w:rsidR="00B40F83" w:rsidRDefault="00B40F83"/>
                    <w:p w14:paraId="3280BD54" w14:textId="3AF23E1B" w:rsidR="00100FAB" w:rsidRDefault="00100FAB"/>
                    <w:p w14:paraId="735798CB" w14:textId="2D566151" w:rsidR="00712E1F" w:rsidRDefault="00712E1F"/>
                  </w:txbxContent>
                </v:textbox>
              </v:shape>
            </w:pict>
          </mc:Fallback>
        </mc:AlternateContent>
      </w:r>
      <w:r w:rsidR="00BE1890">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47" behindDoc="0" locked="0" layoutInCell="1" allowOverlap="1" wp14:anchorId="30630214" wp14:editId="2670BADA">
                <wp:simplePos x="0" y="0"/>
                <wp:positionH relativeFrom="column">
                  <wp:posOffset>1236980</wp:posOffset>
                </wp:positionH>
                <wp:positionV relativeFrom="paragraph">
                  <wp:posOffset>2145665</wp:posOffset>
                </wp:positionV>
                <wp:extent cx="1348740" cy="1043940"/>
                <wp:effectExtent l="0" t="0" r="22860" b="22860"/>
                <wp:wrapNone/>
                <wp:docPr id="96449407" name="Text Box 96449407"/>
                <wp:cNvGraphicFramePr/>
                <a:graphic xmlns:a="http://schemas.openxmlformats.org/drawingml/2006/main">
                  <a:graphicData uri="http://schemas.microsoft.com/office/word/2010/wordprocessingShape">
                    <wps:wsp>
                      <wps:cNvSpPr txBox="1"/>
                      <wps:spPr>
                        <a:xfrm>
                          <a:off x="0" y="0"/>
                          <a:ext cx="1348740" cy="1043940"/>
                        </a:xfrm>
                        <a:prstGeom prst="rect">
                          <a:avLst/>
                        </a:prstGeom>
                        <a:solidFill>
                          <a:schemeClr val="lt1"/>
                        </a:solidFill>
                        <a:ln w="6350">
                          <a:solidFill>
                            <a:prstClr val="black"/>
                          </a:solidFill>
                        </a:ln>
                      </wps:spPr>
                      <wps:txbx>
                        <w:txbxContent>
                          <w:p w14:paraId="0D61E801" w14:textId="7C57FDEC" w:rsidR="00262307" w:rsidRDefault="004C758F" w:rsidP="001E6459">
                            <w:pPr>
                              <w:rPr>
                                <w:rFonts w:ascii="Twinkl Cursive Looped" w:hAnsi="Twinkl Cursive Looped"/>
                                <w:b/>
                                <w:bCs/>
                                <w:sz w:val="18"/>
                                <w:szCs w:val="18"/>
                              </w:rPr>
                            </w:pPr>
                            <w:r>
                              <w:rPr>
                                <w:rFonts w:ascii="Twinkl Cursive Looped" w:hAnsi="Twinkl Cursive Looped"/>
                                <w:b/>
                                <w:bCs/>
                                <w:sz w:val="18"/>
                                <w:szCs w:val="18"/>
                              </w:rPr>
                              <w:t>Math:</w:t>
                            </w:r>
                            <w:r w:rsidR="006A4006">
                              <w:rPr>
                                <w:rFonts w:ascii="Twinkl Cursive Looped" w:hAnsi="Twinkl Cursive Looped"/>
                                <w:b/>
                                <w:bCs/>
                                <w:sz w:val="18"/>
                                <w:szCs w:val="18"/>
                              </w:rPr>
                              <w:t xml:space="preserve"> Y6</w:t>
                            </w:r>
                          </w:p>
                          <w:p w14:paraId="72538EA9" w14:textId="149E4C31" w:rsidR="002754B1" w:rsidRDefault="002754B1" w:rsidP="001E6459">
                            <w:pPr>
                              <w:rPr>
                                <w:rFonts w:ascii="Twinkl Cursive Looped" w:hAnsi="Twinkl Cursive Looped"/>
                                <w:b/>
                                <w:bCs/>
                                <w:sz w:val="18"/>
                                <w:szCs w:val="18"/>
                              </w:rPr>
                            </w:pPr>
                            <w:r>
                              <w:rPr>
                                <w:noProof/>
                              </w:rPr>
                              <w:drawing>
                                <wp:inline distT="0" distB="0" distL="0" distR="0" wp14:anchorId="17DDB943" wp14:editId="1A307BF6">
                                  <wp:extent cx="1159510" cy="640080"/>
                                  <wp:effectExtent l="0" t="0" r="2540" b="7620"/>
                                  <wp:docPr id="1507172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72157" name=""/>
                                          <pic:cNvPicPr/>
                                        </pic:nvPicPr>
                                        <pic:blipFill>
                                          <a:blip r:embed="rId18"/>
                                          <a:stretch>
                                            <a:fillRect/>
                                          </a:stretch>
                                        </pic:blipFill>
                                        <pic:spPr>
                                          <a:xfrm>
                                            <a:off x="0" y="0"/>
                                            <a:ext cx="1159510" cy="640080"/>
                                          </a:xfrm>
                                          <a:prstGeom prst="rect">
                                            <a:avLst/>
                                          </a:prstGeom>
                                        </pic:spPr>
                                      </pic:pic>
                                    </a:graphicData>
                                  </a:graphic>
                                </wp:inline>
                              </w:drawing>
                            </w:r>
                          </w:p>
                          <w:p w14:paraId="6B9E97B8" w14:textId="0DF1DDCA" w:rsidR="000F51A4" w:rsidRDefault="000F51A4" w:rsidP="001E6459">
                            <w:pPr>
                              <w:rPr>
                                <w:rFonts w:ascii="Twinkl Cursive Looped" w:hAnsi="Twinkl Cursive Looped"/>
                                <w:b/>
                                <w:bCs/>
                                <w:sz w:val="18"/>
                                <w:szCs w:val="18"/>
                              </w:rPr>
                            </w:pPr>
                          </w:p>
                          <w:p w14:paraId="02040DE2" w14:textId="0950C18B" w:rsidR="00E3574D" w:rsidRDefault="00E3574D" w:rsidP="001E6459">
                            <w:pPr>
                              <w:rPr>
                                <w:rFonts w:ascii="Twinkl Cursive Looped" w:hAnsi="Twinkl Cursive Looped"/>
                                <w:b/>
                                <w:bCs/>
                                <w:sz w:val="18"/>
                                <w:szCs w:val="18"/>
                              </w:rPr>
                            </w:pPr>
                          </w:p>
                          <w:p w14:paraId="43DC7EA9" w14:textId="687F70B1" w:rsidR="00A57F61" w:rsidRDefault="00A57F61" w:rsidP="001E6459">
                            <w:pPr>
                              <w:rPr>
                                <w:rFonts w:ascii="Twinkl Cursive Looped" w:hAnsi="Twinkl Cursive Looped"/>
                                <w:b/>
                                <w:bCs/>
                                <w:sz w:val="18"/>
                                <w:szCs w:val="18"/>
                              </w:rPr>
                            </w:pPr>
                          </w:p>
                          <w:p w14:paraId="652B5B1A" w14:textId="0196DD04" w:rsidR="00EB26F0" w:rsidRDefault="00EB26F0" w:rsidP="001E6459">
                            <w:pPr>
                              <w:rPr>
                                <w:rFonts w:ascii="Twinkl Cursive Looped" w:hAnsi="Twinkl Cursive Looped"/>
                                <w:b/>
                                <w:bCs/>
                                <w:sz w:val="18"/>
                                <w:szCs w:val="18"/>
                              </w:rPr>
                            </w:pPr>
                          </w:p>
                          <w:p w14:paraId="481C6958" w14:textId="1109DA83" w:rsidR="00F671B9" w:rsidRDefault="00A058A4" w:rsidP="001E6459">
                            <w:pPr>
                              <w:rPr>
                                <w:rFonts w:ascii="Twinkl Cursive Looped" w:hAnsi="Twinkl Cursive Looped"/>
                                <w:b/>
                                <w:bCs/>
                                <w:sz w:val="18"/>
                                <w:szCs w:val="18"/>
                              </w:rPr>
                            </w:pPr>
                            <w:r>
                              <w:rPr>
                                <w:rFonts w:ascii="Twinkl Cursive Looped" w:hAnsi="Twinkl Cursive Looped"/>
                                <w:b/>
                                <w:bCs/>
                                <w:sz w:val="18"/>
                                <w:szCs w:val="18"/>
                              </w:rPr>
                              <w:t xml:space="preserve">         </w:t>
                            </w:r>
                          </w:p>
                          <w:p w14:paraId="5C8717D7" w14:textId="59A061BB" w:rsidR="00A058A4" w:rsidRDefault="00A058A4" w:rsidP="00A058A4">
                            <w:pPr>
                              <w:jc w:val="center"/>
                              <w:rPr>
                                <w:rFonts w:ascii="Twinkl Cursive Looped" w:hAnsi="Twinkl Cursive Looped"/>
                                <w:b/>
                                <w:bCs/>
                                <w:sz w:val="18"/>
                                <w:szCs w:val="18"/>
                              </w:rPr>
                            </w:pPr>
                          </w:p>
                          <w:p w14:paraId="6F56537E" w14:textId="2565BB0E" w:rsidR="000B2C6C" w:rsidRDefault="0044680E">
                            <w:pPr>
                              <w:rPr>
                                <w:rFonts w:ascii="Twinkl Cursive Looped" w:hAnsi="Twinkl Cursive Looped"/>
                                <w:b/>
                                <w:bCs/>
                                <w:sz w:val="18"/>
                                <w:szCs w:val="18"/>
                              </w:rPr>
                            </w:pPr>
                            <w:r>
                              <w:rPr>
                                <w:rFonts w:ascii="Twinkl Cursive Looped" w:hAnsi="Twinkl Cursive Looped"/>
                                <w:b/>
                                <w:bCs/>
                                <w:sz w:val="18"/>
                                <w:szCs w:val="18"/>
                              </w:rPr>
                              <w:t xml:space="preserve"> </w:t>
                            </w:r>
                          </w:p>
                          <w:p w14:paraId="37BD218C" w14:textId="08EE28F6" w:rsidR="00C06D49" w:rsidRDefault="00C06D49">
                            <w:pPr>
                              <w:rPr>
                                <w:rFonts w:ascii="Twinkl Cursive Looped" w:hAnsi="Twinkl Cursive Looped"/>
                                <w:b/>
                                <w:bCs/>
                                <w:sz w:val="18"/>
                                <w:szCs w:val="18"/>
                              </w:rPr>
                            </w:pPr>
                          </w:p>
                          <w:p w14:paraId="49F0FC95" w14:textId="13FE15F9" w:rsidR="000B7EE9" w:rsidRDefault="000B7EE9">
                            <w:pPr>
                              <w:rPr>
                                <w:rFonts w:ascii="Twinkl Cursive Looped" w:hAnsi="Twinkl Cursive Looped"/>
                                <w:b/>
                                <w:bCs/>
                                <w:sz w:val="18"/>
                                <w:szCs w:val="18"/>
                              </w:rPr>
                            </w:pPr>
                          </w:p>
                          <w:p w14:paraId="5FD27996" w14:textId="27D99F93" w:rsidR="00E45B87" w:rsidRDefault="00E45B87">
                            <w:pPr>
                              <w:rPr>
                                <w:rFonts w:ascii="Twinkl Cursive Looped" w:hAnsi="Twinkl Cursive Looped"/>
                                <w:b/>
                                <w:bCs/>
                                <w:sz w:val="18"/>
                                <w:szCs w:val="18"/>
                              </w:rPr>
                            </w:pPr>
                          </w:p>
                          <w:p w14:paraId="0E0D47E6" w14:textId="6074AF2D" w:rsidR="0044680E" w:rsidRDefault="0044680E">
                            <w:pPr>
                              <w:rPr>
                                <w:rFonts w:ascii="Twinkl Cursive Looped" w:hAnsi="Twinkl Cursive Looped"/>
                                <w:b/>
                                <w:bCs/>
                                <w:sz w:val="18"/>
                                <w:szCs w:val="18"/>
                              </w:rPr>
                            </w:pPr>
                          </w:p>
                          <w:p w14:paraId="5B02BE8A" w14:textId="30E12566" w:rsidR="002A48FC" w:rsidRDefault="002A48FC">
                            <w:pPr>
                              <w:rPr>
                                <w:rFonts w:ascii="Twinkl Cursive Looped" w:hAnsi="Twinkl Cursive Looped"/>
                                <w:b/>
                                <w:bCs/>
                                <w:sz w:val="18"/>
                                <w:szCs w:val="18"/>
                              </w:rPr>
                            </w:pPr>
                          </w:p>
                          <w:p w14:paraId="43D25B63" w14:textId="7A736B1E" w:rsidR="00CB5340" w:rsidRDefault="00CB5340">
                            <w:pPr>
                              <w:rPr>
                                <w:rFonts w:ascii="Twinkl Cursive Looped" w:hAnsi="Twinkl Cursive Looped"/>
                                <w:b/>
                                <w:bCs/>
                                <w:sz w:val="18"/>
                                <w:szCs w:val="18"/>
                              </w:rPr>
                            </w:pPr>
                          </w:p>
                          <w:p w14:paraId="39F66037" w14:textId="77777777" w:rsidR="00001919" w:rsidRDefault="00001919">
                            <w:pPr>
                              <w:rPr>
                                <w:rFonts w:ascii="Twinkl Cursive Looped" w:hAnsi="Twinkl Cursive Looped"/>
                                <w:b/>
                                <w:bCs/>
                                <w:sz w:val="18"/>
                                <w:szCs w:val="18"/>
                              </w:rPr>
                            </w:pPr>
                          </w:p>
                          <w:p w14:paraId="22F78690" w14:textId="508B9432" w:rsidR="0073585D" w:rsidRDefault="0073585D">
                            <w:pPr>
                              <w:rPr>
                                <w:rFonts w:ascii="Twinkl Cursive Looped" w:hAnsi="Twinkl Cursive Looped"/>
                                <w:b/>
                                <w:bCs/>
                                <w:sz w:val="18"/>
                                <w:szCs w:val="18"/>
                              </w:rPr>
                            </w:pPr>
                          </w:p>
                          <w:p w14:paraId="323572FF" w14:textId="73738E8B" w:rsidR="000D3814" w:rsidRDefault="000D3814">
                            <w:pPr>
                              <w:rPr>
                                <w:rFonts w:ascii="Twinkl Cursive Looped" w:hAnsi="Twinkl Cursive Looped"/>
                                <w:b/>
                                <w:bCs/>
                                <w:sz w:val="18"/>
                                <w:szCs w:val="18"/>
                              </w:rPr>
                            </w:pPr>
                          </w:p>
                          <w:p w14:paraId="0C347D0B" w14:textId="72189370" w:rsidR="008635BB" w:rsidRDefault="008635BB">
                            <w:pPr>
                              <w:rPr>
                                <w:rFonts w:ascii="Twinkl Cursive Looped" w:hAnsi="Twinkl Cursive Looped"/>
                                <w:b/>
                                <w:bCs/>
                                <w:sz w:val="18"/>
                                <w:szCs w:val="18"/>
                              </w:rPr>
                            </w:pPr>
                          </w:p>
                          <w:p w14:paraId="39DA8558" w14:textId="0150FEEE" w:rsidR="009B6918" w:rsidRDefault="009B6918">
                            <w:pPr>
                              <w:rPr>
                                <w:rFonts w:ascii="Twinkl Cursive Looped" w:hAnsi="Twinkl Cursive Looped"/>
                                <w:b/>
                                <w:bCs/>
                                <w:sz w:val="18"/>
                                <w:szCs w:val="18"/>
                              </w:rPr>
                            </w:pPr>
                          </w:p>
                          <w:p w14:paraId="60956F5A" w14:textId="24124FDF" w:rsidR="00221EE5" w:rsidRDefault="00221EE5">
                            <w:pPr>
                              <w:rPr>
                                <w:rFonts w:ascii="Twinkl Cursive Looped" w:hAnsi="Twinkl Cursive Looped"/>
                                <w:b/>
                                <w:bCs/>
                                <w:sz w:val="18"/>
                                <w:szCs w:val="18"/>
                              </w:rPr>
                            </w:pPr>
                          </w:p>
                          <w:p w14:paraId="7FC04D37" w14:textId="02F8158E" w:rsidR="00322BAD" w:rsidRDefault="0007759C">
                            <w:pPr>
                              <w:rPr>
                                <w:rFonts w:ascii="Twinkl Cursive Looped" w:hAnsi="Twinkl Cursive Looped"/>
                                <w:b/>
                                <w:bCs/>
                                <w:sz w:val="18"/>
                                <w:szCs w:val="18"/>
                              </w:rPr>
                            </w:pPr>
                            <w:r>
                              <w:rPr>
                                <w:rFonts w:ascii="Twinkl Cursive Looped" w:hAnsi="Twinkl Cursive Looped"/>
                                <w:b/>
                                <w:bCs/>
                                <w:sz w:val="18"/>
                                <w:szCs w:val="18"/>
                              </w:rPr>
                              <w:t xml:space="preserve"> </w:t>
                            </w:r>
                          </w:p>
                          <w:p w14:paraId="32CB083A" w14:textId="440AE020" w:rsidR="00B9285A" w:rsidRDefault="00B9285A">
                            <w:pPr>
                              <w:rPr>
                                <w:rFonts w:ascii="Twinkl Cursive Looped" w:hAnsi="Twinkl Cursive Looped"/>
                                <w:b/>
                                <w:bCs/>
                                <w:sz w:val="18"/>
                                <w:szCs w:val="18"/>
                              </w:rPr>
                            </w:pPr>
                          </w:p>
                          <w:p w14:paraId="7902C327" w14:textId="00F8A193" w:rsidR="00A64D15" w:rsidRDefault="00A64D15">
                            <w:pPr>
                              <w:rPr>
                                <w:rFonts w:ascii="Twinkl Cursive Looped" w:hAnsi="Twinkl Cursive Looped"/>
                                <w:b/>
                                <w:bCs/>
                                <w:sz w:val="18"/>
                                <w:szCs w:val="18"/>
                              </w:rPr>
                            </w:pPr>
                          </w:p>
                          <w:p w14:paraId="3A3E4C18" w14:textId="41CB9E7C" w:rsidR="009D4048" w:rsidRPr="00351CA5" w:rsidRDefault="00F007BF">
                            <w:pPr>
                              <w:rPr>
                                <w:rFonts w:ascii="Twinkl Cursive Looped" w:hAnsi="Twinkl Cursive Looped"/>
                                <w:b/>
                                <w:bCs/>
                                <w:sz w:val="18"/>
                                <w:szCs w:val="18"/>
                              </w:rPr>
                            </w:pPr>
                            <w:r w:rsidRPr="00351CA5">
                              <w:rPr>
                                <w:rFonts w:ascii="Twinkl Cursive Looped" w:hAnsi="Twinkl Cursive Looped"/>
                                <w:b/>
                                <w:bCs/>
                                <w:sz w:val="18"/>
                                <w:szCs w:val="18"/>
                              </w:rPr>
                              <w:t xml:space="preserve"> </w:t>
                            </w:r>
                          </w:p>
                          <w:p w14:paraId="66E5B85C" w14:textId="52B0B072" w:rsidR="00DB3309" w:rsidRPr="00351CA5" w:rsidRDefault="00DB3309">
                            <w:pPr>
                              <w:rPr>
                                <w:rFonts w:ascii="Twinkl Cursive Looped" w:hAnsi="Twinkl Cursive Looped"/>
                                <w:b/>
                                <w:bCs/>
                                <w:sz w:val="18"/>
                                <w:szCs w:val="18"/>
                              </w:rPr>
                            </w:pPr>
                          </w:p>
                          <w:p w14:paraId="497705C1" w14:textId="682B8D3A" w:rsidR="007301DC" w:rsidRDefault="007301DC">
                            <w:pPr>
                              <w:rPr>
                                <w:sz w:val="18"/>
                                <w:szCs w:val="18"/>
                              </w:rPr>
                            </w:pPr>
                          </w:p>
                          <w:p w14:paraId="250EEDE7" w14:textId="1AA3D5FD" w:rsidR="007F2CDC" w:rsidRDefault="007F2CDC">
                            <w:pPr>
                              <w:rPr>
                                <w:sz w:val="18"/>
                                <w:szCs w:val="18"/>
                              </w:rPr>
                            </w:pPr>
                          </w:p>
                          <w:p w14:paraId="3973E694" w14:textId="1C9A2D3A" w:rsidR="007D2192" w:rsidRDefault="003329DE">
                            <w:pPr>
                              <w:rPr>
                                <w:sz w:val="18"/>
                                <w:szCs w:val="18"/>
                              </w:rPr>
                            </w:pPr>
                            <w:r>
                              <w:rPr>
                                <w:sz w:val="18"/>
                                <w:szCs w:val="18"/>
                              </w:rPr>
                              <w:t xml:space="preserve"> </w:t>
                            </w:r>
                          </w:p>
                          <w:p w14:paraId="58B867C7" w14:textId="623EA390" w:rsidR="00DE08D8" w:rsidRDefault="00DE08D8">
                            <w:pPr>
                              <w:rPr>
                                <w:sz w:val="18"/>
                                <w:szCs w:val="18"/>
                              </w:rPr>
                            </w:pPr>
                          </w:p>
                          <w:p w14:paraId="0E579B8A" w14:textId="00B20BCF" w:rsidR="00804C10" w:rsidRPr="00101B51" w:rsidRDefault="00804C10">
                            <w:pPr>
                              <w:rPr>
                                <w:sz w:val="18"/>
                                <w:szCs w:val="18"/>
                              </w:rPr>
                            </w:pPr>
                          </w:p>
                          <w:p w14:paraId="5F2C85F7" w14:textId="02C0BEDD" w:rsidR="002D5938" w:rsidRPr="002D5938" w:rsidRDefault="002D5938">
                            <w:pPr>
                              <w:rPr>
                                <w:sz w:val="18"/>
                                <w:szCs w:val="18"/>
                              </w:rPr>
                            </w:pPr>
                          </w:p>
                          <w:p w14:paraId="5AC61D56" w14:textId="51120DEF" w:rsidR="003B7D5C" w:rsidRDefault="003B7D5C">
                            <w:pPr>
                              <w:rPr>
                                <w:b/>
                                <w:bCs/>
                                <w:sz w:val="18"/>
                                <w:szCs w:val="18"/>
                              </w:rPr>
                            </w:pPr>
                          </w:p>
                          <w:p w14:paraId="08CAE842" w14:textId="736EF42D" w:rsidR="00785B2E" w:rsidRDefault="00785B2E">
                            <w:pPr>
                              <w:rPr>
                                <w:b/>
                                <w:bCs/>
                                <w:sz w:val="18"/>
                                <w:szCs w:val="18"/>
                              </w:rPr>
                            </w:pPr>
                          </w:p>
                          <w:p w14:paraId="2C0DA9FD" w14:textId="7F000558" w:rsidR="009431C5" w:rsidRDefault="009431C5">
                            <w:pPr>
                              <w:rPr>
                                <w:b/>
                                <w:bCs/>
                                <w:sz w:val="18"/>
                                <w:szCs w:val="18"/>
                              </w:rPr>
                            </w:pPr>
                          </w:p>
                          <w:p w14:paraId="31E47768" w14:textId="19E6BEE0" w:rsidR="00C806EF" w:rsidRDefault="00C806EF">
                            <w:pPr>
                              <w:rPr>
                                <w:b/>
                                <w:bCs/>
                                <w:sz w:val="18"/>
                                <w:szCs w:val="18"/>
                              </w:rPr>
                            </w:pPr>
                          </w:p>
                          <w:p w14:paraId="4005304A" w14:textId="1507E175" w:rsidR="0054272F" w:rsidRDefault="0054272F">
                            <w:pPr>
                              <w:rPr>
                                <w:b/>
                                <w:bCs/>
                                <w:sz w:val="18"/>
                                <w:szCs w:val="18"/>
                              </w:rPr>
                            </w:pPr>
                          </w:p>
                          <w:p w14:paraId="484124A7" w14:textId="15BABEE4" w:rsidR="00A34F4C" w:rsidRDefault="00A34F4C">
                            <w:pPr>
                              <w:rPr>
                                <w:b/>
                                <w:bCs/>
                                <w:sz w:val="18"/>
                                <w:szCs w:val="18"/>
                              </w:rPr>
                            </w:pPr>
                          </w:p>
                          <w:p w14:paraId="6CDAF7E5" w14:textId="6822ED86" w:rsidR="006E3080" w:rsidRDefault="006E3080">
                            <w:pPr>
                              <w:rPr>
                                <w:b/>
                                <w:bCs/>
                                <w:sz w:val="18"/>
                                <w:szCs w:val="18"/>
                              </w:rPr>
                            </w:pPr>
                          </w:p>
                          <w:p w14:paraId="1C207EE7" w14:textId="05DC57D2" w:rsidR="005C7E73" w:rsidRDefault="005C7E73">
                            <w:pPr>
                              <w:rPr>
                                <w:b/>
                                <w:bCs/>
                                <w:sz w:val="18"/>
                                <w:szCs w:val="18"/>
                              </w:rPr>
                            </w:pPr>
                          </w:p>
                          <w:p w14:paraId="55C01426" w14:textId="3BBAF423" w:rsidR="00C15A45" w:rsidRDefault="00C15A45" w:rsidP="00C15A45">
                            <w:pPr>
                              <w:jc w:val="center"/>
                              <w:rPr>
                                <w:b/>
                                <w:bCs/>
                                <w:sz w:val="18"/>
                                <w:szCs w:val="18"/>
                              </w:rPr>
                            </w:pPr>
                          </w:p>
                          <w:p w14:paraId="27E65313" w14:textId="5B69E6C0" w:rsidR="00A94284" w:rsidRDefault="00A94284">
                            <w:pPr>
                              <w:rPr>
                                <w:b/>
                                <w:bCs/>
                                <w:sz w:val="18"/>
                                <w:szCs w:val="18"/>
                              </w:rPr>
                            </w:pPr>
                          </w:p>
                          <w:p w14:paraId="57427808" w14:textId="182937C4" w:rsidR="00C70C12" w:rsidRDefault="00C70C12">
                            <w:pPr>
                              <w:rPr>
                                <w:b/>
                                <w:bCs/>
                                <w:sz w:val="18"/>
                                <w:szCs w:val="18"/>
                              </w:rPr>
                            </w:pPr>
                          </w:p>
                          <w:p w14:paraId="65828790" w14:textId="1EB6A292" w:rsidR="00D91C97" w:rsidRDefault="00D91C97">
                            <w:pPr>
                              <w:rPr>
                                <w:b/>
                                <w:bCs/>
                                <w:sz w:val="18"/>
                                <w:szCs w:val="18"/>
                              </w:rPr>
                            </w:pPr>
                          </w:p>
                          <w:p w14:paraId="086FC418" w14:textId="77777777" w:rsidR="00C71E3C" w:rsidRDefault="00C71E3C">
                            <w:pPr>
                              <w:rPr>
                                <w:b/>
                                <w:bCs/>
                                <w:sz w:val="18"/>
                                <w:szCs w:val="18"/>
                              </w:rPr>
                            </w:pPr>
                          </w:p>
                          <w:p w14:paraId="2BA5A9C6" w14:textId="3FBF26F5" w:rsidR="00E401FD" w:rsidRDefault="00E401FD">
                            <w:pPr>
                              <w:rPr>
                                <w:b/>
                                <w:bCs/>
                                <w:sz w:val="18"/>
                                <w:szCs w:val="18"/>
                              </w:rPr>
                            </w:pPr>
                          </w:p>
                          <w:p w14:paraId="6BD5EF0D" w14:textId="77777777" w:rsidR="009460FB" w:rsidRPr="00A54A07" w:rsidRDefault="009460FB">
                            <w:pPr>
                              <w:rPr>
                                <w:b/>
                                <w:bCs/>
                                <w:sz w:val="18"/>
                                <w:szCs w:val="18"/>
                              </w:rPr>
                            </w:pPr>
                          </w:p>
                          <w:p w14:paraId="533F6921" w14:textId="2EE74455" w:rsidR="00F50CA7" w:rsidRDefault="00F50CA7"/>
                          <w:p w14:paraId="1C8424FF" w14:textId="37CB8411" w:rsidR="00F04DA8" w:rsidRDefault="00F04DA8"/>
                          <w:p w14:paraId="1C11E120" w14:textId="5A7AD5CE" w:rsidR="00041B53" w:rsidRDefault="00041B53"/>
                          <w:p w14:paraId="12B4B7AC" w14:textId="19694443" w:rsidR="003C6553" w:rsidRDefault="003C6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30214" id="Text Box 96449407" o:spid="_x0000_s1035" type="#_x0000_t202" style="position:absolute;margin-left:97.4pt;margin-top:168.95pt;width:106.2pt;height:82.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" fillcolor="white [3201]" strokeweight=".5pt">
                <v:textbox>
                  <w:txbxContent>
                    <w:p w14:paraId="0D61E801" w14:textId="7C57FDEC" w:rsidR="00262307" w:rsidRDefault="004C758F" w:rsidP="001E6459">
                      <w:pPr>
                        <w:rPr>
                          <w:rFonts w:ascii="Twinkl Cursive Looped" w:hAnsi="Twinkl Cursive Looped"/>
                          <w:b/>
                          <w:bCs/>
                          <w:sz w:val="18"/>
                          <w:szCs w:val="18"/>
                        </w:rPr>
                      </w:pPr>
                      <w:r>
                        <w:rPr>
                          <w:rFonts w:ascii="Twinkl Cursive Looped" w:hAnsi="Twinkl Cursive Looped"/>
                          <w:b/>
                          <w:bCs/>
                          <w:sz w:val="18"/>
                          <w:szCs w:val="18"/>
                        </w:rPr>
                        <w:t>Math:</w:t>
                      </w:r>
                      <w:r w:rsidR="006A4006">
                        <w:rPr>
                          <w:rFonts w:ascii="Twinkl Cursive Looped" w:hAnsi="Twinkl Cursive Looped"/>
                          <w:b/>
                          <w:bCs/>
                          <w:sz w:val="18"/>
                          <w:szCs w:val="18"/>
                        </w:rPr>
                        <w:t xml:space="preserve"> Y6</w:t>
                      </w:r>
                    </w:p>
                    <w:p w14:paraId="72538EA9" w14:textId="149E4C31" w:rsidR="002754B1" w:rsidRDefault="002754B1" w:rsidP="001E6459">
                      <w:pPr>
                        <w:rPr>
                          <w:rFonts w:ascii="Twinkl Cursive Looped" w:hAnsi="Twinkl Cursive Looped"/>
                          <w:b/>
                          <w:bCs/>
                          <w:sz w:val="18"/>
                          <w:szCs w:val="18"/>
                        </w:rPr>
                      </w:pPr>
                      <w:r>
                        <w:rPr>
                          <w:noProof/>
                        </w:rPr>
                        <w:drawing>
                          <wp:inline distT="0" distB="0" distL="0" distR="0" wp14:anchorId="17DDB943" wp14:editId="1A307BF6">
                            <wp:extent cx="1159510" cy="640080"/>
                            <wp:effectExtent l="0" t="0" r="2540" b="7620"/>
                            <wp:docPr id="1507172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72157" name=""/>
                                    <pic:cNvPicPr/>
                                  </pic:nvPicPr>
                                  <pic:blipFill>
                                    <a:blip r:embed="rId18"/>
                                    <a:stretch>
                                      <a:fillRect/>
                                    </a:stretch>
                                  </pic:blipFill>
                                  <pic:spPr>
                                    <a:xfrm>
                                      <a:off x="0" y="0"/>
                                      <a:ext cx="1159510" cy="640080"/>
                                    </a:xfrm>
                                    <a:prstGeom prst="rect">
                                      <a:avLst/>
                                    </a:prstGeom>
                                  </pic:spPr>
                                </pic:pic>
                              </a:graphicData>
                            </a:graphic>
                          </wp:inline>
                        </w:drawing>
                      </w:r>
                    </w:p>
                    <w:p w14:paraId="6B9E97B8" w14:textId="0DF1DDCA" w:rsidR="000F51A4" w:rsidRDefault="000F51A4" w:rsidP="001E6459">
                      <w:pPr>
                        <w:rPr>
                          <w:rFonts w:ascii="Twinkl Cursive Looped" w:hAnsi="Twinkl Cursive Looped"/>
                          <w:b/>
                          <w:bCs/>
                          <w:sz w:val="18"/>
                          <w:szCs w:val="18"/>
                        </w:rPr>
                      </w:pPr>
                    </w:p>
                    <w:p w14:paraId="02040DE2" w14:textId="0950C18B" w:rsidR="00E3574D" w:rsidRDefault="00E3574D" w:rsidP="001E6459">
                      <w:pPr>
                        <w:rPr>
                          <w:rFonts w:ascii="Twinkl Cursive Looped" w:hAnsi="Twinkl Cursive Looped"/>
                          <w:b/>
                          <w:bCs/>
                          <w:sz w:val="18"/>
                          <w:szCs w:val="18"/>
                        </w:rPr>
                      </w:pPr>
                    </w:p>
                    <w:p w14:paraId="43DC7EA9" w14:textId="687F70B1" w:rsidR="00A57F61" w:rsidRDefault="00A57F61" w:rsidP="001E6459">
                      <w:pPr>
                        <w:rPr>
                          <w:rFonts w:ascii="Twinkl Cursive Looped" w:hAnsi="Twinkl Cursive Looped"/>
                          <w:b/>
                          <w:bCs/>
                          <w:sz w:val="18"/>
                          <w:szCs w:val="18"/>
                        </w:rPr>
                      </w:pPr>
                    </w:p>
                    <w:p w14:paraId="652B5B1A" w14:textId="0196DD04" w:rsidR="00EB26F0" w:rsidRDefault="00EB26F0" w:rsidP="001E6459">
                      <w:pPr>
                        <w:rPr>
                          <w:rFonts w:ascii="Twinkl Cursive Looped" w:hAnsi="Twinkl Cursive Looped"/>
                          <w:b/>
                          <w:bCs/>
                          <w:sz w:val="18"/>
                          <w:szCs w:val="18"/>
                        </w:rPr>
                      </w:pPr>
                    </w:p>
                    <w:p w14:paraId="481C6958" w14:textId="1109DA83" w:rsidR="00F671B9" w:rsidRDefault="00A058A4" w:rsidP="001E6459">
                      <w:pPr>
                        <w:rPr>
                          <w:rFonts w:ascii="Twinkl Cursive Looped" w:hAnsi="Twinkl Cursive Looped"/>
                          <w:b/>
                          <w:bCs/>
                          <w:sz w:val="18"/>
                          <w:szCs w:val="18"/>
                        </w:rPr>
                      </w:pPr>
                      <w:r>
                        <w:rPr>
                          <w:rFonts w:ascii="Twinkl Cursive Looped" w:hAnsi="Twinkl Cursive Looped"/>
                          <w:b/>
                          <w:bCs/>
                          <w:sz w:val="18"/>
                          <w:szCs w:val="18"/>
                        </w:rPr>
                        <w:t xml:space="preserve">         </w:t>
                      </w:r>
                    </w:p>
                    <w:p w14:paraId="5C8717D7" w14:textId="59A061BB" w:rsidR="00A058A4" w:rsidRDefault="00A058A4" w:rsidP="00A058A4">
                      <w:pPr>
                        <w:jc w:val="center"/>
                        <w:rPr>
                          <w:rFonts w:ascii="Twinkl Cursive Looped" w:hAnsi="Twinkl Cursive Looped"/>
                          <w:b/>
                          <w:bCs/>
                          <w:sz w:val="18"/>
                          <w:szCs w:val="18"/>
                        </w:rPr>
                      </w:pPr>
                    </w:p>
                    <w:p w14:paraId="6F56537E" w14:textId="2565BB0E" w:rsidR="000B2C6C" w:rsidRDefault="0044680E">
                      <w:pPr>
                        <w:rPr>
                          <w:rFonts w:ascii="Twinkl Cursive Looped" w:hAnsi="Twinkl Cursive Looped"/>
                          <w:b/>
                          <w:bCs/>
                          <w:sz w:val="18"/>
                          <w:szCs w:val="18"/>
                        </w:rPr>
                      </w:pPr>
                      <w:r>
                        <w:rPr>
                          <w:rFonts w:ascii="Twinkl Cursive Looped" w:hAnsi="Twinkl Cursive Looped"/>
                          <w:b/>
                          <w:bCs/>
                          <w:sz w:val="18"/>
                          <w:szCs w:val="18"/>
                        </w:rPr>
                        <w:t xml:space="preserve"> </w:t>
                      </w:r>
                    </w:p>
                    <w:p w14:paraId="37BD218C" w14:textId="08EE28F6" w:rsidR="00C06D49" w:rsidRDefault="00C06D49">
                      <w:pPr>
                        <w:rPr>
                          <w:rFonts w:ascii="Twinkl Cursive Looped" w:hAnsi="Twinkl Cursive Looped"/>
                          <w:b/>
                          <w:bCs/>
                          <w:sz w:val="18"/>
                          <w:szCs w:val="18"/>
                        </w:rPr>
                      </w:pPr>
                    </w:p>
                    <w:p w14:paraId="49F0FC95" w14:textId="13FE15F9" w:rsidR="000B7EE9" w:rsidRDefault="000B7EE9">
                      <w:pPr>
                        <w:rPr>
                          <w:rFonts w:ascii="Twinkl Cursive Looped" w:hAnsi="Twinkl Cursive Looped"/>
                          <w:b/>
                          <w:bCs/>
                          <w:sz w:val="18"/>
                          <w:szCs w:val="18"/>
                        </w:rPr>
                      </w:pPr>
                    </w:p>
                    <w:p w14:paraId="5FD27996" w14:textId="27D99F93" w:rsidR="00E45B87" w:rsidRDefault="00E45B87">
                      <w:pPr>
                        <w:rPr>
                          <w:rFonts w:ascii="Twinkl Cursive Looped" w:hAnsi="Twinkl Cursive Looped"/>
                          <w:b/>
                          <w:bCs/>
                          <w:sz w:val="18"/>
                          <w:szCs w:val="18"/>
                        </w:rPr>
                      </w:pPr>
                    </w:p>
                    <w:p w14:paraId="0E0D47E6" w14:textId="6074AF2D" w:rsidR="0044680E" w:rsidRDefault="0044680E">
                      <w:pPr>
                        <w:rPr>
                          <w:rFonts w:ascii="Twinkl Cursive Looped" w:hAnsi="Twinkl Cursive Looped"/>
                          <w:b/>
                          <w:bCs/>
                          <w:sz w:val="18"/>
                          <w:szCs w:val="18"/>
                        </w:rPr>
                      </w:pPr>
                    </w:p>
                    <w:p w14:paraId="5B02BE8A" w14:textId="30E12566" w:rsidR="002A48FC" w:rsidRDefault="002A48FC">
                      <w:pPr>
                        <w:rPr>
                          <w:rFonts w:ascii="Twinkl Cursive Looped" w:hAnsi="Twinkl Cursive Looped"/>
                          <w:b/>
                          <w:bCs/>
                          <w:sz w:val="18"/>
                          <w:szCs w:val="18"/>
                        </w:rPr>
                      </w:pPr>
                    </w:p>
                    <w:p w14:paraId="43D25B63" w14:textId="7A736B1E" w:rsidR="00CB5340" w:rsidRDefault="00CB5340">
                      <w:pPr>
                        <w:rPr>
                          <w:rFonts w:ascii="Twinkl Cursive Looped" w:hAnsi="Twinkl Cursive Looped"/>
                          <w:b/>
                          <w:bCs/>
                          <w:sz w:val="18"/>
                          <w:szCs w:val="18"/>
                        </w:rPr>
                      </w:pPr>
                    </w:p>
                    <w:p w14:paraId="39F66037" w14:textId="77777777" w:rsidR="00001919" w:rsidRDefault="00001919">
                      <w:pPr>
                        <w:rPr>
                          <w:rFonts w:ascii="Twinkl Cursive Looped" w:hAnsi="Twinkl Cursive Looped"/>
                          <w:b/>
                          <w:bCs/>
                          <w:sz w:val="18"/>
                          <w:szCs w:val="18"/>
                        </w:rPr>
                      </w:pPr>
                    </w:p>
                    <w:p w14:paraId="22F78690" w14:textId="508B9432" w:rsidR="0073585D" w:rsidRDefault="0073585D">
                      <w:pPr>
                        <w:rPr>
                          <w:rFonts w:ascii="Twinkl Cursive Looped" w:hAnsi="Twinkl Cursive Looped"/>
                          <w:b/>
                          <w:bCs/>
                          <w:sz w:val="18"/>
                          <w:szCs w:val="18"/>
                        </w:rPr>
                      </w:pPr>
                    </w:p>
                    <w:p w14:paraId="323572FF" w14:textId="73738E8B" w:rsidR="000D3814" w:rsidRDefault="000D3814">
                      <w:pPr>
                        <w:rPr>
                          <w:rFonts w:ascii="Twinkl Cursive Looped" w:hAnsi="Twinkl Cursive Looped"/>
                          <w:b/>
                          <w:bCs/>
                          <w:sz w:val="18"/>
                          <w:szCs w:val="18"/>
                        </w:rPr>
                      </w:pPr>
                    </w:p>
                    <w:p w14:paraId="0C347D0B" w14:textId="72189370" w:rsidR="008635BB" w:rsidRDefault="008635BB">
                      <w:pPr>
                        <w:rPr>
                          <w:rFonts w:ascii="Twinkl Cursive Looped" w:hAnsi="Twinkl Cursive Looped"/>
                          <w:b/>
                          <w:bCs/>
                          <w:sz w:val="18"/>
                          <w:szCs w:val="18"/>
                        </w:rPr>
                      </w:pPr>
                    </w:p>
                    <w:p w14:paraId="39DA8558" w14:textId="0150FEEE" w:rsidR="009B6918" w:rsidRDefault="009B6918">
                      <w:pPr>
                        <w:rPr>
                          <w:rFonts w:ascii="Twinkl Cursive Looped" w:hAnsi="Twinkl Cursive Looped"/>
                          <w:b/>
                          <w:bCs/>
                          <w:sz w:val="18"/>
                          <w:szCs w:val="18"/>
                        </w:rPr>
                      </w:pPr>
                    </w:p>
                    <w:p w14:paraId="60956F5A" w14:textId="24124FDF" w:rsidR="00221EE5" w:rsidRDefault="00221EE5">
                      <w:pPr>
                        <w:rPr>
                          <w:rFonts w:ascii="Twinkl Cursive Looped" w:hAnsi="Twinkl Cursive Looped"/>
                          <w:b/>
                          <w:bCs/>
                          <w:sz w:val="18"/>
                          <w:szCs w:val="18"/>
                        </w:rPr>
                      </w:pPr>
                    </w:p>
                    <w:p w14:paraId="7FC04D37" w14:textId="02F8158E" w:rsidR="00322BAD" w:rsidRDefault="0007759C">
                      <w:pPr>
                        <w:rPr>
                          <w:rFonts w:ascii="Twinkl Cursive Looped" w:hAnsi="Twinkl Cursive Looped"/>
                          <w:b/>
                          <w:bCs/>
                          <w:sz w:val="18"/>
                          <w:szCs w:val="18"/>
                        </w:rPr>
                      </w:pPr>
                      <w:r>
                        <w:rPr>
                          <w:rFonts w:ascii="Twinkl Cursive Looped" w:hAnsi="Twinkl Cursive Looped"/>
                          <w:b/>
                          <w:bCs/>
                          <w:sz w:val="18"/>
                          <w:szCs w:val="18"/>
                        </w:rPr>
                        <w:t xml:space="preserve"> </w:t>
                      </w:r>
                    </w:p>
                    <w:p w14:paraId="32CB083A" w14:textId="440AE020" w:rsidR="00B9285A" w:rsidRDefault="00B9285A">
                      <w:pPr>
                        <w:rPr>
                          <w:rFonts w:ascii="Twinkl Cursive Looped" w:hAnsi="Twinkl Cursive Looped"/>
                          <w:b/>
                          <w:bCs/>
                          <w:sz w:val="18"/>
                          <w:szCs w:val="18"/>
                        </w:rPr>
                      </w:pPr>
                    </w:p>
                    <w:p w14:paraId="7902C327" w14:textId="00F8A193" w:rsidR="00A64D15" w:rsidRDefault="00A64D15">
                      <w:pPr>
                        <w:rPr>
                          <w:rFonts w:ascii="Twinkl Cursive Looped" w:hAnsi="Twinkl Cursive Looped"/>
                          <w:b/>
                          <w:bCs/>
                          <w:sz w:val="18"/>
                          <w:szCs w:val="18"/>
                        </w:rPr>
                      </w:pPr>
                    </w:p>
                    <w:p w14:paraId="3A3E4C18" w14:textId="41CB9E7C" w:rsidR="009D4048" w:rsidRPr="00351CA5" w:rsidRDefault="00F007BF">
                      <w:pPr>
                        <w:rPr>
                          <w:rFonts w:ascii="Twinkl Cursive Looped" w:hAnsi="Twinkl Cursive Looped"/>
                          <w:b/>
                          <w:bCs/>
                          <w:sz w:val="18"/>
                          <w:szCs w:val="18"/>
                        </w:rPr>
                      </w:pPr>
                      <w:r w:rsidRPr="00351CA5">
                        <w:rPr>
                          <w:rFonts w:ascii="Twinkl Cursive Looped" w:hAnsi="Twinkl Cursive Looped"/>
                          <w:b/>
                          <w:bCs/>
                          <w:sz w:val="18"/>
                          <w:szCs w:val="18"/>
                        </w:rPr>
                        <w:t xml:space="preserve"> </w:t>
                      </w:r>
                    </w:p>
                    <w:p w14:paraId="66E5B85C" w14:textId="52B0B072" w:rsidR="00DB3309" w:rsidRPr="00351CA5" w:rsidRDefault="00DB3309">
                      <w:pPr>
                        <w:rPr>
                          <w:rFonts w:ascii="Twinkl Cursive Looped" w:hAnsi="Twinkl Cursive Looped"/>
                          <w:b/>
                          <w:bCs/>
                          <w:sz w:val="18"/>
                          <w:szCs w:val="18"/>
                        </w:rPr>
                      </w:pPr>
                    </w:p>
                    <w:p w14:paraId="497705C1" w14:textId="682B8D3A" w:rsidR="007301DC" w:rsidRDefault="007301DC">
                      <w:pPr>
                        <w:rPr>
                          <w:sz w:val="18"/>
                          <w:szCs w:val="18"/>
                        </w:rPr>
                      </w:pPr>
                    </w:p>
                    <w:p w14:paraId="250EEDE7" w14:textId="1AA3D5FD" w:rsidR="007F2CDC" w:rsidRDefault="007F2CDC">
                      <w:pPr>
                        <w:rPr>
                          <w:sz w:val="18"/>
                          <w:szCs w:val="18"/>
                        </w:rPr>
                      </w:pPr>
                    </w:p>
                    <w:p w14:paraId="3973E694" w14:textId="1C9A2D3A" w:rsidR="007D2192" w:rsidRDefault="003329DE">
                      <w:pPr>
                        <w:rPr>
                          <w:sz w:val="18"/>
                          <w:szCs w:val="18"/>
                        </w:rPr>
                      </w:pPr>
                      <w:r>
                        <w:rPr>
                          <w:sz w:val="18"/>
                          <w:szCs w:val="18"/>
                        </w:rPr>
                        <w:t xml:space="preserve"> </w:t>
                      </w:r>
                    </w:p>
                    <w:p w14:paraId="58B867C7" w14:textId="623EA390" w:rsidR="00DE08D8" w:rsidRDefault="00DE08D8">
                      <w:pPr>
                        <w:rPr>
                          <w:sz w:val="18"/>
                          <w:szCs w:val="18"/>
                        </w:rPr>
                      </w:pPr>
                    </w:p>
                    <w:p w14:paraId="0E579B8A" w14:textId="00B20BCF" w:rsidR="00804C10" w:rsidRPr="00101B51" w:rsidRDefault="00804C10">
                      <w:pPr>
                        <w:rPr>
                          <w:sz w:val="18"/>
                          <w:szCs w:val="18"/>
                        </w:rPr>
                      </w:pPr>
                    </w:p>
                    <w:p w14:paraId="5F2C85F7" w14:textId="02C0BEDD" w:rsidR="002D5938" w:rsidRPr="002D5938" w:rsidRDefault="002D5938">
                      <w:pPr>
                        <w:rPr>
                          <w:sz w:val="18"/>
                          <w:szCs w:val="18"/>
                        </w:rPr>
                      </w:pPr>
                    </w:p>
                    <w:p w14:paraId="5AC61D56" w14:textId="51120DEF" w:rsidR="003B7D5C" w:rsidRDefault="003B7D5C">
                      <w:pPr>
                        <w:rPr>
                          <w:b/>
                          <w:bCs/>
                          <w:sz w:val="18"/>
                          <w:szCs w:val="18"/>
                        </w:rPr>
                      </w:pPr>
                    </w:p>
                    <w:p w14:paraId="08CAE842" w14:textId="736EF42D" w:rsidR="00785B2E" w:rsidRDefault="00785B2E">
                      <w:pPr>
                        <w:rPr>
                          <w:b/>
                          <w:bCs/>
                          <w:sz w:val="18"/>
                          <w:szCs w:val="18"/>
                        </w:rPr>
                      </w:pPr>
                    </w:p>
                    <w:p w14:paraId="2C0DA9FD" w14:textId="7F000558" w:rsidR="009431C5" w:rsidRDefault="009431C5">
                      <w:pPr>
                        <w:rPr>
                          <w:b/>
                          <w:bCs/>
                          <w:sz w:val="18"/>
                          <w:szCs w:val="18"/>
                        </w:rPr>
                      </w:pPr>
                    </w:p>
                    <w:p w14:paraId="31E47768" w14:textId="19E6BEE0" w:rsidR="00C806EF" w:rsidRDefault="00C806EF">
                      <w:pPr>
                        <w:rPr>
                          <w:b/>
                          <w:bCs/>
                          <w:sz w:val="18"/>
                          <w:szCs w:val="18"/>
                        </w:rPr>
                      </w:pPr>
                    </w:p>
                    <w:p w14:paraId="4005304A" w14:textId="1507E175" w:rsidR="0054272F" w:rsidRDefault="0054272F">
                      <w:pPr>
                        <w:rPr>
                          <w:b/>
                          <w:bCs/>
                          <w:sz w:val="18"/>
                          <w:szCs w:val="18"/>
                        </w:rPr>
                      </w:pPr>
                    </w:p>
                    <w:p w14:paraId="484124A7" w14:textId="15BABEE4" w:rsidR="00A34F4C" w:rsidRDefault="00A34F4C">
                      <w:pPr>
                        <w:rPr>
                          <w:b/>
                          <w:bCs/>
                          <w:sz w:val="18"/>
                          <w:szCs w:val="18"/>
                        </w:rPr>
                      </w:pPr>
                    </w:p>
                    <w:p w14:paraId="6CDAF7E5" w14:textId="6822ED86" w:rsidR="006E3080" w:rsidRDefault="006E3080">
                      <w:pPr>
                        <w:rPr>
                          <w:b/>
                          <w:bCs/>
                          <w:sz w:val="18"/>
                          <w:szCs w:val="18"/>
                        </w:rPr>
                      </w:pPr>
                    </w:p>
                    <w:p w14:paraId="1C207EE7" w14:textId="05DC57D2" w:rsidR="005C7E73" w:rsidRDefault="005C7E73">
                      <w:pPr>
                        <w:rPr>
                          <w:b/>
                          <w:bCs/>
                          <w:sz w:val="18"/>
                          <w:szCs w:val="18"/>
                        </w:rPr>
                      </w:pPr>
                    </w:p>
                    <w:p w14:paraId="55C01426" w14:textId="3BBAF423" w:rsidR="00C15A45" w:rsidRDefault="00C15A45" w:rsidP="00C15A45">
                      <w:pPr>
                        <w:jc w:val="center"/>
                        <w:rPr>
                          <w:b/>
                          <w:bCs/>
                          <w:sz w:val="18"/>
                          <w:szCs w:val="18"/>
                        </w:rPr>
                      </w:pPr>
                    </w:p>
                    <w:p w14:paraId="27E65313" w14:textId="5B69E6C0" w:rsidR="00A94284" w:rsidRDefault="00A94284">
                      <w:pPr>
                        <w:rPr>
                          <w:b/>
                          <w:bCs/>
                          <w:sz w:val="18"/>
                          <w:szCs w:val="18"/>
                        </w:rPr>
                      </w:pPr>
                    </w:p>
                    <w:p w14:paraId="57427808" w14:textId="182937C4" w:rsidR="00C70C12" w:rsidRDefault="00C70C12">
                      <w:pPr>
                        <w:rPr>
                          <w:b/>
                          <w:bCs/>
                          <w:sz w:val="18"/>
                          <w:szCs w:val="18"/>
                        </w:rPr>
                      </w:pPr>
                    </w:p>
                    <w:p w14:paraId="65828790" w14:textId="1EB6A292" w:rsidR="00D91C97" w:rsidRDefault="00D91C97">
                      <w:pPr>
                        <w:rPr>
                          <w:b/>
                          <w:bCs/>
                          <w:sz w:val="18"/>
                          <w:szCs w:val="18"/>
                        </w:rPr>
                      </w:pPr>
                    </w:p>
                    <w:p w14:paraId="086FC418" w14:textId="77777777" w:rsidR="00C71E3C" w:rsidRDefault="00C71E3C">
                      <w:pPr>
                        <w:rPr>
                          <w:b/>
                          <w:bCs/>
                          <w:sz w:val="18"/>
                          <w:szCs w:val="18"/>
                        </w:rPr>
                      </w:pPr>
                    </w:p>
                    <w:p w14:paraId="2BA5A9C6" w14:textId="3FBF26F5" w:rsidR="00E401FD" w:rsidRDefault="00E401FD">
                      <w:pPr>
                        <w:rPr>
                          <w:b/>
                          <w:bCs/>
                          <w:sz w:val="18"/>
                          <w:szCs w:val="18"/>
                        </w:rPr>
                      </w:pPr>
                    </w:p>
                    <w:p w14:paraId="6BD5EF0D" w14:textId="77777777" w:rsidR="009460FB" w:rsidRPr="00A54A07" w:rsidRDefault="009460FB">
                      <w:pPr>
                        <w:rPr>
                          <w:b/>
                          <w:bCs/>
                          <w:sz w:val="18"/>
                          <w:szCs w:val="18"/>
                        </w:rPr>
                      </w:pPr>
                    </w:p>
                    <w:p w14:paraId="533F6921" w14:textId="2EE74455" w:rsidR="00F50CA7" w:rsidRDefault="00F50CA7"/>
                    <w:p w14:paraId="1C8424FF" w14:textId="37CB8411" w:rsidR="00F04DA8" w:rsidRDefault="00F04DA8"/>
                    <w:p w14:paraId="1C11E120" w14:textId="5A7AD5CE" w:rsidR="00041B53" w:rsidRDefault="00041B53"/>
                    <w:p w14:paraId="12B4B7AC" w14:textId="19694443" w:rsidR="003C6553" w:rsidRDefault="003C6553"/>
                  </w:txbxContent>
                </v:textbox>
              </v:shape>
            </w:pict>
          </mc:Fallback>
        </mc:AlternateContent>
      </w:r>
      <w:r w:rsidR="00A63BF6">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46" behindDoc="0" locked="0" layoutInCell="1" allowOverlap="1" wp14:anchorId="007D4E63" wp14:editId="0140ED37">
                <wp:simplePos x="0" y="0"/>
                <wp:positionH relativeFrom="column">
                  <wp:posOffset>1271270</wp:posOffset>
                </wp:positionH>
                <wp:positionV relativeFrom="paragraph">
                  <wp:posOffset>1850390</wp:posOffset>
                </wp:positionV>
                <wp:extent cx="1264920" cy="266700"/>
                <wp:effectExtent l="0" t="0" r="11430" b="19050"/>
                <wp:wrapNone/>
                <wp:docPr id="620977976" name="Text Box 620977976"/>
                <wp:cNvGraphicFramePr/>
                <a:graphic xmlns:a="http://schemas.openxmlformats.org/drawingml/2006/main">
                  <a:graphicData uri="http://schemas.microsoft.com/office/word/2010/wordprocessingShape">
                    <wps:wsp>
                      <wps:cNvSpPr txBox="1"/>
                      <wps:spPr>
                        <a:xfrm>
                          <a:off x="0" y="0"/>
                          <a:ext cx="1264920" cy="266700"/>
                        </a:xfrm>
                        <a:prstGeom prst="rect">
                          <a:avLst/>
                        </a:prstGeom>
                        <a:solidFill>
                          <a:schemeClr val="lt1"/>
                        </a:solidFill>
                        <a:ln w="6350">
                          <a:solidFill>
                            <a:prstClr val="black"/>
                          </a:solidFill>
                        </a:ln>
                      </wps:spPr>
                      <wps:txbx>
                        <w:txbxContent>
                          <w:p w14:paraId="230D90F9" w14:textId="4D7375DB" w:rsidR="00A33A97" w:rsidRPr="004750FE" w:rsidRDefault="00422876">
                            <w:pPr>
                              <w:rPr>
                                <w:b/>
                                <w:bCs/>
                                <w:sz w:val="20"/>
                                <w:szCs w:val="20"/>
                              </w:rPr>
                            </w:pPr>
                            <w:r w:rsidRPr="004750FE">
                              <w:rPr>
                                <w:b/>
                                <w:bCs/>
                                <w:sz w:val="20"/>
                                <w:szCs w:val="20"/>
                              </w:rPr>
                              <w:t xml:space="preserve">Week in </w:t>
                            </w:r>
                            <w:r w:rsidR="004750FE">
                              <w:rPr>
                                <w:b/>
                                <w:bCs/>
                                <w:sz w:val="20"/>
                                <w:szCs w:val="20"/>
                              </w:rPr>
                              <w:t>p</w:t>
                            </w:r>
                            <w:r w:rsidR="0090709C">
                              <w:rPr>
                                <w:b/>
                                <w:bCs/>
                                <w:sz w:val="20"/>
                                <w:szCs w:val="20"/>
                              </w:rPr>
                              <w:t>i</w:t>
                            </w:r>
                            <w:r w:rsidRPr="004750FE">
                              <w:rPr>
                                <w:b/>
                                <w:bCs/>
                                <w:sz w:val="20"/>
                                <w:szCs w:val="20"/>
                              </w:rPr>
                              <w:t>ctures</w:t>
                            </w:r>
                            <w:r w:rsidR="004F005B" w:rsidRPr="004750FE">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D4E63" id="Text Box 620977976" o:spid="_x0000_s1036" type="#_x0000_t202" style="position:absolute;margin-left:100.1pt;margin-top:145.7pt;width:99.6pt;height: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" fillcolor="white [3201]" strokeweight=".5pt">
                <v:textbox>
                  <w:txbxContent>
                    <w:p w14:paraId="230D90F9" w14:textId="4D7375DB" w:rsidR="00A33A97" w:rsidRPr="004750FE" w:rsidRDefault="00422876">
                      <w:pPr>
                        <w:rPr>
                          <w:b/>
                          <w:bCs/>
                          <w:sz w:val="20"/>
                          <w:szCs w:val="20"/>
                        </w:rPr>
                      </w:pPr>
                      <w:r w:rsidRPr="004750FE">
                        <w:rPr>
                          <w:b/>
                          <w:bCs/>
                          <w:sz w:val="20"/>
                          <w:szCs w:val="20"/>
                        </w:rPr>
                        <w:t xml:space="preserve">Week in </w:t>
                      </w:r>
                      <w:r w:rsidR="004750FE">
                        <w:rPr>
                          <w:b/>
                          <w:bCs/>
                          <w:sz w:val="20"/>
                          <w:szCs w:val="20"/>
                        </w:rPr>
                        <w:t>p</w:t>
                      </w:r>
                      <w:r w:rsidR="0090709C">
                        <w:rPr>
                          <w:b/>
                          <w:bCs/>
                          <w:sz w:val="20"/>
                          <w:szCs w:val="20"/>
                        </w:rPr>
                        <w:t>i</w:t>
                      </w:r>
                      <w:r w:rsidRPr="004750FE">
                        <w:rPr>
                          <w:b/>
                          <w:bCs/>
                          <w:sz w:val="20"/>
                          <w:szCs w:val="20"/>
                        </w:rPr>
                        <w:t>ctures</w:t>
                      </w:r>
                      <w:r w:rsidR="004F005B" w:rsidRPr="004750FE">
                        <w:rPr>
                          <w:b/>
                          <w:bCs/>
                          <w:sz w:val="20"/>
                          <w:szCs w:val="20"/>
                        </w:rPr>
                        <w:t>…</w:t>
                      </w:r>
                    </w:p>
                  </w:txbxContent>
                </v:textbox>
              </v:shape>
            </w:pict>
          </mc:Fallback>
        </mc:AlternateContent>
      </w:r>
      <w:r w:rsidR="00932DE6" w:rsidRPr="00BD2EC5">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45" behindDoc="1" locked="0" layoutInCell="1" allowOverlap="1" wp14:anchorId="29F7B287" wp14:editId="7967FD87">
                <wp:simplePos x="0" y="0"/>
                <wp:positionH relativeFrom="page">
                  <wp:posOffset>415290</wp:posOffset>
                </wp:positionH>
                <wp:positionV relativeFrom="paragraph">
                  <wp:posOffset>1823720</wp:posOffset>
                </wp:positionV>
                <wp:extent cx="6729730" cy="1583055"/>
                <wp:effectExtent l="19050" t="19050" r="13970" b="17145"/>
                <wp:wrapTight wrapText="bothSides">
                  <wp:wrapPolygon edited="0">
                    <wp:start x="-61" y="-260"/>
                    <wp:lineTo x="-61" y="21574"/>
                    <wp:lineTo x="21584" y="21574"/>
                    <wp:lineTo x="21584" y="-260"/>
                    <wp:lineTo x="-61" y="-260"/>
                  </wp:wrapPolygon>
                </wp:wrapTight>
                <wp:docPr id="37" name="Rectangle 37"/>
                <wp:cNvGraphicFramePr/>
                <a:graphic xmlns:a="http://schemas.openxmlformats.org/drawingml/2006/main">
                  <a:graphicData uri="http://schemas.microsoft.com/office/word/2010/wordprocessingShape">
                    <wps:wsp>
                      <wps:cNvSpPr/>
                      <wps:spPr>
                        <a:xfrm>
                          <a:off x="0" y="0"/>
                          <a:ext cx="6729730" cy="1583055"/>
                        </a:xfrm>
                        <a:prstGeom prst="rect">
                          <a:avLst/>
                        </a:prstGeom>
                        <a:solidFill>
                          <a:srgbClr val="FFFFCC"/>
                        </a:solidFill>
                        <a:ln w="38100" cap="flat" cmpd="sng" algn="ctr">
                          <a:solidFill>
                            <a:srgbClr val="002060"/>
                          </a:solidFill>
                          <a:prstDash val="solid"/>
                          <a:miter lim="800000"/>
                        </a:ln>
                        <a:effectLst/>
                      </wps:spPr>
                      <wps:txbx>
                        <w:txbxContent>
                          <w:p w14:paraId="2AC287B5" w14:textId="4EE762D9" w:rsidR="005322F5" w:rsidRDefault="008B7D9E" w:rsidP="005C1269">
                            <w:pPr>
                              <w:rPr>
                                <w:rFonts w:ascii="Twinkl Cursive Looped" w:hAnsi="Twinkl Cursive Looped"/>
                                <w:b/>
                                <w:bCs/>
                                <w:color w:val="002060"/>
                                <w:sz w:val="23"/>
                                <w:szCs w:val="23"/>
                              </w:rPr>
                            </w:pPr>
                            <w:r>
                              <w:rPr>
                                <w:rFonts w:ascii="Twinkl Cursive Looped" w:eastAsiaTheme="minorEastAsia" w:hAnsi="Twinkl Cursive Looped"/>
                                <w:noProof/>
                              </w:rPr>
                              <w:t xml:space="preserve">  </w:t>
                            </w:r>
                            <w:r w:rsidR="005322F5">
                              <w:rPr>
                                <w:rFonts w:ascii="Twinkl Cursive Looped" w:hAnsi="Twinkl Cursive Looped"/>
                                <w:b/>
                                <w:color w:val="0066FF"/>
                                <w:sz w:val="24"/>
                                <w:szCs w:val="24"/>
                              </w:rPr>
                              <w:t xml:space="preserve">   </w:t>
                            </w:r>
                            <w:r w:rsidR="00F36BC8">
                              <w:rPr>
                                <w:rFonts w:ascii="Twinkl Cursive Looped" w:hAnsi="Twinkl Cursive Looped"/>
                                <w:b/>
                                <w:color w:val="0066FF"/>
                                <w:sz w:val="24"/>
                                <w:szCs w:val="24"/>
                              </w:rPr>
                              <w:t xml:space="preserve"> </w:t>
                            </w:r>
                            <w:r w:rsidR="005322F5">
                              <w:rPr>
                                <w:rFonts w:ascii="Twinkl Cursive Looped" w:hAnsi="Twinkl Cursive Looped"/>
                                <w:b/>
                                <w:bCs/>
                                <w:color w:val="002060"/>
                                <w:sz w:val="23"/>
                                <w:szCs w:val="23"/>
                              </w:rPr>
                              <w:t xml:space="preserve">     </w:t>
                            </w:r>
                          </w:p>
                          <w:p w14:paraId="03DCF04B" w14:textId="77777777" w:rsidR="005322F5" w:rsidRPr="00673014" w:rsidRDefault="005322F5" w:rsidP="005322F5">
                            <w:pPr>
                              <w:rPr>
                                <w:rFonts w:ascii="Twinkl Cursive Looped" w:hAnsi="Twinkl Cursive Looped"/>
                                <w:color w:val="833C0B" w:themeColor="accent2" w:themeShade="80"/>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7B287" id="Rectangle 37" o:spid="_x0000_s1037" style="position:absolute;margin-left:32.7pt;margin-top:143.6pt;width:529.9pt;height:124.6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" fillcolor="#ffc" strokecolor="#002060" strokeweight="3pt">
                <v:textbox>
                  <w:txbxContent>
                    <w:p w14:paraId="2AC287B5" w14:textId="4EE762D9" w:rsidR="005322F5" w:rsidRDefault="008B7D9E" w:rsidP="005C1269">
                      <w:pPr>
                        <w:rPr>
                          <w:rFonts w:ascii="Twinkl Cursive Looped" w:hAnsi="Twinkl Cursive Looped"/>
                          <w:b/>
                          <w:bCs/>
                          <w:color w:val="002060"/>
                          <w:sz w:val="23"/>
                          <w:szCs w:val="23"/>
                        </w:rPr>
                      </w:pPr>
                      <w:r>
                        <w:rPr>
                          <w:rFonts w:ascii="Twinkl Cursive Looped" w:eastAsiaTheme="minorEastAsia" w:hAnsi="Twinkl Cursive Looped"/>
                          <w:noProof/>
                        </w:rPr>
                        <w:t xml:space="preserve">  </w:t>
                      </w:r>
                      <w:r w:rsidR="005322F5">
                        <w:rPr>
                          <w:rFonts w:ascii="Twinkl Cursive Looped" w:hAnsi="Twinkl Cursive Looped"/>
                          <w:b/>
                          <w:color w:val="0066FF"/>
                          <w:sz w:val="24"/>
                          <w:szCs w:val="24"/>
                        </w:rPr>
                        <w:t xml:space="preserve">   </w:t>
                      </w:r>
                      <w:r w:rsidR="00F36BC8">
                        <w:rPr>
                          <w:rFonts w:ascii="Twinkl Cursive Looped" w:hAnsi="Twinkl Cursive Looped"/>
                          <w:b/>
                          <w:color w:val="0066FF"/>
                          <w:sz w:val="24"/>
                          <w:szCs w:val="24"/>
                        </w:rPr>
                        <w:t xml:space="preserve"> </w:t>
                      </w:r>
                      <w:r w:rsidR="005322F5">
                        <w:rPr>
                          <w:rFonts w:ascii="Twinkl Cursive Looped" w:hAnsi="Twinkl Cursive Looped"/>
                          <w:b/>
                          <w:bCs/>
                          <w:color w:val="002060"/>
                          <w:sz w:val="23"/>
                          <w:szCs w:val="23"/>
                        </w:rPr>
                        <w:t xml:space="preserve">     </w:t>
                      </w:r>
                    </w:p>
                    <w:p w14:paraId="03DCF04B" w14:textId="77777777" w:rsidR="005322F5" w:rsidRPr="00673014" w:rsidRDefault="005322F5" w:rsidP="005322F5">
                      <w:pPr>
                        <w:rPr>
                          <w:rFonts w:ascii="Twinkl Cursive Looped" w:hAnsi="Twinkl Cursive Looped"/>
                          <w:color w:val="833C0B" w:themeColor="accent2" w:themeShade="80"/>
                          <w:sz w:val="23"/>
                          <w:szCs w:val="23"/>
                        </w:rPr>
                      </w:pPr>
                    </w:p>
                  </w:txbxContent>
                </v:textbox>
                <w10:wrap type="tight" anchorx="page"/>
              </v:rect>
            </w:pict>
          </mc:Fallback>
        </mc:AlternateContent>
      </w:r>
      <w:r w:rsidR="00932DE6" w:rsidRPr="00827930">
        <w:rPr>
          <w:rFonts w:ascii="Twinkl Cursive Looped" w:eastAsiaTheme="minorEastAsia" w:hAnsi="Twinkl Cursive Looped" w:cstheme="minorBidi"/>
          <w:b/>
          <w:bCs/>
          <w:noProof/>
          <w:color w:val="002060"/>
          <w:lang w:eastAsia="en-GB"/>
        </w:rPr>
        <mc:AlternateContent>
          <mc:Choice Requires="wps">
            <w:drawing>
              <wp:anchor distT="0" distB="0" distL="114300" distR="114300" simplePos="0" relativeHeight="251658243" behindDoc="1" locked="0" layoutInCell="1" allowOverlap="1" wp14:anchorId="04345B77" wp14:editId="213E009B">
                <wp:simplePos x="0" y="0"/>
                <wp:positionH relativeFrom="page">
                  <wp:posOffset>401955</wp:posOffset>
                </wp:positionH>
                <wp:positionV relativeFrom="paragraph">
                  <wp:posOffset>248920</wp:posOffset>
                </wp:positionV>
                <wp:extent cx="6758305" cy="1497330"/>
                <wp:effectExtent l="19050" t="19050" r="23495" b="26670"/>
                <wp:wrapTight wrapText="bothSides">
                  <wp:wrapPolygon edited="0">
                    <wp:start x="-61" y="-275"/>
                    <wp:lineTo x="-61" y="21710"/>
                    <wp:lineTo x="21614" y="21710"/>
                    <wp:lineTo x="21614" y="-275"/>
                    <wp:lineTo x="-61" y="-275"/>
                  </wp:wrapPolygon>
                </wp:wrapTight>
                <wp:docPr id="5" name="Rectangle 5"/>
                <wp:cNvGraphicFramePr/>
                <a:graphic xmlns:a="http://schemas.openxmlformats.org/drawingml/2006/main">
                  <a:graphicData uri="http://schemas.microsoft.com/office/word/2010/wordprocessingShape">
                    <wps:wsp>
                      <wps:cNvSpPr/>
                      <wps:spPr>
                        <a:xfrm>
                          <a:off x="0" y="0"/>
                          <a:ext cx="6758305" cy="1497330"/>
                        </a:xfrm>
                        <a:prstGeom prst="rect">
                          <a:avLst/>
                        </a:prstGeom>
                        <a:solidFill>
                          <a:schemeClr val="accent6">
                            <a:lumMod val="20000"/>
                            <a:lumOff val="80000"/>
                          </a:schemeClr>
                        </a:solidFill>
                        <a:ln w="38100" cap="flat" cmpd="sng" algn="ctr">
                          <a:solidFill>
                            <a:schemeClr val="accent1">
                              <a:lumMod val="75000"/>
                            </a:schemeClr>
                          </a:solidFill>
                          <a:prstDash val="solid"/>
                          <a:miter lim="800000"/>
                        </a:ln>
                        <a:effectLst/>
                      </wps:spPr>
                      <wps:txbx>
                        <w:txbxContent>
                          <w:p w14:paraId="03642047" w14:textId="044976B0" w:rsidR="0075218A" w:rsidRDefault="0075218A" w:rsidP="0075218A">
                            <w:pPr>
                              <w:spacing w:after="0"/>
                              <w:jc w:val="both"/>
                              <w:rPr>
                                <w:rFonts w:ascii="Twinkl Cursive Looped" w:hAnsi="Twinkl Cursive Looped"/>
                                <w:b/>
                                <w:sz w:val="28"/>
                                <w:szCs w:val="28"/>
                              </w:rPr>
                            </w:pPr>
                            <w:r w:rsidRPr="000C73FF">
                              <w:rPr>
                                <w:rFonts w:ascii="Twinkl Cursive Looped" w:hAnsi="Twinkl Cursive Looped"/>
                                <w:b/>
                                <w:color w:val="EE0000"/>
                                <w:sz w:val="28"/>
                                <w:szCs w:val="28"/>
                              </w:rPr>
                              <w:t>We are a church</w:t>
                            </w:r>
                            <w:r w:rsidR="000C73FF" w:rsidRPr="000C73FF">
                              <w:rPr>
                                <w:rFonts w:ascii="Twinkl Cursive Looped" w:hAnsi="Twinkl Cursive Looped"/>
                                <w:b/>
                                <w:color w:val="EE0000"/>
                                <w:sz w:val="28"/>
                                <w:szCs w:val="28"/>
                              </w:rPr>
                              <w:t xml:space="preserve"> school</w:t>
                            </w:r>
                            <w:r w:rsidRPr="000C73FF">
                              <w:rPr>
                                <w:rFonts w:ascii="Twinkl Cursive Looped" w:hAnsi="Twinkl Cursive Looped"/>
                                <w:b/>
                                <w:color w:val="EE0000"/>
                                <w:sz w:val="28"/>
                                <w:szCs w:val="28"/>
                              </w:rPr>
                              <w:t xml:space="preserve"> </w:t>
                            </w:r>
                            <w:r w:rsidR="000C73FF" w:rsidRPr="00C23917">
                              <w:rPr>
                                <w:noProof/>
                                <w:color w:val="002060"/>
                              </w:rPr>
                              <w:drawing>
                                <wp:inline distT="0" distB="0" distL="0" distR="0" wp14:anchorId="0681AB50" wp14:editId="3795D3E3">
                                  <wp:extent cx="579120" cy="278130"/>
                                  <wp:effectExtent l="0" t="0" r="0" b="7620"/>
                                  <wp:docPr id="165758842" name="Picture 165758842" descr="8,443 Church Clipart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443 Church Clipart Images, Stock Photos, 3D objects, &amp; Vectors |  Shutterstock"/>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9120" cy="278130"/>
                                          </a:xfrm>
                                          <a:prstGeom prst="rect">
                                            <a:avLst/>
                                          </a:prstGeom>
                                          <a:noFill/>
                                          <a:ln>
                                            <a:noFill/>
                                          </a:ln>
                                        </pic:spPr>
                                      </pic:pic>
                                    </a:graphicData>
                                  </a:graphic>
                                </wp:inline>
                              </w:drawing>
                            </w:r>
                          </w:p>
                          <w:p w14:paraId="5230EA1B" w14:textId="77777777" w:rsidR="000C73FF" w:rsidRDefault="000C73FF" w:rsidP="008D7868">
                            <w:pPr>
                              <w:spacing w:after="0"/>
                              <w:jc w:val="both"/>
                              <w:rPr>
                                <w:rFonts w:ascii="Twinkl Cursive Looped" w:hAnsi="Twinkl Cursive Looped"/>
                                <w:b/>
                                <w:sz w:val="28"/>
                                <w:szCs w:val="28"/>
                              </w:rPr>
                            </w:pPr>
                            <w:r>
                              <w:rPr>
                                <w:rFonts w:ascii="Twinkl Cursive Looped" w:hAnsi="Twinkl Cursive Looped"/>
                                <w:b/>
                                <w:sz w:val="28"/>
                                <w:szCs w:val="28"/>
                              </w:rPr>
                              <w:t xml:space="preserve">In collective worship </w:t>
                            </w:r>
                            <w:r w:rsidR="00E964E9">
                              <w:rPr>
                                <w:rFonts w:ascii="Twinkl Cursive Looped" w:hAnsi="Twinkl Cursive Looped"/>
                                <w:b/>
                                <w:sz w:val="28"/>
                                <w:szCs w:val="28"/>
                              </w:rPr>
                              <w:t xml:space="preserve">We have </w:t>
                            </w:r>
                          </w:p>
                          <w:p w14:paraId="78012958" w14:textId="1D7250B7" w:rsidR="00E964E9" w:rsidRDefault="00E964E9" w:rsidP="008D7868">
                            <w:pPr>
                              <w:spacing w:after="0"/>
                              <w:jc w:val="both"/>
                              <w:rPr>
                                <w:rFonts w:ascii="Twinkl Cursive Looped" w:hAnsi="Twinkl Cursive Looped"/>
                                <w:b/>
                                <w:sz w:val="28"/>
                                <w:szCs w:val="28"/>
                              </w:rPr>
                            </w:pPr>
                            <w:r>
                              <w:rPr>
                                <w:rFonts w:ascii="Twinkl Cursive Looped" w:hAnsi="Twinkl Cursive Looped"/>
                                <w:b/>
                                <w:sz w:val="28"/>
                                <w:szCs w:val="28"/>
                              </w:rPr>
                              <w:t xml:space="preserve">been thinking about </w:t>
                            </w:r>
                            <w:r w:rsidR="000C73FF">
                              <w:rPr>
                                <w:rFonts w:ascii="Twinkl Cursive Looped" w:hAnsi="Twinkl Cursive Looped"/>
                                <w:b/>
                                <w:sz w:val="28"/>
                                <w:szCs w:val="28"/>
                              </w:rPr>
                              <w:t>…</w:t>
                            </w:r>
                            <w:r w:rsidR="00450AFB">
                              <w:rPr>
                                <w:rFonts w:ascii="Twinkl Cursive Looped" w:hAnsi="Twinkl Cursive Looped"/>
                                <w:b/>
                                <w:sz w:val="28"/>
                                <w:szCs w:val="28"/>
                              </w:rPr>
                              <w:t xml:space="preserve">Daniel </w:t>
                            </w:r>
                            <w:r w:rsidR="00875C3A">
                              <w:rPr>
                                <w:rFonts w:ascii="Twinkl Cursive Looped" w:hAnsi="Twinkl Cursive Looped"/>
                                <w:b/>
                                <w:sz w:val="28"/>
                                <w:szCs w:val="28"/>
                              </w:rPr>
                              <w:t xml:space="preserve">                                                                                  </w:t>
                            </w:r>
                            <w:r w:rsidR="00450AFB">
                              <w:rPr>
                                <w:rFonts w:ascii="Twinkl Cursive Looped" w:hAnsi="Twinkl Cursive Looped"/>
                                <w:b/>
                                <w:sz w:val="28"/>
                                <w:szCs w:val="28"/>
                              </w:rPr>
                              <w:t>and having the courage</w:t>
                            </w:r>
                            <w:r w:rsidR="00875C3A">
                              <w:rPr>
                                <w:rFonts w:ascii="Twinkl Cursive Looped" w:hAnsi="Twinkl Cursive Looped"/>
                                <w:b/>
                                <w:sz w:val="28"/>
                                <w:szCs w:val="28"/>
                              </w:rPr>
                              <w:t xml:space="preserve"> to trust.</w:t>
                            </w:r>
                          </w:p>
                          <w:p w14:paraId="16ABF3FA" w14:textId="12F97852" w:rsidR="00AA5EB9" w:rsidRPr="00C615E1" w:rsidRDefault="00AA5EB9" w:rsidP="00AA5EB9">
                            <w:pPr>
                              <w:rPr>
                                <w:rFonts w:ascii="Twinkl Cursive Looped" w:hAnsi="Twinkl Cursive Looped"/>
                                <w:color w:val="FF33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45B77" id="Rectangle 5" o:spid="_x0000_s1038" style="position:absolute;margin-left:31.65pt;margin-top:19.6pt;width:532.15pt;height:117.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" fillcolor="#e2efd9 [665]" strokecolor="#2f5496 [2404]" strokeweight="3pt">
                <v:textbox>
                  <w:txbxContent>
                    <w:p w14:paraId="03642047" w14:textId="044976B0" w:rsidR="0075218A" w:rsidRDefault="0075218A" w:rsidP="0075218A">
                      <w:pPr>
                        <w:spacing w:after="0"/>
                        <w:jc w:val="both"/>
                        <w:rPr>
                          <w:rFonts w:ascii="Twinkl Cursive Looped" w:hAnsi="Twinkl Cursive Looped"/>
                          <w:b/>
                          <w:sz w:val="28"/>
                          <w:szCs w:val="28"/>
                        </w:rPr>
                      </w:pPr>
                      <w:r w:rsidRPr="000C73FF">
                        <w:rPr>
                          <w:rFonts w:ascii="Twinkl Cursive Looped" w:hAnsi="Twinkl Cursive Looped"/>
                          <w:b/>
                          <w:color w:val="EE0000"/>
                          <w:sz w:val="28"/>
                          <w:szCs w:val="28"/>
                        </w:rPr>
                        <w:t>We are a church</w:t>
                      </w:r>
                      <w:r w:rsidR="000C73FF" w:rsidRPr="000C73FF">
                        <w:rPr>
                          <w:rFonts w:ascii="Twinkl Cursive Looped" w:hAnsi="Twinkl Cursive Looped"/>
                          <w:b/>
                          <w:color w:val="EE0000"/>
                          <w:sz w:val="28"/>
                          <w:szCs w:val="28"/>
                        </w:rPr>
                        <w:t xml:space="preserve"> school</w:t>
                      </w:r>
                      <w:r w:rsidRPr="000C73FF">
                        <w:rPr>
                          <w:rFonts w:ascii="Twinkl Cursive Looped" w:hAnsi="Twinkl Cursive Looped"/>
                          <w:b/>
                          <w:color w:val="EE0000"/>
                          <w:sz w:val="28"/>
                          <w:szCs w:val="28"/>
                        </w:rPr>
                        <w:t xml:space="preserve"> </w:t>
                      </w:r>
                      <w:r w:rsidR="000C73FF" w:rsidRPr="00C23917">
                        <w:rPr>
                          <w:noProof/>
                          <w:color w:val="002060"/>
                        </w:rPr>
                        <w:drawing>
                          <wp:inline distT="0" distB="0" distL="0" distR="0" wp14:anchorId="0681AB50" wp14:editId="3795D3E3">
                            <wp:extent cx="579120" cy="278130"/>
                            <wp:effectExtent l="0" t="0" r="0" b="7620"/>
                            <wp:docPr id="165758842" name="Picture 165758842" descr="8,443 Church Clipart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443 Church Clipart Images, Stock Photos, 3D objects, &amp; Vectors |  Shutterstock"/>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9120" cy="278130"/>
                                    </a:xfrm>
                                    <a:prstGeom prst="rect">
                                      <a:avLst/>
                                    </a:prstGeom>
                                    <a:noFill/>
                                    <a:ln>
                                      <a:noFill/>
                                    </a:ln>
                                  </pic:spPr>
                                </pic:pic>
                              </a:graphicData>
                            </a:graphic>
                          </wp:inline>
                        </w:drawing>
                      </w:r>
                    </w:p>
                    <w:p w14:paraId="5230EA1B" w14:textId="77777777" w:rsidR="000C73FF" w:rsidRDefault="000C73FF" w:rsidP="008D7868">
                      <w:pPr>
                        <w:spacing w:after="0"/>
                        <w:jc w:val="both"/>
                        <w:rPr>
                          <w:rFonts w:ascii="Twinkl Cursive Looped" w:hAnsi="Twinkl Cursive Looped"/>
                          <w:b/>
                          <w:sz w:val="28"/>
                          <w:szCs w:val="28"/>
                        </w:rPr>
                      </w:pPr>
                      <w:r>
                        <w:rPr>
                          <w:rFonts w:ascii="Twinkl Cursive Looped" w:hAnsi="Twinkl Cursive Looped"/>
                          <w:b/>
                          <w:sz w:val="28"/>
                          <w:szCs w:val="28"/>
                        </w:rPr>
                        <w:t xml:space="preserve">In collective worship </w:t>
                      </w:r>
                      <w:r w:rsidR="00E964E9">
                        <w:rPr>
                          <w:rFonts w:ascii="Twinkl Cursive Looped" w:hAnsi="Twinkl Cursive Looped"/>
                          <w:b/>
                          <w:sz w:val="28"/>
                          <w:szCs w:val="28"/>
                        </w:rPr>
                        <w:t xml:space="preserve">We have </w:t>
                      </w:r>
                    </w:p>
                    <w:p w14:paraId="78012958" w14:textId="1D7250B7" w:rsidR="00E964E9" w:rsidRDefault="00E964E9" w:rsidP="008D7868">
                      <w:pPr>
                        <w:spacing w:after="0"/>
                        <w:jc w:val="both"/>
                        <w:rPr>
                          <w:rFonts w:ascii="Twinkl Cursive Looped" w:hAnsi="Twinkl Cursive Looped"/>
                          <w:b/>
                          <w:sz w:val="28"/>
                          <w:szCs w:val="28"/>
                        </w:rPr>
                      </w:pPr>
                      <w:r>
                        <w:rPr>
                          <w:rFonts w:ascii="Twinkl Cursive Looped" w:hAnsi="Twinkl Cursive Looped"/>
                          <w:b/>
                          <w:sz w:val="28"/>
                          <w:szCs w:val="28"/>
                        </w:rPr>
                        <w:t xml:space="preserve">been thinking about </w:t>
                      </w:r>
                      <w:r w:rsidR="000C73FF">
                        <w:rPr>
                          <w:rFonts w:ascii="Twinkl Cursive Looped" w:hAnsi="Twinkl Cursive Looped"/>
                          <w:b/>
                          <w:sz w:val="28"/>
                          <w:szCs w:val="28"/>
                        </w:rPr>
                        <w:t>…</w:t>
                      </w:r>
                      <w:r w:rsidR="00450AFB">
                        <w:rPr>
                          <w:rFonts w:ascii="Twinkl Cursive Looped" w:hAnsi="Twinkl Cursive Looped"/>
                          <w:b/>
                          <w:sz w:val="28"/>
                          <w:szCs w:val="28"/>
                        </w:rPr>
                        <w:t xml:space="preserve">Daniel </w:t>
                      </w:r>
                      <w:r w:rsidR="00875C3A">
                        <w:rPr>
                          <w:rFonts w:ascii="Twinkl Cursive Looped" w:hAnsi="Twinkl Cursive Looped"/>
                          <w:b/>
                          <w:sz w:val="28"/>
                          <w:szCs w:val="28"/>
                        </w:rPr>
                        <w:t xml:space="preserve">                                                                                  </w:t>
                      </w:r>
                      <w:r w:rsidR="00450AFB">
                        <w:rPr>
                          <w:rFonts w:ascii="Twinkl Cursive Looped" w:hAnsi="Twinkl Cursive Looped"/>
                          <w:b/>
                          <w:sz w:val="28"/>
                          <w:szCs w:val="28"/>
                        </w:rPr>
                        <w:t>and having the courage</w:t>
                      </w:r>
                      <w:r w:rsidR="00875C3A">
                        <w:rPr>
                          <w:rFonts w:ascii="Twinkl Cursive Looped" w:hAnsi="Twinkl Cursive Looped"/>
                          <w:b/>
                          <w:sz w:val="28"/>
                          <w:szCs w:val="28"/>
                        </w:rPr>
                        <w:t xml:space="preserve"> to trust.</w:t>
                      </w:r>
                    </w:p>
                    <w:p w14:paraId="16ABF3FA" w14:textId="12F97852" w:rsidR="00AA5EB9" w:rsidRPr="00C615E1" w:rsidRDefault="00AA5EB9" w:rsidP="00AA5EB9">
                      <w:pPr>
                        <w:rPr>
                          <w:rFonts w:ascii="Twinkl Cursive Looped" w:hAnsi="Twinkl Cursive Looped"/>
                          <w:color w:val="FF3300"/>
                        </w:rPr>
                      </w:pPr>
                    </w:p>
                  </w:txbxContent>
                </v:textbox>
                <w10:wrap type="tight" anchorx="page"/>
              </v:rect>
            </w:pict>
          </mc:Fallback>
        </mc:AlternateContent>
      </w:r>
    </w:p>
    <w:p w14:paraId="281605EC" w14:textId="76B6F0FD" w:rsidR="00711E6D" w:rsidRDefault="00711E6D" w:rsidP="00910D92">
      <w:pPr>
        <w:shd w:val="clear" w:color="auto" w:fill="FFFFFF"/>
        <w:spacing w:after="0" w:line="240" w:lineRule="auto"/>
        <w:rPr>
          <w:rFonts w:ascii="Trebuchet MS" w:eastAsia="Times New Roman" w:hAnsi="Trebuchet MS"/>
          <w:i/>
          <w:iCs/>
          <w:color w:val="333333"/>
          <w:sz w:val="21"/>
          <w:szCs w:val="21"/>
          <w:lang w:eastAsia="en-GB"/>
        </w:rPr>
      </w:pPr>
    </w:p>
    <w:p w14:paraId="522839A0" w14:textId="2FA3FE01" w:rsidR="00EA214E" w:rsidRDefault="00FE0376" w:rsidP="00831647">
      <w:pPr>
        <w:shd w:val="clear" w:color="auto" w:fill="FFFFFF"/>
        <w:spacing w:after="0" w:line="240" w:lineRule="auto"/>
        <w:rPr>
          <w:rFonts w:ascii="Trebuchet MS" w:eastAsia="Times New Roman" w:hAnsi="Trebuchet MS"/>
          <w:i/>
          <w:iCs/>
          <w:color w:val="333333"/>
          <w:sz w:val="21"/>
          <w:szCs w:val="21"/>
          <w:lang w:eastAsia="en-GB"/>
        </w:rPr>
      </w:pPr>
      <w:r>
        <w:rPr>
          <w:rFonts w:ascii="Trebuchet MS" w:eastAsia="Times New Roman" w:hAnsi="Trebuchet MS"/>
          <w:i/>
          <w:iCs/>
          <w:color w:val="333333"/>
          <w:sz w:val="21"/>
          <w:szCs w:val="21"/>
          <w:lang w:eastAsia="en-GB"/>
        </w:rPr>
        <w:t xml:space="preserve">         </w:t>
      </w:r>
    </w:p>
    <w:p w14:paraId="3DBD30C9" w14:textId="374D4E37" w:rsidR="00FE0376" w:rsidRDefault="00FE0376" w:rsidP="00831647">
      <w:pPr>
        <w:shd w:val="clear" w:color="auto" w:fill="FFFFFF"/>
        <w:spacing w:after="0" w:line="240" w:lineRule="auto"/>
        <w:rPr>
          <w:rFonts w:ascii="Trebuchet MS" w:eastAsia="Times New Roman" w:hAnsi="Trebuchet MS"/>
          <w:i/>
          <w:iCs/>
          <w:color w:val="333333"/>
          <w:sz w:val="21"/>
          <w:szCs w:val="21"/>
          <w:lang w:eastAsia="en-GB"/>
        </w:rPr>
      </w:pPr>
    </w:p>
    <w:p w14:paraId="59A42CBB" w14:textId="400126BB" w:rsidR="00FE0376" w:rsidRDefault="00FE0376" w:rsidP="00831647">
      <w:pPr>
        <w:shd w:val="clear" w:color="auto" w:fill="FFFFFF"/>
        <w:spacing w:after="0" w:line="240" w:lineRule="auto"/>
        <w:rPr>
          <w:rFonts w:ascii="Trebuchet MS" w:eastAsia="Times New Roman" w:hAnsi="Trebuchet MS"/>
          <w:i/>
          <w:iCs/>
          <w:color w:val="333333"/>
          <w:sz w:val="21"/>
          <w:szCs w:val="21"/>
          <w:lang w:eastAsia="en-GB"/>
        </w:rPr>
      </w:pPr>
    </w:p>
    <w:p w14:paraId="73E7BEEB" w14:textId="65E707A4" w:rsidR="00FE0376" w:rsidRDefault="00FE0376" w:rsidP="00831647">
      <w:pPr>
        <w:shd w:val="clear" w:color="auto" w:fill="FFFFFF"/>
        <w:spacing w:after="0" w:line="240" w:lineRule="auto"/>
        <w:rPr>
          <w:rFonts w:ascii="Trebuchet MS" w:eastAsia="Times New Roman" w:hAnsi="Trebuchet MS"/>
          <w:i/>
          <w:iCs/>
          <w:color w:val="333333"/>
          <w:sz w:val="21"/>
          <w:szCs w:val="21"/>
          <w:lang w:eastAsia="en-GB"/>
        </w:rPr>
      </w:pPr>
    </w:p>
    <w:p w14:paraId="7A6BE7F9" w14:textId="0255D580" w:rsidR="009D53B4" w:rsidRDefault="009D53B4" w:rsidP="00831647">
      <w:pPr>
        <w:shd w:val="clear" w:color="auto" w:fill="FFFFFF"/>
        <w:spacing w:after="0" w:line="240" w:lineRule="auto"/>
        <w:rPr>
          <w:rFonts w:ascii="Trebuchet MS" w:eastAsia="Times New Roman" w:hAnsi="Trebuchet MS"/>
          <w:i/>
          <w:iCs/>
          <w:color w:val="333333"/>
          <w:sz w:val="21"/>
          <w:szCs w:val="21"/>
          <w:lang w:eastAsia="en-GB"/>
        </w:rPr>
      </w:pPr>
      <w:r>
        <w:rPr>
          <w:rFonts w:ascii="Trebuchet MS" w:eastAsia="Times New Roman" w:hAnsi="Trebuchet MS"/>
          <w:i/>
          <w:iCs/>
          <w:color w:val="333333"/>
          <w:sz w:val="21"/>
          <w:szCs w:val="21"/>
          <w:lang w:eastAsia="en-GB"/>
        </w:rPr>
        <w:t xml:space="preserve">      </w:t>
      </w:r>
    </w:p>
    <w:p w14:paraId="49CBC66A" w14:textId="6F78BFD2" w:rsidR="00B672AA" w:rsidRDefault="009D53B4" w:rsidP="009D53B4">
      <w:pPr>
        <w:shd w:val="clear" w:color="auto" w:fill="FFFFFF"/>
        <w:spacing w:after="0" w:line="240" w:lineRule="auto"/>
        <w:jc w:val="center"/>
        <w:rPr>
          <w:rFonts w:ascii="Trebuchet MS" w:eastAsia="Times New Roman" w:hAnsi="Trebuchet MS"/>
          <w:i/>
          <w:iCs/>
          <w:color w:val="333333"/>
          <w:sz w:val="21"/>
          <w:szCs w:val="21"/>
          <w:lang w:eastAsia="en-GB"/>
        </w:rPr>
      </w:pPr>
      <w:r w:rsidRPr="004D6CC4">
        <w:rPr>
          <w:rFonts w:ascii="Twinkl Cursive Looped" w:eastAsiaTheme="minorEastAsia" w:hAnsi="Twinkl Cursive Looped" w:cstheme="minorBidi"/>
          <w:b/>
          <w:bCs/>
          <w:noProof/>
          <w:color w:val="2F5496" w:themeColor="accent1" w:themeShade="BF"/>
          <w:lang w:eastAsia="en-GB"/>
        </w:rPr>
        <mc:AlternateContent>
          <mc:Choice Requires="wps">
            <w:drawing>
              <wp:anchor distT="0" distB="0" distL="114300" distR="114300" simplePos="0" relativeHeight="251600384" behindDoc="1" locked="0" layoutInCell="1" allowOverlap="1" wp14:anchorId="3105C984" wp14:editId="22E822A3">
                <wp:simplePos x="0" y="0"/>
                <wp:positionH relativeFrom="page">
                  <wp:posOffset>3905250</wp:posOffset>
                </wp:positionH>
                <wp:positionV relativeFrom="paragraph">
                  <wp:posOffset>2350770</wp:posOffset>
                </wp:positionV>
                <wp:extent cx="3158490" cy="2320290"/>
                <wp:effectExtent l="19050" t="19050" r="22860" b="22860"/>
                <wp:wrapTight wrapText="bothSides">
                  <wp:wrapPolygon edited="0">
                    <wp:start x="-130" y="-177"/>
                    <wp:lineTo x="-130" y="21635"/>
                    <wp:lineTo x="21626" y="21635"/>
                    <wp:lineTo x="21626" y="-177"/>
                    <wp:lineTo x="-130" y="-177"/>
                  </wp:wrapPolygon>
                </wp:wrapTight>
                <wp:docPr id="454580274" name="Rectangle 454580274"/>
                <wp:cNvGraphicFramePr/>
                <a:graphic xmlns:a="http://schemas.openxmlformats.org/drawingml/2006/main">
                  <a:graphicData uri="http://schemas.microsoft.com/office/word/2010/wordprocessingShape">
                    <wps:wsp>
                      <wps:cNvSpPr/>
                      <wps:spPr>
                        <a:xfrm>
                          <a:off x="0" y="0"/>
                          <a:ext cx="3158490" cy="2320290"/>
                        </a:xfrm>
                        <a:prstGeom prst="rect">
                          <a:avLst/>
                        </a:prstGeom>
                        <a:solidFill>
                          <a:schemeClr val="accent6">
                            <a:lumMod val="20000"/>
                            <a:lumOff val="80000"/>
                          </a:schemeClr>
                        </a:solidFill>
                        <a:ln w="38100" cap="flat" cmpd="sng" algn="ctr">
                          <a:solidFill>
                            <a:srgbClr val="002060"/>
                          </a:solidFill>
                          <a:prstDash val="solid"/>
                          <a:miter lim="800000"/>
                        </a:ln>
                        <a:effectLst/>
                      </wps:spPr>
                      <wps:txbx>
                        <w:txbxContent>
                          <w:p w14:paraId="669CBBA1" w14:textId="45489FA8" w:rsidR="007071DF" w:rsidRPr="00610FC8" w:rsidRDefault="00B672AA" w:rsidP="00013E53">
                            <w:pPr>
                              <w:spacing w:after="0" w:line="240" w:lineRule="auto"/>
                              <w:rPr>
                                <w:rFonts w:asciiTheme="minorHAnsi" w:eastAsia="Calibri" w:hAnsiTheme="minorHAnsi" w:cstheme="minorHAnsi"/>
                                <w:b/>
                                <w:bCs/>
                                <w:color w:val="0070C0"/>
                                <w:sz w:val="36"/>
                                <w:szCs w:val="36"/>
                              </w:rPr>
                            </w:pPr>
                            <w:r w:rsidRPr="00610FC8">
                              <w:rPr>
                                <w:rFonts w:asciiTheme="minorHAnsi" w:eastAsia="Calibri" w:hAnsiTheme="minorHAnsi" w:cstheme="minorHAnsi"/>
                                <w:b/>
                                <w:bCs/>
                                <w:color w:val="0070C0"/>
                                <w:sz w:val="36"/>
                                <w:szCs w:val="36"/>
                              </w:rPr>
                              <w:t xml:space="preserve">St Paul’s </w:t>
                            </w:r>
                            <w:r w:rsidR="00013E53" w:rsidRPr="00610FC8">
                              <w:rPr>
                                <w:rFonts w:asciiTheme="minorHAnsi" w:eastAsia="Calibri" w:hAnsiTheme="minorHAnsi" w:cstheme="minorHAnsi"/>
                                <w:b/>
                                <w:bCs/>
                                <w:color w:val="0070C0"/>
                                <w:sz w:val="36"/>
                                <w:szCs w:val="36"/>
                              </w:rPr>
                              <w:t>Governors</w:t>
                            </w:r>
                            <w:r w:rsidRPr="00610FC8">
                              <w:rPr>
                                <w:rFonts w:asciiTheme="minorHAnsi" w:eastAsia="Calibri" w:hAnsiTheme="minorHAnsi" w:cstheme="minorHAnsi"/>
                                <w:b/>
                                <w:bCs/>
                                <w:color w:val="0070C0"/>
                                <w:sz w:val="36"/>
                                <w:szCs w:val="36"/>
                              </w:rPr>
                              <w:t>:</w:t>
                            </w:r>
                          </w:p>
                          <w:p w14:paraId="0B01D645" w14:textId="13640D4A" w:rsidR="00013E53" w:rsidRPr="00B672AA" w:rsidRDefault="00013E53" w:rsidP="00B672AA">
                            <w:pPr>
                              <w:spacing w:after="0" w:line="240" w:lineRule="auto"/>
                              <w:jc w:val="center"/>
                              <w:rPr>
                                <w:rFonts w:asciiTheme="minorHAnsi" w:eastAsia="Calibri" w:hAnsiTheme="minorHAnsi" w:cstheme="minorHAnsi"/>
                                <w:b/>
                                <w:bCs/>
                                <w:color w:val="2F5496" w:themeColor="accent1" w:themeShade="BF"/>
                              </w:rPr>
                            </w:pPr>
                            <w:r w:rsidRPr="00B672AA">
                              <w:rPr>
                                <w:rFonts w:asciiTheme="minorHAnsi" w:eastAsia="Calibri" w:hAnsiTheme="minorHAnsi" w:cstheme="minorHAnsi"/>
                                <w:b/>
                                <w:bCs/>
                                <w:color w:val="2F5496" w:themeColor="accent1" w:themeShade="BF"/>
                              </w:rPr>
                              <w:t xml:space="preserve">Chair of Governors – </w:t>
                            </w:r>
                            <w:r w:rsidR="00B672AA">
                              <w:rPr>
                                <w:rFonts w:asciiTheme="minorHAnsi" w:eastAsia="Calibri" w:hAnsiTheme="minorHAnsi" w:cstheme="minorHAnsi"/>
                                <w:b/>
                                <w:bCs/>
                                <w:color w:val="2F5496" w:themeColor="accent1" w:themeShade="BF"/>
                              </w:rPr>
                              <w:t>Mrs J Lavin</w:t>
                            </w:r>
                          </w:p>
                          <w:p w14:paraId="0565E573" w14:textId="77777777" w:rsidR="00013E53" w:rsidRPr="00B672AA" w:rsidRDefault="00013E53" w:rsidP="00B672AA">
                            <w:pPr>
                              <w:spacing w:after="0" w:line="240" w:lineRule="auto"/>
                              <w:jc w:val="center"/>
                              <w:rPr>
                                <w:rFonts w:asciiTheme="minorHAnsi" w:eastAsia="Calibri" w:hAnsiTheme="minorHAnsi" w:cstheme="minorHAnsi"/>
                                <w:b/>
                                <w:bCs/>
                                <w:color w:val="2F5496" w:themeColor="accent1" w:themeShade="BF"/>
                              </w:rPr>
                            </w:pPr>
                            <w:r w:rsidRPr="00B672AA">
                              <w:rPr>
                                <w:rFonts w:asciiTheme="minorHAnsi" w:eastAsia="Calibri" w:hAnsiTheme="minorHAnsi" w:cstheme="minorHAnsi"/>
                                <w:b/>
                                <w:bCs/>
                                <w:color w:val="2F5496" w:themeColor="accent1" w:themeShade="BF"/>
                              </w:rPr>
                              <w:t>Head Teacher – Mrs K Mowbray</w:t>
                            </w:r>
                          </w:p>
                          <w:p w14:paraId="31202CB1" w14:textId="69BAFB53" w:rsidR="00013E53" w:rsidRPr="00B672AA" w:rsidRDefault="00013E53" w:rsidP="00B672AA">
                            <w:pPr>
                              <w:spacing w:after="0" w:line="240" w:lineRule="auto"/>
                              <w:jc w:val="center"/>
                              <w:rPr>
                                <w:rFonts w:asciiTheme="minorHAnsi" w:eastAsia="Calibri" w:hAnsiTheme="minorHAnsi" w:cstheme="minorHAnsi"/>
                                <w:b/>
                                <w:bCs/>
                                <w:color w:val="2F5496" w:themeColor="accent1" w:themeShade="BF"/>
                              </w:rPr>
                            </w:pPr>
                            <w:r w:rsidRPr="00B672AA">
                              <w:rPr>
                                <w:rFonts w:asciiTheme="minorHAnsi" w:eastAsia="Calibri" w:hAnsiTheme="minorHAnsi" w:cstheme="minorHAnsi"/>
                                <w:b/>
                                <w:bCs/>
                                <w:color w:val="2F5496" w:themeColor="accent1" w:themeShade="BF"/>
                              </w:rPr>
                              <w:t>Staff Governor – Mr</w:t>
                            </w:r>
                            <w:r w:rsidR="001E3FB8" w:rsidRPr="00B672AA">
                              <w:rPr>
                                <w:rFonts w:asciiTheme="minorHAnsi" w:eastAsia="Calibri" w:hAnsiTheme="minorHAnsi" w:cstheme="minorHAnsi"/>
                                <w:b/>
                                <w:bCs/>
                                <w:color w:val="2F5496" w:themeColor="accent1" w:themeShade="BF"/>
                              </w:rPr>
                              <w:t xml:space="preserve"> </w:t>
                            </w:r>
                            <w:r w:rsidR="00B672AA">
                              <w:rPr>
                                <w:rFonts w:asciiTheme="minorHAnsi" w:eastAsia="Calibri" w:hAnsiTheme="minorHAnsi" w:cstheme="minorHAnsi"/>
                                <w:b/>
                                <w:bCs/>
                                <w:color w:val="2F5496" w:themeColor="accent1" w:themeShade="BF"/>
                              </w:rPr>
                              <w:t>A Rigby</w:t>
                            </w:r>
                          </w:p>
                          <w:p w14:paraId="3A5F59D1" w14:textId="49E83800" w:rsidR="00013E53" w:rsidRPr="00B672AA" w:rsidRDefault="00013E53" w:rsidP="009D53B4">
                            <w:pPr>
                              <w:shd w:val="clear" w:color="auto" w:fill="E2EFD9" w:themeFill="accent6" w:themeFillTint="33"/>
                              <w:spacing w:after="0" w:line="240" w:lineRule="auto"/>
                              <w:jc w:val="center"/>
                              <w:rPr>
                                <w:rFonts w:asciiTheme="minorHAnsi" w:eastAsia="Calibri" w:hAnsiTheme="minorHAnsi" w:cstheme="minorHAnsi"/>
                                <w:b/>
                                <w:bCs/>
                                <w:color w:val="2F5496" w:themeColor="accent1" w:themeShade="BF"/>
                              </w:rPr>
                            </w:pPr>
                            <w:r w:rsidRPr="00B672AA">
                              <w:rPr>
                                <w:rFonts w:asciiTheme="minorHAnsi" w:eastAsia="Calibri" w:hAnsiTheme="minorHAnsi" w:cstheme="minorHAnsi"/>
                                <w:b/>
                                <w:bCs/>
                                <w:color w:val="2F5496" w:themeColor="accent1" w:themeShade="BF"/>
                              </w:rPr>
                              <w:t xml:space="preserve">Parent Governor – </w:t>
                            </w:r>
                          </w:p>
                          <w:p w14:paraId="4F45A2EE" w14:textId="0ADC4F30" w:rsidR="00C804C2" w:rsidRPr="00B672AA" w:rsidRDefault="00C804C2" w:rsidP="00B672AA">
                            <w:pPr>
                              <w:spacing w:after="0" w:line="240" w:lineRule="auto"/>
                              <w:jc w:val="center"/>
                              <w:rPr>
                                <w:rFonts w:asciiTheme="minorHAnsi" w:eastAsia="Calibri" w:hAnsiTheme="minorHAnsi" w:cstheme="minorHAnsi"/>
                                <w:b/>
                                <w:bCs/>
                                <w:color w:val="2F5496" w:themeColor="accent1" w:themeShade="BF"/>
                              </w:rPr>
                            </w:pPr>
                            <w:r w:rsidRPr="00B672AA">
                              <w:rPr>
                                <w:rFonts w:asciiTheme="minorHAnsi" w:eastAsia="Calibri" w:hAnsiTheme="minorHAnsi" w:cstheme="minorHAnsi"/>
                                <w:b/>
                                <w:bCs/>
                                <w:color w:val="2F5496" w:themeColor="accent1" w:themeShade="BF"/>
                              </w:rPr>
                              <w:t xml:space="preserve">Parent Governor – </w:t>
                            </w:r>
                          </w:p>
                          <w:p w14:paraId="49DEF298" w14:textId="37E42FFC" w:rsidR="007071DF" w:rsidRPr="00B672AA" w:rsidRDefault="00013E53" w:rsidP="00013E53">
                            <w:pPr>
                              <w:spacing w:after="0" w:line="240" w:lineRule="auto"/>
                              <w:rPr>
                                <w:rFonts w:asciiTheme="minorHAnsi" w:eastAsia="Calibri" w:hAnsiTheme="minorHAnsi" w:cstheme="minorHAnsi"/>
                                <w:b/>
                                <w:bCs/>
                                <w:color w:val="2F5496" w:themeColor="accent1" w:themeShade="BF"/>
                                <w:sz w:val="21"/>
                                <w:szCs w:val="21"/>
                              </w:rPr>
                            </w:pPr>
                            <w:r w:rsidRPr="00B672AA">
                              <w:rPr>
                                <w:rFonts w:asciiTheme="minorHAnsi" w:eastAsia="Calibri" w:hAnsiTheme="minorHAnsi" w:cstheme="minorHAnsi"/>
                                <w:b/>
                                <w:bCs/>
                                <w:color w:val="2F5496" w:themeColor="accent1" w:themeShade="BF"/>
                              </w:rPr>
                              <w:t>Foundation Governor</w:t>
                            </w:r>
                            <w:r w:rsidR="00266144" w:rsidRPr="00B672AA">
                              <w:rPr>
                                <w:rFonts w:asciiTheme="minorHAnsi" w:eastAsia="Calibri" w:hAnsiTheme="minorHAnsi" w:cstheme="minorHAnsi"/>
                                <w:b/>
                                <w:bCs/>
                                <w:color w:val="2F5496" w:themeColor="accent1" w:themeShade="BF"/>
                              </w:rPr>
                              <w:t>s</w:t>
                            </w:r>
                            <w:r w:rsidRPr="00B672AA">
                              <w:rPr>
                                <w:rFonts w:asciiTheme="minorHAnsi" w:eastAsia="Calibri" w:hAnsiTheme="minorHAnsi" w:cstheme="minorHAnsi"/>
                                <w:b/>
                                <w:bCs/>
                                <w:color w:val="2F5496" w:themeColor="accent1" w:themeShade="BF"/>
                              </w:rPr>
                              <w:t xml:space="preserve"> – </w:t>
                            </w:r>
                          </w:p>
                          <w:p w14:paraId="4F4CAF64" w14:textId="5595A86C" w:rsidR="00013E53" w:rsidRDefault="00013E53" w:rsidP="00013E53">
                            <w:pPr>
                              <w:spacing w:after="0" w:line="240" w:lineRule="auto"/>
                              <w:rPr>
                                <w:rFonts w:ascii="Twinkl Cursive Looped" w:eastAsia="Calibri" w:hAnsi="Twinkl Cursive Looped" w:cs="Calibri"/>
                                <w:b/>
                                <w:bCs/>
                                <w:color w:val="2F5496" w:themeColor="accent1" w:themeShade="BF"/>
                                <w:sz w:val="21"/>
                                <w:szCs w:val="21"/>
                              </w:rPr>
                            </w:pPr>
                            <w:r w:rsidRPr="005E53B0">
                              <w:rPr>
                                <w:rFonts w:ascii="Twinkl Cursive Looped" w:eastAsia="Calibri" w:hAnsi="Twinkl Cursive Looped" w:cs="Calibri"/>
                                <w:b/>
                                <w:bCs/>
                                <w:color w:val="2F5496" w:themeColor="accent1" w:themeShade="BF"/>
                                <w:sz w:val="21"/>
                                <w:szCs w:val="21"/>
                              </w:rPr>
                              <w:t>If you wish to contact them, you can do so via the school ema</w:t>
                            </w:r>
                            <w:r w:rsidR="00610FC8">
                              <w:rPr>
                                <w:rFonts w:ascii="Twinkl Cursive Looped" w:eastAsia="Calibri" w:hAnsi="Twinkl Cursive Looped" w:cs="Calibri"/>
                                <w:b/>
                                <w:bCs/>
                                <w:color w:val="2F5496" w:themeColor="accent1" w:themeShade="BF"/>
                                <w:sz w:val="21"/>
                                <w:szCs w:val="21"/>
                              </w:rPr>
                              <w:t>il:</w:t>
                            </w:r>
                          </w:p>
                          <w:p w14:paraId="43E9C8D9" w14:textId="698BD8ED" w:rsidR="007071DF" w:rsidRPr="007071DF" w:rsidRDefault="007071DF" w:rsidP="00013E53">
                            <w:pPr>
                              <w:spacing w:after="0" w:line="240" w:lineRule="auto"/>
                              <w:rPr>
                                <w:rFonts w:ascii="Twinkl Cursive Looped" w:eastAsia="Calibri" w:hAnsi="Twinkl Cursive Looped" w:cs="Calibri"/>
                                <w:b/>
                                <w:bCs/>
                                <w:color w:val="FF0000"/>
                                <w:sz w:val="21"/>
                                <w:szCs w:val="21"/>
                              </w:rPr>
                            </w:pPr>
                          </w:p>
                          <w:p w14:paraId="1887050E" w14:textId="648953B9" w:rsidR="004328CF" w:rsidRDefault="00610FC8" w:rsidP="00610FC8">
                            <w:pPr>
                              <w:spacing w:after="0" w:line="240" w:lineRule="auto"/>
                              <w:jc w:val="center"/>
                              <w:rPr>
                                <w:rFonts w:ascii="Twinkl Cursive Looped" w:eastAsia="Calibri" w:hAnsi="Twinkl Cursive Looped" w:cs="Calibri"/>
                                <w:b/>
                                <w:bCs/>
                                <w:sz w:val="21"/>
                                <w:szCs w:val="21"/>
                              </w:rPr>
                            </w:pPr>
                            <w:r>
                              <w:rPr>
                                <w:noProof/>
                              </w:rPr>
                              <w:drawing>
                                <wp:inline distT="0" distB="0" distL="0" distR="0" wp14:anchorId="035DDB05" wp14:editId="42A7F721">
                                  <wp:extent cx="1924215" cy="340995"/>
                                  <wp:effectExtent l="0" t="0" r="0" b="1905"/>
                                  <wp:docPr id="964953564" name="Picture 964953564" descr="Image result for clip art govern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governors"/>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4796" cy="360591"/>
                                          </a:xfrm>
                                          <a:prstGeom prst="rect">
                                            <a:avLst/>
                                          </a:prstGeom>
                                          <a:noFill/>
                                          <a:ln>
                                            <a:noFill/>
                                          </a:ln>
                                        </pic:spPr>
                                      </pic:pic>
                                    </a:graphicData>
                                  </a:graphic>
                                </wp:inline>
                              </w:drawing>
                            </w:r>
                          </w:p>
                          <w:p w14:paraId="04AC8668" w14:textId="77777777" w:rsidR="00FC3CA7" w:rsidRPr="000265ED" w:rsidRDefault="00FC3CA7" w:rsidP="00013E53">
                            <w:pPr>
                              <w:rPr>
                                <w:rFonts w:ascii="Twinkl Cursive Looped" w:eastAsiaTheme="minorEastAsia" w:hAnsi="Twinkl Cursive Looped" w:cstheme="minorBidi"/>
                                <w:b/>
                                <w:bCs/>
                              </w:rPr>
                            </w:pPr>
                          </w:p>
                          <w:p w14:paraId="0DC628B3" w14:textId="77777777" w:rsidR="00E5355F" w:rsidRDefault="00E5355F" w:rsidP="00013E53">
                            <w:pPr>
                              <w:rPr>
                                <w:rFonts w:ascii="Twinkl Cursive Looped" w:eastAsiaTheme="minorEastAsia" w:hAnsi="Twinkl Cursive Looped" w:cstheme="minorBidi"/>
                                <w:b/>
                                <w:bCs/>
                                <w:sz w:val="23"/>
                                <w:szCs w:val="23"/>
                              </w:rPr>
                            </w:pPr>
                          </w:p>
                          <w:p w14:paraId="5D8D967B" w14:textId="77777777" w:rsidR="00013E53" w:rsidRDefault="00013E53" w:rsidP="00013E53">
                            <w:pPr>
                              <w:rPr>
                                <w:rFonts w:ascii="Twinkl Cursive Looped" w:eastAsiaTheme="minorEastAsia" w:hAnsi="Twinkl Cursive Looped" w:cstheme="minorBidi"/>
                                <w:b/>
                                <w:bCs/>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5C984" id="Rectangle 454580274" o:spid="_x0000_s1039" style="position:absolute;left:0;text-align:left;margin-left:307.5pt;margin-top:185.1pt;width:248.7pt;height:182.7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" fillcolor="#e2efd9 [665]" strokecolor="#002060" strokeweight="3pt">
                <v:textbox>
                  <w:txbxContent>
                    <w:p w14:paraId="669CBBA1" w14:textId="45489FA8" w:rsidR="007071DF" w:rsidRPr="00610FC8" w:rsidRDefault="00B672AA" w:rsidP="00013E53">
                      <w:pPr>
                        <w:spacing w:after="0" w:line="240" w:lineRule="auto"/>
                        <w:rPr>
                          <w:rFonts w:asciiTheme="minorHAnsi" w:eastAsia="Calibri" w:hAnsiTheme="minorHAnsi" w:cstheme="minorHAnsi"/>
                          <w:b/>
                          <w:bCs/>
                          <w:color w:val="0070C0"/>
                          <w:sz w:val="36"/>
                          <w:szCs w:val="36"/>
                        </w:rPr>
                      </w:pPr>
                      <w:r w:rsidRPr="00610FC8">
                        <w:rPr>
                          <w:rFonts w:asciiTheme="minorHAnsi" w:eastAsia="Calibri" w:hAnsiTheme="minorHAnsi" w:cstheme="minorHAnsi"/>
                          <w:b/>
                          <w:bCs/>
                          <w:color w:val="0070C0"/>
                          <w:sz w:val="36"/>
                          <w:szCs w:val="36"/>
                        </w:rPr>
                        <w:t xml:space="preserve">St Paul’s </w:t>
                      </w:r>
                      <w:r w:rsidR="00013E53" w:rsidRPr="00610FC8">
                        <w:rPr>
                          <w:rFonts w:asciiTheme="minorHAnsi" w:eastAsia="Calibri" w:hAnsiTheme="minorHAnsi" w:cstheme="minorHAnsi"/>
                          <w:b/>
                          <w:bCs/>
                          <w:color w:val="0070C0"/>
                          <w:sz w:val="36"/>
                          <w:szCs w:val="36"/>
                        </w:rPr>
                        <w:t>Governors</w:t>
                      </w:r>
                      <w:r w:rsidRPr="00610FC8">
                        <w:rPr>
                          <w:rFonts w:asciiTheme="minorHAnsi" w:eastAsia="Calibri" w:hAnsiTheme="minorHAnsi" w:cstheme="minorHAnsi"/>
                          <w:b/>
                          <w:bCs/>
                          <w:color w:val="0070C0"/>
                          <w:sz w:val="36"/>
                          <w:szCs w:val="36"/>
                        </w:rPr>
                        <w:t>:</w:t>
                      </w:r>
                    </w:p>
                    <w:p w14:paraId="0B01D645" w14:textId="13640D4A" w:rsidR="00013E53" w:rsidRPr="00B672AA" w:rsidRDefault="00013E53" w:rsidP="00B672AA">
                      <w:pPr>
                        <w:spacing w:after="0" w:line="240" w:lineRule="auto"/>
                        <w:jc w:val="center"/>
                        <w:rPr>
                          <w:rFonts w:asciiTheme="minorHAnsi" w:eastAsia="Calibri" w:hAnsiTheme="minorHAnsi" w:cstheme="minorHAnsi"/>
                          <w:b/>
                          <w:bCs/>
                          <w:color w:val="2F5496" w:themeColor="accent1" w:themeShade="BF"/>
                        </w:rPr>
                      </w:pPr>
                      <w:r w:rsidRPr="00B672AA">
                        <w:rPr>
                          <w:rFonts w:asciiTheme="minorHAnsi" w:eastAsia="Calibri" w:hAnsiTheme="minorHAnsi" w:cstheme="minorHAnsi"/>
                          <w:b/>
                          <w:bCs/>
                          <w:color w:val="2F5496" w:themeColor="accent1" w:themeShade="BF"/>
                        </w:rPr>
                        <w:t xml:space="preserve">Chair of Governors – </w:t>
                      </w:r>
                      <w:r w:rsidR="00B672AA">
                        <w:rPr>
                          <w:rFonts w:asciiTheme="minorHAnsi" w:eastAsia="Calibri" w:hAnsiTheme="minorHAnsi" w:cstheme="minorHAnsi"/>
                          <w:b/>
                          <w:bCs/>
                          <w:color w:val="2F5496" w:themeColor="accent1" w:themeShade="BF"/>
                        </w:rPr>
                        <w:t>Mrs J Lavin</w:t>
                      </w:r>
                    </w:p>
                    <w:p w14:paraId="0565E573" w14:textId="77777777" w:rsidR="00013E53" w:rsidRPr="00B672AA" w:rsidRDefault="00013E53" w:rsidP="00B672AA">
                      <w:pPr>
                        <w:spacing w:after="0" w:line="240" w:lineRule="auto"/>
                        <w:jc w:val="center"/>
                        <w:rPr>
                          <w:rFonts w:asciiTheme="minorHAnsi" w:eastAsia="Calibri" w:hAnsiTheme="minorHAnsi" w:cstheme="minorHAnsi"/>
                          <w:b/>
                          <w:bCs/>
                          <w:color w:val="2F5496" w:themeColor="accent1" w:themeShade="BF"/>
                        </w:rPr>
                      </w:pPr>
                      <w:r w:rsidRPr="00B672AA">
                        <w:rPr>
                          <w:rFonts w:asciiTheme="minorHAnsi" w:eastAsia="Calibri" w:hAnsiTheme="minorHAnsi" w:cstheme="minorHAnsi"/>
                          <w:b/>
                          <w:bCs/>
                          <w:color w:val="2F5496" w:themeColor="accent1" w:themeShade="BF"/>
                        </w:rPr>
                        <w:t>Head Teacher – Mrs K Mowbray</w:t>
                      </w:r>
                    </w:p>
                    <w:p w14:paraId="31202CB1" w14:textId="69BAFB53" w:rsidR="00013E53" w:rsidRPr="00B672AA" w:rsidRDefault="00013E53" w:rsidP="00B672AA">
                      <w:pPr>
                        <w:spacing w:after="0" w:line="240" w:lineRule="auto"/>
                        <w:jc w:val="center"/>
                        <w:rPr>
                          <w:rFonts w:asciiTheme="minorHAnsi" w:eastAsia="Calibri" w:hAnsiTheme="minorHAnsi" w:cstheme="minorHAnsi"/>
                          <w:b/>
                          <w:bCs/>
                          <w:color w:val="2F5496" w:themeColor="accent1" w:themeShade="BF"/>
                        </w:rPr>
                      </w:pPr>
                      <w:r w:rsidRPr="00B672AA">
                        <w:rPr>
                          <w:rFonts w:asciiTheme="minorHAnsi" w:eastAsia="Calibri" w:hAnsiTheme="minorHAnsi" w:cstheme="minorHAnsi"/>
                          <w:b/>
                          <w:bCs/>
                          <w:color w:val="2F5496" w:themeColor="accent1" w:themeShade="BF"/>
                        </w:rPr>
                        <w:t>Staff Governor – Mr</w:t>
                      </w:r>
                      <w:r w:rsidR="001E3FB8" w:rsidRPr="00B672AA">
                        <w:rPr>
                          <w:rFonts w:asciiTheme="minorHAnsi" w:eastAsia="Calibri" w:hAnsiTheme="minorHAnsi" w:cstheme="minorHAnsi"/>
                          <w:b/>
                          <w:bCs/>
                          <w:color w:val="2F5496" w:themeColor="accent1" w:themeShade="BF"/>
                        </w:rPr>
                        <w:t xml:space="preserve"> </w:t>
                      </w:r>
                      <w:r w:rsidR="00B672AA">
                        <w:rPr>
                          <w:rFonts w:asciiTheme="minorHAnsi" w:eastAsia="Calibri" w:hAnsiTheme="minorHAnsi" w:cstheme="minorHAnsi"/>
                          <w:b/>
                          <w:bCs/>
                          <w:color w:val="2F5496" w:themeColor="accent1" w:themeShade="BF"/>
                        </w:rPr>
                        <w:t>A Rigby</w:t>
                      </w:r>
                    </w:p>
                    <w:p w14:paraId="3A5F59D1" w14:textId="49E83800" w:rsidR="00013E53" w:rsidRPr="00B672AA" w:rsidRDefault="00013E53" w:rsidP="009D53B4">
                      <w:pPr>
                        <w:shd w:val="clear" w:color="auto" w:fill="E2EFD9" w:themeFill="accent6" w:themeFillTint="33"/>
                        <w:spacing w:after="0" w:line="240" w:lineRule="auto"/>
                        <w:jc w:val="center"/>
                        <w:rPr>
                          <w:rFonts w:asciiTheme="minorHAnsi" w:eastAsia="Calibri" w:hAnsiTheme="minorHAnsi" w:cstheme="minorHAnsi"/>
                          <w:b/>
                          <w:bCs/>
                          <w:color w:val="2F5496" w:themeColor="accent1" w:themeShade="BF"/>
                        </w:rPr>
                      </w:pPr>
                      <w:r w:rsidRPr="00B672AA">
                        <w:rPr>
                          <w:rFonts w:asciiTheme="minorHAnsi" w:eastAsia="Calibri" w:hAnsiTheme="minorHAnsi" w:cstheme="minorHAnsi"/>
                          <w:b/>
                          <w:bCs/>
                          <w:color w:val="2F5496" w:themeColor="accent1" w:themeShade="BF"/>
                        </w:rPr>
                        <w:t xml:space="preserve">Parent Governor – </w:t>
                      </w:r>
                    </w:p>
                    <w:p w14:paraId="4F45A2EE" w14:textId="0ADC4F30" w:rsidR="00C804C2" w:rsidRPr="00B672AA" w:rsidRDefault="00C804C2" w:rsidP="00B672AA">
                      <w:pPr>
                        <w:spacing w:after="0" w:line="240" w:lineRule="auto"/>
                        <w:jc w:val="center"/>
                        <w:rPr>
                          <w:rFonts w:asciiTheme="minorHAnsi" w:eastAsia="Calibri" w:hAnsiTheme="minorHAnsi" w:cstheme="minorHAnsi"/>
                          <w:b/>
                          <w:bCs/>
                          <w:color w:val="2F5496" w:themeColor="accent1" w:themeShade="BF"/>
                        </w:rPr>
                      </w:pPr>
                      <w:r w:rsidRPr="00B672AA">
                        <w:rPr>
                          <w:rFonts w:asciiTheme="minorHAnsi" w:eastAsia="Calibri" w:hAnsiTheme="minorHAnsi" w:cstheme="minorHAnsi"/>
                          <w:b/>
                          <w:bCs/>
                          <w:color w:val="2F5496" w:themeColor="accent1" w:themeShade="BF"/>
                        </w:rPr>
                        <w:t xml:space="preserve">Parent Governor – </w:t>
                      </w:r>
                    </w:p>
                    <w:p w14:paraId="49DEF298" w14:textId="37E42FFC" w:rsidR="007071DF" w:rsidRPr="00B672AA" w:rsidRDefault="00013E53" w:rsidP="00013E53">
                      <w:pPr>
                        <w:spacing w:after="0" w:line="240" w:lineRule="auto"/>
                        <w:rPr>
                          <w:rFonts w:asciiTheme="minorHAnsi" w:eastAsia="Calibri" w:hAnsiTheme="minorHAnsi" w:cstheme="minorHAnsi"/>
                          <w:b/>
                          <w:bCs/>
                          <w:color w:val="2F5496" w:themeColor="accent1" w:themeShade="BF"/>
                          <w:sz w:val="21"/>
                          <w:szCs w:val="21"/>
                        </w:rPr>
                      </w:pPr>
                      <w:r w:rsidRPr="00B672AA">
                        <w:rPr>
                          <w:rFonts w:asciiTheme="minorHAnsi" w:eastAsia="Calibri" w:hAnsiTheme="minorHAnsi" w:cstheme="minorHAnsi"/>
                          <w:b/>
                          <w:bCs/>
                          <w:color w:val="2F5496" w:themeColor="accent1" w:themeShade="BF"/>
                        </w:rPr>
                        <w:t>Foundation Governor</w:t>
                      </w:r>
                      <w:r w:rsidR="00266144" w:rsidRPr="00B672AA">
                        <w:rPr>
                          <w:rFonts w:asciiTheme="minorHAnsi" w:eastAsia="Calibri" w:hAnsiTheme="minorHAnsi" w:cstheme="minorHAnsi"/>
                          <w:b/>
                          <w:bCs/>
                          <w:color w:val="2F5496" w:themeColor="accent1" w:themeShade="BF"/>
                        </w:rPr>
                        <w:t>s</w:t>
                      </w:r>
                      <w:r w:rsidRPr="00B672AA">
                        <w:rPr>
                          <w:rFonts w:asciiTheme="minorHAnsi" w:eastAsia="Calibri" w:hAnsiTheme="minorHAnsi" w:cstheme="minorHAnsi"/>
                          <w:b/>
                          <w:bCs/>
                          <w:color w:val="2F5496" w:themeColor="accent1" w:themeShade="BF"/>
                        </w:rPr>
                        <w:t xml:space="preserve"> – </w:t>
                      </w:r>
                    </w:p>
                    <w:p w14:paraId="4F4CAF64" w14:textId="5595A86C" w:rsidR="00013E53" w:rsidRDefault="00013E53" w:rsidP="00013E53">
                      <w:pPr>
                        <w:spacing w:after="0" w:line="240" w:lineRule="auto"/>
                        <w:rPr>
                          <w:rFonts w:ascii="Twinkl Cursive Looped" w:eastAsia="Calibri" w:hAnsi="Twinkl Cursive Looped" w:cs="Calibri"/>
                          <w:b/>
                          <w:bCs/>
                          <w:color w:val="2F5496" w:themeColor="accent1" w:themeShade="BF"/>
                          <w:sz w:val="21"/>
                          <w:szCs w:val="21"/>
                        </w:rPr>
                      </w:pPr>
                      <w:r w:rsidRPr="005E53B0">
                        <w:rPr>
                          <w:rFonts w:ascii="Twinkl Cursive Looped" w:eastAsia="Calibri" w:hAnsi="Twinkl Cursive Looped" w:cs="Calibri"/>
                          <w:b/>
                          <w:bCs/>
                          <w:color w:val="2F5496" w:themeColor="accent1" w:themeShade="BF"/>
                          <w:sz w:val="21"/>
                          <w:szCs w:val="21"/>
                        </w:rPr>
                        <w:t>If you wish to contact them, you can do so via the school ema</w:t>
                      </w:r>
                      <w:r w:rsidR="00610FC8">
                        <w:rPr>
                          <w:rFonts w:ascii="Twinkl Cursive Looped" w:eastAsia="Calibri" w:hAnsi="Twinkl Cursive Looped" w:cs="Calibri"/>
                          <w:b/>
                          <w:bCs/>
                          <w:color w:val="2F5496" w:themeColor="accent1" w:themeShade="BF"/>
                          <w:sz w:val="21"/>
                          <w:szCs w:val="21"/>
                        </w:rPr>
                        <w:t>il:</w:t>
                      </w:r>
                    </w:p>
                    <w:p w14:paraId="43E9C8D9" w14:textId="698BD8ED" w:rsidR="007071DF" w:rsidRPr="007071DF" w:rsidRDefault="007071DF" w:rsidP="00013E53">
                      <w:pPr>
                        <w:spacing w:after="0" w:line="240" w:lineRule="auto"/>
                        <w:rPr>
                          <w:rFonts w:ascii="Twinkl Cursive Looped" w:eastAsia="Calibri" w:hAnsi="Twinkl Cursive Looped" w:cs="Calibri"/>
                          <w:b/>
                          <w:bCs/>
                          <w:color w:val="FF0000"/>
                          <w:sz w:val="21"/>
                          <w:szCs w:val="21"/>
                        </w:rPr>
                      </w:pPr>
                    </w:p>
                    <w:p w14:paraId="1887050E" w14:textId="648953B9" w:rsidR="004328CF" w:rsidRDefault="00610FC8" w:rsidP="00610FC8">
                      <w:pPr>
                        <w:spacing w:after="0" w:line="240" w:lineRule="auto"/>
                        <w:jc w:val="center"/>
                        <w:rPr>
                          <w:rFonts w:ascii="Twinkl Cursive Looped" w:eastAsia="Calibri" w:hAnsi="Twinkl Cursive Looped" w:cs="Calibri"/>
                          <w:b/>
                          <w:bCs/>
                          <w:sz w:val="21"/>
                          <w:szCs w:val="21"/>
                        </w:rPr>
                      </w:pPr>
                      <w:r>
                        <w:rPr>
                          <w:noProof/>
                        </w:rPr>
                        <w:drawing>
                          <wp:inline distT="0" distB="0" distL="0" distR="0" wp14:anchorId="035DDB05" wp14:editId="42A7F721">
                            <wp:extent cx="1924215" cy="340995"/>
                            <wp:effectExtent l="0" t="0" r="0" b="1905"/>
                            <wp:docPr id="964953564" name="Picture 964953564" descr="Image result for clip art govern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governors"/>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4796" cy="360591"/>
                                    </a:xfrm>
                                    <a:prstGeom prst="rect">
                                      <a:avLst/>
                                    </a:prstGeom>
                                    <a:noFill/>
                                    <a:ln>
                                      <a:noFill/>
                                    </a:ln>
                                  </pic:spPr>
                                </pic:pic>
                              </a:graphicData>
                            </a:graphic>
                          </wp:inline>
                        </w:drawing>
                      </w:r>
                    </w:p>
                    <w:p w14:paraId="04AC8668" w14:textId="77777777" w:rsidR="00FC3CA7" w:rsidRPr="000265ED" w:rsidRDefault="00FC3CA7" w:rsidP="00013E53">
                      <w:pPr>
                        <w:rPr>
                          <w:rFonts w:ascii="Twinkl Cursive Looped" w:eastAsiaTheme="minorEastAsia" w:hAnsi="Twinkl Cursive Looped" w:cstheme="minorBidi"/>
                          <w:b/>
                          <w:bCs/>
                        </w:rPr>
                      </w:pPr>
                    </w:p>
                    <w:p w14:paraId="0DC628B3" w14:textId="77777777" w:rsidR="00E5355F" w:rsidRDefault="00E5355F" w:rsidP="00013E53">
                      <w:pPr>
                        <w:rPr>
                          <w:rFonts w:ascii="Twinkl Cursive Looped" w:eastAsiaTheme="minorEastAsia" w:hAnsi="Twinkl Cursive Looped" w:cstheme="minorBidi"/>
                          <w:b/>
                          <w:bCs/>
                          <w:sz w:val="23"/>
                          <w:szCs w:val="23"/>
                        </w:rPr>
                      </w:pPr>
                    </w:p>
                    <w:p w14:paraId="5D8D967B" w14:textId="77777777" w:rsidR="00013E53" w:rsidRDefault="00013E53" w:rsidP="00013E53">
                      <w:pPr>
                        <w:rPr>
                          <w:rFonts w:ascii="Twinkl Cursive Looped" w:eastAsiaTheme="minorEastAsia" w:hAnsi="Twinkl Cursive Looped" w:cstheme="minorBidi"/>
                          <w:b/>
                          <w:bCs/>
                          <w:sz w:val="23"/>
                          <w:szCs w:val="23"/>
                        </w:rPr>
                      </w:pPr>
                    </w:p>
                  </w:txbxContent>
                </v:textbox>
                <w10:wrap type="tight" anchorx="page"/>
              </v:rect>
            </w:pict>
          </mc:Fallback>
        </mc:AlternateContent>
      </w:r>
      <w:r w:rsidRPr="00B672AA">
        <w:rPr>
          <w:rFonts w:ascii="Trebuchet MS" w:eastAsia="Times New Roman" w:hAnsi="Trebuchet MS"/>
          <w:i/>
          <w:iCs/>
          <w:noProof/>
          <w:color w:val="333333"/>
          <w:sz w:val="21"/>
          <w:szCs w:val="21"/>
          <w:lang w:eastAsia="en-GB"/>
        </w:rPr>
        <w:drawing>
          <wp:inline distT="0" distB="0" distL="0" distR="0" wp14:anchorId="71BBB59E" wp14:editId="7A44AC2A">
            <wp:extent cx="4434840" cy="2239645"/>
            <wp:effectExtent l="0" t="0" r="3810" b="8255"/>
            <wp:docPr id="436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720" name=""/>
                    <pic:cNvPicPr/>
                  </pic:nvPicPr>
                  <pic:blipFill>
                    <a:blip r:embed="rId21"/>
                    <a:stretch>
                      <a:fillRect/>
                    </a:stretch>
                  </pic:blipFill>
                  <pic:spPr>
                    <a:xfrm>
                      <a:off x="0" y="0"/>
                      <a:ext cx="4434840" cy="2239645"/>
                    </a:xfrm>
                    <a:prstGeom prst="rect">
                      <a:avLst/>
                    </a:prstGeom>
                  </pic:spPr>
                </pic:pic>
              </a:graphicData>
            </a:graphic>
          </wp:inline>
        </w:drawing>
      </w:r>
    </w:p>
    <w:p w14:paraId="5650F67A" w14:textId="09057A07" w:rsidR="00B672AA" w:rsidRDefault="009D53B4" w:rsidP="00B672AA">
      <w:pPr>
        <w:shd w:val="clear" w:color="auto" w:fill="FFFFFF"/>
        <w:spacing w:after="0" w:line="240" w:lineRule="auto"/>
        <w:jc w:val="center"/>
        <w:rPr>
          <w:rFonts w:ascii="Trebuchet MS" w:eastAsia="Times New Roman" w:hAnsi="Trebuchet MS"/>
          <w:i/>
          <w:iCs/>
          <w:color w:val="333333"/>
          <w:sz w:val="21"/>
          <w:szCs w:val="21"/>
          <w:lang w:eastAsia="en-GB"/>
        </w:rPr>
      </w:pPr>
      <w:r w:rsidRPr="0066683C">
        <w:rPr>
          <w:rFonts w:ascii="Twinkl Cursive Looped Regular" w:eastAsiaTheme="minorEastAsia" w:hAnsi="Twinkl Cursive Looped Regular" w:cstheme="minorBidi"/>
          <w:b/>
          <w:bCs/>
          <w:noProof/>
          <w:kern w:val="2"/>
          <w:sz w:val="24"/>
          <w:szCs w:val="24"/>
          <w:lang w:eastAsia="en-GB"/>
          <w14:ligatures w14:val="standardContextual"/>
        </w:rPr>
        <mc:AlternateContent>
          <mc:Choice Requires="wps">
            <w:drawing>
              <wp:anchor distT="0" distB="0" distL="114300" distR="114300" simplePos="0" relativeHeight="251610624" behindDoc="0" locked="0" layoutInCell="1" allowOverlap="1" wp14:anchorId="0160DBD2" wp14:editId="04563138">
                <wp:simplePos x="0" y="0"/>
                <wp:positionH relativeFrom="page">
                  <wp:posOffset>430530</wp:posOffset>
                </wp:positionH>
                <wp:positionV relativeFrom="paragraph">
                  <wp:posOffset>2503170</wp:posOffset>
                </wp:positionV>
                <wp:extent cx="6638290" cy="2030730"/>
                <wp:effectExtent l="19050" t="19050" r="10160" b="26670"/>
                <wp:wrapNone/>
                <wp:docPr id="1991433485" name="Rectangle 1991433485"/>
                <wp:cNvGraphicFramePr/>
                <a:graphic xmlns:a="http://schemas.openxmlformats.org/drawingml/2006/main">
                  <a:graphicData uri="http://schemas.microsoft.com/office/word/2010/wordprocessingShape">
                    <wps:wsp>
                      <wps:cNvSpPr/>
                      <wps:spPr>
                        <a:xfrm>
                          <a:off x="0" y="0"/>
                          <a:ext cx="6638290" cy="2030730"/>
                        </a:xfrm>
                        <a:prstGeom prst="rect">
                          <a:avLst/>
                        </a:prstGeom>
                        <a:solidFill>
                          <a:schemeClr val="accent6">
                            <a:lumMod val="20000"/>
                            <a:lumOff val="80000"/>
                          </a:schemeClr>
                        </a:solidFill>
                        <a:ln w="38100" cap="flat" cmpd="sng" algn="ctr">
                          <a:solidFill>
                            <a:srgbClr val="002060"/>
                          </a:solidFill>
                          <a:prstDash val="solid"/>
                          <a:miter lim="800000"/>
                        </a:ln>
                        <a:effectLst/>
                      </wps:spPr>
                      <wps:txbx>
                        <w:txbxContent>
                          <w:p w14:paraId="399A543B" w14:textId="5DADEB05" w:rsidR="002F406D" w:rsidRDefault="006366E3" w:rsidP="006366E3">
                            <w:pPr>
                              <w:rPr>
                                <w:rFonts w:ascii="Twinkl Cursive Looped" w:hAnsi="Twinkl Cursive Looped"/>
                                <w:b/>
                                <w:color w:val="0066FF"/>
                                <w:sz w:val="24"/>
                                <w:szCs w:val="24"/>
                              </w:rPr>
                            </w:pPr>
                            <w:r>
                              <w:rPr>
                                <w:rFonts w:ascii="Twinkl Cursive Looped" w:hAnsi="Twinkl Cursive Looped"/>
                                <w:noProof/>
                                <w:lang w:eastAsia="en-GB"/>
                              </w:rPr>
                              <w:drawing>
                                <wp:inline distT="0" distB="0" distL="0" distR="0" wp14:anchorId="4E974008" wp14:editId="284AED25">
                                  <wp:extent cx="857151" cy="387350"/>
                                  <wp:effectExtent l="0" t="0" r="635" b="0"/>
                                  <wp:docPr id="1720599094" name="Picture 1720599094" descr="LDST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ST Logo_bl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8495" cy="396996"/>
                                          </a:xfrm>
                                          <a:prstGeom prst="rect">
                                            <a:avLst/>
                                          </a:prstGeom>
                                          <a:noFill/>
                                          <a:ln>
                                            <a:noFill/>
                                          </a:ln>
                                        </pic:spPr>
                                      </pic:pic>
                                    </a:graphicData>
                                  </a:graphic>
                                </wp:inline>
                              </w:drawing>
                            </w:r>
                            <w:r>
                              <w:rPr>
                                <w:rFonts w:ascii="Twinkl Cursive Looped" w:hAnsi="Twinkl Cursive Looped"/>
                                <w:b/>
                                <w:color w:val="0066FF"/>
                                <w:sz w:val="24"/>
                                <w:szCs w:val="24"/>
                              </w:rPr>
                              <w:t xml:space="preserve">  </w:t>
                            </w:r>
                            <w:r w:rsidR="00B21CA0">
                              <w:rPr>
                                <w:rFonts w:ascii="Twinkl Cursive Looped" w:hAnsi="Twinkl Cursive Looped"/>
                                <w:b/>
                                <w:color w:val="0066FF"/>
                                <w:sz w:val="24"/>
                                <w:szCs w:val="24"/>
                              </w:rPr>
                              <w:t xml:space="preserve"> </w:t>
                            </w:r>
                            <w:r w:rsidR="005C2D8E">
                              <w:rPr>
                                <w:noProof/>
                              </w:rPr>
                              <w:drawing>
                                <wp:inline distT="0" distB="0" distL="0" distR="0" wp14:anchorId="41A4FA22" wp14:editId="32BFED10">
                                  <wp:extent cx="741752" cy="401320"/>
                                  <wp:effectExtent l="38100" t="57150" r="39370" b="55880"/>
                                  <wp:docPr id="1533791117" name="Picture 1" descr="A blue and white sign with pink hands and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91117" name="Picture 1" descr="A blue and white sign with pink hands and a ribbon&#10;&#10;AI-generated content may be incorrect."/>
                                          <pic:cNvPicPr/>
                                        </pic:nvPicPr>
                                        <pic:blipFill>
                                          <a:blip r:embed="rId23"/>
                                          <a:stretch>
                                            <a:fillRect/>
                                          </a:stretch>
                                        </pic:blipFill>
                                        <pic:spPr>
                                          <a:xfrm rot="21154790">
                                            <a:off x="0" y="0"/>
                                            <a:ext cx="764876" cy="413831"/>
                                          </a:xfrm>
                                          <a:prstGeom prst="rect">
                                            <a:avLst/>
                                          </a:prstGeom>
                                        </pic:spPr>
                                      </pic:pic>
                                    </a:graphicData>
                                  </a:graphic>
                                </wp:inline>
                              </w:drawing>
                            </w:r>
                            <w:r w:rsidR="009D53B4" w:rsidRPr="00A46D9A">
                              <w:rPr>
                                <w:rFonts w:ascii="Comic Sans MS" w:hAnsi="Comic Sans MS"/>
                                <w:noProof/>
                                <w:szCs w:val="24"/>
                              </w:rPr>
                              <w:drawing>
                                <wp:inline distT="0" distB="0" distL="0" distR="0" wp14:anchorId="741E0AA3" wp14:editId="29F1F56A">
                                  <wp:extent cx="533400" cy="419100"/>
                                  <wp:effectExtent l="0" t="0" r="0" b="0"/>
                                  <wp:docPr id="1173940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0573" name=""/>
                                          <pic:cNvPicPr/>
                                        </pic:nvPicPr>
                                        <pic:blipFill>
                                          <a:blip r:embed="rId11"/>
                                          <a:stretch>
                                            <a:fillRect/>
                                          </a:stretch>
                                        </pic:blipFill>
                                        <pic:spPr>
                                          <a:xfrm>
                                            <a:off x="0" y="0"/>
                                            <a:ext cx="533459" cy="419146"/>
                                          </a:xfrm>
                                          <a:prstGeom prst="rect">
                                            <a:avLst/>
                                          </a:prstGeom>
                                        </pic:spPr>
                                      </pic:pic>
                                    </a:graphicData>
                                  </a:graphic>
                                </wp:inline>
                              </w:drawing>
                            </w:r>
                          </w:p>
                          <w:p w14:paraId="5601B90B" w14:textId="77777777" w:rsidR="00C91E9D" w:rsidRDefault="00B21CA0" w:rsidP="006366E3">
                            <w:pPr>
                              <w:rPr>
                                <w:rFonts w:ascii="Twinkl Cursive Looped" w:hAnsi="Twinkl Cursive Looped"/>
                                <w:b/>
                                <w:color w:val="FF0000"/>
                                <w:sz w:val="19"/>
                                <w:szCs w:val="19"/>
                              </w:rPr>
                            </w:pPr>
                            <w:r w:rsidRPr="005F21A2">
                              <w:rPr>
                                <w:rFonts w:ascii="Twinkl Cursive Looped" w:hAnsi="Twinkl Cursive Looped"/>
                                <w:b/>
                                <w:color w:val="FF0000"/>
                                <w:sz w:val="19"/>
                                <w:szCs w:val="19"/>
                              </w:rPr>
                              <w:t>Learn, Love and Achieve with Jesus</w:t>
                            </w:r>
                            <w:r w:rsidR="00D46A09" w:rsidRPr="005F21A2">
                              <w:rPr>
                                <w:rFonts w:ascii="Twinkl Cursive Looped" w:hAnsi="Twinkl Cursive Looped"/>
                                <w:b/>
                                <w:color w:val="FF0000"/>
                                <w:sz w:val="19"/>
                                <w:szCs w:val="19"/>
                              </w:rPr>
                              <w:t xml:space="preserve"> </w:t>
                            </w:r>
                            <w:r w:rsidR="004A2EDA" w:rsidRPr="005F21A2">
                              <w:rPr>
                                <w:rFonts w:ascii="Twinkl Cursive Looped" w:hAnsi="Twinkl Cursive Looped"/>
                                <w:b/>
                                <w:color w:val="FF0000"/>
                                <w:sz w:val="19"/>
                                <w:szCs w:val="19"/>
                              </w:rPr>
                              <w:t>…</w:t>
                            </w:r>
                          </w:p>
                          <w:p w14:paraId="0A513BD3" w14:textId="77777777" w:rsidR="002754B1" w:rsidRDefault="002754B1" w:rsidP="006366E3">
                            <w:pPr>
                              <w:rPr>
                                <w:rFonts w:ascii="Twinkl Cursive Looped" w:hAnsi="Twinkl Cursive Looped"/>
                                <w:b/>
                                <w:color w:val="FF0000"/>
                                <w:sz w:val="19"/>
                                <w:szCs w:val="19"/>
                              </w:rPr>
                            </w:pPr>
                          </w:p>
                          <w:p w14:paraId="24B3CBEA" w14:textId="1DDFC401" w:rsidR="002754B1" w:rsidRDefault="002754B1" w:rsidP="006366E3">
                            <w:pPr>
                              <w:rPr>
                                <w:rFonts w:ascii="Twinkl Cursive Looped" w:hAnsi="Twinkl Cursive Looped"/>
                                <w:b/>
                                <w:color w:val="FF0000"/>
                                <w:sz w:val="19"/>
                                <w:szCs w:val="19"/>
                              </w:rPr>
                            </w:pPr>
                            <w:r>
                              <w:rPr>
                                <w:rFonts w:ascii="Twinkl Cursive Looped" w:hAnsi="Twinkl Cursive Looped"/>
                                <w:b/>
                                <w:color w:val="FF0000"/>
                                <w:sz w:val="19"/>
                                <w:szCs w:val="19"/>
                              </w:rPr>
                              <w:t>Part of 18 schools …</w:t>
                            </w:r>
                            <w:r w:rsidR="00A32F80">
                              <w:rPr>
                                <w:rFonts w:ascii="Twinkl Cursive Looped" w:hAnsi="Twinkl Cursive Looped"/>
                                <w:b/>
                                <w:color w:val="FF0000"/>
                                <w:sz w:val="19"/>
                                <w:szCs w:val="19"/>
                              </w:rPr>
                              <w:t xml:space="preserve">   6 more next </w:t>
                            </w:r>
                            <w:proofErr w:type="gramStart"/>
                            <w:r w:rsidR="00A32F80">
                              <w:rPr>
                                <w:rFonts w:ascii="Twinkl Cursive Looped" w:hAnsi="Twinkl Cursive Looped"/>
                                <w:b/>
                                <w:color w:val="FF0000"/>
                                <w:sz w:val="19"/>
                                <w:szCs w:val="19"/>
                              </w:rPr>
                              <w:t>week !</w:t>
                            </w:r>
                            <w:proofErr w:type="gramEnd"/>
                          </w:p>
                          <w:p w14:paraId="774B94B0" w14:textId="77777777" w:rsidR="002754B1" w:rsidRDefault="002754B1" w:rsidP="006366E3">
                            <w:pPr>
                              <w:rPr>
                                <w:rFonts w:ascii="Twinkl Cursive Looped" w:hAnsi="Twinkl Cursive Looped"/>
                                <w:b/>
                                <w:color w:val="FF0000"/>
                                <w:sz w:val="19"/>
                                <w:szCs w:val="19"/>
                              </w:rPr>
                            </w:pPr>
                          </w:p>
                          <w:p w14:paraId="0630ABCB" w14:textId="77777777" w:rsidR="00A32F80" w:rsidRPr="005F21A2" w:rsidRDefault="00A32F80" w:rsidP="00A32F80">
                            <w:pPr>
                              <w:jc w:val="right"/>
                              <w:rPr>
                                <w:rFonts w:ascii="Twinkl Cursive Looped" w:hAnsi="Twinkl Cursive Looped"/>
                                <w:b/>
                                <w:color w:val="FF0000"/>
                                <w:sz w:val="19"/>
                                <w:szCs w:val="19"/>
                              </w:rPr>
                            </w:pPr>
                          </w:p>
                          <w:p w14:paraId="5AB92B29" w14:textId="77777777" w:rsidR="007541FD" w:rsidRDefault="007541FD" w:rsidP="006366E3">
                            <w:pPr>
                              <w:rPr>
                                <w:rFonts w:ascii="Twinkl Cursive Looped" w:hAnsi="Twinkl Cursive Looped"/>
                                <w:b/>
                                <w:color w:val="FF0000"/>
                                <w:sz w:val="20"/>
                                <w:szCs w:val="20"/>
                              </w:rPr>
                            </w:pPr>
                          </w:p>
                          <w:p w14:paraId="12B2927B" w14:textId="77777777" w:rsidR="00C27E78" w:rsidRDefault="00C27E78" w:rsidP="006366E3">
                            <w:pPr>
                              <w:rPr>
                                <w:rFonts w:ascii="Twinkl Cursive Looped" w:hAnsi="Twinkl Cursive Looped"/>
                                <w:b/>
                                <w:color w:val="FF0000"/>
                                <w:sz w:val="20"/>
                                <w:szCs w:val="20"/>
                              </w:rPr>
                            </w:pPr>
                          </w:p>
                          <w:p w14:paraId="31107180" w14:textId="544FDAD5" w:rsidR="00EF0423" w:rsidRDefault="00EF0423" w:rsidP="006366E3">
                            <w:pPr>
                              <w:rPr>
                                <w:rFonts w:ascii="Twinkl Cursive Looped" w:hAnsi="Twinkl Cursive Looped"/>
                                <w:b/>
                                <w:color w:val="FF0000"/>
                                <w:sz w:val="20"/>
                                <w:szCs w:val="20"/>
                              </w:rPr>
                            </w:pPr>
                          </w:p>
                          <w:p w14:paraId="3538B789" w14:textId="77777777" w:rsidR="00825479" w:rsidRDefault="00825479" w:rsidP="006366E3">
                            <w:pPr>
                              <w:rPr>
                                <w:rFonts w:ascii="Twinkl Cursive Looped" w:hAnsi="Twinkl Cursive Looped"/>
                                <w:b/>
                                <w:color w:val="FF0000"/>
                                <w:sz w:val="20"/>
                                <w:szCs w:val="20"/>
                              </w:rPr>
                            </w:pPr>
                          </w:p>
                          <w:p w14:paraId="31DB7FD3" w14:textId="77777777" w:rsidR="00F06224" w:rsidRDefault="00F06224" w:rsidP="006366E3">
                            <w:pPr>
                              <w:rPr>
                                <w:rFonts w:ascii="Twinkl Cursive Looped" w:hAnsi="Twinkl Cursive Looped"/>
                                <w:b/>
                                <w:color w:val="FF0000"/>
                                <w:sz w:val="20"/>
                                <w:szCs w:val="20"/>
                              </w:rPr>
                            </w:pPr>
                          </w:p>
                          <w:p w14:paraId="42811883" w14:textId="77777777" w:rsidR="006574E6" w:rsidRDefault="006574E6" w:rsidP="006366E3">
                            <w:pPr>
                              <w:rPr>
                                <w:rFonts w:ascii="Twinkl Cursive Looped" w:hAnsi="Twinkl Cursive Looped"/>
                                <w:b/>
                                <w:color w:val="FF0000"/>
                                <w:sz w:val="20"/>
                                <w:szCs w:val="20"/>
                              </w:rPr>
                            </w:pPr>
                          </w:p>
                          <w:p w14:paraId="14B937A1" w14:textId="67133453" w:rsidR="00BC06D7" w:rsidRDefault="00CF0F68" w:rsidP="006366E3">
                            <w:pPr>
                              <w:rPr>
                                <w:rFonts w:ascii="Twinkl Cursive Looped" w:hAnsi="Twinkl Cursive Looped"/>
                                <w:b/>
                                <w:color w:val="FF0000"/>
                                <w:sz w:val="20"/>
                                <w:szCs w:val="20"/>
                              </w:rPr>
                            </w:pPr>
                            <w:r>
                              <w:rPr>
                                <w:rFonts w:ascii="Twinkl Cursive Looped" w:hAnsi="Twinkl Cursive Looped"/>
                                <w:b/>
                                <w:color w:val="FF0000"/>
                                <w:sz w:val="20"/>
                                <w:szCs w:val="20"/>
                              </w:rPr>
                              <w:t xml:space="preserve">    </w:t>
                            </w:r>
                          </w:p>
                          <w:p w14:paraId="6D5C8F19" w14:textId="77777777" w:rsidR="00A4589C" w:rsidRDefault="00A4589C" w:rsidP="006366E3">
                            <w:pPr>
                              <w:rPr>
                                <w:rFonts w:ascii="Twinkl Cursive Looped" w:hAnsi="Twinkl Cursive Looped"/>
                                <w:b/>
                                <w:color w:val="FF0000"/>
                                <w:sz w:val="20"/>
                                <w:szCs w:val="20"/>
                              </w:rPr>
                            </w:pPr>
                          </w:p>
                          <w:p w14:paraId="071275BF" w14:textId="1A782370" w:rsidR="001923FD" w:rsidRDefault="001923FD" w:rsidP="00572744">
                            <w:pPr>
                              <w:rPr>
                                <w:rFonts w:ascii="Twinkl Cursive Looped" w:hAnsi="Twinkl Cursive Looped"/>
                                <w:b/>
                                <w:color w:val="FF0000"/>
                                <w:sz w:val="20"/>
                                <w:szCs w:val="20"/>
                              </w:rPr>
                            </w:pPr>
                          </w:p>
                          <w:p w14:paraId="1CB696A1" w14:textId="1B4F9C3C" w:rsidR="009C1F89" w:rsidRDefault="009C1F89" w:rsidP="005F333F">
                            <w:pPr>
                              <w:rPr>
                                <w:rFonts w:ascii="Twinkl Cursive Looped" w:hAnsi="Twinkl Cursive Looped"/>
                                <w:b/>
                                <w:color w:val="FF0000"/>
                                <w:sz w:val="20"/>
                                <w:szCs w:val="20"/>
                              </w:rPr>
                            </w:pPr>
                          </w:p>
                          <w:p w14:paraId="5FAA40A7" w14:textId="61702DA9" w:rsidR="00250D7F" w:rsidRDefault="00250D7F" w:rsidP="00250D7F">
                            <w:pPr>
                              <w:jc w:val="center"/>
                              <w:rPr>
                                <w:rFonts w:ascii="Twinkl Cursive Looped" w:hAnsi="Twinkl Cursive Looped"/>
                                <w:b/>
                                <w:color w:val="FF0000"/>
                                <w:sz w:val="20"/>
                                <w:szCs w:val="20"/>
                              </w:rPr>
                            </w:pPr>
                          </w:p>
                          <w:p w14:paraId="038B31AF" w14:textId="77777777" w:rsidR="00E942E4" w:rsidRDefault="00E942E4" w:rsidP="006366E3">
                            <w:pPr>
                              <w:rPr>
                                <w:rFonts w:ascii="Twinkl Cursive Looped" w:hAnsi="Twinkl Cursive Looped"/>
                                <w:b/>
                                <w:color w:val="FF0000"/>
                                <w:sz w:val="20"/>
                                <w:szCs w:val="20"/>
                              </w:rPr>
                            </w:pPr>
                          </w:p>
                          <w:p w14:paraId="5F40CCF9" w14:textId="2E082608" w:rsidR="00F25390" w:rsidRPr="00B21CA0" w:rsidRDefault="00F25390" w:rsidP="006366E3">
                            <w:pPr>
                              <w:rPr>
                                <w:rFonts w:ascii="Twinkl Cursive Looped" w:hAnsi="Twinkl Cursive Looped"/>
                                <w:b/>
                                <w:color w:val="FF0000"/>
                                <w:sz w:val="20"/>
                                <w:szCs w:val="20"/>
                              </w:rPr>
                            </w:pPr>
                          </w:p>
                          <w:p w14:paraId="6CFC2F35" w14:textId="4F5CA886" w:rsidR="00CA5881" w:rsidRPr="005C3499" w:rsidRDefault="00CA5881" w:rsidP="006366E3">
                            <w:pPr>
                              <w:rPr>
                                <w:rFonts w:ascii="Twinkl Cursive Looped" w:hAnsi="Twinkl Cursive Looped"/>
                                <w:b/>
                                <w:color w:val="0066FF"/>
                              </w:rPr>
                            </w:pPr>
                          </w:p>
                          <w:p w14:paraId="68F8F522" w14:textId="65397F1B" w:rsidR="003E4DC1" w:rsidRPr="004317AB" w:rsidRDefault="003E4DC1" w:rsidP="00932DE6">
                            <w:pPr>
                              <w:spacing w:after="0"/>
                              <w:jc w:val="center"/>
                              <w:rPr>
                                <w:rFonts w:ascii="Twinkl Cursive Looped" w:hAnsi="Twinkl Cursive Looped"/>
                                <w:b/>
                                <w:color w:val="0066FF"/>
                              </w:rPr>
                            </w:pPr>
                          </w:p>
                          <w:p w14:paraId="76C53FF2" w14:textId="27B8CA57" w:rsidR="00C73F72" w:rsidRPr="000F490F" w:rsidRDefault="00C73F72" w:rsidP="00C73F72">
                            <w:pPr>
                              <w:rPr>
                                <w:rFonts w:ascii="Twinkl Cursive Looped" w:hAnsi="Twinkl Cursive Looped"/>
                                <w:color w:val="2E74B5" w:themeColor="accent5" w:themeShade="BF"/>
                              </w:rPr>
                            </w:pPr>
                          </w:p>
                          <w:p w14:paraId="31D8593F" w14:textId="1FDBBAE7" w:rsidR="00B72837" w:rsidRPr="00922592" w:rsidRDefault="00B72837" w:rsidP="00C73F72">
                            <w:pPr>
                              <w:spacing w:after="0"/>
                              <w:jc w:val="center"/>
                              <w:rPr>
                                <w:rFonts w:ascii="Twinkl Cursive Looped" w:hAnsi="Twinkl Cursive Looped"/>
                                <w:color w:val="FF33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0DBD2" id="Rectangle 1991433485" o:spid="_x0000_s1040" style="position:absolute;left:0;text-align:left;margin-left:33.9pt;margin-top:197.1pt;width:522.7pt;height:159.9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" fillcolor="#e2efd9 [665]" strokecolor="#002060" strokeweight="3pt">
                <v:textbox>
                  <w:txbxContent>
                    <w:p w14:paraId="399A543B" w14:textId="5DADEB05" w:rsidR="002F406D" w:rsidRDefault="006366E3" w:rsidP="006366E3">
                      <w:pPr>
                        <w:rPr>
                          <w:rFonts w:ascii="Twinkl Cursive Looped" w:hAnsi="Twinkl Cursive Looped"/>
                          <w:b/>
                          <w:color w:val="0066FF"/>
                          <w:sz w:val="24"/>
                          <w:szCs w:val="24"/>
                        </w:rPr>
                      </w:pPr>
                      <w:r>
                        <w:rPr>
                          <w:rFonts w:ascii="Twinkl Cursive Looped" w:hAnsi="Twinkl Cursive Looped"/>
                          <w:noProof/>
                          <w:lang w:eastAsia="en-GB"/>
                        </w:rPr>
                        <w:drawing>
                          <wp:inline distT="0" distB="0" distL="0" distR="0" wp14:anchorId="4E974008" wp14:editId="284AED25">
                            <wp:extent cx="857151" cy="387350"/>
                            <wp:effectExtent l="0" t="0" r="635" b="0"/>
                            <wp:docPr id="1720599094" name="Picture 1720599094" descr="LDST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ST Logo_bl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8495" cy="396996"/>
                                    </a:xfrm>
                                    <a:prstGeom prst="rect">
                                      <a:avLst/>
                                    </a:prstGeom>
                                    <a:noFill/>
                                    <a:ln>
                                      <a:noFill/>
                                    </a:ln>
                                  </pic:spPr>
                                </pic:pic>
                              </a:graphicData>
                            </a:graphic>
                          </wp:inline>
                        </w:drawing>
                      </w:r>
                      <w:r>
                        <w:rPr>
                          <w:rFonts w:ascii="Twinkl Cursive Looped" w:hAnsi="Twinkl Cursive Looped"/>
                          <w:b/>
                          <w:color w:val="0066FF"/>
                          <w:sz w:val="24"/>
                          <w:szCs w:val="24"/>
                        </w:rPr>
                        <w:t xml:space="preserve">  </w:t>
                      </w:r>
                      <w:r w:rsidR="00B21CA0">
                        <w:rPr>
                          <w:rFonts w:ascii="Twinkl Cursive Looped" w:hAnsi="Twinkl Cursive Looped"/>
                          <w:b/>
                          <w:color w:val="0066FF"/>
                          <w:sz w:val="24"/>
                          <w:szCs w:val="24"/>
                        </w:rPr>
                        <w:t xml:space="preserve"> </w:t>
                      </w:r>
                      <w:r w:rsidR="005C2D8E">
                        <w:rPr>
                          <w:noProof/>
                        </w:rPr>
                        <w:drawing>
                          <wp:inline distT="0" distB="0" distL="0" distR="0" wp14:anchorId="41A4FA22" wp14:editId="32BFED10">
                            <wp:extent cx="741752" cy="401320"/>
                            <wp:effectExtent l="38100" t="57150" r="39370" b="55880"/>
                            <wp:docPr id="1533791117" name="Picture 1" descr="A blue and white sign with pink hands and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91117" name="Picture 1" descr="A blue and white sign with pink hands and a ribbon&#10;&#10;AI-generated content may be incorrect."/>
                                    <pic:cNvPicPr/>
                                  </pic:nvPicPr>
                                  <pic:blipFill>
                                    <a:blip r:embed="rId23"/>
                                    <a:stretch>
                                      <a:fillRect/>
                                    </a:stretch>
                                  </pic:blipFill>
                                  <pic:spPr>
                                    <a:xfrm rot="21154790">
                                      <a:off x="0" y="0"/>
                                      <a:ext cx="764876" cy="413831"/>
                                    </a:xfrm>
                                    <a:prstGeom prst="rect">
                                      <a:avLst/>
                                    </a:prstGeom>
                                  </pic:spPr>
                                </pic:pic>
                              </a:graphicData>
                            </a:graphic>
                          </wp:inline>
                        </w:drawing>
                      </w:r>
                      <w:r w:rsidR="009D53B4" w:rsidRPr="00A46D9A">
                        <w:rPr>
                          <w:rFonts w:ascii="Comic Sans MS" w:hAnsi="Comic Sans MS"/>
                          <w:noProof/>
                          <w:szCs w:val="24"/>
                        </w:rPr>
                        <w:drawing>
                          <wp:inline distT="0" distB="0" distL="0" distR="0" wp14:anchorId="741E0AA3" wp14:editId="29F1F56A">
                            <wp:extent cx="533400" cy="419100"/>
                            <wp:effectExtent l="0" t="0" r="0" b="0"/>
                            <wp:docPr id="1173940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0573" name=""/>
                                    <pic:cNvPicPr/>
                                  </pic:nvPicPr>
                                  <pic:blipFill>
                                    <a:blip r:embed="rId11"/>
                                    <a:stretch>
                                      <a:fillRect/>
                                    </a:stretch>
                                  </pic:blipFill>
                                  <pic:spPr>
                                    <a:xfrm>
                                      <a:off x="0" y="0"/>
                                      <a:ext cx="533459" cy="419146"/>
                                    </a:xfrm>
                                    <a:prstGeom prst="rect">
                                      <a:avLst/>
                                    </a:prstGeom>
                                  </pic:spPr>
                                </pic:pic>
                              </a:graphicData>
                            </a:graphic>
                          </wp:inline>
                        </w:drawing>
                      </w:r>
                    </w:p>
                    <w:p w14:paraId="5601B90B" w14:textId="77777777" w:rsidR="00C91E9D" w:rsidRDefault="00B21CA0" w:rsidP="006366E3">
                      <w:pPr>
                        <w:rPr>
                          <w:rFonts w:ascii="Twinkl Cursive Looped" w:hAnsi="Twinkl Cursive Looped"/>
                          <w:b/>
                          <w:color w:val="FF0000"/>
                          <w:sz w:val="19"/>
                          <w:szCs w:val="19"/>
                        </w:rPr>
                      </w:pPr>
                      <w:r w:rsidRPr="005F21A2">
                        <w:rPr>
                          <w:rFonts w:ascii="Twinkl Cursive Looped" w:hAnsi="Twinkl Cursive Looped"/>
                          <w:b/>
                          <w:color w:val="FF0000"/>
                          <w:sz w:val="19"/>
                          <w:szCs w:val="19"/>
                        </w:rPr>
                        <w:t>Learn, Love and Achieve with Jesus</w:t>
                      </w:r>
                      <w:r w:rsidR="00D46A09" w:rsidRPr="005F21A2">
                        <w:rPr>
                          <w:rFonts w:ascii="Twinkl Cursive Looped" w:hAnsi="Twinkl Cursive Looped"/>
                          <w:b/>
                          <w:color w:val="FF0000"/>
                          <w:sz w:val="19"/>
                          <w:szCs w:val="19"/>
                        </w:rPr>
                        <w:t xml:space="preserve"> </w:t>
                      </w:r>
                      <w:r w:rsidR="004A2EDA" w:rsidRPr="005F21A2">
                        <w:rPr>
                          <w:rFonts w:ascii="Twinkl Cursive Looped" w:hAnsi="Twinkl Cursive Looped"/>
                          <w:b/>
                          <w:color w:val="FF0000"/>
                          <w:sz w:val="19"/>
                          <w:szCs w:val="19"/>
                        </w:rPr>
                        <w:t>…</w:t>
                      </w:r>
                    </w:p>
                    <w:p w14:paraId="0A513BD3" w14:textId="77777777" w:rsidR="002754B1" w:rsidRDefault="002754B1" w:rsidP="006366E3">
                      <w:pPr>
                        <w:rPr>
                          <w:rFonts w:ascii="Twinkl Cursive Looped" w:hAnsi="Twinkl Cursive Looped"/>
                          <w:b/>
                          <w:color w:val="FF0000"/>
                          <w:sz w:val="19"/>
                          <w:szCs w:val="19"/>
                        </w:rPr>
                      </w:pPr>
                    </w:p>
                    <w:p w14:paraId="24B3CBEA" w14:textId="1DDFC401" w:rsidR="002754B1" w:rsidRDefault="002754B1" w:rsidP="006366E3">
                      <w:pPr>
                        <w:rPr>
                          <w:rFonts w:ascii="Twinkl Cursive Looped" w:hAnsi="Twinkl Cursive Looped"/>
                          <w:b/>
                          <w:color w:val="FF0000"/>
                          <w:sz w:val="19"/>
                          <w:szCs w:val="19"/>
                        </w:rPr>
                      </w:pPr>
                      <w:r>
                        <w:rPr>
                          <w:rFonts w:ascii="Twinkl Cursive Looped" w:hAnsi="Twinkl Cursive Looped"/>
                          <w:b/>
                          <w:color w:val="FF0000"/>
                          <w:sz w:val="19"/>
                          <w:szCs w:val="19"/>
                        </w:rPr>
                        <w:t>Part of 18 schools …</w:t>
                      </w:r>
                      <w:r w:rsidR="00A32F80">
                        <w:rPr>
                          <w:rFonts w:ascii="Twinkl Cursive Looped" w:hAnsi="Twinkl Cursive Looped"/>
                          <w:b/>
                          <w:color w:val="FF0000"/>
                          <w:sz w:val="19"/>
                          <w:szCs w:val="19"/>
                        </w:rPr>
                        <w:t xml:space="preserve">   6 more next </w:t>
                      </w:r>
                      <w:proofErr w:type="gramStart"/>
                      <w:r w:rsidR="00A32F80">
                        <w:rPr>
                          <w:rFonts w:ascii="Twinkl Cursive Looped" w:hAnsi="Twinkl Cursive Looped"/>
                          <w:b/>
                          <w:color w:val="FF0000"/>
                          <w:sz w:val="19"/>
                          <w:szCs w:val="19"/>
                        </w:rPr>
                        <w:t>week !</w:t>
                      </w:r>
                      <w:proofErr w:type="gramEnd"/>
                    </w:p>
                    <w:p w14:paraId="774B94B0" w14:textId="77777777" w:rsidR="002754B1" w:rsidRDefault="002754B1" w:rsidP="006366E3">
                      <w:pPr>
                        <w:rPr>
                          <w:rFonts w:ascii="Twinkl Cursive Looped" w:hAnsi="Twinkl Cursive Looped"/>
                          <w:b/>
                          <w:color w:val="FF0000"/>
                          <w:sz w:val="19"/>
                          <w:szCs w:val="19"/>
                        </w:rPr>
                      </w:pPr>
                    </w:p>
                    <w:p w14:paraId="0630ABCB" w14:textId="77777777" w:rsidR="00A32F80" w:rsidRPr="005F21A2" w:rsidRDefault="00A32F80" w:rsidP="00A32F80">
                      <w:pPr>
                        <w:jc w:val="right"/>
                        <w:rPr>
                          <w:rFonts w:ascii="Twinkl Cursive Looped" w:hAnsi="Twinkl Cursive Looped"/>
                          <w:b/>
                          <w:color w:val="FF0000"/>
                          <w:sz w:val="19"/>
                          <w:szCs w:val="19"/>
                        </w:rPr>
                      </w:pPr>
                    </w:p>
                    <w:p w14:paraId="5AB92B29" w14:textId="77777777" w:rsidR="007541FD" w:rsidRDefault="007541FD" w:rsidP="006366E3">
                      <w:pPr>
                        <w:rPr>
                          <w:rFonts w:ascii="Twinkl Cursive Looped" w:hAnsi="Twinkl Cursive Looped"/>
                          <w:b/>
                          <w:color w:val="FF0000"/>
                          <w:sz w:val="20"/>
                          <w:szCs w:val="20"/>
                        </w:rPr>
                      </w:pPr>
                    </w:p>
                    <w:p w14:paraId="12B2927B" w14:textId="77777777" w:rsidR="00C27E78" w:rsidRDefault="00C27E78" w:rsidP="006366E3">
                      <w:pPr>
                        <w:rPr>
                          <w:rFonts w:ascii="Twinkl Cursive Looped" w:hAnsi="Twinkl Cursive Looped"/>
                          <w:b/>
                          <w:color w:val="FF0000"/>
                          <w:sz w:val="20"/>
                          <w:szCs w:val="20"/>
                        </w:rPr>
                      </w:pPr>
                    </w:p>
                    <w:p w14:paraId="31107180" w14:textId="544FDAD5" w:rsidR="00EF0423" w:rsidRDefault="00EF0423" w:rsidP="006366E3">
                      <w:pPr>
                        <w:rPr>
                          <w:rFonts w:ascii="Twinkl Cursive Looped" w:hAnsi="Twinkl Cursive Looped"/>
                          <w:b/>
                          <w:color w:val="FF0000"/>
                          <w:sz w:val="20"/>
                          <w:szCs w:val="20"/>
                        </w:rPr>
                      </w:pPr>
                    </w:p>
                    <w:p w14:paraId="3538B789" w14:textId="77777777" w:rsidR="00825479" w:rsidRDefault="00825479" w:rsidP="006366E3">
                      <w:pPr>
                        <w:rPr>
                          <w:rFonts w:ascii="Twinkl Cursive Looped" w:hAnsi="Twinkl Cursive Looped"/>
                          <w:b/>
                          <w:color w:val="FF0000"/>
                          <w:sz w:val="20"/>
                          <w:szCs w:val="20"/>
                        </w:rPr>
                      </w:pPr>
                    </w:p>
                    <w:p w14:paraId="31DB7FD3" w14:textId="77777777" w:rsidR="00F06224" w:rsidRDefault="00F06224" w:rsidP="006366E3">
                      <w:pPr>
                        <w:rPr>
                          <w:rFonts w:ascii="Twinkl Cursive Looped" w:hAnsi="Twinkl Cursive Looped"/>
                          <w:b/>
                          <w:color w:val="FF0000"/>
                          <w:sz w:val="20"/>
                          <w:szCs w:val="20"/>
                        </w:rPr>
                      </w:pPr>
                    </w:p>
                    <w:p w14:paraId="42811883" w14:textId="77777777" w:rsidR="006574E6" w:rsidRDefault="006574E6" w:rsidP="006366E3">
                      <w:pPr>
                        <w:rPr>
                          <w:rFonts w:ascii="Twinkl Cursive Looped" w:hAnsi="Twinkl Cursive Looped"/>
                          <w:b/>
                          <w:color w:val="FF0000"/>
                          <w:sz w:val="20"/>
                          <w:szCs w:val="20"/>
                        </w:rPr>
                      </w:pPr>
                    </w:p>
                    <w:p w14:paraId="14B937A1" w14:textId="67133453" w:rsidR="00BC06D7" w:rsidRDefault="00CF0F68" w:rsidP="006366E3">
                      <w:pPr>
                        <w:rPr>
                          <w:rFonts w:ascii="Twinkl Cursive Looped" w:hAnsi="Twinkl Cursive Looped"/>
                          <w:b/>
                          <w:color w:val="FF0000"/>
                          <w:sz w:val="20"/>
                          <w:szCs w:val="20"/>
                        </w:rPr>
                      </w:pPr>
                      <w:r>
                        <w:rPr>
                          <w:rFonts w:ascii="Twinkl Cursive Looped" w:hAnsi="Twinkl Cursive Looped"/>
                          <w:b/>
                          <w:color w:val="FF0000"/>
                          <w:sz w:val="20"/>
                          <w:szCs w:val="20"/>
                        </w:rPr>
                        <w:t xml:space="preserve">    </w:t>
                      </w:r>
                    </w:p>
                    <w:p w14:paraId="6D5C8F19" w14:textId="77777777" w:rsidR="00A4589C" w:rsidRDefault="00A4589C" w:rsidP="006366E3">
                      <w:pPr>
                        <w:rPr>
                          <w:rFonts w:ascii="Twinkl Cursive Looped" w:hAnsi="Twinkl Cursive Looped"/>
                          <w:b/>
                          <w:color w:val="FF0000"/>
                          <w:sz w:val="20"/>
                          <w:szCs w:val="20"/>
                        </w:rPr>
                      </w:pPr>
                    </w:p>
                    <w:p w14:paraId="071275BF" w14:textId="1A782370" w:rsidR="001923FD" w:rsidRDefault="001923FD" w:rsidP="00572744">
                      <w:pPr>
                        <w:rPr>
                          <w:rFonts w:ascii="Twinkl Cursive Looped" w:hAnsi="Twinkl Cursive Looped"/>
                          <w:b/>
                          <w:color w:val="FF0000"/>
                          <w:sz w:val="20"/>
                          <w:szCs w:val="20"/>
                        </w:rPr>
                      </w:pPr>
                    </w:p>
                    <w:p w14:paraId="1CB696A1" w14:textId="1B4F9C3C" w:rsidR="009C1F89" w:rsidRDefault="009C1F89" w:rsidP="005F333F">
                      <w:pPr>
                        <w:rPr>
                          <w:rFonts w:ascii="Twinkl Cursive Looped" w:hAnsi="Twinkl Cursive Looped"/>
                          <w:b/>
                          <w:color w:val="FF0000"/>
                          <w:sz w:val="20"/>
                          <w:szCs w:val="20"/>
                        </w:rPr>
                      </w:pPr>
                    </w:p>
                    <w:p w14:paraId="5FAA40A7" w14:textId="61702DA9" w:rsidR="00250D7F" w:rsidRDefault="00250D7F" w:rsidP="00250D7F">
                      <w:pPr>
                        <w:jc w:val="center"/>
                        <w:rPr>
                          <w:rFonts w:ascii="Twinkl Cursive Looped" w:hAnsi="Twinkl Cursive Looped"/>
                          <w:b/>
                          <w:color w:val="FF0000"/>
                          <w:sz w:val="20"/>
                          <w:szCs w:val="20"/>
                        </w:rPr>
                      </w:pPr>
                    </w:p>
                    <w:p w14:paraId="038B31AF" w14:textId="77777777" w:rsidR="00E942E4" w:rsidRDefault="00E942E4" w:rsidP="006366E3">
                      <w:pPr>
                        <w:rPr>
                          <w:rFonts w:ascii="Twinkl Cursive Looped" w:hAnsi="Twinkl Cursive Looped"/>
                          <w:b/>
                          <w:color w:val="FF0000"/>
                          <w:sz w:val="20"/>
                          <w:szCs w:val="20"/>
                        </w:rPr>
                      </w:pPr>
                    </w:p>
                    <w:p w14:paraId="5F40CCF9" w14:textId="2E082608" w:rsidR="00F25390" w:rsidRPr="00B21CA0" w:rsidRDefault="00F25390" w:rsidP="006366E3">
                      <w:pPr>
                        <w:rPr>
                          <w:rFonts w:ascii="Twinkl Cursive Looped" w:hAnsi="Twinkl Cursive Looped"/>
                          <w:b/>
                          <w:color w:val="FF0000"/>
                          <w:sz w:val="20"/>
                          <w:szCs w:val="20"/>
                        </w:rPr>
                      </w:pPr>
                    </w:p>
                    <w:p w14:paraId="6CFC2F35" w14:textId="4F5CA886" w:rsidR="00CA5881" w:rsidRPr="005C3499" w:rsidRDefault="00CA5881" w:rsidP="006366E3">
                      <w:pPr>
                        <w:rPr>
                          <w:rFonts w:ascii="Twinkl Cursive Looped" w:hAnsi="Twinkl Cursive Looped"/>
                          <w:b/>
                          <w:color w:val="0066FF"/>
                        </w:rPr>
                      </w:pPr>
                    </w:p>
                    <w:p w14:paraId="68F8F522" w14:textId="65397F1B" w:rsidR="003E4DC1" w:rsidRPr="004317AB" w:rsidRDefault="003E4DC1" w:rsidP="00932DE6">
                      <w:pPr>
                        <w:spacing w:after="0"/>
                        <w:jc w:val="center"/>
                        <w:rPr>
                          <w:rFonts w:ascii="Twinkl Cursive Looped" w:hAnsi="Twinkl Cursive Looped"/>
                          <w:b/>
                          <w:color w:val="0066FF"/>
                        </w:rPr>
                      </w:pPr>
                    </w:p>
                    <w:p w14:paraId="76C53FF2" w14:textId="27B8CA57" w:rsidR="00C73F72" w:rsidRPr="000F490F" w:rsidRDefault="00C73F72" w:rsidP="00C73F72">
                      <w:pPr>
                        <w:rPr>
                          <w:rFonts w:ascii="Twinkl Cursive Looped" w:hAnsi="Twinkl Cursive Looped"/>
                          <w:color w:val="2E74B5" w:themeColor="accent5" w:themeShade="BF"/>
                        </w:rPr>
                      </w:pPr>
                    </w:p>
                    <w:p w14:paraId="31D8593F" w14:textId="1FDBBAE7" w:rsidR="00B72837" w:rsidRPr="00922592" w:rsidRDefault="00B72837" w:rsidP="00C73F72">
                      <w:pPr>
                        <w:spacing w:after="0"/>
                        <w:jc w:val="center"/>
                        <w:rPr>
                          <w:rFonts w:ascii="Twinkl Cursive Looped" w:hAnsi="Twinkl Cursive Looped"/>
                          <w:color w:val="FF3300"/>
                          <w:sz w:val="28"/>
                          <w:szCs w:val="28"/>
                        </w:rPr>
                      </w:pPr>
                    </w:p>
                  </w:txbxContent>
                </v:textbox>
                <w10:wrap anchorx="page"/>
              </v:rect>
            </w:pict>
          </mc:Fallback>
        </mc:AlternateContent>
      </w:r>
      <w:r w:rsidRPr="00B019A8">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18816" behindDoc="1" locked="0" layoutInCell="1" allowOverlap="1" wp14:anchorId="7F54EA79" wp14:editId="1DA6EF05">
                <wp:simplePos x="0" y="0"/>
                <wp:positionH relativeFrom="margin">
                  <wp:posOffset>250190</wp:posOffset>
                </wp:positionH>
                <wp:positionV relativeFrom="paragraph">
                  <wp:posOffset>102870</wp:posOffset>
                </wp:positionV>
                <wp:extent cx="3387090" cy="2261870"/>
                <wp:effectExtent l="95250" t="95250" r="99060" b="100330"/>
                <wp:wrapTight wrapText="bothSides">
                  <wp:wrapPolygon edited="0">
                    <wp:start x="-607" y="-910"/>
                    <wp:lineTo x="-607" y="22376"/>
                    <wp:lineTo x="22110" y="22376"/>
                    <wp:lineTo x="22110" y="-910"/>
                    <wp:lineTo x="-607" y="-910"/>
                  </wp:wrapPolygon>
                </wp:wrapTight>
                <wp:docPr id="39" name="Rectangle 39"/>
                <wp:cNvGraphicFramePr/>
                <a:graphic xmlns:a="http://schemas.openxmlformats.org/drawingml/2006/main">
                  <a:graphicData uri="http://schemas.microsoft.com/office/word/2010/wordprocessingShape">
                    <wps:wsp>
                      <wps:cNvSpPr/>
                      <wps:spPr>
                        <a:xfrm>
                          <a:off x="0" y="0"/>
                          <a:ext cx="3387090" cy="2261870"/>
                        </a:xfrm>
                        <a:prstGeom prst="rect">
                          <a:avLst/>
                        </a:prstGeom>
                        <a:solidFill>
                          <a:schemeClr val="accent6">
                            <a:lumMod val="20000"/>
                            <a:lumOff val="80000"/>
                          </a:schemeClr>
                        </a:solidFill>
                        <a:ln w="38100" cap="flat" cmpd="sng" algn="ctr">
                          <a:solidFill>
                            <a:srgbClr val="002060"/>
                          </a:solidFill>
                          <a:prstDash val="solid"/>
                          <a:miter lim="800000"/>
                        </a:ln>
                        <a:effectLst>
                          <a:glow rad="63500">
                            <a:schemeClr val="accent1">
                              <a:satMod val="175000"/>
                              <a:alpha val="40000"/>
                            </a:schemeClr>
                          </a:glow>
                        </a:effectLst>
                      </wps:spPr>
                      <wps:txbx>
                        <w:txbxContent>
                          <w:p w14:paraId="41DBD0A8" w14:textId="2637BD66" w:rsidR="00FE0376" w:rsidRDefault="00FE0376" w:rsidP="00FE0376">
                            <w:pPr>
                              <w:spacing w:after="0"/>
                              <w:jc w:val="center"/>
                              <w:rPr>
                                <w:rFonts w:ascii="Twinkl Cursive Looped" w:eastAsiaTheme="minorEastAsia" w:hAnsi="Twinkl Cursive Looped" w:cstheme="minorBidi"/>
                                <w:b/>
                                <w:color w:val="2F5496" w:themeColor="accent1" w:themeShade="BF"/>
                                <w:sz w:val="24"/>
                                <w:szCs w:val="24"/>
                              </w:rPr>
                            </w:pPr>
                            <w:r w:rsidRPr="004A1B2C">
                              <w:rPr>
                                <w:rFonts w:ascii="Twinkl Cursive Looped" w:eastAsiaTheme="minorEastAsia" w:hAnsi="Twinkl Cursive Looped" w:cstheme="minorBidi"/>
                                <w:b/>
                                <w:color w:val="2F5496" w:themeColor="accent1" w:themeShade="BF"/>
                                <w:sz w:val="24"/>
                                <w:szCs w:val="24"/>
                              </w:rPr>
                              <w:t>Our Trust’s Prayer</w:t>
                            </w:r>
                            <w:r w:rsidR="00D77E01">
                              <w:rPr>
                                <w:rFonts w:ascii="Twinkl Cursive Looped" w:eastAsiaTheme="minorEastAsia" w:hAnsi="Twinkl Cursive Looped" w:cstheme="minorBidi"/>
                                <w:b/>
                                <w:color w:val="2F5496" w:themeColor="accent1" w:themeShade="BF"/>
                                <w:sz w:val="24"/>
                                <w:szCs w:val="24"/>
                              </w:rPr>
                              <w:t xml:space="preserve"> </w:t>
                            </w:r>
                            <w:r w:rsidR="005B2E69">
                              <w:rPr>
                                <w:noProof/>
                              </w:rPr>
                              <w:drawing>
                                <wp:inline distT="0" distB="0" distL="0" distR="0" wp14:anchorId="4538BB31" wp14:editId="3225A1D3">
                                  <wp:extent cx="541020" cy="335280"/>
                                  <wp:effectExtent l="0" t="0" r="0" b="7620"/>
                                  <wp:docPr id="1452287873" name="Picture 1452287873" descr="Praying hands background |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ing hands background | Download on Freepik"/>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1020" cy="335280"/>
                                          </a:xfrm>
                                          <a:prstGeom prst="rect">
                                            <a:avLst/>
                                          </a:prstGeom>
                                          <a:noFill/>
                                          <a:ln>
                                            <a:noFill/>
                                          </a:ln>
                                        </pic:spPr>
                                      </pic:pic>
                                    </a:graphicData>
                                  </a:graphic>
                                </wp:inline>
                              </w:drawing>
                            </w:r>
                          </w:p>
                          <w:p w14:paraId="28E0A4F5"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Heavenly Father,</w:t>
                            </w:r>
                          </w:p>
                          <w:p w14:paraId="24A46869" w14:textId="7ACB209E"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Let peace, friendship and love</w:t>
                            </w:r>
                            <w:r w:rsidR="005B2E69" w:rsidRP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grow in our schools.</w:t>
                            </w:r>
                          </w:p>
                          <w:p w14:paraId="6DE15D20" w14:textId="008AED6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Send the Holy Spirit to give</w:t>
                            </w:r>
                            <w:r w:rsidR="005B2E69" w:rsidRP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 xml:space="preserve">excellence to </w:t>
                            </w:r>
                            <w:r w:rsidR="00E33522" w:rsidRPr="005B2E69">
                              <w:rPr>
                                <w:rFonts w:ascii="Twinkl Cursive Looped" w:eastAsiaTheme="minorEastAsia" w:hAnsi="Twinkl Cursive Looped" w:cstheme="minorBidi"/>
                                <w:b/>
                                <w:color w:val="2F5496" w:themeColor="accent1" w:themeShade="BF"/>
                                <w:sz w:val="20"/>
                                <w:szCs w:val="20"/>
                              </w:rPr>
                              <w:t>our learning</w:t>
                            </w:r>
                            <w:r w:rsidRPr="005B2E69">
                              <w:rPr>
                                <w:rFonts w:ascii="Twinkl Cursive Looped" w:eastAsiaTheme="minorEastAsia" w:hAnsi="Twinkl Cursive Looped" w:cstheme="minorBidi"/>
                                <w:b/>
                                <w:color w:val="2F5496" w:themeColor="accent1" w:themeShade="BF"/>
                                <w:sz w:val="20"/>
                                <w:szCs w:val="20"/>
                              </w:rPr>
                              <w:t>,</w:t>
                            </w:r>
                          </w:p>
                          <w:p w14:paraId="1D6F1137" w14:textId="7292E7A4"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love to our actions and</w:t>
                            </w:r>
                            <w:r w:rsid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joy to our worship.</w:t>
                            </w:r>
                          </w:p>
                          <w:p w14:paraId="57E54450" w14:textId="7B81BA16"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Guide us to help others,</w:t>
                            </w:r>
                            <w:r w:rsid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so that we may all</w:t>
                            </w:r>
                          </w:p>
                          <w:p w14:paraId="117A9B3D"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Learn, Love and Achieve,</w:t>
                            </w:r>
                          </w:p>
                          <w:p w14:paraId="27A23566" w14:textId="24558D05"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Together with Jesus.</w:t>
                            </w:r>
                          </w:p>
                          <w:p w14:paraId="14E7536A"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Amen</w:t>
                            </w:r>
                          </w:p>
                          <w:p w14:paraId="509A0CBA" w14:textId="13CC472B" w:rsidR="00FE0376" w:rsidRPr="001A13EC" w:rsidRDefault="005B2E69" w:rsidP="00FE0376">
                            <w:pPr>
                              <w:jc w:val="center"/>
                              <w:rPr>
                                <w:rFonts w:ascii="Twinkl Cursive Looped" w:hAnsi="Twinkl Cursive Looped"/>
                                <w:color w:val="FF3300"/>
                              </w:rPr>
                            </w:pPr>
                            <w:r w:rsidRPr="005B2E69">
                              <w:rPr>
                                <w:rFonts w:ascii="Twinkl Cursive Looped" w:hAnsi="Twinkl Cursive Looped"/>
                                <w:noProof/>
                                <w:color w:val="FF3300"/>
                              </w:rPr>
                              <w:drawing>
                                <wp:inline distT="0" distB="0" distL="0" distR="0" wp14:anchorId="73D44F51" wp14:editId="55F6A3C8">
                                  <wp:extent cx="361950" cy="328436"/>
                                  <wp:effectExtent l="0" t="0" r="0" b="0"/>
                                  <wp:docPr id="1112439714" name="Picture 111243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710" cy="329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4EA79" id="Rectangle 39" o:spid="_x0000_s1041" style="position:absolute;left:0;text-align:left;margin-left:19.7pt;margin-top:8.1pt;width:266.7pt;height:178.1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" fillcolor="#e2efd9 [665]" strokecolor="#002060" strokeweight="3pt">
                <v:textbox>
                  <w:txbxContent>
                    <w:p w14:paraId="41DBD0A8" w14:textId="2637BD66" w:rsidR="00FE0376" w:rsidRDefault="00FE0376" w:rsidP="00FE0376">
                      <w:pPr>
                        <w:spacing w:after="0"/>
                        <w:jc w:val="center"/>
                        <w:rPr>
                          <w:rFonts w:ascii="Twinkl Cursive Looped" w:eastAsiaTheme="minorEastAsia" w:hAnsi="Twinkl Cursive Looped" w:cstheme="minorBidi"/>
                          <w:b/>
                          <w:color w:val="2F5496" w:themeColor="accent1" w:themeShade="BF"/>
                          <w:sz w:val="24"/>
                          <w:szCs w:val="24"/>
                        </w:rPr>
                      </w:pPr>
                      <w:r w:rsidRPr="004A1B2C">
                        <w:rPr>
                          <w:rFonts w:ascii="Twinkl Cursive Looped" w:eastAsiaTheme="minorEastAsia" w:hAnsi="Twinkl Cursive Looped" w:cstheme="minorBidi"/>
                          <w:b/>
                          <w:color w:val="2F5496" w:themeColor="accent1" w:themeShade="BF"/>
                          <w:sz w:val="24"/>
                          <w:szCs w:val="24"/>
                        </w:rPr>
                        <w:t>Our Trust’s Prayer</w:t>
                      </w:r>
                      <w:r w:rsidR="00D77E01">
                        <w:rPr>
                          <w:rFonts w:ascii="Twinkl Cursive Looped" w:eastAsiaTheme="minorEastAsia" w:hAnsi="Twinkl Cursive Looped" w:cstheme="minorBidi"/>
                          <w:b/>
                          <w:color w:val="2F5496" w:themeColor="accent1" w:themeShade="BF"/>
                          <w:sz w:val="24"/>
                          <w:szCs w:val="24"/>
                        </w:rPr>
                        <w:t xml:space="preserve"> </w:t>
                      </w:r>
                      <w:r w:rsidR="005B2E69">
                        <w:rPr>
                          <w:noProof/>
                        </w:rPr>
                        <w:drawing>
                          <wp:inline distT="0" distB="0" distL="0" distR="0" wp14:anchorId="4538BB31" wp14:editId="3225A1D3">
                            <wp:extent cx="541020" cy="335280"/>
                            <wp:effectExtent l="0" t="0" r="0" b="7620"/>
                            <wp:docPr id="1452287873" name="Picture 1452287873" descr="Praying hands background |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ing hands background | Download on Freepik"/>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1020" cy="335280"/>
                                    </a:xfrm>
                                    <a:prstGeom prst="rect">
                                      <a:avLst/>
                                    </a:prstGeom>
                                    <a:noFill/>
                                    <a:ln>
                                      <a:noFill/>
                                    </a:ln>
                                  </pic:spPr>
                                </pic:pic>
                              </a:graphicData>
                            </a:graphic>
                          </wp:inline>
                        </w:drawing>
                      </w:r>
                    </w:p>
                    <w:p w14:paraId="28E0A4F5"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Heavenly Father,</w:t>
                      </w:r>
                    </w:p>
                    <w:p w14:paraId="24A46869" w14:textId="7ACB209E"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Let peace, friendship and love</w:t>
                      </w:r>
                      <w:r w:rsidR="005B2E69" w:rsidRP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grow in our schools.</w:t>
                      </w:r>
                    </w:p>
                    <w:p w14:paraId="6DE15D20" w14:textId="008AED6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Send the Holy Spirit to give</w:t>
                      </w:r>
                      <w:r w:rsidR="005B2E69" w:rsidRP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 xml:space="preserve">excellence to </w:t>
                      </w:r>
                      <w:r w:rsidR="00E33522" w:rsidRPr="005B2E69">
                        <w:rPr>
                          <w:rFonts w:ascii="Twinkl Cursive Looped" w:eastAsiaTheme="minorEastAsia" w:hAnsi="Twinkl Cursive Looped" w:cstheme="minorBidi"/>
                          <w:b/>
                          <w:color w:val="2F5496" w:themeColor="accent1" w:themeShade="BF"/>
                          <w:sz w:val="20"/>
                          <w:szCs w:val="20"/>
                        </w:rPr>
                        <w:t>our learning</w:t>
                      </w:r>
                      <w:r w:rsidRPr="005B2E69">
                        <w:rPr>
                          <w:rFonts w:ascii="Twinkl Cursive Looped" w:eastAsiaTheme="minorEastAsia" w:hAnsi="Twinkl Cursive Looped" w:cstheme="minorBidi"/>
                          <w:b/>
                          <w:color w:val="2F5496" w:themeColor="accent1" w:themeShade="BF"/>
                          <w:sz w:val="20"/>
                          <w:szCs w:val="20"/>
                        </w:rPr>
                        <w:t>,</w:t>
                      </w:r>
                    </w:p>
                    <w:p w14:paraId="1D6F1137" w14:textId="7292E7A4"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love to our actions and</w:t>
                      </w:r>
                      <w:r w:rsid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joy to our worship.</w:t>
                      </w:r>
                    </w:p>
                    <w:p w14:paraId="57E54450" w14:textId="7B81BA16"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Guide us to help others,</w:t>
                      </w:r>
                      <w:r w:rsid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so that we may all</w:t>
                      </w:r>
                    </w:p>
                    <w:p w14:paraId="117A9B3D"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Learn, Love and Achieve,</w:t>
                      </w:r>
                    </w:p>
                    <w:p w14:paraId="27A23566" w14:textId="24558D05"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Together with Jesus.</w:t>
                      </w:r>
                    </w:p>
                    <w:p w14:paraId="14E7536A"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Amen</w:t>
                      </w:r>
                    </w:p>
                    <w:p w14:paraId="509A0CBA" w14:textId="13CC472B" w:rsidR="00FE0376" w:rsidRPr="001A13EC" w:rsidRDefault="005B2E69" w:rsidP="00FE0376">
                      <w:pPr>
                        <w:jc w:val="center"/>
                        <w:rPr>
                          <w:rFonts w:ascii="Twinkl Cursive Looped" w:hAnsi="Twinkl Cursive Looped"/>
                          <w:color w:val="FF3300"/>
                        </w:rPr>
                      </w:pPr>
                      <w:r w:rsidRPr="005B2E69">
                        <w:rPr>
                          <w:rFonts w:ascii="Twinkl Cursive Looped" w:hAnsi="Twinkl Cursive Looped"/>
                          <w:noProof/>
                          <w:color w:val="FF3300"/>
                        </w:rPr>
                        <w:drawing>
                          <wp:inline distT="0" distB="0" distL="0" distR="0" wp14:anchorId="73D44F51" wp14:editId="55F6A3C8">
                            <wp:extent cx="361950" cy="328436"/>
                            <wp:effectExtent l="0" t="0" r="0" b="0"/>
                            <wp:docPr id="1112439714" name="Picture 111243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710" cy="329125"/>
                                    </a:xfrm>
                                    <a:prstGeom prst="rect">
                                      <a:avLst/>
                                    </a:prstGeom>
                                    <a:noFill/>
                                    <a:ln>
                                      <a:noFill/>
                                    </a:ln>
                                  </pic:spPr>
                                </pic:pic>
                              </a:graphicData>
                            </a:graphic>
                          </wp:inline>
                        </w:drawing>
                      </w:r>
                    </w:p>
                  </w:txbxContent>
                </v:textbox>
                <w10:wrap type="tight" anchorx="margin"/>
              </v:rect>
            </w:pict>
          </mc:Fallback>
        </mc:AlternateContent>
      </w:r>
    </w:p>
    <w:p w14:paraId="284765F5" w14:textId="665FAA0C" w:rsidR="00B672AA" w:rsidRDefault="00B672AA" w:rsidP="00B672AA">
      <w:pPr>
        <w:shd w:val="clear" w:color="auto" w:fill="FFFFFF"/>
        <w:spacing w:after="0" w:line="240" w:lineRule="auto"/>
        <w:jc w:val="center"/>
        <w:rPr>
          <w:rFonts w:ascii="Trebuchet MS" w:eastAsia="Times New Roman" w:hAnsi="Trebuchet MS"/>
          <w:i/>
          <w:iCs/>
          <w:color w:val="333333"/>
          <w:sz w:val="21"/>
          <w:szCs w:val="21"/>
          <w:lang w:eastAsia="en-GB"/>
        </w:rPr>
      </w:pPr>
    </w:p>
    <w:p w14:paraId="06E05C25" w14:textId="2C8A28C9" w:rsidR="00B672AA" w:rsidRDefault="00B672AA" w:rsidP="00B672AA">
      <w:pPr>
        <w:shd w:val="clear" w:color="auto" w:fill="FFFFFF"/>
        <w:spacing w:after="0" w:line="240" w:lineRule="auto"/>
        <w:jc w:val="center"/>
        <w:rPr>
          <w:rFonts w:ascii="Trebuchet MS" w:eastAsia="Times New Roman" w:hAnsi="Trebuchet MS"/>
          <w:i/>
          <w:iCs/>
          <w:color w:val="333333"/>
          <w:sz w:val="21"/>
          <w:szCs w:val="21"/>
          <w:lang w:eastAsia="en-GB"/>
        </w:rPr>
      </w:pPr>
    </w:p>
    <w:p w14:paraId="2105868F" w14:textId="7F0B7F93" w:rsidR="00B672AA" w:rsidRDefault="00A32F80" w:rsidP="00143EB8">
      <w:pPr>
        <w:shd w:val="clear" w:color="auto" w:fill="FFFFFF"/>
        <w:tabs>
          <w:tab w:val="center" w:pos="5300"/>
          <w:tab w:val="left" w:pos="7524"/>
        </w:tabs>
        <w:spacing w:after="0" w:line="240" w:lineRule="auto"/>
        <w:rPr>
          <w:rFonts w:ascii="Trebuchet MS" w:eastAsia="Times New Roman" w:hAnsi="Trebuchet MS"/>
          <w:i/>
          <w:iCs/>
          <w:color w:val="333333"/>
          <w:sz w:val="21"/>
          <w:szCs w:val="21"/>
          <w:lang w:eastAsia="en-GB"/>
        </w:rPr>
      </w:pPr>
      <w:r>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722240" behindDoc="0" locked="0" layoutInCell="1" allowOverlap="1" wp14:anchorId="4DCF0347" wp14:editId="3DC0D449">
                <wp:simplePos x="0" y="0"/>
                <wp:positionH relativeFrom="column">
                  <wp:posOffset>3004820</wp:posOffset>
                </wp:positionH>
                <wp:positionV relativeFrom="paragraph">
                  <wp:posOffset>7620</wp:posOffset>
                </wp:positionV>
                <wp:extent cx="3604260" cy="1036320"/>
                <wp:effectExtent l="0" t="0" r="15240" b="11430"/>
                <wp:wrapNone/>
                <wp:docPr id="1535854368" name="Text Box 31"/>
                <wp:cNvGraphicFramePr/>
                <a:graphic xmlns:a="http://schemas.openxmlformats.org/drawingml/2006/main">
                  <a:graphicData uri="http://schemas.microsoft.com/office/word/2010/wordprocessingShape">
                    <wps:wsp>
                      <wps:cNvSpPr txBox="1"/>
                      <wps:spPr>
                        <a:xfrm>
                          <a:off x="0" y="0"/>
                          <a:ext cx="3604260" cy="1036320"/>
                        </a:xfrm>
                        <a:prstGeom prst="rect">
                          <a:avLst/>
                        </a:prstGeom>
                        <a:solidFill>
                          <a:schemeClr val="lt1"/>
                        </a:solidFill>
                        <a:ln w="6350">
                          <a:solidFill>
                            <a:prstClr val="black"/>
                          </a:solidFill>
                        </a:ln>
                      </wps:spPr>
                      <wps:txbx>
                        <w:txbxContent>
                          <w:p w14:paraId="3DFF4065" w14:textId="00A90105" w:rsidR="002754B1" w:rsidRDefault="00A32F80">
                            <w:r>
                              <w:rPr>
                                <w:noProof/>
                              </w:rPr>
                              <w:drawing>
                                <wp:inline distT="0" distB="0" distL="0" distR="0" wp14:anchorId="6E98E079" wp14:editId="516A78AA">
                                  <wp:extent cx="3415030" cy="899160"/>
                                  <wp:effectExtent l="0" t="0" r="0" b="0"/>
                                  <wp:docPr id="61518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1583" name=""/>
                                          <pic:cNvPicPr/>
                                        </pic:nvPicPr>
                                        <pic:blipFill>
                                          <a:blip r:embed="rId26"/>
                                          <a:stretch>
                                            <a:fillRect/>
                                          </a:stretch>
                                        </pic:blipFill>
                                        <pic:spPr>
                                          <a:xfrm>
                                            <a:off x="0" y="0"/>
                                            <a:ext cx="3415030" cy="89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F0347" id="Text Box 31" o:spid="_x0000_s1042" type="#_x0000_t202" style="position:absolute;margin-left:236.6pt;margin-top:.6pt;width:283.8pt;height:81.6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" fillcolor="white [3201]" strokeweight=".5pt">
                <v:textbox>
                  <w:txbxContent>
                    <w:p w14:paraId="3DFF4065" w14:textId="00A90105" w:rsidR="002754B1" w:rsidRDefault="00A32F80">
                      <w:r>
                        <w:rPr>
                          <w:noProof/>
                        </w:rPr>
                        <w:drawing>
                          <wp:inline distT="0" distB="0" distL="0" distR="0" wp14:anchorId="6E98E079" wp14:editId="516A78AA">
                            <wp:extent cx="3415030" cy="899160"/>
                            <wp:effectExtent l="0" t="0" r="0" b="0"/>
                            <wp:docPr id="61518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1583" name=""/>
                                    <pic:cNvPicPr/>
                                  </pic:nvPicPr>
                                  <pic:blipFill>
                                    <a:blip r:embed="rId26"/>
                                    <a:stretch>
                                      <a:fillRect/>
                                    </a:stretch>
                                  </pic:blipFill>
                                  <pic:spPr>
                                    <a:xfrm>
                                      <a:off x="0" y="0"/>
                                      <a:ext cx="3415030" cy="899160"/>
                                    </a:xfrm>
                                    <a:prstGeom prst="rect">
                                      <a:avLst/>
                                    </a:prstGeom>
                                  </pic:spPr>
                                </pic:pic>
                              </a:graphicData>
                            </a:graphic>
                          </wp:inline>
                        </w:drawing>
                      </w:r>
                    </w:p>
                  </w:txbxContent>
                </v:textbox>
              </v:shape>
            </w:pict>
          </mc:Fallback>
        </mc:AlternateContent>
      </w:r>
    </w:p>
    <w:p w14:paraId="26C672EC" w14:textId="007AFB40" w:rsidR="00C92464" w:rsidRDefault="00C92464" w:rsidP="00143EB8">
      <w:pPr>
        <w:shd w:val="clear" w:color="auto" w:fill="FFFFFF"/>
        <w:tabs>
          <w:tab w:val="center" w:pos="5300"/>
          <w:tab w:val="left" w:pos="7524"/>
        </w:tabs>
        <w:spacing w:after="0" w:line="240" w:lineRule="auto"/>
        <w:rPr>
          <w:rFonts w:ascii="Trebuchet MS" w:eastAsia="Times New Roman" w:hAnsi="Trebuchet MS"/>
          <w:i/>
          <w:iCs/>
          <w:color w:val="333333"/>
          <w:sz w:val="21"/>
          <w:szCs w:val="21"/>
          <w:lang w:eastAsia="en-GB"/>
        </w:rPr>
      </w:pPr>
    </w:p>
    <w:p w14:paraId="27095FCD" w14:textId="15F12F9F" w:rsidR="001B59B9" w:rsidRDefault="001B59B9" w:rsidP="00143EB8">
      <w:pPr>
        <w:shd w:val="clear" w:color="auto" w:fill="FFFFFF"/>
        <w:tabs>
          <w:tab w:val="center" w:pos="5300"/>
          <w:tab w:val="left" w:pos="7524"/>
        </w:tabs>
        <w:spacing w:after="0" w:line="240" w:lineRule="auto"/>
        <w:rPr>
          <w:rFonts w:ascii="Trebuchet MS" w:eastAsia="Times New Roman" w:hAnsi="Trebuchet MS"/>
          <w:i/>
          <w:iCs/>
          <w:color w:val="333333"/>
          <w:sz w:val="21"/>
          <w:szCs w:val="21"/>
          <w:lang w:eastAsia="en-GB"/>
        </w:rPr>
      </w:pPr>
    </w:p>
    <w:p w14:paraId="3937B310" w14:textId="04AB60DC" w:rsidR="00184276" w:rsidRDefault="002466AF" w:rsidP="008E4170">
      <w:pPr>
        <w:shd w:val="clear" w:color="auto" w:fill="FFFFFF"/>
        <w:spacing w:after="0" w:line="240" w:lineRule="auto"/>
        <w:rPr>
          <w:rFonts w:ascii="Trebuchet MS" w:eastAsia="Times New Roman" w:hAnsi="Trebuchet MS"/>
          <w:i/>
          <w:iCs/>
          <w:color w:val="333333"/>
          <w:sz w:val="21"/>
          <w:szCs w:val="21"/>
          <w:lang w:eastAsia="en-GB"/>
        </w:rPr>
      </w:pPr>
      <w:r>
        <w:rPr>
          <w:rFonts w:ascii="Trebuchet MS" w:eastAsia="Times New Roman" w:hAnsi="Trebuchet MS"/>
          <w:i/>
          <w:iCs/>
          <w:color w:val="333333"/>
          <w:sz w:val="21"/>
          <w:szCs w:val="21"/>
          <w:lang w:eastAsia="en-GB"/>
        </w:rPr>
        <w:t xml:space="preserve">    </w:t>
      </w:r>
    </w:p>
    <w:p w14:paraId="5D2D405F" w14:textId="3F18217C" w:rsidR="00F06D49" w:rsidRDefault="00F06D49" w:rsidP="00F107BF">
      <w:pPr>
        <w:shd w:val="clear" w:color="auto" w:fill="FFFFFF"/>
        <w:spacing w:after="0" w:line="240" w:lineRule="auto"/>
        <w:rPr>
          <w:rFonts w:ascii="Trebuchet MS" w:eastAsia="Times New Roman" w:hAnsi="Trebuchet MS"/>
          <w:i/>
          <w:iCs/>
          <w:color w:val="333333"/>
          <w:sz w:val="21"/>
          <w:szCs w:val="21"/>
          <w:lang w:eastAsia="en-GB"/>
        </w:rPr>
      </w:pPr>
    </w:p>
    <w:p w14:paraId="4E1B7CE7" w14:textId="52BBC383" w:rsidR="00F06D49" w:rsidRDefault="00F06D49" w:rsidP="00F107BF">
      <w:pPr>
        <w:shd w:val="clear" w:color="auto" w:fill="FFFFFF"/>
        <w:spacing w:after="0" w:line="240" w:lineRule="auto"/>
        <w:rPr>
          <w:rFonts w:ascii="Trebuchet MS" w:eastAsia="Times New Roman" w:hAnsi="Trebuchet MS"/>
          <w:i/>
          <w:iCs/>
          <w:color w:val="333333"/>
          <w:sz w:val="21"/>
          <w:szCs w:val="21"/>
          <w:lang w:eastAsia="en-GB"/>
        </w:rPr>
      </w:pPr>
    </w:p>
    <w:p w14:paraId="3ECDCD26" w14:textId="56CC5121" w:rsidR="00263448" w:rsidRDefault="00263448" w:rsidP="008E4170">
      <w:pPr>
        <w:shd w:val="clear" w:color="auto" w:fill="FFFFFF"/>
        <w:spacing w:after="0" w:line="240" w:lineRule="auto"/>
        <w:rPr>
          <w:rFonts w:ascii="Trebuchet MS" w:eastAsia="Times New Roman" w:hAnsi="Trebuchet MS"/>
          <w:i/>
          <w:iCs/>
          <w:color w:val="333333"/>
          <w:sz w:val="21"/>
          <w:szCs w:val="21"/>
          <w:lang w:eastAsia="en-GB"/>
        </w:rPr>
      </w:pPr>
    </w:p>
    <w:p w14:paraId="7BC030E1" w14:textId="54D5F248" w:rsidR="00A52CC2" w:rsidRDefault="00A52CC2" w:rsidP="008E4170">
      <w:pPr>
        <w:shd w:val="clear" w:color="auto" w:fill="FFFFFF"/>
        <w:spacing w:after="0" w:line="240" w:lineRule="auto"/>
        <w:rPr>
          <w:rFonts w:ascii="Trebuchet MS" w:eastAsia="Times New Roman" w:hAnsi="Trebuchet MS"/>
          <w:i/>
          <w:iCs/>
          <w:color w:val="333333"/>
          <w:sz w:val="21"/>
          <w:szCs w:val="21"/>
          <w:lang w:eastAsia="en-GB"/>
        </w:rPr>
      </w:pPr>
    </w:p>
    <w:p w14:paraId="456FF3E7" w14:textId="60A409AB" w:rsidR="00A52CC2" w:rsidRDefault="00A52CC2" w:rsidP="008E4170">
      <w:pPr>
        <w:shd w:val="clear" w:color="auto" w:fill="FFFFFF"/>
        <w:spacing w:after="0" w:line="240" w:lineRule="auto"/>
        <w:rPr>
          <w:rFonts w:ascii="Trebuchet MS" w:eastAsia="Times New Roman" w:hAnsi="Trebuchet MS"/>
          <w:i/>
          <w:iCs/>
          <w:color w:val="333333"/>
          <w:sz w:val="21"/>
          <w:szCs w:val="21"/>
          <w:lang w:eastAsia="en-GB"/>
        </w:rPr>
      </w:pPr>
    </w:p>
    <w:p w14:paraId="01E5AD0E" w14:textId="10C2664A" w:rsidR="00A52CC2" w:rsidRDefault="00A52CC2" w:rsidP="008E4170">
      <w:pPr>
        <w:shd w:val="clear" w:color="auto" w:fill="FFFFFF"/>
        <w:spacing w:after="0" w:line="240" w:lineRule="auto"/>
        <w:rPr>
          <w:rFonts w:ascii="Trebuchet MS" w:eastAsia="Times New Roman" w:hAnsi="Trebuchet MS"/>
          <w:i/>
          <w:iCs/>
          <w:color w:val="333333"/>
          <w:sz w:val="21"/>
          <w:szCs w:val="21"/>
          <w:lang w:eastAsia="en-GB"/>
        </w:rPr>
      </w:pPr>
    </w:p>
    <w:p w14:paraId="4ED59EFF" w14:textId="10CF66AE" w:rsidR="00FC2E5B" w:rsidRDefault="009D53B4" w:rsidP="008E4170">
      <w:pPr>
        <w:shd w:val="clear" w:color="auto" w:fill="FFFFFF"/>
        <w:spacing w:after="0" w:line="240" w:lineRule="auto"/>
        <w:rPr>
          <w:rFonts w:ascii="Trebuchet MS" w:eastAsia="Times New Roman" w:hAnsi="Trebuchet MS"/>
          <w:i/>
          <w:iCs/>
          <w:color w:val="333333"/>
          <w:sz w:val="21"/>
          <w:szCs w:val="21"/>
          <w:lang w:eastAsia="en-GB"/>
        </w:rPr>
      </w:pPr>
      <w:r w:rsidRPr="000D7C39">
        <w:rPr>
          <w:rFonts w:ascii="Twinkl" w:eastAsia="Times New Roman" w:hAnsi="Twinkl"/>
          <w:b/>
          <w:bCs/>
          <w:noProof/>
          <w:kern w:val="2"/>
          <w:sz w:val="24"/>
          <w:szCs w:val="24"/>
          <w:lang w:eastAsia="en-GB"/>
          <w14:ligatures w14:val="standardContextual"/>
        </w:rPr>
        <mc:AlternateContent>
          <mc:Choice Requires="wps">
            <w:drawing>
              <wp:anchor distT="0" distB="0" distL="114300" distR="114300" simplePos="0" relativeHeight="251703808" behindDoc="1" locked="0" layoutInCell="1" allowOverlap="1" wp14:anchorId="598736C8" wp14:editId="1298324B">
                <wp:simplePos x="0" y="0"/>
                <wp:positionH relativeFrom="page">
                  <wp:posOffset>483870</wp:posOffset>
                </wp:positionH>
                <wp:positionV relativeFrom="paragraph">
                  <wp:posOffset>222885</wp:posOffset>
                </wp:positionV>
                <wp:extent cx="6595110" cy="2579370"/>
                <wp:effectExtent l="19050" t="19050" r="15240" b="11430"/>
                <wp:wrapTight wrapText="bothSides">
                  <wp:wrapPolygon edited="0">
                    <wp:start x="-62" y="-160"/>
                    <wp:lineTo x="-62" y="21536"/>
                    <wp:lineTo x="21588" y="21536"/>
                    <wp:lineTo x="21588" y="-160"/>
                    <wp:lineTo x="-62" y="-160"/>
                  </wp:wrapPolygon>
                </wp:wrapTight>
                <wp:docPr id="1082260363" name="Rectangle 2"/>
                <wp:cNvGraphicFramePr/>
                <a:graphic xmlns:a="http://schemas.openxmlformats.org/drawingml/2006/main">
                  <a:graphicData uri="http://schemas.microsoft.com/office/word/2010/wordprocessingShape">
                    <wps:wsp>
                      <wps:cNvSpPr/>
                      <wps:spPr>
                        <a:xfrm>
                          <a:off x="0" y="0"/>
                          <a:ext cx="6595110" cy="2579370"/>
                        </a:xfrm>
                        <a:prstGeom prst="rect">
                          <a:avLst/>
                        </a:prstGeom>
                        <a:solidFill>
                          <a:schemeClr val="accent6">
                            <a:lumMod val="20000"/>
                            <a:lumOff val="80000"/>
                          </a:schemeClr>
                        </a:solidFill>
                        <a:ln w="38100" cap="flat" cmpd="sng" algn="ctr">
                          <a:solidFill>
                            <a:srgbClr val="4472C4">
                              <a:lumMod val="75000"/>
                            </a:srgbClr>
                          </a:solidFill>
                          <a:prstDash val="solid"/>
                          <a:miter lim="800000"/>
                        </a:ln>
                        <a:effectLst/>
                      </wps:spPr>
                      <wps:txbx>
                        <w:txbxContent>
                          <w:p w14:paraId="6B1D0DEB" w14:textId="77777777" w:rsidR="009D53B4" w:rsidRPr="000C5BAA" w:rsidRDefault="009D53B4" w:rsidP="009D53B4">
                            <w:pPr>
                              <w:spacing w:after="0" w:line="240" w:lineRule="auto"/>
                              <w:jc w:val="center"/>
                              <w:rPr>
                                <w:rFonts w:ascii="Twinkl Cursive Looped" w:hAnsi="Twinkl Cursive Looped"/>
                                <w:b/>
                                <w:bCs/>
                                <w:color w:val="0F4761"/>
                                <w:sz w:val="28"/>
                                <w:szCs w:val="28"/>
                              </w:rPr>
                            </w:pPr>
                            <w:r w:rsidRPr="000C5BAA">
                              <w:rPr>
                                <w:rFonts w:ascii="Twinkl Cursive Looped" w:hAnsi="Twinkl Cursive Looped"/>
                                <w:b/>
                                <w:bCs/>
                                <w:color w:val="0F4761"/>
                                <w:sz w:val="28"/>
                                <w:szCs w:val="28"/>
                              </w:rPr>
                              <w:t>Is my child too ill for school?</w:t>
                            </w:r>
                          </w:p>
                          <w:p w14:paraId="54ABED6D" w14:textId="77777777" w:rsidR="009D53B4" w:rsidRPr="000D7C39" w:rsidRDefault="009D53B4" w:rsidP="009D53B4">
                            <w:pPr>
                              <w:spacing w:after="0" w:line="240" w:lineRule="auto"/>
                              <w:rPr>
                                <w:rFonts w:ascii="Twinkl Cursive Looped" w:hAnsi="Twinkl Cursive Looped"/>
                                <w:b/>
                                <w:bCs/>
                                <w:color w:val="0F4761"/>
                              </w:rPr>
                            </w:pPr>
                            <w:r w:rsidRPr="000D7C39">
                              <w:rPr>
                                <w:rFonts w:ascii="Twinkl Cursive Looped" w:hAnsi="Twinkl Cursive Looped"/>
                                <w:b/>
                                <w:bCs/>
                                <w:color w:val="0F4761"/>
                              </w:rPr>
                              <w:t>It can be tricky deciding whether to keep your child off school or nursery when they are unwell.</w:t>
                            </w:r>
                          </w:p>
                          <w:p w14:paraId="62C04E94" w14:textId="77777777" w:rsidR="009D53B4" w:rsidRPr="000D7C39" w:rsidRDefault="009D53B4" w:rsidP="009D53B4">
                            <w:pPr>
                              <w:spacing w:after="0" w:line="240" w:lineRule="auto"/>
                              <w:rPr>
                                <w:rFonts w:ascii="Twinkl Cursive Looped" w:hAnsi="Twinkl Cursive Looped"/>
                                <w:b/>
                                <w:bCs/>
                                <w:color w:val="0F4761"/>
                              </w:rPr>
                            </w:pPr>
                            <w:r w:rsidRPr="000D7C39">
                              <w:rPr>
                                <w:rFonts w:ascii="Twinkl Cursive Looped" w:hAnsi="Twinkl Cursive Looped"/>
                                <w:b/>
                                <w:bCs/>
                                <w:color w:val="0F4761"/>
                              </w:rPr>
                              <w:t xml:space="preserve">There are government guidelines for schools and nurseries, these say when children should be kept off school and when they shouldn't.  </w:t>
                            </w:r>
                            <w:hyperlink r:id="rId27" w:history="1">
                              <w:r w:rsidRPr="000D7C39">
                                <w:rPr>
                                  <w:rStyle w:val="Hyperlink"/>
                                  <w:rFonts w:ascii="Twinkl Cursive Looped" w:hAnsi="Twinkl Cursive Looped"/>
                                  <w:b/>
                                  <w:bCs/>
                                  <w:color w:val="0F4761"/>
                                </w:rPr>
                                <w:t>https://www.nhs.uk/live-well/is-my-child-too-ill-for-school</w:t>
                              </w:r>
                            </w:hyperlink>
                            <w:r w:rsidRPr="000D7C39">
                              <w:rPr>
                                <w:rFonts w:ascii="Twinkl Cursive Looped" w:hAnsi="Twinkl Cursive Looped"/>
                                <w:b/>
                                <w:bCs/>
                                <w:color w:val="0F4761"/>
                              </w:rPr>
                              <w:t xml:space="preserve"> If you do keep your child at home, it's important to phone school or nursery </w:t>
                            </w:r>
                            <w:r>
                              <w:rPr>
                                <w:rFonts w:ascii="Twinkl Cursive Looped" w:hAnsi="Twinkl Cursive Looped"/>
                                <w:b/>
                                <w:bCs/>
                                <w:color w:val="0F4761"/>
                              </w:rPr>
                              <w:t>daily</w:t>
                            </w:r>
                            <w:r w:rsidRPr="000D7C39">
                              <w:rPr>
                                <w:rFonts w:ascii="Twinkl Cursive Looped" w:hAnsi="Twinkl Cursive Looped"/>
                                <w:b/>
                                <w:bCs/>
                                <w:color w:val="0F4761"/>
                              </w:rPr>
                              <w:t xml:space="preserve">. </w:t>
                            </w:r>
                          </w:p>
                          <w:p w14:paraId="069377C2" w14:textId="77777777" w:rsidR="009D53B4" w:rsidRPr="00F9676B" w:rsidRDefault="009D53B4" w:rsidP="009D53B4">
                            <w:pPr>
                              <w:spacing w:after="0" w:line="240" w:lineRule="auto"/>
                              <w:rPr>
                                <w:rFonts w:ascii="Twinkl Cursive Looped" w:hAnsi="Twinkl Cursive Looped"/>
                                <w:b/>
                                <w:bCs/>
                              </w:rPr>
                            </w:pPr>
                          </w:p>
                          <w:p w14:paraId="626607D8" w14:textId="77777777" w:rsidR="009D53B4" w:rsidRPr="000D7C39" w:rsidRDefault="009D53B4" w:rsidP="009D53B4">
                            <w:pPr>
                              <w:jc w:val="center"/>
                              <w:rPr>
                                <w:rFonts w:ascii="Twinkl" w:hAnsi="Twinkl"/>
                                <w:b/>
                                <w:bCs/>
                                <w:color w:val="501549"/>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D68F7">
                              <w:rPr>
                                <w:noProof/>
                              </w:rPr>
                              <w:drawing>
                                <wp:inline distT="0" distB="0" distL="0" distR="0" wp14:anchorId="7F47D669" wp14:editId="01F97E66">
                                  <wp:extent cx="1752600" cy="855600"/>
                                  <wp:effectExtent l="0" t="0" r="0" b="1905"/>
                                  <wp:docPr id="19238819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3122" cy="855855"/>
                                          </a:xfrm>
                                          <a:prstGeom prst="rect">
                                            <a:avLst/>
                                          </a:prstGeom>
                                          <a:noFill/>
                                          <a:ln>
                                            <a:noFill/>
                                          </a:ln>
                                        </pic:spPr>
                                      </pic:pic>
                                    </a:graphicData>
                                  </a:graphic>
                                </wp:inline>
                              </w:drawing>
                            </w:r>
                            <w:r>
                              <w:rPr>
                                <w:noProof/>
                              </w:rPr>
                              <w:t xml:space="preserve">                   </w:t>
                            </w:r>
                            <w:r w:rsidRPr="00FD68F7">
                              <w:rPr>
                                <w:noProof/>
                              </w:rPr>
                              <w:drawing>
                                <wp:inline distT="0" distB="0" distL="0" distR="0" wp14:anchorId="5B72B318" wp14:editId="5A4D87B8">
                                  <wp:extent cx="1752600" cy="855600"/>
                                  <wp:effectExtent l="0" t="0" r="0" b="1905"/>
                                  <wp:docPr id="7405637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3122" cy="8558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736C8" id="Rectangle 2" o:spid="_x0000_s1043" style="position:absolute;margin-left:38.1pt;margin-top:17.55pt;width:519.3pt;height:20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" fillcolor="#e2efd9 [665]" strokecolor="#2f5597" strokeweight="3pt">
                <v:textbox>
                  <w:txbxContent>
                    <w:p w14:paraId="6B1D0DEB" w14:textId="77777777" w:rsidR="009D53B4" w:rsidRPr="000C5BAA" w:rsidRDefault="009D53B4" w:rsidP="009D53B4">
                      <w:pPr>
                        <w:spacing w:after="0" w:line="240" w:lineRule="auto"/>
                        <w:jc w:val="center"/>
                        <w:rPr>
                          <w:rFonts w:ascii="Twinkl Cursive Looped" w:hAnsi="Twinkl Cursive Looped"/>
                          <w:b/>
                          <w:bCs/>
                          <w:color w:val="0F4761"/>
                          <w:sz w:val="28"/>
                          <w:szCs w:val="28"/>
                        </w:rPr>
                      </w:pPr>
                      <w:r w:rsidRPr="000C5BAA">
                        <w:rPr>
                          <w:rFonts w:ascii="Twinkl Cursive Looped" w:hAnsi="Twinkl Cursive Looped"/>
                          <w:b/>
                          <w:bCs/>
                          <w:color w:val="0F4761"/>
                          <w:sz w:val="28"/>
                          <w:szCs w:val="28"/>
                        </w:rPr>
                        <w:t>Is my child too ill for school?</w:t>
                      </w:r>
                    </w:p>
                    <w:p w14:paraId="54ABED6D" w14:textId="77777777" w:rsidR="009D53B4" w:rsidRPr="000D7C39" w:rsidRDefault="009D53B4" w:rsidP="009D53B4">
                      <w:pPr>
                        <w:spacing w:after="0" w:line="240" w:lineRule="auto"/>
                        <w:rPr>
                          <w:rFonts w:ascii="Twinkl Cursive Looped" w:hAnsi="Twinkl Cursive Looped"/>
                          <w:b/>
                          <w:bCs/>
                          <w:color w:val="0F4761"/>
                        </w:rPr>
                      </w:pPr>
                      <w:r w:rsidRPr="000D7C39">
                        <w:rPr>
                          <w:rFonts w:ascii="Twinkl Cursive Looped" w:hAnsi="Twinkl Cursive Looped"/>
                          <w:b/>
                          <w:bCs/>
                          <w:color w:val="0F4761"/>
                        </w:rPr>
                        <w:t>It can be tricky deciding whether to keep your child off school or nursery when they are unwell.</w:t>
                      </w:r>
                    </w:p>
                    <w:p w14:paraId="62C04E94" w14:textId="77777777" w:rsidR="009D53B4" w:rsidRPr="000D7C39" w:rsidRDefault="009D53B4" w:rsidP="009D53B4">
                      <w:pPr>
                        <w:spacing w:after="0" w:line="240" w:lineRule="auto"/>
                        <w:rPr>
                          <w:rFonts w:ascii="Twinkl Cursive Looped" w:hAnsi="Twinkl Cursive Looped"/>
                          <w:b/>
                          <w:bCs/>
                          <w:color w:val="0F4761"/>
                        </w:rPr>
                      </w:pPr>
                      <w:r w:rsidRPr="000D7C39">
                        <w:rPr>
                          <w:rFonts w:ascii="Twinkl Cursive Looped" w:hAnsi="Twinkl Cursive Looped"/>
                          <w:b/>
                          <w:bCs/>
                          <w:color w:val="0F4761"/>
                        </w:rPr>
                        <w:t xml:space="preserve">There are government guidelines for schools and nurseries, these say when children should be kept off school and when they shouldn't.  </w:t>
                      </w:r>
                      <w:hyperlink r:id="rId29" w:history="1">
                        <w:r w:rsidRPr="000D7C39">
                          <w:rPr>
                            <w:rStyle w:val="Hyperlink"/>
                            <w:rFonts w:ascii="Twinkl Cursive Looped" w:hAnsi="Twinkl Cursive Looped"/>
                            <w:b/>
                            <w:bCs/>
                            <w:color w:val="0F4761"/>
                          </w:rPr>
                          <w:t>https://www.nhs.uk/live-well/is-my-child-too-ill-for-school</w:t>
                        </w:r>
                      </w:hyperlink>
                      <w:r w:rsidRPr="000D7C39">
                        <w:rPr>
                          <w:rFonts w:ascii="Twinkl Cursive Looped" w:hAnsi="Twinkl Cursive Looped"/>
                          <w:b/>
                          <w:bCs/>
                          <w:color w:val="0F4761"/>
                        </w:rPr>
                        <w:t xml:space="preserve"> If you do keep your child at home, it's important to phone school or nursery </w:t>
                      </w:r>
                      <w:r>
                        <w:rPr>
                          <w:rFonts w:ascii="Twinkl Cursive Looped" w:hAnsi="Twinkl Cursive Looped"/>
                          <w:b/>
                          <w:bCs/>
                          <w:color w:val="0F4761"/>
                        </w:rPr>
                        <w:t>daily</w:t>
                      </w:r>
                      <w:r w:rsidRPr="000D7C39">
                        <w:rPr>
                          <w:rFonts w:ascii="Twinkl Cursive Looped" w:hAnsi="Twinkl Cursive Looped"/>
                          <w:b/>
                          <w:bCs/>
                          <w:color w:val="0F4761"/>
                        </w:rPr>
                        <w:t xml:space="preserve">. </w:t>
                      </w:r>
                    </w:p>
                    <w:p w14:paraId="069377C2" w14:textId="77777777" w:rsidR="009D53B4" w:rsidRPr="00F9676B" w:rsidRDefault="009D53B4" w:rsidP="009D53B4">
                      <w:pPr>
                        <w:spacing w:after="0" w:line="240" w:lineRule="auto"/>
                        <w:rPr>
                          <w:rFonts w:ascii="Twinkl Cursive Looped" w:hAnsi="Twinkl Cursive Looped"/>
                          <w:b/>
                          <w:bCs/>
                        </w:rPr>
                      </w:pPr>
                    </w:p>
                    <w:p w14:paraId="626607D8" w14:textId="77777777" w:rsidR="009D53B4" w:rsidRPr="000D7C39" w:rsidRDefault="009D53B4" w:rsidP="009D53B4">
                      <w:pPr>
                        <w:jc w:val="center"/>
                        <w:rPr>
                          <w:rFonts w:ascii="Twinkl" w:hAnsi="Twinkl"/>
                          <w:b/>
                          <w:bCs/>
                          <w:color w:val="501549"/>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D68F7">
                        <w:rPr>
                          <w:noProof/>
                        </w:rPr>
                        <w:drawing>
                          <wp:inline distT="0" distB="0" distL="0" distR="0" wp14:anchorId="7F47D669" wp14:editId="01F97E66">
                            <wp:extent cx="1752600" cy="855600"/>
                            <wp:effectExtent l="0" t="0" r="0" b="1905"/>
                            <wp:docPr id="19238819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3122" cy="855855"/>
                                    </a:xfrm>
                                    <a:prstGeom prst="rect">
                                      <a:avLst/>
                                    </a:prstGeom>
                                    <a:noFill/>
                                    <a:ln>
                                      <a:noFill/>
                                    </a:ln>
                                  </pic:spPr>
                                </pic:pic>
                              </a:graphicData>
                            </a:graphic>
                          </wp:inline>
                        </w:drawing>
                      </w:r>
                      <w:r>
                        <w:rPr>
                          <w:noProof/>
                        </w:rPr>
                        <w:t xml:space="preserve">                   </w:t>
                      </w:r>
                      <w:r w:rsidRPr="00FD68F7">
                        <w:rPr>
                          <w:noProof/>
                        </w:rPr>
                        <w:drawing>
                          <wp:inline distT="0" distB="0" distL="0" distR="0" wp14:anchorId="5B72B318" wp14:editId="5A4D87B8">
                            <wp:extent cx="1752600" cy="855600"/>
                            <wp:effectExtent l="0" t="0" r="0" b="1905"/>
                            <wp:docPr id="7405637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3122" cy="855855"/>
                                    </a:xfrm>
                                    <a:prstGeom prst="rect">
                                      <a:avLst/>
                                    </a:prstGeom>
                                    <a:noFill/>
                                    <a:ln>
                                      <a:noFill/>
                                    </a:ln>
                                  </pic:spPr>
                                </pic:pic>
                              </a:graphicData>
                            </a:graphic>
                          </wp:inline>
                        </w:drawing>
                      </w:r>
                    </w:p>
                  </w:txbxContent>
                </v:textbox>
                <w10:wrap type="tight" anchorx="page"/>
              </v:rect>
            </w:pict>
          </mc:Fallback>
        </mc:AlternateContent>
      </w:r>
    </w:p>
    <w:p w14:paraId="104262C9" w14:textId="061939EA" w:rsidR="00FC2E5B" w:rsidRDefault="009D53B4" w:rsidP="008E4170">
      <w:pPr>
        <w:shd w:val="clear" w:color="auto" w:fill="FFFFFF"/>
        <w:spacing w:after="0" w:line="240" w:lineRule="auto"/>
        <w:rPr>
          <w:rFonts w:ascii="Trebuchet MS" w:eastAsia="Times New Roman" w:hAnsi="Trebuchet MS"/>
          <w:i/>
          <w:iCs/>
          <w:color w:val="333333"/>
          <w:sz w:val="21"/>
          <w:szCs w:val="21"/>
          <w:lang w:eastAsia="en-GB"/>
        </w:rPr>
      </w:pPr>
      <w:r>
        <w:rPr>
          <w:rFonts w:ascii="Trebuchet MS" w:eastAsia="Times New Roman" w:hAnsi="Trebuchet MS"/>
          <w:i/>
          <w:iCs/>
          <w:color w:val="333333"/>
          <w:sz w:val="21"/>
          <w:szCs w:val="21"/>
          <w:lang w:eastAsia="en-GB"/>
        </w:rPr>
        <w:t xml:space="preserve">      </w:t>
      </w:r>
    </w:p>
    <w:p w14:paraId="3B7AFCFB" w14:textId="1F98CC48" w:rsidR="00FC2E5B" w:rsidRDefault="00FC2E5B" w:rsidP="008E4170">
      <w:pPr>
        <w:shd w:val="clear" w:color="auto" w:fill="FFFFFF"/>
        <w:spacing w:after="0" w:line="240" w:lineRule="auto"/>
        <w:rPr>
          <w:rFonts w:ascii="Trebuchet MS" w:eastAsia="Times New Roman" w:hAnsi="Trebuchet MS"/>
          <w:i/>
          <w:iCs/>
          <w:color w:val="333333"/>
          <w:sz w:val="21"/>
          <w:szCs w:val="21"/>
          <w:lang w:eastAsia="en-GB"/>
        </w:rPr>
      </w:pPr>
    </w:p>
    <w:p w14:paraId="79FFB902" w14:textId="0F1C8177" w:rsidR="00FC2E5B" w:rsidRDefault="00FC2E5B" w:rsidP="008E4170">
      <w:pPr>
        <w:shd w:val="clear" w:color="auto" w:fill="FFFFFF"/>
        <w:spacing w:after="0" w:line="240" w:lineRule="auto"/>
        <w:rPr>
          <w:rFonts w:ascii="Trebuchet MS" w:eastAsia="Times New Roman" w:hAnsi="Trebuchet MS"/>
          <w:i/>
          <w:iCs/>
          <w:color w:val="333333"/>
          <w:sz w:val="21"/>
          <w:szCs w:val="21"/>
          <w:lang w:eastAsia="en-GB"/>
        </w:rPr>
      </w:pPr>
    </w:p>
    <w:p w14:paraId="04B5D8B2" w14:textId="16023D9D" w:rsidR="00FC2E5B" w:rsidRDefault="009D53B4" w:rsidP="008E4170">
      <w:pPr>
        <w:shd w:val="clear" w:color="auto" w:fill="FFFFFF"/>
        <w:spacing w:after="0" w:line="240" w:lineRule="auto"/>
        <w:rPr>
          <w:rFonts w:ascii="Trebuchet MS" w:eastAsia="Times New Roman" w:hAnsi="Trebuchet MS"/>
          <w:i/>
          <w:iCs/>
          <w:color w:val="333333"/>
          <w:sz w:val="21"/>
          <w:szCs w:val="21"/>
          <w:lang w:eastAsia="en-GB"/>
        </w:rPr>
      </w:pPr>
      <w:r w:rsidRPr="008F179D">
        <w:rPr>
          <w:rFonts w:ascii="Trebuchet MS" w:eastAsia="Times New Roman" w:hAnsi="Trebuchet MS"/>
          <w:i/>
          <w:iCs/>
          <w:noProof/>
          <w:color w:val="333333"/>
          <w:sz w:val="21"/>
          <w:szCs w:val="21"/>
          <w:lang w:eastAsia="en-GB"/>
        </w:rPr>
        <mc:AlternateContent>
          <mc:Choice Requires="wps">
            <w:drawing>
              <wp:anchor distT="45720" distB="45720" distL="114300" distR="114300" simplePos="0" relativeHeight="251675136" behindDoc="1" locked="0" layoutInCell="1" allowOverlap="1" wp14:anchorId="1F897382" wp14:editId="4CBB6737">
                <wp:simplePos x="0" y="0"/>
                <wp:positionH relativeFrom="page">
                  <wp:align>center</wp:align>
                </wp:positionH>
                <wp:positionV relativeFrom="paragraph">
                  <wp:posOffset>313690</wp:posOffset>
                </wp:positionV>
                <wp:extent cx="6657975" cy="666750"/>
                <wp:effectExtent l="19050" t="19050" r="28575" b="19050"/>
                <wp:wrapTight wrapText="bothSides">
                  <wp:wrapPolygon edited="0">
                    <wp:start x="-62" y="-617"/>
                    <wp:lineTo x="-62" y="21600"/>
                    <wp:lineTo x="21631" y="21600"/>
                    <wp:lineTo x="21631" y="-617"/>
                    <wp:lineTo x="-62" y="-617"/>
                  </wp:wrapPolygon>
                </wp:wrapTight>
                <wp:docPr id="1763087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666750"/>
                        </a:xfrm>
                        <a:prstGeom prst="rect">
                          <a:avLst/>
                        </a:prstGeom>
                        <a:solidFill>
                          <a:schemeClr val="accent6">
                            <a:lumMod val="20000"/>
                            <a:lumOff val="80000"/>
                          </a:schemeClr>
                        </a:solidFill>
                        <a:ln w="38100">
                          <a:solidFill>
                            <a:srgbClr val="0070C0"/>
                          </a:solidFill>
                          <a:miter lim="800000"/>
                          <a:headEnd/>
                          <a:tailEnd/>
                        </a:ln>
                      </wps:spPr>
                      <wps:txbx>
                        <w:txbxContent>
                          <w:p w14:paraId="258802AC" w14:textId="77777777" w:rsidR="00A7774E" w:rsidRPr="006D52F5" w:rsidRDefault="00A7774E" w:rsidP="00A7774E">
                            <w:pPr>
                              <w:spacing w:after="0"/>
                              <w:rPr>
                                <w:rFonts w:ascii="Twinkl Cursive Looped" w:hAnsi="Twinkl Cursive Looped"/>
                                <w:color w:val="002060"/>
                                <w:sz w:val="20"/>
                                <w:szCs w:val="20"/>
                              </w:rPr>
                            </w:pPr>
                            <w:r w:rsidRPr="006D52F5">
                              <w:rPr>
                                <w:rFonts w:ascii="Twinkl Cursive Looped" w:hAnsi="Twinkl Cursive Looped"/>
                                <w:color w:val="FF0000"/>
                                <w:sz w:val="20"/>
                                <w:szCs w:val="20"/>
                              </w:rPr>
                              <w:t xml:space="preserve">Please remember </w:t>
                            </w:r>
                            <w:r w:rsidRPr="006D52F5">
                              <w:rPr>
                                <w:rFonts w:ascii="Twinkl Cursive Looped" w:hAnsi="Twinkl Cursive Looped"/>
                                <w:b/>
                                <w:color w:val="FF0000"/>
                                <w:sz w:val="20"/>
                                <w:szCs w:val="20"/>
                              </w:rPr>
                              <w:t>we are a nut free school,</w:t>
                            </w:r>
                            <w:r w:rsidRPr="006D52F5">
                              <w:rPr>
                                <w:rFonts w:ascii="Twinkl Cursive Looped" w:hAnsi="Twinkl Cursive Looped"/>
                                <w:color w:val="FF0000"/>
                                <w:sz w:val="20"/>
                                <w:szCs w:val="20"/>
                              </w:rPr>
                              <w:t xml:space="preserve"> we have children in school with nut allergies, therefore please ensure your child’s snack and packed lunch do not contain any nuts and check ingredients if you are not sure. Please </w:t>
                            </w:r>
                            <w:r w:rsidRPr="006D52F5">
                              <w:rPr>
                                <w:rFonts w:ascii="Twinkl Cursive Looped" w:hAnsi="Twinkl Cursive Looped"/>
                                <w:b/>
                                <w:color w:val="FF0000"/>
                                <w:sz w:val="20"/>
                                <w:szCs w:val="20"/>
                              </w:rPr>
                              <w:t>DO NOT SEND ANY CHOCOLATE SPREAD</w:t>
                            </w:r>
                            <w:r w:rsidRPr="006D52F5">
                              <w:rPr>
                                <w:rFonts w:ascii="Twinkl Cursive Looped" w:hAnsi="Twinkl Cursive Looped"/>
                                <w:color w:val="FF0000"/>
                                <w:sz w:val="20"/>
                                <w:szCs w:val="20"/>
                              </w:rPr>
                              <w:t xml:space="preserve"> products on sandwiches as some do contain nuts.</w:t>
                            </w:r>
                          </w:p>
                          <w:p w14:paraId="6DDB5334" w14:textId="77777777" w:rsidR="00A7774E" w:rsidRPr="005E7F60" w:rsidRDefault="00A7774E" w:rsidP="00A7774E">
                            <w:pPr>
                              <w:spacing w:after="0"/>
                              <w:jc w:val="center"/>
                              <w:rPr>
                                <w:rFonts w:ascii="Twinkl Cursive Looped" w:eastAsia="Times New Roman" w:hAnsi="Twinkl Cursive Looped"/>
                                <w:color w:val="2F5496"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97382" id="Text Box 2" o:spid="_x0000_s1044" type="#_x0000_t202" style="position:absolute;margin-left:0;margin-top:24.7pt;width:524.25pt;height:52.5pt;z-index:-2516413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" fillcolor="#e2efd9 [665]" strokecolor="#0070c0" strokeweight="3pt">
                <v:textbox>
                  <w:txbxContent>
                    <w:p w14:paraId="258802AC" w14:textId="77777777" w:rsidR="00A7774E" w:rsidRPr="006D52F5" w:rsidRDefault="00A7774E" w:rsidP="00A7774E">
                      <w:pPr>
                        <w:spacing w:after="0"/>
                        <w:rPr>
                          <w:rFonts w:ascii="Twinkl Cursive Looped" w:hAnsi="Twinkl Cursive Looped"/>
                          <w:color w:val="002060"/>
                          <w:sz w:val="20"/>
                          <w:szCs w:val="20"/>
                        </w:rPr>
                      </w:pPr>
                      <w:r w:rsidRPr="006D52F5">
                        <w:rPr>
                          <w:rFonts w:ascii="Twinkl Cursive Looped" w:hAnsi="Twinkl Cursive Looped"/>
                          <w:color w:val="FF0000"/>
                          <w:sz w:val="20"/>
                          <w:szCs w:val="20"/>
                        </w:rPr>
                        <w:t xml:space="preserve">Please remember </w:t>
                      </w:r>
                      <w:r w:rsidRPr="006D52F5">
                        <w:rPr>
                          <w:rFonts w:ascii="Twinkl Cursive Looped" w:hAnsi="Twinkl Cursive Looped"/>
                          <w:b/>
                          <w:color w:val="FF0000"/>
                          <w:sz w:val="20"/>
                          <w:szCs w:val="20"/>
                        </w:rPr>
                        <w:t>we are a nut free school,</w:t>
                      </w:r>
                      <w:r w:rsidRPr="006D52F5">
                        <w:rPr>
                          <w:rFonts w:ascii="Twinkl Cursive Looped" w:hAnsi="Twinkl Cursive Looped"/>
                          <w:color w:val="FF0000"/>
                          <w:sz w:val="20"/>
                          <w:szCs w:val="20"/>
                        </w:rPr>
                        <w:t xml:space="preserve"> we have children in school with nut allergies, therefore please ensure your child’s snack and packed lunch do not contain any nuts and check ingredients if you are not sure. Please </w:t>
                      </w:r>
                      <w:r w:rsidRPr="006D52F5">
                        <w:rPr>
                          <w:rFonts w:ascii="Twinkl Cursive Looped" w:hAnsi="Twinkl Cursive Looped"/>
                          <w:b/>
                          <w:color w:val="FF0000"/>
                          <w:sz w:val="20"/>
                          <w:szCs w:val="20"/>
                        </w:rPr>
                        <w:t>DO NOT SEND ANY CHOCOLATE SPREAD</w:t>
                      </w:r>
                      <w:r w:rsidRPr="006D52F5">
                        <w:rPr>
                          <w:rFonts w:ascii="Twinkl Cursive Looped" w:hAnsi="Twinkl Cursive Looped"/>
                          <w:color w:val="FF0000"/>
                          <w:sz w:val="20"/>
                          <w:szCs w:val="20"/>
                        </w:rPr>
                        <w:t xml:space="preserve"> products on sandwiches as some do contain nuts.</w:t>
                      </w:r>
                    </w:p>
                    <w:p w14:paraId="6DDB5334" w14:textId="77777777" w:rsidR="00A7774E" w:rsidRPr="005E7F60" w:rsidRDefault="00A7774E" w:rsidP="00A7774E">
                      <w:pPr>
                        <w:spacing w:after="0"/>
                        <w:jc w:val="center"/>
                        <w:rPr>
                          <w:rFonts w:ascii="Twinkl Cursive Looped" w:eastAsia="Times New Roman" w:hAnsi="Twinkl Cursive Looped"/>
                          <w:color w:val="2F5496" w:themeColor="accent1" w:themeShade="BF"/>
                        </w:rPr>
                      </w:pPr>
                    </w:p>
                  </w:txbxContent>
                </v:textbox>
                <w10:wrap type="tight" anchorx="page"/>
              </v:shape>
            </w:pict>
          </mc:Fallback>
        </mc:AlternateContent>
      </w:r>
    </w:p>
    <w:p w14:paraId="5A71E956" w14:textId="180F7921" w:rsidR="00FC2E5B" w:rsidRDefault="009D53B4" w:rsidP="008E4170">
      <w:pPr>
        <w:shd w:val="clear" w:color="auto" w:fill="FFFFFF"/>
        <w:spacing w:after="0" w:line="240" w:lineRule="auto"/>
        <w:rPr>
          <w:rFonts w:ascii="Trebuchet MS" w:eastAsia="Times New Roman" w:hAnsi="Trebuchet MS"/>
          <w:i/>
          <w:iCs/>
          <w:color w:val="333333"/>
          <w:sz w:val="21"/>
          <w:szCs w:val="21"/>
          <w:lang w:eastAsia="en-GB"/>
        </w:rPr>
      </w:pPr>
      <w:r w:rsidRPr="003B598F">
        <w:rPr>
          <w:rFonts w:asciiTheme="minorHAnsi" w:eastAsiaTheme="minorEastAsia" w:hAnsiTheme="minorHAnsi" w:cstheme="minorBidi"/>
          <w:noProof/>
          <w:kern w:val="2"/>
          <w:sz w:val="28"/>
          <w:szCs w:val="28"/>
          <w:lang w:eastAsia="en-GB"/>
          <w14:ligatures w14:val="standardContextual"/>
        </w:rPr>
        <mc:AlternateContent>
          <mc:Choice Requires="wps">
            <w:drawing>
              <wp:anchor distT="0" distB="0" distL="114300" distR="114300" simplePos="0" relativeHeight="251708928" behindDoc="0" locked="0" layoutInCell="1" allowOverlap="1" wp14:anchorId="1DAF1E44" wp14:editId="10433F4B">
                <wp:simplePos x="0" y="0"/>
                <wp:positionH relativeFrom="margin">
                  <wp:posOffset>3634740</wp:posOffset>
                </wp:positionH>
                <wp:positionV relativeFrom="paragraph">
                  <wp:posOffset>962660</wp:posOffset>
                </wp:positionV>
                <wp:extent cx="3162300" cy="4415790"/>
                <wp:effectExtent l="19050" t="19050" r="38100" b="41910"/>
                <wp:wrapNone/>
                <wp:docPr id="679471473" name="Text Box 679471473"/>
                <wp:cNvGraphicFramePr/>
                <a:graphic xmlns:a="http://schemas.openxmlformats.org/drawingml/2006/main">
                  <a:graphicData uri="http://schemas.microsoft.com/office/word/2010/wordprocessingShape">
                    <wps:wsp>
                      <wps:cNvSpPr txBox="1"/>
                      <wps:spPr>
                        <a:xfrm>
                          <a:off x="0" y="0"/>
                          <a:ext cx="3162300" cy="4415790"/>
                        </a:xfrm>
                        <a:prstGeom prst="rect">
                          <a:avLst/>
                        </a:prstGeom>
                        <a:solidFill>
                          <a:schemeClr val="accent6">
                            <a:lumMod val="20000"/>
                            <a:lumOff val="80000"/>
                          </a:schemeClr>
                        </a:solidFill>
                        <a:ln w="57150">
                          <a:solidFill>
                            <a:srgbClr val="0070C0"/>
                          </a:solidFill>
                        </a:ln>
                      </wps:spPr>
                      <wps:txbx>
                        <w:txbxContent>
                          <w:p w14:paraId="06B43FA2" w14:textId="24A6A88D" w:rsidR="009D53B4" w:rsidRPr="000F4C73" w:rsidRDefault="009D53B4" w:rsidP="009D53B4">
                            <w:pPr>
                              <w:spacing w:after="0"/>
                              <w:jc w:val="center"/>
                              <w:rPr>
                                <w:noProof/>
                              </w:rPr>
                            </w:pPr>
                          </w:p>
                          <w:p w14:paraId="4BF9D576" w14:textId="4178645C" w:rsidR="009D53B4" w:rsidRPr="009D53B4" w:rsidRDefault="009D53B4" w:rsidP="009D53B4">
                            <w:pPr>
                              <w:spacing w:after="0"/>
                              <w:ind w:left="360"/>
                              <w:jc w:val="center"/>
                              <w:rPr>
                                <w:rFonts w:ascii="Twinkl Cursive Looped" w:hAnsi="Twinkl Cursive Looped"/>
                                <w:b/>
                                <w:color w:val="EE0000"/>
                                <w:sz w:val="28"/>
                                <w:szCs w:val="28"/>
                              </w:rPr>
                            </w:pPr>
                            <w:r>
                              <w:rPr>
                                <w:rFonts w:ascii="Twinkl Cursive Looped" w:hAnsi="Twinkl Cursive Looped"/>
                                <w:b/>
                                <w:color w:val="EE0000"/>
                                <w:sz w:val="28"/>
                                <w:szCs w:val="28"/>
                              </w:rPr>
                              <w:t>YOU are special, gifted and talented…</w:t>
                            </w:r>
                          </w:p>
                          <w:p w14:paraId="4A7EDEC4" w14:textId="77777777" w:rsidR="009D53B4" w:rsidRDefault="009D53B4" w:rsidP="009D53B4">
                            <w:pPr>
                              <w:spacing w:after="0"/>
                              <w:ind w:left="360"/>
                              <w:jc w:val="center"/>
                              <w:rPr>
                                <w:rFonts w:ascii="Twinkl Cursive Looped" w:hAnsi="Twinkl Cursive Looped"/>
                                <w:b/>
                                <w:color w:val="1F3864" w:themeColor="accent1" w:themeShade="80"/>
                                <w:sz w:val="28"/>
                                <w:szCs w:val="28"/>
                              </w:rPr>
                            </w:pPr>
                          </w:p>
                          <w:p w14:paraId="2625066A" w14:textId="68898B14" w:rsidR="009D53B4" w:rsidRPr="00FF0BDA" w:rsidRDefault="009D53B4" w:rsidP="009D53B4">
                            <w:pPr>
                              <w:spacing w:after="0"/>
                              <w:jc w:val="center"/>
                              <w:rPr>
                                <w:rFonts w:asciiTheme="minorHAnsi" w:eastAsia="Times New Roman" w:hAnsiTheme="minorHAnsi" w:cstheme="minorHAnsi"/>
                                <w:b/>
                                <w:bCs/>
                                <w:color w:val="1F3864" w:themeColor="accent1" w:themeShade="80"/>
                              </w:rPr>
                            </w:pPr>
                            <w:r w:rsidRPr="00FF0BDA">
                              <w:rPr>
                                <w:rFonts w:asciiTheme="minorHAnsi" w:eastAsia="Times New Roman" w:hAnsiTheme="minorHAnsi" w:cstheme="minorHAnsi"/>
                                <w:b/>
                                <w:bCs/>
                                <w:color w:val="1F3864" w:themeColor="accent1" w:themeShade="80"/>
                              </w:rPr>
                              <w:t xml:space="preserve">Do you have a picture to share of something you want to share with others …it may be from a football </w:t>
                            </w:r>
                            <w:proofErr w:type="gramStart"/>
                            <w:r w:rsidRPr="00FF0BDA">
                              <w:rPr>
                                <w:rFonts w:asciiTheme="minorHAnsi" w:eastAsia="Times New Roman" w:hAnsiTheme="minorHAnsi" w:cstheme="minorHAnsi"/>
                                <w:b/>
                                <w:bCs/>
                                <w:color w:val="1F3864" w:themeColor="accent1" w:themeShade="80"/>
                              </w:rPr>
                              <w:t>match ,</w:t>
                            </w:r>
                            <w:proofErr w:type="gramEnd"/>
                            <w:r w:rsidRPr="00FF0BDA">
                              <w:rPr>
                                <w:rFonts w:asciiTheme="minorHAnsi" w:eastAsia="Times New Roman" w:hAnsiTheme="minorHAnsi" w:cstheme="minorHAnsi"/>
                                <w:b/>
                                <w:bCs/>
                                <w:color w:val="1F3864" w:themeColor="accent1" w:themeShade="80"/>
                              </w:rPr>
                              <w:t xml:space="preserve"> gymnastic club, </w:t>
                            </w:r>
                            <w:r w:rsidR="00307B8B" w:rsidRPr="00FF0BDA">
                              <w:rPr>
                                <w:rFonts w:asciiTheme="minorHAnsi" w:eastAsia="Times New Roman" w:hAnsiTheme="minorHAnsi" w:cstheme="minorHAnsi"/>
                                <w:b/>
                                <w:bCs/>
                                <w:color w:val="1F3864" w:themeColor="accent1" w:themeShade="80"/>
                              </w:rPr>
                              <w:t xml:space="preserve">church group, guides, scouts or </w:t>
                            </w:r>
                            <w:r w:rsidR="00914538" w:rsidRPr="00FF0BDA">
                              <w:rPr>
                                <w:rFonts w:asciiTheme="minorHAnsi" w:eastAsia="Times New Roman" w:hAnsiTheme="minorHAnsi" w:cstheme="minorHAnsi"/>
                                <w:b/>
                                <w:bCs/>
                                <w:color w:val="1F3864" w:themeColor="accent1" w:themeShade="80"/>
                              </w:rPr>
                              <w:t>anything else that we can celebrate as uniquely you</w:t>
                            </w:r>
                            <w:r w:rsidR="00FF0BDA" w:rsidRPr="00FF0BDA">
                              <w:rPr>
                                <w:rFonts w:asciiTheme="minorHAnsi" w:eastAsia="Times New Roman" w:hAnsiTheme="minorHAnsi" w:cstheme="minorHAnsi"/>
                                <w:b/>
                                <w:bCs/>
                                <w:color w:val="1F3864" w:themeColor="accent1" w:themeShade="80"/>
                              </w:rPr>
                              <w:t>?</w:t>
                            </w:r>
                          </w:p>
                          <w:p w14:paraId="7573CBEC" w14:textId="77777777" w:rsidR="009D53B4" w:rsidRPr="002A59B5" w:rsidRDefault="009D53B4" w:rsidP="009D53B4">
                            <w:pPr>
                              <w:spacing w:after="0"/>
                              <w:jc w:val="center"/>
                              <w:rPr>
                                <w:rFonts w:ascii="Twinkl Cursive Looped" w:eastAsia="Times New Roman" w:hAnsi="Twinkl Cursive Looped"/>
                                <w:b/>
                                <w:bCs/>
                                <w:color w:val="1F3864" w:themeColor="accent1" w:themeShade="80"/>
                              </w:rPr>
                            </w:pPr>
                          </w:p>
                          <w:p w14:paraId="76631E82" w14:textId="35176A0C" w:rsidR="009D53B4" w:rsidRPr="00FF0BDA" w:rsidRDefault="00FF0BDA" w:rsidP="009D53B4">
                            <w:pPr>
                              <w:spacing w:after="0"/>
                              <w:jc w:val="center"/>
                              <w:rPr>
                                <w:rFonts w:ascii="Twinkl Cursive Looped" w:eastAsia="Times New Roman" w:hAnsi="Twinkl Cursive Looped"/>
                                <w:b/>
                                <w:bCs/>
                                <w:color w:val="1F3864" w:themeColor="accent1" w:themeShade="80"/>
                              </w:rPr>
                            </w:pPr>
                            <w:r w:rsidRPr="00FF0BDA">
                              <w:rPr>
                                <w:rFonts w:ascii="Twinkl Cursive Looped" w:eastAsia="Times New Roman" w:hAnsi="Twinkl Cursive Looped"/>
                                <w:b/>
                                <w:bCs/>
                                <w:color w:val="1F3864" w:themeColor="accent1" w:themeShade="80"/>
                              </w:rPr>
                              <w:t xml:space="preserve">Please send to the school office by </w:t>
                            </w:r>
                            <w:proofErr w:type="gramStart"/>
                            <w:r w:rsidRPr="00FF0BDA">
                              <w:rPr>
                                <w:rFonts w:ascii="Twinkl Cursive Looped" w:eastAsia="Times New Roman" w:hAnsi="Twinkl Cursive Looped"/>
                                <w:b/>
                                <w:bCs/>
                                <w:color w:val="1F3864" w:themeColor="accent1" w:themeShade="80"/>
                              </w:rPr>
                              <w:t>email :</w:t>
                            </w:r>
                            <w:proofErr w:type="gramEnd"/>
                          </w:p>
                          <w:p w14:paraId="2AEB5B7C" w14:textId="77777777" w:rsidR="00FF0BDA" w:rsidRPr="00FF0BDA" w:rsidRDefault="00FF0BDA" w:rsidP="009D53B4">
                            <w:pPr>
                              <w:spacing w:after="0"/>
                              <w:jc w:val="center"/>
                              <w:rPr>
                                <w:rFonts w:ascii="Twinkl Cursive Looped" w:eastAsia="Times New Roman" w:hAnsi="Twinkl Cursive Looped"/>
                                <w:b/>
                                <w:bCs/>
                                <w:color w:val="1F3864" w:themeColor="accent1" w:themeShade="80"/>
                              </w:rPr>
                            </w:pPr>
                          </w:p>
                          <w:p w14:paraId="785D70DA" w14:textId="63640F51" w:rsidR="00FF0BDA" w:rsidRPr="00FF0BDA" w:rsidRDefault="00FF0BDA" w:rsidP="009D53B4">
                            <w:pPr>
                              <w:spacing w:after="0"/>
                              <w:jc w:val="center"/>
                              <w:rPr>
                                <w:rFonts w:ascii="Twinkl Cursive Looped" w:eastAsia="Times New Roman" w:hAnsi="Twinkl Cursive Looped"/>
                                <w:b/>
                                <w:bCs/>
                                <w:color w:val="1F3864" w:themeColor="accent1" w:themeShade="80"/>
                              </w:rPr>
                            </w:pPr>
                            <w:r w:rsidRPr="00FF0BDA">
                              <w:rPr>
                                <w:rFonts w:ascii="Twinkl Cursive Looped" w:eastAsia="Times New Roman" w:hAnsi="Twinkl Cursive Looped"/>
                                <w:b/>
                                <w:bCs/>
                                <w:color w:val="1F3864" w:themeColor="accent1" w:themeShade="80"/>
                              </w:rPr>
                              <w:t>We would love to celebrate YOU.</w:t>
                            </w:r>
                          </w:p>
                          <w:p w14:paraId="53965225" w14:textId="77777777" w:rsidR="009D53B4" w:rsidRPr="0018144E" w:rsidRDefault="009D53B4" w:rsidP="009D53B4">
                            <w:pPr>
                              <w:spacing w:after="0"/>
                              <w:jc w:val="center"/>
                              <w:rPr>
                                <w:rFonts w:ascii="Twinkl Cursive Looped" w:eastAsia="Times New Roman" w:hAnsi="Twinkl Cursive Looped"/>
                                <w:color w:val="1F3864" w:themeColor="accent1" w:themeShade="80"/>
                              </w:rPr>
                            </w:pPr>
                          </w:p>
                          <w:p w14:paraId="48DA2517" w14:textId="77777777" w:rsidR="009D53B4" w:rsidRPr="00FC598A" w:rsidRDefault="009D53B4" w:rsidP="009D53B4">
                            <w:pPr>
                              <w:spacing w:after="0"/>
                              <w:jc w:val="center"/>
                              <w:rPr>
                                <w:rFonts w:ascii="Twinkl Cursive Looped" w:eastAsia="Times New Roman" w:hAnsi="Twinkl Cursive Looped"/>
                                <w:color w:val="1F3864" w:themeColor="accent1" w:themeShade="80"/>
                              </w:rPr>
                            </w:pPr>
                          </w:p>
                          <w:p w14:paraId="73CDC06A" w14:textId="77777777" w:rsidR="009D53B4" w:rsidRPr="00FC598A" w:rsidRDefault="009D53B4" w:rsidP="009D53B4">
                            <w:pPr>
                              <w:spacing w:after="0"/>
                              <w:rPr>
                                <w:rFonts w:ascii="Twinkl Cursive Looped" w:eastAsia="Times New Roman" w:hAnsi="Twinkl Cursive Looped"/>
                                <w:color w:val="1F3864" w:themeColor="accent1" w:themeShade="80"/>
                              </w:rPr>
                            </w:pPr>
                          </w:p>
                          <w:p w14:paraId="375B9347" w14:textId="1572B8B4" w:rsidR="009D53B4" w:rsidRPr="00FC598A" w:rsidRDefault="00F913E6" w:rsidP="009D53B4">
                            <w:pPr>
                              <w:spacing w:after="0" w:line="240" w:lineRule="auto"/>
                              <w:jc w:val="center"/>
                              <w:rPr>
                                <w:rFonts w:ascii="Twinkl Cursive Looped" w:hAnsi="Twinkl Cursive Looped"/>
                                <w:b/>
                                <w:color w:val="1F3864" w:themeColor="accent1" w:themeShade="80"/>
                                <w:sz w:val="28"/>
                                <w:szCs w:val="28"/>
                              </w:rPr>
                            </w:pPr>
                            <w:r>
                              <w:rPr>
                                <w:noProof/>
                              </w:rPr>
                              <w:drawing>
                                <wp:inline distT="0" distB="0" distL="0" distR="0" wp14:anchorId="6D2492F3" wp14:editId="11C2D972">
                                  <wp:extent cx="2922270" cy="904240"/>
                                  <wp:effectExtent l="0" t="0" r="0" b="0"/>
                                  <wp:docPr id="537702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02290" name=""/>
                                          <pic:cNvPicPr/>
                                        </pic:nvPicPr>
                                        <pic:blipFill>
                                          <a:blip r:embed="rId30"/>
                                          <a:stretch>
                                            <a:fillRect/>
                                          </a:stretch>
                                        </pic:blipFill>
                                        <pic:spPr>
                                          <a:xfrm>
                                            <a:off x="0" y="0"/>
                                            <a:ext cx="2922270" cy="904240"/>
                                          </a:xfrm>
                                          <a:prstGeom prst="rect">
                                            <a:avLst/>
                                          </a:prstGeom>
                                        </pic:spPr>
                                      </pic:pic>
                                    </a:graphicData>
                                  </a:graphic>
                                </wp:inline>
                              </w:drawing>
                            </w:r>
                          </w:p>
                          <w:p w14:paraId="4F2DCC81" w14:textId="77777777" w:rsidR="009D53B4" w:rsidRPr="00224678" w:rsidRDefault="009D53B4" w:rsidP="009D53B4">
                            <w:pPr>
                              <w:spacing w:after="0"/>
                              <w:rPr>
                                <w:rFonts w:ascii="Twinkl Cursive Looped" w:eastAsia="Times New Roman" w:hAnsi="Twinkl Cursive Looped"/>
                                <w:color w:val="000000"/>
                                <w:sz w:val="24"/>
                                <w:szCs w:val="24"/>
                              </w:rPr>
                            </w:pPr>
                          </w:p>
                          <w:p w14:paraId="2B0B562B" w14:textId="77777777" w:rsidR="009D53B4" w:rsidRDefault="009D53B4" w:rsidP="009D53B4">
                            <w:pPr>
                              <w:spacing w:after="0"/>
                              <w:jc w:val="center"/>
                              <w:rPr>
                                <w:rFonts w:eastAsia="Times New Roman"/>
                                <w:color w:val="000000"/>
                                <w:sz w:val="24"/>
                                <w:szCs w:val="24"/>
                              </w:rPr>
                            </w:pPr>
                          </w:p>
                          <w:p w14:paraId="6CF57946" w14:textId="77777777" w:rsidR="009D53B4" w:rsidRDefault="009D53B4" w:rsidP="009D53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F1E44" id="Text Box 679471473" o:spid="_x0000_s1045" type="#_x0000_t202" style="position:absolute;margin-left:286.2pt;margin-top:75.8pt;width:249pt;height:347.7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" fillcolor="#e2efd9 [665]" strokecolor="#0070c0" strokeweight="4.5pt">
                <v:textbox>
                  <w:txbxContent>
                    <w:p w14:paraId="06B43FA2" w14:textId="24A6A88D" w:rsidR="009D53B4" w:rsidRPr="000F4C73" w:rsidRDefault="009D53B4" w:rsidP="009D53B4">
                      <w:pPr>
                        <w:spacing w:after="0"/>
                        <w:jc w:val="center"/>
                        <w:rPr>
                          <w:noProof/>
                        </w:rPr>
                      </w:pPr>
                    </w:p>
                    <w:p w14:paraId="4BF9D576" w14:textId="4178645C" w:rsidR="009D53B4" w:rsidRPr="009D53B4" w:rsidRDefault="009D53B4" w:rsidP="009D53B4">
                      <w:pPr>
                        <w:spacing w:after="0"/>
                        <w:ind w:left="360"/>
                        <w:jc w:val="center"/>
                        <w:rPr>
                          <w:rFonts w:ascii="Twinkl Cursive Looped" w:hAnsi="Twinkl Cursive Looped"/>
                          <w:b/>
                          <w:color w:val="EE0000"/>
                          <w:sz w:val="28"/>
                          <w:szCs w:val="28"/>
                        </w:rPr>
                      </w:pPr>
                      <w:r>
                        <w:rPr>
                          <w:rFonts w:ascii="Twinkl Cursive Looped" w:hAnsi="Twinkl Cursive Looped"/>
                          <w:b/>
                          <w:color w:val="EE0000"/>
                          <w:sz w:val="28"/>
                          <w:szCs w:val="28"/>
                        </w:rPr>
                        <w:t>YOU are special, gifted and talented…</w:t>
                      </w:r>
                    </w:p>
                    <w:p w14:paraId="4A7EDEC4" w14:textId="77777777" w:rsidR="009D53B4" w:rsidRDefault="009D53B4" w:rsidP="009D53B4">
                      <w:pPr>
                        <w:spacing w:after="0"/>
                        <w:ind w:left="360"/>
                        <w:jc w:val="center"/>
                        <w:rPr>
                          <w:rFonts w:ascii="Twinkl Cursive Looped" w:hAnsi="Twinkl Cursive Looped"/>
                          <w:b/>
                          <w:color w:val="1F3864" w:themeColor="accent1" w:themeShade="80"/>
                          <w:sz w:val="28"/>
                          <w:szCs w:val="28"/>
                        </w:rPr>
                      </w:pPr>
                    </w:p>
                    <w:p w14:paraId="2625066A" w14:textId="68898B14" w:rsidR="009D53B4" w:rsidRPr="00FF0BDA" w:rsidRDefault="009D53B4" w:rsidP="009D53B4">
                      <w:pPr>
                        <w:spacing w:after="0"/>
                        <w:jc w:val="center"/>
                        <w:rPr>
                          <w:rFonts w:asciiTheme="minorHAnsi" w:eastAsia="Times New Roman" w:hAnsiTheme="minorHAnsi" w:cstheme="minorHAnsi"/>
                          <w:b/>
                          <w:bCs/>
                          <w:color w:val="1F3864" w:themeColor="accent1" w:themeShade="80"/>
                        </w:rPr>
                      </w:pPr>
                      <w:r w:rsidRPr="00FF0BDA">
                        <w:rPr>
                          <w:rFonts w:asciiTheme="minorHAnsi" w:eastAsia="Times New Roman" w:hAnsiTheme="minorHAnsi" w:cstheme="minorHAnsi"/>
                          <w:b/>
                          <w:bCs/>
                          <w:color w:val="1F3864" w:themeColor="accent1" w:themeShade="80"/>
                        </w:rPr>
                        <w:t xml:space="preserve">Do you have a picture to share of something you want to share with others …it may be from a football </w:t>
                      </w:r>
                      <w:proofErr w:type="gramStart"/>
                      <w:r w:rsidRPr="00FF0BDA">
                        <w:rPr>
                          <w:rFonts w:asciiTheme="minorHAnsi" w:eastAsia="Times New Roman" w:hAnsiTheme="minorHAnsi" w:cstheme="minorHAnsi"/>
                          <w:b/>
                          <w:bCs/>
                          <w:color w:val="1F3864" w:themeColor="accent1" w:themeShade="80"/>
                        </w:rPr>
                        <w:t>match ,</w:t>
                      </w:r>
                      <w:proofErr w:type="gramEnd"/>
                      <w:r w:rsidRPr="00FF0BDA">
                        <w:rPr>
                          <w:rFonts w:asciiTheme="minorHAnsi" w:eastAsia="Times New Roman" w:hAnsiTheme="minorHAnsi" w:cstheme="minorHAnsi"/>
                          <w:b/>
                          <w:bCs/>
                          <w:color w:val="1F3864" w:themeColor="accent1" w:themeShade="80"/>
                        </w:rPr>
                        <w:t xml:space="preserve"> gymnastic club, </w:t>
                      </w:r>
                      <w:r w:rsidR="00307B8B" w:rsidRPr="00FF0BDA">
                        <w:rPr>
                          <w:rFonts w:asciiTheme="minorHAnsi" w:eastAsia="Times New Roman" w:hAnsiTheme="minorHAnsi" w:cstheme="minorHAnsi"/>
                          <w:b/>
                          <w:bCs/>
                          <w:color w:val="1F3864" w:themeColor="accent1" w:themeShade="80"/>
                        </w:rPr>
                        <w:t xml:space="preserve">church group, guides, scouts or </w:t>
                      </w:r>
                      <w:r w:rsidR="00914538" w:rsidRPr="00FF0BDA">
                        <w:rPr>
                          <w:rFonts w:asciiTheme="minorHAnsi" w:eastAsia="Times New Roman" w:hAnsiTheme="minorHAnsi" w:cstheme="minorHAnsi"/>
                          <w:b/>
                          <w:bCs/>
                          <w:color w:val="1F3864" w:themeColor="accent1" w:themeShade="80"/>
                        </w:rPr>
                        <w:t>anything else that we can celebrate as uniquely you</w:t>
                      </w:r>
                      <w:r w:rsidR="00FF0BDA" w:rsidRPr="00FF0BDA">
                        <w:rPr>
                          <w:rFonts w:asciiTheme="minorHAnsi" w:eastAsia="Times New Roman" w:hAnsiTheme="minorHAnsi" w:cstheme="minorHAnsi"/>
                          <w:b/>
                          <w:bCs/>
                          <w:color w:val="1F3864" w:themeColor="accent1" w:themeShade="80"/>
                        </w:rPr>
                        <w:t>?</w:t>
                      </w:r>
                    </w:p>
                    <w:p w14:paraId="7573CBEC" w14:textId="77777777" w:rsidR="009D53B4" w:rsidRPr="002A59B5" w:rsidRDefault="009D53B4" w:rsidP="009D53B4">
                      <w:pPr>
                        <w:spacing w:after="0"/>
                        <w:jc w:val="center"/>
                        <w:rPr>
                          <w:rFonts w:ascii="Twinkl Cursive Looped" w:eastAsia="Times New Roman" w:hAnsi="Twinkl Cursive Looped"/>
                          <w:b/>
                          <w:bCs/>
                          <w:color w:val="1F3864" w:themeColor="accent1" w:themeShade="80"/>
                        </w:rPr>
                      </w:pPr>
                    </w:p>
                    <w:p w14:paraId="76631E82" w14:textId="35176A0C" w:rsidR="009D53B4" w:rsidRPr="00FF0BDA" w:rsidRDefault="00FF0BDA" w:rsidP="009D53B4">
                      <w:pPr>
                        <w:spacing w:after="0"/>
                        <w:jc w:val="center"/>
                        <w:rPr>
                          <w:rFonts w:ascii="Twinkl Cursive Looped" w:eastAsia="Times New Roman" w:hAnsi="Twinkl Cursive Looped"/>
                          <w:b/>
                          <w:bCs/>
                          <w:color w:val="1F3864" w:themeColor="accent1" w:themeShade="80"/>
                        </w:rPr>
                      </w:pPr>
                      <w:r w:rsidRPr="00FF0BDA">
                        <w:rPr>
                          <w:rFonts w:ascii="Twinkl Cursive Looped" w:eastAsia="Times New Roman" w:hAnsi="Twinkl Cursive Looped"/>
                          <w:b/>
                          <w:bCs/>
                          <w:color w:val="1F3864" w:themeColor="accent1" w:themeShade="80"/>
                        </w:rPr>
                        <w:t xml:space="preserve">Please send to the school office by </w:t>
                      </w:r>
                      <w:proofErr w:type="gramStart"/>
                      <w:r w:rsidRPr="00FF0BDA">
                        <w:rPr>
                          <w:rFonts w:ascii="Twinkl Cursive Looped" w:eastAsia="Times New Roman" w:hAnsi="Twinkl Cursive Looped"/>
                          <w:b/>
                          <w:bCs/>
                          <w:color w:val="1F3864" w:themeColor="accent1" w:themeShade="80"/>
                        </w:rPr>
                        <w:t>email :</w:t>
                      </w:r>
                      <w:proofErr w:type="gramEnd"/>
                    </w:p>
                    <w:p w14:paraId="2AEB5B7C" w14:textId="77777777" w:rsidR="00FF0BDA" w:rsidRPr="00FF0BDA" w:rsidRDefault="00FF0BDA" w:rsidP="009D53B4">
                      <w:pPr>
                        <w:spacing w:after="0"/>
                        <w:jc w:val="center"/>
                        <w:rPr>
                          <w:rFonts w:ascii="Twinkl Cursive Looped" w:eastAsia="Times New Roman" w:hAnsi="Twinkl Cursive Looped"/>
                          <w:b/>
                          <w:bCs/>
                          <w:color w:val="1F3864" w:themeColor="accent1" w:themeShade="80"/>
                        </w:rPr>
                      </w:pPr>
                    </w:p>
                    <w:p w14:paraId="785D70DA" w14:textId="63640F51" w:rsidR="00FF0BDA" w:rsidRPr="00FF0BDA" w:rsidRDefault="00FF0BDA" w:rsidP="009D53B4">
                      <w:pPr>
                        <w:spacing w:after="0"/>
                        <w:jc w:val="center"/>
                        <w:rPr>
                          <w:rFonts w:ascii="Twinkl Cursive Looped" w:eastAsia="Times New Roman" w:hAnsi="Twinkl Cursive Looped"/>
                          <w:b/>
                          <w:bCs/>
                          <w:color w:val="1F3864" w:themeColor="accent1" w:themeShade="80"/>
                        </w:rPr>
                      </w:pPr>
                      <w:r w:rsidRPr="00FF0BDA">
                        <w:rPr>
                          <w:rFonts w:ascii="Twinkl Cursive Looped" w:eastAsia="Times New Roman" w:hAnsi="Twinkl Cursive Looped"/>
                          <w:b/>
                          <w:bCs/>
                          <w:color w:val="1F3864" w:themeColor="accent1" w:themeShade="80"/>
                        </w:rPr>
                        <w:t>We would love to celebrate YOU.</w:t>
                      </w:r>
                    </w:p>
                    <w:p w14:paraId="53965225" w14:textId="77777777" w:rsidR="009D53B4" w:rsidRPr="0018144E" w:rsidRDefault="009D53B4" w:rsidP="009D53B4">
                      <w:pPr>
                        <w:spacing w:after="0"/>
                        <w:jc w:val="center"/>
                        <w:rPr>
                          <w:rFonts w:ascii="Twinkl Cursive Looped" w:eastAsia="Times New Roman" w:hAnsi="Twinkl Cursive Looped"/>
                          <w:color w:val="1F3864" w:themeColor="accent1" w:themeShade="80"/>
                        </w:rPr>
                      </w:pPr>
                    </w:p>
                    <w:p w14:paraId="48DA2517" w14:textId="77777777" w:rsidR="009D53B4" w:rsidRPr="00FC598A" w:rsidRDefault="009D53B4" w:rsidP="009D53B4">
                      <w:pPr>
                        <w:spacing w:after="0"/>
                        <w:jc w:val="center"/>
                        <w:rPr>
                          <w:rFonts w:ascii="Twinkl Cursive Looped" w:eastAsia="Times New Roman" w:hAnsi="Twinkl Cursive Looped"/>
                          <w:color w:val="1F3864" w:themeColor="accent1" w:themeShade="80"/>
                        </w:rPr>
                      </w:pPr>
                    </w:p>
                    <w:p w14:paraId="73CDC06A" w14:textId="77777777" w:rsidR="009D53B4" w:rsidRPr="00FC598A" w:rsidRDefault="009D53B4" w:rsidP="009D53B4">
                      <w:pPr>
                        <w:spacing w:after="0"/>
                        <w:rPr>
                          <w:rFonts w:ascii="Twinkl Cursive Looped" w:eastAsia="Times New Roman" w:hAnsi="Twinkl Cursive Looped"/>
                          <w:color w:val="1F3864" w:themeColor="accent1" w:themeShade="80"/>
                        </w:rPr>
                      </w:pPr>
                    </w:p>
                    <w:p w14:paraId="375B9347" w14:textId="1572B8B4" w:rsidR="009D53B4" w:rsidRPr="00FC598A" w:rsidRDefault="00F913E6" w:rsidP="009D53B4">
                      <w:pPr>
                        <w:spacing w:after="0" w:line="240" w:lineRule="auto"/>
                        <w:jc w:val="center"/>
                        <w:rPr>
                          <w:rFonts w:ascii="Twinkl Cursive Looped" w:hAnsi="Twinkl Cursive Looped"/>
                          <w:b/>
                          <w:color w:val="1F3864" w:themeColor="accent1" w:themeShade="80"/>
                          <w:sz w:val="28"/>
                          <w:szCs w:val="28"/>
                        </w:rPr>
                      </w:pPr>
                      <w:r>
                        <w:rPr>
                          <w:noProof/>
                        </w:rPr>
                        <w:drawing>
                          <wp:inline distT="0" distB="0" distL="0" distR="0" wp14:anchorId="6D2492F3" wp14:editId="11C2D972">
                            <wp:extent cx="2922270" cy="904240"/>
                            <wp:effectExtent l="0" t="0" r="0" b="0"/>
                            <wp:docPr id="537702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02290" name=""/>
                                    <pic:cNvPicPr/>
                                  </pic:nvPicPr>
                                  <pic:blipFill>
                                    <a:blip r:embed="rId30"/>
                                    <a:stretch>
                                      <a:fillRect/>
                                    </a:stretch>
                                  </pic:blipFill>
                                  <pic:spPr>
                                    <a:xfrm>
                                      <a:off x="0" y="0"/>
                                      <a:ext cx="2922270" cy="904240"/>
                                    </a:xfrm>
                                    <a:prstGeom prst="rect">
                                      <a:avLst/>
                                    </a:prstGeom>
                                  </pic:spPr>
                                </pic:pic>
                              </a:graphicData>
                            </a:graphic>
                          </wp:inline>
                        </w:drawing>
                      </w:r>
                    </w:p>
                    <w:p w14:paraId="4F2DCC81" w14:textId="77777777" w:rsidR="009D53B4" w:rsidRPr="00224678" w:rsidRDefault="009D53B4" w:rsidP="009D53B4">
                      <w:pPr>
                        <w:spacing w:after="0"/>
                        <w:rPr>
                          <w:rFonts w:ascii="Twinkl Cursive Looped" w:eastAsia="Times New Roman" w:hAnsi="Twinkl Cursive Looped"/>
                          <w:color w:val="000000"/>
                          <w:sz w:val="24"/>
                          <w:szCs w:val="24"/>
                        </w:rPr>
                      </w:pPr>
                    </w:p>
                    <w:p w14:paraId="2B0B562B" w14:textId="77777777" w:rsidR="009D53B4" w:rsidRDefault="009D53B4" w:rsidP="009D53B4">
                      <w:pPr>
                        <w:spacing w:after="0"/>
                        <w:jc w:val="center"/>
                        <w:rPr>
                          <w:rFonts w:eastAsia="Times New Roman"/>
                          <w:color w:val="000000"/>
                          <w:sz w:val="24"/>
                          <w:szCs w:val="24"/>
                        </w:rPr>
                      </w:pPr>
                    </w:p>
                    <w:p w14:paraId="6CF57946" w14:textId="77777777" w:rsidR="009D53B4" w:rsidRDefault="009D53B4" w:rsidP="009D53B4"/>
                  </w:txbxContent>
                </v:textbox>
                <w10:wrap anchorx="margin"/>
              </v:shape>
            </w:pict>
          </mc:Fallback>
        </mc:AlternateContent>
      </w:r>
      <w:r w:rsidRPr="003B598F">
        <w:rPr>
          <w:rFonts w:asciiTheme="minorHAnsi" w:eastAsiaTheme="minorEastAsia" w:hAnsiTheme="minorHAnsi" w:cstheme="minorBidi"/>
          <w:noProof/>
          <w:kern w:val="2"/>
          <w:sz w:val="28"/>
          <w:szCs w:val="28"/>
          <w:lang w:eastAsia="en-GB"/>
          <w14:ligatures w14:val="standardContextual"/>
        </w:rPr>
        <mc:AlternateContent>
          <mc:Choice Requires="wps">
            <w:drawing>
              <wp:anchor distT="0" distB="0" distL="114300" distR="114300" simplePos="0" relativeHeight="251706880" behindDoc="0" locked="0" layoutInCell="1" allowOverlap="1" wp14:anchorId="0A848799" wp14:editId="1FA67CC7">
                <wp:simplePos x="0" y="0"/>
                <wp:positionH relativeFrom="margin">
                  <wp:posOffset>311150</wp:posOffset>
                </wp:positionH>
                <wp:positionV relativeFrom="paragraph">
                  <wp:posOffset>981710</wp:posOffset>
                </wp:positionV>
                <wp:extent cx="3162300" cy="4415790"/>
                <wp:effectExtent l="19050" t="19050" r="38100" b="41910"/>
                <wp:wrapNone/>
                <wp:docPr id="1370172238" name="Text Box 1370172238"/>
                <wp:cNvGraphicFramePr/>
                <a:graphic xmlns:a="http://schemas.openxmlformats.org/drawingml/2006/main">
                  <a:graphicData uri="http://schemas.microsoft.com/office/word/2010/wordprocessingShape">
                    <wps:wsp>
                      <wps:cNvSpPr txBox="1"/>
                      <wps:spPr>
                        <a:xfrm>
                          <a:off x="0" y="0"/>
                          <a:ext cx="3162300" cy="4415790"/>
                        </a:xfrm>
                        <a:prstGeom prst="rect">
                          <a:avLst/>
                        </a:prstGeom>
                        <a:solidFill>
                          <a:schemeClr val="accent6">
                            <a:lumMod val="20000"/>
                            <a:lumOff val="80000"/>
                          </a:schemeClr>
                        </a:solidFill>
                        <a:ln w="57150">
                          <a:solidFill>
                            <a:srgbClr val="0070C0"/>
                          </a:solidFill>
                        </a:ln>
                      </wps:spPr>
                      <wps:txbx>
                        <w:txbxContent>
                          <w:p w14:paraId="07F2B68A" w14:textId="26745CD5" w:rsidR="009D53B4" w:rsidRPr="000F4C73" w:rsidRDefault="00977789" w:rsidP="009D53B4">
                            <w:pPr>
                              <w:spacing w:after="0"/>
                              <w:jc w:val="center"/>
                              <w:rPr>
                                <w:noProof/>
                              </w:rPr>
                            </w:pPr>
                            <w:r>
                              <w:rPr>
                                <w:noProof/>
                              </w:rPr>
                              <w:drawing>
                                <wp:inline distT="0" distB="0" distL="0" distR="0" wp14:anchorId="591A0C0D" wp14:editId="72EA31A2">
                                  <wp:extent cx="853440" cy="640080"/>
                                  <wp:effectExtent l="0" t="0" r="3810" b="7620"/>
                                  <wp:docPr id="76898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8873" name=""/>
                                          <pic:cNvPicPr/>
                                        </pic:nvPicPr>
                                        <pic:blipFill>
                                          <a:blip r:embed="rId31"/>
                                          <a:stretch>
                                            <a:fillRect/>
                                          </a:stretch>
                                        </pic:blipFill>
                                        <pic:spPr>
                                          <a:xfrm>
                                            <a:off x="0" y="0"/>
                                            <a:ext cx="853440" cy="640080"/>
                                          </a:xfrm>
                                          <a:prstGeom prst="rect">
                                            <a:avLst/>
                                          </a:prstGeom>
                                        </pic:spPr>
                                      </pic:pic>
                                    </a:graphicData>
                                  </a:graphic>
                                </wp:inline>
                              </w:drawing>
                            </w:r>
                          </w:p>
                          <w:p w14:paraId="05517A11" w14:textId="134009A9" w:rsidR="009D53B4" w:rsidRDefault="009D53B4" w:rsidP="009D53B4">
                            <w:pPr>
                              <w:spacing w:after="0"/>
                              <w:ind w:left="360"/>
                              <w:jc w:val="center"/>
                              <w:rPr>
                                <w:rFonts w:ascii="Twinkl Cursive Looped" w:hAnsi="Twinkl Cursive Looped"/>
                                <w:b/>
                                <w:color w:val="1F3864" w:themeColor="accent1" w:themeShade="80"/>
                                <w:sz w:val="28"/>
                                <w:szCs w:val="28"/>
                              </w:rPr>
                            </w:pPr>
                            <w:r w:rsidRPr="004A4093">
                              <w:rPr>
                                <w:rFonts w:ascii="Twinkl Cursive Looped" w:hAnsi="Twinkl Cursive Looped"/>
                                <w:b/>
                                <w:color w:val="1F3864" w:themeColor="accent1" w:themeShade="80"/>
                                <w:sz w:val="28"/>
                                <w:szCs w:val="28"/>
                              </w:rPr>
                              <w:t xml:space="preserve">Head Teacher </w:t>
                            </w:r>
                            <w:r>
                              <w:rPr>
                                <w:rFonts w:ascii="Twinkl Cursive Looped" w:hAnsi="Twinkl Cursive Looped"/>
                                <w:b/>
                                <w:color w:val="1F3864" w:themeColor="accent1" w:themeShade="80"/>
                                <w:sz w:val="28"/>
                                <w:szCs w:val="28"/>
                              </w:rPr>
                              <w:t>Awards</w:t>
                            </w:r>
                          </w:p>
                          <w:p w14:paraId="102419EE" w14:textId="4F3D0C77" w:rsidR="007906E4" w:rsidRDefault="007906E4" w:rsidP="007906E4">
                            <w:pPr>
                              <w:spacing w:after="0"/>
                              <w:ind w:left="360"/>
                              <w:rPr>
                                <w:rFonts w:ascii="Twinkl Cursive Looped" w:hAnsi="Twinkl Cursive Looped"/>
                                <w:b/>
                                <w:color w:val="1F3864" w:themeColor="accent1" w:themeShade="80"/>
                                <w:sz w:val="28"/>
                                <w:szCs w:val="28"/>
                              </w:rPr>
                            </w:pPr>
                            <w:r>
                              <w:rPr>
                                <w:rFonts w:ascii="Twinkl Cursive Looped" w:hAnsi="Twinkl Cursive Looped"/>
                                <w:b/>
                                <w:color w:val="1F3864" w:themeColor="accent1" w:themeShade="80"/>
                                <w:sz w:val="28"/>
                                <w:szCs w:val="28"/>
                              </w:rPr>
                              <w:t xml:space="preserve">Week: </w:t>
                            </w:r>
                            <w:r w:rsidR="003B7FF0">
                              <w:rPr>
                                <w:rFonts w:ascii="Twinkl Cursive Looped" w:hAnsi="Twinkl Cursive Looped"/>
                                <w:b/>
                                <w:color w:val="1F3864" w:themeColor="accent1" w:themeShade="80"/>
                                <w:sz w:val="28"/>
                                <w:szCs w:val="28"/>
                              </w:rPr>
                              <w:t xml:space="preserve">23.1.26      </w:t>
                            </w:r>
                            <w:r w:rsidR="003B7FF0" w:rsidRPr="003B7FF0">
                              <w:rPr>
                                <w:rFonts w:ascii="Twinkl Cursive Looped" w:hAnsi="Twinkl Cursive Looped"/>
                                <w:b/>
                                <w:color w:val="EE0000"/>
                                <w:sz w:val="28"/>
                                <w:szCs w:val="28"/>
                              </w:rPr>
                              <w:t>Week:30.1.26</w:t>
                            </w:r>
                          </w:p>
                          <w:p w14:paraId="21C49EEA" w14:textId="77777777" w:rsidR="009D53B4" w:rsidRDefault="009D53B4" w:rsidP="009D53B4">
                            <w:pPr>
                              <w:spacing w:after="0"/>
                              <w:ind w:left="360"/>
                              <w:jc w:val="center"/>
                              <w:rPr>
                                <w:rFonts w:ascii="Twinkl Cursive Looped" w:hAnsi="Twinkl Cursive Looped"/>
                                <w:b/>
                                <w:color w:val="1F3864" w:themeColor="accent1" w:themeShade="80"/>
                                <w:sz w:val="28"/>
                                <w:szCs w:val="28"/>
                              </w:rPr>
                            </w:pPr>
                          </w:p>
                          <w:p w14:paraId="0DFE515A" w14:textId="21608E51" w:rsidR="009D53B4" w:rsidRPr="003B7FF0" w:rsidRDefault="009D53B4" w:rsidP="003B7FF0">
                            <w:pPr>
                              <w:spacing w:after="0"/>
                              <w:rPr>
                                <w:rFonts w:ascii="Twinkl Cursive Looped" w:eastAsia="Times New Roman" w:hAnsi="Twinkl Cursive Looped"/>
                                <w:b/>
                                <w:bCs/>
                                <w:color w:val="EE0000"/>
                              </w:rPr>
                            </w:pPr>
                            <w:r>
                              <w:rPr>
                                <w:rFonts w:ascii="Twinkl Cursive Looped" w:eastAsia="Times New Roman" w:hAnsi="Twinkl Cursive Looped"/>
                                <w:b/>
                                <w:bCs/>
                                <w:color w:val="1F3864" w:themeColor="accent1" w:themeShade="80"/>
                              </w:rPr>
                              <w:t>Reception:</w:t>
                            </w:r>
                            <w:r w:rsidR="003B7FF0">
                              <w:rPr>
                                <w:rFonts w:ascii="Twinkl Cursive Looped" w:eastAsia="Times New Roman" w:hAnsi="Twinkl Cursive Looped"/>
                                <w:b/>
                                <w:bCs/>
                                <w:color w:val="1F3864" w:themeColor="accent1" w:themeShade="80"/>
                              </w:rPr>
                              <w:t xml:space="preserve">  </w:t>
                            </w:r>
                            <w:r w:rsidR="003B4357">
                              <w:rPr>
                                <w:rFonts w:ascii="Twinkl Cursive Looped" w:eastAsia="Times New Roman" w:hAnsi="Twinkl Cursive Looped"/>
                                <w:b/>
                                <w:bCs/>
                                <w:color w:val="1F3864" w:themeColor="accent1" w:themeShade="80"/>
                              </w:rPr>
                              <w:t>Poppy</w:t>
                            </w:r>
                            <w:r w:rsidR="003B7FF0">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EE0000"/>
                              </w:rPr>
                              <w:t>Reception:</w:t>
                            </w:r>
                            <w:r w:rsidR="00702B41">
                              <w:rPr>
                                <w:rFonts w:ascii="Twinkl Cursive Looped" w:eastAsia="Times New Roman" w:hAnsi="Twinkl Cursive Looped"/>
                                <w:b/>
                                <w:bCs/>
                                <w:color w:val="EE0000"/>
                              </w:rPr>
                              <w:t xml:space="preserve"> Dalton</w:t>
                            </w:r>
                          </w:p>
                          <w:p w14:paraId="0778CCE6" w14:textId="77777777" w:rsidR="009D53B4" w:rsidRDefault="009D53B4" w:rsidP="003B7FF0">
                            <w:pPr>
                              <w:spacing w:after="0"/>
                              <w:rPr>
                                <w:rFonts w:ascii="Twinkl Cursive Looped" w:eastAsia="Times New Roman" w:hAnsi="Twinkl Cursive Looped"/>
                                <w:b/>
                                <w:bCs/>
                                <w:color w:val="1F3864" w:themeColor="accent1" w:themeShade="80"/>
                              </w:rPr>
                            </w:pPr>
                          </w:p>
                          <w:p w14:paraId="405938A5" w14:textId="404BA60E"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 xml:space="preserve">Year </w:t>
                            </w:r>
                            <w:proofErr w:type="gramStart"/>
                            <w:r>
                              <w:rPr>
                                <w:rFonts w:ascii="Twinkl Cursive Looped" w:eastAsia="Times New Roman" w:hAnsi="Twinkl Cursive Looped"/>
                                <w:b/>
                                <w:bCs/>
                                <w:color w:val="1F3864" w:themeColor="accent1" w:themeShade="80"/>
                              </w:rPr>
                              <w:t>1:</w:t>
                            </w:r>
                            <w:r w:rsidR="004F322D">
                              <w:rPr>
                                <w:rFonts w:ascii="Twinkl Cursive Looped" w:eastAsia="Times New Roman" w:hAnsi="Twinkl Cursive Looped"/>
                                <w:b/>
                                <w:bCs/>
                                <w:color w:val="1F3864" w:themeColor="accent1" w:themeShade="80"/>
                              </w:rPr>
                              <w:t>Paisley</w:t>
                            </w:r>
                            <w:proofErr w:type="gramEnd"/>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 xml:space="preserve">Year </w:t>
                            </w:r>
                            <w:proofErr w:type="gramStart"/>
                            <w:r w:rsidR="003B7FF0" w:rsidRPr="003B7FF0">
                              <w:rPr>
                                <w:rFonts w:ascii="Twinkl Cursive Looped" w:eastAsia="Times New Roman" w:hAnsi="Twinkl Cursive Looped"/>
                                <w:b/>
                                <w:bCs/>
                                <w:color w:val="EE0000"/>
                              </w:rPr>
                              <w:t>1:</w:t>
                            </w:r>
                            <w:r w:rsidR="0093384C">
                              <w:rPr>
                                <w:rFonts w:ascii="Twinkl Cursive Looped" w:eastAsia="Times New Roman" w:hAnsi="Twinkl Cursive Looped"/>
                                <w:b/>
                                <w:bCs/>
                                <w:color w:val="EE0000"/>
                              </w:rPr>
                              <w:t>Illiyah</w:t>
                            </w:r>
                            <w:proofErr w:type="gramEnd"/>
                          </w:p>
                          <w:p w14:paraId="25C730CA" w14:textId="77777777" w:rsidR="009D53B4" w:rsidRDefault="009D53B4" w:rsidP="003B7FF0">
                            <w:pPr>
                              <w:spacing w:after="0"/>
                              <w:rPr>
                                <w:rFonts w:ascii="Twinkl Cursive Looped" w:eastAsia="Times New Roman" w:hAnsi="Twinkl Cursive Looped"/>
                                <w:b/>
                                <w:bCs/>
                                <w:color w:val="1F3864" w:themeColor="accent1" w:themeShade="80"/>
                              </w:rPr>
                            </w:pPr>
                          </w:p>
                          <w:p w14:paraId="49C5B7D3" w14:textId="3910CECD"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2:</w:t>
                            </w:r>
                            <w:r w:rsidR="003B7FF0">
                              <w:rPr>
                                <w:rFonts w:ascii="Twinkl Cursive Looped" w:eastAsia="Times New Roman" w:hAnsi="Twinkl Cursive Looped"/>
                                <w:b/>
                                <w:bCs/>
                                <w:color w:val="1F3864" w:themeColor="accent1" w:themeShade="80"/>
                              </w:rPr>
                              <w:t xml:space="preserve"> </w:t>
                            </w:r>
                            <w:r w:rsidR="00863844">
                              <w:rPr>
                                <w:rFonts w:ascii="Twinkl Cursive Looped" w:eastAsia="Times New Roman" w:hAnsi="Twinkl Cursive Looped"/>
                                <w:b/>
                                <w:bCs/>
                                <w:color w:val="1F3864" w:themeColor="accent1" w:themeShade="80"/>
                              </w:rPr>
                              <w:t>Aaron</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 xml:space="preserve">Year </w:t>
                            </w:r>
                            <w:proofErr w:type="gramStart"/>
                            <w:r w:rsidR="003B7FF0" w:rsidRPr="003B7FF0">
                              <w:rPr>
                                <w:rFonts w:ascii="Twinkl Cursive Looped" w:eastAsia="Times New Roman" w:hAnsi="Twinkl Cursive Looped"/>
                                <w:b/>
                                <w:bCs/>
                                <w:color w:val="EE0000"/>
                              </w:rPr>
                              <w:t>2:</w:t>
                            </w:r>
                            <w:r w:rsidR="009C0ADA">
                              <w:rPr>
                                <w:rFonts w:ascii="Twinkl Cursive Looped" w:eastAsia="Times New Roman" w:hAnsi="Twinkl Cursive Looped"/>
                                <w:b/>
                                <w:bCs/>
                                <w:color w:val="EE0000"/>
                              </w:rPr>
                              <w:t>Eloise</w:t>
                            </w:r>
                            <w:proofErr w:type="gramEnd"/>
                          </w:p>
                          <w:p w14:paraId="26C2A958" w14:textId="77777777" w:rsidR="009D53B4" w:rsidRDefault="009D53B4" w:rsidP="003B7FF0">
                            <w:pPr>
                              <w:spacing w:after="0"/>
                              <w:rPr>
                                <w:rFonts w:ascii="Twinkl Cursive Looped" w:eastAsia="Times New Roman" w:hAnsi="Twinkl Cursive Looped"/>
                                <w:b/>
                                <w:bCs/>
                                <w:color w:val="1F3864" w:themeColor="accent1" w:themeShade="80"/>
                              </w:rPr>
                            </w:pPr>
                          </w:p>
                          <w:p w14:paraId="09AA79E1" w14:textId="3430A6E4"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3:</w:t>
                            </w:r>
                            <w:r w:rsidR="003B7FF0">
                              <w:rPr>
                                <w:rFonts w:ascii="Twinkl Cursive Looped" w:eastAsia="Times New Roman" w:hAnsi="Twinkl Cursive Looped"/>
                                <w:b/>
                                <w:bCs/>
                                <w:color w:val="1F3864" w:themeColor="accent1" w:themeShade="80"/>
                              </w:rPr>
                              <w:t xml:space="preserve">  </w:t>
                            </w:r>
                            <w:r w:rsidR="008A6FA1">
                              <w:rPr>
                                <w:rFonts w:ascii="Twinkl Cursive Looped" w:eastAsia="Times New Roman" w:hAnsi="Twinkl Cursive Looped"/>
                                <w:b/>
                                <w:bCs/>
                                <w:color w:val="1F3864" w:themeColor="accent1" w:themeShade="80"/>
                              </w:rPr>
                              <w:t>Willow</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 xml:space="preserve">Year </w:t>
                            </w:r>
                            <w:proofErr w:type="gramStart"/>
                            <w:r w:rsidR="003B7FF0" w:rsidRPr="003B7FF0">
                              <w:rPr>
                                <w:rFonts w:ascii="Twinkl Cursive Looped" w:eastAsia="Times New Roman" w:hAnsi="Twinkl Cursive Looped"/>
                                <w:b/>
                                <w:bCs/>
                                <w:color w:val="EE0000"/>
                              </w:rPr>
                              <w:t>3:</w:t>
                            </w:r>
                            <w:r w:rsidR="0055343C">
                              <w:rPr>
                                <w:rFonts w:ascii="Twinkl Cursive Looped" w:eastAsia="Times New Roman" w:hAnsi="Twinkl Cursive Looped"/>
                                <w:b/>
                                <w:bCs/>
                                <w:color w:val="EE0000"/>
                              </w:rPr>
                              <w:t>Sienna</w:t>
                            </w:r>
                            <w:proofErr w:type="gramEnd"/>
                          </w:p>
                          <w:p w14:paraId="01A7CAA0" w14:textId="77777777" w:rsidR="009D53B4" w:rsidRDefault="009D53B4" w:rsidP="003B7FF0">
                            <w:pPr>
                              <w:spacing w:after="0"/>
                              <w:rPr>
                                <w:rFonts w:ascii="Twinkl Cursive Looped" w:eastAsia="Times New Roman" w:hAnsi="Twinkl Cursive Looped"/>
                                <w:b/>
                                <w:bCs/>
                                <w:color w:val="1F3864" w:themeColor="accent1" w:themeShade="80"/>
                              </w:rPr>
                            </w:pPr>
                          </w:p>
                          <w:p w14:paraId="4DE8B2D4" w14:textId="0CC624CA"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4:</w:t>
                            </w:r>
                            <w:r w:rsidR="003B7FF0">
                              <w:rPr>
                                <w:rFonts w:ascii="Twinkl Cursive Looped" w:eastAsia="Times New Roman" w:hAnsi="Twinkl Cursive Looped"/>
                                <w:b/>
                                <w:bCs/>
                                <w:color w:val="1F3864" w:themeColor="accent1" w:themeShade="80"/>
                              </w:rPr>
                              <w:t xml:space="preserve"> </w:t>
                            </w:r>
                            <w:r w:rsidR="0055343C">
                              <w:rPr>
                                <w:rFonts w:ascii="Twinkl Cursive Looped" w:eastAsia="Times New Roman" w:hAnsi="Twinkl Cursive Looped"/>
                                <w:b/>
                                <w:bCs/>
                                <w:color w:val="1F3864" w:themeColor="accent1" w:themeShade="80"/>
                              </w:rPr>
                              <w:t>Luca</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 xml:space="preserve">Year </w:t>
                            </w:r>
                            <w:proofErr w:type="gramStart"/>
                            <w:r w:rsidR="003B7FF0" w:rsidRPr="003B7FF0">
                              <w:rPr>
                                <w:rFonts w:ascii="Twinkl Cursive Looped" w:eastAsia="Times New Roman" w:hAnsi="Twinkl Cursive Looped"/>
                                <w:b/>
                                <w:bCs/>
                                <w:color w:val="EE0000"/>
                              </w:rPr>
                              <w:t>4:</w:t>
                            </w:r>
                            <w:r w:rsidR="00FB1523">
                              <w:rPr>
                                <w:rFonts w:ascii="Twinkl Cursive Looped" w:eastAsia="Times New Roman" w:hAnsi="Twinkl Cursive Looped"/>
                                <w:b/>
                                <w:bCs/>
                                <w:color w:val="EE0000"/>
                              </w:rPr>
                              <w:t>Lucas</w:t>
                            </w:r>
                            <w:proofErr w:type="gramEnd"/>
                          </w:p>
                          <w:p w14:paraId="00AF3EF7" w14:textId="77777777" w:rsidR="009D53B4" w:rsidRDefault="009D53B4" w:rsidP="003B7FF0">
                            <w:pPr>
                              <w:spacing w:after="0"/>
                              <w:rPr>
                                <w:rFonts w:ascii="Twinkl Cursive Looped" w:eastAsia="Times New Roman" w:hAnsi="Twinkl Cursive Looped"/>
                                <w:b/>
                                <w:bCs/>
                                <w:color w:val="1F3864" w:themeColor="accent1" w:themeShade="80"/>
                              </w:rPr>
                            </w:pPr>
                          </w:p>
                          <w:p w14:paraId="09A90C0F" w14:textId="6BD864B0"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5</w:t>
                            </w:r>
                            <w:r w:rsidR="003B7FF0">
                              <w:rPr>
                                <w:rFonts w:ascii="Twinkl Cursive Looped" w:eastAsia="Times New Roman" w:hAnsi="Twinkl Cursive Looped"/>
                                <w:b/>
                                <w:bCs/>
                                <w:color w:val="1F3864" w:themeColor="accent1" w:themeShade="80"/>
                              </w:rPr>
                              <w:t xml:space="preserve">: </w:t>
                            </w:r>
                            <w:r w:rsidR="00846E87">
                              <w:rPr>
                                <w:rFonts w:ascii="Twinkl Cursive Looped" w:eastAsia="Times New Roman" w:hAnsi="Twinkl Cursive Looped"/>
                                <w:b/>
                                <w:bCs/>
                                <w:color w:val="1F3864" w:themeColor="accent1" w:themeShade="80"/>
                              </w:rPr>
                              <w:t>Jacob</w:t>
                            </w:r>
                            <w:r w:rsidR="002B4690">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 xml:space="preserve">Year </w:t>
                            </w:r>
                            <w:proofErr w:type="gramStart"/>
                            <w:r w:rsidR="003B7FF0" w:rsidRPr="003B7FF0">
                              <w:rPr>
                                <w:rFonts w:ascii="Twinkl Cursive Looped" w:eastAsia="Times New Roman" w:hAnsi="Twinkl Cursive Looped"/>
                                <w:b/>
                                <w:bCs/>
                                <w:color w:val="EE0000"/>
                              </w:rPr>
                              <w:t>5:</w:t>
                            </w:r>
                            <w:r w:rsidR="002B4690">
                              <w:rPr>
                                <w:rFonts w:ascii="Twinkl Cursive Looped" w:eastAsia="Times New Roman" w:hAnsi="Twinkl Cursive Looped"/>
                                <w:b/>
                                <w:bCs/>
                                <w:color w:val="EE0000"/>
                              </w:rPr>
                              <w:t>Zainab</w:t>
                            </w:r>
                            <w:proofErr w:type="gramEnd"/>
                          </w:p>
                          <w:p w14:paraId="27D58863" w14:textId="77777777" w:rsidR="009D53B4" w:rsidRDefault="009D53B4" w:rsidP="003B7FF0">
                            <w:pPr>
                              <w:spacing w:after="0"/>
                              <w:rPr>
                                <w:rFonts w:ascii="Twinkl Cursive Looped" w:eastAsia="Times New Roman" w:hAnsi="Twinkl Cursive Looped"/>
                                <w:b/>
                                <w:bCs/>
                                <w:color w:val="1F3864" w:themeColor="accent1" w:themeShade="80"/>
                              </w:rPr>
                            </w:pPr>
                          </w:p>
                          <w:p w14:paraId="70617840" w14:textId="04DFCD34"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6:</w:t>
                            </w:r>
                            <w:r w:rsidR="003B7FF0">
                              <w:rPr>
                                <w:rFonts w:ascii="Twinkl Cursive Looped" w:eastAsia="Times New Roman" w:hAnsi="Twinkl Cursive Looped"/>
                                <w:b/>
                                <w:bCs/>
                                <w:color w:val="1F3864" w:themeColor="accent1" w:themeShade="80"/>
                              </w:rPr>
                              <w:t xml:space="preserve">  </w:t>
                            </w:r>
                            <w:r w:rsidR="002B4690">
                              <w:rPr>
                                <w:rFonts w:ascii="Twinkl Cursive Looped" w:eastAsia="Times New Roman" w:hAnsi="Twinkl Cursive Looped"/>
                                <w:b/>
                                <w:bCs/>
                                <w:color w:val="1F3864" w:themeColor="accent1" w:themeShade="80"/>
                              </w:rPr>
                              <w:t>Scarlett</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6:</w:t>
                            </w:r>
                            <w:r w:rsidR="00F86757">
                              <w:rPr>
                                <w:rFonts w:ascii="Twinkl Cursive Looped" w:eastAsia="Times New Roman" w:hAnsi="Twinkl Cursive Looped"/>
                                <w:b/>
                                <w:bCs/>
                                <w:color w:val="EE0000"/>
                              </w:rPr>
                              <w:t>Marley</w:t>
                            </w:r>
                          </w:p>
                          <w:p w14:paraId="1E3AEE5A" w14:textId="77777777" w:rsidR="009D53B4" w:rsidRDefault="009D53B4" w:rsidP="009D53B4">
                            <w:pPr>
                              <w:spacing w:after="0"/>
                              <w:jc w:val="center"/>
                              <w:rPr>
                                <w:rFonts w:ascii="Twinkl Cursive Looped" w:eastAsia="Times New Roman" w:hAnsi="Twinkl Cursive Looped"/>
                                <w:b/>
                                <w:bCs/>
                                <w:color w:val="1F3864" w:themeColor="accent1" w:themeShade="80"/>
                              </w:rPr>
                            </w:pPr>
                          </w:p>
                          <w:p w14:paraId="55D6C078" w14:textId="77777777" w:rsidR="009D53B4" w:rsidRPr="002A59B5" w:rsidRDefault="009D53B4" w:rsidP="009D53B4">
                            <w:pPr>
                              <w:spacing w:after="0"/>
                              <w:jc w:val="center"/>
                              <w:rPr>
                                <w:rFonts w:ascii="Twinkl Cursive Looped" w:eastAsia="Times New Roman" w:hAnsi="Twinkl Cursive Looped"/>
                                <w:b/>
                                <w:bCs/>
                                <w:color w:val="1F3864" w:themeColor="accent1" w:themeShade="80"/>
                              </w:rPr>
                            </w:pPr>
                          </w:p>
                          <w:p w14:paraId="2AA2AA44" w14:textId="77777777" w:rsidR="009D53B4" w:rsidRDefault="009D53B4" w:rsidP="009D53B4">
                            <w:pPr>
                              <w:spacing w:after="0"/>
                              <w:jc w:val="center"/>
                              <w:rPr>
                                <w:rFonts w:ascii="Twinkl Cursive Looped" w:eastAsia="Times New Roman" w:hAnsi="Twinkl Cursive Looped"/>
                                <w:color w:val="1F3864" w:themeColor="accent1" w:themeShade="80"/>
                              </w:rPr>
                            </w:pPr>
                          </w:p>
                          <w:p w14:paraId="3D6AB10B" w14:textId="77777777" w:rsidR="009D53B4" w:rsidRPr="0018144E" w:rsidRDefault="009D53B4" w:rsidP="009D53B4">
                            <w:pPr>
                              <w:spacing w:after="0"/>
                              <w:jc w:val="center"/>
                              <w:rPr>
                                <w:rFonts w:ascii="Twinkl Cursive Looped" w:eastAsia="Times New Roman" w:hAnsi="Twinkl Cursive Looped"/>
                                <w:color w:val="1F3864" w:themeColor="accent1" w:themeShade="80"/>
                              </w:rPr>
                            </w:pPr>
                          </w:p>
                          <w:p w14:paraId="4116D1A1" w14:textId="77777777" w:rsidR="009D53B4" w:rsidRPr="00FC598A" w:rsidRDefault="009D53B4" w:rsidP="009D53B4">
                            <w:pPr>
                              <w:spacing w:after="0"/>
                              <w:jc w:val="center"/>
                              <w:rPr>
                                <w:rFonts w:ascii="Twinkl Cursive Looped" w:eastAsia="Times New Roman" w:hAnsi="Twinkl Cursive Looped"/>
                                <w:color w:val="1F3864" w:themeColor="accent1" w:themeShade="80"/>
                              </w:rPr>
                            </w:pPr>
                          </w:p>
                          <w:p w14:paraId="2374F724" w14:textId="77777777" w:rsidR="009D53B4" w:rsidRPr="00FC598A" w:rsidRDefault="009D53B4" w:rsidP="009D53B4">
                            <w:pPr>
                              <w:spacing w:after="0"/>
                              <w:rPr>
                                <w:rFonts w:ascii="Twinkl Cursive Looped" w:eastAsia="Times New Roman" w:hAnsi="Twinkl Cursive Looped"/>
                                <w:color w:val="1F3864" w:themeColor="accent1" w:themeShade="80"/>
                              </w:rPr>
                            </w:pPr>
                          </w:p>
                          <w:p w14:paraId="5939D7E6" w14:textId="77777777" w:rsidR="009D53B4" w:rsidRPr="00FC598A" w:rsidRDefault="009D53B4" w:rsidP="009D53B4">
                            <w:pPr>
                              <w:spacing w:after="0" w:line="240" w:lineRule="auto"/>
                              <w:jc w:val="center"/>
                              <w:rPr>
                                <w:rFonts w:ascii="Twinkl Cursive Looped" w:hAnsi="Twinkl Cursive Looped"/>
                                <w:b/>
                                <w:color w:val="1F3864" w:themeColor="accent1" w:themeShade="80"/>
                                <w:sz w:val="28"/>
                                <w:szCs w:val="28"/>
                              </w:rPr>
                            </w:pPr>
                          </w:p>
                          <w:p w14:paraId="1B1C78C2" w14:textId="77777777" w:rsidR="009D53B4" w:rsidRPr="00224678" w:rsidRDefault="009D53B4" w:rsidP="009D53B4">
                            <w:pPr>
                              <w:spacing w:after="0"/>
                              <w:rPr>
                                <w:rFonts w:ascii="Twinkl Cursive Looped" w:eastAsia="Times New Roman" w:hAnsi="Twinkl Cursive Looped"/>
                                <w:color w:val="000000"/>
                                <w:sz w:val="24"/>
                                <w:szCs w:val="24"/>
                              </w:rPr>
                            </w:pPr>
                          </w:p>
                          <w:p w14:paraId="2E517B07" w14:textId="77777777" w:rsidR="009D53B4" w:rsidRDefault="009D53B4" w:rsidP="009D53B4">
                            <w:pPr>
                              <w:spacing w:after="0"/>
                              <w:jc w:val="center"/>
                              <w:rPr>
                                <w:rFonts w:eastAsia="Times New Roman"/>
                                <w:color w:val="000000"/>
                                <w:sz w:val="24"/>
                                <w:szCs w:val="24"/>
                              </w:rPr>
                            </w:pPr>
                          </w:p>
                          <w:p w14:paraId="06E97923" w14:textId="77777777" w:rsidR="009D53B4" w:rsidRDefault="009D53B4" w:rsidP="009D53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99" id="Text Box 1370172238" o:spid="_x0000_s1046" type="#_x0000_t202" style="position:absolute;margin-left:24.5pt;margin-top:77.3pt;width:249pt;height:347.7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" fillcolor="#e2efd9 [665]" strokecolor="#0070c0" strokeweight="4.5pt">
                <v:textbox>
                  <w:txbxContent>
                    <w:p w14:paraId="07F2B68A" w14:textId="26745CD5" w:rsidR="009D53B4" w:rsidRPr="000F4C73" w:rsidRDefault="00977789" w:rsidP="009D53B4">
                      <w:pPr>
                        <w:spacing w:after="0"/>
                        <w:jc w:val="center"/>
                        <w:rPr>
                          <w:noProof/>
                        </w:rPr>
                      </w:pPr>
                      <w:r>
                        <w:rPr>
                          <w:noProof/>
                        </w:rPr>
                        <w:drawing>
                          <wp:inline distT="0" distB="0" distL="0" distR="0" wp14:anchorId="591A0C0D" wp14:editId="72EA31A2">
                            <wp:extent cx="853440" cy="640080"/>
                            <wp:effectExtent l="0" t="0" r="3810" b="7620"/>
                            <wp:docPr id="76898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8873" name=""/>
                                    <pic:cNvPicPr/>
                                  </pic:nvPicPr>
                                  <pic:blipFill>
                                    <a:blip r:embed="rId31"/>
                                    <a:stretch>
                                      <a:fillRect/>
                                    </a:stretch>
                                  </pic:blipFill>
                                  <pic:spPr>
                                    <a:xfrm>
                                      <a:off x="0" y="0"/>
                                      <a:ext cx="853440" cy="640080"/>
                                    </a:xfrm>
                                    <a:prstGeom prst="rect">
                                      <a:avLst/>
                                    </a:prstGeom>
                                  </pic:spPr>
                                </pic:pic>
                              </a:graphicData>
                            </a:graphic>
                          </wp:inline>
                        </w:drawing>
                      </w:r>
                    </w:p>
                    <w:p w14:paraId="05517A11" w14:textId="134009A9" w:rsidR="009D53B4" w:rsidRDefault="009D53B4" w:rsidP="009D53B4">
                      <w:pPr>
                        <w:spacing w:after="0"/>
                        <w:ind w:left="360"/>
                        <w:jc w:val="center"/>
                        <w:rPr>
                          <w:rFonts w:ascii="Twinkl Cursive Looped" w:hAnsi="Twinkl Cursive Looped"/>
                          <w:b/>
                          <w:color w:val="1F3864" w:themeColor="accent1" w:themeShade="80"/>
                          <w:sz w:val="28"/>
                          <w:szCs w:val="28"/>
                        </w:rPr>
                      </w:pPr>
                      <w:r w:rsidRPr="004A4093">
                        <w:rPr>
                          <w:rFonts w:ascii="Twinkl Cursive Looped" w:hAnsi="Twinkl Cursive Looped"/>
                          <w:b/>
                          <w:color w:val="1F3864" w:themeColor="accent1" w:themeShade="80"/>
                          <w:sz w:val="28"/>
                          <w:szCs w:val="28"/>
                        </w:rPr>
                        <w:t xml:space="preserve">Head Teacher </w:t>
                      </w:r>
                      <w:r>
                        <w:rPr>
                          <w:rFonts w:ascii="Twinkl Cursive Looped" w:hAnsi="Twinkl Cursive Looped"/>
                          <w:b/>
                          <w:color w:val="1F3864" w:themeColor="accent1" w:themeShade="80"/>
                          <w:sz w:val="28"/>
                          <w:szCs w:val="28"/>
                        </w:rPr>
                        <w:t>Awards</w:t>
                      </w:r>
                    </w:p>
                    <w:p w14:paraId="102419EE" w14:textId="4F3D0C77" w:rsidR="007906E4" w:rsidRDefault="007906E4" w:rsidP="007906E4">
                      <w:pPr>
                        <w:spacing w:after="0"/>
                        <w:ind w:left="360"/>
                        <w:rPr>
                          <w:rFonts w:ascii="Twinkl Cursive Looped" w:hAnsi="Twinkl Cursive Looped"/>
                          <w:b/>
                          <w:color w:val="1F3864" w:themeColor="accent1" w:themeShade="80"/>
                          <w:sz w:val="28"/>
                          <w:szCs w:val="28"/>
                        </w:rPr>
                      </w:pPr>
                      <w:r>
                        <w:rPr>
                          <w:rFonts w:ascii="Twinkl Cursive Looped" w:hAnsi="Twinkl Cursive Looped"/>
                          <w:b/>
                          <w:color w:val="1F3864" w:themeColor="accent1" w:themeShade="80"/>
                          <w:sz w:val="28"/>
                          <w:szCs w:val="28"/>
                        </w:rPr>
                        <w:t xml:space="preserve">Week: </w:t>
                      </w:r>
                      <w:r w:rsidR="003B7FF0">
                        <w:rPr>
                          <w:rFonts w:ascii="Twinkl Cursive Looped" w:hAnsi="Twinkl Cursive Looped"/>
                          <w:b/>
                          <w:color w:val="1F3864" w:themeColor="accent1" w:themeShade="80"/>
                          <w:sz w:val="28"/>
                          <w:szCs w:val="28"/>
                        </w:rPr>
                        <w:t xml:space="preserve">23.1.26      </w:t>
                      </w:r>
                      <w:r w:rsidR="003B7FF0" w:rsidRPr="003B7FF0">
                        <w:rPr>
                          <w:rFonts w:ascii="Twinkl Cursive Looped" w:hAnsi="Twinkl Cursive Looped"/>
                          <w:b/>
                          <w:color w:val="EE0000"/>
                          <w:sz w:val="28"/>
                          <w:szCs w:val="28"/>
                        </w:rPr>
                        <w:t>Week:30.1.26</w:t>
                      </w:r>
                    </w:p>
                    <w:p w14:paraId="21C49EEA" w14:textId="77777777" w:rsidR="009D53B4" w:rsidRDefault="009D53B4" w:rsidP="009D53B4">
                      <w:pPr>
                        <w:spacing w:after="0"/>
                        <w:ind w:left="360"/>
                        <w:jc w:val="center"/>
                        <w:rPr>
                          <w:rFonts w:ascii="Twinkl Cursive Looped" w:hAnsi="Twinkl Cursive Looped"/>
                          <w:b/>
                          <w:color w:val="1F3864" w:themeColor="accent1" w:themeShade="80"/>
                          <w:sz w:val="28"/>
                          <w:szCs w:val="28"/>
                        </w:rPr>
                      </w:pPr>
                    </w:p>
                    <w:p w14:paraId="0DFE515A" w14:textId="21608E51" w:rsidR="009D53B4" w:rsidRPr="003B7FF0" w:rsidRDefault="009D53B4" w:rsidP="003B7FF0">
                      <w:pPr>
                        <w:spacing w:after="0"/>
                        <w:rPr>
                          <w:rFonts w:ascii="Twinkl Cursive Looped" w:eastAsia="Times New Roman" w:hAnsi="Twinkl Cursive Looped"/>
                          <w:b/>
                          <w:bCs/>
                          <w:color w:val="EE0000"/>
                        </w:rPr>
                      </w:pPr>
                      <w:r>
                        <w:rPr>
                          <w:rFonts w:ascii="Twinkl Cursive Looped" w:eastAsia="Times New Roman" w:hAnsi="Twinkl Cursive Looped"/>
                          <w:b/>
                          <w:bCs/>
                          <w:color w:val="1F3864" w:themeColor="accent1" w:themeShade="80"/>
                        </w:rPr>
                        <w:t>Reception:</w:t>
                      </w:r>
                      <w:r w:rsidR="003B7FF0">
                        <w:rPr>
                          <w:rFonts w:ascii="Twinkl Cursive Looped" w:eastAsia="Times New Roman" w:hAnsi="Twinkl Cursive Looped"/>
                          <w:b/>
                          <w:bCs/>
                          <w:color w:val="1F3864" w:themeColor="accent1" w:themeShade="80"/>
                        </w:rPr>
                        <w:t xml:space="preserve">  </w:t>
                      </w:r>
                      <w:r w:rsidR="003B4357">
                        <w:rPr>
                          <w:rFonts w:ascii="Twinkl Cursive Looped" w:eastAsia="Times New Roman" w:hAnsi="Twinkl Cursive Looped"/>
                          <w:b/>
                          <w:bCs/>
                          <w:color w:val="1F3864" w:themeColor="accent1" w:themeShade="80"/>
                        </w:rPr>
                        <w:t>Poppy</w:t>
                      </w:r>
                      <w:r w:rsidR="003B7FF0">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EE0000"/>
                        </w:rPr>
                        <w:t>Reception:</w:t>
                      </w:r>
                      <w:r w:rsidR="00702B41">
                        <w:rPr>
                          <w:rFonts w:ascii="Twinkl Cursive Looped" w:eastAsia="Times New Roman" w:hAnsi="Twinkl Cursive Looped"/>
                          <w:b/>
                          <w:bCs/>
                          <w:color w:val="EE0000"/>
                        </w:rPr>
                        <w:t xml:space="preserve"> Dalton</w:t>
                      </w:r>
                    </w:p>
                    <w:p w14:paraId="0778CCE6" w14:textId="77777777" w:rsidR="009D53B4" w:rsidRDefault="009D53B4" w:rsidP="003B7FF0">
                      <w:pPr>
                        <w:spacing w:after="0"/>
                        <w:rPr>
                          <w:rFonts w:ascii="Twinkl Cursive Looped" w:eastAsia="Times New Roman" w:hAnsi="Twinkl Cursive Looped"/>
                          <w:b/>
                          <w:bCs/>
                          <w:color w:val="1F3864" w:themeColor="accent1" w:themeShade="80"/>
                        </w:rPr>
                      </w:pPr>
                    </w:p>
                    <w:p w14:paraId="405938A5" w14:textId="404BA60E"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 xml:space="preserve">Year </w:t>
                      </w:r>
                      <w:proofErr w:type="gramStart"/>
                      <w:r>
                        <w:rPr>
                          <w:rFonts w:ascii="Twinkl Cursive Looped" w:eastAsia="Times New Roman" w:hAnsi="Twinkl Cursive Looped"/>
                          <w:b/>
                          <w:bCs/>
                          <w:color w:val="1F3864" w:themeColor="accent1" w:themeShade="80"/>
                        </w:rPr>
                        <w:t>1:</w:t>
                      </w:r>
                      <w:r w:rsidR="004F322D">
                        <w:rPr>
                          <w:rFonts w:ascii="Twinkl Cursive Looped" w:eastAsia="Times New Roman" w:hAnsi="Twinkl Cursive Looped"/>
                          <w:b/>
                          <w:bCs/>
                          <w:color w:val="1F3864" w:themeColor="accent1" w:themeShade="80"/>
                        </w:rPr>
                        <w:t>Paisley</w:t>
                      </w:r>
                      <w:proofErr w:type="gramEnd"/>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 xml:space="preserve">Year </w:t>
                      </w:r>
                      <w:proofErr w:type="gramStart"/>
                      <w:r w:rsidR="003B7FF0" w:rsidRPr="003B7FF0">
                        <w:rPr>
                          <w:rFonts w:ascii="Twinkl Cursive Looped" w:eastAsia="Times New Roman" w:hAnsi="Twinkl Cursive Looped"/>
                          <w:b/>
                          <w:bCs/>
                          <w:color w:val="EE0000"/>
                        </w:rPr>
                        <w:t>1:</w:t>
                      </w:r>
                      <w:r w:rsidR="0093384C">
                        <w:rPr>
                          <w:rFonts w:ascii="Twinkl Cursive Looped" w:eastAsia="Times New Roman" w:hAnsi="Twinkl Cursive Looped"/>
                          <w:b/>
                          <w:bCs/>
                          <w:color w:val="EE0000"/>
                        </w:rPr>
                        <w:t>Illiyah</w:t>
                      </w:r>
                      <w:proofErr w:type="gramEnd"/>
                    </w:p>
                    <w:p w14:paraId="25C730CA" w14:textId="77777777" w:rsidR="009D53B4" w:rsidRDefault="009D53B4" w:rsidP="003B7FF0">
                      <w:pPr>
                        <w:spacing w:after="0"/>
                        <w:rPr>
                          <w:rFonts w:ascii="Twinkl Cursive Looped" w:eastAsia="Times New Roman" w:hAnsi="Twinkl Cursive Looped"/>
                          <w:b/>
                          <w:bCs/>
                          <w:color w:val="1F3864" w:themeColor="accent1" w:themeShade="80"/>
                        </w:rPr>
                      </w:pPr>
                    </w:p>
                    <w:p w14:paraId="49C5B7D3" w14:textId="3910CECD"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2:</w:t>
                      </w:r>
                      <w:r w:rsidR="003B7FF0">
                        <w:rPr>
                          <w:rFonts w:ascii="Twinkl Cursive Looped" w:eastAsia="Times New Roman" w:hAnsi="Twinkl Cursive Looped"/>
                          <w:b/>
                          <w:bCs/>
                          <w:color w:val="1F3864" w:themeColor="accent1" w:themeShade="80"/>
                        </w:rPr>
                        <w:t xml:space="preserve"> </w:t>
                      </w:r>
                      <w:r w:rsidR="00863844">
                        <w:rPr>
                          <w:rFonts w:ascii="Twinkl Cursive Looped" w:eastAsia="Times New Roman" w:hAnsi="Twinkl Cursive Looped"/>
                          <w:b/>
                          <w:bCs/>
                          <w:color w:val="1F3864" w:themeColor="accent1" w:themeShade="80"/>
                        </w:rPr>
                        <w:t>Aaron</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 xml:space="preserve">Year </w:t>
                      </w:r>
                      <w:proofErr w:type="gramStart"/>
                      <w:r w:rsidR="003B7FF0" w:rsidRPr="003B7FF0">
                        <w:rPr>
                          <w:rFonts w:ascii="Twinkl Cursive Looped" w:eastAsia="Times New Roman" w:hAnsi="Twinkl Cursive Looped"/>
                          <w:b/>
                          <w:bCs/>
                          <w:color w:val="EE0000"/>
                        </w:rPr>
                        <w:t>2:</w:t>
                      </w:r>
                      <w:r w:rsidR="009C0ADA">
                        <w:rPr>
                          <w:rFonts w:ascii="Twinkl Cursive Looped" w:eastAsia="Times New Roman" w:hAnsi="Twinkl Cursive Looped"/>
                          <w:b/>
                          <w:bCs/>
                          <w:color w:val="EE0000"/>
                        </w:rPr>
                        <w:t>Eloise</w:t>
                      </w:r>
                      <w:proofErr w:type="gramEnd"/>
                    </w:p>
                    <w:p w14:paraId="26C2A958" w14:textId="77777777" w:rsidR="009D53B4" w:rsidRDefault="009D53B4" w:rsidP="003B7FF0">
                      <w:pPr>
                        <w:spacing w:after="0"/>
                        <w:rPr>
                          <w:rFonts w:ascii="Twinkl Cursive Looped" w:eastAsia="Times New Roman" w:hAnsi="Twinkl Cursive Looped"/>
                          <w:b/>
                          <w:bCs/>
                          <w:color w:val="1F3864" w:themeColor="accent1" w:themeShade="80"/>
                        </w:rPr>
                      </w:pPr>
                    </w:p>
                    <w:p w14:paraId="09AA79E1" w14:textId="3430A6E4"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3:</w:t>
                      </w:r>
                      <w:r w:rsidR="003B7FF0">
                        <w:rPr>
                          <w:rFonts w:ascii="Twinkl Cursive Looped" w:eastAsia="Times New Roman" w:hAnsi="Twinkl Cursive Looped"/>
                          <w:b/>
                          <w:bCs/>
                          <w:color w:val="1F3864" w:themeColor="accent1" w:themeShade="80"/>
                        </w:rPr>
                        <w:t xml:space="preserve">  </w:t>
                      </w:r>
                      <w:r w:rsidR="008A6FA1">
                        <w:rPr>
                          <w:rFonts w:ascii="Twinkl Cursive Looped" w:eastAsia="Times New Roman" w:hAnsi="Twinkl Cursive Looped"/>
                          <w:b/>
                          <w:bCs/>
                          <w:color w:val="1F3864" w:themeColor="accent1" w:themeShade="80"/>
                        </w:rPr>
                        <w:t>Willow</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 xml:space="preserve">Year </w:t>
                      </w:r>
                      <w:proofErr w:type="gramStart"/>
                      <w:r w:rsidR="003B7FF0" w:rsidRPr="003B7FF0">
                        <w:rPr>
                          <w:rFonts w:ascii="Twinkl Cursive Looped" w:eastAsia="Times New Roman" w:hAnsi="Twinkl Cursive Looped"/>
                          <w:b/>
                          <w:bCs/>
                          <w:color w:val="EE0000"/>
                        </w:rPr>
                        <w:t>3:</w:t>
                      </w:r>
                      <w:r w:rsidR="0055343C">
                        <w:rPr>
                          <w:rFonts w:ascii="Twinkl Cursive Looped" w:eastAsia="Times New Roman" w:hAnsi="Twinkl Cursive Looped"/>
                          <w:b/>
                          <w:bCs/>
                          <w:color w:val="EE0000"/>
                        </w:rPr>
                        <w:t>Sienna</w:t>
                      </w:r>
                      <w:proofErr w:type="gramEnd"/>
                    </w:p>
                    <w:p w14:paraId="01A7CAA0" w14:textId="77777777" w:rsidR="009D53B4" w:rsidRDefault="009D53B4" w:rsidP="003B7FF0">
                      <w:pPr>
                        <w:spacing w:after="0"/>
                        <w:rPr>
                          <w:rFonts w:ascii="Twinkl Cursive Looped" w:eastAsia="Times New Roman" w:hAnsi="Twinkl Cursive Looped"/>
                          <w:b/>
                          <w:bCs/>
                          <w:color w:val="1F3864" w:themeColor="accent1" w:themeShade="80"/>
                        </w:rPr>
                      </w:pPr>
                    </w:p>
                    <w:p w14:paraId="4DE8B2D4" w14:textId="0CC624CA"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4:</w:t>
                      </w:r>
                      <w:r w:rsidR="003B7FF0">
                        <w:rPr>
                          <w:rFonts w:ascii="Twinkl Cursive Looped" w:eastAsia="Times New Roman" w:hAnsi="Twinkl Cursive Looped"/>
                          <w:b/>
                          <w:bCs/>
                          <w:color w:val="1F3864" w:themeColor="accent1" w:themeShade="80"/>
                        </w:rPr>
                        <w:t xml:space="preserve"> </w:t>
                      </w:r>
                      <w:r w:rsidR="0055343C">
                        <w:rPr>
                          <w:rFonts w:ascii="Twinkl Cursive Looped" w:eastAsia="Times New Roman" w:hAnsi="Twinkl Cursive Looped"/>
                          <w:b/>
                          <w:bCs/>
                          <w:color w:val="1F3864" w:themeColor="accent1" w:themeShade="80"/>
                        </w:rPr>
                        <w:t>Luca</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 xml:space="preserve">Year </w:t>
                      </w:r>
                      <w:proofErr w:type="gramStart"/>
                      <w:r w:rsidR="003B7FF0" w:rsidRPr="003B7FF0">
                        <w:rPr>
                          <w:rFonts w:ascii="Twinkl Cursive Looped" w:eastAsia="Times New Roman" w:hAnsi="Twinkl Cursive Looped"/>
                          <w:b/>
                          <w:bCs/>
                          <w:color w:val="EE0000"/>
                        </w:rPr>
                        <w:t>4:</w:t>
                      </w:r>
                      <w:r w:rsidR="00FB1523">
                        <w:rPr>
                          <w:rFonts w:ascii="Twinkl Cursive Looped" w:eastAsia="Times New Roman" w:hAnsi="Twinkl Cursive Looped"/>
                          <w:b/>
                          <w:bCs/>
                          <w:color w:val="EE0000"/>
                        </w:rPr>
                        <w:t>Lucas</w:t>
                      </w:r>
                      <w:proofErr w:type="gramEnd"/>
                    </w:p>
                    <w:p w14:paraId="00AF3EF7" w14:textId="77777777" w:rsidR="009D53B4" w:rsidRDefault="009D53B4" w:rsidP="003B7FF0">
                      <w:pPr>
                        <w:spacing w:after="0"/>
                        <w:rPr>
                          <w:rFonts w:ascii="Twinkl Cursive Looped" w:eastAsia="Times New Roman" w:hAnsi="Twinkl Cursive Looped"/>
                          <w:b/>
                          <w:bCs/>
                          <w:color w:val="1F3864" w:themeColor="accent1" w:themeShade="80"/>
                        </w:rPr>
                      </w:pPr>
                    </w:p>
                    <w:p w14:paraId="09A90C0F" w14:textId="6BD864B0"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5</w:t>
                      </w:r>
                      <w:r w:rsidR="003B7FF0">
                        <w:rPr>
                          <w:rFonts w:ascii="Twinkl Cursive Looped" w:eastAsia="Times New Roman" w:hAnsi="Twinkl Cursive Looped"/>
                          <w:b/>
                          <w:bCs/>
                          <w:color w:val="1F3864" w:themeColor="accent1" w:themeShade="80"/>
                        </w:rPr>
                        <w:t xml:space="preserve">: </w:t>
                      </w:r>
                      <w:r w:rsidR="00846E87">
                        <w:rPr>
                          <w:rFonts w:ascii="Twinkl Cursive Looped" w:eastAsia="Times New Roman" w:hAnsi="Twinkl Cursive Looped"/>
                          <w:b/>
                          <w:bCs/>
                          <w:color w:val="1F3864" w:themeColor="accent1" w:themeShade="80"/>
                        </w:rPr>
                        <w:t>Jacob</w:t>
                      </w:r>
                      <w:r w:rsidR="002B4690">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 xml:space="preserve">Year </w:t>
                      </w:r>
                      <w:proofErr w:type="gramStart"/>
                      <w:r w:rsidR="003B7FF0" w:rsidRPr="003B7FF0">
                        <w:rPr>
                          <w:rFonts w:ascii="Twinkl Cursive Looped" w:eastAsia="Times New Roman" w:hAnsi="Twinkl Cursive Looped"/>
                          <w:b/>
                          <w:bCs/>
                          <w:color w:val="EE0000"/>
                        </w:rPr>
                        <w:t>5:</w:t>
                      </w:r>
                      <w:r w:rsidR="002B4690">
                        <w:rPr>
                          <w:rFonts w:ascii="Twinkl Cursive Looped" w:eastAsia="Times New Roman" w:hAnsi="Twinkl Cursive Looped"/>
                          <w:b/>
                          <w:bCs/>
                          <w:color w:val="EE0000"/>
                        </w:rPr>
                        <w:t>Zainab</w:t>
                      </w:r>
                      <w:proofErr w:type="gramEnd"/>
                    </w:p>
                    <w:p w14:paraId="27D58863" w14:textId="77777777" w:rsidR="009D53B4" w:rsidRDefault="009D53B4" w:rsidP="003B7FF0">
                      <w:pPr>
                        <w:spacing w:after="0"/>
                        <w:rPr>
                          <w:rFonts w:ascii="Twinkl Cursive Looped" w:eastAsia="Times New Roman" w:hAnsi="Twinkl Cursive Looped"/>
                          <w:b/>
                          <w:bCs/>
                          <w:color w:val="1F3864" w:themeColor="accent1" w:themeShade="80"/>
                        </w:rPr>
                      </w:pPr>
                    </w:p>
                    <w:p w14:paraId="70617840" w14:textId="04DFCD34"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6:</w:t>
                      </w:r>
                      <w:r w:rsidR="003B7FF0">
                        <w:rPr>
                          <w:rFonts w:ascii="Twinkl Cursive Looped" w:eastAsia="Times New Roman" w:hAnsi="Twinkl Cursive Looped"/>
                          <w:b/>
                          <w:bCs/>
                          <w:color w:val="1F3864" w:themeColor="accent1" w:themeShade="80"/>
                        </w:rPr>
                        <w:t xml:space="preserve">  </w:t>
                      </w:r>
                      <w:r w:rsidR="002B4690">
                        <w:rPr>
                          <w:rFonts w:ascii="Twinkl Cursive Looped" w:eastAsia="Times New Roman" w:hAnsi="Twinkl Cursive Looped"/>
                          <w:b/>
                          <w:bCs/>
                          <w:color w:val="1F3864" w:themeColor="accent1" w:themeShade="80"/>
                        </w:rPr>
                        <w:t>Scarlett</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6:</w:t>
                      </w:r>
                      <w:r w:rsidR="00F86757">
                        <w:rPr>
                          <w:rFonts w:ascii="Twinkl Cursive Looped" w:eastAsia="Times New Roman" w:hAnsi="Twinkl Cursive Looped"/>
                          <w:b/>
                          <w:bCs/>
                          <w:color w:val="EE0000"/>
                        </w:rPr>
                        <w:t>Marley</w:t>
                      </w:r>
                    </w:p>
                    <w:p w14:paraId="1E3AEE5A" w14:textId="77777777" w:rsidR="009D53B4" w:rsidRDefault="009D53B4" w:rsidP="009D53B4">
                      <w:pPr>
                        <w:spacing w:after="0"/>
                        <w:jc w:val="center"/>
                        <w:rPr>
                          <w:rFonts w:ascii="Twinkl Cursive Looped" w:eastAsia="Times New Roman" w:hAnsi="Twinkl Cursive Looped"/>
                          <w:b/>
                          <w:bCs/>
                          <w:color w:val="1F3864" w:themeColor="accent1" w:themeShade="80"/>
                        </w:rPr>
                      </w:pPr>
                    </w:p>
                    <w:p w14:paraId="55D6C078" w14:textId="77777777" w:rsidR="009D53B4" w:rsidRPr="002A59B5" w:rsidRDefault="009D53B4" w:rsidP="009D53B4">
                      <w:pPr>
                        <w:spacing w:after="0"/>
                        <w:jc w:val="center"/>
                        <w:rPr>
                          <w:rFonts w:ascii="Twinkl Cursive Looped" w:eastAsia="Times New Roman" w:hAnsi="Twinkl Cursive Looped"/>
                          <w:b/>
                          <w:bCs/>
                          <w:color w:val="1F3864" w:themeColor="accent1" w:themeShade="80"/>
                        </w:rPr>
                      </w:pPr>
                    </w:p>
                    <w:p w14:paraId="2AA2AA44" w14:textId="77777777" w:rsidR="009D53B4" w:rsidRDefault="009D53B4" w:rsidP="009D53B4">
                      <w:pPr>
                        <w:spacing w:after="0"/>
                        <w:jc w:val="center"/>
                        <w:rPr>
                          <w:rFonts w:ascii="Twinkl Cursive Looped" w:eastAsia="Times New Roman" w:hAnsi="Twinkl Cursive Looped"/>
                          <w:color w:val="1F3864" w:themeColor="accent1" w:themeShade="80"/>
                        </w:rPr>
                      </w:pPr>
                    </w:p>
                    <w:p w14:paraId="3D6AB10B" w14:textId="77777777" w:rsidR="009D53B4" w:rsidRPr="0018144E" w:rsidRDefault="009D53B4" w:rsidP="009D53B4">
                      <w:pPr>
                        <w:spacing w:after="0"/>
                        <w:jc w:val="center"/>
                        <w:rPr>
                          <w:rFonts w:ascii="Twinkl Cursive Looped" w:eastAsia="Times New Roman" w:hAnsi="Twinkl Cursive Looped"/>
                          <w:color w:val="1F3864" w:themeColor="accent1" w:themeShade="80"/>
                        </w:rPr>
                      </w:pPr>
                    </w:p>
                    <w:p w14:paraId="4116D1A1" w14:textId="77777777" w:rsidR="009D53B4" w:rsidRPr="00FC598A" w:rsidRDefault="009D53B4" w:rsidP="009D53B4">
                      <w:pPr>
                        <w:spacing w:after="0"/>
                        <w:jc w:val="center"/>
                        <w:rPr>
                          <w:rFonts w:ascii="Twinkl Cursive Looped" w:eastAsia="Times New Roman" w:hAnsi="Twinkl Cursive Looped"/>
                          <w:color w:val="1F3864" w:themeColor="accent1" w:themeShade="80"/>
                        </w:rPr>
                      </w:pPr>
                    </w:p>
                    <w:p w14:paraId="2374F724" w14:textId="77777777" w:rsidR="009D53B4" w:rsidRPr="00FC598A" w:rsidRDefault="009D53B4" w:rsidP="009D53B4">
                      <w:pPr>
                        <w:spacing w:after="0"/>
                        <w:rPr>
                          <w:rFonts w:ascii="Twinkl Cursive Looped" w:eastAsia="Times New Roman" w:hAnsi="Twinkl Cursive Looped"/>
                          <w:color w:val="1F3864" w:themeColor="accent1" w:themeShade="80"/>
                        </w:rPr>
                      </w:pPr>
                    </w:p>
                    <w:p w14:paraId="5939D7E6" w14:textId="77777777" w:rsidR="009D53B4" w:rsidRPr="00FC598A" w:rsidRDefault="009D53B4" w:rsidP="009D53B4">
                      <w:pPr>
                        <w:spacing w:after="0" w:line="240" w:lineRule="auto"/>
                        <w:jc w:val="center"/>
                        <w:rPr>
                          <w:rFonts w:ascii="Twinkl Cursive Looped" w:hAnsi="Twinkl Cursive Looped"/>
                          <w:b/>
                          <w:color w:val="1F3864" w:themeColor="accent1" w:themeShade="80"/>
                          <w:sz w:val="28"/>
                          <w:szCs w:val="28"/>
                        </w:rPr>
                      </w:pPr>
                    </w:p>
                    <w:p w14:paraId="1B1C78C2" w14:textId="77777777" w:rsidR="009D53B4" w:rsidRPr="00224678" w:rsidRDefault="009D53B4" w:rsidP="009D53B4">
                      <w:pPr>
                        <w:spacing w:after="0"/>
                        <w:rPr>
                          <w:rFonts w:ascii="Twinkl Cursive Looped" w:eastAsia="Times New Roman" w:hAnsi="Twinkl Cursive Looped"/>
                          <w:color w:val="000000"/>
                          <w:sz w:val="24"/>
                          <w:szCs w:val="24"/>
                        </w:rPr>
                      </w:pPr>
                    </w:p>
                    <w:p w14:paraId="2E517B07" w14:textId="77777777" w:rsidR="009D53B4" w:rsidRDefault="009D53B4" w:rsidP="009D53B4">
                      <w:pPr>
                        <w:spacing w:after="0"/>
                        <w:jc w:val="center"/>
                        <w:rPr>
                          <w:rFonts w:eastAsia="Times New Roman"/>
                          <w:color w:val="000000"/>
                          <w:sz w:val="24"/>
                          <w:szCs w:val="24"/>
                        </w:rPr>
                      </w:pPr>
                    </w:p>
                    <w:p w14:paraId="06E97923" w14:textId="77777777" w:rsidR="009D53B4" w:rsidRDefault="009D53B4" w:rsidP="009D53B4"/>
                  </w:txbxContent>
                </v:textbox>
                <w10:wrap anchorx="margin"/>
              </v:shape>
            </w:pict>
          </mc:Fallback>
        </mc:AlternateContent>
      </w:r>
    </w:p>
    <w:p w14:paraId="5D954C81" w14:textId="0BD3BA39" w:rsidR="00FB49BA" w:rsidRDefault="009D53B4" w:rsidP="007A15DD">
      <w:pPr>
        <w:shd w:val="clear" w:color="auto" w:fill="FFFFFF"/>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b/>
          <w:bCs/>
          <w:i/>
          <w:iCs/>
          <w:color w:val="333333"/>
          <w:sz w:val="21"/>
          <w:szCs w:val="21"/>
          <w:lang w:eastAsia="en-GB"/>
        </w:rPr>
        <w:t xml:space="preserve">      </w:t>
      </w:r>
    </w:p>
    <w:p w14:paraId="13682F96" w14:textId="1F6AFC6B" w:rsidR="00BA140C" w:rsidRDefault="0032326C" w:rsidP="0065469D">
      <w:pPr>
        <w:shd w:val="clear" w:color="auto" w:fill="FFFFFF"/>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b/>
          <w:bCs/>
          <w:i/>
          <w:iCs/>
          <w:color w:val="333333"/>
          <w:sz w:val="21"/>
          <w:szCs w:val="21"/>
          <w:lang w:eastAsia="en-GB"/>
        </w:rPr>
        <w:t xml:space="preserve">      </w:t>
      </w:r>
    </w:p>
    <w:p w14:paraId="0232219E" w14:textId="0EB3E351" w:rsidR="006B65BE" w:rsidRDefault="006B65BE" w:rsidP="0065469D">
      <w:pPr>
        <w:shd w:val="clear" w:color="auto" w:fill="FFFFFF"/>
        <w:spacing w:after="0" w:line="240" w:lineRule="auto"/>
        <w:rPr>
          <w:rFonts w:ascii="Trebuchet MS" w:eastAsia="Times New Roman" w:hAnsi="Trebuchet MS"/>
          <w:b/>
          <w:bCs/>
          <w:i/>
          <w:iCs/>
          <w:color w:val="333333"/>
          <w:sz w:val="21"/>
          <w:szCs w:val="21"/>
          <w:lang w:eastAsia="en-GB"/>
        </w:rPr>
      </w:pPr>
    </w:p>
    <w:p w14:paraId="5860708A" w14:textId="63E9C46B" w:rsidR="00BA2658" w:rsidRDefault="00BA2658" w:rsidP="0065469D">
      <w:pPr>
        <w:shd w:val="clear" w:color="auto" w:fill="FFFFFF"/>
        <w:spacing w:after="0" w:line="240" w:lineRule="auto"/>
        <w:rPr>
          <w:rFonts w:ascii="Trebuchet MS" w:eastAsia="Times New Roman" w:hAnsi="Trebuchet MS"/>
          <w:b/>
          <w:bCs/>
          <w:i/>
          <w:iCs/>
          <w:color w:val="333333"/>
          <w:sz w:val="21"/>
          <w:szCs w:val="21"/>
          <w:lang w:eastAsia="en-GB"/>
        </w:rPr>
      </w:pPr>
    </w:p>
    <w:p w14:paraId="185BEB6A" w14:textId="63476ACC" w:rsidR="00BA2658" w:rsidRDefault="00BA2658" w:rsidP="0065469D">
      <w:pPr>
        <w:shd w:val="clear" w:color="auto" w:fill="FFFFFF"/>
        <w:spacing w:after="0" w:line="240" w:lineRule="auto"/>
        <w:rPr>
          <w:rFonts w:ascii="Trebuchet MS" w:eastAsia="Times New Roman" w:hAnsi="Trebuchet MS"/>
          <w:b/>
          <w:bCs/>
          <w:i/>
          <w:iCs/>
          <w:color w:val="333333"/>
          <w:sz w:val="21"/>
          <w:szCs w:val="21"/>
          <w:lang w:eastAsia="en-GB"/>
        </w:rPr>
      </w:pPr>
    </w:p>
    <w:p w14:paraId="05ECC73F" w14:textId="253C9204" w:rsidR="00BA2658" w:rsidRDefault="00BA2658" w:rsidP="0065469D">
      <w:pPr>
        <w:shd w:val="clear" w:color="auto" w:fill="FFFFFF"/>
        <w:spacing w:after="0" w:line="240" w:lineRule="auto"/>
        <w:rPr>
          <w:rFonts w:ascii="Trebuchet MS" w:eastAsia="Times New Roman" w:hAnsi="Trebuchet MS"/>
          <w:b/>
          <w:bCs/>
          <w:i/>
          <w:iCs/>
          <w:color w:val="333333"/>
          <w:sz w:val="21"/>
          <w:szCs w:val="21"/>
          <w:lang w:eastAsia="en-GB"/>
        </w:rPr>
      </w:pPr>
    </w:p>
    <w:p w14:paraId="005DF318" w14:textId="46D7BD4D" w:rsidR="005F1225" w:rsidRDefault="005F1225" w:rsidP="00797A33">
      <w:pPr>
        <w:shd w:val="clear" w:color="auto" w:fill="FFFFFF"/>
        <w:spacing w:after="0" w:line="240" w:lineRule="auto"/>
        <w:rPr>
          <w:rFonts w:ascii="Trebuchet MS" w:eastAsia="Times New Roman" w:hAnsi="Trebuchet MS"/>
          <w:b/>
          <w:bCs/>
          <w:i/>
          <w:iCs/>
          <w:color w:val="333333"/>
          <w:sz w:val="21"/>
          <w:szCs w:val="21"/>
          <w:lang w:eastAsia="en-GB"/>
        </w:rPr>
      </w:pPr>
    </w:p>
    <w:p w14:paraId="4C508F69" w14:textId="3EBD04F8" w:rsidR="005F1225" w:rsidRDefault="005F1225" w:rsidP="00797A33">
      <w:pPr>
        <w:shd w:val="clear" w:color="auto" w:fill="FFFFFF"/>
        <w:spacing w:after="0" w:line="240" w:lineRule="auto"/>
        <w:rPr>
          <w:rFonts w:ascii="Trebuchet MS" w:eastAsia="Times New Roman" w:hAnsi="Trebuchet MS"/>
          <w:b/>
          <w:bCs/>
          <w:i/>
          <w:iCs/>
          <w:color w:val="333333"/>
          <w:sz w:val="21"/>
          <w:szCs w:val="21"/>
          <w:lang w:eastAsia="en-GB"/>
        </w:rPr>
      </w:pPr>
    </w:p>
    <w:p w14:paraId="2BA620B4" w14:textId="78D62E8F" w:rsidR="006F332E" w:rsidRDefault="006F332E" w:rsidP="00A7774E">
      <w:pPr>
        <w:shd w:val="clear" w:color="auto" w:fill="FFFFFF"/>
        <w:spacing w:after="0" w:line="240" w:lineRule="auto"/>
        <w:rPr>
          <w:rFonts w:ascii="Trebuchet MS" w:eastAsia="Times New Roman" w:hAnsi="Trebuchet MS"/>
          <w:b/>
          <w:bCs/>
          <w:i/>
          <w:iCs/>
          <w:color w:val="333333"/>
          <w:sz w:val="21"/>
          <w:szCs w:val="21"/>
          <w:lang w:eastAsia="en-GB"/>
        </w:rPr>
      </w:pPr>
    </w:p>
    <w:p w14:paraId="2A08D179" w14:textId="0FC52377" w:rsidR="006F332E" w:rsidRDefault="006F332E" w:rsidP="00A7774E">
      <w:pPr>
        <w:shd w:val="clear" w:color="auto" w:fill="FFFFFF"/>
        <w:spacing w:after="0" w:line="240" w:lineRule="auto"/>
        <w:rPr>
          <w:rFonts w:ascii="Trebuchet MS" w:eastAsia="Times New Roman" w:hAnsi="Trebuchet MS"/>
          <w:b/>
          <w:bCs/>
          <w:i/>
          <w:iCs/>
          <w:color w:val="333333"/>
          <w:sz w:val="21"/>
          <w:szCs w:val="21"/>
          <w:lang w:eastAsia="en-GB"/>
        </w:rPr>
      </w:pPr>
    </w:p>
    <w:p w14:paraId="7F32BF6F" w14:textId="5277BAB2" w:rsidR="006F332E" w:rsidRDefault="006F332E" w:rsidP="00A7774E">
      <w:pPr>
        <w:shd w:val="clear" w:color="auto" w:fill="FFFFFF"/>
        <w:spacing w:after="0" w:line="240" w:lineRule="auto"/>
        <w:rPr>
          <w:rFonts w:ascii="Trebuchet MS" w:eastAsia="Times New Roman" w:hAnsi="Trebuchet MS"/>
          <w:b/>
          <w:bCs/>
          <w:i/>
          <w:iCs/>
          <w:color w:val="333333"/>
          <w:sz w:val="21"/>
          <w:szCs w:val="21"/>
          <w:lang w:eastAsia="en-GB"/>
        </w:rPr>
      </w:pPr>
    </w:p>
    <w:p w14:paraId="542E5899" w14:textId="68EF77BC" w:rsidR="00E712FD" w:rsidRDefault="009B5A9A" w:rsidP="00A7774E">
      <w:pPr>
        <w:shd w:val="clear" w:color="auto" w:fill="FFFFFF"/>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665920" behindDoc="0" locked="0" layoutInCell="1" allowOverlap="1" wp14:anchorId="27D167FC" wp14:editId="45D143D5">
                <wp:simplePos x="0" y="0"/>
                <wp:positionH relativeFrom="column">
                  <wp:posOffset>1460500</wp:posOffset>
                </wp:positionH>
                <wp:positionV relativeFrom="paragraph">
                  <wp:posOffset>5102860</wp:posOffset>
                </wp:positionV>
                <wp:extent cx="645160" cy="467360"/>
                <wp:effectExtent l="0" t="0" r="0" b="0"/>
                <wp:wrapNone/>
                <wp:docPr id="1248653769" name="Text Box 58"/>
                <wp:cNvGraphicFramePr/>
                <a:graphic xmlns:a="http://schemas.openxmlformats.org/drawingml/2006/main">
                  <a:graphicData uri="http://schemas.microsoft.com/office/word/2010/wordprocessingShape">
                    <wps:wsp>
                      <wps:cNvSpPr txBox="1"/>
                      <wps:spPr>
                        <a:xfrm>
                          <a:off x="0" y="0"/>
                          <a:ext cx="645160" cy="467360"/>
                        </a:xfrm>
                        <a:prstGeom prst="rect">
                          <a:avLst/>
                        </a:prstGeom>
                        <a:noFill/>
                        <a:ln w="6350">
                          <a:noFill/>
                        </a:ln>
                      </wps:spPr>
                      <wps:txbx>
                        <w:txbxContent>
                          <w:p w14:paraId="1289BF8B" w14:textId="65E4178F" w:rsidR="009B5A9A" w:rsidRDefault="009B5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167FC" id="Text Box 58" o:spid="_x0000_s1047" type="#_x0000_t202" style="position:absolute;margin-left:115pt;margin-top:401.8pt;width:50.8pt;height:36.8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" filled="f" stroked="f" strokeweight=".5pt">
                <v:textbox>
                  <w:txbxContent>
                    <w:p w14:paraId="1289BF8B" w14:textId="65E4178F" w:rsidR="009B5A9A" w:rsidRDefault="009B5A9A"/>
                  </w:txbxContent>
                </v:textbox>
              </v:shape>
            </w:pict>
          </mc:Fallback>
        </mc:AlternateContent>
      </w:r>
      <w:r w:rsidR="0043539F">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651584" behindDoc="0" locked="0" layoutInCell="1" allowOverlap="1" wp14:anchorId="21D858A1" wp14:editId="6B2B217D">
                <wp:simplePos x="0" y="0"/>
                <wp:positionH relativeFrom="column">
                  <wp:posOffset>5982335</wp:posOffset>
                </wp:positionH>
                <wp:positionV relativeFrom="paragraph">
                  <wp:posOffset>3331210</wp:posOffset>
                </wp:positionV>
                <wp:extent cx="666750" cy="657860"/>
                <wp:effectExtent l="0" t="0" r="0" b="0"/>
                <wp:wrapNone/>
                <wp:docPr id="780690563" name="Text Box 42"/>
                <wp:cNvGraphicFramePr/>
                <a:graphic xmlns:a="http://schemas.openxmlformats.org/drawingml/2006/main">
                  <a:graphicData uri="http://schemas.microsoft.com/office/word/2010/wordprocessingShape">
                    <wps:wsp>
                      <wps:cNvSpPr txBox="1"/>
                      <wps:spPr>
                        <a:xfrm>
                          <a:off x="0" y="0"/>
                          <a:ext cx="666750" cy="657860"/>
                        </a:xfrm>
                        <a:prstGeom prst="rect">
                          <a:avLst/>
                        </a:prstGeom>
                        <a:noFill/>
                        <a:ln w="6350">
                          <a:noFill/>
                        </a:ln>
                      </wps:spPr>
                      <wps:txbx>
                        <w:txbxContent>
                          <w:p w14:paraId="047F0CD0" w14:textId="4744CB16" w:rsidR="0043539F" w:rsidRDefault="004353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858A1" id="Text Box 42" o:spid="_x0000_s1048" type="#_x0000_t202" style="position:absolute;margin-left:471.05pt;margin-top:262.3pt;width:52.5pt;height:5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" filled="f" stroked="f" strokeweight=".5pt">
                <v:textbox>
                  <w:txbxContent>
                    <w:p w14:paraId="047F0CD0" w14:textId="4744CB16" w:rsidR="0043539F" w:rsidRDefault="0043539F"/>
                  </w:txbxContent>
                </v:textbox>
              </v:shape>
            </w:pict>
          </mc:Fallback>
        </mc:AlternateContent>
      </w:r>
    </w:p>
    <w:p w14:paraId="2483BB9D" w14:textId="54DFDA60"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4C451706" w14:textId="6272144B"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08F9C725" w14:textId="46CDCA62"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12AB1271" w14:textId="2B5EE9B5"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413ADE4C" w14:textId="77777777"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59AE54BE" w14:textId="77777777"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68430B4C" w14:textId="7851F847"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18E0A18D" w14:textId="082428BC" w:rsidR="001D005A" w:rsidRDefault="001D005A" w:rsidP="00040920">
      <w:pPr>
        <w:shd w:val="clear" w:color="auto" w:fill="FFFFFF"/>
        <w:spacing w:after="0" w:line="240" w:lineRule="auto"/>
        <w:jc w:val="center"/>
        <w:rPr>
          <w:rFonts w:ascii="Trebuchet MS" w:eastAsia="Times New Roman" w:hAnsi="Trebuchet MS"/>
          <w:b/>
          <w:bCs/>
          <w:i/>
          <w:iCs/>
          <w:color w:val="333333"/>
          <w:sz w:val="21"/>
          <w:szCs w:val="21"/>
          <w:lang w:eastAsia="en-GB"/>
        </w:rPr>
      </w:pPr>
    </w:p>
    <w:p w14:paraId="7C9AAC60" w14:textId="77777777" w:rsidR="001D005A" w:rsidRDefault="001D005A" w:rsidP="00A7774E">
      <w:pPr>
        <w:shd w:val="clear" w:color="auto" w:fill="FFFFFF"/>
        <w:spacing w:after="0" w:line="240" w:lineRule="auto"/>
        <w:rPr>
          <w:rFonts w:ascii="Trebuchet MS" w:eastAsia="Times New Roman" w:hAnsi="Trebuchet MS"/>
          <w:b/>
          <w:bCs/>
          <w:i/>
          <w:iCs/>
          <w:color w:val="333333"/>
          <w:sz w:val="21"/>
          <w:szCs w:val="21"/>
          <w:lang w:eastAsia="en-GB"/>
        </w:rPr>
      </w:pPr>
    </w:p>
    <w:p w14:paraId="606F4502" w14:textId="6DF4D264" w:rsidR="001D005A" w:rsidRDefault="001D005A" w:rsidP="00A7774E">
      <w:pPr>
        <w:shd w:val="clear" w:color="auto" w:fill="FFFFFF"/>
        <w:spacing w:after="0" w:line="240" w:lineRule="auto"/>
        <w:rPr>
          <w:rFonts w:ascii="Trebuchet MS" w:eastAsia="Times New Roman" w:hAnsi="Trebuchet MS"/>
          <w:b/>
          <w:bCs/>
          <w:i/>
          <w:iCs/>
          <w:color w:val="333333"/>
          <w:sz w:val="21"/>
          <w:szCs w:val="21"/>
          <w:lang w:eastAsia="en-GB"/>
        </w:rPr>
      </w:pPr>
    </w:p>
    <w:p w14:paraId="3EEEF867" w14:textId="4D437A6C" w:rsidR="001D005A" w:rsidRDefault="001D005A" w:rsidP="00A7774E">
      <w:pPr>
        <w:shd w:val="clear" w:color="auto" w:fill="FFFFFF"/>
        <w:spacing w:after="0" w:line="240" w:lineRule="auto"/>
        <w:rPr>
          <w:rFonts w:ascii="Trebuchet MS" w:eastAsia="Times New Roman" w:hAnsi="Trebuchet MS"/>
          <w:b/>
          <w:bCs/>
          <w:i/>
          <w:iCs/>
          <w:color w:val="333333"/>
          <w:sz w:val="21"/>
          <w:szCs w:val="21"/>
          <w:lang w:eastAsia="en-GB"/>
        </w:rPr>
      </w:pPr>
    </w:p>
    <w:p w14:paraId="05E3530A" w14:textId="513CFEFC" w:rsidR="001D005A" w:rsidRDefault="001D005A" w:rsidP="00A7774E">
      <w:pPr>
        <w:shd w:val="clear" w:color="auto" w:fill="FFFFFF"/>
        <w:spacing w:after="0" w:line="240" w:lineRule="auto"/>
        <w:rPr>
          <w:rFonts w:ascii="Trebuchet MS" w:eastAsia="Times New Roman" w:hAnsi="Trebuchet MS"/>
          <w:b/>
          <w:bCs/>
          <w:i/>
          <w:iCs/>
          <w:color w:val="333333"/>
          <w:sz w:val="21"/>
          <w:szCs w:val="21"/>
          <w:lang w:eastAsia="en-GB"/>
        </w:rPr>
      </w:pPr>
    </w:p>
    <w:p w14:paraId="6D5AA126" w14:textId="7B55940C" w:rsidR="001D005A" w:rsidRDefault="001D005A" w:rsidP="00A7774E">
      <w:pPr>
        <w:shd w:val="clear" w:color="auto" w:fill="FFFFFF"/>
        <w:spacing w:after="0" w:line="240" w:lineRule="auto"/>
        <w:rPr>
          <w:rFonts w:ascii="Trebuchet MS" w:eastAsia="Times New Roman" w:hAnsi="Trebuchet MS"/>
          <w:b/>
          <w:bCs/>
          <w:i/>
          <w:iCs/>
          <w:color w:val="333333"/>
          <w:sz w:val="21"/>
          <w:szCs w:val="21"/>
          <w:lang w:eastAsia="en-GB"/>
        </w:rPr>
      </w:pPr>
    </w:p>
    <w:p w14:paraId="7E1D6172" w14:textId="0C9395BC" w:rsidR="00E029A6" w:rsidRDefault="00E029A6" w:rsidP="00300F28">
      <w:pPr>
        <w:shd w:val="clear" w:color="auto" w:fill="FFFFFF"/>
        <w:spacing w:after="0" w:line="240" w:lineRule="auto"/>
        <w:rPr>
          <w:rFonts w:ascii="Trebuchet MS" w:eastAsia="Times New Roman" w:hAnsi="Trebuchet MS"/>
          <w:b/>
          <w:bCs/>
          <w:i/>
          <w:iCs/>
          <w:color w:val="333333"/>
          <w:sz w:val="21"/>
          <w:szCs w:val="21"/>
          <w:lang w:eastAsia="en-GB"/>
        </w:rPr>
      </w:pPr>
    </w:p>
    <w:p w14:paraId="011206D2" w14:textId="002DDF01" w:rsidR="00E029A6" w:rsidRDefault="00E029A6" w:rsidP="00CB11E7">
      <w:pPr>
        <w:shd w:val="clear" w:color="auto" w:fill="FFFFFF"/>
        <w:spacing w:after="0" w:line="240" w:lineRule="auto"/>
        <w:jc w:val="center"/>
        <w:rPr>
          <w:rFonts w:ascii="Trebuchet MS" w:eastAsia="Times New Roman" w:hAnsi="Trebuchet MS"/>
          <w:b/>
          <w:bCs/>
          <w:i/>
          <w:iCs/>
          <w:color w:val="333333"/>
          <w:sz w:val="21"/>
          <w:szCs w:val="21"/>
          <w:lang w:eastAsia="en-GB"/>
        </w:rPr>
      </w:pPr>
    </w:p>
    <w:p w14:paraId="2988563B" w14:textId="24ED8D33" w:rsidR="00E029A6" w:rsidRDefault="00E029A6" w:rsidP="00CB11E7">
      <w:pPr>
        <w:shd w:val="clear" w:color="auto" w:fill="FFFFFF"/>
        <w:spacing w:after="0" w:line="240" w:lineRule="auto"/>
        <w:jc w:val="center"/>
        <w:rPr>
          <w:rFonts w:ascii="Trebuchet MS" w:eastAsia="Times New Roman" w:hAnsi="Trebuchet MS"/>
          <w:b/>
          <w:bCs/>
          <w:i/>
          <w:iCs/>
          <w:color w:val="333333"/>
          <w:sz w:val="21"/>
          <w:szCs w:val="21"/>
          <w:lang w:eastAsia="en-GB"/>
        </w:rPr>
      </w:pPr>
    </w:p>
    <w:p w14:paraId="770DCB2D" w14:textId="281F78EF" w:rsidR="001D005A" w:rsidRDefault="001D005A" w:rsidP="00300F28">
      <w:pPr>
        <w:shd w:val="clear" w:color="auto" w:fill="FFFFFF"/>
        <w:spacing w:after="0" w:line="240" w:lineRule="auto"/>
        <w:rPr>
          <w:rFonts w:ascii="Trebuchet MS" w:eastAsia="Times New Roman" w:hAnsi="Trebuchet MS"/>
          <w:b/>
          <w:bCs/>
          <w:i/>
          <w:iCs/>
          <w:color w:val="333333"/>
          <w:sz w:val="21"/>
          <w:szCs w:val="21"/>
          <w:lang w:eastAsia="en-GB"/>
        </w:rPr>
      </w:pPr>
    </w:p>
    <w:p w14:paraId="3BC4E8D0" w14:textId="5A6F2810" w:rsidR="00F913E6" w:rsidRDefault="005B7581" w:rsidP="00300F28">
      <w:pPr>
        <w:shd w:val="clear" w:color="auto" w:fill="FFFFFF"/>
        <w:spacing w:after="0" w:line="240" w:lineRule="auto"/>
        <w:rPr>
          <w:rFonts w:ascii="Trebuchet MS" w:eastAsia="Times New Roman" w:hAnsi="Trebuchet MS"/>
          <w:b/>
          <w:bCs/>
          <w:i/>
          <w:iCs/>
          <w:color w:val="333333"/>
          <w:sz w:val="21"/>
          <w:szCs w:val="21"/>
          <w:lang w:eastAsia="en-GB"/>
        </w:rPr>
      </w:pPr>
      <w:r w:rsidRPr="00F913E6">
        <w:rPr>
          <w:rFonts w:ascii="Twinkl Cursive Looped" w:eastAsiaTheme="minorEastAsia" w:hAnsi="Twinkl Cursive Looped" w:cstheme="minorBidi"/>
          <w:noProof/>
          <w:color w:val="222A35" w:themeColor="text2" w:themeShade="80"/>
        </w:rPr>
        <mc:AlternateContent>
          <mc:Choice Requires="wps">
            <w:drawing>
              <wp:anchor distT="45720" distB="45720" distL="114300" distR="114300" simplePos="0" relativeHeight="251719168" behindDoc="0" locked="0" layoutInCell="1" allowOverlap="1" wp14:anchorId="7129D86E" wp14:editId="17D16786">
                <wp:simplePos x="0" y="0"/>
                <wp:positionH relativeFrom="column">
                  <wp:posOffset>459740</wp:posOffset>
                </wp:positionH>
                <wp:positionV relativeFrom="paragraph">
                  <wp:posOffset>33020</wp:posOffset>
                </wp:positionV>
                <wp:extent cx="6240780" cy="4152900"/>
                <wp:effectExtent l="19050" t="19050" r="4572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4152900"/>
                        </a:xfrm>
                        <a:prstGeom prst="rect">
                          <a:avLst/>
                        </a:prstGeom>
                        <a:solidFill>
                          <a:schemeClr val="accent6">
                            <a:lumMod val="20000"/>
                            <a:lumOff val="80000"/>
                          </a:schemeClr>
                        </a:solidFill>
                        <a:ln w="57150">
                          <a:solidFill>
                            <a:srgbClr val="EE0000"/>
                          </a:solidFill>
                          <a:miter lim="800000"/>
                          <a:headEnd/>
                          <a:tailEnd/>
                        </a:ln>
                      </wps:spPr>
                      <wps:txbx>
                        <w:txbxContent>
                          <w:p w14:paraId="75AA212B" w14:textId="78F43C54" w:rsidR="00F913E6" w:rsidRDefault="00F913E6" w:rsidP="00F913E6">
                            <w:pPr>
                              <w:jc w:val="center"/>
                              <w:rPr>
                                <w:b/>
                                <w:bCs/>
                                <w:sz w:val="24"/>
                                <w:szCs w:val="24"/>
                              </w:rPr>
                            </w:pPr>
                            <w:r w:rsidRPr="00F913E6">
                              <w:rPr>
                                <w:b/>
                                <w:bCs/>
                                <w:sz w:val="24"/>
                                <w:szCs w:val="24"/>
                              </w:rPr>
                              <w:t>ATTENDANCE</w:t>
                            </w:r>
                          </w:p>
                          <w:p w14:paraId="6023049A" w14:textId="5E6E07C0" w:rsidR="00F913E6" w:rsidRDefault="00F913E6" w:rsidP="00F913E6">
                            <w:pPr>
                              <w:jc w:val="center"/>
                              <w:rPr>
                                <w:b/>
                                <w:bCs/>
                                <w:color w:val="EE0000"/>
                                <w:sz w:val="24"/>
                                <w:szCs w:val="24"/>
                              </w:rPr>
                            </w:pPr>
                            <w:r>
                              <w:rPr>
                                <w:b/>
                                <w:bCs/>
                                <w:sz w:val="24"/>
                                <w:szCs w:val="24"/>
                              </w:rPr>
                              <w:t xml:space="preserve">LDST and ST Pauls school attendance </w:t>
                            </w:r>
                            <w:proofErr w:type="gramStart"/>
                            <w:r>
                              <w:rPr>
                                <w:b/>
                                <w:bCs/>
                                <w:sz w:val="24"/>
                                <w:szCs w:val="24"/>
                              </w:rPr>
                              <w:t>target :</w:t>
                            </w:r>
                            <w:proofErr w:type="gramEnd"/>
                            <w:r>
                              <w:rPr>
                                <w:b/>
                                <w:bCs/>
                                <w:sz w:val="24"/>
                                <w:szCs w:val="24"/>
                              </w:rPr>
                              <w:t xml:space="preserve"> </w:t>
                            </w:r>
                            <w:r w:rsidRPr="00F913E6">
                              <w:rPr>
                                <w:b/>
                                <w:bCs/>
                                <w:color w:val="EE0000"/>
                                <w:sz w:val="24"/>
                                <w:szCs w:val="24"/>
                              </w:rPr>
                              <w:t>97%</w:t>
                            </w:r>
                          </w:p>
                          <w:p w14:paraId="447B1A34" w14:textId="7105B155" w:rsidR="00F913E6" w:rsidRDefault="00F913E6" w:rsidP="00F913E6">
                            <w:pPr>
                              <w:jc w:val="center"/>
                              <w:rPr>
                                <w:b/>
                                <w:bCs/>
                                <w:color w:val="EE0000"/>
                                <w:sz w:val="24"/>
                                <w:szCs w:val="24"/>
                              </w:rPr>
                            </w:pPr>
                            <w:r>
                              <w:rPr>
                                <w:b/>
                                <w:bCs/>
                                <w:color w:val="EE0000"/>
                                <w:sz w:val="24"/>
                                <w:szCs w:val="24"/>
                              </w:rPr>
                              <w:t xml:space="preserve">Whole school attendance </w:t>
                            </w:r>
                            <w:r w:rsidR="006D2B5A">
                              <w:rPr>
                                <w:b/>
                                <w:bCs/>
                                <w:color w:val="EE0000"/>
                                <w:sz w:val="24"/>
                                <w:szCs w:val="24"/>
                              </w:rPr>
                              <w:t>to date is:</w:t>
                            </w:r>
                          </w:p>
                          <w:p w14:paraId="2BA9E310" w14:textId="25E4D2DB" w:rsidR="00F5491F" w:rsidRPr="00F5491F" w:rsidRDefault="00F5491F" w:rsidP="006D2B5A">
                            <w:pPr>
                              <w:rPr>
                                <w:b/>
                                <w:bCs/>
                                <w:sz w:val="24"/>
                                <w:szCs w:val="24"/>
                              </w:rPr>
                            </w:pPr>
                            <w:r>
                              <w:rPr>
                                <w:b/>
                                <w:bCs/>
                                <w:color w:val="EE0000"/>
                                <w:sz w:val="24"/>
                                <w:szCs w:val="24"/>
                              </w:rPr>
                              <w:t xml:space="preserve">    </w:t>
                            </w:r>
                            <w:r w:rsidR="006D2B5A">
                              <w:rPr>
                                <w:b/>
                                <w:bCs/>
                                <w:color w:val="EE0000"/>
                                <w:sz w:val="24"/>
                                <w:szCs w:val="24"/>
                              </w:rPr>
                              <w:t xml:space="preserve">                                                                     </w:t>
                            </w:r>
                            <w:r>
                              <w:rPr>
                                <w:b/>
                                <w:bCs/>
                                <w:color w:val="EE0000"/>
                                <w:sz w:val="24"/>
                                <w:szCs w:val="24"/>
                              </w:rPr>
                              <w:t xml:space="preserve"> </w:t>
                            </w:r>
                            <w:r w:rsidR="006D2B5A">
                              <w:rPr>
                                <w:b/>
                                <w:bCs/>
                                <w:sz w:val="24"/>
                                <w:szCs w:val="24"/>
                              </w:rPr>
                              <w:t>W</w:t>
                            </w:r>
                            <w:r>
                              <w:rPr>
                                <w:b/>
                                <w:bCs/>
                                <w:sz w:val="24"/>
                                <w:szCs w:val="24"/>
                              </w:rPr>
                              <w:t>eek</w:t>
                            </w:r>
                            <w:r w:rsidR="005B7581">
                              <w:rPr>
                                <w:b/>
                                <w:bCs/>
                                <w:sz w:val="24"/>
                                <w:szCs w:val="24"/>
                              </w:rPr>
                              <w:t>:</w:t>
                            </w:r>
                            <w:r w:rsidR="006D2B5A">
                              <w:rPr>
                                <w:b/>
                                <w:bCs/>
                                <w:sz w:val="24"/>
                                <w:szCs w:val="24"/>
                              </w:rPr>
                              <w:t>23.1.26                           Week 30.1.26</w:t>
                            </w:r>
                          </w:p>
                          <w:tbl>
                            <w:tblPr>
                              <w:tblStyle w:val="TableGrid"/>
                              <w:tblW w:w="0" w:type="auto"/>
                              <w:tblLook w:val="04A0" w:firstRow="1" w:lastRow="0" w:firstColumn="1" w:lastColumn="0" w:noHBand="0" w:noVBand="1"/>
                            </w:tblPr>
                            <w:tblGrid>
                              <w:gridCol w:w="3459"/>
                              <w:gridCol w:w="2998"/>
                              <w:gridCol w:w="2998"/>
                            </w:tblGrid>
                            <w:tr w:rsidR="006D2B5A" w14:paraId="5261D284" w14:textId="3DFBC4A0" w:rsidTr="006D2B5A">
                              <w:tc>
                                <w:tcPr>
                                  <w:tcW w:w="3459" w:type="dxa"/>
                                </w:tcPr>
                                <w:p w14:paraId="1A4AAA54" w14:textId="09533B42" w:rsidR="006D2B5A" w:rsidRPr="001038EE" w:rsidRDefault="006D2B5A" w:rsidP="00F913E6">
                                  <w:pPr>
                                    <w:jc w:val="center"/>
                                    <w:rPr>
                                      <w:b/>
                                      <w:bCs/>
                                      <w:sz w:val="28"/>
                                      <w:szCs w:val="28"/>
                                    </w:rPr>
                                  </w:pPr>
                                  <w:r>
                                    <w:rPr>
                                      <w:b/>
                                      <w:bCs/>
                                      <w:sz w:val="28"/>
                                      <w:szCs w:val="28"/>
                                    </w:rPr>
                                    <w:t>Reception class</w:t>
                                  </w:r>
                                </w:p>
                              </w:tc>
                              <w:tc>
                                <w:tcPr>
                                  <w:tcW w:w="2998" w:type="dxa"/>
                                </w:tcPr>
                                <w:p w14:paraId="3D7526E4" w14:textId="19FBF534" w:rsidR="006D2B5A" w:rsidRDefault="00C415A4" w:rsidP="00F913E6">
                                  <w:pPr>
                                    <w:jc w:val="center"/>
                                    <w:rPr>
                                      <w:b/>
                                      <w:bCs/>
                                      <w:sz w:val="24"/>
                                      <w:szCs w:val="24"/>
                                    </w:rPr>
                                  </w:pPr>
                                  <w:r>
                                    <w:rPr>
                                      <w:b/>
                                      <w:bCs/>
                                      <w:sz w:val="24"/>
                                      <w:szCs w:val="24"/>
                                    </w:rPr>
                                    <w:t>85.3%</w:t>
                                  </w:r>
                                </w:p>
                              </w:tc>
                              <w:tc>
                                <w:tcPr>
                                  <w:tcW w:w="2998" w:type="dxa"/>
                                </w:tcPr>
                                <w:p w14:paraId="7EB2FFB8" w14:textId="77777777" w:rsidR="006D2B5A" w:rsidRDefault="006D2B5A" w:rsidP="00F913E6">
                                  <w:pPr>
                                    <w:jc w:val="center"/>
                                    <w:rPr>
                                      <w:b/>
                                      <w:bCs/>
                                      <w:sz w:val="24"/>
                                      <w:szCs w:val="24"/>
                                    </w:rPr>
                                  </w:pPr>
                                </w:p>
                              </w:tc>
                            </w:tr>
                            <w:tr w:rsidR="006D2B5A" w14:paraId="7F045088" w14:textId="67AFE51E" w:rsidTr="006D2B5A">
                              <w:tc>
                                <w:tcPr>
                                  <w:tcW w:w="3459" w:type="dxa"/>
                                </w:tcPr>
                                <w:p w14:paraId="0DD5FC0E" w14:textId="742FB1A6" w:rsidR="006D2B5A" w:rsidRPr="001038EE" w:rsidRDefault="006D2B5A" w:rsidP="00F913E6">
                                  <w:pPr>
                                    <w:jc w:val="center"/>
                                    <w:rPr>
                                      <w:b/>
                                      <w:bCs/>
                                      <w:sz w:val="28"/>
                                      <w:szCs w:val="28"/>
                                    </w:rPr>
                                  </w:pPr>
                                  <w:r>
                                    <w:rPr>
                                      <w:b/>
                                      <w:bCs/>
                                      <w:sz w:val="28"/>
                                      <w:szCs w:val="28"/>
                                    </w:rPr>
                                    <w:t>Year 1 class</w:t>
                                  </w:r>
                                </w:p>
                              </w:tc>
                              <w:tc>
                                <w:tcPr>
                                  <w:tcW w:w="2998" w:type="dxa"/>
                                </w:tcPr>
                                <w:p w14:paraId="6533605A" w14:textId="5F394EAF" w:rsidR="006D2B5A" w:rsidRDefault="00C415A4" w:rsidP="00F913E6">
                                  <w:pPr>
                                    <w:jc w:val="center"/>
                                    <w:rPr>
                                      <w:b/>
                                      <w:bCs/>
                                      <w:sz w:val="24"/>
                                      <w:szCs w:val="24"/>
                                    </w:rPr>
                                  </w:pPr>
                                  <w:r>
                                    <w:rPr>
                                      <w:b/>
                                      <w:bCs/>
                                      <w:sz w:val="24"/>
                                      <w:szCs w:val="24"/>
                                    </w:rPr>
                                    <w:t>93.7%</w:t>
                                  </w:r>
                                </w:p>
                              </w:tc>
                              <w:tc>
                                <w:tcPr>
                                  <w:tcW w:w="2998" w:type="dxa"/>
                                </w:tcPr>
                                <w:p w14:paraId="61F5A5C2" w14:textId="77777777" w:rsidR="006D2B5A" w:rsidRDefault="006D2B5A" w:rsidP="00F913E6">
                                  <w:pPr>
                                    <w:jc w:val="center"/>
                                    <w:rPr>
                                      <w:b/>
                                      <w:bCs/>
                                      <w:sz w:val="24"/>
                                      <w:szCs w:val="24"/>
                                    </w:rPr>
                                  </w:pPr>
                                </w:p>
                              </w:tc>
                            </w:tr>
                            <w:tr w:rsidR="006D2B5A" w14:paraId="733BEA81" w14:textId="47D8C020" w:rsidTr="006D2B5A">
                              <w:tc>
                                <w:tcPr>
                                  <w:tcW w:w="3459" w:type="dxa"/>
                                </w:tcPr>
                                <w:p w14:paraId="63926A90" w14:textId="31852F28" w:rsidR="006D2B5A" w:rsidRPr="001038EE" w:rsidRDefault="006D2B5A" w:rsidP="00F913E6">
                                  <w:pPr>
                                    <w:jc w:val="center"/>
                                    <w:rPr>
                                      <w:b/>
                                      <w:bCs/>
                                      <w:sz w:val="28"/>
                                      <w:szCs w:val="28"/>
                                    </w:rPr>
                                  </w:pPr>
                                  <w:r>
                                    <w:rPr>
                                      <w:b/>
                                      <w:bCs/>
                                      <w:sz w:val="28"/>
                                      <w:szCs w:val="28"/>
                                    </w:rPr>
                                    <w:t>Year 2 class</w:t>
                                  </w:r>
                                </w:p>
                              </w:tc>
                              <w:tc>
                                <w:tcPr>
                                  <w:tcW w:w="2998" w:type="dxa"/>
                                </w:tcPr>
                                <w:p w14:paraId="030F0B94" w14:textId="7725007E" w:rsidR="006D2B5A" w:rsidRDefault="00C415A4" w:rsidP="00F913E6">
                                  <w:pPr>
                                    <w:jc w:val="center"/>
                                    <w:rPr>
                                      <w:b/>
                                      <w:bCs/>
                                      <w:sz w:val="24"/>
                                      <w:szCs w:val="24"/>
                                    </w:rPr>
                                  </w:pPr>
                                  <w:r>
                                    <w:rPr>
                                      <w:b/>
                                      <w:bCs/>
                                      <w:sz w:val="24"/>
                                      <w:szCs w:val="24"/>
                                    </w:rPr>
                                    <w:t>97.4%</w:t>
                                  </w:r>
                                </w:p>
                              </w:tc>
                              <w:tc>
                                <w:tcPr>
                                  <w:tcW w:w="2998" w:type="dxa"/>
                                </w:tcPr>
                                <w:p w14:paraId="614F7100" w14:textId="77777777" w:rsidR="006D2B5A" w:rsidRDefault="006D2B5A" w:rsidP="00F913E6">
                                  <w:pPr>
                                    <w:jc w:val="center"/>
                                    <w:rPr>
                                      <w:b/>
                                      <w:bCs/>
                                      <w:sz w:val="24"/>
                                      <w:szCs w:val="24"/>
                                    </w:rPr>
                                  </w:pPr>
                                </w:p>
                              </w:tc>
                            </w:tr>
                            <w:tr w:rsidR="006D2B5A" w14:paraId="5FEC70E3" w14:textId="74FC6E26" w:rsidTr="006D2B5A">
                              <w:tc>
                                <w:tcPr>
                                  <w:tcW w:w="3459" w:type="dxa"/>
                                </w:tcPr>
                                <w:p w14:paraId="5CA04A7B" w14:textId="363D5D04" w:rsidR="006D2B5A" w:rsidRPr="001038EE" w:rsidRDefault="006D2B5A" w:rsidP="00F913E6">
                                  <w:pPr>
                                    <w:jc w:val="center"/>
                                    <w:rPr>
                                      <w:b/>
                                      <w:bCs/>
                                      <w:sz w:val="28"/>
                                      <w:szCs w:val="28"/>
                                    </w:rPr>
                                  </w:pPr>
                                  <w:r>
                                    <w:rPr>
                                      <w:b/>
                                      <w:bCs/>
                                      <w:sz w:val="28"/>
                                      <w:szCs w:val="28"/>
                                    </w:rPr>
                                    <w:t>Year 3 class</w:t>
                                  </w:r>
                                </w:p>
                              </w:tc>
                              <w:tc>
                                <w:tcPr>
                                  <w:tcW w:w="2998" w:type="dxa"/>
                                </w:tcPr>
                                <w:p w14:paraId="0C562595" w14:textId="6CA763FD" w:rsidR="006D2B5A" w:rsidRDefault="00C415A4" w:rsidP="00F913E6">
                                  <w:pPr>
                                    <w:jc w:val="center"/>
                                    <w:rPr>
                                      <w:b/>
                                      <w:bCs/>
                                      <w:sz w:val="24"/>
                                      <w:szCs w:val="24"/>
                                    </w:rPr>
                                  </w:pPr>
                                  <w:r>
                                    <w:rPr>
                                      <w:b/>
                                      <w:bCs/>
                                      <w:sz w:val="24"/>
                                      <w:szCs w:val="24"/>
                                    </w:rPr>
                                    <w:t>98%</w:t>
                                  </w:r>
                                </w:p>
                              </w:tc>
                              <w:tc>
                                <w:tcPr>
                                  <w:tcW w:w="2998" w:type="dxa"/>
                                </w:tcPr>
                                <w:p w14:paraId="131A94AE" w14:textId="77777777" w:rsidR="006D2B5A" w:rsidRDefault="006D2B5A" w:rsidP="00F913E6">
                                  <w:pPr>
                                    <w:jc w:val="center"/>
                                    <w:rPr>
                                      <w:b/>
                                      <w:bCs/>
                                      <w:sz w:val="24"/>
                                      <w:szCs w:val="24"/>
                                    </w:rPr>
                                  </w:pPr>
                                </w:p>
                              </w:tc>
                            </w:tr>
                            <w:tr w:rsidR="006D2B5A" w14:paraId="4C1169BE" w14:textId="35F7A938" w:rsidTr="006D2B5A">
                              <w:tc>
                                <w:tcPr>
                                  <w:tcW w:w="3459" w:type="dxa"/>
                                </w:tcPr>
                                <w:p w14:paraId="0CB3914E" w14:textId="7528F1F9" w:rsidR="006D2B5A" w:rsidRPr="001038EE" w:rsidRDefault="006D2B5A" w:rsidP="00F913E6">
                                  <w:pPr>
                                    <w:jc w:val="center"/>
                                    <w:rPr>
                                      <w:b/>
                                      <w:bCs/>
                                      <w:sz w:val="28"/>
                                      <w:szCs w:val="28"/>
                                    </w:rPr>
                                  </w:pPr>
                                  <w:r>
                                    <w:rPr>
                                      <w:b/>
                                      <w:bCs/>
                                      <w:sz w:val="28"/>
                                      <w:szCs w:val="28"/>
                                    </w:rPr>
                                    <w:t>Year 4 class</w:t>
                                  </w:r>
                                </w:p>
                              </w:tc>
                              <w:tc>
                                <w:tcPr>
                                  <w:tcW w:w="2998" w:type="dxa"/>
                                </w:tcPr>
                                <w:p w14:paraId="5FDA12D5" w14:textId="625831B3" w:rsidR="006D2B5A" w:rsidRDefault="00C415A4" w:rsidP="00F913E6">
                                  <w:pPr>
                                    <w:jc w:val="center"/>
                                    <w:rPr>
                                      <w:b/>
                                      <w:bCs/>
                                      <w:sz w:val="24"/>
                                      <w:szCs w:val="24"/>
                                    </w:rPr>
                                  </w:pPr>
                                  <w:r>
                                    <w:rPr>
                                      <w:b/>
                                      <w:bCs/>
                                      <w:sz w:val="24"/>
                                      <w:szCs w:val="24"/>
                                    </w:rPr>
                                    <w:t>92.3%</w:t>
                                  </w:r>
                                </w:p>
                              </w:tc>
                              <w:tc>
                                <w:tcPr>
                                  <w:tcW w:w="2998" w:type="dxa"/>
                                </w:tcPr>
                                <w:p w14:paraId="79238954" w14:textId="77777777" w:rsidR="006D2B5A" w:rsidRDefault="006D2B5A" w:rsidP="00F913E6">
                                  <w:pPr>
                                    <w:jc w:val="center"/>
                                    <w:rPr>
                                      <w:b/>
                                      <w:bCs/>
                                      <w:sz w:val="24"/>
                                      <w:szCs w:val="24"/>
                                    </w:rPr>
                                  </w:pPr>
                                </w:p>
                              </w:tc>
                            </w:tr>
                            <w:tr w:rsidR="006D2B5A" w14:paraId="53166F79" w14:textId="4D43ED6F" w:rsidTr="006D2B5A">
                              <w:tc>
                                <w:tcPr>
                                  <w:tcW w:w="3459" w:type="dxa"/>
                                </w:tcPr>
                                <w:p w14:paraId="53127B3C" w14:textId="1BDDAD7A" w:rsidR="006D2B5A" w:rsidRPr="001038EE" w:rsidRDefault="006D2B5A" w:rsidP="00F913E6">
                                  <w:pPr>
                                    <w:jc w:val="center"/>
                                    <w:rPr>
                                      <w:b/>
                                      <w:bCs/>
                                      <w:sz w:val="28"/>
                                      <w:szCs w:val="28"/>
                                    </w:rPr>
                                  </w:pPr>
                                  <w:r>
                                    <w:rPr>
                                      <w:b/>
                                      <w:bCs/>
                                      <w:sz w:val="28"/>
                                      <w:szCs w:val="28"/>
                                    </w:rPr>
                                    <w:t>Year 5 class</w:t>
                                  </w:r>
                                </w:p>
                              </w:tc>
                              <w:tc>
                                <w:tcPr>
                                  <w:tcW w:w="2998" w:type="dxa"/>
                                </w:tcPr>
                                <w:p w14:paraId="070E8524" w14:textId="4FC108E3" w:rsidR="006D2B5A" w:rsidRDefault="00C415A4" w:rsidP="00F913E6">
                                  <w:pPr>
                                    <w:jc w:val="center"/>
                                    <w:rPr>
                                      <w:b/>
                                      <w:bCs/>
                                      <w:sz w:val="24"/>
                                      <w:szCs w:val="24"/>
                                    </w:rPr>
                                  </w:pPr>
                                  <w:r>
                                    <w:rPr>
                                      <w:b/>
                                      <w:bCs/>
                                      <w:sz w:val="24"/>
                                      <w:szCs w:val="24"/>
                                    </w:rPr>
                                    <w:t>94.5%</w:t>
                                  </w:r>
                                </w:p>
                              </w:tc>
                              <w:tc>
                                <w:tcPr>
                                  <w:tcW w:w="2998" w:type="dxa"/>
                                </w:tcPr>
                                <w:p w14:paraId="41F89CA8" w14:textId="77777777" w:rsidR="006D2B5A" w:rsidRDefault="006D2B5A" w:rsidP="00F913E6">
                                  <w:pPr>
                                    <w:jc w:val="center"/>
                                    <w:rPr>
                                      <w:b/>
                                      <w:bCs/>
                                      <w:sz w:val="24"/>
                                      <w:szCs w:val="24"/>
                                    </w:rPr>
                                  </w:pPr>
                                </w:p>
                              </w:tc>
                            </w:tr>
                            <w:tr w:rsidR="006D2B5A" w14:paraId="684351D7" w14:textId="07FE49C7" w:rsidTr="006D2B5A">
                              <w:tc>
                                <w:tcPr>
                                  <w:tcW w:w="3459" w:type="dxa"/>
                                </w:tcPr>
                                <w:p w14:paraId="2FCA3F63" w14:textId="02D57938" w:rsidR="006D2B5A" w:rsidRDefault="006D2B5A" w:rsidP="00F913E6">
                                  <w:pPr>
                                    <w:jc w:val="center"/>
                                    <w:rPr>
                                      <w:b/>
                                      <w:bCs/>
                                      <w:sz w:val="28"/>
                                      <w:szCs w:val="28"/>
                                    </w:rPr>
                                  </w:pPr>
                                  <w:r>
                                    <w:rPr>
                                      <w:b/>
                                      <w:bCs/>
                                      <w:sz w:val="28"/>
                                      <w:szCs w:val="28"/>
                                    </w:rPr>
                                    <w:t>Year 6 class</w:t>
                                  </w:r>
                                </w:p>
                              </w:tc>
                              <w:tc>
                                <w:tcPr>
                                  <w:tcW w:w="2998" w:type="dxa"/>
                                </w:tcPr>
                                <w:p w14:paraId="7CEE97D2" w14:textId="593B0050" w:rsidR="006D2B5A" w:rsidRDefault="00C415A4" w:rsidP="00F913E6">
                                  <w:pPr>
                                    <w:jc w:val="center"/>
                                    <w:rPr>
                                      <w:b/>
                                      <w:bCs/>
                                      <w:sz w:val="24"/>
                                      <w:szCs w:val="24"/>
                                    </w:rPr>
                                  </w:pPr>
                                  <w:r>
                                    <w:rPr>
                                      <w:b/>
                                      <w:bCs/>
                                      <w:sz w:val="24"/>
                                      <w:szCs w:val="24"/>
                                    </w:rPr>
                                    <w:t>95.5%</w:t>
                                  </w:r>
                                </w:p>
                              </w:tc>
                              <w:tc>
                                <w:tcPr>
                                  <w:tcW w:w="2998" w:type="dxa"/>
                                </w:tcPr>
                                <w:p w14:paraId="4160FCC2" w14:textId="77777777" w:rsidR="006D2B5A" w:rsidRDefault="006D2B5A" w:rsidP="00F913E6">
                                  <w:pPr>
                                    <w:jc w:val="center"/>
                                    <w:rPr>
                                      <w:b/>
                                      <w:bCs/>
                                      <w:sz w:val="24"/>
                                      <w:szCs w:val="24"/>
                                    </w:rPr>
                                  </w:pPr>
                                </w:p>
                              </w:tc>
                            </w:tr>
                          </w:tbl>
                          <w:p w14:paraId="26FDBEFE" w14:textId="77777777" w:rsidR="001038EE" w:rsidRPr="00F913E6" w:rsidRDefault="001038EE" w:rsidP="00F913E6">
                            <w:p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9D86E" id="_x0000_s1049" type="#_x0000_t202" style="position:absolute;margin-left:36.2pt;margin-top:2.6pt;width:491.4pt;height:327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" fillcolor="#e2efd9 [665]" strokecolor="#e00" strokeweight="4.5pt">
                <v:textbox>
                  <w:txbxContent>
                    <w:p w14:paraId="75AA212B" w14:textId="78F43C54" w:rsidR="00F913E6" w:rsidRDefault="00F913E6" w:rsidP="00F913E6">
                      <w:pPr>
                        <w:jc w:val="center"/>
                        <w:rPr>
                          <w:b/>
                          <w:bCs/>
                          <w:sz w:val="24"/>
                          <w:szCs w:val="24"/>
                        </w:rPr>
                      </w:pPr>
                      <w:r w:rsidRPr="00F913E6">
                        <w:rPr>
                          <w:b/>
                          <w:bCs/>
                          <w:sz w:val="24"/>
                          <w:szCs w:val="24"/>
                        </w:rPr>
                        <w:t>ATTENDANCE</w:t>
                      </w:r>
                    </w:p>
                    <w:p w14:paraId="6023049A" w14:textId="5E6E07C0" w:rsidR="00F913E6" w:rsidRDefault="00F913E6" w:rsidP="00F913E6">
                      <w:pPr>
                        <w:jc w:val="center"/>
                        <w:rPr>
                          <w:b/>
                          <w:bCs/>
                          <w:color w:val="EE0000"/>
                          <w:sz w:val="24"/>
                          <w:szCs w:val="24"/>
                        </w:rPr>
                      </w:pPr>
                      <w:r>
                        <w:rPr>
                          <w:b/>
                          <w:bCs/>
                          <w:sz w:val="24"/>
                          <w:szCs w:val="24"/>
                        </w:rPr>
                        <w:t xml:space="preserve">LDST and ST Pauls school attendance </w:t>
                      </w:r>
                      <w:proofErr w:type="gramStart"/>
                      <w:r>
                        <w:rPr>
                          <w:b/>
                          <w:bCs/>
                          <w:sz w:val="24"/>
                          <w:szCs w:val="24"/>
                        </w:rPr>
                        <w:t>target :</w:t>
                      </w:r>
                      <w:proofErr w:type="gramEnd"/>
                      <w:r>
                        <w:rPr>
                          <w:b/>
                          <w:bCs/>
                          <w:sz w:val="24"/>
                          <w:szCs w:val="24"/>
                        </w:rPr>
                        <w:t xml:space="preserve"> </w:t>
                      </w:r>
                      <w:r w:rsidRPr="00F913E6">
                        <w:rPr>
                          <w:b/>
                          <w:bCs/>
                          <w:color w:val="EE0000"/>
                          <w:sz w:val="24"/>
                          <w:szCs w:val="24"/>
                        </w:rPr>
                        <w:t>97%</w:t>
                      </w:r>
                    </w:p>
                    <w:p w14:paraId="447B1A34" w14:textId="7105B155" w:rsidR="00F913E6" w:rsidRDefault="00F913E6" w:rsidP="00F913E6">
                      <w:pPr>
                        <w:jc w:val="center"/>
                        <w:rPr>
                          <w:b/>
                          <w:bCs/>
                          <w:color w:val="EE0000"/>
                          <w:sz w:val="24"/>
                          <w:szCs w:val="24"/>
                        </w:rPr>
                      </w:pPr>
                      <w:r>
                        <w:rPr>
                          <w:b/>
                          <w:bCs/>
                          <w:color w:val="EE0000"/>
                          <w:sz w:val="24"/>
                          <w:szCs w:val="24"/>
                        </w:rPr>
                        <w:t xml:space="preserve">Whole school attendance </w:t>
                      </w:r>
                      <w:r w:rsidR="006D2B5A">
                        <w:rPr>
                          <w:b/>
                          <w:bCs/>
                          <w:color w:val="EE0000"/>
                          <w:sz w:val="24"/>
                          <w:szCs w:val="24"/>
                        </w:rPr>
                        <w:t>to date is:</w:t>
                      </w:r>
                    </w:p>
                    <w:p w14:paraId="2BA9E310" w14:textId="25E4D2DB" w:rsidR="00F5491F" w:rsidRPr="00F5491F" w:rsidRDefault="00F5491F" w:rsidP="006D2B5A">
                      <w:pPr>
                        <w:rPr>
                          <w:b/>
                          <w:bCs/>
                          <w:sz w:val="24"/>
                          <w:szCs w:val="24"/>
                        </w:rPr>
                      </w:pPr>
                      <w:r>
                        <w:rPr>
                          <w:b/>
                          <w:bCs/>
                          <w:color w:val="EE0000"/>
                          <w:sz w:val="24"/>
                          <w:szCs w:val="24"/>
                        </w:rPr>
                        <w:t xml:space="preserve">    </w:t>
                      </w:r>
                      <w:r w:rsidR="006D2B5A">
                        <w:rPr>
                          <w:b/>
                          <w:bCs/>
                          <w:color w:val="EE0000"/>
                          <w:sz w:val="24"/>
                          <w:szCs w:val="24"/>
                        </w:rPr>
                        <w:t xml:space="preserve">                                                                     </w:t>
                      </w:r>
                      <w:r>
                        <w:rPr>
                          <w:b/>
                          <w:bCs/>
                          <w:color w:val="EE0000"/>
                          <w:sz w:val="24"/>
                          <w:szCs w:val="24"/>
                        </w:rPr>
                        <w:t xml:space="preserve"> </w:t>
                      </w:r>
                      <w:r w:rsidR="006D2B5A">
                        <w:rPr>
                          <w:b/>
                          <w:bCs/>
                          <w:sz w:val="24"/>
                          <w:szCs w:val="24"/>
                        </w:rPr>
                        <w:t>W</w:t>
                      </w:r>
                      <w:r>
                        <w:rPr>
                          <w:b/>
                          <w:bCs/>
                          <w:sz w:val="24"/>
                          <w:szCs w:val="24"/>
                        </w:rPr>
                        <w:t>eek</w:t>
                      </w:r>
                      <w:r w:rsidR="005B7581">
                        <w:rPr>
                          <w:b/>
                          <w:bCs/>
                          <w:sz w:val="24"/>
                          <w:szCs w:val="24"/>
                        </w:rPr>
                        <w:t>:</w:t>
                      </w:r>
                      <w:r w:rsidR="006D2B5A">
                        <w:rPr>
                          <w:b/>
                          <w:bCs/>
                          <w:sz w:val="24"/>
                          <w:szCs w:val="24"/>
                        </w:rPr>
                        <w:t>23.1.26                           Week 30.1.26</w:t>
                      </w:r>
                    </w:p>
                    <w:tbl>
                      <w:tblPr>
                        <w:tblStyle w:val="TableGrid"/>
                        <w:tblW w:w="0" w:type="auto"/>
                        <w:tblLook w:val="04A0" w:firstRow="1" w:lastRow="0" w:firstColumn="1" w:lastColumn="0" w:noHBand="0" w:noVBand="1"/>
                      </w:tblPr>
                      <w:tblGrid>
                        <w:gridCol w:w="3459"/>
                        <w:gridCol w:w="2998"/>
                        <w:gridCol w:w="2998"/>
                      </w:tblGrid>
                      <w:tr w:rsidR="006D2B5A" w14:paraId="5261D284" w14:textId="3DFBC4A0" w:rsidTr="006D2B5A">
                        <w:tc>
                          <w:tcPr>
                            <w:tcW w:w="3459" w:type="dxa"/>
                          </w:tcPr>
                          <w:p w14:paraId="1A4AAA54" w14:textId="09533B42" w:rsidR="006D2B5A" w:rsidRPr="001038EE" w:rsidRDefault="006D2B5A" w:rsidP="00F913E6">
                            <w:pPr>
                              <w:jc w:val="center"/>
                              <w:rPr>
                                <w:b/>
                                <w:bCs/>
                                <w:sz w:val="28"/>
                                <w:szCs w:val="28"/>
                              </w:rPr>
                            </w:pPr>
                            <w:r>
                              <w:rPr>
                                <w:b/>
                                <w:bCs/>
                                <w:sz w:val="28"/>
                                <w:szCs w:val="28"/>
                              </w:rPr>
                              <w:t>Reception class</w:t>
                            </w:r>
                          </w:p>
                        </w:tc>
                        <w:tc>
                          <w:tcPr>
                            <w:tcW w:w="2998" w:type="dxa"/>
                          </w:tcPr>
                          <w:p w14:paraId="3D7526E4" w14:textId="19FBF534" w:rsidR="006D2B5A" w:rsidRDefault="00C415A4" w:rsidP="00F913E6">
                            <w:pPr>
                              <w:jc w:val="center"/>
                              <w:rPr>
                                <w:b/>
                                <w:bCs/>
                                <w:sz w:val="24"/>
                                <w:szCs w:val="24"/>
                              </w:rPr>
                            </w:pPr>
                            <w:r>
                              <w:rPr>
                                <w:b/>
                                <w:bCs/>
                                <w:sz w:val="24"/>
                                <w:szCs w:val="24"/>
                              </w:rPr>
                              <w:t>85.3%</w:t>
                            </w:r>
                          </w:p>
                        </w:tc>
                        <w:tc>
                          <w:tcPr>
                            <w:tcW w:w="2998" w:type="dxa"/>
                          </w:tcPr>
                          <w:p w14:paraId="7EB2FFB8" w14:textId="77777777" w:rsidR="006D2B5A" w:rsidRDefault="006D2B5A" w:rsidP="00F913E6">
                            <w:pPr>
                              <w:jc w:val="center"/>
                              <w:rPr>
                                <w:b/>
                                <w:bCs/>
                                <w:sz w:val="24"/>
                                <w:szCs w:val="24"/>
                              </w:rPr>
                            </w:pPr>
                          </w:p>
                        </w:tc>
                      </w:tr>
                      <w:tr w:rsidR="006D2B5A" w14:paraId="7F045088" w14:textId="67AFE51E" w:rsidTr="006D2B5A">
                        <w:tc>
                          <w:tcPr>
                            <w:tcW w:w="3459" w:type="dxa"/>
                          </w:tcPr>
                          <w:p w14:paraId="0DD5FC0E" w14:textId="742FB1A6" w:rsidR="006D2B5A" w:rsidRPr="001038EE" w:rsidRDefault="006D2B5A" w:rsidP="00F913E6">
                            <w:pPr>
                              <w:jc w:val="center"/>
                              <w:rPr>
                                <w:b/>
                                <w:bCs/>
                                <w:sz w:val="28"/>
                                <w:szCs w:val="28"/>
                              </w:rPr>
                            </w:pPr>
                            <w:r>
                              <w:rPr>
                                <w:b/>
                                <w:bCs/>
                                <w:sz w:val="28"/>
                                <w:szCs w:val="28"/>
                              </w:rPr>
                              <w:t>Year 1 class</w:t>
                            </w:r>
                          </w:p>
                        </w:tc>
                        <w:tc>
                          <w:tcPr>
                            <w:tcW w:w="2998" w:type="dxa"/>
                          </w:tcPr>
                          <w:p w14:paraId="6533605A" w14:textId="5F394EAF" w:rsidR="006D2B5A" w:rsidRDefault="00C415A4" w:rsidP="00F913E6">
                            <w:pPr>
                              <w:jc w:val="center"/>
                              <w:rPr>
                                <w:b/>
                                <w:bCs/>
                                <w:sz w:val="24"/>
                                <w:szCs w:val="24"/>
                              </w:rPr>
                            </w:pPr>
                            <w:r>
                              <w:rPr>
                                <w:b/>
                                <w:bCs/>
                                <w:sz w:val="24"/>
                                <w:szCs w:val="24"/>
                              </w:rPr>
                              <w:t>93.7%</w:t>
                            </w:r>
                          </w:p>
                        </w:tc>
                        <w:tc>
                          <w:tcPr>
                            <w:tcW w:w="2998" w:type="dxa"/>
                          </w:tcPr>
                          <w:p w14:paraId="61F5A5C2" w14:textId="77777777" w:rsidR="006D2B5A" w:rsidRDefault="006D2B5A" w:rsidP="00F913E6">
                            <w:pPr>
                              <w:jc w:val="center"/>
                              <w:rPr>
                                <w:b/>
                                <w:bCs/>
                                <w:sz w:val="24"/>
                                <w:szCs w:val="24"/>
                              </w:rPr>
                            </w:pPr>
                          </w:p>
                        </w:tc>
                      </w:tr>
                      <w:tr w:rsidR="006D2B5A" w14:paraId="733BEA81" w14:textId="47D8C020" w:rsidTr="006D2B5A">
                        <w:tc>
                          <w:tcPr>
                            <w:tcW w:w="3459" w:type="dxa"/>
                          </w:tcPr>
                          <w:p w14:paraId="63926A90" w14:textId="31852F28" w:rsidR="006D2B5A" w:rsidRPr="001038EE" w:rsidRDefault="006D2B5A" w:rsidP="00F913E6">
                            <w:pPr>
                              <w:jc w:val="center"/>
                              <w:rPr>
                                <w:b/>
                                <w:bCs/>
                                <w:sz w:val="28"/>
                                <w:szCs w:val="28"/>
                              </w:rPr>
                            </w:pPr>
                            <w:r>
                              <w:rPr>
                                <w:b/>
                                <w:bCs/>
                                <w:sz w:val="28"/>
                                <w:szCs w:val="28"/>
                              </w:rPr>
                              <w:t>Year 2 class</w:t>
                            </w:r>
                          </w:p>
                        </w:tc>
                        <w:tc>
                          <w:tcPr>
                            <w:tcW w:w="2998" w:type="dxa"/>
                          </w:tcPr>
                          <w:p w14:paraId="030F0B94" w14:textId="7725007E" w:rsidR="006D2B5A" w:rsidRDefault="00C415A4" w:rsidP="00F913E6">
                            <w:pPr>
                              <w:jc w:val="center"/>
                              <w:rPr>
                                <w:b/>
                                <w:bCs/>
                                <w:sz w:val="24"/>
                                <w:szCs w:val="24"/>
                              </w:rPr>
                            </w:pPr>
                            <w:r>
                              <w:rPr>
                                <w:b/>
                                <w:bCs/>
                                <w:sz w:val="24"/>
                                <w:szCs w:val="24"/>
                              </w:rPr>
                              <w:t>97.4%</w:t>
                            </w:r>
                          </w:p>
                        </w:tc>
                        <w:tc>
                          <w:tcPr>
                            <w:tcW w:w="2998" w:type="dxa"/>
                          </w:tcPr>
                          <w:p w14:paraId="614F7100" w14:textId="77777777" w:rsidR="006D2B5A" w:rsidRDefault="006D2B5A" w:rsidP="00F913E6">
                            <w:pPr>
                              <w:jc w:val="center"/>
                              <w:rPr>
                                <w:b/>
                                <w:bCs/>
                                <w:sz w:val="24"/>
                                <w:szCs w:val="24"/>
                              </w:rPr>
                            </w:pPr>
                          </w:p>
                        </w:tc>
                      </w:tr>
                      <w:tr w:rsidR="006D2B5A" w14:paraId="5FEC70E3" w14:textId="74FC6E26" w:rsidTr="006D2B5A">
                        <w:tc>
                          <w:tcPr>
                            <w:tcW w:w="3459" w:type="dxa"/>
                          </w:tcPr>
                          <w:p w14:paraId="5CA04A7B" w14:textId="363D5D04" w:rsidR="006D2B5A" w:rsidRPr="001038EE" w:rsidRDefault="006D2B5A" w:rsidP="00F913E6">
                            <w:pPr>
                              <w:jc w:val="center"/>
                              <w:rPr>
                                <w:b/>
                                <w:bCs/>
                                <w:sz w:val="28"/>
                                <w:szCs w:val="28"/>
                              </w:rPr>
                            </w:pPr>
                            <w:r>
                              <w:rPr>
                                <w:b/>
                                <w:bCs/>
                                <w:sz w:val="28"/>
                                <w:szCs w:val="28"/>
                              </w:rPr>
                              <w:t>Year 3 class</w:t>
                            </w:r>
                          </w:p>
                        </w:tc>
                        <w:tc>
                          <w:tcPr>
                            <w:tcW w:w="2998" w:type="dxa"/>
                          </w:tcPr>
                          <w:p w14:paraId="0C562595" w14:textId="6CA763FD" w:rsidR="006D2B5A" w:rsidRDefault="00C415A4" w:rsidP="00F913E6">
                            <w:pPr>
                              <w:jc w:val="center"/>
                              <w:rPr>
                                <w:b/>
                                <w:bCs/>
                                <w:sz w:val="24"/>
                                <w:szCs w:val="24"/>
                              </w:rPr>
                            </w:pPr>
                            <w:r>
                              <w:rPr>
                                <w:b/>
                                <w:bCs/>
                                <w:sz w:val="24"/>
                                <w:szCs w:val="24"/>
                              </w:rPr>
                              <w:t>98%</w:t>
                            </w:r>
                          </w:p>
                        </w:tc>
                        <w:tc>
                          <w:tcPr>
                            <w:tcW w:w="2998" w:type="dxa"/>
                          </w:tcPr>
                          <w:p w14:paraId="131A94AE" w14:textId="77777777" w:rsidR="006D2B5A" w:rsidRDefault="006D2B5A" w:rsidP="00F913E6">
                            <w:pPr>
                              <w:jc w:val="center"/>
                              <w:rPr>
                                <w:b/>
                                <w:bCs/>
                                <w:sz w:val="24"/>
                                <w:szCs w:val="24"/>
                              </w:rPr>
                            </w:pPr>
                          </w:p>
                        </w:tc>
                      </w:tr>
                      <w:tr w:rsidR="006D2B5A" w14:paraId="4C1169BE" w14:textId="35F7A938" w:rsidTr="006D2B5A">
                        <w:tc>
                          <w:tcPr>
                            <w:tcW w:w="3459" w:type="dxa"/>
                          </w:tcPr>
                          <w:p w14:paraId="0CB3914E" w14:textId="7528F1F9" w:rsidR="006D2B5A" w:rsidRPr="001038EE" w:rsidRDefault="006D2B5A" w:rsidP="00F913E6">
                            <w:pPr>
                              <w:jc w:val="center"/>
                              <w:rPr>
                                <w:b/>
                                <w:bCs/>
                                <w:sz w:val="28"/>
                                <w:szCs w:val="28"/>
                              </w:rPr>
                            </w:pPr>
                            <w:r>
                              <w:rPr>
                                <w:b/>
                                <w:bCs/>
                                <w:sz w:val="28"/>
                                <w:szCs w:val="28"/>
                              </w:rPr>
                              <w:t>Year 4 class</w:t>
                            </w:r>
                          </w:p>
                        </w:tc>
                        <w:tc>
                          <w:tcPr>
                            <w:tcW w:w="2998" w:type="dxa"/>
                          </w:tcPr>
                          <w:p w14:paraId="5FDA12D5" w14:textId="625831B3" w:rsidR="006D2B5A" w:rsidRDefault="00C415A4" w:rsidP="00F913E6">
                            <w:pPr>
                              <w:jc w:val="center"/>
                              <w:rPr>
                                <w:b/>
                                <w:bCs/>
                                <w:sz w:val="24"/>
                                <w:szCs w:val="24"/>
                              </w:rPr>
                            </w:pPr>
                            <w:r>
                              <w:rPr>
                                <w:b/>
                                <w:bCs/>
                                <w:sz w:val="24"/>
                                <w:szCs w:val="24"/>
                              </w:rPr>
                              <w:t>92.3%</w:t>
                            </w:r>
                          </w:p>
                        </w:tc>
                        <w:tc>
                          <w:tcPr>
                            <w:tcW w:w="2998" w:type="dxa"/>
                          </w:tcPr>
                          <w:p w14:paraId="79238954" w14:textId="77777777" w:rsidR="006D2B5A" w:rsidRDefault="006D2B5A" w:rsidP="00F913E6">
                            <w:pPr>
                              <w:jc w:val="center"/>
                              <w:rPr>
                                <w:b/>
                                <w:bCs/>
                                <w:sz w:val="24"/>
                                <w:szCs w:val="24"/>
                              </w:rPr>
                            </w:pPr>
                          </w:p>
                        </w:tc>
                      </w:tr>
                      <w:tr w:rsidR="006D2B5A" w14:paraId="53166F79" w14:textId="4D43ED6F" w:rsidTr="006D2B5A">
                        <w:tc>
                          <w:tcPr>
                            <w:tcW w:w="3459" w:type="dxa"/>
                          </w:tcPr>
                          <w:p w14:paraId="53127B3C" w14:textId="1BDDAD7A" w:rsidR="006D2B5A" w:rsidRPr="001038EE" w:rsidRDefault="006D2B5A" w:rsidP="00F913E6">
                            <w:pPr>
                              <w:jc w:val="center"/>
                              <w:rPr>
                                <w:b/>
                                <w:bCs/>
                                <w:sz w:val="28"/>
                                <w:szCs w:val="28"/>
                              </w:rPr>
                            </w:pPr>
                            <w:r>
                              <w:rPr>
                                <w:b/>
                                <w:bCs/>
                                <w:sz w:val="28"/>
                                <w:szCs w:val="28"/>
                              </w:rPr>
                              <w:t>Year 5 class</w:t>
                            </w:r>
                          </w:p>
                        </w:tc>
                        <w:tc>
                          <w:tcPr>
                            <w:tcW w:w="2998" w:type="dxa"/>
                          </w:tcPr>
                          <w:p w14:paraId="070E8524" w14:textId="4FC108E3" w:rsidR="006D2B5A" w:rsidRDefault="00C415A4" w:rsidP="00F913E6">
                            <w:pPr>
                              <w:jc w:val="center"/>
                              <w:rPr>
                                <w:b/>
                                <w:bCs/>
                                <w:sz w:val="24"/>
                                <w:szCs w:val="24"/>
                              </w:rPr>
                            </w:pPr>
                            <w:r>
                              <w:rPr>
                                <w:b/>
                                <w:bCs/>
                                <w:sz w:val="24"/>
                                <w:szCs w:val="24"/>
                              </w:rPr>
                              <w:t>94.5%</w:t>
                            </w:r>
                          </w:p>
                        </w:tc>
                        <w:tc>
                          <w:tcPr>
                            <w:tcW w:w="2998" w:type="dxa"/>
                          </w:tcPr>
                          <w:p w14:paraId="41F89CA8" w14:textId="77777777" w:rsidR="006D2B5A" w:rsidRDefault="006D2B5A" w:rsidP="00F913E6">
                            <w:pPr>
                              <w:jc w:val="center"/>
                              <w:rPr>
                                <w:b/>
                                <w:bCs/>
                                <w:sz w:val="24"/>
                                <w:szCs w:val="24"/>
                              </w:rPr>
                            </w:pPr>
                          </w:p>
                        </w:tc>
                      </w:tr>
                      <w:tr w:rsidR="006D2B5A" w14:paraId="684351D7" w14:textId="07FE49C7" w:rsidTr="006D2B5A">
                        <w:tc>
                          <w:tcPr>
                            <w:tcW w:w="3459" w:type="dxa"/>
                          </w:tcPr>
                          <w:p w14:paraId="2FCA3F63" w14:textId="02D57938" w:rsidR="006D2B5A" w:rsidRDefault="006D2B5A" w:rsidP="00F913E6">
                            <w:pPr>
                              <w:jc w:val="center"/>
                              <w:rPr>
                                <w:b/>
                                <w:bCs/>
                                <w:sz w:val="28"/>
                                <w:szCs w:val="28"/>
                              </w:rPr>
                            </w:pPr>
                            <w:r>
                              <w:rPr>
                                <w:b/>
                                <w:bCs/>
                                <w:sz w:val="28"/>
                                <w:szCs w:val="28"/>
                              </w:rPr>
                              <w:t>Year 6 class</w:t>
                            </w:r>
                          </w:p>
                        </w:tc>
                        <w:tc>
                          <w:tcPr>
                            <w:tcW w:w="2998" w:type="dxa"/>
                          </w:tcPr>
                          <w:p w14:paraId="7CEE97D2" w14:textId="593B0050" w:rsidR="006D2B5A" w:rsidRDefault="00C415A4" w:rsidP="00F913E6">
                            <w:pPr>
                              <w:jc w:val="center"/>
                              <w:rPr>
                                <w:b/>
                                <w:bCs/>
                                <w:sz w:val="24"/>
                                <w:szCs w:val="24"/>
                              </w:rPr>
                            </w:pPr>
                            <w:r>
                              <w:rPr>
                                <w:b/>
                                <w:bCs/>
                                <w:sz w:val="24"/>
                                <w:szCs w:val="24"/>
                              </w:rPr>
                              <w:t>95.5%</w:t>
                            </w:r>
                          </w:p>
                        </w:tc>
                        <w:tc>
                          <w:tcPr>
                            <w:tcW w:w="2998" w:type="dxa"/>
                          </w:tcPr>
                          <w:p w14:paraId="4160FCC2" w14:textId="77777777" w:rsidR="006D2B5A" w:rsidRDefault="006D2B5A" w:rsidP="00F913E6">
                            <w:pPr>
                              <w:jc w:val="center"/>
                              <w:rPr>
                                <w:b/>
                                <w:bCs/>
                                <w:sz w:val="24"/>
                                <w:szCs w:val="24"/>
                              </w:rPr>
                            </w:pPr>
                          </w:p>
                        </w:tc>
                      </w:tr>
                    </w:tbl>
                    <w:p w14:paraId="26FDBEFE" w14:textId="77777777" w:rsidR="001038EE" w:rsidRPr="00F913E6" w:rsidRDefault="001038EE" w:rsidP="00F913E6">
                      <w:pPr>
                        <w:jc w:val="center"/>
                        <w:rPr>
                          <w:b/>
                          <w:bCs/>
                          <w:sz w:val="24"/>
                          <w:szCs w:val="24"/>
                        </w:rPr>
                      </w:pPr>
                    </w:p>
                  </w:txbxContent>
                </v:textbox>
                <w10:wrap type="square"/>
              </v:shape>
            </w:pict>
          </mc:Fallback>
        </mc:AlternateContent>
      </w:r>
      <w:r w:rsidR="00F913E6">
        <w:rPr>
          <w:rFonts w:ascii="Trebuchet MS" w:eastAsia="Times New Roman" w:hAnsi="Trebuchet MS"/>
          <w:b/>
          <w:bCs/>
          <w:i/>
          <w:iCs/>
          <w:color w:val="333333"/>
          <w:sz w:val="21"/>
          <w:szCs w:val="21"/>
          <w:lang w:eastAsia="en-GB"/>
        </w:rPr>
        <w:t xml:space="preserve">        </w:t>
      </w:r>
    </w:p>
    <w:p w14:paraId="7A05666D" w14:textId="5BFDD258" w:rsidR="00E029A6" w:rsidRDefault="00E029A6" w:rsidP="00A7774E">
      <w:pPr>
        <w:shd w:val="clear" w:color="auto" w:fill="FFFFFF"/>
        <w:spacing w:after="0" w:line="240" w:lineRule="auto"/>
        <w:jc w:val="center"/>
        <w:rPr>
          <w:rFonts w:ascii="Trebuchet MS" w:eastAsia="Times New Roman" w:hAnsi="Trebuchet MS"/>
          <w:b/>
          <w:bCs/>
          <w:i/>
          <w:iCs/>
          <w:color w:val="333333"/>
          <w:sz w:val="21"/>
          <w:szCs w:val="21"/>
          <w:lang w:eastAsia="en-GB"/>
        </w:rPr>
      </w:pPr>
    </w:p>
    <w:p w14:paraId="3225166E" w14:textId="7549EB70" w:rsidR="00E029A6" w:rsidRDefault="005B7581" w:rsidP="00CB11E7">
      <w:pPr>
        <w:shd w:val="clear" w:color="auto" w:fill="FFFFFF"/>
        <w:spacing w:after="0" w:line="240" w:lineRule="auto"/>
        <w:jc w:val="center"/>
        <w:rPr>
          <w:rFonts w:ascii="Trebuchet MS" w:eastAsia="Times New Roman" w:hAnsi="Trebuchet MS"/>
          <w:b/>
          <w:bCs/>
          <w:i/>
          <w:iCs/>
          <w:color w:val="333333"/>
          <w:sz w:val="21"/>
          <w:szCs w:val="21"/>
          <w:lang w:eastAsia="en-GB"/>
        </w:rPr>
      </w:pPr>
      <w:r w:rsidRPr="005B7581">
        <w:rPr>
          <w:rFonts w:ascii="Trebuchet MS" w:eastAsia="Times New Roman" w:hAnsi="Trebuchet MS"/>
          <w:b/>
          <w:bCs/>
          <w:i/>
          <w:iCs/>
          <w:noProof/>
          <w:color w:val="333333"/>
          <w:sz w:val="21"/>
          <w:szCs w:val="21"/>
          <w:lang w:eastAsia="en-GB"/>
        </w:rPr>
        <mc:AlternateContent>
          <mc:Choice Requires="wps">
            <w:drawing>
              <wp:anchor distT="45720" distB="45720" distL="114300" distR="114300" simplePos="0" relativeHeight="251720192" behindDoc="0" locked="0" layoutInCell="1" allowOverlap="1" wp14:anchorId="1B342AF6" wp14:editId="4AB64E51">
                <wp:simplePos x="0" y="0"/>
                <wp:positionH relativeFrom="column">
                  <wp:posOffset>642620</wp:posOffset>
                </wp:positionH>
                <wp:positionV relativeFrom="paragraph">
                  <wp:posOffset>8890</wp:posOffset>
                </wp:positionV>
                <wp:extent cx="1112520" cy="845820"/>
                <wp:effectExtent l="0" t="0" r="11430" b="11430"/>
                <wp:wrapSquare wrapText="bothSides"/>
                <wp:docPr id="556242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45820"/>
                        </a:xfrm>
                        <a:prstGeom prst="rect">
                          <a:avLst/>
                        </a:prstGeom>
                        <a:solidFill>
                          <a:srgbClr val="FFFFFF"/>
                        </a:solidFill>
                        <a:ln w="9525">
                          <a:solidFill>
                            <a:srgbClr val="000000"/>
                          </a:solidFill>
                          <a:miter lim="800000"/>
                          <a:headEnd/>
                          <a:tailEnd/>
                        </a:ln>
                      </wps:spPr>
                      <wps:txbx>
                        <w:txbxContent>
                          <w:p w14:paraId="428DA93C" w14:textId="5391EDE1" w:rsidR="005B7581" w:rsidRDefault="001075B6">
                            <w:r>
                              <w:rPr>
                                <w:noProof/>
                              </w:rPr>
                              <w:drawing>
                                <wp:inline distT="0" distB="0" distL="0" distR="0" wp14:anchorId="205FABB4" wp14:editId="0F93B0BC">
                                  <wp:extent cx="920750" cy="687705"/>
                                  <wp:effectExtent l="0" t="0" r="0" b="0"/>
                                  <wp:docPr id="137034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49159" name=""/>
                                          <pic:cNvPicPr/>
                                        </pic:nvPicPr>
                                        <pic:blipFill>
                                          <a:blip r:embed="rId32"/>
                                          <a:stretch>
                                            <a:fillRect/>
                                          </a:stretch>
                                        </pic:blipFill>
                                        <pic:spPr>
                                          <a:xfrm>
                                            <a:off x="0" y="0"/>
                                            <a:ext cx="920750" cy="6877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42AF6" id="_x0000_s1050" type="#_x0000_t202" style="position:absolute;left:0;text-align:left;margin-left:50.6pt;margin-top:.7pt;width:87.6pt;height:66.6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">
                <v:textbox>
                  <w:txbxContent>
                    <w:p w14:paraId="428DA93C" w14:textId="5391EDE1" w:rsidR="005B7581" w:rsidRDefault="001075B6">
                      <w:r>
                        <w:rPr>
                          <w:noProof/>
                        </w:rPr>
                        <w:drawing>
                          <wp:inline distT="0" distB="0" distL="0" distR="0" wp14:anchorId="205FABB4" wp14:editId="0F93B0BC">
                            <wp:extent cx="920750" cy="687705"/>
                            <wp:effectExtent l="0" t="0" r="0" b="0"/>
                            <wp:docPr id="137034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49159" name=""/>
                                    <pic:cNvPicPr/>
                                  </pic:nvPicPr>
                                  <pic:blipFill>
                                    <a:blip r:embed="rId32"/>
                                    <a:stretch>
                                      <a:fillRect/>
                                    </a:stretch>
                                  </pic:blipFill>
                                  <pic:spPr>
                                    <a:xfrm>
                                      <a:off x="0" y="0"/>
                                      <a:ext cx="920750" cy="687705"/>
                                    </a:xfrm>
                                    <a:prstGeom prst="rect">
                                      <a:avLst/>
                                    </a:prstGeom>
                                  </pic:spPr>
                                </pic:pic>
                              </a:graphicData>
                            </a:graphic>
                          </wp:inline>
                        </w:drawing>
                      </w:r>
                    </w:p>
                  </w:txbxContent>
                </v:textbox>
                <w10:wrap type="square"/>
              </v:shape>
            </w:pict>
          </mc:Fallback>
        </mc:AlternateContent>
      </w:r>
    </w:p>
    <w:p w14:paraId="2D4B9140" w14:textId="629E3D5A" w:rsidR="00611333" w:rsidRDefault="004D0A15" w:rsidP="006D0F11">
      <w:pPr>
        <w:shd w:val="clear" w:color="auto" w:fill="FFFFFF"/>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661824" behindDoc="0" locked="0" layoutInCell="1" allowOverlap="1" wp14:anchorId="0FAE526D" wp14:editId="215E7534">
                <wp:simplePos x="0" y="0"/>
                <wp:positionH relativeFrom="column">
                  <wp:posOffset>541020</wp:posOffset>
                </wp:positionH>
                <wp:positionV relativeFrom="paragraph">
                  <wp:posOffset>1676400</wp:posOffset>
                </wp:positionV>
                <wp:extent cx="1508760" cy="640080"/>
                <wp:effectExtent l="0" t="0" r="0" b="7620"/>
                <wp:wrapNone/>
                <wp:docPr id="1783142110" name="Text Box 47"/>
                <wp:cNvGraphicFramePr/>
                <a:graphic xmlns:a="http://schemas.openxmlformats.org/drawingml/2006/main">
                  <a:graphicData uri="http://schemas.microsoft.com/office/word/2010/wordprocessingShape">
                    <wps:wsp>
                      <wps:cNvSpPr txBox="1"/>
                      <wps:spPr>
                        <a:xfrm>
                          <a:off x="0" y="0"/>
                          <a:ext cx="1508760" cy="640080"/>
                        </a:xfrm>
                        <a:prstGeom prst="rect">
                          <a:avLst/>
                        </a:prstGeom>
                        <a:noFill/>
                        <a:ln w="6350">
                          <a:noFill/>
                        </a:ln>
                      </wps:spPr>
                      <wps:txbx>
                        <w:txbxContent>
                          <w:p w14:paraId="75D000C2" w14:textId="7BB45152" w:rsidR="004D0A15" w:rsidRDefault="004D0A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AE526D" id="_x0000_s1051" type="#_x0000_t202" style="position:absolute;margin-left:42.6pt;margin-top:132pt;width:118.8pt;height:50.4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2ZGQIAADQ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" filled="f" stroked="f" strokeweight=".5pt">
                <v:textbox>
                  <w:txbxContent>
                    <w:p w14:paraId="75D000C2" w14:textId="7BB45152" w:rsidR="004D0A15" w:rsidRDefault="004D0A15"/>
                  </w:txbxContent>
                </v:textbox>
              </v:shape>
            </w:pict>
          </mc:Fallback>
        </mc:AlternateContent>
      </w:r>
      <w:r w:rsidR="005934D7">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654656" behindDoc="0" locked="0" layoutInCell="1" allowOverlap="1" wp14:anchorId="01F2CC9B" wp14:editId="434ED96B">
                <wp:simplePos x="0" y="0"/>
                <wp:positionH relativeFrom="column">
                  <wp:posOffset>686435</wp:posOffset>
                </wp:positionH>
                <wp:positionV relativeFrom="paragraph">
                  <wp:posOffset>5693410</wp:posOffset>
                </wp:positionV>
                <wp:extent cx="1133475" cy="981075"/>
                <wp:effectExtent l="0" t="0" r="0" b="0"/>
                <wp:wrapNone/>
                <wp:docPr id="1800048006" name="Text Box 44"/>
                <wp:cNvGraphicFramePr/>
                <a:graphic xmlns:a="http://schemas.openxmlformats.org/drawingml/2006/main">
                  <a:graphicData uri="http://schemas.microsoft.com/office/word/2010/wordprocessingShape">
                    <wps:wsp>
                      <wps:cNvSpPr txBox="1"/>
                      <wps:spPr>
                        <a:xfrm>
                          <a:off x="0" y="0"/>
                          <a:ext cx="1133475" cy="981075"/>
                        </a:xfrm>
                        <a:prstGeom prst="rect">
                          <a:avLst/>
                        </a:prstGeom>
                        <a:noFill/>
                        <a:ln w="6350">
                          <a:noFill/>
                        </a:ln>
                      </wps:spPr>
                      <wps:txbx>
                        <w:txbxContent>
                          <w:p w14:paraId="4519571D" w14:textId="4EC67F15" w:rsidR="00D45BD0" w:rsidRDefault="00D45B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2CC9B" id="Text Box 44" o:spid="_x0000_s1052" type="#_x0000_t202" style="position:absolute;margin-left:54.05pt;margin-top:448.3pt;width:89.25pt;height:7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" filled="f" stroked="f" strokeweight=".5pt">
                <v:textbox>
                  <w:txbxContent>
                    <w:p w14:paraId="4519571D" w14:textId="4EC67F15" w:rsidR="00D45BD0" w:rsidRDefault="00D45BD0"/>
                  </w:txbxContent>
                </v:textbox>
              </v:shape>
            </w:pict>
          </mc:Fallback>
        </mc:AlternateContent>
      </w:r>
    </w:p>
    <w:p w14:paraId="4986EF15" w14:textId="49A3D351" w:rsidR="00825E9B" w:rsidRDefault="00825E9B" w:rsidP="00C07020">
      <w:pPr>
        <w:shd w:val="clear" w:color="auto" w:fill="FFFFFF"/>
        <w:spacing w:after="0" w:line="240" w:lineRule="auto"/>
        <w:rPr>
          <w:rFonts w:ascii="Trebuchet MS" w:eastAsia="Times New Roman" w:hAnsi="Trebuchet MS"/>
          <w:b/>
          <w:bCs/>
          <w:i/>
          <w:iCs/>
          <w:color w:val="333333"/>
          <w:sz w:val="21"/>
          <w:szCs w:val="21"/>
          <w:lang w:eastAsia="en-GB"/>
        </w:rPr>
      </w:pPr>
    </w:p>
    <w:p w14:paraId="7C2140C2" w14:textId="176EF631" w:rsidR="00825E9B" w:rsidRDefault="006248C5" w:rsidP="006248C5">
      <w:pPr>
        <w:shd w:val="clear" w:color="auto" w:fill="FFFFFF"/>
        <w:spacing w:after="0" w:line="240" w:lineRule="auto"/>
        <w:jc w:val="center"/>
        <w:rPr>
          <w:rFonts w:ascii="Trebuchet MS" w:eastAsia="Times New Roman" w:hAnsi="Trebuchet MS"/>
          <w:b/>
          <w:bCs/>
          <w:i/>
          <w:iCs/>
          <w:color w:val="333333"/>
          <w:sz w:val="21"/>
          <w:szCs w:val="21"/>
          <w:lang w:eastAsia="en-GB"/>
        </w:rPr>
      </w:pPr>
      <w:r>
        <w:rPr>
          <w:rFonts w:ascii="Trebuchet MS" w:eastAsia="Times New Roman" w:hAnsi="Trebuchet MS"/>
          <w:b/>
          <w:bCs/>
          <w:i/>
          <w:iCs/>
          <w:color w:val="333333"/>
          <w:sz w:val="21"/>
          <w:szCs w:val="21"/>
          <w:lang w:eastAsia="en-GB"/>
        </w:rPr>
        <w:t xml:space="preserve"> </w:t>
      </w:r>
    </w:p>
    <w:p w14:paraId="7C2B9B4C" w14:textId="5EBFF2A3" w:rsidR="00825E9B" w:rsidRDefault="00825E9B" w:rsidP="006248C5">
      <w:pPr>
        <w:shd w:val="clear" w:color="auto" w:fill="FFFFFF"/>
        <w:spacing w:after="0" w:line="240" w:lineRule="auto"/>
        <w:jc w:val="center"/>
        <w:rPr>
          <w:rFonts w:ascii="Trebuchet MS" w:eastAsia="Times New Roman" w:hAnsi="Trebuchet MS"/>
          <w:b/>
          <w:bCs/>
          <w:i/>
          <w:iCs/>
          <w:color w:val="333333"/>
          <w:sz w:val="21"/>
          <w:szCs w:val="21"/>
          <w:lang w:eastAsia="en-GB"/>
        </w:rPr>
      </w:pPr>
    </w:p>
    <w:p w14:paraId="657CD1DC" w14:textId="181B4AD3" w:rsidR="00825E9B" w:rsidRDefault="00825E9B" w:rsidP="006248C5">
      <w:pPr>
        <w:shd w:val="clear" w:color="auto" w:fill="FFFFFF"/>
        <w:spacing w:after="0" w:line="240" w:lineRule="auto"/>
        <w:jc w:val="center"/>
        <w:rPr>
          <w:rFonts w:ascii="Trebuchet MS" w:eastAsia="Times New Roman" w:hAnsi="Trebuchet MS"/>
          <w:b/>
          <w:bCs/>
          <w:i/>
          <w:iCs/>
          <w:color w:val="333333"/>
          <w:sz w:val="21"/>
          <w:szCs w:val="21"/>
          <w:lang w:eastAsia="en-GB"/>
        </w:rPr>
      </w:pPr>
    </w:p>
    <w:p w14:paraId="4C56E2F9" w14:textId="44EBEDAC" w:rsidR="007F4C1D" w:rsidRDefault="007F4C1D" w:rsidP="00C07020">
      <w:pPr>
        <w:shd w:val="clear" w:color="auto" w:fill="FFFFFF"/>
        <w:spacing w:after="0" w:line="240" w:lineRule="auto"/>
        <w:rPr>
          <w:rFonts w:ascii="Trebuchet MS" w:eastAsia="Times New Roman" w:hAnsi="Trebuchet MS"/>
          <w:b/>
          <w:bCs/>
          <w:i/>
          <w:iCs/>
          <w:color w:val="333333"/>
          <w:sz w:val="21"/>
          <w:szCs w:val="21"/>
          <w:lang w:eastAsia="en-GB"/>
        </w:rPr>
      </w:pPr>
    </w:p>
    <w:p w14:paraId="14410665" w14:textId="332D03A6" w:rsidR="007F4C1D" w:rsidRDefault="007F4C1D" w:rsidP="00790AA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4873341F" w14:textId="3A5BF81B" w:rsidR="00AE42A2" w:rsidRDefault="005B7581" w:rsidP="005B7581">
      <w:pPr>
        <w:shd w:val="clear" w:color="auto" w:fill="FFFFFF"/>
        <w:tabs>
          <w:tab w:val="left" w:pos="4176"/>
        </w:tabs>
        <w:spacing w:after="0" w:line="240" w:lineRule="auto"/>
        <w:rPr>
          <w:rFonts w:ascii="Dreaming Outloud Pro" w:eastAsia="Times New Roman" w:hAnsi="Dreaming Outloud Pro" w:cs="Dreaming Outloud Pro"/>
          <w:b/>
          <w:bCs/>
          <w:i/>
          <w:iCs/>
          <w:color w:val="FF0000"/>
          <w:sz w:val="40"/>
          <w:szCs w:val="40"/>
          <w:lang w:eastAsia="en-GB"/>
        </w:rPr>
      </w:pPr>
      <w:r>
        <w:rPr>
          <w:rFonts w:ascii="Trebuchet MS" w:eastAsia="Times New Roman" w:hAnsi="Trebuchet MS"/>
          <w:b/>
          <w:bCs/>
          <w:i/>
          <w:iCs/>
          <w:color w:val="333333"/>
          <w:sz w:val="21"/>
          <w:szCs w:val="21"/>
          <w:lang w:eastAsia="en-GB"/>
        </w:rPr>
        <w:t xml:space="preserve">  </w:t>
      </w:r>
      <w:r w:rsidR="001D005A">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658283" behindDoc="0" locked="0" layoutInCell="1" allowOverlap="1" wp14:anchorId="684B017C" wp14:editId="11B6A64D">
                <wp:simplePos x="0" y="0"/>
                <wp:positionH relativeFrom="column">
                  <wp:posOffset>4757420</wp:posOffset>
                </wp:positionH>
                <wp:positionV relativeFrom="paragraph">
                  <wp:posOffset>2217420</wp:posOffset>
                </wp:positionV>
                <wp:extent cx="1371600" cy="1318260"/>
                <wp:effectExtent l="0" t="0" r="0" b="0"/>
                <wp:wrapNone/>
                <wp:docPr id="1805676046" name="Text Box 49"/>
                <wp:cNvGraphicFramePr/>
                <a:graphic xmlns:a="http://schemas.openxmlformats.org/drawingml/2006/main">
                  <a:graphicData uri="http://schemas.microsoft.com/office/word/2010/wordprocessingShape">
                    <wps:wsp>
                      <wps:cNvSpPr txBox="1"/>
                      <wps:spPr>
                        <a:xfrm>
                          <a:off x="0" y="0"/>
                          <a:ext cx="1371600" cy="1318260"/>
                        </a:xfrm>
                        <a:prstGeom prst="rect">
                          <a:avLst/>
                        </a:prstGeom>
                        <a:noFill/>
                        <a:ln w="6350">
                          <a:noFill/>
                        </a:ln>
                      </wps:spPr>
                      <wps:txbx>
                        <w:txbxContent>
                          <w:p w14:paraId="10BBCF1C" w14:textId="162267B3" w:rsidR="001D005A" w:rsidRDefault="001D0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B017C" id="Text Box 49" o:spid="_x0000_s1053" type="#_x0000_t202" style="position:absolute;margin-left:374.6pt;margin-top:174.6pt;width:108pt;height:103.8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" filled="f" stroked="f" strokeweight=".5pt">
                <v:textbox>
                  <w:txbxContent>
                    <w:p w14:paraId="10BBCF1C" w14:textId="162267B3" w:rsidR="001D005A" w:rsidRDefault="001D005A"/>
                  </w:txbxContent>
                </v:textbox>
              </v:shape>
            </w:pict>
          </mc:Fallback>
        </mc:AlternateContent>
      </w:r>
      <w:r w:rsidR="00382870" w:rsidRPr="00BB16B0">
        <w:rPr>
          <w:rFonts w:ascii="Twinkl Cursive Looped" w:eastAsia="Calibri" w:hAnsi="Twinkl Cursive Looped"/>
          <w:noProof/>
          <w:lang w:eastAsia="en-GB"/>
        </w:rPr>
        <mc:AlternateContent>
          <mc:Choice Requires="wpi">
            <w:drawing>
              <wp:anchor distT="0" distB="0" distL="114300" distR="114300" simplePos="0" relativeHeight="251658259" behindDoc="0" locked="0" layoutInCell="1" allowOverlap="1" wp14:anchorId="4B654B1F" wp14:editId="19BA725A">
                <wp:simplePos x="0" y="0"/>
                <wp:positionH relativeFrom="column">
                  <wp:posOffset>8101472</wp:posOffset>
                </wp:positionH>
                <wp:positionV relativeFrom="paragraph">
                  <wp:posOffset>235916</wp:posOffset>
                </wp:positionV>
                <wp:extent cx="360" cy="360"/>
                <wp:effectExtent l="38100" t="38100" r="57150" b="57150"/>
                <wp:wrapNone/>
                <wp:docPr id="112" name="Ink 112"/>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791139C9" id="Ink 112" o:spid="_x0000_s1026" type="#_x0000_t75" style="position:absolute;margin-left:637.2pt;margin-top:17.9pt;width:1.45pt;height:1.45pt;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">
                <v:imagedata r:id="rId53" o:title=""/>
              </v:shape>
            </w:pict>
          </mc:Fallback>
        </mc:AlternateContent>
      </w:r>
    </w:p>
    <w:sectPr w:rsidR="00AE42A2" w:rsidSect="00642B65">
      <w:pgSz w:w="11906" w:h="16838" w:code="9"/>
      <w:pgMar w:top="0" w:right="1021" w:bottom="244" w:left="284" w:header="6" w:footer="170" w:gutter="0"/>
      <w:pgBorders w:offsetFrom="page">
        <w:top w:val="single" w:sz="36" w:space="24" w:color="EE0000"/>
        <w:left w:val="single" w:sz="36" w:space="24" w:color="EE0000"/>
        <w:bottom w:val="single" w:sz="36" w:space="24" w:color="EE0000"/>
        <w:right w:val="single" w:sz="36" w:space="24" w:color="EE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C6296" w14:textId="77777777" w:rsidR="002636E0" w:rsidRDefault="002636E0">
      <w:pPr>
        <w:spacing w:after="0" w:line="240" w:lineRule="auto"/>
      </w:pPr>
      <w:r>
        <w:separator/>
      </w:r>
    </w:p>
  </w:endnote>
  <w:endnote w:type="continuationSeparator" w:id="0">
    <w:p w14:paraId="3B30CD9B" w14:textId="77777777" w:rsidR="002636E0" w:rsidRDefault="002636E0">
      <w:pPr>
        <w:spacing w:after="0" w:line="240" w:lineRule="auto"/>
      </w:pPr>
      <w:r>
        <w:continuationSeparator/>
      </w:r>
    </w:p>
  </w:endnote>
  <w:endnote w:type="continuationNotice" w:id="1">
    <w:p w14:paraId="42FB5D11" w14:textId="77777777" w:rsidR="002636E0" w:rsidRDefault="002636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winkl Cursive Looped">
    <w:altName w:val="Calibri"/>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Lato">
    <w:charset w:val="00"/>
    <w:family w:val="swiss"/>
    <w:pitch w:val="variable"/>
    <w:sig w:usb0="E10002FF" w:usb1="5000ECFF" w:usb2="00000021" w:usb3="00000000" w:csb0="0000019F" w:csb1="00000000"/>
  </w:font>
  <w:font w:name="Twinkl">
    <w:altName w:val="Calibri"/>
    <w:charset w:val="00"/>
    <w:family w:val="auto"/>
    <w:pitch w:val="variable"/>
    <w:sig w:usb0="A00000AF" w:usb1="5000205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Twinkl Cursive Looped Regular">
    <w:altName w:val="Calibri"/>
    <w:charset w:val="00"/>
    <w:family w:val="auto"/>
    <w:pitch w:val="variable"/>
    <w:sig w:usb0="00000003" w:usb1="00000001" w:usb2="00000000" w:usb3="00000000" w:csb0="00000001" w:csb1="00000000"/>
  </w:font>
  <w:font w:name="Dreaming Outloud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91AFF" w14:textId="77777777" w:rsidR="002636E0" w:rsidRDefault="002636E0">
      <w:pPr>
        <w:spacing w:after="0" w:line="240" w:lineRule="auto"/>
      </w:pPr>
      <w:r>
        <w:separator/>
      </w:r>
    </w:p>
  </w:footnote>
  <w:footnote w:type="continuationSeparator" w:id="0">
    <w:p w14:paraId="5EE95E86" w14:textId="77777777" w:rsidR="002636E0" w:rsidRDefault="002636E0">
      <w:pPr>
        <w:spacing w:after="0" w:line="240" w:lineRule="auto"/>
      </w:pPr>
      <w:r>
        <w:continuationSeparator/>
      </w:r>
    </w:p>
  </w:footnote>
  <w:footnote w:type="continuationNotice" w:id="1">
    <w:p w14:paraId="4F0E35D1" w14:textId="77777777" w:rsidR="002636E0" w:rsidRDefault="002636E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old Ticket Golden Token With Star Magical Background Stock Illustration -  Download Image Now" style="width:194.1pt;height:108.3pt;visibility:visible;mso-wrap-style:square" o:bullet="t">
        <v:imagedata r:id="rId1" o:title="Gold Ticket Golden Token With Star Magical Background Stock Illustration -  Download Image Now" chromakey="white"/>
      </v:shape>
    </w:pict>
  </w:numPicBullet>
  <w:numPicBullet w:numPicBulletId="1">
    <w:pict>
      <v:shape id="_x0000_i1026" type="#_x0000_t75" alt="Image result for clip art head teacher award" style="width:21.3pt;height:21.3pt;visibility:visible;mso-wrap-style:square" o:bullet="t">
        <v:imagedata r:id="rId2" o:title="Image result for clip art head teacher award"/>
      </v:shape>
    </w:pict>
  </w:numPicBullet>
  <w:abstractNum w:abstractNumId="0" w15:restartNumberingAfterBreak="0">
    <w:nsid w:val="084E47FC"/>
    <w:multiLevelType w:val="hybridMultilevel"/>
    <w:tmpl w:val="6C8CB064"/>
    <w:lvl w:ilvl="0" w:tplc="FC34FE2C">
      <w:numFmt w:val="bullet"/>
      <w:lvlText w:val="-"/>
      <w:lvlJc w:val="left"/>
      <w:pPr>
        <w:ind w:left="435" w:hanging="360"/>
      </w:pPr>
      <w:rPr>
        <w:rFonts w:ascii="Twinkl Cursive Looped" w:eastAsiaTheme="minorHAnsi" w:hAnsi="Twinkl Cursive Looped"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 w15:restartNumberingAfterBreak="0">
    <w:nsid w:val="18146236"/>
    <w:multiLevelType w:val="hybridMultilevel"/>
    <w:tmpl w:val="F4D64094"/>
    <w:lvl w:ilvl="0" w:tplc="D1DA5902">
      <w:start w:val="1"/>
      <w:numFmt w:val="bullet"/>
      <w:lvlText w:val=""/>
      <w:lvlPicBulletId w:val="0"/>
      <w:lvlJc w:val="left"/>
      <w:pPr>
        <w:tabs>
          <w:tab w:val="num" w:pos="720"/>
        </w:tabs>
        <w:ind w:left="720" w:hanging="360"/>
      </w:pPr>
      <w:rPr>
        <w:rFonts w:ascii="Symbol" w:hAnsi="Symbol" w:hint="default"/>
      </w:rPr>
    </w:lvl>
    <w:lvl w:ilvl="1" w:tplc="13FAADD8" w:tentative="1">
      <w:start w:val="1"/>
      <w:numFmt w:val="bullet"/>
      <w:lvlText w:val=""/>
      <w:lvlJc w:val="left"/>
      <w:pPr>
        <w:tabs>
          <w:tab w:val="num" w:pos="1440"/>
        </w:tabs>
        <w:ind w:left="1440" w:hanging="360"/>
      </w:pPr>
      <w:rPr>
        <w:rFonts w:ascii="Symbol" w:hAnsi="Symbol" w:hint="default"/>
      </w:rPr>
    </w:lvl>
    <w:lvl w:ilvl="2" w:tplc="AE242BEC" w:tentative="1">
      <w:start w:val="1"/>
      <w:numFmt w:val="bullet"/>
      <w:lvlText w:val=""/>
      <w:lvlJc w:val="left"/>
      <w:pPr>
        <w:tabs>
          <w:tab w:val="num" w:pos="2160"/>
        </w:tabs>
        <w:ind w:left="2160" w:hanging="360"/>
      </w:pPr>
      <w:rPr>
        <w:rFonts w:ascii="Symbol" w:hAnsi="Symbol" w:hint="default"/>
      </w:rPr>
    </w:lvl>
    <w:lvl w:ilvl="3" w:tplc="43BCD9C6" w:tentative="1">
      <w:start w:val="1"/>
      <w:numFmt w:val="bullet"/>
      <w:lvlText w:val=""/>
      <w:lvlJc w:val="left"/>
      <w:pPr>
        <w:tabs>
          <w:tab w:val="num" w:pos="2880"/>
        </w:tabs>
        <w:ind w:left="2880" w:hanging="360"/>
      </w:pPr>
      <w:rPr>
        <w:rFonts w:ascii="Symbol" w:hAnsi="Symbol" w:hint="default"/>
      </w:rPr>
    </w:lvl>
    <w:lvl w:ilvl="4" w:tplc="1B469280" w:tentative="1">
      <w:start w:val="1"/>
      <w:numFmt w:val="bullet"/>
      <w:lvlText w:val=""/>
      <w:lvlJc w:val="left"/>
      <w:pPr>
        <w:tabs>
          <w:tab w:val="num" w:pos="3600"/>
        </w:tabs>
        <w:ind w:left="3600" w:hanging="360"/>
      </w:pPr>
      <w:rPr>
        <w:rFonts w:ascii="Symbol" w:hAnsi="Symbol" w:hint="default"/>
      </w:rPr>
    </w:lvl>
    <w:lvl w:ilvl="5" w:tplc="E2486CD0" w:tentative="1">
      <w:start w:val="1"/>
      <w:numFmt w:val="bullet"/>
      <w:lvlText w:val=""/>
      <w:lvlJc w:val="left"/>
      <w:pPr>
        <w:tabs>
          <w:tab w:val="num" w:pos="4320"/>
        </w:tabs>
        <w:ind w:left="4320" w:hanging="360"/>
      </w:pPr>
      <w:rPr>
        <w:rFonts w:ascii="Symbol" w:hAnsi="Symbol" w:hint="default"/>
      </w:rPr>
    </w:lvl>
    <w:lvl w:ilvl="6" w:tplc="C93EC240" w:tentative="1">
      <w:start w:val="1"/>
      <w:numFmt w:val="bullet"/>
      <w:lvlText w:val=""/>
      <w:lvlJc w:val="left"/>
      <w:pPr>
        <w:tabs>
          <w:tab w:val="num" w:pos="5040"/>
        </w:tabs>
        <w:ind w:left="5040" w:hanging="360"/>
      </w:pPr>
      <w:rPr>
        <w:rFonts w:ascii="Symbol" w:hAnsi="Symbol" w:hint="default"/>
      </w:rPr>
    </w:lvl>
    <w:lvl w:ilvl="7" w:tplc="8C2C0760" w:tentative="1">
      <w:start w:val="1"/>
      <w:numFmt w:val="bullet"/>
      <w:lvlText w:val=""/>
      <w:lvlJc w:val="left"/>
      <w:pPr>
        <w:tabs>
          <w:tab w:val="num" w:pos="5760"/>
        </w:tabs>
        <w:ind w:left="5760" w:hanging="360"/>
      </w:pPr>
      <w:rPr>
        <w:rFonts w:ascii="Symbol" w:hAnsi="Symbol" w:hint="default"/>
      </w:rPr>
    </w:lvl>
    <w:lvl w:ilvl="8" w:tplc="34F87D6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1AC5361"/>
    <w:multiLevelType w:val="hybridMultilevel"/>
    <w:tmpl w:val="CE9A9570"/>
    <w:lvl w:ilvl="0" w:tplc="7E54DE62">
      <w:start w:val="11"/>
      <w:numFmt w:val="bullet"/>
      <w:lvlText w:val=""/>
      <w:lvlJc w:val="left"/>
      <w:pPr>
        <w:ind w:left="720" w:hanging="360"/>
      </w:pPr>
      <w:rPr>
        <w:rFonts w:ascii="Symbol" w:eastAsia="Yu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CE242E"/>
    <w:multiLevelType w:val="hybridMultilevel"/>
    <w:tmpl w:val="802EFA2C"/>
    <w:lvl w:ilvl="0" w:tplc="262AA394">
      <w:start w:val="1"/>
      <w:numFmt w:val="bullet"/>
      <w:lvlText w:val=""/>
      <w:lvlPicBulletId w:val="1"/>
      <w:lvlJc w:val="left"/>
      <w:pPr>
        <w:tabs>
          <w:tab w:val="num" w:pos="720"/>
        </w:tabs>
        <w:ind w:left="720" w:hanging="360"/>
      </w:pPr>
      <w:rPr>
        <w:rFonts w:ascii="Symbol" w:hAnsi="Symbol" w:hint="default"/>
      </w:rPr>
    </w:lvl>
    <w:lvl w:ilvl="1" w:tplc="D92C14C2" w:tentative="1">
      <w:start w:val="1"/>
      <w:numFmt w:val="bullet"/>
      <w:lvlText w:val=""/>
      <w:lvlJc w:val="left"/>
      <w:pPr>
        <w:tabs>
          <w:tab w:val="num" w:pos="1440"/>
        </w:tabs>
        <w:ind w:left="1440" w:hanging="360"/>
      </w:pPr>
      <w:rPr>
        <w:rFonts w:ascii="Symbol" w:hAnsi="Symbol" w:hint="default"/>
      </w:rPr>
    </w:lvl>
    <w:lvl w:ilvl="2" w:tplc="A8D0B614" w:tentative="1">
      <w:start w:val="1"/>
      <w:numFmt w:val="bullet"/>
      <w:lvlText w:val=""/>
      <w:lvlJc w:val="left"/>
      <w:pPr>
        <w:tabs>
          <w:tab w:val="num" w:pos="2160"/>
        </w:tabs>
        <w:ind w:left="2160" w:hanging="360"/>
      </w:pPr>
      <w:rPr>
        <w:rFonts w:ascii="Symbol" w:hAnsi="Symbol" w:hint="default"/>
      </w:rPr>
    </w:lvl>
    <w:lvl w:ilvl="3" w:tplc="9828DE2E" w:tentative="1">
      <w:start w:val="1"/>
      <w:numFmt w:val="bullet"/>
      <w:lvlText w:val=""/>
      <w:lvlJc w:val="left"/>
      <w:pPr>
        <w:tabs>
          <w:tab w:val="num" w:pos="2880"/>
        </w:tabs>
        <w:ind w:left="2880" w:hanging="360"/>
      </w:pPr>
      <w:rPr>
        <w:rFonts w:ascii="Symbol" w:hAnsi="Symbol" w:hint="default"/>
      </w:rPr>
    </w:lvl>
    <w:lvl w:ilvl="4" w:tplc="1A8CF798" w:tentative="1">
      <w:start w:val="1"/>
      <w:numFmt w:val="bullet"/>
      <w:lvlText w:val=""/>
      <w:lvlJc w:val="left"/>
      <w:pPr>
        <w:tabs>
          <w:tab w:val="num" w:pos="3600"/>
        </w:tabs>
        <w:ind w:left="3600" w:hanging="360"/>
      </w:pPr>
      <w:rPr>
        <w:rFonts w:ascii="Symbol" w:hAnsi="Symbol" w:hint="default"/>
      </w:rPr>
    </w:lvl>
    <w:lvl w:ilvl="5" w:tplc="129E9D64" w:tentative="1">
      <w:start w:val="1"/>
      <w:numFmt w:val="bullet"/>
      <w:lvlText w:val=""/>
      <w:lvlJc w:val="left"/>
      <w:pPr>
        <w:tabs>
          <w:tab w:val="num" w:pos="4320"/>
        </w:tabs>
        <w:ind w:left="4320" w:hanging="360"/>
      </w:pPr>
      <w:rPr>
        <w:rFonts w:ascii="Symbol" w:hAnsi="Symbol" w:hint="default"/>
      </w:rPr>
    </w:lvl>
    <w:lvl w:ilvl="6" w:tplc="7D2466A0" w:tentative="1">
      <w:start w:val="1"/>
      <w:numFmt w:val="bullet"/>
      <w:lvlText w:val=""/>
      <w:lvlJc w:val="left"/>
      <w:pPr>
        <w:tabs>
          <w:tab w:val="num" w:pos="5040"/>
        </w:tabs>
        <w:ind w:left="5040" w:hanging="360"/>
      </w:pPr>
      <w:rPr>
        <w:rFonts w:ascii="Symbol" w:hAnsi="Symbol" w:hint="default"/>
      </w:rPr>
    </w:lvl>
    <w:lvl w:ilvl="7" w:tplc="987C7B3C" w:tentative="1">
      <w:start w:val="1"/>
      <w:numFmt w:val="bullet"/>
      <w:lvlText w:val=""/>
      <w:lvlJc w:val="left"/>
      <w:pPr>
        <w:tabs>
          <w:tab w:val="num" w:pos="5760"/>
        </w:tabs>
        <w:ind w:left="5760" w:hanging="360"/>
      </w:pPr>
      <w:rPr>
        <w:rFonts w:ascii="Symbol" w:hAnsi="Symbol" w:hint="default"/>
      </w:rPr>
    </w:lvl>
    <w:lvl w:ilvl="8" w:tplc="4B6CF01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07067DD"/>
    <w:multiLevelType w:val="hybridMultilevel"/>
    <w:tmpl w:val="8D209FDA"/>
    <w:lvl w:ilvl="0" w:tplc="F43A00A6">
      <w:start w:val="1"/>
      <w:numFmt w:val="bullet"/>
      <w:lvlText w:val=""/>
      <w:lvlJc w:val="left"/>
      <w:pPr>
        <w:tabs>
          <w:tab w:val="num" w:pos="720"/>
        </w:tabs>
        <w:ind w:left="720" w:hanging="360"/>
      </w:pPr>
      <w:rPr>
        <w:rFonts w:ascii="Symbol" w:hAnsi="Symbol" w:hint="default"/>
      </w:rPr>
    </w:lvl>
    <w:lvl w:ilvl="1" w:tplc="5E4ABC34" w:tentative="1">
      <w:start w:val="1"/>
      <w:numFmt w:val="bullet"/>
      <w:lvlText w:val=""/>
      <w:lvlJc w:val="left"/>
      <w:pPr>
        <w:tabs>
          <w:tab w:val="num" w:pos="1440"/>
        </w:tabs>
        <w:ind w:left="1440" w:hanging="360"/>
      </w:pPr>
      <w:rPr>
        <w:rFonts w:ascii="Symbol" w:hAnsi="Symbol" w:hint="default"/>
      </w:rPr>
    </w:lvl>
    <w:lvl w:ilvl="2" w:tplc="B33C982C" w:tentative="1">
      <w:start w:val="1"/>
      <w:numFmt w:val="bullet"/>
      <w:lvlText w:val=""/>
      <w:lvlJc w:val="left"/>
      <w:pPr>
        <w:tabs>
          <w:tab w:val="num" w:pos="2160"/>
        </w:tabs>
        <w:ind w:left="2160" w:hanging="360"/>
      </w:pPr>
      <w:rPr>
        <w:rFonts w:ascii="Symbol" w:hAnsi="Symbol" w:hint="default"/>
      </w:rPr>
    </w:lvl>
    <w:lvl w:ilvl="3" w:tplc="728CF266" w:tentative="1">
      <w:start w:val="1"/>
      <w:numFmt w:val="bullet"/>
      <w:lvlText w:val=""/>
      <w:lvlJc w:val="left"/>
      <w:pPr>
        <w:tabs>
          <w:tab w:val="num" w:pos="2880"/>
        </w:tabs>
        <w:ind w:left="2880" w:hanging="360"/>
      </w:pPr>
      <w:rPr>
        <w:rFonts w:ascii="Symbol" w:hAnsi="Symbol" w:hint="default"/>
      </w:rPr>
    </w:lvl>
    <w:lvl w:ilvl="4" w:tplc="D4C64430" w:tentative="1">
      <w:start w:val="1"/>
      <w:numFmt w:val="bullet"/>
      <w:lvlText w:val=""/>
      <w:lvlJc w:val="left"/>
      <w:pPr>
        <w:tabs>
          <w:tab w:val="num" w:pos="3600"/>
        </w:tabs>
        <w:ind w:left="3600" w:hanging="360"/>
      </w:pPr>
      <w:rPr>
        <w:rFonts w:ascii="Symbol" w:hAnsi="Symbol" w:hint="default"/>
      </w:rPr>
    </w:lvl>
    <w:lvl w:ilvl="5" w:tplc="3AF4359C" w:tentative="1">
      <w:start w:val="1"/>
      <w:numFmt w:val="bullet"/>
      <w:lvlText w:val=""/>
      <w:lvlJc w:val="left"/>
      <w:pPr>
        <w:tabs>
          <w:tab w:val="num" w:pos="4320"/>
        </w:tabs>
        <w:ind w:left="4320" w:hanging="360"/>
      </w:pPr>
      <w:rPr>
        <w:rFonts w:ascii="Symbol" w:hAnsi="Symbol" w:hint="default"/>
      </w:rPr>
    </w:lvl>
    <w:lvl w:ilvl="6" w:tplc="1E785A24" w:tentative="1">
      <w:start w:val="1"/>
      <w:numFmt w:val="bullet"/>
      <w:lvlText w:val=""/>
      <w:lvlJc w:val="left"/>
      <w:pPr>
        <w:tabs>
          <w:tab w:val="num" w:pos="5040"/>
        </w:tabs>
        <w:ind w:left="5040" w:hanging="360"/>
      </w:pPr>
      <w:rPr>
        <w:rFonts w:ascii="Symbol" w:hAnsi="Symbol" w:hint="default"/>
      </w:rPr>
    </w:lvl>
    <w:lvl w:ilvl="7" w:tplc="96F0ED86" w:tentative="1">
      <w:start w:val="1"/>
      <w:numFmt w:val="bullet"/>
      <w:lvlText w:val=""/>
      <w:lvlJc w:val="left"/>
      <w:pPr>
        <w:tabs>
          <w:tab w:val="num" w:pos="5760"/>
        </w:tabs>
        <w:ind w:left="5760" w:hanging="360"/>
      </w:pPr>
      <w:rPr>
        <w:rFonts w:ascii="Symbol" w:hAnsi="Symbol" w:hint="default"/>
      </w:rPr>
    </w:lvl>
    <w:lvl w:ilvl="8" w:tplc="BA2A5AC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5CE6907"/>
    <w:multiLevelType w:val="hybridMultilevel"/>
    <w:tmpl w:val="EAE60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B06DBC"/>
    <w:multiLevelType w:val="hybridMultilevel"/>
    <w:tmpl w:val="487E5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2971365">
    <w:abstractNumId w:val="4"/>
  </w:num>
  <w:num w:numId="2" w16cid:durableId="666713333">
    <w:abstractNumId w:val="2"/>
  </w:num>
  <w:num w:numId="3" w16cid:durableId="517086195">
    <w:abstractNumId w:val="6"/>
  </w:num>
  <w:num w:numId="4" w16cid:durableId="1327244098">
    <w:abstractNumId w:val="1"/>
  </w:num>
  <w:num w:numId="5" w16cid:durableId="274752978">
    <w:abstractNumId w:val="3"/>
  </w:num>
  <w:num w:numId="6" w16cid:durableId="2014601438">
    <w:abstractNumId w:val="5"/>
  </w:num>
  <w:num w:numId="7" w16cid:durableId="1160315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attachedTemplate r:id="rId1"/>
  <w:defaultTabStop w:val="720"/>
  <w:characterSpacingControl w:val="doNotCompress"/>
  <w:hdrShapeDefaults>
    <o:shapedefaults v:ext="edit" spidmax="2050">
      <o:colormru v:ext="edit" colors="#cf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F3"/>
    <w:rsid w:val="000001F5"/>
    <w:rsid w:val="000001F7"/>
    <w:rsid w:val="0000024C"/>
    <w:rsid w:val="000003A1"/>
    <w:rsid w:val="000004E1"/>
    <w:rsid w:val="000005E2"/>
    <w:rsid w:val="0000069F"/>
    <w:rsid w:val="00000723"/>
    <w:rsid w:val="0000072B"/>
    <w:rsid w:val="000009FC"/>
    <w:rsid w:val="00000ABC"/>
    <w:rsid w:val="00000B69"/>
    <w:rsid w:val="00000C00"/>
    <w:rsid w:val="00000C6B"/>
    <w:rsid w:val="00000C77"/>
    <w:rsid w:val="00000DE5"/>
    <w:rsid w:val="00000F8E"/>
    <w:rsid w:val="00000FA0"/>
    <w:rsid w:val="00001206"/>
    <w:rsid w:val="000012CF"/>
    <w:rsid w:val="0000142F"/>
    <w:rsid w:val="000014CB"/>
    <w:rsid w:val="000015DE"/>
    <w:rsid w:val="000016D5"/>
    <w:rsid w:val="000016ED"/>
    <w:rsid w:val="00001919"/>
    <w:rsid w:val="0000197B"/>
    <w:rsid w:val="00001A9B"/>
    <w:rsid w:val="00001BB8"/>
    <w:rsid w:val="00001CBF"/>
    <w:rsid w:val="00001FCD"/>
    <w:rsid w:val="0000201B"/>
    <w:rsid w:val="0000231A"/>
    <w:rsid w:val="000023AB"/>
    <w:rsid w:val="0000245E"/>
    <w:rsid w:val="0000275C"/>
    <w:rsid w:val="00002AFA"/>
    <w:rsid w:val="00002D5E"/>
    <w:rsid w:val="00002ED9"/>
    <w:rsid w:val="0000300C"/>
    <w:rsid w:val="0000323A"/>
    <w:rsid w:val="000032CD"/>
    <w:rsid w:val="000033F3"/>
    <w:rsid w:val="00003400"/>
    <w:rsid w:val="0000341F"/>
    <w:rsid w:val="0000343C"/>
    <w:rsid w:val="000035DA"/>
    <w:rsid w:val="0000360B"/>
    <w:rsid w:val="00003660"/>
    <w:rsid w:val="00003665"/>
    <w:rsid w:val="0000370D"/>
    <w:rsid w:val="00003845"/>
    <w:rsid w:val="00003943"/>
    <w:rsid w:val="000039BB"/>
    <w:rsid w:val="00003ACA"/>
    <w:rsid w:val="00003BCA"/>
    <w:rsid w:val="00003BDB"/>
    <w:rsid w:val="00003CBF"/>
    <w:rsid w:val="00003CE3"/>
    <w:rsid w:val="00003DDA"/>
    <w:rsid w:val="00003DE9"/>
    <w:rsid w:val="00003E29"/>
    <w:rsid w:val="00003FCD"/>
    <w:rsid w:val="00003FDE"/>
    <w:rsid w:val="00004017"/>
    <w:rsid w:val="00004091"/>
    <w:rsid w:val="0000421B"/>
    <w:rsid w:val="00004301"/>
    <w:rsid w:val="000043D8"/>
    <w:rsid w:val="00004763"/>
    <w:rsid w:val="0000477C"/>
    <w:rsid w:val="000048B4"/>
    <w:rsid w:val="00004CC6"/>
    <w:rsid w:val="00004CEB"/>
    <w:rsid w:val="00004D52"/>
    <w:rsid w:val="00004DF9"/>
    <w:rsid w:val="00004E25"/>
    <w:rsid w:val="00004EEF"/>
    <w:rsid w:val="00004EF8"/>
    <w:rsid w:val="00004FBF"/>
    <w:rsid w:val="00005151"/>
    <w:rsid w:val="000051FE"/>
    <w:rsid w:val="00005289"/>
    <w:rsid w:val="000052DE"/>
    <w:rsid w:val="00005525"/>
    <w:rsid w:val="00005563"/>
    <w:rsid w:val="0000567B"/>
    <w:rsid w:val="00005741"/>
    <w:rsid w:val="00005791"/>
    <w:rsid w:val="00005999"/>
    <w:rsid w:val="00005A94"/>
    <w:rsid w:val="00005B50"/>
    <w:rsid w:val="00005D1C"/>
    <w:rsid w:val="00005EFF"/>
    <w:rsid w:val="000060B9"/>
    <w:rsid w:val="000061DC"/>
    <w:rsid w:val="00006395"/>
    <w:rsid w:val="000063C9"/>
    <w:rsid w:val="000063DB"/>
    <w:rsid w:val="00006488"/>
    <w:rsid w:val="0000649F"/>
    <w:rsid w:val="00006533"/>
    <w:rsid w:val="00006655"/>
    <w:rsid w:val="000066BB"/>
    <w:rsid w:val="00006782"/>
    <w:rsid w:val="000067B2"/>
    <w:rsid w:val="0000684E"/>
    <w:rsid w:val="00006A08"/>
    <w:rsid w:val="00006A6A"/>
    <w:rsid w:val="00006A99"/>
    <w:rsid w:val="00006B5B"/>
    <w:rsid w:val="00006C7E"/>
    <w:rsid w:val="00006C86"/>
    <w:rsid w:val="00006FB7"/>
    <w:rsid w:val="00007020"/>
    <w:rsid w:val="0000731D"/>
    <w:rsid w:val="0000758B"/>
    <w:rsid w:val="00007700"/>
    <w:rsid w:val="00007744"/>
    <w:rsid w:val="000079C1"/>
    <w:rsid w:val="00007A87"/>
    <w:rsid w:val="00007AB1"/>
    <w:rsid w:val="00007ADF"/>
    <w:rsid w:val="00007AFA"/>
    <w:rsid w:val="00007BF3"/>
    <w:rsid w:val="00007D3B"/>
    <w:rsid w:val="00007DE3"/>
    <w:rsid w:val="00007E50"/>
    <w:rsid w:val="00007F14"/>
    <w:rsid w:val="00007FFE"/>
    <w:rsid w:val="00010031"/>
    <w:rsid w:val="0001017E"/>
    <w:rsid w:val="00010293"/>
    <w:rsid w:val="000102CD"/>
    <w:rsid w:val="000102DB"/>
    <w:rsid w:val="00010328"/>
    <w:rsid w:val="00010432"/>
    <w:rsid w:val="00010496"/>
    <w:rsid w:val="0001051B"/>
    <w:rsid w:val="000105BE"/>
    <w:rsid w:val="0001067F"/>
    <w:rsid w:val="00010942"/>
    <w:rsid w:val="00010970"/>
    <w:rsid w:val="0001099E"/>
    <w:rsid w:val="00010BC5"/>
    <w:rsid w:val="00010E61"/>
    <w:rsid w:val="00010F94"/>
    <w:rsid w:val="00010FFC"/>
    <w:rsid w:val="000110D3"/>
    <w:rsid w:val="0001112C"/>
    <w:rsid w:val="00011198"/>
    <w:rsid w:val="00011240"/>
    <w:rsid w:val="0001126B"/>
    <w:rsid w:val="000114E7"/>
    <w:rsid w:val="00011685"/>
    <w:rsid w:val="000118F5"/>
    <w:rsid w:val="00011AEA"/>
    <w:rsid w:val="00011B9B"/>
    <w:rsid w:val="00011C19"/>
    <w:rsid w:val="00011E81"/>
    <w:rsid w:val="00011F2C"/>
    <w:rsid w:val="0001202B"/>
    <w:rsid w:val="000121A3"/>
    <w:rsid w:val="000123B7"/>
    <w:rsid w:val="000123E5"/>
    <w:rsid w:val="00012574"/>
    <w:rsid w:val="00012834"/>
    <w:rsid w:val="000128F3"/>
    <w:rsid w:val="00012937"/>
    <w:rsid w:val="000129C9"/>
    <w:rsid w:val="000129D1"/>
    <w:rsid w:val="00012C2D"/>
    <w:rsid w:val="00012EAC"/>
    <w:rsid w:val="00012FE6"/>
    <w:rsid w:val="000132D0"/>
    <w:rsid w:val="00013415"/>
    <w:rsid w:val="000134D4"/>
    <w:rsid w:val="0001350D"/>
    <w:rsid w:val="000138BE"/>
    <w:rsid w:val="000139D1"/>
    <w:rsid w:val="00013A22"/>
    <w:rsid w:val="00013B3A"/>
    <w:rsid w:val="00013DC5"/>
    <w:rsid w:val="00013E53"/>
    <w:rsid w:val="00013F3C"/>
    <w:rsid w:val="000140D0"/>
    <w:rsid w:val="00014130"/>
    <w:rsid w:val="000141C0"/>
    <w:rsid w:val="0001422A"/>
    <w:rsid w:val="00014458"/>
    <w:rsid w:val="00014473"/>
    <w:rsid w:val="00014478"/>
    <w:rsid w:val="00014490"/>
    <w:rsid w:val="00014561"/>
    <w:rsid w:val="000146F7"/>
    <w:rsid w:val="00014781"/>
    <w:rsid w:val="0001484E"/>
    <w:rsid w:val="00014890"/>
    <w:rsid w:val="0001495A"/>
    <w:rsid w:val="000149F4"/>
    <w:rsid w:val="00014A77"/>
    <w:rsid w:val="00014B71"/>
    <w:rsid w:val="00014D86"/>
    <w:rsid w:val="00014DA4"/>
    <w:rsid w:val="00014E26"/>
    <w:rsid w:val="0001507F"/>
    <w:rsid w:val="00015133"/>
    <w:rsid w:val="000151D2"/>
    <w:rsid w:val="00015258"/>
    <w:rsid w:val="000152CC"/>
    <w:rsid w:val="00015324"/>
    <w:rsid w:val="000153E4"/>
    <w:rsid w:val="0001544D"/>
    <w:rsid w:val="00015493"/>
    <w:rsid w:val="0001561F"/>
    <w:rsid w:val="00015880"/>
    <w:rsid w:val="00015A59"/>
    <w:rsid w:val="00015A9B"/>
    <w:rsid w:val="00015AD0"/>
    <w:rsid w:val="00015B46"/>
    <w:rsid w:val="00015F34"/>
    <w:rsid w:val="00016280"/>
    <w:rsid w:val="000164E8"/>
    <w:rsid w:val="000167FA"/>
    <w:rsid w:val="000167FF"/>
    <w:rsid w:val="0001681D"/>
    <w:rsid w:val="0001687E"/>
    <w:rsid w:val="00016DF5"/>
    <w:rsid w:val="00016E87"/>
    <w:rsid w:val="00016EC6"/>
    <w:rsid w:val="00016EDB"/>
    <w:rsid w:val="00017058"/>
    <w:rsid w:val="00017178"/>
    <w:rsid w:val="0001737C"/>
    <w:rsid w:val="00017440"/>
    <w:rsid w:val="0001750B"/>
    <w:rsid w:val="00017665"/>
    <w:rsid w:val="000179BE"/>
    <w:rsid w:val="00017AA2"/>
    <w:rsid w:val="00017ACA"/>
    <w:rsid w:val="00017CC0"/>
    <w:rsid w:val="00017E78"/>
    <w:rsid w:val="00017E9F"/>
    <w:rsid w:val="00017F27"/>
    <w:rsid w:val="0002007E"/>
    <w:rsid w:val="000200E2"/>
    <w:rsid w:val="000201BA"/>
    <w:rsid w:val="00020249"/>
    <w:rsid w:val="00020361"/>
    <w:rsid w:val="000203D6"/>
    <w:rsid w:val="000203DB"/>
    <w:rsid w:val="00020579"/>
    <w:rsid w:val="000209B2"/>
    <w:rsid w:val="00020A73"/>
    <w:rsid w:val="00020B47"/>
    <w:rsid w:val="00020C2C"/>
    <w:rsid w:val="00020C3B"/>
    <w:rsid w:val="00020CF0"/>
    <w:rsid w:val="00020F69"/>
    <w:rsid w:val="00020F90"/>
    <w:rsid w:val="00021030"/>
    <w:rsid w:val="0002137A"/>
    <w:rsid w:val="0002146F"/>
    <w:rsid w:val="000214AD"/>
    <w:rsid w:val="000214CE"/>
    <w:rsid w:val="00021552"/>
    <w:rsid w:val="0002157E"/>
    <w:rsid w:val="000216B8"/>
    <w:rsid w:val="0002188B"/>
    <w:rsid w:val="00021972"/>
    <w:rsid w:val="000219CA"/>
    <w:rsid w:val="00021A6E"/>
    <w:rsid w:val="00021AAE"/>
    <w:rsid w:val="00021C3D"/>
    <w:rsid w:val="00021C92"/>
    <w:rsid w:val="00021D4A"/>
    <w:rsid w:val="00021DDE"/>
    <w:rsid w:val="000221CF"/>
    <w:rsid w:val="000222CA"/>
    <w:rsid w:val="0002232D"/>
    <w:rsid w:val="000223FB"/>
    <w:rsid w:val="0002247E"/>
    <w:rsid w:val="00022523"/>
    <w:rsid w:val="00022599"/>
    <w:rsid w:val="0002263D"/>
    <w:rsid w:val="00022873"/>
    <w:rsid w:val="000229CD"/>
    <w:rsid w:val="00022A3B"/>
    <w:rsid w:val="00022A6B"/>
    <w:rsid w:val="000230F0"/>
    <w:rsid w:val="0002312D"/>
    <w:rsid w:val="000231BF"/>
    <w:rsid w:val="00023228"/>
    <w:rsid w:val="000233F9"/>
    <w:rsid w:val="000234AF"/>
    <w:rsid w:val="000234FC"/>
    <w:rsid w:val="00023678"/>
    <w:rsid w:val="000236CD"/>
    <w:rsid w:val="0002378A"/>
    <w:rsid w:val="000237B3"/>
    <w:rsid w:val="00023837"/>
    <w:rsid w:val="00023969"/>
    <w:rsid w:val="000239BC"/>
    <w:rsid w:val="00023A01"/>
    <w:rsid w:val="00023A08"/>
    <w:rsid w:val="00023A16"/>
    <w:rsid w:val="00023AD0"/>
    <w:rsid w:val="00023B90"/>
    <w:rsid w:val="00023BE6"/>
    <w:rsid w:val="00023C25"/>
    <w:rsid w:val="00023C38"/>
    <w:rsid w:val="00023DCD"/>
    <w:rsid w:val="00023E62"/>
    <w:rsid w:val="00023F48"/>
    <w:rsid w:val="00024004"/>
    <w:rsid w:val="0002403D"/>
    <w:rsid w:val="0002406A"/>
    <w:rsid w:val="00024248"/>
    <w:rsid w:val="000242B4"/>
    <w:rsid w:val="000243B6"/>
    <w:rsid w:val="00024664"/>
    <w:rsid w:val="00024703"/>
    <w:rsid w:val="000248C9"/>
    <w:rsid w:val="000249E6"/>
    <w:rsid w:val="00024BB5"/>
    <w:rsid w:val="00024C2E"/>
    <w:rsid w:val="00024E20"/>
    <w:rsid w:val="00024EEC"/>
    <w:rsid w:val="00024FAA"/>
    <w:rsid w:val="0002502C"/>
    <w:rsid w:val="00025179"/>
    <w:rsid w:val="00025395"/>
    <w:rsid w:val="0002558D"/>
    <w:rsid w:val="00025636"/>
    <w:rsid w:val="000256B9"/>
    <w:rsid w:val="00025979"/>
    <w:rsid w:val="00025C72"/>
    <w:rsid w:val="00025CF7"/>
    <w:rsid w:val="00025D1D"/>
    <w:rsid w:val="00025EF4"/>
    <w:rsid w:val="00025F94"/>
    <w:rsid w:val="000260E4"/>
    <w:rsid w:val="0002618A"/>
    <w:rsid w:val="000261A8"/>
    <w:rsid w:val="000261D7"/>
    <w:rsid w:val="0002629D"/>
    <w:rsid w:val="000263EF"/>
    <w:rsid w:val="000265A1"/>
    <w:rsid w:val="000265AD"/>
    <w:rsid w:val="000265ED"/>
    <w:rsid w:val="00026787"/>
    <w:rsid w:val="000267C4"/>
    <w:rsid w:val="000269BB"/>
    <w:rsid w:val="00026A5C"/>
    <w:rsid w:val="00026D59"/>
    <w:rsid w:val="00026D72"/>
    <w:rsid w:val="00026E02"/>
    <w:rsid w:val="00026F3F"/>
    <w:rsid w:val="00026F84"/>
    <w:rsid w:val="000271EE"/>
    <w:rsid w:val="000272F4"/>
    <w:rsid w:val="0002735D"/>
    <w:rsid w:val="000273AB"/>
    <w:rsid w:val="00027445"/>
    <w:rsid w:val="00027462"/>
    <w:rsid w:val="00027502"/>
    <w:rsid w:val="00027552"/>
    <w:rsid w:val="00027695"/>
    <w:rsid w:val="0002778B"/>
    <w:rsid w:val="000277EB"/>
    <w:rsid w:val="0002788F"/>
    <w:rsid w:val="000279E6"/>
    <w:rsid w:val="00027BB2"/>
    <w:rsid w:val="00027C53"/>
    <w:rsid w:val="00027E09"/>
    <w:rsid w:val="00027E27"/>
    <w:rsid w:val="00027E5B"/>
    <w:rsid w:val="00027F42"/>
    <w:rsid w:val="00030049"/>
    <w:rsid w:val="0003015C"/>
    <w:rsid w:val="00030274"/>
    <w:rsid w:val="0003056C"/>
    <w:rsid w:val="00030693"/>
    <w:rsid w:val="000306DB"/>
    <w:rsid w:val="00030856"/>
    <w:rsid w:val="000308A9"/>
    <w:rsid w:val="00030933"/>
    <w:rsid w:val="00030C3A"/>
    <w:rsid w:val="00030CF0"/>
    <w:rsid w:val="00030D1B"/>
    <w:rsid w:val="00030D42"/>
    <w:rsid w:val="00030E60"/>
    <w:rsid w:val="00030FCD"/>
    <w:rsid w:val="0003101B"/>
    <w:rsid w:val="000311DB"/>
    <w:rsid w:val="0003128A"/>
    <w:rsid w:val="000312BE"/>
    <w:rsid w:val="000312F6"/>
    <w:rsid w:val="00031361"/>
    <w:rsid w:val="000313AC"/>
    <w:rsid w:val="000313D7"/>
    <w:rsid w:val="00031420"/>
    <w:rsid w:val="0003163D"/>
    <w:rsid w:val="00031664"/>
    <w:rsid w:val="000316D9"/>
    <w:rsid w:val="0003181A"/>
    <w:rsid w:val="0003181E"/>
    <w:rsid w:val="00031B73"/>
    <w:rsid w:val="00031BE1"/>
    <w:rsid w:val="00031C99"/>
    <w:rsid w:val="00031CEE"/>
    <w:rsid w:val="00031DF6"/>
    <w:rsid w:val="00031E0F"/>
    <w:rsid w:val="00031E91"/>
    <w:rsid w:val="00031ED7"/>
    <w:rsid w:val="00031FF8"/>
    <w:rsid w:val="0003200D"/>
    <w:rsid w:val="0003232D"/>
    <w:rsid w:val="00032405"/>
    <w:rsid w:val="0003258C"/>
    <w:rsid w:val="0003273C"/>
    <w:rsid w:val="000327D8"/>
    <w:rsid w:val="00032A4C"/>
    <w:rsid w:val="00032B18"/>
    <w:rsid w:val="00032CBE"/>
    <w:rsid w:val="00032DE1"/>
    <w:rsid w:val="00032E7F"/>
    <w:rsid w:val="00032E8A"/>
    <w:rsid w:val="00032EC4"/>
    <w:rsid w:val="00032F8B"/>
    <w:rsid w:val="000330D9"/>
    <w:rsid w:val="00033153"/>
    <w:rsid w:val="000331BC"/>
    <w:rsid w:val="000332A2"/>
    <w:rsid w:val="000332F1"/>
    <w:rsid w:val="00033314"/>
    <w:rsid w:val="00033497"/>
    <w:rsid w:val="0003355D"/>
    <w:rsid w:val="000337FE"/>
    <w:rsid w:val="00033814"/>
    <w:rsid w:val="000338BB"/>
    <w:rsid w:val="00033986"/>
    <w:rsid w:val="00033A4B"/>
    <w:rsid w:val="00033B7A"/>
    <w:rsid w:val="00033C7D"/>
    <w:rsid w:val="00033CF0"/>
    <w:rsid w:val="00033D52"/>
    <w:rsid w:val="00033E59"/>
    <w:rsid w:val="00033E66"/>
    <w:rsid w:val="00033F14"/>
    <w:rsid w:val="00033F75"/>
    <w:rsid w:val="0003417E"/>
    <w:rsid w:val="0003422C"/>
    <w:rsid w:val="000342C3"/>
    <w:rsid w:val="000344E1"/>
    <w:rsid w:val="00034593"/>
    <w:rsid w:val="00034749"/>
    <w:rsid w:val="0003478A"/>
    <w:rsid w:val="000347A2"/>
    <w:rsid w:val="000348D9"/>
    <w:rsid w:val="000349FB"/>
    <w:rsid w:val="00034B5D"/>
    <w:rsid w:val="00034BFB"/>
    <w:rsid w:val="00034CA6"/>
    <w:rsid w:val="00034F50"/>
    <w:rsid w:val="00034FF5"/>
    <w:rsid w:val="0003536A"/>
    <w:rsid w:val="0003577E"/>
    <w:rsid w:val="00035B45"/>
    <w:rsid w:val="00035DAD"/>
    <w:rsid w:val="00035E0E"/>
    <w:rsid w:val="0003618E"/>
    <w:rsid w:val="00036282"/>
    <w:rsid w:val="000362AE"/>
    <w:rsid w:val="0003645F"/>
    <w:rsid w:val="00036913"/>
    <w:rsid w:val="00036992"/>
    <w:rsid w:val="00036A66"/>
    <w:rsid w:val="00036AEA"/>
    <w:rsid w:val="00036E26"/>
    <w:rsid w:val="00036FC2"/>
    <w:rsid w:val="00036FD8"/>
    <w:rsid w:val="0003714E"/>
    <w:rsid w:val="0003760A"/>
    <w:rsid w:val="00037710"/>
    <w:rsid w:val="0003773D"/>
    <w:rsid w:val="00037769"/>
    <w:rsid w:val="00037966"/>
    <w:rsid w:val="00037A42"/>
    <w:rsid w:val="00037B44"/>
    <w:rsid w:val="00037B78"/>
    <w:rsid w:val="00037C87"/>
    <w:rsid w:val="00037F3C"/>
    <w:rsid w:val="00037F6B"/>
    <w:rsid w:val="000401B2"/>
    <w:rsid w:val="000404BA"/>
    <w:rsid w:val="000405F4"/>
    <w:rsid w:val="0004060D"/>
    <w:rsid w:val="0004062F"/>
    <w:rsid w:val="000406E5"/>
    <w:rsid w:val="00040910"/>
    <w:rsid w:val="00040920"/>
    <w:rsid w:val="00040957"/>
    <w:rsid w:val="00040B1A"/>
    <w:rsid w:val="00040B25"/>
    <w:rsid w:val="00040B3B"/>
    <w:rsid w:val="00040BF8"/>
    <w:rsid w:val="00040C70"/>
    <w:rsid w:val="00040E72"/>
    <w:rsid w:val="000412E1"/>
    <w:rsid w:val="00041302"/>
    <w:rsid w:val="0004141A"/>
    <w:rsid w:val="000415A0"/>
    <w:rsid w:val="0004166D"/>
    <w:rsid w:val="0004171C"/>
    <w:rsid w:val="000419CB"/>
    <w:rsid w:val="00041A40"/>
    <w:rsid w:val="00041AF0"/>
    <w:rsid w:val="00041B53"/>
    <w:rsid w:val="00041BA0"/>
    <w:rsid w:val="00041C17"/>
    <w:rsid w:val="00041C77"/>
    <w:rsid w:val="00041D26"/>
    <w:rsid w:val="00041EBD"/>
    <w:rsid w:val="00041ED0"/>
    <w:rsid w:val="00041F27"/>
    <w:rsid w:val="00042014"/>
    <w:rsid w:val="000421C5"/>
    <w:rsid w:val="000421D9"/>
    <w:rsid w:val="000422FF"/>
    <w:rsid w:val="00042515"/>
    <w:rsid w:val="000425F6"/>
    <w:rsid w:val="000426BD"/>
    <w:rsid w:val="0004273D"/>
    <w:rsid w:val="0004275A"/>
    <w:rsid w:val="000428D6"/>
    <w:rsid w:val="0004292C"/>
    <w:rsid w:val="00042A61"/>
    <w:rsid w:val="00042A66"/>
    <w:rsid w:val="00042BFE"/>
    <w:rsid w:val="00042E53"/>
    <w:rsid w:val="00042EC3"/>
    <w:rsid w:val="00042EFD"/>
    <w:rsid w:val="00042FB8"/>
    <w:rsid w:val="0004333D"/>
    <w:rsid w:val="0004348D"/>
    <w:rsid w:val="000434E8"/>
    <w:rsid w:val="00043542"/>
    <w:rsid w:val="0004362C"/>
    <w:rsid w:val="000436D7"/>
    <w:rsid w:val="000437C6"/>
    <w:rsid w:val="0004396C"/>
    <w:rsid w:val="00043E34"/>
    <w:rsid w:val="00043F02"/>
    <w:rsid w:val="00043F4F"/>
    <w:rsid w:val="00043FCA"/>
    <w:rsid w:val="000440D8"/>
    <w:rsid w:val="000440F7"/>
    <w:rsid w:val="0004421A"/>
    <w:rsid w:val="00044291"/>
    <w:rsid w:val="00044294"/>
    <w:rsid w:val="000448D9"/>
    <w:rsid w:val="00044C4D"/>
    <w:rsid w:val="00044CBF"/>
    <w:rsid w:val="00044FE2"/>
    <w:rsid w:val="000450B7"/>
    <w:rsid w:val="0004517D"/>
    <w:rsid w:val="0004531E"/>
    <w:rsid w:val="000454AC"/>
    <w:rsid w:val="00045564"/>
    <w:rsid w:val="0004558B"/>
    <w:rsid w:val="00045594"/>
    <w:rsid w:val="00045C52"/>
    <w:rsid w:val="00045DE9"/>
    <w:rsid w:val="00045EC4"/>
    <w:rsid w:val="00046007"/>
    <w:rsid w:val="0004612E"/>
    <w:rsid w:val="00046250"/>
    <w:rsid w:val="000463A6"/>
    <w:rsid w:val="000463C7"/>
    <w:rsid w:val="000463DC"/>
    <w:rsid w:val="00046693"/>
    <w:rsid w:val="0004674B"/>
    <w:rsid w:val="000467CE"/>
    <w:rsid w:val="0004681A"/>
    <w:rsid w:val="000468D1"/>
    <w:rsid w:val="00046912"/>
    <w:rsid w:val="00046A46"/>
    <w:rsid w:val="00046E7A"/>
    <w:rsid w:val="00046F09"/>
    <w:rsid w:val="00046F51"/>
    <w:rsid w:val="000470DC"/>
    <w:rsid w:val="0004728E"/>
    <w:rsid w:val="00047454"/>
    <w:rsid w:val="000474FC"/>
    <w:rsid w:val="0004778B"/>
    <w:rsid w:val="00047935"/>
    <w:rsid w:val="00047BF6"/>
    <w:rsid w:val="00047D0C"/>
    <w:rsid w:val="00047D16"/>
    <w:rsid w:val="00047D17"/>
    <w:rsid w:val="00047DB3"/>
    <w:rsid w:val="00047DF3"/>
    <w:rsid w:val="00047E0E"/>
    <w:rsid w:val="00047E77"/>
    <w:rsid w:val="00047E7D"/>
    <w:rsid w:val="00047F6C"/>
    <w:rsid w:val="00050016"/>
    <w:rsid w:val="0005005E"/>
    <w:rsid w:val="000500A5"/>
    <w:rsid w:val="000500F4"/>
    <w:rsid w:val="00050118"/>
    <w:rsid w:val="000501E5"/>
    <w:rsid w:val="0005026D"/>
    <w:rsid w:val="000502DA"/>
    <w:rsid w:val="0005053C"/>
    <w:rsid w:val="0005056D"/>
    <w:rsid w:val="000506C4"/>
    <w:rsid w:val="00050750"/>
    <w:rsid w:val="000509D3"/>
    <w:rsid w:val="00050A1C"/>
    <w:rsid w:val="00050DC4"/>
    <w:rsid w:val="00050E15"/>
    <w:rsid w:val="00050E2B"/>
    <w:rsid w:val="00050FDF"/>
    <w:rsid w:val="0005106A"/>
    <w:rsid w:val="000510CA"/>
    <w:rsid w:val="000510EB"/>
    <w:rsid w:val="0005134B"/>
    <w:rsid w:val="000513BB"/>
    <w:rsid w:val="000514DE"/>
    <w:rsid w:val="000515BC"/>
    <w:rsid w:val="00051976"/>
    <w:rsid w:val="0005198A"/>
    <w:rsid w:val="000519CB"/>
    <w:rsid w:val="00051A2B"/>
    <w:rsid w:val="00051A4E"/>
    <w:rsid w:val="00051DC1"/>
    <w:rsid w:val="00051EA0"/>
    <w:rsid w:val="00051F3D"/>
    <w:rsid w:val="00051F5B"/>
    <w:rsid w:val="00052066"/>
    <w:rsid w:val="000521FB"/>
    <w:rsid w:val="0005221D"/>
    <w:rsid w:val="00052286"/>
    <w:rsid w:val="000522CC"/>
    <w:rsid w:val="00052380"/>
    <w:rsid w:val="000523A0"/>
    <w:rsid w:val="000523CB"/>
    <w:rsid w:val="000523F5"/>
    <w:rsid w:val="00052870"/>
    <w:rsid w:val="00052A60"/>
    <w:rsid w:val="00052A64"/>
    <w:rsid w:val="00052BF2"/>
    <w:rsid w:val="00052C04"/>
    <w:rsid w:val="00052CC8"/>
    <w:rsid w:val="00052FEA"/>
    <w:rsid w:val="000530BD"/>
    <w:rsid w:val="000531E3"/>
    <w:rsid w:val="0005323D"/>
    <w:rsid w:val="00053388"/>
    <w:rsid w:val="000536CD"/>
    <w:rsid w:val="00053722"/>
    <w:rsid w:val="00053863"/>
    <w:rsid w:val="00053873"/>
    <w:rsid w:val="0005397B"/>
    <w:rsid w:val="00053A17"/>
    <w:rsid w:val="00053A4B"/>
    <w:rsid w:val="00053A93"/>
    <w:rsid w:val="00053AFF"/>
    <w:rsid w:val="00053B0A"/>
    <w:rsid w:val="00053BB3"/>
    <w:rsid w:val="00053BF3"/>
    <w:rsid w:val="00053E6A"/>
    <w:rsid w:val="00053FE2"/>
    <w:rsid w:val="00054214"/>
    <w:rsid w:val="0005464C"/>
    <w:rsid w:val="000546BD"/>
    <w:rsid w:val="000546DC"/>
    <w:rsid w:val="000546EC"/>
    <w:rsid w:val="00054887"/>
    <w:rsid w:val="000548B5"/>
    <w:rsid w:val="00054958"/>
    <w:rsid w:val="00054AD4"/>
    <w:rsid w:val="00054AEE"/>
    <w:rsid w:val="00054B06"/>
    <w:rsid w:val="00054D3E"/>
    <w:rsid w:val="00054EE9"/>
    <w:rsid w:val="00055019"/>
    <w:rsid w:val="0005504E"/>
    <w:rsid w:val="00055197"/>
    <w:rsid w:val="00055202"/>
    <w:rsid w:val="00055273"/>
    <w:rsid w:val="000552F5"/>
    <w:rsid w:val="00055506"/>
    <w:rsid w:val="00055612"/>
    <w:rsid w:val="00055657"/>
    <w:rsid w:val="000557EF"/>
    <w:rsid w:val="00055985"/>
    <w:rsid w:val="000559C8"/>
    <w:rsid w:val="00055B5A"/>
    <w:rsid w:val="00055C3B"/>
    <w:rsid w:val="00055C5B"/>
    <w:rsid w:val="00055CAF"/>
    <w:rsid w:val="00055D87"/>
    <w:rsid w:val="00055E78"/>
    <w:rsid w:val="0005623F"/>
    <w:rsid w:val="000562EE"/>
    <w:rsid w:val="000563F9"/>
    <w:rsid w:val="00056668"/>
    <w:rsid w:val="000566A7"/>
    <w:rsid w:val="000566EC"/>
    <w:rsid w:val="00056771"/>
    <w:rsid w:val="0005678F"/>
    <w:rsid w:val="00056809"/>
    <w:rsid w:val="000568AA"/>
    <w:rsid w:val="00056A3A"/>
    <w:rsid w:val="00056B7D"/>
    <w:rsid w:val="00056D64"/>
    <w:rsid w:val="00056DC7"/>
    <w:rsid w:val="00056DDA"/>
    <w:rsid w:val="00056F08"/>
    <w:rsid w:val="00056F53"/>
    <w:rsid w:val="0005719B"/>
    <w:rsid w:val="00057356"/>
    <w:rsid w:val="0005736C"/>
    <w:rsid w:val="00057431"/>
    <w:rsid w:val="00057794"/>
    <w:rsid w:val="00057896"/>
    <w:rsid w:val="000578C7"/>
    <w:rsid w:val="00057D97"/>
    <w:rsid w:val="00060004"/>
    <w:rsid w:val="00060008"/>
    <w:rsid w:val="00060011"/>
    <w:rsid w:val="00060056"/>
    <w:rsid w:val="0006011A"/>
    <w:rsid w:val="00060229"/>
    <w:rsid w:val="00060268"/>
    <w:rsid w:val="000602FA"/>
    <w:rsid w:val="00060453"/>
    <w:rsid w:val="0006075F"/>
    <w:rsid w:val="00060908"/>
    <w:rsid w:val="000609FE"/>
    <w:rsid w:val="00060C96"/>
    <w:rsid w:val="00060C9B"/>
    <w:rsid w:val="00060D5F"/>
    <w:rsid w:val="00060D8A"/>
    <w:rsid w:val="00060EF0"/>
    <w:rsid w:val="00060F3D"/>
    <w:rsid w:val="00060F56"/>
    <w:rsid w:val="00060FC4"/>
    <w:rsid w:val="00061022"/>
    <w:rsid w:val="00061463"/>
    <w:rsid w:val="00061516"/>
    <w:rsid w:val="000615F3"/>
    <w:rsid w:val="000617F0"/>
    <w:rsid w:val="000617FF"/>
    <w:rsid w:val="000618F3"/>
    <w:rsid w:val="00061901"/>
    <w:rsid w:val="00061B61"/>
    <w:rsid w:val="00061B6A"/>
    <w:rsid w:val="00061D33"/>
    <w:rsid w:val="00061D49"/>
    <w:rsid w:val="00061DB7"/>
    <w:rsid w:val="00061DC9"/>
    <w:rsid w:val="00061E27"/>
    <w:rsid w:val="0006207D"/>
    <w:rsid w:val="000623A4"/>
    <w:rsid w:val="000624BE"/>
    <w:rsid w:val="000624D8"/>
    <w:rsid w:val="00062557"/>
    <w:rsid w:val="0006263B"/>
    <w:rsid w:val="00062659"/>
    <w:rsid w:val="00062768"/>
    <w:rsid w:val="00062863"/>
    <w:rsid w:val="000628B0"/>
    <w:rsid w:val="00062A3F"/>
    <w:rsid w:val="00062B29"/>
    <w:rsid w:val="00062BB5"/>
    <w:rsid w:val="00062E57"/>
    <w:rsid w:val="00062F68"/>
    <w:rsid w:val="0006302D"/>
    <w:rsid w:val="00063112"/>
    <w:rsid w:val="00063197"/>
    <w:rsid w:val="0006338D"/>
    <w:rsid w:val="00063651"/>
    <w:rsid w:val="00063674"/>
    <w:rsid w:val="000636F8"/>
    <w:rsid w:val="0006370A"/>
    <w:rsid w:val="0006371A"/>
    <w:rsid w:val="0006372E"/>
    <w:rsid w:val="000638EB"/>
    <w:rsid w:val="00063A0A"/>
    <w:rsid w:val="00063B90"/>
    <w:rsid w:val="00063BCD"/>
    <w:rsid w:val="00063C13"/>
    <w:rsid w:val="00063CB5"/>
    <w:rsid w:val="00063E52"/>
    <w:rsid w:val="00064187"/>
    <w:rsid w:val="000641BE"/>
    <w:rsid w:val="000642B6"/>
    <w:rsid w:val="00064335"/>
    <w:rsid w:val="00064498"/>
    <w:rsid w:val="00064567"/>
    <w:rsid w:val="00064674"/>
    <w:rsid w:val="0006468A"/>
    <w:rsid w:val="00064715"/>
    <w:rsid w:val="000647FD"/>
    <w:rsid w:val="000649B0"/>
    <w:rsid w:val="00064A1C"/>
    <w:rsid w:val="00064A95"/>
    <w:rsid w:val="00064B1E"/>
    <w:rsid w:val="00064C18"/>
    <w:rsid w:val="00064CCF"/>
    <w:rsid w:val="00064CE7"/>
    <w:rsid w:val="00064CF4"/>
    <w:rsid w:val="00065050"/>
    <w:rsid w:val="000651D3"/>
    <w:rsid w:val="000653EF"/>
    <w:rsid w:val="00065451"/>
    <w:rsid w:val="00065739"/>
    <w:rsid w:val="0006576E"/>
    <w:rsid w:val="00065A56"/>
    <w:rsid w:val="00065AE6"/>
    <w:rsid w:val="00065B68"/>
    <w:rsid w:val="00065C1E"/>
    <w:rsid w:val="00065DD2"/>
    <w:rsid w:val="00065DDD"/>
    <w:rsid w:val="00065EFD"/>
    <w:rsid w:val="0006600D"/>
    <w:rsid w:val="0006609F"/>
    <w:rsid w:val="000660AB"/>
    <w:rsid w:val="00066288"/>
    <w:rsid w:val="0006637B"/>
    <w:rsid w:val="00066491"/>
    <w:rsid w:val="0006649A"/>
    <w:rsid w:val="0006662B"/>
    <w:rsid w:val="000666A0"/>
    <w:rsid w:val="00066990"/>
    <w:rsid w:val="00066B51"/>
    <w:rsid w:val="00066C8E"/>
    <w:rsid w:val="00066D80"/>
    <w:rsid w:val="00066D94"/>
    <w:rsid w:val="00066DF0"/>
    <w:rsid w:val="00066EA5"/>
    <w:rsid w:val="000670C8"/>
    <w:rsid w:val="00067134"/>
    <w:rsid w:val="00067143"/>
    <w:rsid w:val="00067388"/>
    <w:rsid w:val="000673A6"/>
    <w:rsid w:val="000673EA"/>
    <w:rsid w:val="00067401"/>
    <w:rsid w:val="00067445"/>
    <w:rsid w:val="00067490"/>
    <w:rsid w:val="00067521"/>
    <w:rsid w:val="000675BF"/>
    <w:rsid w:val="000675FB"/>
    <w:rsid w:val="000676FC"/>
    <w:rsid w:val="00067780"/>
    <w:rsid w:val="000677AC"/>
    <w:rsid w:val="000677C7"/>
    <w:rsid w:val="00067A00"/>
    <w:rsid w:val="00067A82"/>
    <w:rsid w:val="00067B00"/>
    <w:rsid w:val="00067BCA"/>
    <w:rsid w:val="00067BD2"/>
    <w:rsid w:val="00067C43"/>
    <w:rsid w:val="00067C60"/>
    <w:rsid w:val="00067CEF"/>
    <w:rsid w:val="00067D3A"/>
    <w:rsid w:val="00067E20"/>
    <w:rsid w:val="00067E91"/>
    <w:rsid w:val="00067EFE"/>
    <w:rsid w:val="00070295"/>
    <w:rsid w:val="0007030D"/>
    <w:rsid w:val="00070762"/>
    <w:rsid w:val="00070814"/>
    <w:rsid w:val="0007081F"/>
    <w:rsid w:val="00070841"/>
    <w:rsid w:val="000708EB"/>
    <w:rsid w:val="000709AC"/>
    <w:rsid w:val="00070B43"/>
    <w:rsid w:val="00070C15"/>
    <w:rsid w:val="00070C69"/>
    <w:rsid w:val="00070DA4"/>
    <w:rsid w:val="0007100F"/>
    <w:rsid w:val="0007153E"/>
    <w:rsid w:val="00071555"/>
    <w:rsid w:val="00071686"/>
    <w:rsid w:val="000717DD"/>
    <w:rsid w:val="00071A33"/>
    <w:rsid w:val="00071A5D"/>
    <w:rsid w:val="00071A8C"/>
    <w:rsid w:val="00071AD6"/>
    <w:rsid w:val="00071C0E"/>
    <w:rsid w:val="00071E22"/>
    <w:rsid w:val="000720BC"/>
    <w:rsid w:val="000720FB"/>
    <w:rsid w:val="0007218C"/>
    <w:rsid w:val="00072190"/>
    <w:rsid w:val="000721F9"/>
    <w:rsid w:val="00072257"/>
    <w:rsid w:val="00072461"/>
    <w:rsid w:val="000726F5"/>
    <w:rsid w:val="000727FF"/>
    <w:rsid w:val="0007294E"/>
    <w:rsid w:val="000729FD"/>
    <w:rsid w:val="00072A47"/>
    <w:rsid w:val="00072A99"/>
    <w:rsid w:val="00072AFC"/>
    <w:rsid w:val="00072B9A"/>
    <w:rsid w:val="00072D90"/>
    <w:rsid w:val="00072E9D"/>
    <w:rsid w:val="0007311F"/>
    <w:rsid w:val="0007315B"/>
    <w:rsid w:val="00073339"/>
    <w:rsid w:val="00073341"/>
    <w:rsid w:val="000735A3"/>
    <w:rsid w:val="000738B7"/>
    <w:rsid w:val="000739A3"/>
    <w:rsid w:val="000739AE"/>
    <w:rsid w:val="00073ABE"/>
    <w:rsid w:val="00073AF5"/>
    <w:rsid w:val="00073C25"/>
    <w:rsid w:val="00073DA4"/>
    <w:rsid w:val="00073DBF"/>
    <w:rsid w:val="00073E9A"/>
    <w:rsid w:val="00073FA8"/>
    <w:rsid w:val="00074041"/>
    <w:rsid w:val="0007425C"/>
    <w:rsid w:val="000742AC"/>
    <w:rsid w:val="000742E4"/>
    <w:rsid w:val="0007434C"/>
    <w:rsid w:val="000743EF"/>
    <w:rsid w:val="000743FD"/>
    <w:rsid w:val="00074440"/>
    <w:rsid w:val="000745CC"/>
    <w:rsid w:val="00074A39"/>
    <w:rsid w:val="00074C4A"/>
    <w:rsid w:val="00074CBA"/>
    <w:rsid w:val="00074DEF"/>
    <w:rsid w:val="00074E14"/>
    <w:rsid w:val="00074E61"/>
    <w:rsid w:val="000752A9"/>
    <w:rsid w:val="000753B2"/>
    <w:rsid w:val="0007549B"/>
    <w:rsid w:val="000754C0"/>
    <w:rsid w:val="000754D3"/>
    <w:rsid w:val="00075881"/>
    <w:rsid w:val="00075912"/>
    <w:rsid w:val="00075956"/>
    <w:rsid w:val="00075979"/>
    <w:rsid w:val="00075ABA"/>
    <w:rsid w:val="00075C42"/>
    <w:rsid w:val="00075D69"/>
    <w:rsid w:val="00075ECC"/>
    <w:rsid w:val="00075F53"/>
    <w:rsid w:val="00076264"/>
    <w:rsid w:val="000763AF"/>
    <w:rsid w:val="000763EE"/>
    <w:rsid w:val="000766C5"/>
    <w:rsid w:val="0007673F"/>
    <w:rsid w:val="0007675E"/>
    <w:rsid w:val="000769F4"/>
    <w:rsid w:val="00076AC3"/>
    <w:rsid w:val="00076B13"/>
    <w:rsid w:val="00076C1B"/>
    <w:rsid w:val="00076C8A"/>
    <w:rsid w:val="00076CF9"/>
    <w:rsid w:val="00076D55"/>
    <w:rsid w:val="00077025"/>
    <w:rsid w:val="00077163"/>
    <w:rsid w:val="00077309"/>
    <w:rsid w:val="0007749D"/>
    <w:rsid w:val="000774AB"/>
    <w:rsid w:val="000774C3"/>
    <w:rsid w:val="000774CD"/>
    <w:rsid w:val="000774DF"/>
    <w:rsid w:val="000774F2"/>
    <w:rsid w:val="0007759C"/>
    <w:rsid w:val="0007768B"/>
    <w:rsid w:val="000778C7"/>
    <w:rsid w:val="00077A54"/>
    <w:rsid w:val="00077B18"/>
    <w:rsid w:val="00077B64"/>
    <w:rsid w:val="00077BA8"/>
    <w:rsid w:val="00077C9F"/>
    <w:rsid w:val="00077D50"/>
    <w:rsid w:val="00077E69"/>
    <w:rsid w:val="00077F08"/>
    <w:rsid w:val="00077FD3"/>
    <w:rsid w:val="00080096"/>
    <w:rsid w:val="00080190"/>
    <w:rsid w:val="0008035A"/>
    <w:rsid w:val="00080419"/>
    <w:rsid w:val="0008043F"/>
    <w:rsid w:val="000805B4"/>
    <w:rsid w:val="000805D9"/>
    <w:rsid w:val="000807E7"/>
    <w:rsid w:val="00080841"/>
    <w:rsid w:val="000809FE"/>
    <w:rsid w:val="00080CBD"/>
    <w:rsid w:val="00081066"/>
    <w:rsid w:val="0008123B"/>
    <w:rsid w:val="0008130C"/>
    <w:rsid w:val="000813BD"/>
    <w:rsid w:val="000816DE"/>
    <w:rsid w:val="0008188F"/>
    <w:rsid w:val="000818FC"/>
    <w:rsid w:val="00081AC5"/>
    <w:rsid w:val="00081BE6"/>
    <w:rsid w:val="00081D8D"/>
    <w:rsid w:val="00081DF5"/>
    <w:rsid w:val="00081EC3"/>
    <w:rsid w:val="00081FE5"/>
    <w:rsid w:val="00082103"/>
    <w:rsid w:val="0008219A"/>
    <w:rsid w:val="00082514"/>
    <w:rsid w:val="000827D5"/>
    <w:rsid w:val="000827F8"/>
    <w:rsid w:val="0008284D"/>
    <w:rsid w:val="00082A55"/>
    <w:rsid w:val="00082C62"/>
    <w:rsid w:val="00082CFD"/>
    <w:rsid w:val="00082D26"/>
    <w:rsid w:val="00082E81"/>
    <w:rsid w:val="00083012"/>
    <w:rsid w:val="00083054"/>
    <w:rsid w:val="000832A2"/>
    <w:rsid w:val="000832D2"/>
    <w:rsid w:val="00083319"/>
    <w:rsid w:val="000835F3"/>
    <w:rsid w:val="00083763"/>
    <w:rsid w:val="000837D4"/>
    <w:rsid w:val="0008385C"/>
    <w:rsid w:val="00083897"/>
    <w:rsid w:val="0008391E"/>
    <w:rsid w:val="00083A68"/>
    <w:rsid w:val="00083A78"/>
    <w:rsid w:val="00083A9C"/>
    <w:rsid w:val="00083AAE"/>
    <w:rsid w:val="00083AD7"/>
    <w:rsid w:val="00083B26"/>
    <w:rsid w:val="00083C94"/>
    <w:rsid w:val="00083D0C"/>
    <w:rsid w:val="00083DDD"/>
    <w:rsid w:val="00083F6B"/>
    <w:rsid w:val="000840E6"/>
    <w:rsid w:val="0008418C"/>
    <w:rsid w:val="000841E7"/>
    <w:rsid w:val="00084382"/>
    <w:rsid w:val="00084446"/>
    <w:rsid w:val="0008459E"/>
    <w:rsid w:val="000846FA"/>
    <w:rsid w:val="000847AC"/>
    <w:rsid w:val="00084879"/>
    <w:rsid w:val="00084964"/>
    <w:rsid w:val="000849D1"/>
    <w:rsid w:val="00084B06"/>
    <w:rsid w:val="00084B08"/>
    <w:rsid w:val="00084BB5"/>
    <w:rsid w:val="00084CCC"/>
    <w:rsid w:val="00084E4A"/>
    <w:rsid w:val="0008502A"/>
    <w:rsid w:val="00085079"/>
    <w:rsid w:val="000850E0"/>
    <w:rsid w:val="000851AB"/>
    <w:rsid w:val="000851B8"/>
    <w:rsid w:val="000852F4"/>
    <w:rsid w:val="000854A0"/>
    <w:rsid w:val="0008550F"/>
    <w:rsid w:val="000856C6"/>
    <w:rsid w:val="00085AFD"/>
    <w:rsid w:val="00085B03"/>
    <w:rsid w:val="00085B51"/>
    <w:rsid w:val="00085BC4"/>
    <w:rsid w:val="00085C20"/>
    <w:rsid w:val="00085C3F"/>
    <w:rsid w:val="00085DD8"/>
    <w:rsid w:val="00085F13"/>
    <w:rsid w:val="00085FD6"/>
    <w:rsid w:val="00085FF4"/>
    <w:rsid w:val="00086067"/>
    <w:rsid w:val="00086164"/>
    <w:rsid w:val="000863AE"/>
    <w:rsid w:val="000863BB"/>
    <w:rsid w:val="00086536"/>
    <w:rsid w:val="000865AD"/>
    <w:rsid w:val="000865E1"/>
    <w:rsid w:val="00086611"/>
    <w:rsid w:val="0008664C"/>
    <w:rsid w:val="000868E4"/>
    <w:rsid w:val="00086906"/>
    <w:rsid w:val="00086BC4"/>
    <w:rsid w:val="00086C7E"/>
    <w:rsid w:val="00086DF9"/>
    <w:rsid w:val="00086E28"/>
    <w:rsid w:val="00086E36"/>
    <w:rsid w:val="00086EFB"/>
    <w:rsid w:val="00086F58"/>
    <w:rsid w:val="00087110"/>
    <w:rsid w:val="00087207"/>
    <w:rsid w:val="00087409"/>
    <w:rsid w:val="00087462"/>
    <w:rsid w:val="00087930"/>
    <w:rsid w:val="00087F24"/>
    <w:rsid w:val="00090605"/>
    <w:rsid w:val="0009062B"/>
    <w:rsid w:val="000906F8"/>
    <w:rsid w:val="0009078E"/>
    <w:rsid w:val="000908A4"/>
    <w:rsid w:val="00090925"/>
    <w:rsid w:val="00090C01"/>
    <w:rsid w:val="00090C5A"/>
    <w:rsid w:val="00090C7A"/>
    <w:rsid w:val="00090D4D"/>
    <w:rsid w:val="00090DC3"/>
    <w:rsid w:val="00090FF9"/>
    <w:rsid w:val="000910B0"/>
    <w:rsid w:val="00091191"/>
    <w:rsid w:val="0009122E"/>
    <w:rsid w:val="00091295"/>
    <w:rsid w:val="00091556"/>
    <w:rsid w:val="000916B1"/>
    <w:rsid w:val="00091887"/>
    <w:rsid w:val="0009197E"/>
    <w:rsid w:val="00091AD4"/>
    <w:rsid w:val="00091B2D"/>
    <w:rsid w:val="00091D49"/>
    <w:rsid w:val="00091D9A"/>
    <w:rsid w:val="00091ED0"/>
    <w:rsid w:val="00091F71"/>
    <w:rsid w:val="000921FA"/>
    <w:rsid w:val="0009261A"/>
    <w:rsid w:val="00092711"/>
    <w:rsid w:val="00092787"/>
    <w:rsid w:val="00092939"/>
    <w:rsid w:val="00092984"/>
    <w:rsid w:val="000929A5"/>
    <w:rsid w:val="000929FB"/>
    <w:rsid w:val="00092AF4"/>
    <w:rsid w:val="00092C8A"/>
    <w:rsid w:val="00092DF6"/>
    <w:rsid w:val="00092E2D"/>
    <w:rsid w:val="00092E67"/>
    <w:rsid w:val="0009319D"/>
    <w:rsid w:val="0009320A"/>
    <w:rsid w:val="00093277"/>
    <w:rsid w:val="0009335F"/>
    <w:rsid w:val="000933B3"/>
    <w:rsid w:val="0009343A"/>
    <w:rsid w:val="00093787"/>
    <w:rsid w:val="000938FC"/>
    <w:rsid w:val="000939DB"/>
    <w:rsid w:val="00093A99"/>
    <w:rsid w:val="00093BCD"/>
    <w:rsid w:val="00093DF5"/>
    <w:rsid w:val="00093F58"/>
    <w:rsid w:val="00093F99"/>
    <w:rsid w:val="00093FD8"/>
    <w:rsid w:val="00094151"/>
    <w:rsid w:val="00094199"/>
    <w:rsid w:val="00094395"/>
    <w:rsid w:val="0009451B"/>
    <w:rsid w:val="000946CD"/>
    <w:rsid w:val="00094880"/>
    <w:rsid w:val="000949DB"/>
    <w:rsid w:val="00094CC9"/>
    <w:rsid w:val="00094CDB"/>
    <w:rsid w:val="00094D12"/>
    <w:rsid w:val="00094E79"/>
    <w:rsid w:val="0009506E"/>
    <w:rsid w:val="0009514E"/>
    <w:rsid w:val="00095160"/>
    <w:rsid w:val="00095199"/>
    <w:rsid w:val="00095266"/>
    <w:rsid w:val="00095501"/>
    <w:rsid w:val="000955BE"/>
    <w:rsid w:val="00095648"/>
    <w:rsid w:val="00095733"/>
    <w:rsid w:val="000959F6"/>
    <w:rsid w:val="00095B91"/>
    <w:rsid w:val="00095D9C"/>
    <w:rsid w:val="00095DE6"/>
    <w:rsid w:val="00095E12"/>
    <w:rsid w:val="00095E40"/>
    <w:rsid w:val="00095ED0"/>
    <w:rsid w:val="00095FFA"/>
    <w:rsid w:val="000960B5"/>
    <w:rsid w:val="00096190"/>
    <w:rsid w:val="000964EC"/>
    <w:rsid w:val="00096603"/>
    <w:rsid w:val="00096660"/>
    <w:rsid w:val="00096852"/>
    <w:rsid w:val="000968C8"/>
    <w:rsid w:val="000969DD"/>
    <w:rsid w:val="00096A20"/>
    <w:rsid w:val="00096BF1"/>
    <w:rsid w:val="00096D9D"/>
    <w:rsid w:val="00096E5C"/>
    <w:rsid w:val="00096F41"/>
    <w:rsid w:val="00097174"/>
    <w:rsid w:val="0009717A"/>
    <w:rsid w:val="000971C5"/>
    <w:rsid w:val="00097368"/>
    <w:rsid w:val="0009745D"/>
    <w:rsid w:val="0009751C"/>
    <w:rsid w:val="00097808"/>
    <w:rsid w:val="000978BF"/>
    <w:rsid w:val="0009796C"/>
    <w:rsid w:val="00097B11"/>
    <w:rsid w:val="00097B8E"/>
    <w:rsid w:val="00097C51"/>
    <w:rsid w:val="00097ED3"/>
    <w:rsid w:val="00097FB3"/>
    <w:rsid w:val="000A0081"/>
    <w:rsid w:val="000A00FC"/>
    <w:rsid w:val="000A018B"/>
    <w:rsid w:val="000A02EB"/>
    <w:rsid w:val="000A047F"/>
    <w:rsid w:val="000A04C9"/>
    <w:rsid w:val="000A05FB"/>
    <w:rsid w:val="000A06AB"/>
    <w:rsid w:val="000A06B0"/>
    <w:rsid w:val="000A06B3"/>
    <w:rsid w:val="000A07FC"/>
    <w:rsid w:val="000A08B6"/>
    <w:rsid w:val="000A0988"/>
    <w:rsid w:val="000A0B1A"/>
    <w:rsid w:val="000A0B6F"/>
    <w:rsid w:val="000A0C6F"/>
    <w:rsid w:val="000A0CCD"/>
    <w:rsid w:val="000A0DC4"/>
    <w:rsid w:val="000A0DE2"/>
    <w:rsid w:val="000A0DE6"/>
    <w:rsid w:val="000A0F11"/>
    <w:rsid w:val="000A0FC9"/>
    <w:rsid w:val="000A1010"/>
    <w:rsid w:val="000A10CC"/>
    <w:rsid w:val="000A1131"/>
    <w:rsid w:val="000A1249"/>
    <w:rsid w:val="000A13DF"/>
    <w:rsid w:val="000A154A"/>
    <w:rsid w:val="000A15FB"/>
    <w:rsid w:val="000A19AD"/>
    <w:rsid w:val="000A1A4D"/>
    <w:rsid w:val="000A1AC8"/>
    <w:rsid w:val="000A1B0D"/>
    <w:rsid w:val="000A1F10"/>
    <w:rsid w:val="000A1F29"/>
    <w:rsid w:val="000A2077"/>
    <w:rsid w:val="000A21F8"/>
    <w:rsid w:val="000A222C"/>
    <w:rsid w:val="000A2251"/>
    <w:rsid w:val="000A250D"/>
    <w:rsid w:val="000A2572"/>
    <w:rsid w:val="000A26CF"/>
    <w:rsid w:val="000A26E6"/>
    <w:rsid w:val="000A2714"/>
    <w:rsid w:val="000A27CE"/>
    <w:rsid w:val="000A2C62"/>
    <w:rsid w:val="000A2D75"/>
    <w:rsid w:val="000A2DE9"/>
    <w:rsid w:val="000A32C4"/>
    <w:rsid w:val="000A32DB"/>
    <w:rsid w:val="000A334E"/>
    <w:rsid w:val="000A3356"/>
    <w:rsid w:val="000A3651"/>
    <w:rsid w:val="000A3824"/>
    <w:rsid w:val="000A383C"/>
    <w:rsid w:val="000A3C2F"/>
    <w:rsid w:val="000A3CE8"/>
    <w:rsid w:val="000A3D30"/>
    <w:rsid w:val="000A3E12"/>
    <w:rsid w:val="000A4066"/>
    <w:rsid w:val="000A427A"/>
    <w:rsid w:val="000A445C"/>
    <w:rsid w:val="000A4501"/>
    <w:rsid w:val="000A4580"/>
    <w:rsid w:val="000A464F"/>
    <w:rsid w:val="000A4968"/>
    <w:rsid w:val="000A4B58"/>
    <w:rsid w:val="000A4BC4"/>
    <w:rsid w:val="000A4C72"/>
    <w:rsid w:val="000A4D1A"/>
    <w:rsid w:val="000A4D23"/>
    <w:rsid w:val="000A4F13"/>
    <w:rsid w:val="000A4FC4"/>
    <w:rsid w:val="000A511D"/>
    <w:rsid w:val="000A51F6"/>
    <w:rsid w:val="000A52E7"/>
    <w:rsid w:val="000A5326"/>
    <w:rsid w:val="000A555B"/>
    <w:rsid w:val="000A557D"/>
    <w:rsid w:val="000A56EC"/>
    <w:rsid w:val="000A579E"/>
    <w:rsid w:val="000A58E5"/>
    <w:rsid w:val="000A598A"/>
    <w:rsid w:val="000A5BA7"/>
    <w:rsid w:val="000A5FF6"/>
    <w:rsid w:val="000A606B"/>
    <w:rsid w:val="000A61D5"/>
    <w:rsid w:val="000A6284"/>
    <w:rsid w:val="000A62ED"/>
    <w:rsid w:val="000A63D3"/>
    <w:rsid w:val="000A6422"/>
    <w:rsid w:val="000A667B"/>
    <w:rsid w:val="000A6728"/>
    <w:rsid w:val="000A6754"/>
    <w:rsid w:val="000A67A0"/>
    <w:rsid w:val="000A6A28"/>
    <w:rsid w:val="000A6B2D"/>
    <w:rsid w:val="000A6B6A"/>
    <w:rsid w:val="000A6BB5"/>
    <w:rsid w:val="000A6F49"/>
    <w:rsid w:val="000A6FD4"/>
    <w:rsid w:val="000A70BF"/>
    <w:rsid w:val="000A74F0"/>
    <w:rsid w:val="000A7531"/>
    <w:rsid w:val="000A7636"/>
    <w:rsid w:val="000A76A5"/>
    <w:rsid w:val="000A7B19"/>
    <w:rsid w:val="000A7BE1"/>
    <w:rsid w:val="000A7D24"/>
    <w:rsid w:val="000A7D50"/>
    <w:rsid w:val="000A7E81"/>
    <w:rsid w:val="000B009E"/>
    <w:rsid w:val="000B00A0"/>
    <w:rsid w:val="000B0157"/>
    <w:rsid w:val="000B0194"/>
    <w:rsid w:val="000B01BE"/>
    <w:rsid w:val="000B02C6"/>
    <w:rsid w:val="000B03C9"/>
    <w:rsid w:val="000B04D5"/>
    <w:rsid w:val="000B0510"/>
    <w:rsid w:val="000B0595"/>
    <w:rsid w:val="000B0888"/>
    <w:rsid w:val="000B0A04"/>
    <w:rsid w:val="000B0AC6"/>
    <w:rsid w:val="000B0B0C"/>
    <w:rsid w:val="000B0C51"/>
    <w:rsid w:val="000B0C6C"/>
    <w:rsid w:val="000B0D8A"/>
    <w:rsid w:val="000B107A"/>
    <w:rsid w:val="000B10A6"/>
    <w:rsid w:val="000B10F5"/>
    <w:rsid w:val="000B1108"/>
    <w:rsid w:val="000B12D8"/>
    <w:rsid w:val="000B1651"/>
    <w:rsid w:val="000B1667"/>
    <w:rsid w:val="000B17B1"/>
    <w:rsid w:val="000B18A2"/>
    <w:rsid w:val="000B18AA"/>
    <w:rsid w:val="000B194C"/>
    <w:rsid w:val="000B1A8C"/>
    <w:rsid w:val="000B1B84"/>
    <w:rsid w:val="000B1D5E"/>
    <w:rsid w:val="000B1F9E"/>
    <w:rsid w:val="000B2108"/>
    <w:rsid w:val="000B226F"/>
    <w:rsid w:val="000B2280"/>
    <w:rsid w:val="000B22CE"/>
    <w:rsid w:val="000B2430"/>
    <w:rsid w:val="000B2654"/>
    <w:rsid w:val="000B26AC"/>
    <w:rsid w:val="000B270D"/>
    <w:rsid w:val="000B274B"/>
    <w:rsid w:val="000B27A8"/>
    <w:rsid w:val="000B27D5"/>
    <w:rsid w:val="000B28E4"/>
    <w:rsid w:val="000B2B8B"/>
    <w:rsid w:val="000B2BF5"/>
    <w:rsid w:val="000B2C0C"/>
    <w:rsid w:val="000B2C6C"/>
    <w:rsid w:val="000B2E16"/>
    <w:rsid w:val="000B2E22"/>
    <w:rsid w:val="000B3114"/>
    <w:rsid w:val="000B31D2"/>
    <w:rsid w:val="000B36EE"/>
    <w:rsid w:val="000B3864"/>
    <w:rsid w:val="000B39EE"/>
    <w:rsid w:val="000B3A08"/>
    <w:rsid w:val="000B3BA9"/>
    <w:rsid w:val="000B3BFA"/>
    <w:rsid w:val="000B3C48"/>
    <w:rsid w:val="000B3FFF"/>
    <w:rsid w:val="000B403B"/>
    <w:rsid w:val="000B40FF"/>
    <w:rsid w:val="000B41F6"/>
    <w:rsid w:val="000B425E"/>
    <w:rsid w:val="000B4321"/>
    <w:rsid w:val="000B44DF"/>
    <w:rsid w:val="000B4985"/>
    <w:rsid w:val="000B4AD5"/>
    <w:rsid w:val="000B4AE0"/>
    <w:rsid w:val="000B4CC9"/>
    <w:rsid w:val="000B4E47"/>
    <w:rsid w:val="000B4F0E"/>
    <w:rsid w:val="000B5090"/>
    <w:rsid w:val="000B50A6"/>
    <w:rsid w:val="000B51E5"/>
    <w:rsid w:val="000B523E"/>
    <w:rsid w:val="000B5382"/>
    <w:rsid w:val="000B53F8"/>
    <w:rsid w:val="000B53FD"/>
    <w:rsid w:val="000B5403"/>
    <w:rsid w:val="000B545D"/>
    <w:rsid w:val="000B557F"/>
    <w:rsid w:val="000B55BE"/>
    <w:rsid w:val="000B57AC"/>
    <w:rsid w:val="000B57FB"/>
    <w:rsid w:val="000B58D1"/>
    <w:rsid w:val="000B5944"/>
    <w:rsid w:val="000B59AC"/>
    <w:rsid w:val="000B5A67"/>
    <w:rsid w:val="000B5A6D"/>
    <w:rsid w:val="000B5C35"/>
    <w:rsid w:val="000B5CAB"/>
    <w:rsid w:val="000B5CF4"/>
    <w:rsid w:val="000B5DBC"/>
    <w:rsid w:val="000B5E68"/>
    <w:rsid w:val="000B5FB7"/>
    <w:rsid w:val="000B60D3"/>
    <w:rsid w:val="000B60E8"/>
    <w:rsid w:val="000B6254"/>
    <w:rsid w:val="000B6448"/>
    <w:rsid w:val="000B6470"/>
    <w:rsid w:val="000B657D"/>
    <w:rsid w:val="000B6844"/>
    <w:rsid w:val="000B6971"/>
    <w:rsid w:val="000B70DC"/>
    <w:rsid w:val="000B70FA"/>
    <w:rsid w:val="000B7156"/>
    <w:rsid w:val="000B72B7"/>
    <w:rsid w:val="000B72EC"/>
    <w:rsid w:val="000B754A"/>
    <w:rsid w:val="000B7644"/>
    <w:rsid w:val="000B76FC"/>
    <w:rsid w:val="000B7964"/>
    <w:rsid w:val="000B7976"/>
    <w:rsid w:val="000B79FF"/>
    <w:rsid w:val="000B7B1E"/>
    <w:rsid w:val="000B7BCB"/>
    <w:rsid w:val="000B7BD2"/>
    <w:rsid w:val="000B7BF5"/>
    <w:rsid w:val="000B7C32"/>
    <w:rsid w:val="000B7DBE"/>
    <w:rsid w:val="000B7E81"/>
    <w:rsid w:val="000B7EE9"/>
    <w:rsid w:val="000C0004"/>
    <w:rsid w:val="000C02E6"/>
    <w:rsid w:val="000C05A2"/>
    <w:rsid w:val="000C05C0"/>
    <w:rsid w:val="000C063D"/>
    <w:rsid w:val="000C0676"/>
    <w:rsid w:val="000C06BE"/>
    <w:rsid w:val="000C07F1"/>
    <w:rsid w:val="000C0ECF"/>
    <w:rsid w:val="000C10C1"/>
    <w:rsid w:val="000C111C"/>
    <w:rsid w:val="000C111F"/>
    <w:rsid w:val="000C117D"/>
    <w:rsid w:val="000C15F5"/>
    <w:rsid w:val="000C1726"/>
    <w:rsid w:val="000C18EE"/>
    <w:rsid w:val="000C18F9"/>
    <w:rsid w:val="000C18FC"/>
    <w:rsid w:val="000C1A73"/>
    <w:rsid w:val="000C1B04"/>
    <w:rsid w:val="000C223C"/>
    <w:rsid w:val="000C2289"/>
    <w:rsid w:val="000C2291"/>
    <w:rsid w:val="000C23FE"/>
    <w:rsid w:val="000C245D"/>
    <w:rsid w:val="000C2529"/>
    <w:rsid w:val="000C25C6"/>
    <w:rsid w:val="000C267C"/>
    <w:rsid w:val="000C26AB"/>
    <w:rsid w:val="000C2782"/>
    <w:rsid w:val="000C287E"/>
    <w:rsid w:val="000C2B3C"/>
    <w:rsid w:val="000C2B42"/>
    <w:rsid w:val="000C2D97"/>
    <w:rsid w:val="000C2E7C"/>
    <w:rsid w:val="000C2F17"/>
    <w:rsid w:val="000C2F39"/>
    <w:rsid w:val="000C3086"/>
    <w:rsid w:val="000C317D"/>
    <w:rsid w:val="000C31A0"/>
    <w:rsid w:val="000C324A"/>
    <w:rsid w:val="000C34B2"/>
    <w:rsid w:val="000C34EC"/>
    <w:rsid w:val="000C350D"/>
    <w:rsid w:val="000C3A31"/>
    <w:rsid w:val="000C3A41"/>
    <w:rsid w:val="000C3B82"/>
    <w:rsid w:val="000C3B8B"/>
    <w:rsid w:val="000C3CC7"/>
    <w:rsid w:val="000C3DCB"/>
    <w:rsid w:val="000C3EB8"/>
    <w:rsid w:val="000C3EF0"/>
    <w:rsid w:val="000C4088"/>
    <w:rsid w:val="000C40FD"/>
    <w:rsid w:val="000C4112"/>
    <w:rsid w:val="000C4A40"/>
    <w:rsid w:val="000C4A50"/>
    <w:rsid w:val="000C4AA2"/>
    <w:rsid w:val="000C4B89"/>
    <w:rsid w:val="000C4BDE"/>
    <w:rsid w:val="000C4BFD"/>
    <w:rsid w:val="000C4D55"/>
    <w:rsid w:val="000C4F26"/>
    <w:rsid w:val="000C4F97"/>
    <w:rsid w:val="000C4FCE"/>
    <w:rsid w:val="000C4FF3"/>
    <w:rsid w:val="000C4FF7"/>
    <w:rsid w:val="000C53B0"/>
    <w:rsid w:val="000C5506"/>
    <w:rsid w:val="000C566A"/>
    <w:rsid w:val="000C57FB"/>
    <w:rsid w:val="000C582E"/>
    <w:rsid w:val="000C59C7"/>
    <w:rsid w:val="000C5AE9"/>
    <w:rsid w:val="000C5B4A"/>
    <w:rsid w:val="000C5B8D"/>
    <w:rsid w:val="000C5BAA"/>
    <w:rsid w:val="000C5D54"/>
    <w:rsid w:val="000C5E6E"/>
    <w:rsid w:val="000C5EFB"/>
    <w:rsid w:val="000C5F7B"/>
    <w:rsid w:val="000C613C"/>
    <w:rsid w:val="000C6199"/>
    <w:rsid w:val="000C61B0"/>
    <w:rsid w:val="000C6285"/>
    <w:rsid w:val="000C62B9"/>
    <w:rsid w:val="000C64B4"/>
    <w:rsid w:val="000C6579"/>
    <w:rsid w:val="000C6601"/>
    <w:rsid w:val="000C66AD"/>
    <w:rsid w:val="000C6781"/>
    <w:rsid w:val="000C68DB"/>
    <w:rsid w:val="000C69A7"/>
    <w:rsid w:val="000C69B1"/>
    <w:rsid w:val="000C6C1D"/>
    <w:rsid w:val="000C6E1C"/>
    <w:rsid w:val="000C6FC1"/>
    <w:rsid w:val="000C7016"/>
    <w:rsid w:val="000C7068"/>
    <w:rsid w:val="000C70A3"/>
    <w:rsid w:val="000C7112"/>
    <w:rsid w:val="000C717C"/>
    <w:rsid w:val="000C71B5"/>
    <w:rsid w:val="000C73FF"/>
    <w:rsid w:val="000C7420"/>
    <w:rsid w:val="000C75A5"/>
    <w:rsid w:val="000C77A7"/>
    <w:rsid w:val="000C77F5"/>
    <w:rsid w:val="000C7ADB"/>
    <w:rsid w:val="000C7CA0"/>
    <w:rsid w:val="000C7E1F"/>
    <w:rsid w:val="000C7E61"/>
    <w:rsid w:val="000C7EE3"/>
    <w:rsid w:val="000D014E"/>
    <w:rsid w:val="000D0183"/>
    <w:rsid w:val="000D0296"/>
    <w:rsid w:val="000D02D3"/>
    <w:rsid w:val="000D0371"/>
    <w:rsid w:val="000D04B2"/>
    <w:rsid w:val="000D06C6"/>
    <w:rsid w:val="000D08D8"/>
    <w:rsid w:val="000D09AB"/>
    <w:rsid w:val="000D0AA6"/>
    <w:rsid w:val="000D0B1C"/>
    <w:rsid w:val="000D0B29"/>
    <w:rsid w:val="000D0B39"/>
    <w:rsid w:val="000D0B9B"/>
    <w:rsid w:val="000D0FD3"/>
    <w:rsid w:val="000D1157"/>
    <w:rsid w:val="000D1331"/>
    <w:rsid w:val="000D142F"/>
    <w:rsid w:val="000D1562"/>
    <w:rsid w:val="000D16BB"/>
    <w:rsid w:val="000D17FC"/>
    <w:rsid w:val="000D194A"/>
    <w:rsid w:val="000D1A07"/>
    <w:rsid w:val="000D1B52"/>
    <w:rsid w:val="000D1C89"/>
    <w:rsid w:val="000D1EB3"/>
    <w:rsid w:val="000D1FB6"/>
    <w:rsid w:val="000D2003"/>
    <w:rsid w:val="000D20C7"/>
    <w:rsid w:val="000D217F"/>
    <w:rsid w:val="000D2291"/>
    <w:rsid w:val="000D231E"/>
    <w:rsid w:val="000D2381"/>
    <w:rsid w:val="000D241C"/>
    <w:rsid w:val="000D262B"/>
    <w:rsid w:val="000D263A"/>
    <w:rsid w:val="000D281B"/>
    <w:rsid w:val="000D286A"/>
    <w:rsid w:val="000D28B9"/>
    <w:rsid w:val="000D2ACE"/>
    <w:rsid w:val="000D2C55"/>
    <w:rsid w:val="000D2C5E"/>
    <w:rsid w:val="000D2C68"/>
    <w:rsid w:val="000D2D05"/>
    <w:rsid w:val="000D2D67"/>
    <w:rsid w:val="000D2D89"/>
    <w:rsid w:val="000D30C6"/>
    <w:rsid w:val="000D3141"/>
    <w:rsid w:val="000D317C"/>
    <w:rsid w:val="000D3229"/>
    <w:rsid w:val="000D3357"/>
    <w:rsid w:val="000D335D"/>
    <w:rsid w:val="000D3391"/>
    <w:rsid w:val="000D33B4"/>
    <w:rsid w:val="000D34C9"/>
    <w:rsid w:val="000D3517"/>
    <w:rsid w:val="000D35EC"/>
    <w:rsid w:val="000D3814"/>
    <w:rsid w:val="000D391E"/>
    <w:rsid w:val="000D3A26"/>
    <w:rsid w:val="000D3B7A"/>
    <w:rsid w:val="000D3CF1"/>
    <w:rsid w:val="000D3D33"/>
    <w:rsid w:val="000D3DFF"/>
    <w:rsid w:val="000D3F7B"/>
    <w:rsid w:val="000D40D2"/>
    <w:rsid w:val="000D414D"/>
    <w:rsid w:val="000D41DE"/>
    <w:rsid w:val="000D42E8"/>
    <w:rsid w:val="000D4300"/>
    <w:rsid w:val="000D433A"/>
    <w:rsid w:val="000D4388"/>
    <w:rsid w:val="000D4554"/>
    <w:rsid w:val="000D4BBB"/>
    <w:rsid w:val="000D4C05"/>
    <w:rsid w:val="000D4CAE"/>
    <w:rsid w:val="000D4CD0"/>
    <w:rsid w:val="000D4DE9"/>
    <w:rsid w:val="000D4E6F"/>
    <w:rsid w:val="000D5102"/>
    <w:rsid w:val="000D523B"/>
    <w:rsid w:val="000D53FB"/>
    <w:rsid w:val="000D5409"/>
    <w:rsid w:val="000D54ED"/>
    <w:rsid w:val="000D554B"/>
    <w:rsid w:val="000D556A"/>
    <w:rsid w:val="000D55FE"/>
    <w:rsid w:val="000D5794"/>
    <w:rsid w:val="000D580E"/>
    <w:rsid w:val="000D5877"/>
    <w:rsid w:val="000D58E0"/>
    <w:rsid w:val="000D592B"/>
    <w:rsid w:val="000D5C32"/>
    <w:rsid w:val="000D5DE8"/>
    <w:rsid w:val="000D5DFE"/>
    <w:rsid w:val="000D5F17"/>
    <w:rsid w:val="000D609B"/>
    <w:rsid w:val="000D616F"/>
    <w:rsid w:val="000D61B1"/>
    <w:rsid w:val="000D62A5"/>
    <w:rsid w:val="000D642C"/>
    <w:rsid w:val="000D65D1"/>
    <w:rsid w:val="000D681F"/>
    <w:rsid w:val="000D68A9"/>
    <w:rsid w:val="000D6976"/>
    <w:rsid w:val="000D6B30"/>
    <w:rsid w:val="000D6CD7"/>
    <w:rsid w:val="000D6D93"/>
    <w:rsid w:val="000D704C"/>
    <w:rsid w:val="000D721D"/>
    <w:rsid w:val="000D722F"/>
    <w:rsid w:val="000D725D"/>
    <w:rsid w:val="000D7266"/>
    <w:rsid w:val="000D7306"/>
    <w:rsid w:val="000D731F"/>
    <w:rsid w:val="000D739E"/>
    <w:rsid w:val="000D76D2"/>
    <w:rsid w:val="000D78B7"/>
    <w:rsid w:val="000D78FD"/>
    <w:rsid w:val="000D79A0"/>
    <w:rsid w:val="000D79D2"/>
    <w:rsid w:val="000D7ABE"/>
    <w:rsid w:val="000D7B9C"/>
    <w:rsid w:val="000D7C39"/>
    <w:rsid w:val="000D7D57"/>
    <w:rsid w:val="000D7DC6"/>
    <w:rsid w:val="000D7DE2"/>
    <w:rsid w:val="000E0098"/>
    <w:rsid w:val="000E01C1"/>
    <w:rsid w:val="000E03EA"/>
    <w:rsid w:val="000E0538"/>
    <w:rsid w:val="000E06B7"/>
    <w:rsid w:val="000E07B0"/>
    <w:rsid w:val="000E09B9"/>
    <w:rsid w:val="000E0A48"/>
    <w:rsid w:val="000E0A54"/>
    <w:rsid w:val="000E0C3F"/>
    <w:rsid w:val="000E0E6C"/>
    <w:rsid w:val="000E0F27"/>
    <w:rsid w:val="000E0F77"/>
    <w:rsid w:val="000E108B"/>
    <w:rsid w:val="000E1681"/>
    <w:rsid w:val="000E1778"/>
    <w:rsid w:val="000E17F3"/>
    <w:rsid w:val="000E188F"/>
    <w:rsid w:val="000E194C"/>
    <w:rsid w:val="000E198D"/>
    <w:rsid w:val="000E19FC"/>
    <w:rsid w:val="000E1AF6"/>
    <w:rsid w:val="000E1B78"/>
    <w:rsid w:val="000E1BA8"/>
    <w:rsid w:val="000E1D9D"/>
    <w:rsid w:val="000E1DCE"/>
    <w:rsid w:val="000E1DD7"/>
    <w:rsid w:val="000E1E38"/>
    <w:rsid w:val="000E1E41"/>
    <w:rsid w:val="000E1EF2"/>
    <w:rsid w:val="000E1F3E"/>
    <w:rsid w:val="000E207E"/>
    <w:rsid w:val="000E20AA"/>
    <w:rsid w:val="000E214D"/>
    <w:rsid w:val="000E2270"/>
    <w:rsid w:val="000E25AB"/>
    <w:rsid w:val="000E263F"/>
    <w:rsid w:val="000E2672"/>
    <w:rsid w:val="000E2674"/>
    <w:rsid w:val="000E28FE"/>
    <w:rsid w:val="000E2BE0"/>
    <w:rsid w:val="000E2DAA"/>
    <w:rsid w:val="000E2E63"/>
    <w:rsid w:val="000E3377"/>
    <w:rsid w:val="000E3381"/>
    <w:rsid w:val="000E33D7"/>
    <w:rsid w:val="000E34C8"/>
    <w:rsid w:val="000E3571"/>
    <w:rsid w:val="000E36B3"/>
    <w:rsid w:val="000E36BD"/>
    <w:rsid w:val="000E376F"/>
    <w:rsid w:val="000E3908"/>
    <w:rsid w:val="000E3A18"/>
    <w:rsid w:val="000E3AF5"/>
    <w:rsid w:val="000E3D0A"/>
    <w:rsid w:val="000E3E50"/>
    <w:rsid w:val="000E3E7F"/>
    <w:rsid w:val="000E41D6"/>
    <w:rsid w:val="000E42B7"/>
    <w:rsid w:val="000E434D"/>
    <w:rsid w:val="000E43D0"/>
    <w:rsid w:val="000E43E7"/>
    <w:rsid w:val="000E4447"/>
    <w:rsid w:val="000E452A"/>
    <w:rsid w:val="000E45BE"/>
    <w:rsid w:val="000E46C0"/>
    <w:rsid w:val="000E4733"/>
    <w:rsid w:val="000E47CE"/>
    <w:rsid w:val="000E4928"/>
    <w:rsid w:val="000E4933"/>
    <w:rsid w:val="000E4A67"/>
    <w:rsid w:val="000E4B6C"/>
    <w:rsid w:val="000E4BC6"/>
    <w:rsid w:val="000E4D40"/>
    <w:rsid w:val="000E4D64"/>
    <w:rsid w:val="000E4E4B"/>
    <w:rsid w:val="000E4F55"/>
    <w:rsid w:val="000E4F6A"/>
    <w:rsid w:val="000E4F96"/>
    <w:rsid w:val="000E4FA7"/>
    <w:rsid w:val="000E4FAC"/>
    <w:rsid w:val="000E50FB"/>
    <w:rsid w:val="000E51B2"/>
    <w:rsid w:val="000E51D0"/>
    <w:rsid w:val="000E51E3"/>
    <w:rsid w:val="000E5291"/>
    <w:rsid w:val="000E52FC"/>
    <w:rsid w:val="000E53C8"/>
    <w:rsid w:val="000E544A"/>
    <w:rsid w:val="000E585C"/>
    <w:rsid w:val="000E587B"/>
    <w:rsid w:val="000E5AB2"/>
    <w:rsid w:val="000E5BB1"/>
    <w:rsid w:val="000E5C25"/>
    <w:rsid w:val="000E5C52"/>
    <w:rsid w:val="000E5FC0"/>
    <w:rsid w:val="000E6022"/>
    <w:rsid w:val="000E629B"/>
    <w:rsid w:val="000E6350"/>
    <w:rsid w:val="000E6375"/>
    <w:rsid w:val="000E64F6"/>
    <w:rsid w:val="000E6685"/>
    <w:rsid w:val="000E6692"/>
    <w:rsid w:val="000E66CB"/>
    <w:rsid w:val="000E6754"/>
    <w:rsid w:val="000E6914"/>
    <w:rsid w:val="000E6D9C"/>
    <w:rsid w:val="000E70F3"/>
    <w:rsid w:val="000E72BF"/>
    <w:rsid w:val="000E72FF"/>
    <w:rsid w:val="000E752A"/>
    <w:rsid w:val="000E7674"/>
    <w:rsid w:val="000E7798"/>
    <w:rsid w:val="000E78A1"/>
    <w:rsid w:val="000E7966"/>
    <w:rsid w:val="000E7AA8"/>
    <w:rsid w:val="000E7AB0"/>
    <w:rsid w:val="000E7AE5"/>
    <w:rsid w:val="000E7B1F"/>
    <w:rsid w:val="000E7B5C"/>
    <w:rsid w:val="000E7BC0"/>
    <w:rsid w:val="000E7D62"/>
    <w:rsid w:val="000E7D84"/>
    <w:rsid w:val="000E7E1E"/>
    <w:rsid w:val="000E7F3A"/>
    <w:rsid w:val="000F007B"/>
    <w:rsid w:val="000F02EF"/>
    <w:rsid w:val="000F044A"/>
    <w:rsid w:val="000F049E"/>
    <w:rsid w:val="000F06BA"/>
    <w:rsid w:val="000F0AAD"/>
    <w:rsid w:val="000F0AB2"/>
    <w:rsid w:val="000F0CC3"/>
    <w:rsid w:val="000F0CEA"/>
    <w:rsid w:val="000F0D92"/>
    <w:rsid w:val="000F0EF0"/>
    <w:rsid w:val="000F0EF1"/>
    <w:rsid w:val="000F0FA9"/>
    <w:rsid w:val="000F109E"/>
    <w:rsid w:val="000F1336"/>
    <w:rsid w:val="000F14D9"/>
    <w:rsid w:val="000F158C"/>
    <w:rsid w:val="000F15AB"/>
    <w:rsid w:val="000F1734"/>
    <w:rsid w:val="000F1970"/>
    <w:rsid w:val="000F1AE7"/>
    <w:rsid w:val="000F1D2D"/>
    <w:rsid w:val="000F1EFA"/>
    <w:rsid w:val="000F1F40"/>
    <w:rsid w:val="000F20EA"/>
    <w:rsid w:val="000F2589"/>
    <w:rsid w:val="000F2600"/>
    <w:rsid w:val="000F26DC"/>
    <w:rsid w:val="000F27B3"/>
    <w:rsid w:val="000F28CF"/>
    <w:rsid w:val="000F2D3A"/>
    <w:rsid w:val="000F2D63"/>
    <w:rsid w:val="000F3139"/>
    <w:rsid w:val="000F3289"/>
    <w:rsid w:val="000F333E"/>
    <w:rsid w:val="000F347A"/>
    <w:rsid w:val="000F3539"/>
    <w:rsid w:val="000F3591"/>
    <w:rsid w:val="000F35B0"/>
    <w:rsid w:val="000F3711"/>
    <w:rsid w:val="000F3761"/>
    <w:rsid w:val="000F3939"/>
    <w:rsid w:val="000F3C46"/>
    <w:rsid w:val="000F3CB8"/>
    <w:rsid w:val="000F3CE7"/>
    <w:rsid w:val="000F3E11"/>
    <w:rsid w:val="000F3E98"/>
    <w:rsid w:val="000F3F82"/>
    <w:rsid w:val="000F41BB"/>
    <w:rsid w:val="000F4254"/>
    <w:rsid w:val="000F42A3"/>
    <w:rsid w:val="000F42AE"/>
    <w:rsid w:val="000F467D"/>
    <w:rsid w:val="000F4699"/>
    <w:rsid w:val="000F46F2"/>
    <w:rsid w:val="000F490F"/>
    <w:rsid w:val="000F49D1"/>
    <w:rsid w:val="000F4B40"/>
    <w:rsid w:val="000F4BA7"/>
    <w:rsid w:val="000F4BE4"/>
    <w:rsid w:val="000F4C73"/>
    <w:rsid w:val="000F4C89"/>
    <w:rsid w:val="000F4CDB"/>
    <w:rsid w:val="000F4D6A"/>
    <w:rsid w:val="000F5065"/>
    <w:rsid w:val="000F50A0"/>
    <w:rsid w:val="000F510A"/>
    <w:rsid w:val="000F51A4"/>
    <w:rsid w:val="000F51AB"/>
    <w:rsid w:val="000F530C"/>
    <w:rsid w:val="000F5558"/>
    <w:rsid w:val="000F58E6"/>
    <w:rsid w:val="000F58F0"/>
    <w:rsid w:val="000F5988"/>
    <w:rsid w:val="000F5B43"/>
    <w:rsid w:val="000F5C22"/>
    <w:rsid w:val="000F5EF8"/>
    <w:rsid w:val="000F5F20"/>
    <w:rsid w:val="000F60D6"/>
    <w:rsid w:val="000F60FC"/>
    <w:rsid w:val="000F611D"/>
    <w:rsid w:val="000F612F"/>
    <w:rsid w:val="000F635D"/>
    <w:rsid w:val="000F63AE"/>
    <w:rsid w:val="000F660C"/>
    <w:rsid w:val="000F6671"/>
    <w:rsid w:val="000F67A0"/>
    <w:rsid w:val="000F6822"/>
    <w:rsid w:val="000F698D"/>
    <w:rsid w:val="000F6AC7"/>
    <w:rsid w:val="000F6B8C"/>
    <w:rsid w:val="000F6D7D"/>
    <w:rsid w:val="000F6EBD"/>
    <w:rsid w:val="000F6F1D"/>
    <w:rsid w:val="000F6F6B"/>
    <w:rsid w:val="000F6F8C"/>
    <w:rsid w:val="000F7027"/>
    <w:rsid w:val="000F70A3"/>
    <w:rsid w:val="000F714F"/>
    <w:rsid w:val="000F7208"/>
    <w:rsid w:val="000F7376"/>
    <w:rsid w:val="000F750D"/>
    <w:rsid w:val="000F7569"/>
    <w:rsid w:val="000F781B"/>
    <w:rsid w:val="000F7ADD"/>
    <w:rsid w:val="000F7CE3"/>
    <w:rsid w:val="000F7FD5"/>
    <w:rsid w:val="00100084"/>
    <w:rsid w:val="00100145"/>
    <w:rsid w:val="00100193"/>
    <w:rsid w:val="00100223"/>
    <w:rsid w:val="00100361"/>
    <w:rsid w:val="001005A3"/>
    <w:rsid w:val="00100607"/>
    <w:rsid w:val="0010077D"/>
    <w:rsid w:val="00100A65"/>
    <w:rsid w:val="00100AD5"/>
    <w:rsid w:val="00100CE6"/>
    <w:rsid w:val="00100D6B"/>
    <w:rsid w:val="00100E83"/>
    <w:rsid w:val="00100F62"/>
    <w:rsid w:val="00100FAB"/>
    <w:rsid w:val="00101164"/>
    <w:rsid w:val="00101189"/>
    <w:rsid w:val="0010121D"/>
    <w:rsid w:val="00101231"/>
    <w:rsid w:val="001012BE"/>
    <w:rsid w:val="00101409"/>
    <w:rsid w:val="0010147B"/>
    <w:rsid w:val="00101684"/>
    <w:rsid w:val="0010170F"/>
    <w:rsid w:val="0010185C"/>
    <w:rsid w:val="0010186B"/>
    <w:rsid w:val="001018B9"/>
    <w:rsid w:val="0010190A"/>
    <w:rsid w:val="0010196B"/>
    <w:rsid w:val="00101B51"/>
    <w:rsid w:val="00101D28"/>
    <w:rsid w:val="00102233"/>
    <w:rsid w:val="0010225A"/>
    <w:rsid w:val="001023A7"/>
    <w:rsid w:val="001023FE"/>
    <w:rsid w:val="00102406"/>
    <w:rsid w:val="0010254F"/>
    <w:rsid w:val="001026EB"/>
    <w:rsid w:val="00102735"/>
    <w:rsid w:val="001027A3"/>
    <w:rsid w:val="0010282E"/>
    <w:rsid w:val="00102963"/>
    <w:rsid w:val="00102AF9"/>
    <w:rsid w:val="00102BCA"/>
    <w:rsid w:val="00102C27"/>
    <w:rsid w:val="00102C52"/>
    <w:rsid w:val="00102C62"/>
    <w:rsid w:val="00102C88"/>
    <w:rsid w:val="00102D59"/>
    <w:rsid w:val="00102DE6"/>
    <w:rsid w:val="00102E3E"/>
    <w:rsid w:val="00102E49"/>
    <w:rsid w:val="00102E4E"/>
    <w:rsid w:val="00102ECA"/>
    <w:rsid w:val="0010314E"/>
    <w:rsid w:val="001031EF"/>
    <w:rsid w:val="001032F9"/>
    <w:rsid w:val="0010349C"/>
    <w:rsid w:val="00103646"/>
    <w:rsid w:val="00103697"/>
    <w:rsid w:val="001036AE"/>
    <w:rsid w:val="001036C9"/>
    <w:rsid w:val="00103883"/>
    <w:rsid w:val="001038EE"/>
    <w:rsid w:val="0010397C"/>
    <w:rsid w:val="001039B4"/>
    <w:rsid w:val="00103B34"/>
    <w:rsid w:val="00103DDE"/>
    <w:rsid w:val="00104100"/>
    <w:rsid w:val="001042DC"/>
    <w:rsid w:val="001043A6"/>
    <w:rsid w:val="001044B4"/>
    <w:rsid w:val="00104546"/>
    <w:rsid w:val="00104804"/>
    <w:rsid w:val="001049EC"/>
    <w:rsid w:val="00104A03"/>
    <w:rsid w:val="00104A4B"/>
    <w:rsid w:val="00104E2D"/>
    <w:rsid w:val="00104F2F"/>
    <w:rsid w:val="001050F5"/>
    <w:rsid w:val="0010520D"/>
    <w:rsid w:val="0010598E"/>
    <w:rsid w:val="00105B77"/>
    <w:rsid w:val="00105B90"/>
    <w:rsid w:val="00105C0C"/>
    <w:rsid w:val="00105C22"/>
    <w:rsid w:val="00105C2E"/>
    <w:rsid w:val="00105E69"/>
    <w:rsid w:val="00105F62"/>
    <w:rsid w:val="001063B6"/>
    <w:rsid w:val="001063B7"/>
    <w:rsid w:val="00106617"/>
    <w:rsid w:val="0010663B"/>
    <w:rsid w:val="001066C8"/>
    <w:rsid w:val="00106B0E"/>
    <w:rsid w:val="00106B87"/>
    <w:rsid w:val="00106BB2"/>
    <w:rsid w:val="00106C0D"/>
    <w:rsid w:val="00106C7A"/>
    <w:rsid w:val="00106CDE"/>
    <w:rsid w:val="00106DCD"/>
    <w:rsid w:val="00106E56"/>
    <w:rsid w:val="00106EF4"/>
    <w:rsid w:val="00106F84"/>
    <w:rsid w:val="00107074"/>
    <w:rsid w:val="0010734C"/>
    <w:rsid w:val="001073DC"/>
    <w:rsid w:val="001075B6"/>
    <w:rsid w:val="00107A29"/>
    <w:rsid w:val="00107AF7"/>
    <w:rsid w:val="00107B78"/>
    <w:rsid w:val="001101B4"/>
    <w:rsid w:val="00110232"/>
    <w:rsid w:val="001102BE"/>
    <w:rsid w:val="00110371"/>
    <w:rsid w:val="00110397"/>
    <w:rsid w:val="0011044C"/>
    <w:rsid w:val="001105D3"/>
    <w:rsid w:val="001106D8"/>
    <w:rsid w:val="0011074A"/>
    <w:rsid w:val="0011078C"/>
    <w:rsid w:val="001107C4"/>
    <w:rsid w:val="001108A2"/>
    <w:rsid w:val="001108E8"/>
    <w:rsid w:val="001109B4"/>
    <w:rsid w:val="00110BE0"/>
    <w:rsid w:val="00110D14"/>
    <w:rsid w:val="00110F3F"/>
    <w:rsid w:val="0011113D"/>
    <w:rsid w:val="00111454"/>
    <w:rsid w:val="001114DC"/>
    <w:rsid w:val="00111531"/>
    <w:rsid w:val="0011153E"/>
    <w:rsid w:val="001119DA"/>
    <w:rsid w:val="00111AB8"/>
    <w:rsid w:val="00111AF5"/>
    <w:rsid w:val="00111CAC"/>
    <w:rsid w:val="00112076"/>
    <w:rsid w:val="00112144"/>
    <w:rsid w:val="0011216B"/>
    <w:rsid w:val="00112177"/>
    <w:rsid w:val="001121BC"/>
    <w:rsid w:val="001121C6"/>
    <w:rsid w:val="0011236E"/>
    <w:rsid w:val="001123BA"/>
    <w:rsid w:val="0011242C"/>
    <w:rsid w:val="00112489"/>
    <w:rsid w:val="00112680"/>
    <w:rsid w:val="00112796"/>
    <w:rsid w:val="001128E8"/>
    <w:rsid w:val="00112A4A"/>
    <w:rsid w:val="00112AAA"/>
    <w:rsid w:val="00112C69"/>
    <w:rsid w:val="00112D2D"/>
    <w:rsid w:val="00112EB5"/>
    <w:rsid w:val="00112EC4"/>
    <w:rsid w:val="00112EEC"/>
    <w:rsid w:val="001131A8"/>
    <w:rsid w:val="00113272"/>
    <w:rsid w:val="001132B2"/>
    <w:rsid w:val="001132E4"/>
    <w:rsid w:val="00113547"/>
    <w:rsid w:val="001138C0"/>
    <w:rsid w:val="00113AD3"/>
    <w:rsid w:val="00113C98"/>
    <w:rsid w:val="00113DC6"/>
    <w:rsid w:val="00113E92"/>
    <w:rsid w:val="0011403B"/>
    <w:rsid w:val="0011419E"/>
    <w:rsid w:val="00114231"/>
    <w:rsid w:val="00114233"/>
    <w:rsid w:val="0011423C"/>
    <w:rsid w:val="001143A9"/>
    <w:rsid w:val="001143C9"/>
    <w:rsid w:val="0011454E"/>
    <w:rsid w:val="00114749"/>
    <w:rsid w:val="0011481F"/>
    <w:rsid w:val="00114C5C"/>
    <w:rsid w:val="00114CD7"/>
    <w:rsid w:val="00114D27"/>
    <w:rsid w:val="00114F9C"/>
    <w:rsid w:val="00114FD2"/>
    <w:rsid w:val="00114FEA"/>
    <w:rsid w:val="00115090"/>
    <w:rsid w:val="0011519D"/>
    <w:rsid w:val="001155F0"/>
    <w:rsid w:val="00115631"/>
    <w:rsid w:val="0011575C"/>
    <w:rsid w:val="0011579E"/>
    <w:rsid w:val="0011592A"/>
    <w:rsid w:val="00115EBF"/>
    <w:rsid w:val="00116121"/>
    <w:rsid w:val="001163E2"/>
    <w:rsid w:val="00116477"/>
    <w:rsid w:val="0011652E"/>
    <w:rsid w:val="00116B96"/>
    <w:rsid w:val="00116DAB"/>
    <w:rsid w:val="00116DD9"/>
    <w:rsid w:val="00116E74"/>
    <w:rsid w:val="00117069"/>
    <w:rsid w:val="0011716C"/>
    <w:rsid w:val="00117242"/>
    <w:rsid w:val="001172DC"/>
    <w:rsid w:val="001173B1"/>
    <w:rsid w:val="00117444"/>
    <w:rsid w:val="001174B1"/>
    <w:rsid w:val="0011752C"/>
    <w:rsid w:val="0011752D"/>
    <w:rsid w:val="00117550"/>
    <w:rsid w:val="00117587"/>
    <w:rsid w:val="00117609"/>
    <w:rsid w:val="00117853"/>
    <w:rsid w:val="0011792E"/>
    <w:rsid w:val="00117968"/>
    <w:rsid w:val="00117B5C"/>
    <w:rsid w:val="00117E1B"/>
    <w:rsid w:val="00117F3C"/>
    <w:rsid w:val="00120231"/>
    <w:rsid w:val="00120234"/>
    <w:rsid w:val="00120380"/>
    <w:rsid w:val="001203DA"/>
    <w:rsid w:val="00120440"/>
    <w:rsid w:val="0012047C"/>
    <w:rsid w:val="001207A3"/>
    <w:rsid w:val="001209EF"/>
    <w:rsid w:val="00120F63"/>
    <w:rsid w:val="00120F92"/>
    <w:rsid w:val="00120FB6"/>
    <w:rsid w:val="00120FC0"/>
    <w:rsid w:val="00121007"/>
    <w:rsid w:val="00121072"/>
    <w:rsid w:val="00121190"/>
    <w:rsid w:val="001211BA"/>
    <w:rsid w:val="00121209"/>
    <w:rsid w:val="001214C2"/>
    <w:rsid w:val="00121522"/>
    <w:rsid w:val="00121662"/>
    <w:rsid w:val="00121680"/>
    <w:rsid w:val="00121751"/>
    <w:rsid w:val="00121766"/>
    <w:rsid w:val="00121AAE"/>
    <w:rsid w:val="00121AE2"/>
    <w:rsid w:val="00121CCE"/>
    <w:rsid w:val="00121E54"/>
    <w:rsid w:val="00121F21"/>
    <w:rsid w:val="00121F3B"/>
    <w:rsid w:val="00121F73"/>
    <w:rsid w:val="0012201E"/>
    <w:rsid w:val="0012213B"/>
    <w:rsid w:val="00122189"/>
    <w:rsid w:val="0012221A"/>
    <w:rsid w:val="0012223A"/>
    <w:rsid w:val="0012244D"/>
    <w:rsid w:val="001224A2"/>
    <w:rsid w:val="0012277F"/>
    <w:rsid w:val="00122783"/>
    <w:rsid w:val="001227D5"/>
    <w:rsid w:val="001227EF"/>
    <w:rsid w:val="00122848"/>
    <w:rsid w:val="00122894"/>
    <w:rsid w:val="00122B05"/>
    <w:rsid w:val="00122BDA"/>
    <w:rsid w:val="00122BF9"/>
    <w:rsid w:val="00122C96"/>
    <w:rsid w:val="00122C9C"/>
    <w:rsid w:val="00122D8D"/>
    <w:rsid w:val="00123198"/>
    <w:rsid w:val="0012324A"/>
    <w:rsid w:val="001233E9"/>
    <w:rsid w:val="00123476"/>
    <w:rsid w:val="001236B1"/>
    <w:rsid w:val="00123705"/>
    <w:rsid w:val="00123869"/>
    <w:rsid w:val="0012393F"/>
    <w:rsid w:val="001239E3"/>
    <w:rsid w:val="00123B0A"/>
    <w:rsid w:val="00123BF7"/>
    <w:rsid w:val="00123D19"/>
    <w:rsid w:val="00123F73"/>
    <w:rsid w:val="00123F99"/>
    <w:rsid w:val="00124036"/>
    <w:rsid w:val="00124173"/>
    <w:rsid w:val="001242E0"/>
    <w:rsid w:val="00124318"/>
    <w:rsid w:val="00124471"/>
    <w:rsid w:val="001244EA"/>
    <w:rsid w:val="001244F9"/>
    <w:rsid w:val="001246EA"/>
    <w:rsid w:val="00124882"/>
    <w:rsid w:val="00124C1E"/>
    <w:rsid w:val="00124D70"/>
    <w:rsid w:val="00124D7B"/>
    <w:rsid w:val="001250EA"/>
    <w:rsid w:val="0012522C"/>
    <w:rsid w:val="00125383"/>
    <w:rsid w:val="0012548C"/>
    <w:rsid w:val="0012549A"/>
    <w:rsid w:val="00125577"/>
    <w:rsid w:val="001256F1"/>
    <w:rsid w:val="00125707"/>
    <w:rsid w:val="0012599F"/>
    <w:rsid w:val="001259BD"/>
    <w:rsid w:val="00125AA2"/>
    <w:rsid w:val="00125AA6"/>
    <w:rsid w:val="00125B90"/>
    <w:rsid w:val="00125D2E"/>
    <w:rsid w:val="00125DB1"/>
    <w:rsid w:val="00125EC4"/>
    <w:rsid w:val="0012602C"/>
    <w:rsid w:val="00126042"/>
    <w:rsid w:val="001260DA"/>
    <w:rsid w:val="00126121"/>
    <w:rsid w:val="00126138"/>
    <w:rsid w:val="001262BD"/>
    <w:rsid w:val="00126A11"/>
    <w:rsid w:val="00126A46"/>
    <w:rsid w:val="00126E7E"/>
    <w:rsid w:val="00126FEA"/>
    <w:rsid w:val="00126FEF"/>
    <w:rsid w:val="00127051"/>
    <w:rsid w:val="0012715E"/>
    <w:rsid w:val="001271D8"/>
    <w:rsid w:val="001275D1"/>
    <w:rsid w:val="001275DE"/>
    <w:rsid w:val="00127655"/>
    <w:rsid w:val="001276EE"/>
    <w:rsid w:val="001277F3"/>
    <w:rsid w:val="0012785E"/>
    <w:rsid w:val="0012789E"/>
    <w:rsid w:val="00127B01"/>
    <w:rsid w:val="00127C68"/>
    <w:rsid w:val="00127CC2"/>
    <w:rsid w:val="00127EB7"/>
    <w:rsid w:val="00127F2D"/>
    <w:rsid w:val="00127F4C"/>
    <w:rsid w:val="001301D7"/>
    <w:rsid w:val="001303B3"/>
    <w:rsid w:val="0013043C"/>
    <w:rsid w:val="00130440"/>
    <w:rsid w:val="001304D4"/>
    <w:rsid w:val="00130518"/>
    <w:rsid w:val="0013071C"/>
    <w:rsid w:val="0013080E"/>
    <w:rsid w:val="00130954"/>
    <w:rsid w:val="001309A0"/>
    <w:rsid w:val="001309F2"/>
    <w:rsid w:val="00130B28"/>
    <w:rsid w:val="00130F96"/>
    <w:rsid w:val="001310E8"/>
    <w:rsid w:val="00131117"/>
    <w:rsid w:val="00131528"/>
    <w:rsid w:val="00131555"/>
    <w:rsid w:val="00131967"/>
    <w:rsid w:val="00131AB9"/>
    <w:rsid w:val="00131ACF"/>
    <w:rsid w:val="00131C91"/>
    <w:rsid w:val="00131F5D"/>
    <w:rsid w:val="00132000"/>
    <w:rsid w:val="001320C3"/>
    <w:rsid w:val="0013278D"/>
    <w:rsid w:val="001328AD"/>
    <w:rsid w:val="00132958"/>
    <w:rsid w:val="00132AAF"/>
    <w:rsid w:val="00132C8A"/>
    <w:rsid w:val="00132CA5"/>
    <w:rsid w:val="00132D8B"/>
    <w:rsid w:val="00132DFE"/>
    <w:rsid w:val="00132F43"/>
    <w:rsid w:val="00132F47"/>
    <w:rsid w:val="00132F8E"/>
    <w:rsid w:val="001330EC"/>
    <w:rsid w:val="001331AA"/>
    <w:rsid w:val="00133253"/>
    <w:rsid w:val="00133395"/>
    <w:rsid w:val="001333AB"/>
    <w:rsid w:val="001337CA"/>
    <w:rsid w:val="00133917"/>
    <w:rsid w:val="00133CF6"/>
    <w:rsid w:val="00133E6E"/>
    <w:rsid w:val="00133EDC"/>
    <w:rsid w:val="0013420F"/>
    <w:rsid w:val="001344BD"/>
    <w:rsid w:val="001344E8"/>
    <w:rsid w:val="001345CD"/>
    <w:rsid w:val="00134639"/>
    <w:rsid w:val="001346D7"/>
    <w:rsid w:val="001348B1"/>
    <w:rsid w:val="00134916"/>
    <w:rsid w:val="00134971"/>
    <w:rsid w:val="00134A5C"/>
    <w:rsid w:val="00134ACF"/>
    <w:rsid w:val="00134B94"/>
    <w:rsid w:val="00134CEC"/>
    <w:rsid w:val="00134DFF"/>
    <w:rsid w:val="00134E1A"/>
    <w:rsid w:val="00134FA2"/>
    <w:rsid w:val="0013502B"/>
    <w:rsid w:val="0013503E"/>
    <w:rsid w:val="0013505D"/>
    <w:rsid w:val="00135126"/>
    <w:rsid w:val="001351FE"/>
    <w:rsid w:val="0013525B"/>
    <w:rsid w:val="001353D3"/>
    <w:rsid w:val="00135466"/>
    <w:rsid w:val="00135489"/>
    <w:rsid w:val="0013555E"/>
    <w:rsid w:val="00135950"/>
    <w:rsid w:val="00135A25"/>
    <w:rsid w:val="00135A89"/>
    <w:rsid w:val="00135AC8"/>
    <w:rsid w:val="00135B13"/>
    <w:rsid w:val="00135CC3"/>
    <w:rsid w:val="00135E06"/>
    <w:rsid w:val="00135E0C"/>
    <w:rsid w:val="00135E39"/>
    <w:rsid w:val="00135FD2"/>
    <w:rsid w:val="00136104"/>
    <w:rsid w:val="00136235"/>
    <w:rsid w:val="00136250"/>
    <w:rsid w:val="00136400"/>
    <w:rsid w:val="00136499"/>
    <w:rsid w:val="001365A2"/>
    <w:rsid w:val="0013666B"/>
    <w:rsid w:val="00136687"/>
    <w:rsid w:val="001367B4"/>
    <w:rsid w:val="001369A2"/>
    <w:rsid w:val="00136BCF"/>
    <w:rsid w:val="00136BDE"/>
    <w:rsid w:val="0013704B"/>
    <w:rsid w:val="00137397"/>
    <w:rsid w:val="00137468"/>
    <w:rsid w:val="00137549"/>
    <w:rsid w:val="00137621"/>
    <w:rsid w:val="00137681"/>
    <w:rsid w:val="00137A03"/>
    <w:rsid w:val="00137C14"/>
    <w:rsid w:val="00137C59"/>
    <w:rsid w:val="00137E60"/>
    <w:rsid w:val="00137FBC"/>
    <w:rsid w:val="001400A2"/>
    <w:rsid w:val="00140217"/>
    <w:rsid w:val="001403B2"/>
    <w:rsid w:val="001404A9"/>
    <w:rsid w:val="0014056E"/>
    <w:rsid w:val="001405AB"/>
    <w:rsid w:val="0014060D"/>
    <w:rsid w:val="00140612"/>
    <w:rsid w:val="00140691"/>
    <w:rsid w:val="001406C3"/>
    <w:rsid w:val="00140F4B"/>
    <w:rsid w:val="00140FE3"/>
    <w:rsid w:val="00141068"/>
    <w:rsid w:val="001410ED"/>
    <w:rsid w:val="001414CD"/>
    <w:rsid w:val="001415AA"/>
    <w:rsid w:val="001415B7"/>
    <w:rsid w:val="001415CE"/>
    <w:rsid w:val="0014169F"/>
    <w:rsid w:val="001417DD"/>
    <w:rsid w:val="00141821"/>
    <w:rsid w:val="001418F2"/>
    <w:rsid w:val="0014194D"/>
    <w:rsid w:val="00141A24"/>
    <w:rsid w:val="00141B98"/>
    <w:rsid w:val="00141CDA"/>
    <w:rsid w:val="00141CF6"/>
    <w:rsid w:val="00141D39"/>
    <w:rsid w:val="00141DDA"/>
    <w:rsid w:val="00141FB8"/>
    <w:rsid w:val="0014200C"/>
    <w:rsid w:val="00142154"/>
    <w:rsid w:val="001422F3"/>
    <w:rsid w:val="001423A7"/>
    <w:rsid w:val="00142429"/>
    <w:rsid w:val="001427AB"/>
    <w:rsid w:val="0014291C"/>
    <w:rsid w:val="00142B89"/>
    <w:rsid w:val="00142DA2"/>
    <w:rsid w:val="00142DBA"/>
    <w:rsid w:val="00142F83"/>
    <w:rsid w:val="00142F9A"/>
    <w:rsid w:val="0014307D"/>
    <w:rsid w:val="00143252"/>
    <w:rsid w:val="00143268"/>
    <w:rsid w:val="0014365E"/>
    <w:rsid w:val="001437FF"/>
    <w:rsid w:val="0014385B"/>
    <w:rsid w:val="00143895"/>
    <w:rsid w:val="001438F3"/>
    <w:rsid w:val="00143AD1"/>
    <w:rsid w:val="00143D3E"/>
    <w:rsid w:val="00143EB8"/>
    <w:rsid w:val="00143EBC"/>
    <w:rsid w:val="00144177"/>
    <w:rsid w:val="00144203"/>
    <w:rsid w:val="001444BF"/>
    <w:rsid w:val="0014458C"/>
    <w:rsid w:val="001447B0"/>
    <w:rsid w:val="00144A8F"/>
    <w:rsid w:val="00144AD4"/>
    <w:rsid w:val="00144C0B"/>
    <w:rsid w:val="001451DB"/>
    <w:rsid w:val="001451EC"/>
    <w:rsid w:val="0014521D"/>
    <w:rsid w:val="00145351"/>
    <w:rsid w:val="00145433"/>
    <w:rsid w:val="00145465"/>
    <w:rsid w:val="001455EC"/>
    <w:rsid w:val="00145628"/>
    <w:rsid w:val="00145668"/>
    <w:rsid w:val="001456D1"/>
    <w:rsid w:val="00145928"/>
    <w:rsid w:val="00145A73"/>
    <w:rsid w:val="00145B5E"/>
    <w:rsid w:val="00145B6F"/>
    <w:rsid w:val="00145C6F"/>
    <w:rsid w:val="00145E5A"/>
    <w:rsid w:val="00145ECA"/>
    <w:rsid w:val="00145EEA"/>
    <w:rsid w:val="00145F85"/>
    <w:rsid w:val="00145F9A"/>
    <w:rsid w:val="00145FAC"/>
    <w:rsid w:val="001463D4"/>
    <w:rsid w:val="00146568"/>
    <w:rsid w:val="00146704"/>
    <w:rsid w:val="001468B7"/>
    <w:rsid w:val="00146B41"/>
    <w:rsid w:val="00146B87"/>
    <w:rsid w:val="00146BF2"/>
    <w:rsid w:val="00146CE4"/>
    <w:rsid w:val="00146E84"/>
    <w:rsid w:val="00146F37"/>
    <w:rsid w:val="00146FF8"/>
    <w:rsid w:val="001470F3"/>
    <w:rsid w:val="00147203"/>
    <w:rsid w:val="00147357"/>
    <w:rsid w:val="001473FB"/>
    <w:rsid w:val="00147501"/>
    <w:rsid w:val="001476B2"/>
    <w:rsid w:val="00147974"/>
    <w:rsid w:val="00147975"/>
    <w:rsid w:val="00147E2D"/>
    <w:rsid w:val="00147E72"/>
    <w:rsid w:val="00147F90"/>
    <w:rsid w:val="00150119"/>
    <w:rsid w:val="0015033B"/>
    <w:rsid w:val="001503B6"/>
    <w:rsid w:val="0015048D"/>
    <w:rsid w:val="0015059F"/>
    <w:rsid w:val="001505B4"/>
    <w:rsid w:val="001505C5"/>
    <w:rsid w:val="00150647"/>
    <w:rsid w:val="0015080B"/>
    <w:rsid w:val="0015086C"/>
    <w:rsid w:val="00150B5C"/>
    <w:rsid w:val="00150E19"/>
    <w:rsid w:val="00150E5A"/>
    <w:rsid w:val="001510CD"/>
    <w:rsid w:val="001511C9"/>
    <w:rsid w:val="0015129C"/>
    <w:rsid w:val="001513F3"/>
    <w:rsid w:val="00151415"/>
    <w:rsid w:val="00151486"/>
    <w:rsid w:val="001514DB"/>
    <w:rsid w:val="001515AE"/>
    <w:rsid w:val="00151753"/>
    <w:rsid w:val="001517E7"/>
    <w:rsid w:val="0015184A"/>
    <w:rsid w:val="00151948"/>
    <w:rsid w:val="00151BA0"/>
    <w:rsid w:val="00151CD3"/>
    <w:rsid w:val="00151CF2"/>
    <w:rsid w:val="00151D31"/>
    <w:rsid w:val="00151EEA"/>
    <w:rsid w:val="00152007"/>
    <w:rsid w:val="001521AD"/>
    <w:rsid w:val="001521B6"/>
    <w:rsid w:val="00152302"/>
    <w:rsid w:val="00152429"/>
    <w:rsid w:val="001525A1"/>
    <w:rsid w:val="001525CB"/>
    <w:rsid w:val="00152673"/>
    <w:rsid w:val="001526DF"/>
    <w:rsid w:val="00152751"/>
    <w:rsid w:val="00152784"/>
    <w:rsid w:val="0015289F"/>
    <w:rsid w:val="0015290E"/>
    <w:rsid w:val="001529B9"/>
    <w:rsid w:val="00152BA9"/>
    <w:rsid w:val="00152D77"/>
    <w:rsid w:val="00152E12"/>
    <w:rsid w:val="00152F65"/>
    <w:rsid w:val="00153031"/>
    <w:rsid w:val="0015313F"/>
    <w:rsid w:val="001531C0"/>
    <w:rsid w:val="001534CA"/>
    <w:rsid w:val="00153605"/>
    <w:rsid w:val="0015379A"/>
    <w:rsid w:val="00153900"/>
    <w:rsid w:val="00153925"/>
    <w:rsid w:val="00153BC9"/>
    <w:rsid w:val="00153E33"/>
    <w:rsid w:val="00153E7C"/>
    <w:rsid w:val="001541C8"/>
    <w:rsid w:val="00154244"/>
    <w:rsid w:val="00154254"/>
    <w:rsid w:val="00154348"/>
    <w:rsid w:val="0015434B"/>
    <w:rsid w:val="0015474A"/>
    <w:rsid w:val="00154885"/>
    <w:rsid w:val="001548D3"/>
    <w:rsid w:val="00154B84"/>
    <w:rsid w:val="00154B85"/>
    <w:rsid w:val="00154BCC"/>
    <w:rsid w:val="00154C14"/>
    <w:rsid w:val="00154C50"/>
    <w:rsid w:val="00154CC8"/>
    <w:rsid w:val="00154D63"/>
    <w:rsid w:val="00154D7F"/>
    <w:rsid w:val="00154EAE"/>
    <w:rsid w:val="00154F3C"/>
    <w:rsid w:val="001550FB"/>
    <w:rsid w:val="0015515B"/>
    <w:rsid w:val="001551F4"/>
    <w:rsid w:val="0015521C"/>
    <w:rsid w:val="00155294"/>
    <w:rsid w:val="00155450"/>
    <w:rsid w:val="001555CC"/>
    <w:rsid w:val="00155603"/>
    <w:rsid w:val="00155612"/>
    <w:rsid w:val="00155642"/>
    <w:rsid w:val="00155748"/>
    <w:rsid w:val="00155775"/>
    <w:rsid w:val="001558DD"/>
    <w:rsid w:val="00155920"/>
    <w:rsid w:val="001559A1"/>
    <w:rsid w:val="00155A10"/>
    <w:rsid w:val="00155A48"/>
    <w:rsid w:val="00155A80"/>
    <w:rsid w:val="00155D2C"/>
    <w:rsid w:val="00155D33"/>
    <w:rsid w:val="00155F96"/>
    <w:rsid w:val="0015600B"/>
    <w:rsid w:val="001560A2"/>
    <w:rsid w:val="0015613F"/>
    <w:rsid w:val="00156198"/>
    <w:rsid w:val="0015625F"/>
    <w:rsid w:val="001563C1"/>
    <w:rsid w:val="0015641E"/>
    <w:rsid w:val="001564BE"/>
    <w:rsid w:val="00156719"/>
    <w:rsid w:val="00156772"/>
    <w:rsid w:val="001567C4"/>
    <w:rsid w:val="00156822"/>
    <w:rsid w:val="00156886"/>
    <w:rsid w:val="001568C6"/>
    <w:rsid w:val="00156C29"/>
    <w:rsid w:val="00156CAD"/>
    <w:rsid w:val="00156CD5"/>
    <w:rsid w:val="00156E72"/>
    <w:rsid w:val="00156EB5"/>
    <w:rsid w:val="0015707B"/>
    <w:rsid w:val="0015737A"/>
    <w:rsid w:val="00157421"/>
    <w:rsid w:val="0015747E"/>
    <w:rsid w:val="001574F5"/>
    <w:rsid w:val="001576D7"/>
    <w:rsid w:val="0015781C"/>
    <w:rsid w:val="00157F16"/>
    <w:rsid w:val="001600E5"/>
    <w:rsid w:val="0016016B"/>
    <w:rsid w:val="0016025E"/>
    <w:rsid w:val="0016041B"/>
    <w:rsid w:val="00160462"/>
    <w:rsid w:val="00160580"/>
    <w:rsid w:val="0016058E"/>
    <w:rsid w:val="0016062A"/>
    <w:rsid w:val="00160788"/>
    <w:rsid w:val="001607C1"/>
    <w:rsid w:val="001609B4"/>
    <w:rsid w:val="00160AF9"/>
    <w:rsid w:val="00160B3F"/>
    <w:rsid w:val="00160E48"/>
    <w:rsid w:val="00160E51"/>
    <w:rsid w:val="00160ED5"/>
    <w:rsid w:val="00160F62"/>
    <w:rsid w:val="00160FCC"/>
    <w:rsid w:val="0016107B"/>
    <w:rsid w:val="001612EB"/>
    <w:rsid w:val="00161356"/>
    <w:rsid w:val="00161653"/>
    <w:rsid w:val="00161836"/>
    <w:rsid w:val="001618D1"/>
    <w:rsid w:val="00161940"/>
    <w:rsid w:val="00161B4C"/>
    <w:rsid w:val="00162038"/>
    <w:rsid w:val="00162078"/>
    <w:rsid w:val="0016212F"/>
    <w:rsid w:val="00162279"/>
    <w:rsid w:val="001622D3"/>
    <w:rsid w:val="0016230D"/>
    <w:rsid w:val="00162341"/>
    <w:rsid w:val="00162387"/>
    <w:rsid w:val="0016246A"/>
    <w:rsid w:val="001625BF"/>
    <w:rsid w:val="00162647"/>
    <w:rsid w:val="001626D3"/>
    <w:rsid w:val="00162ADF"/>
    <w:rsid w:val="00162B70"/>
    <w:rsid w:val="00162C6D"/>
    <w:rsid w:val="00162E6A"/>
    <w:rsid w:val="0016310F"/>
    <w:rsid w:val="00163110"/>
    <w:rsid w:val="001632EA"/>
    <w:rsid w:val="00163418"/>
    <w:rsid w:val="001634BE"/>
    <w:rsid w:val="001635FA"/>
    <w:rsid w:val="00163808"/>
    <w:rsid w:val="00163816"/>
    <w:rsid w:val="001639F3"/>
    <w:rsid w:val="00163A23"/>
    <w:rsid w:val="00163A34"/>
    <w:rsid w:val="00163B27"/>
    <w:rsid w:val="00163D8C"/>
    <w:rsid w:val="00163E84"/>
    <w:rsid w:val="00163EA5"/>
    <w:rsid w:val="00163FA3"/>
    <w:rsid w:val="0016404A"/>
    <w:rsid w:val="001640CA"/>
    <w:rsid w:val="001640FE"/>
    <w:rsid w:val="00164163"/>
    <w:rsid w:val="001644EF"/>
    <w:rsid w:val="00164525"/>
    <w:rsid w:val="00164621"/>
    <w:rsid w:val="001646A4"/>
    <w:rsid w:val="00164827"/>
    <w:rsid w:val="001648CE"/>
    <w:rsid w:val="001649F3"/>
    <w:rsid w:val="00164C09"/>
    <w:rsid w:val="00164DAD"/>
    <w:rsid w:val="00164DE4"/>
    <w:rsid w:val="00164E03"/>
    <w:rsid w:val="00164EDC"/>
    <w:rsid w:val="00164F78"/>
    <w:rsid w:val="00165316"/>
    <w:rsid w:val="0016551A"/>
    <w:rsid w:val="001655B2"/>
    <w:rsid w:val="00165846"/>
    <w:rsid w:val="0016585B"/>
    <w:rsid w:val="00165BED"/>
    <w:rsid w:val="00165D31"/>
    <w:rsid w:val="00165DAE"/>
    <w:rsid w:val="00165E3E"/>
    <w:rsid w:val="0016602F"/>
    <w:rsid w:val="00166271"/>
    <w:rsid w:val="001662AD"/>
    <w:rsid w:val="00166421"/>
    <w:rsid w:val="001664D5"/>
    <w:rsid w:val="00166833"/>
    <w:rsid w:val="001669E7"/>
    <w:rsid w:val="00166B90"/>
    <w:rsid w:val="00166BA2"/>
    <w:rsid w:val="00166F33"/>
    <w:rsid w:val="00166F74"/>
    <w:rsid w:val="0016712C"/>
    <w:rsid w:val="001673C0"/>
    <w:rsid w:val="001678EB"/>
    <w:rsid w:val="0016790B"/>
    <w:rsid w:val="00167967"/>
    <w:rsid w:val="001679DA"/>
    <w:rsid w:val="00167B7C"/>
    <w:rsid w:val="00167BF0"/>
    <w:rsid w:val="00167E87"/>
    <w:rsid w:val="001700A4"/>
    <w:rsid w:val="001701C3"/>
    <w:rsid w:val="00170265"/>
    <w:rsid w:val="001703A1"/>
    <w:rsid w:val="001703F4"/>
    <w:rsid w:val="00170403"/>
    <w:rsid w:val="00170473"/>
    <w:rsid w:val="001705FA"/>
    <w:rsid w:val="00170650"/>
    <w:rsid w:val="00170781"/>
    <w:rsid w:val="001707B3"/>
    <w:rsid w:val="00170813"/>
    <w:rsid w:val="00170A32"/>
    <w:rsid w:val="00170A85"/>
    <w:rsid w:val="00170D46"/>
    <w:rsid w:val="00170E24"/>
    <w:rsid w:val="00171176"/>
    <w:rsid w:val="00171359"/>
    <w:rsid w:val="001713FB"/>
    <w:rsid w:val="00171437"/>
    <w:rsid w:val="00171510"/>
    <w:rsid w:val="001715AF"/>
    <w:rsid w:val="001715EE"/>
    <w:rsid w:val="00171629"/>
    <w:rsid w:val="00171763"/>
    <w:rsid w:val="00171849"/>
    <w:rsid w:val="0017199A"/>
    <w:rsid w:val="001719F5"/>
    <w:rsid w:val="00171A2C"/>
    <w:rsid w:val="00171A88"/>
    <w:rsid w:val="00171C05"/>
    <w:rsid w:val="00171DA2"/>
    <w:rsid w:val="001720DE"/>
    <w:rsid w:val="00172109"/>
    <w:rsid w:val="00172577"/>
    <w:rsid w:val="00172730"/>
    <w:rsid w:val="001727C3"/>
    <w:rsid w:val="001727DA"/>
    <w:rsid w:val="00172888"/>
    <w:rsid w:val="001728B6"/>
    <w:rsid w:val="001728BC"/>
    <w:rsid w:val="00172A54"/>
    <w:rsid w:val="00172B68"/>
    <w:rsid w:val="00172DF4"/>
    <w:rsid w:val="00173347"/>
    <w:rsid w:val="0017351B"/>
    <w:rsid w:val="00173713"/>
    <w:rsid w:val="00173882"/>
    <w:rsid w:val="00173B24"/>
    <w:rsid w:val="00173C14"/>
    <w:rsid w:val="00173CF9"/>
    <w:rsid w:val="00173D71"/>
    <w:rsid w:val="00173DA3"/>
    <w:rsid w:val="00173F03"/>
    <w:rsid w:val="001740F3"/>
    <w:rsid w:val="00174106"/>
    <w:rsid w:val="00174276"/>
    <w:rsid w:val="0017435D"/>
    <w:rsid w:val="00174579"/>
    <w:rsid w:val="001745DA"/>
    <w:rsid w:val="00174B43"/>
    <w:rsid w:val="00174D66"/>
    <w:rsid w:val="00174EE3"/>
    <w:rsid w:val="00174FC8"/>
    <w:rsid w:val="00175168"/>
    <w:rsid w:val="001751F3"/>
    <w:rsid w:val="00175203"/>
    <w:rsid w:val="00175498"/>
    <w:rsid w:val="0017566A"/>
    <w:rsid w:val="0017594D"/>
    <w:rsid w:val="00175C44"/>
    <w:rsid w:val="00175FA7"/>
    <w:rsid w:val="00176031"/>
    <w:rsid w:val="0017606A"/>
    <w:rsid w:val="0017629F"/>
    <w:rsid w:val="0017643F"/>
    <w:rsid w:val="001764A7"/>
    <w:rsid w:val="0017655A"/>
    <w:rsid w:val="00176747"/>
    <w:rsid w:val="00176830"/>
    <w:rsid w:val="00176984"/>
    <w:rsid w:val="00176B69"/>
    <w:rsid w:val="00176CA6"/>
    <w:rsid w:val="00176CDE"/>
    <w:rsid w:val="00176D83"/>
    <w:rsid w:val="00177237"/>
    <w:rsid w:val="0017723F"/>
    <w:rsid w:val="001774BF"/>
    <w:rsid w:val="0017759D"/>
    <w:rsid w:val="0017773A"/>
    <w:rsid w:val="001777A8"/>
    <w:rsid w:val="00177889"/>
    <w:rsid w:val="001779ED"/>
    <w:rsid w:val="00177A9E"/>
    <w:rsid w:val="00177D69"/>
    <w:rsid w:val="00177DA3"/>
    <w:rsid w:val="00177EBE"/>
    <w:rsid w:val="001803C6"/>
    <w:rsid w:val="0018043B"/>
    <w:rsid w:val="001805D5"/>
    <w:rsid w:val="00180734"/>
    <w:rsid w:val="00180742"/>
    <w:rsid w:val="001809BB"/>
    <w:rsid w:val="00180A3E"/>
    <w:rsid w:val="00180A48"/>
    <w:rsid w:val="00180AB6"/>
    <w:rsid w:val="00180B35"/>
    <w:rsid w:val="00180C7F"/>
    <w:rsid w:val="00180F49"/>
    <w:rsid w:val="00181097"/>
    <w:rsid w:val="0018115E"/>
    <w:rsid w:val="0018144E"/>
    <w:rsid w:val="00181463"/>
    <w:rsid w:val="001815EF"/>
    <w:rsid w:val="001817F3"/>
    <w:rsid w:val="00181839"/>
    <w:rsid w:val="0018199B"/>
    <w:rsid w:val="00181A87"/>
    <w:rsid w:val="00181C67"/>
    <w:rsid w:val="00181D61"/>
    <w:rsid w:val="00181D87"/>
    <w:rsid w:val="00181E1C"/>
    <w:rsid w:val="0018200E"/>
    <w:rsid w:val="001820E7"/>
    <w:rsid w:val="0018235C"/>
    <w:rsid w:val="00182463"/>
    <w:rsid w:val="0018249D"/>
    <w:rsid w:val="00182637"/>
    <w:rsid w:val="00182B5D"/>
    <w:rsid w:val="00182B64"/>
    <w:rsid w:val="00182DCF"/>
    <w:rsid w:val="00182E6A"/>
    <w:rsid w:val="00182F46"/>
    <w:rsid w:val="0018319D"/>
    <w:rsid w:val="00183460"/>
    <w:rsid w:val="0018355C"/>
    <w:rsid w:val="001835F2"/>
    <w:rsid w:val="00183869"/>
    <w:rsid w:val="001839A6"/>
    <w:rsid w:val="001839EE"/>
    <w:rsid w:val="00183AF0"/>
    <w:rsid w:val="00183BFC"/>
    <w:rsid w:val="00183C90"/>
    <w:rsid w:val="00183D98"/>
    <w:rsid w:val="00183DFE"/>
    <w:rsid w:val="00183E21"/>
    <w:rsid w:val="00183EE8"/>
    <w:rsid w:val="001841D5"/>
    <w:rsid w:val="00184276"/>
    <w:rsid w:val="001843A3"/>
    <w:rsid w:val="001843DB"/>
    <w:rsid w:val="0018440D"/>
    <w:rsid w:val="00184460"/>
    <w:rsid w:val="0018461B"/>
    <w:rsid w:val="00184628"/>
    <w:rsid w:val="0018469E"/>
    <w:rsid w:val="00184757"/>
    <w:rsid w:val="001848AE"/>
    <w:rsid w:val="00184B6B"/>
    <w:rsid w:val="00184BB1"/>
    <w:rsid w:val="00184BC8"/>
    <w:rsid w:val="00184D0C"/>
    <w:rsid w:val="00184D25"/>
    <w:rsid w:val="00184EC8"/>
    <w:rsid w:val="00185107"/>
    <w:rsid w:val="001852BC"/>
    <w:rsid w:val="001852EF"/>
    <w:rsid w:val="0018536F"/>
    <w:rsid w:val="00185499"/>
    <w:rsid w:val="00185545"/>
    <w:rsid w:val="00185572"/>
    <w:rsid w:val="00185587"/>
    <w:rsid w:val="001855A5"/>
    <w:rsid w:val="0018586F"/>
    <w:rsid w:val="00185962"/>
    <w:rsid w:val="00185993"/>
    <w:rsid w:val="00185B5C"/>
    <w:rsid w:val="00185BFD"/>
    <w:rsid w:val="00185C45"/>
    <w:rsid w:val="00185D88"/>
    <w:rsid w:val="001863C5"/>
    <w:rsid w:val="00186476"/>
    <w:rsid w:val="001867D8"/>
    <w:rsid w:val="001867F2"/>
    <w:rsid w:val="00186939"/>
    <w:rsid w:val="001869D3"/>
    <w:rsid w:val="00186A78"/>
    <w:rsid w:val="00186B8D"/>
    <w:rsid w:val="00186BEE"/>
    <w:rsid w:val="00186C14"/>
    <w:rsid w:val="00186C97"/>
    <w:rsid w:val="00186FCB"/>
    <w:rsid w:val="00187131"/>
    <w:rsid w:val="001871D2"/>
    <w:rsid w:val="0018720C"/>
    <w:rsid w:val="00187240"/>
    <w:rsid w:val="00187274"/>
    <w:rsid w:val="00187391"/>
    <w:rsid w:val="001875AE"/>
    <w:rsid w:val="001876B6"/>
    <w:rsid w:val="001877B4"/>
    <w:rsid w:val="001877D4"/>
    <w:rsid w:val="00187861"/>
    <w:rsid w:val="00187941"/>
    <w:rsid w:val="00187B2C"/>
    <w:rsid w:val="00187BF1"/>
    <w:rsid w:val="00187C4B"/>
    <w:rsid w:val="00187E67"/>
    <w:rsid w:val="00187FF1"/>
    <w:rsid w:val="001900E3"/>
    <w:rsid w:val="00190124"/>
    <w:rsid w:val="001901B1"/>
    <w:rsid w:val="0019038A"/>
    <w:rsid w:val="0019053D"/>
    <w:rsid w:val="00190578"/>
    <w:rsid w:val="00190593"/>
    <w:rsid w:val="00190688"/>
    <w:rsid w:val="00190718"/>
    <w:rsid w:val="0019076C"/>
    <w:rsid w:val="00190838"/>
    <w:rsid w:val="0019084A"/>
    <w:rsid w:val="001909BB"/>
    <w:rsid w:val="00190AE9"/>
    <w:rsid w:val="00190B51"/>
    <w:rsid w:val="00190D06"/>
    <w:rsid w:val="00190EA6"/>
    <w:rsid w:val="00190FEF"/>
    <w:rsid w:val="00191135"/>
    <w:rsid w:val="00191252"/>
    <w:rsid w:val="00191312"/>
    <w:rsid w:val="00191378"/>
    <w:rsid w:val="001914EF"/>
    <w:rsid w:val="00191586"/>
    <w:rsid w:val="001915B0"/>
    <w:rsid w:val="0019162D"/>
    <w:rsid w:val="00191660"/>
    <w:rsid w:val="001916BC"/>
    <w:rsid w:val="0019176F"/>
    <w:rsid w:val="00191912"/>
    <w:rsid w:val="0019196E"/>
    <w:rsid w:val="00191AAC"/>
    <w:rsid w:val="00191B0D"/>
    <w:rsid w:val="00191B9F"/>
    <w:rsid w:val="00191C9B"/>
    <w:rsid w:val="00191D58"/>
    <w:rsid w:val="00191F32"/>
    <w:rsid w:val="00191FB3"/>
    <w:rsid w:val="00191FC1"/>
    <w:rsid w:val="0019210B"/>
    <w:rsid w:val="001923FD"/>
    <w:rsid w:val="0019251C"/>
    <w:rsid w:val="001925D1"/>
    <w:rsid w:val="00192941"/>
    <w:rsid w:val="00192B01"/>
    <w:rsid w:val="00192B6C"/>
    <w:rsid w:val="00192CE5"/>
    <w:rsid w:val="00192D8C"/>
    <w:rsid w:val="00192DF9"/>
    <w:rsid w:val="00192E30"/>
    <w:rsid w:val="00192F35"/>
    <w:rsid w:val="00193007"/>
    <w:rsid w:val="0019314D"/>
    <w:rsid w:val="00193179"/>
    <w:rsid w:val="0019332C"/>
    <w:rsid w:val="001933B4"/>
    <w:rsid w:val="001933DA"/>
    <w:rsid w:val="001934B5"/>
    <w:rsid w:val="001934DA"/>
    <w:rsid w:val="00193675"/>
    <w:rsid w:val="0019376F"/>
    <w:rsid w:val="0019378B"/>
    <w:rsid w:val="001937FD"/>
    <w:rsid w:val="00193841"/>
    <w:rsid w:val="0019391E"/>
    <w:rsid w:val="00193991"/>
    <w:rsid w:val="00193C5A"/>
    <w:rsid w:val="00193D4A"/>
    <w:rsid w:val="00193EFA"/>
    <w:rsid w:val="001940A9"/>
    <w:rsid w:val="00194166"/>
    <w:rsid w:val="00194191"/>
    <w:rsid w:val="00194221"/>
    <w:rsid w:val="00194415"/>
    <w:rsid w:val="0019449A"/>
    <w:rsid w:val="001944AB"/>
    <w:rsid w:val="001944FC"/>
    <w:rsid w:val="00194571"/>
    <w:rsid w:val="0019463C"/>
    <w:rsid w:val="0019475F"/>
    <w:rsid w:val="0019482E"/>
    <w:rsid w:val="0019486C"/>
    <w:rsid w:val="00194A30"/>
    <w:rsid w:val="00194A6E"/>
    <w:rsid w:val="00194EC2"/>
    <w:rsid w:val="00194FFA"/>
    <w:rsid w:val="0019509C"/>
    <w:rsid w:val="00195115"/>
    <w:rsid w:val="00195264"/>
    <w:rsid w:val="00195284"/>
    <w:rsid w:val="001957A5"/>
    <w:rsid w:val="001957C2"/>
    <w:rsid w:val="00195967"/>
    <w:rsid w:val="00195A05"/>
    <w:rsid w:val="00195C9B"/>
    <w:rsid w:val="00195E22"/>
    <w:rsid w:val="00195EA7"/>
    <w:rsid w:val="00196081"/>
    <w:rsid w:val="00196100"/>
    <w:rsid w:val="001961CC"/>
    <w:rsid w:val="001962CD"/>
    <w:rsid w:val="0019638A"/>
    <w:rsid w:val="00196402"/>
    <w:rsid w:val="001964BA"/>
    <w:rsid w:val="001964C3"/>
    <w:rsid w:val="001964F5"/>
    <w:rsid w:val="00196535"/>
    <w:rsid w:val="0019658B"/>
    <w:rsid w:val="0019666F"/>
    <w:rsid w:val="0019693E"/>
    <w:rsid w:val="001969DE"/>
    <w:rsid w:val="00196B12"/>
    <w:rsid w:val="00196B67"/>
    <w:rsid w:val="00196BA7"/>
    <w:rsid w:val="00196C5C"/>
    <w:rsid w:val="00197001"/>
    <w:rsid w:val="00197196"/>
    <w:rsid w:val="00197264"/>
    <w:rsid w:val="0019726F"/>
    <w:rsid w:val="00197270"/>
    <w:rsid w:val="001974A8"/>
    <w:rsid w:val="00197504"/>
    <w:rsid w:val="00197607"/>
    <w:rsid w:val="0019760E"/>
    <w:rsid w:val="001976C5"/>
    <w:rsid w:val="00197819"/>
    <w:rsid w:val="0019792F"/>
    <w:rsid w:val="001979F7"/>
    <w:rsid w:val="00197A80"/>
    <w:rsid w:val="00197B48"/>
    <w:rsid w:val="00197B8C"/>
    <w:rsid w:val="00197D5E"/>
    <w:rsid w:val="00197D73"/>
    <w:rsid w:val="001A000B"/>
    <w:rsid w:val="001A0054"/>
    <w:rsid w:val="001A0166"/>
    <w:rsid w:val="001A01B5"/>
    <w:rsid w:val="001A02D2"/>
    <w:rsid w:val="001A04E4"/>
    <w:rsid w:val="001A057B"/>
    <w:rsid w:val="001A0662"/>
    <w:rsid w:val="001A06A4"/>
    <w:rsid w:val="001A0768"/>
    <w:rsid w:val="001A07DF"/>
    <w:rsid w:val="001A090B"/>
    <w:rsid w:val="001A0939"/>
    <w:rsid w:val="001A09C5"/>
    <w:rsid w:val="001A0A2B"/>
    <w:rsid w:val="001A0AAF"/>
    <w:rsid w:val="001A0AE3"/>
    <w:rsid w:val="001A0B11"/>
    <w:rsid w:val="001A0CFA"/>
    <w:rsid w:val="001A0D57"/>
    <w:rsid w:val="001A0EE7"/>
    <w:rsid w:val="001A0F19"/>
    <w:rsid w:val="001A0F60"/>
    <w:rsid w:val="001A0FAB"/>
    <w:rsid w:val="001A13EC"/>
    <w:rsid w:val="001A167D"/>
    <w:rsid w:val="001A172E"/>
    <w:rsid w:val="001A172F"/>
    <w:rsid w:val="001A174D"/>
    <w:rsid w:val="001A1790"/>
    <w:rsid w:val="001A1872"/>
    <w:rsid w:val="001A19F4"/>
    <w:rsid w:val="001A1C75"/>
    <w:rsid w:val="001A1D86"/>
    <w:rsid w:val="001A1D9B"/>
    <w:rsid w:val="001A1F59"/>
    <w:rsid w:val="001A1F90"/>
    <w:rsid w:val="001A21F6"/>
    <w:rsid w:val="001A22AC"/>
    <w:rsid w:val="001A2367"/>
    <w:rsid w:val="001A25DE"/>
    <w:rsid w:val="001A2620"/>
    <w:rsid w:val="001A26C1"/>
    <w:rsid w:val="001A2709"/>
    <w:rsid w:val="001A2C23"/>
    <w:rsid w:val="001A2D5D"/>
    <w:rsid w:val="001A2DDB"/>
    <w:rsid w:val="001A2F9E"/>
    <w:rsid w:val="001A3199"/>
    <w:rsid w:val="001A323A"/>
    <w:rsid w:val="001A3251"/>
    <w:rsid w:val="001A3386"/>
    <w:rsid w:val="001A3423"/>
    <w:rsid w:val="001A34C9"/>
    <w:rsid w:val="001A376E"/>
    <w:rsid w:val="001A3801"/>
    <w:rsid w:val="001A38AA"/>
    <w:rsid w:val="001A3A86"/>
    <w:rsid w:val="001A3B31"/>
    <w:rsid w:val="001A3E73"/>
    <w:rsid w:val="001A3E92"/>
    <w:rsid w:val="001A4189"/>
    <w:rsid w:val="001A41D6"/>
    <w:rsid w:val="001A4439"/>
    <w:rsid w:val="001A4545"/>
    <w:rsid w:val="001A462B"/>
    <w:rsid w:val="001A47C1"/>
    <w:rsid w:val="001A4844"/>
    <w:rsid w:val="001A48BE"/>
    <w:rsid w:val="001A4923"/>
    <w:rsid w:val="001A4BC1"/>
    <w:rsid w:val="001A4F1A"/>
    <w:rsid w:val="001A5023"/>
    <w:rsid w:val="001A522C"/>
    <w:rsid w:val="001A526C"/>
    <w:rsid w:val="001A5534"/>
    <w:rsid w:val="001A5573"/>
    <w:rsid w:val="001A55B5"/>
    <w:rsid w:val="001A5724"/>
    <w:rsid w:val="001A576F"/>
    <w:rsid w:val="001A5797"/>
    <w:rsid w:val="001A57F4"/>
    <w:rsid w:val="001A5962"/>
    <w:rsid w:val="001A5A4F"/>
    <w:rsid w:val="001A5B4C"/>
    <w:rsid w:val="001A5B66"/>
    <w:rsid w:val="001A5B93"/>
    <w:rsid w:val="001A5C03"/>
    <w:rsid w:val="001A5C8F"/>
    <w:rsid w:val="001A5DD5"/>
    <w:rsid w:val="001A5F2D"/>
    <w:rsid w:val="001A5F9D"/>
    <w:rsid w:val="001A604E"/>
    <w:rsid w:val="001A6143"/>
    <w:rsid w:val="001A62A5"/>
    <w:rsid w:val="001A6483"/>
    <w:rsid w:val="001A64F5"/>
    <w:rsid w:val="001A6548"/>
    <w:rsid w:val="001A6799"/>
    <w:rsid w:val="001A6822"/>
    <w:rsid w:val="001A6987"/>
    <w:rsid w:val="001A6B17"/>
    <w:rsid w:val="001A6B30"/>
    <w:rsid w:val="001A6B97"/>
    <w:rsid w:val="001A6C60"/>
    <w:rsid w:val="001A6C7A"/>
    <w:rsid w:val="001A6CDF"/>
    <w:rsid w:val="001A722F"/>
    <w:rsid w:val="001A723B"/>
    <w:rsid w:val="001A7576"/>
    <w:rsid w:val="001A7809"/>
    <w:rsid w:val="001A78A7"/>
    <w:rsid w:val="001A7A3D"/>
    <w:rsid w:val="001A7A5F"/>
    <w:rsid w:val="001A7B37"/>
    <w:rsid w:val="001A7F07"/>
    <w:rsid w:val="001A7F2F"/>
    <w:rsid w:val="001A7FD5"/>
    <w:rsid w:val="001B0065"/>
    <w:rsid w:val="001B01FF"/>
    <w:rsid w:val="001B02E5"/>
    <w:rsid w:val="001B0325"/>
    <w:rsid w:val="001B03D3"/>
    <w:rsid w:val="001B03D8"/>
    <w:rsid w:val="001B0488"/>
    <w:rsid w:val="001B0543"/>
    <w:rsid w:val="001B06F3"/>
    <w:rsid w:val="001B071D"/>
    <w:rsid w:val="001B072A"/>
    <w:rsid w:val="001B07D8"/>
    <w:rsid w:val="001B0A44"/>
    <w:rsid w:val="001B0B50"/>
    <w:rsid w:val="001B0BC1"/>
    <w:rsid w:val="001B0DF8"/>
    <w:rsid w:val="001B0E8B"/>
    <w:rsid w:val="001B11E0"/>
    <w:rsid w:val="001B14B7"/>
    <w:rsid w:val="001B151F"/>
    <w:rsid w:val="001B16D6"/>
    <w:rsid w:val="001B1CF5"/>
    <w:rsid w:val="001B1DC0"/>
    <w:rsid w:val="001B1F0B"/>
    <w:rsid w:val="001B20D6"/>
    <w:rsid w:val="001B21BB"/>
    <w:rsid w:val="001B21E0"/>
    <w:rsid w:val="001B2255"/>
    <w:rsid w:val="001B2333"/>
    <w:rsid w:val="001B241C"/>
    <w:rsid w:val="001B254E"/>
    <w:rsid w:val="001B26E3"/>
    <w:rsid w:val="001B2817"/>
    <w:rsid w:val="001B298D"/>
    <w:rsid w:val="001B2AF2"/>
    <w:rsid w:val="001B2B0A"/>
    <w:rsid w:val="001B2CDB"/>
    <w:rsid w:val="001B2E0F"/>
    <w:rsid w:val="001B2EC7"/>
    <w:rsid w:val="001B2F4C"/>
    <w:rsid w:val="001B2F50"/>
    <w:rsid w:val="001B2FA3"/>
    <w:rsid w:val="001B3138"/>
    <w:rsid w:val="001B31F6"/>
    <w:rsid w:val="001B31FD"/>
    <w:rsid w:val="001B322E"/>
    <w:rsid w:val="001B328C"/>
    <w:rsid w:val="001B3298"/>
    <w:rsid w:val="001B3332"/>
    <w:rsid w:val="001B3380"/>
    <w:rsid w:val="001B3445"/>
    <w:rsid w:val="001B3468"/>
    <w:rsid w:val="001B35F3"/>
    <w:rsid w:val="001B3666"/>
    <w:rsid w:val="001B375D"/>
    <w:rsid w:val="001B37ED"/>
    <w:rsid w:val="001B3875"/>
    <w:rsid w:val="001B3AE1"/>
    <w:rsid w:val="001B3B7F"/>
    <w:rsid w:val="001B3CE4"/>
    <w:rsid w:val="001B3E33"/>
    <w:rsid w:val="001B3E4C"/>
    <w:rsid w:val="001B4217"/>
    <w:rsid w:val="001B4263"/>
    <w:rsid w:val="001B4280"/>
    <w:rsid w:val="001B42F0"/>
    <w:rsid w:val="001B432C"/>
    <w:rsid w:val="001B43D4"/>
    <w:rsid w:val="001B4413"/>
    <w:rsid w:val="001B4527"/>
    <w:rsid w:val="001B4529"/>
    <w:rsid w:val="001B479D"/>
    <w:rsid w:val="001B47C8"/>
    <w:rsid w:val="001B4945"/>
    <w:rsid w:val="001B4BEF"/>
    <w:rsid w:val="001B4CD1"/>
    <w:rsid w:val="001B4EEC"/>
    <w:rsid w:val="001B4F23"/>
    <w:rsid w:val="001B4F30"/>
    <w:rsid w:val="001B4FB3"/>
    <w:rsid w:val="001B502E"/>
    <w:rsid w:val="001B509D"/>
    <w:rsid w:val="001B522F"/>
    <w:rsid w:val="001B53C9"/>
    <w:rsid w:val="001B542A"/>
    <w:rsid w:val="001B55A7"/>
    <w:rsid w:val="001B562A"/>
    <w:rsid w:val="001B573E"/>
    <w:rsid w:val="001B57F5"/>
    <w:rsid w:val="001B590C"/>
    <w:rsid w:val="001B59B9"/>
    <w:rsid w:val="001B59D7"/>
    <w:rsid w:val="001B59E1"/>
    <w:rsid w:val="001B59E4"/>
    <w:rsid w:val="001B59F9"/>
    <w:rsid w:val="001B5A43"/>
    <w:rsid w:val="001B5C49"/>
    <w:rsid w:val="001B5C6B"/>
    <w:rsid w:val="001B5DD0"/>
    <w:rsid w:val="001B5E28"/>
    <w:rsid w:val="001B5ED2"/>
    <w:rsid w:val="001B5EE3"/>
    <w:rsid w:val="001B5F5F"/>
    <w:rsid w:val="001B5F6B"/>
    <w:rsid w:val="001B5F89"/>
    <w:rsid w:val="001B62B8"/>
    <w:rsid w:val="001B645D"/>
    <w:rsid w:val="001B6537"/>
    <w:rsid w:val="001B65B9"/>
    <w:rsid w:val="001B662D"/>
    <w:rsid w:val="001B670E"/>
    <w:rsid w:val="001B678D"/>
    <w:rsid w:val="001B679E"/>
    <w:rsid w:val="001B6811"/>
    <w:rsid w:val="001B6858"/>
    <w:rsid w:val="001B689A"/>
    <w:rsid w:val="001B68B3"/>
    <w:rsid w:val="001B68B6"/>
    <w:rsid w:val="001B6A0E"/>
    <w:rsid w:val="001B6AE7"/>
    <w:rsid w:val="001B6B51"/>
    <w:rsid w:val="001B6BF3"/>
    <w:rsid w:val="001B6C7F"/>
    <w:rsid w:val="001B6D4B"/>
    <w:rsid w:val="001B6DC2"/>
    <w:rsid w:val="001B6E67"/>
    <w:rsid w:val="001B6FE7"/>
    <w:rsid w:val="001B70BE"/>
    <w:rsid w:val="001B7121"/>
    <w:rsid w:val="001B71E3"/>
    <w:rsid w:val="001B7442"/>
    <w:rsid w:val="001B7686"/>
    <w:rsid w:val="001B7789"/>
    <w:rsid w:val="001B7809"/>
    <w:rsid w:val="001B794F"/>
    <w:rsid w:val="001B7AA2"/>
    <w:rsid w:val="001B7EAA"/>
    <w:rsid w:val="001B7FFC"/>
    <w:rsid w:val="001C0513"/>
    <w:rsid w:val="001C0634"/>
    <w:rsid w:val="001C070F"/>
    <w:rsid w:val="001C0849"/>
    <w:rsid w:val="001C099C"/>
    <w:rsid w:val="001C09EC"/>
    <w:rsid w:val="001C0C82"/>
    <w:rsid w:val="001C0D8F"/>
    <w:rsid w:val="001C0DAA"/>
    <w:rsid w:val="001C0EEA"/>
    <w:rsid w:val="001C0F2A"/>
    <w:rsid w:val="001C0F47"/>
    <w:rsid w:val="001C0F54"/>
    <w:rsid w:val="001C103C"/>
    <w:rsid w:val="001C1532"/>
    <w:rsid w:val="001C16BD"/>
    <w:rsid w:val="001C1B44"/>
    <w:rsid w:val="001C1CB4"/>
    <w:rsid w:val="001C1CF2"/>
    <w:rsid w:val="001C1DE4"/>
    <w:rsid w:val="001C1DFB"/>
    <w:rsid w:val="001C1E26"/>
    <w:rsid w:val="001C1E72"/>
    <w:rsid w:val="001C1E7A"/>
    <w:rsid w:val="001C1FC7"/>
    <w:rsid w:val="001C1FE4"/>
    <w:rsid w:val="001C2022"/>
    <w:rsid w:val="001C2253"/>
    <w:rsid w:val="001C239B"/>
    <w:rsid w:val="001C2412"/>
    <w:rsid w:val="001C2471"/>
    <w:rsid w:val="001C25C4"/>
    <w:rsid w:val="001C2683"/>
    <w:rsid w:val="001C2A9F"/>
    <w:rsid w:val="001C2C83"/>
    <w:rsid w:val="001C2D22"/>
    <w:rsid w:val="001C2E2C"/>
    <w:rsid w:val="001C2E39"/>
    <w:rsid w:val="001C2EA6"/>
    <w:rsid w:val="001C2EDF"/>
    <w:rsid w:val="001C2FBB"/>
    <w:rsid w:val="001C310F"/>
    <w:rsid w:val="001C3288"/>
    <w:rsid w:val="001C3473"/>
    <w:rsid w:val="001C3507"/>
    <w:rsid w:val="001C3508"/>
    <w:rsid w:val="001C3589"/>
    <w:rsid w:val="001C3989"/>
    <w:rsid w:val="001C39E4"/>
    <w:rsid w:val="001C3B19"/>
    <w:rsid w:val="001C3CD4"/>
    <w:rsid w:val="001C3E30"/>
    <w:rsid w:val="001C4001"/>
    <w:rsid w:val="001C40CD"/>
    <w:rsid w:val="001C40F6"/>
    <w:rsid w:val="001C420B"/>
    <w:rsid w:val="001C426D"/>
    <w:rsid w:val="001C4362"/>
    <w:rsid w:val="001C43EA"/>
    <w:rsid w:val="001C4559"/>
    <w:rsid w:val="001C464F"/>
    <w:rsid w:val="001C4897"/>
    <w:rsid w:val="001C48AC"/>
    <w:rsid w:val="001C49A8"/>
    <w:rsid w:val="001C49D8"/>
    <w:rsid w:val="001C4E42"/>
    <w:rsid w:val="001C4E5A"/>
    <w:rsid w:val="001C4E76"/>
    <w:rsid w:val="001C4F3B"/>
    <w:rsid w:val="001C4FCF"/>
    <w:rsid w:val="001C5028"/>
    <w:rsid w:val="001C5033"/>
    <w:rsid w:val="001C51E7"/>
    <w:rsid w:val="001C531F"/>
    <w:rsid w:val="001C53B2"/>
    <w:rsid w:val="001C53DD"/>
    <w:rsid w:val="001C5446"/>
    <w:rsid w:val="001C54F6"/>
    <w:rsid w:val="001C562A"/>
    <w:rsid w:val="001C586B"/>
    <w:rsid w:val="001C5A17"/>
    <w:rsid w:val="001C5CA6"/>
    <w:rsid w:val="001C5D51"/>
    <w:rsid w:val="001C5E7F"/>
    <w:rsid w:val="001C5EE8"/>
    <w:rsid w:val="001C5F63"/>
    <w:rsid w:val="001C6222"/>
    <w:rsid w:val="001C62C2"/>
    <w:rsid w:val="001C6396"/>
    <w:rsid w:val="001C6579"/>
    <w:rsid w:val="001C65B4"/>
    <w:rsid w:val="001C65C7"/>
    <w:rsid w:val="001C6622"/>
    <w:rsid w:val="001C66EF"/>
    <w:rsid w:val="001C684D"/>
    <w:rsid w:val="001C6BFB"/>
    <w:rsid w:val="001C7114"/>
    <w:rsid w:val="001C723A"/>
    <w:rsid w:val="001C73EC"/>
    <w:rsid w:val="001C75D3"/>
    <w:rsid w:val="001C75EF"/>
    <w:rsid w:val="001C7688"/>
    <w:rsid w:val="001C78BA"/>
    <w:rsid w:val="001C7935"/>
    <w:rsid w:val="001C7C52"/>
    <w:rsid w:val="001C7D1C"/>
    <w:rsid w:val="001C7E3E"/>
    <w:rsid w:val="001C7E7F"/>
    <w:rsid w:val="001C7FF9"/>
    <w:rsid w:val="001D005A"/>
    <w:rsid w:val="001D00FE"/>
    <w:rsid w:val="001D02C0"/>
    <w:rsid w:val="001D05BB"/>
    <w:rsid w:val="001D05C9"/>
    <w:rsid w:val="001D084F"/>
    <w:rsid w:val="001D08BA"/>
    <w:rsid w:val="001D0944"/>
    <w:rsid w:val="001D0A92"/>
    <w:rsid w:val="001D0C27"/>
    <w:rsid w:val="001D0F9D"/>
    <w:rsid w:val="001D0FD9"/>
    <w:rsid w:val="001D104F"/>
    <w:rsid w:val="001D1306"/>
    <w:rsid w:val="001D135B"/>
    <w:rsid w:val="001D13FC"/>
    <w:rsid w:val="001D1686"/>
    <w:rsid w:val="001D1758"/>
    <w:rsid w:val="001D17E0"/>
    <w:rsid w:val="001D1ADC"/>
    <w:rsid w:val="001D1BFB"/>
    <w:rsid w:val="001D1C36"/>
    <w:rsid w:val="001D1E35"/>
    <w:rsid w:val="001D1F4C"/>
    <w:rsid w:val="001D204F"/>
    <w:rsid w:val="001D217F"/>
    <w:rsid w:val="001D2288"/>
    <w:rsid w:val="001D234A"/>
    <w:rsid w:val="001D23BF"/>
    <w:rsid w:val="001D2602"/>
    <w:rsid w:val="001D26CF"/>
    <w:rsid w:val="001D27EF"/>
    <w:rsid w:val="001D28D5"/>
    <w:rsid w:val="001D2A44"/>
    <w:rsid w:val="001D2C5C"/>
    <w:rsid w:val="001D2CF8"/>
    <w:rsid w:val="001D2D2A"/>
    <w:rsid w:val="001D318B"/>
    <w:rsid w:val="001D32FB"/>
    <w:rsid w:val="001D33C8"/>
    <w:rsid w:val="001D355F"/>
    <w:rsid w:val="001D35D4"/>
    <w:rsid w:val="001D370D"/>
    <w:rsid w:val="001D38A5"/>
    <w:rsid w:val="001D3A7F"/>
    <w:rsid w:val="001D3B26"/>
    <w:rsid w:val="001D3BF4"/>
    <w:rsid w:val="001D3C10"/>
    <w:rsid w:val="001D3C36"/>
    <w:rsid w:val="001D3D16"/>
    <w:rsid w:val="001D3D48"/>
    <w:rsid w:val="001D3E2D"/>
    <w:rsid w:val="001D3ED2"/>
    <w:rsid w:val="001D3F06"/>
    <w:rsid w:val="001D3F65"/>
    <w:rsid w:val="001D3FA0"/>
    <w:rsid w:val="001D4097"/>
    <w:rsid w:val="001D41E8"/>
    <w:rsid w:val="001D4328"/>
    <w:rsid w:val="001D4451"/>
    <w:rsid w:val="001D4484"/>
    <w:rsid w:val="001D44A1"/>
    <w:rsid w:val="001D44B0"/>
    <w:rsid w:val="001D462F"/>
    <w:rsid w:val="001D4631"/>
    <w:rsid w:val="001D463A"/>
    <w:rsid w:val="001D473B"/>
    <w:rsid w:val="001D488F"/>
    <w:rsid w:val="001D4B5B"/>
    <w:rsid w:val="001D4E05"/>
    <w:rsid w:val="001D4ECD"/>
    <w:rsid w:val="001D4F36"/>
    <w:rsid w:val="001D50C9"/>
    <w:rsid w:val="001D5164"/>
    <w:rsid w:val="001D526F"/>
    <w:rsid w:val="001D541F"/>
    <w:rsid w:val="001D5442"/>
    <w:rsid w:val="001D558D"/>
    <w:rsid w:val="001D56DB"/>
    <w:rsid w:val="001D585A"/>
    <w:rsid w:val="001D58C7"/>
    <w:rsid w:val="001D5935"/>
    <w:rsid w:val="001D5C71"/>
    <w:rsid w:val="001D5CFE"/>
    <w:rsid w:val="001D5D5D"/>
    <w:rsid w:val="001D5D63"/>
    <w:rsid w:val="001D5DDB"/>
    <w:rsid w:val="001D600F"/>
    <w:rsid w:val="001D655B"/>
    <w:rsid w:val="001D675E"/>
    <w:rsid w:val="001D6776"/>
    <w:rsid w:val="001D687F"/>
    <w:rsid w:val="001D6923"/>
    <w:rsid w:val="001D6956"/>
    <w:rsid w:val="001D695D"/>
    <w:rsid w:val="001D6B05"/>
    <w:rsid w:val="001D6B4A"/>
    <w:rsid w:val="001D6BF5"/>
    <w:rsid w:val="001D6C3A"/>
    <w:rsid w:val="001D6C80"/>
    <w:rsid w:val="001D6D3A"/>
    <w:rsid w:val="001D6E4D"/>
    <w:rsid w:val="001D701D"/>
    <w:rsid w:val="001D704C"/>
    <w:rsid w:val="001D7054"/>
    <w:rsid w:val="001D71E6"/>
    <w:rsid w:val="001D745C"/>
    <w:rsid w:val="001D780B"/>
    <w:rsid w:val="001D7860"/>
    <w:rsid w:val="001D78FE"/>
    <w:rsid w:val="001D7947"/>
    <w:rsid w:val="001D7C70"/>
    <w:rsid w:val="001D7CFE"/>
    <w:rsid w:val="001D7D0B"/>
    <w:rsid w:val="001D7D21"/>
    <w:rsid w:val="001D7E64"/>
    <w:rsid w:val="001E00EB"/>
    <w:rsid w:val="001E0371"/>
    <w:rsid w:val="001E0810"/>
    <w:rsid w:val="001E084F"/>
    <w:rsid w:val="001E0913"/>
    <w:rsid w:val="001E09DE"/>
    <w:rsid w:val="001E0C0E"/>
    <w:rsid w:val="001E0C5E"/>
    <w:rsid w:val="001E0D28"/>
    <w:rsid w:val="001E0E58"/>
    <w:rsid w:val="001E1123"/>
    <w:rsid w:val="001E1178"/>
    <w:rsid w:val="001E1187"/>
    <w:rsid w:val="001E11D0"/>
    <w:rsid w:val="001E122A"/>
    <w:rsid w:val="001E122C"/>
    <w:rsid w:val="001E1233"/>
    <w:rsid w:val="001E13AD"/>
    <w:rsid w:val="001E152B"/>
    <w:rsid w:val="001E1713"/>
    <w:rsid w:val="001E1757"/>
    <w:rsid w:val="001E1999"/>
    <w:rsid w:val="001E19C3"/>
    <w:rsid w:val="001E19E7"/>
    <w:rsid w:val="001E1A29"/>
    <w:rsid w:val="001E1AA3"/>
    <w:rsid w:val="001E1B56"/>
    <w:rsid w:val="001E1CD1"/>
    <w:rsid w:val="001E1D6D"/>
    <w:rsid w:val="001E1E7F"/>
    <w:rsid w:val="001E2420"/>
    <w:rsid w:val="001E2601"/>
    <w:rsid w:val="001E2626"/>
    <w:rsid w:val="001E2792"/>
    <w:rsid w:val="001E28DB"/>
    <w:rsid w:val="001E29A2"/>
    <w:rsid w:val="001E2A59"/>
    <w:rsid w:val="001E2C4D"/>
    <w:rsid w:val="001E317E"/>
    <w:rsid w:val="001E3211"/>
    <w:rsid w:val="001E32AC"/>
    <w:rsid w:val="001E33F3"/>
    <w:rsid w:val="001E341C"/>
    <w:rsid w:val="001E359D"/>
    <w:rsid w:val="001E38D3"/>
    <w:rsid w:val="001E3A30"/>
    <w:rsid w:val="001E3AC0"/>
    <w:rsid w:val="001E3D49"/>
    <w:rsid w:val="001E3D51"/>
    <w:rsid w:val="001E3DBC"/>
    <w:rsid w:val="001E3DD6"/>
    <w:rsid w:val="001E3FB8"/>
    <w:rsid w:val="001E438D"/>
    <w:rsid w:val="001E44CB"/>
    <w:rsid w:val="001E45B7"/>
    <w:rsid w:val="001E460D"/>
    <w:rsid w:val="001E4847"/>
    <w:rsid w:val="001E48AB"/>
    <w:rsid w:val="001E48B8"/>
    <w:rsid w:val="001E4B46"/>
    <w:rsid w:val="001E4CC1"/>
    <w:rsid w:val="001E4CD0"/>
    <w:rsid w:val="001E4D0A"/>
    <w:rsid w:val="001E4D38"/>
    <w:rsid w:val="001E4DC3"/>
    <w:rsid w:val="001E4F94"/>
    <w:rsid w:val="001E5256"/>
    <w:rsid w:val="001E5469"/>
    <w:rsid w:val="001E54EB"/>
    <w:rsid w:val="001E58D0"/>
    <w:rsid w:val="001E59A1"/>
    <w:rsid w:val="001E59C2"/>
    <w:rsid w:val="001E59EF"/>
    <w:rsid w:val="001E5B66"/>
    <w:rsid w:val="001E5BE1"/>
    <w:rsid w:val="001E5C02"/>
    <w:rsid w:val="001E5C1F"/>
    <w:rsid w:val="001E5E25"/>
    <w:rsid w:val="001E5F66"/>
    <w:rsid w:val="001E60DE"/>
    <w:rsid w:val="001E60EA"/>
    <w:rsid w:val="001E6178"/>
    <w:rsid w:val="001E6230"/>
    <w:rsid w:val="001E6396"/>
    <w:rsid w:val="001E6459"/>
    <w:rsid w:val="001E67A1"/>
    <w:rsid w:val="001E683A"/>
    <w:rsid w:val="001E6A08"/>
    <w:rsid w:val="001E6B00"/>
    <w:rsid w:val="001E6B8B"/>
    <w:rsid w:val="001E6C4E"/>
    <w:rsid w:val="001E6C90"/>
    <w:rsid w:val="001E6CB8"/>
    <w:rsid w:val="001E6E43"/>
    <w:rsid w:val="001E6E6D"/>
    <w:rsid w:val="001E6FAF"/>
    <w:rsid w:val="001E70D1"/>
    <w:rsid w:val="001E70E1"/>
    <w:rsid w:val="001E72C5"/>
    <w:rsid w:val="001E7374"/>
    <w:rsid w:val="001E73C3"/>
    <w:rsid w:val="001E7407"/>
    <w:rsid w:val="001E7487"/>
    <w:rsid w:val="001E74C6"/>
    <w:rsid w:val="001E75EB"/>
    <w:rsid w:val="001E7801"/>
    <w:rsid w:val="001E78D5"/>
    <w:rsid w:val="001E7C06"/>
    <w:rsid w:val="001E7D3A"/>
    <w:rsid w:val="001E7E78"/>
    <w:rsid w:val="001E7FF8"/>
    <w:rsid w:val="001F01BC"/>
    <w:rsid w:val="001F051E"/>
    <w:rsid w:val="001F05CE"/>
    <w:rsid w:val="001F0654"/>
    <w:rsid w:val="001F086A"/>
    <w:rsid w:val="001F08F6"/>
    <w:rsid w:val="001F0974"/>
    <w:rsid w:val="001F09F9"/>
    <w:rsid w:val="001F0B0A"/>
    <w:rsid w:val="001F0BAE"/>
    <w:rsid w:val="001F0CFB"/>
    <w:rsid w:val="001F0D08"/>
    <w:rsid w:val="001F0D24"/>
    <w:rsid w:val="001F0DCB"/>
    <w:rsid w:val="001F0DF6"/>
    <w:rsid w:val="001F0FF1"/>
    <w:rsid w:val="001F1050"/>
    <w:rsid w:val="001F1057"/>
    <w:rsid w:val="001F1120"/>
    <w:rsid w:val="001F1335"/>
    <w:rsid w:val="001F1458"/>
    <w:rsid w:val="001F17A0"/>
    <w:rsid w:val="001F17AD"/>
    <w:rsid w:val="001F1995"/>
    <w:rsid w:val="001F1A04"/>
    <w:rsid w:val="001F1B5B"/>
    <w:rsid w:val="001F1C67"/>
    <w:rsid w:val="001F1CB6"/>
    <w:rsid w:val="001F1D73"/>
    <w:rsid w:val="001F1DBA"/>
    <w:rsid w:val="001F1E87"/>
    <w:rsid w:val="001F1F1D"/>
    <w:rsid w:val="001F207D"/>
    <w:rsid w:val="001F2129"/>
    <w:rsid w:val="001F2141"/>
    <w:rsid w:val="001F2356"/>
    <w:rsid w:val="001F251D"/>
    <w:rsid w:val="001F254D"/>
    <w:rsid w:val="001F26B1"/>
    <w:rsid w:val="001F27D8"/>
    <w:rsid w:val="001F2A70"/>
    <w:rsid w:val="001F2B4A"/>
    <w:rsid w:val="001F2BF0"/>
    <w:rsid w:val="001F2E1B"/>
    <w:rsid w:val="001F2EE2"/>
    <w:rsid w:val="001F2F62"/>
    <w:rsid w:val="001F304F"/>
    <w:rsid w:val="001F30B0"/>
    <w:rsid w:val="001F3457"/>
    <w:rsid w:val="001F3596"/>
    <w:rsid w:val="001F35A6"/>
    <w:rsid w:val="001F35BE"/>
    <w:rsid w:val="001F360D"/>
    <w:rsid w:val="001F36E1"/>
    <w:rsid w:val="001F38BA"/>
    <w:rsid w:val="001F397D"/>
    <w:rsid w:val="001F3A46"/>
    <w:rsid w:val="001F3A4A"/>
    <w:rsid w:val="001F3C1F"/>
    <w:rsid w:val="001F3C99"/>
    <w:rsid w:val="001F3DDB"/>
    <w:rsid w:val="001F3F17"/>
    <w:rsid w:val="001F4084"/>
    <w:rsid w:val="001F41E3"/>
    <w:rsid w:val="001F42CB"/>
    <w:rsid w:val="001F4367"/>
    <w:rsid w:val="001F4395"/>
    <w:rsid w:val="001F43A1"/>
    <w:rsid w:val="001F4488"/>
    <w:rsid w:val="001F44EA"/>
    <w:rsid w:val="001F46FF"/>
    <w:rsid w:val="001F496B"/>
    <w:rsid w:val="001F4A5D"/>
    <w:rsid w:val="001F4C48"/>
    <w:rsid w:val="001F4C8D"/>
    <w:rsid w:val="001F4CFF"/>
    <w:rsid w:val="001F4D9F"/>
    <w:rsid w:val="001F4F24"/>
    <w:rsid w:val="001F4FCA"/>
    <w:rsid w:val="001F50F1"/>
    <w:rsid w:val="001F5146"/>
    <w:rsid w:val="001F521D"/>
    <w:rsid w:val="001F544F"/>
    <w:rsid w:val="001F554F"/>
    <w:rsid w:val="001F55AD"/>
    <w:rsid w:val="001F5719"/>
    <w:rsid w:val="001F5917"/>
    <w:rsid w:val="001F5BC9"/>
    <w:rsid w:val="001F5C5B"/>
    <w:rsid w:val="001F5DD0"/>
    <w:rsid w:val="001F5F2C"/>
    <w:rsid w:val="001F6153"/>
    <w:rsid w:val="001F61C0"/>
    <w:rsid w:val="001F6352"/>
    <w:rsid w:val="001F656A"/>
    <w:rsid w:val="001F668B"/>
    <w:rsid w:val="001F6750"/>
    <w:rsid w:val="001F6851"/>
    <w:rsid w:val="001F69F5"/>
    <w:rsid w:val="001F6A36"/>
    <w:rsid w:val="001F6D66"/>
    <w:rsid w:val="001F6E79"/>
    <w:rsid w:val="001F6ED1"/>
    <w:rsid w:val="001F6F16"/>
    <w:rsid w:val="001F7085"/>
    <w:rsid w:val="001F70BA"/>
    <w:rsid w:val="001F71C9"/>
    <w:rsid w:val="001F72E4"/>
    <w:rsid w:val="001F74A8"/>
    <w:rsid w:val="001F74C2"/>
    <w:rsid w:val="001F7745"/>
    <w:rsid w:val="001F77C6"/>
    <w:rsid w:val="001F7947"/>
    <w:rsid w:val="001F7A86"/>
    <w:rsid w:val="001F7BA0"/>
    <w:rsid w:val="001F7BD2"/>
    <w:rsid w:val="001F7C24"/>
    <w:rsid w:val="001F7D29"/>
    <w:rsid w:val="001F7D38"/>
    <w:rsid w:val="001F7DF7"/>
    <w:rsid w:val="001F7ECE"/>
    <w:rsid w:val="002000E1"/>
    <w:rsid w:val="002000F1"/>
    <w:rsid w:val="002001A4"/>
    <w:rsid w:val="00200280"/>
    <w:rsid w:val="00200283"/>
    <w:rsid w:val="0020044C"/>
    <w:rsid w:val="00200524"/>
    <w:rsid w:val="002007BF"/>
    <w:rsid w:val="0020087C"/>
    <w:rsid w:val="00200C4A"/>
    <w:rsid w:val="00200D01"/>
    <w:rsid w:val="00200D47"/>
    <w:rsid w:val="00200D76"/>
    <w:rsid w:val="00200E31"/>
    <w:rsid w:val="00200E94"/>
    <w:rsid w:val="00201059"/>
    <w:rsid w:val="002010A7"/>
    <w:rsid w:val="0020127E"/>
    <w:rsid w:val="002012EF"/>
    <w:rsid w:val="00201473"/>
    <w:rsid w:val="00201535"/>
    <w:rsid w:val="002017BD"/>
    <w:rsid w:val="0020196E"/>
    <w:rsid w:val="002019A4"/>
    <w:rsid w:val="002019A7"/>
    <w:rsid w:val="00201B63"/>
    <w:rsid w:val="00201D0E"/>
    <w:rsid w:val="00201DBF"/>
    <w:rsid w:val="0020206B"/>
    <w:rsid w:val="00202195"/>
    <w:rsid w:val="00202219"/>
    <w:rsid w:val="0020242D"/>
    <w:rsid w:val="0020246D"/>
    <w:rsid w:val="00202760"/>
    <w:rsid w:val="0020290B"/>
    <w:rsid w:val="002029C9"/>
    <w:rsid w:val="00202A2A"/>
    <w:rsid w:val="00202A59"/>
    <w:rsid w:val="00202D5C"/>
    <w:rsid w:val="00202E52"/>
    <w:rsid w:val="002031FB"/>
    <w:rsid w:val="0020329C"/>
    <w:rsid w:val="0020340C"/>
    <w:rsid w:val="0020373D"/>
    <w:rsid w:val="002037AE"/>
    <w:rsid w:val="0020380E"/>
    <w:rsid w:val="0020391A"/>
    <w:rsid w:val="00203974"/>
    <w:rsid w:val="002039FC"/>
    <w:rsid w:val="00203A01"/>
    <w:rsid w:val="00203ACC"/>
    <w:rsid w:val="00203B15"/>
    <w:rsid w:val="00203B33"/>
    <w:rsid w:val="00203C80"/>
    <w:rsid w:val="00203CD4"/>
    <w:rsid w:val="00203CEA"/>
    <w:rsid w:val="00203D11"/>
    <w:rsid w:val="00203D1C"/>
    <w:rsid w:val="00203D67"/>
    <w:rsid w:val="00203E7D"/>
    <w:rsid w:val="002040CD"/>
    <w:rsid w:val="0020435A"/>
    <w:rsid w:val="002043C2"/>
    <w:rsid w:val="0020440C"/>
    <w:rsid w:val="002044B0"/>
    <w:rsid w:val="002044B3"/>
    <w:rsid w:val="0020454B"/>
    <w:rsid w:val="0020454E"/>
    <w:rsid w:val="0020460D"/>
    <w:rsid w:val="00204679"/>
    <w:rsid w:val="00204946"/>
    <w:rsid w:val="00204B5B"/>
    <w:rsid w:val="00204C2B"/>
    <w:rsid w:val="002050CC"/>
    <w:rsid w:val="00205180"/>
    <w:rsid w:val="002051BE"/>
    <w:rsid w:val="002051C9"/>
    <w:rsid w:val="00205222"/>
    <w:rsid w:val="00205606"/>
    <w:rsid w:val="00205A7F"/>
    <w:rsid w:val="00205B0A"/>
    <w:rsid w:val="00205BDA"/>
    <w:rsid w:val="00205C57"/>
    <w:rsid w:val="00205D77"/>
    <w:rsid w:val="00205DB2"/>
    <w:rsid w:val="00205E49"/>
    <w:rsid w:val="00205E4A"/>
    <w:rsid w:val="00205F31"/>
    <w:rsid w:val="00205FBE"/>
    <w:rsid w:val="00206157"/>
    <w:rsid w:val="00206314"/>
    <w:rsid w:val="002065DE"/>
    <w:rsid w:val="00206733"/>
    <w:rsid w:val="0020688F"/>
    <w:rsid w:val="0020693E"/>
    <w:rsid w:val="00206974"/>
    <w:rsid w:val="00206978"/>
    <w:rsid w:val="00206A1C"/>
    <w:rsid w:val="00206A57"/>
    <w:rsid w:val="00206A59"/>
    <w:rsid w:val="00206B13"/>
    <w:rsid w:val="00206B6B"/>
    <w:rsid w:val="00206CCD"/>
    <w:rsid w:val="00206D6C"/>
    <w:rsid w:val="00206F5A"/>
    <w:rsid w:val="002070D1"/>
    <w:rsid w:val="0020718C"/>
    <w:rsid w:val="00207239"/>
    <w:rsid w:val="00207297"/>
    <w:rsid w:val="0020729B"/>
    <w:rsid w:val="00207587"/>
    <w:rsid w:val="002075E8"/>
    <w:rsid w:val="00207609"/>
    <w:rsid w:val="002078E1"/>
    <w:rsid w:val="00207C55"/>
    <w:rsid w:val="00207CC6"/>
    <w:rsid w:val="00207E0C"/>
    <w:rsid w:val="00210062"/>
    <w:rsid w:val="0021009E"/>
    <w:rsid w:val="002100C2"/>
    <w:rsid w:val="002100CE"/>
    <w:rsid w:val="00210127"/>
    <w:rsid w:val="00210267"/>
    <w:rsid w:val="002102DF"/>
    <w:rsid w:val="00210660"/>
    <w:rsid w:val="002106D3"/>
    <w:rsid w:val="00210779"/>
    <w:rsid w:val="002107A7"/>
    <w:rsid w:val="00210988"/>
    <w:rsid w:val="00210A21"/>
    <w:rsid w:val="00210C7F"/>
    <w:rsid w:val="00210F6D"/>
    <w:rsid w:val="00210FDB"/>
    <w:rsid w:val="002110AA"/>
    <w:rsid w:val="002110C5"/>
    <w:rsid w:val="0021116B"/>
    <w:rsid w:val="00211432"/>
    <w:rsid w:val="00211461"/>
    <w:rsid w:val="00211564"/>
    <w:rsid w:val="00211579"/>
    <w:rsid w:val="00211686"/>
    <w:rsid w:val="002116F1"/>
    <w:rsid w:val="0021178F"/>
    <w:rsid w:val="002118D4"/>
    <w:rsid w:val="00211992"/>
    <w:rsid w:val="002119C8"/>
    <w:rsid w:val="002119F9"/>
    <w:rsid w:val="00211B23"/>
    <w:rsid w:val="00211B49"/>
    <w:rsid w:val="00211D04"/>
    <w:rsid w:val="00211DC3"/>
    <w:rsid w:val="00211E27"/>
    <w:rsid w:val="00211EDA"/>
    <w:rsid w:val="00211F85"/>
    <w:rsid w:val="002122E8"/>
    <w:rsid w:val="002122F6"/>
    <w:rsid w:val="002123EB"/>
    <w:rsid w:val="002123EC"/>
    <w:rsid w:val="0021249D"/>
    <w:rsid w:val="002125DD"/>
    <w:rsid w:val="00212936"/>
    <w:rsid w:val="002129EE"/>
    <w:rsid w:val="002129F0"/>
    <w:rsid w:val="00212A3E"/>
    <w:rsid w:val="00212B3F"/>
    <w:rsid w:val="00212BC0"/>
    <w:rsid w:val="00212BD2"/>
    <w:rsid w:val="00212C44"/>
    <w:rsid w:val="00212C51"/>
    <w:rsid w:val="00212CFB"/>
    <w:rsid w:val="002130BA"/>
    <w:rsid w:val="002130FC"/>
    <w:rsid w:val="00213153"/>
    <w:rsid w:val="002131AA"/>
    <w:rsid w:val="002131B5"/>
    <w:rsid w:val="002131CC"/>
    <w:rsid w:val="0021323C"/>
    <w:rsid w:val="00213425"/>
    <w:rsid w:val="00213490"/>
    <w:rsid w:val="002134A0"/>
    <w:rsid w:val="002134F2"/>
    <w:rsid w:val="00213526"/>
    <w:rsid w:val="002135B3"/>
    <w:rsid w:val="00213640"/>
    <w:rsid w:val="002138A8"/>
    <w:rsid w:val="002138BD"/>
    <w:rsid w:val="002138CD"/>
    <w:rsid w:val="002138E3"/>
    <w:rsid w:val="00213A09"/>
    <w:rsid w:val="00213A4E"/>
    <w:rsid w:val="00213DFC"/>
    <w:rsid w:val="0021400D"/>
    <w:rsid w:val="00214179"/>
    <w:rsid w:val="0021421B"/>
    <w:rsid w:val="0021425A"/>
    <w:rsid w:val="0021436A"/>
    <w:rsid w:val="002145C4"/>
    <w:rsid w:val="0021465A"/>
    <w:rsid w:val="002146C4"/>
    <w:rsid w:val="0021487B"/>
    <w:rsid w:val="00214A8D"/>
    <w:rsid w:val="00214B5C"/>
    <w:rsid w:val="00214B67"/>
    <w:rsid w:val="00214F91"/>
    <w:rsid w:val="00214FFE"/>
    <w:rsid w:val="00215120"/>
    <w:rsid w:val="0021512B"/>
    <w:rsid w:val="0021518F"/>
    <w:rsid w:val="002152C6"/>
    <w:rsid w:val="002153BD"/>
    <w:rsid w:val="00215578"/>
    <w:rsid w:val="0021564D"/>
    <w:rsid w:val="002156EE"/>
    <w:rsid w:val="00215706"/>
    <w:rsid w:val="00215747"/>
    <w:rsid w:val="002157D6"/>
    <w:rsid w:val="002157F2"/>
    <w:rsid w:val="002158BB"/>
    <w:rsid w:val="002158D6"/>
    <w:rsid w:val="00215901"/>
    <w:rsid w:val="002159FD"/>
    <w:rsid w:val="00215A5B"/>
    <w:rsid w:val="00215DA0"/>
    <w:rsid w:val="00215F77"/>
    <w:rsid w:val="00215FB0"/>
    <w:rsid w:val="00215FED"/>
    <w:rsid w:val="00216277"/>
    <w:rsid w:val="00216357"/>
    <w:rsid w:val="00216533"/>
    <w:rsid w:val="00216672"/>
    <w:rsid w:val="00216682"/>
    <w:rsid w:val="00216850"/>
    <w:rsid w:val="00216927"/>
    <w:rsid w:val="00216A9B"/>
    <w:rsid w:val="00216ACA"/>
    <w:rsid w:val="00216AE4"/>
    <w:rsid w:val="00216C2F"/>
    <w:rsid w:val="00216C50"/>
    <w:rsid w:val="00216D7B"/>
    <w:rsid w:val="002171E8"/>
    <w:rsid w:val="0021775D"/>
    <w:rsid w:val="002177C6"/>
    <w:rsid w:val="0021795D"/>
    <w:rsid w:val="00217972"/>
    <w:rsid w:val="00217C24"/>
    <w:rsid w:val="00217CA6"/>
    <w:rsid w:val="00217CFE"/>
    <w:rsid w:val="00217D30"/>
    <w:rsid w:val="00217D5A"/>
    <w:rsid w:val="0022045F"/>
    <w:rsid w:val="00220558"/>
    <w:rsid w:val="002206D8"/>
    <w:rsid w:val="002206EC"/>
    <w:rsid w:val="00220966"/>
    <w:rsid w:val="002209BB"/>
    <w:rsid w:val="00220A2A"/>
    <w:rsid w:val="00220AAF"/>
    <w:rsid w:val="00220B87"/>
    <w:rsid w:val="00220BD1"/>
    <w:rsid w:val="00220D47"/>
    <w:rsid w:val="00220EA9"/>
    <w:rsid w:val="00221282"/>
    <w:rsid w:val="00221333"/>
    <w:rsid w:val="0022150B"/>
    <w:rsid w:val="00221569"/>
    <w:rsid w:val="0022161D"/>
    <w:rsid w:val="00221688"/>
    <w:rsid w:val="002218A5"/>
    <w:rsid w:val="00221979"/>
    <w:rsid w:val="00221A08"/>
    <w:rsid w:val="00221B5A"/>
    <w:rsid w:val="00221C32"/>
    <w:rsid w:val="00221DA3"/>
    <w:rsid w:val="00221E06"/>
    <w:rsid w:val="00221EE5"/>
    <w:rsid w:val="00221F13"/>
    <w:rsid w:val="00221F26"/>
    <w:rsid w:val="00221F5E"/>
    <w:rsid w:val="002220E1"/>
    <w:rsid w:val="00222129"/>
    <w:rsid w:val="0022216B"/>
    <w:rsid w:val="002221DE"/>
    <w:rsid w:val="00222251"/>
    <w:rsid w:val="002222D1"/>
    <w:rsid w:val="002225BF"/>
    <w:rsid w:val="002226DC"/>
    <w:rsid w:val="00222751"/>
    <w:rsid w:val="00222781"/>
    <w:rsid w:val="0022282F"/>
    <w:rsid w:val="00222ACA"/>
    <w:rsid w:val="00222E32"/>
    <w:rsid w:val="00223183"/>
    <w:rsid w:val="0022330F"/>
    <w:rsid w:val="002234A2"/>
    <w:rsid w:val="002235CA"/>
    <w:rsid w:val="00223640"/>
    <w:rsid w:val="00223A9F"/>
    <w:rsid w:val="00223AA7"/>
    <w:rsid w:val="00223BC7"/>
    <w:rsid w:val="00223E42"/>
    <w:rsid w:val="00223F88"/>
    <w:rsid w:val="00224267"/>
    <w:rsid w:val="002243A3"/>
    <w:rsid w:val="00224678"/>
    <w:rsid w:val="002246E9"/>
    <w:rsid w:val="002248A8"/>
    <w:rsid w:val="00224C8B"/>
    <w:rsid w:val="00224E64"/>
    <w:rsid w:val="00224EFC"/>
    <w:rsid w:val="00224F69"/>
    <w:rsid w:val="00224FAB"/>
    <w:rsid w:val="00225080"/>
    <w:rsid w:val="00225145"/>
    <w:rsid w:val="002251F7"/>
    <w:rsid w:val="002255C2"/>
    <w:rsid w:val="0022566D"/>
    <w:rsid w:val="00225677"/>
    <w:rsid w:val="002257BB"/>
    <w:rsid w:val="0022583E"/>
    <w:rsid w:val="0022598A"/>
    <w:rsid w:val="00225BA7"/>
    <w:rsid w:val="00225BE6"/>
    <w:rsid w:val="00225CBA"/>
    <w:rsid w:val="00225CDD"/>
    <w:rsid w:val="00225E33"/>
    <w:rsid w:val="002261A4"/>
    <w:rsid w:val="002264D6"/>
    <w:rsid w:val="00226692"/>
    <w:rsid w:val="00226725"/>
    <w:rsid w:val="00226808"/>
    <w:rsid w:val="002268CA"/>
    <w:rsid w:val="0022692D"/>
    <w:rsid w:val="00226AA1"/>
    <w:rsid w:val="00226AD5"/>
    <w:rsid w:val="00226BE5"/>
    <w:rsid w:val="00226E1B"/>
    <w:rsid w:val="00226E3F"/>
    <w:rsid w:val="00226F4B"/>
    <w:rsid w:val="00226F78"/>
    <w:rsid w:val="00226FF7"/>
    <w:rsid w:val="00227152"/>
    <w:rsid w:val="00227224"/>
    <w:rsid w:val="00227241"/>
    <w:rsid w:val="0022727C"/>
    <w:rsid w:val="0022727E"/>
    <w:rsid w:val="002273BA"/>
    <w:rsid w:val="002274EF"/>
    <w:rsid w:val="002275C0"/>
    <w:rsid w:val="002276F0"/>
    <w:rsid w:val="00227AD9"/>
    <w:rsid w:val="00227BFF"/>
    <w:rsid w:val="00227C06"/>
    <w:rsid w:val="00227CC0"/>
    <w:rsid w:val="00227D3E"/>
    <w:rsid w:val="00227D50"/>
    <w:rsid w:val="00227F21"/>
    <w:rsid w:val="00230090"/>
    <w:rsid w:val="00230091"/>
    <w:rsid w:val="002301D9"/>
    <w:rsid w:val="002302BC"/>
    <w:rsid w:val="002306BD"/>
    <w:rsid w:val="00230776"/>
    <w:rsid w:val="0023077E"/>
    <w:rsid w:val="002307D6"/>
    <w:rsid w:val="00230809"/>
    <w:rsid w:val="0023085B"/>
    <w:rsid w:val="0023086C"/>
    <w:rsid w:val="00230953"/>
    <w:rsid w:val="00230955"/>
    <w:rsid w:val="00230AEE"/>
    <w:rsid w:val="00230BE1"/>
    <w:rsid w:val="00230BF9"/>
    <w:rsid w:val="00230CF0"/>
    <w:rsid w:val="00230D28"/>
    <w:rsid w:val="0023117E"/>
    <w:rsid w:val="00231292"/>
    <w:rsid w:val="0023133B"/>
    <w:rsid w:val="0023143E"/>
    <w:rsid w:val="0023149E"/>
    <w:rsid w:val="002314F2"/>
    <w:rsid w:val="00231625"/>
    <w:rsid w:val="0023177A"/>
    <w:rsid w:val="002317B2"/>
    <w:rsid w:val="00231839"/>
    <w:rsid w:val="002318CF"/>
    <w:rsid w:val="00231E28"/>
    <w:rsid w:val="00232002"/>
    <w:rsid w:val="0023206C"/>
    <w:rsid w:val="00232116"/>
    <w:rsid w:val="00232150"/>
    <w:rsid w:val="00232287"/>
    <w:rsid w:val="002323E7"/>
    <w:rsid w:val="00232446"/>
    <w:rsid w:val="00232666"/>
    <w:rsid w:val="002327F8"/>
    <w:rsid w:val="00232A17"/>
    <w:rsid w:val="00232A9D"/>
    <w:rsid w:val="00232D5D"/>
    <w:rsid w:val="00232D9F"/>
    <w:rsid w:val="00232FF4"/>
    <w:rsid w:val="00233200"/>
    <w:rsid w:val="002332B8"/>
    <w:rsid w:val="00233360"/>
    <w:rsid w:val="002333B9"/>
    <w:rsid w:val="0023346E"/>
    <w:rsid w:val="002334A9"/>
    <w:rsid w:val="00233884"/>
    <w:rsid w:val="00233967"/>
    <w:rsid w:val="00233B22"/>
    <w:rsid w:val="00233E57"/>
    <w:rsid w:val="00233E6D"/>
    <w:rsid w:val="00234174"/>
    <w:rsid w:val="002342C7"/>
    <w:rsid w:val="002342FD"/>
    <w:rsid w:val="00234449"/>
    <w:rsid w:val="002344CF"/>
    <w:rsid w:val="00234A54"/>
    <w:rsid w:val="00234C63"/>
    <w:rsid w:val="00234D86"/>
    <w:rsid w:val="00235140"/>
    <w:rsid w:val="00235195"/>
    <w:rsid w:val="00235274"/>
    <w:rsid w:val="00235437"/>
    <w:rsid w:val="002354BB"/>
    <w:rsid w:val="002355BF"/>
    <w:rsid w:val="002355CA"/>
    <w:rsid w:val="0023566B"/>
    <w:rsid w:val="0023596B"/>
    <w:rsid w:val="00235AEC"/>
    <w:rsid w:val="00235C33"/>
    <w:rsid w:val="00235D18"/>
    <w:rsid w:val="00235D50"/>
    <w:rsid w:val="00235DCE"/>
    <w:rsid w:val="00235E53"/>
    <w:rsid w:val="00235FCC"/>
    <w:rsid w:val="002360E7"/>
    <w:rsid w:val="002361EB"/>
    <w:rsid w:val="00236368"/>
    <w:rsid w:val="002367E9"/>
    <w:rsid w:val="0023683D"/>
    <w:rsid w:val="0023686F"/>
    <w:rsid w:val="00236A58"/>
    <w:rsid w:val="00236BB9"/>
    <w:rsid w:val="0023712F"/>
    <w:rsid w:val="002371A2"/>
    <w:rsid w:val="002372A4"/>
    <w:rsid w:val="0023730E"/>
    <w:rsid w:val="002373A1"/>
    <w:rsid w:val="00237538"/>
    <w:rsid w:val="002377E5"/>
    <w:rsid w:val="00237949"/>
    <w:rsid w:val="00237A29"/>
    <w:rsid w:val="00237A7C"/>
    <w:rsid w:val="00237ADB"/>
    <w:rsid w:val="00237C3A"/>
    <w:rsid w:val="00237C5C"/>
    <w:rsid w:val="00240006"/>
    <w:rsid w:val="002402BF"/>
    <w:rsid w:val="0024036E"/>
    <w:rsid w:val="0024058E"/>
    <w:rsid w:val="002405CF"/>
    <w:rsid w:val="00240637"/>
    <w:rsid w:val="00240683"/>
    <w:rsid w:val="0024093F"/>
    <w:rsid w:val="002409A6"/>
    <w:rsid w:val="002409E7"/>
    <w:rsid w:val="00240AF2"/>
    <w:rsid w:val="00240B9A"/>
    <w:rsid w:val="00240BB4"/>
    <w:rsid w:val="00240E3A"/>
    <w:rsid w:val="00240E68"/>
    <w:rsid w:val="00240EC2"/>
    <w:rsid w:val="00240F47"/>
    <w:rsid w:val="00240FE8"/>
    <w:rsid w:val="00241863"/>
    <w:rsid w:val="00241957"/>
    <w:rsid w:val="00241B75"/>
    <w:rsid w:val="00241C4B"/>
    <w:rsid w:val="00241C93"/>
    <w:rsid w:val="00241F7F"/>
    <w:rsid w:val="0024205E"/>
    <w:rsid w:val="0024216A"/>
    <w:rsid w:val="00242205"/>
    <w:rsid w:val="002422D1"/>
    <w:rsid w:val="002423C1"/>
    <w:rsid w:val="00242452"/>
    <w:rsid w:val="0024247E"/>
    <w:rsid w:val="00242626"/>
    <w:rsid w:val="00242A4E"/>
    <w:rsid w:val="00242A88"/>
    <w:rsid w:val="00242E89"/>
    <w:rsid w:val="00242EB2"/>
    <w:rsid w:val="002432F3"/>
    <w:rsid w:val="0024359B"/>
    <w:rsid w:val="002436BD"/>
    <w:rsid w:val="00243900"/>
    <w:rsid w:val="00243947"/>
    <w:rsid w:val="0024394C"/>
    <w:rsid w:val="00243B40"/>
    <w:rsid w:val="00243B57"/>
    <w:rsid w:val="00243D59"/>
    <w:rsid w:val="00243DEB"/>
    <w:rsid w:val="00243E53"/>
    <w:rsid w:val="00243EF2"/>
    <w:rsid w:val="00243FD2"/>
    <w:rsid w:val="002441AE"/>
    <w:rsid w:val="002441C0"/>
    <w:rsid w:val="0024427F"/>
    <w:rsid w:val="002442BD"/>
    <w:rsid w:val="0024432A"/>
    <w:rsid w:val="00244493"/>
    <w:rsid w:val="002444D5"/>
    <w:rsid w:val="00244687"/>
    <w:rsid w:val="00244773"/>
    <w:rsid w:val="002447E1"/>
    <w:rsid w:val="002448DA"/>
    <w:rsid w:val="00244BEF"/>
    <w:rsid w:val="00244D96"/>
    <w:rsid w:val="00244F5E"/>
    <w:rsid w:val="002450C3"/>
    <w:rsid w:val="002451DB"/>
    <w:rsid w:val="0024559C"/>
    <w:rsid w:val="00245641"/>
    <w:rsid w:val="002458A5"/>
    <w:rsid w:val="002458B3"/>
    <w:rsid w:val="00245B2B"/>
    <w:rsid w:val="00245BAC"/>
    <w:rsid w:val="00245BEC"/>
    <w:rsid w:val="00245C47"/>
    <w:rsid w:val="00245C7D"/>
    <w:rsid w:val="00245E33"/>
    <w:rsid w:val="00245E98"/>
    <w:rsid w:val="002463B5"/>
    <w:rsid w:val="00246408"/>
    <w:rsid w:val="002465C8"/>
    <w:rsid w:val="002466AF"/>
    <w:rsid w:val="002467C3"/>
    <w:rsid w:val="0024684C"/>
    <w:rsid w:val="00246851"/>
    <w:rsid w:val="002469CE"/>
    <w:rsid w:val="00246A3F"/>
    <w:rsid w:val="00246C6A"/>
    <w:rsid w:val="00246D1A"/>
    <w:rsid w:val="00246D39"/>
    <w:rsid w:val="00246DEC"/>
    <w:rsid w:val="00246E3B"/>
    <w:rsid w:val="00246E55"/>
    <w:rsid w:val="00246EC2"/>
    <w:rsid w:val="00247198"/>
    <w:rsid w:val="002471C0"/>
    <w:rsid w:val="00247230"/>
    <w:rsid w:val="00247290"/>
    <w:rsid w:val="002473A9"/>
    <w:rsid w:val="002473D4"/>
    <w:rsid w:val="00247474"/>
    <w:rsid w:val="00247504"/>
    <w:rsid w:val="002477CD"/>
    <w:rsid w:val="0024788A"/>
    <w:rsid w:val="002478B9"/>
    <w:rsid w:val="002478D4"/>
    <w:rsid w:val="00247B0D"/>
    <w:rsid w:val="00247D07"/>
    <w:rsid w:val="00247E24"/>
    <w:rsid w:val="00247F2D"/>
    <w:rsid w:val="00247FD5"/>
    <w:rsid w:val="00247FE7"/>
    <w:rsid w:val="002502E0"/>
    <w:rsid w:val="002503F1"/>
    <w:rsid w:val="002506CF"/>
    <w:rsid w:val="00250850"/>
    <w:rsid w:val="002508E6"/>
    <w:rsid w:val="0025097B"/>
    <w:rsid w:val="00250AD4"/>
    <w:rsid w:val="00250B0F"/>
    <w:rsid w:val="00250D7F"/>
    <w:rsid w:val="00250E67"/>
    <w:rsid w:val="00250E87"/>
    <w:rsid w:val="00250FEE"/>
    <w:rsid w:val="00251233"/>
    <w:rsid w:val="00251332"/>
    <w:rsid w:val="0025139E"/>
    <w:rsid w:val="00251596"/>
    <w:rsid w:val="002516F9"/>
    <w:rsid w:val="00251807"/>
    <w:rsid w:val="002518DF"/>
    <w:rsid w:val="002519D9"/>
    <w:rsid w:val="00251ABA"/>
    <w:rsid w:val="00251B92"/>
    <w:rsid w:val="00251BD5"/>
    <w:rsid w:val="00251C0C"/>
    <w:rsid w:val="00251E69"/>
    <w:rsid w:val="00251F93"/>
    <w:rsid w:val="00251FCE"/>
    <w:rsid w:val="0025224A"/>
    <w:rsid w:val="002522AF"/>
    <w:rsid w:val="0025231D"/>
    <w:rsid w:val="002523DE"/>
    <w:rsid w:val="002523E1"/>
    <w:rsid w:val="002525B5"/>
    <w:rsid w:val="0025294B"/>
    <w:rsid w:val="00252982"/>
    <w:rsid w:val="00252B1E"/>
    <w:rsid w:val="00252B3F"/>
    <w:rsid w:val="00252B81"/>
    <w:rsid w:val="00252BC4"/>
    <w:rsid w:val="00252CA5"/>
    <w:rsid w:val="00252E12"/>
    <w:rsid w:val="002530A0"/>
    <w:rsid w:val="002530DD"/>
    <w:rsid w:val="0025319F"/>
    <w:rsid w:val="00253252"/>
    <w:rsid w:val="00253498"/>
    <w:rsid w:val="0025355D"/>
    <w:rsid w:val="002537B8"/>
    <w:rsid w:val="002539BE"/>
    <w:rsid w:val="00253ABF"/>
    <w:rsid w:val="00253AE6"/>
    <w:rsid w:val="00253C30"/>
    <w:rsid w:val="00253C93"/>
    <w:rsid w:val="00253D15"/>
    <w:rsid w:val="00253DAB"/>
    <w:rsid w:val="00253FE1"/>
    <w:rsid w:val="00254272"/>
    <w:rsid w:val="002545A9"/>
    <w:rsid w:val="002545C0"/>
    <w:rsid w:val="002547B7"/>
    <w:rsid w:val="002547C9"/>
    <w:rsid w:val="002548EA"/>
    <w:rsid w:val="00254A78"/>
    <w:rsid w:val="00254AC0"/>
    <w:rsid w:val="00254BE1"/>
    <w:rsid w:val="00254D77"/>
    <w:rsid w:val="00254E6E"/>
    <w:rsid w:val="00254F3C"/>
    <w:rsid w:val="002551F8"/>
    <w:rsid w:val="00255254"/>
    <w:rsid w:val="002552FE"/>
    <w:rsid w:val="002554C7"/>
    <w:rsid w:val="002555AD"/>
    <w:rsid w:val="002556BD"/>
    <w:rsid w:val="002557A7"/>
    <w:rsid w:val="002558D1"/>
    <w:rsid w:val="002558FB"/>
    <w:rsid w:val="00255942"/>
    <w:rsid w:val="002559BC"/>
    <w:rsid w:val="00255A50"/>
    <w:rsid w:val="00255B6B"/>
    <w:rsid w:val="00255BFA"/>
    <w:rsid w:val="00255C2B"/>
    <w:rsid w:val="00255D11"/>
    <w:rsid w:val="00255EC4"/>
    <w:rsid w:val="00256030"/>
    <w:rsid w:val="00256276"/>
    <w:rsid w:val="002562B1"/>
    <w:rsid w:val="002563BD"/>
    <w:rsid w:val="002563C0"/>
    <w:rsid w:val="002564A5"/>
    <w:rsid w:val="00256587"/>
    <w:rsid w:val="00256599"/>
    <w:rsid w:val="002565CE"/>
    <w:rsid w:val="002566C6"/>
    <w:rsid w:val="002567CC"/>
    <w:rsid w:val="00256855"/>
    <w:rsid w:val="002568B6"/>
    <w:rsid w:val="00256913"/>
    <w:rsid w:val="00256A04"/>
    <w:rsid w:val="00256B11"/>
    <w:rsid w:val="00256C2C"/>
    <w:rsid w:val="00256C72"/>
    <w:rsid w:val="00256CD2"/>
    <w:rsid w:val="0025737D"/>
    <w:rsid w:val="00257426"/>
    <w:rsid w:val="00257692"/>
    <w:rsid w:val="00257765"/>
    <w:rsid w:val="002577CE"/>
    <w:rsid w:val="002577E4"/>
    <w:rsid w:val="002578E1"/>
    <w:rsid w:val="0025799A"/>
    <w:rsid w:val="00257A74"/>
    <w:rsid w:val="00257AAE"/>
    <w:rsid w:val="00257C50"/>
    <w:rsid w:val="00257CCC"/>
    <w:rsid w:val="00257D38"/>
    <w:rsid w:val="00257D4C"/>
    <w:rsid w:val="00257DD2"/>
    <w:rsid w:val="002603A2"/>
    <w:rsid w:val="002603E5"/>
    <w:rsid w:val="0026045D"/>
    <w:rsid w:val="00260472"/>
    <w:rsid w:val="002606DC"/>
    <w:rsid w:val="00260A05"/>
    <w:rsid w:val="00260A6C"/>
    <w:rsid w:val="00260A8E"/>
    <w:rsid w:val="00260E2E"/>
    <w:rsid w:val="00260EA5"/>
    <w:rsid w:val="00260F84"/>
    <w:rsid w:val="0026111D"/>
    <w:rsid w:val="002611FA"/>
    <w:rsid w:val="002613AB"/>
    <w:rsid w:val="0026160A"/>
    <w:rsid w:val="002617BA"/>
    <w:rsid w:val="002619C3"/>
    <w:rsid w:val="002619E1"/>
    <w:rsid w:val="00261A88"/>
    <w:rsid w:val="00261B5A"/>
    <w:rsid w:val="00261B9F"/>
    <w:rsid w:val="00261C1B"/>
    <w:rsid w:val="00261C7F"/>
    <w:rsid w:val="00261D67"/>
    <w:rsid w:val="00261DFA"/>
    <w:rsid w:val="00261FD4"/>
    <w:rsid w:val="00262041"/>
    <w:rsid w:val="00262076"/>
    <w:rsid w:val="00262152"/>
    <w:rsid w:val="00262307"/>
    <w:rsid w:val="0026272D"/>
    <w:rsid w:val="002627DA"/>
    <w:rsid w:val="00262855"/>
    <w:rsid w:val="002629C9"/>
    <w:rsid w:val="00262A09"/>
    <w:rsid w:val="00262A85"/>
    <w:rsid w:val="00262B80"/>
    <w:rsid w:val="00262BFF"/>
    <w:rsid w:val="0026301B"/>
    <w:rsid w:val="00263088"/>
    <w:rsid w:val="00263126"/>
    <w:rsid w:val="00263414"/>
    <w:rsid w:val="00263448"/>
    <w:rsid w:val="002636E0"/>
    <w:rsid w:val="0026372F"/>
    <w:rsid w:val="00263776"/>
    <w:rsid w:val="00263916"/>
    <w:rsid w:val="002639E7"/>
    <w:rsid w:val="00263A92"/>
    <w:rsid w:val="00263D18"/>
    <w:rsid w:val="00264076"/>
    <w:rsid w:val="002640E6"/>
    <w:rsid w:val="00264117"/>
    <w:rsid w:val="002642A1"/>
    <w:rsid w:val="002642B7"/>
    <w:rsid w:val="00264335"/>
    <w:rsid w:val="00264408"/>
    <w:rsid w:val="0026444A"/>
    <w:rsid w:val="002645D5"/>
    <w:rsid w:val="0026466E"/>
    <w:rsid w:val="002646C5"/>
    <w:rsid w:val="0026472F"/>
    <w:rsid w:val="002648CE"/>
    <w:rsid w:val="00264A0A"/>
    <w:rsid w:val="00264B0F"/>
    <w:rsid w:val="00264D32"/>
    <w:rsid w:val="00264DA8"/>
    <w:rsid w:val="00264DB9"/>
    <w:rsid w:val="00264DC9"/>
    <w:rsid w:val="00264E03"/>
    <w:rsid w:val="00264E4C"/>
    <w:rsid w:val="00264E69"/>
    <w:rsid w:val="00264F19"/>
    <w:rsid w:val="002653BF"/>
    <w:rsid w:val="0026544D"/>
    <w:rsid w:val="00265482"/>
    <w:rsid w:val="002656E8"/>
    <w:rsid w:val="00265726"/>
    <w:rsid w:val="002658FA"/>
    <w:rsid w:val="00265915"/>
    <w:rsid w:val="002659EA"/>
    <w:rsid w:val="00265E31"/>
    <w:rsid w:val="00265FA6"/>
    <w:rsid w:val="00265FBE"/>
    <w:rsid w:val="00266126"/>
    <w:rsid w:val="00266144"/>
    <w:rsid w:val="00266471"/>
    <w:rsid w:val="002666C5"/>
    <w:rsid w:val="00266802"/>
    <w:rsid w:val="0026681F"/>
    <w:rsid w:val="00266834"/>
    <w:rsid w:val="00266907"/>
    <w:rsid w:val="0026695F"/>
    <w:rsid w:val="002669F3"/>
    <w:rsid w:val="00266A58"/>
    <w:rsid w:val="00266EB4"/>
    <w:rsid w:val="00266FE4"/>
    <w:rsid w:val="00267060"/>
    <w:rsid w:val="00267109"/>
    <w:rsid w:val="00267205"/>
    <w:rsid w:val="002672B3"/>
    <w:rsid w:val="0026731C"/>
    <w:rsid w:val="0026744D"/>
    <w:rsid w:val="002674C3"/>
    <w:rsid w:val="00267740"/>
    <w:rsid w:val="002677E5"/>
    <w:rsid w:val="002678E4"/>
    <w:rsid w:val="002678F3"/>
    <w:rsid w:val="00267E8A"/>
    <w:rsid w:val="00267E98"/>
    <w:rsid w:val="00267F4B"/>
    <w:rsid w:val="00267F67"/>
    <w:rsid w:val="00267FB8"/>
    <w:rsid w:val="00270031"/>
    <w:rsid w:val="0027004A"/>
    <w:rsid w:val="0027032C"/>
    <w:rsid w:val="00270366"/>
    <w:rsid w:val="002704A1"/>
    <w:rsid w:val="002704D6"/>
    <w:rsid w:val="00270960"/>
    <w:rsid w:val="002709E4"/>
    <w:rsid w:val="00270A8F"/>
    <w:rsid w:val="00270BAB"/>
    <w:rsid w:val="00270E24"/>
    <w:rsid w:val="00270FFE"/>
    <w:rsid w:val="00271112"/>
    <w:rsid w:val="0027112D"/>
    <w:rsid w:val="00271173"/>
    <w:rsid w:val="002711C0"/>
    <w:rsid w:val="00271214"/>
    <w:rsid w:val="00271288"/>
    <w:rsid w:val="002713A5"/>
    <w:rsid w:val="002713EE"/>
    <w:rsid w:val="002714E8"/>
    <w:rsid w:val="0027154B"/>
    <w:rsid w:val="002717E2"/>
    <w:rsid w:val="002718C6"/>
    <w:rsid w:val="00271BEC"/>
    <w:rsid w:val="00271C1A"/>
    <w:rsid w:val="00271D59"/>
    <w:rsid w:val="00271DBD"/>
    <w:rsid w:val="00271FBA"/>
    <w:rsid w:val="002720EA"/>
    <w:rsid w:val="002721DE"/>
    <w:rsid w:val="002723C0"/>
    <w:rsid w:val="0027243E"/>
    <w:rsid w:val="002724DC"/>
    <w:rsid w:val="00272504"/>
    <w:rsid w:val="0027258B"/>
    <w:rsid w:val="0027296E"/>
    <w:rsid w:val="00272980"/>
    <w:rsid w:val="00272BB0"/>
    <w:rsid w:val="00272DF9"/>
    <w:rsid w:val="00272F2D"/>
    <w:rsid w:val="00272F3D"/>
    <w:rsid w:val="00272FF5"/>
    <w:rsid w:val="00272FF6"/>
    <w:rsid w:val="0027305F"/>
    <w:rsid w:val="002730A4"/>
    <w:rsid w:val="002731D5"/>
    <w:rsid w:val="002732EE"/>
    <w:rsid w:val="002732FD"/>
    <w:rsid w:val="002733B9"/>
    <w:rsid w:val="0027342C"/>
    <w:rsid w:val="0027360F"/>
    <w:rsid w:val="002737F6"/>
    <w:rsid w:val="00273833"/>
    <w:rsid w:val="0027389B"/>
    <w:rsid w:val="00273A03"/>
    <w:rsid w:val="00273A0C"/>
    <w:rsid w:val="00273EEF"/>
    <w:rsid w:val="002740BE"/>
    <w:rsid w:val="002741A3"/>
    <w:rsid w:val="002741AC"/>
    <w:rsid w:val="002741EC"/>
    <w:rsid w:val="002742FB"/>
    <w:rsid w:val="0027430E"/>
    <w:rsid w:val="002744A9"/>
    <w:rsid w:val="0027459D"/>
    <w:rsid w:val="0027466C"/>
    <w:rsid w:val="00274704"/>
    <w:rsid w:val="002748B5"/>
    <w:rsid w:val="00274D57"/>
    <w:rsid w:val="00274D62"/>
    <w:rsid w:val="00274ECE"/>
    <w:rsid w:val="00274F13"/>
    <w:rsid w:val="00274F26"/>
    <w:rsid w:val="00274FA6"/>
    <w:rsid w:val="0027507F"/>
    <w:rsid w:val="00275228"/>
    <w:rsid w:val="00275269"/>
    <w:rsid w:val="002754B1"/>
    <w:rsid w:val="002755D4"/>
    <w:rsid w:val="002756A1"/>
    <w:rsid w:val="0027581C"/>
    <w:rsid w:val="0027589F"/>
    <w:rsid w:val="0027592A"/>
    <w:rsid w:val="0027595E"/>
    <w:rsid w:val="00275B8E"/>
    <w:rsid w:val="00275BE2"/>
    <w:rsid w:val="00275D12"/>
    <w:rsid w:val="00275DC0"/>
    <w:rsid w:val="00275F0A"/>
    <w:rsid w:val="0027626F"/>
    <w:rsid w:val="0027634B"/>
    <w:rsid w:val="002765B0"/>
    <w:rsid w:val="00276778"/>
    <w:rsid w:val="0027684C"/>
    <w:rsid w:val="00276867"/>
    <w:rsid w:val="00276AE7"/>
    <w:rsid w:val="00276B82"/>
    <w:rsid w:val="00276C78"/>
    <w:rsid w:val="00277184"/>
    <w:rsid w:val="002771C1"/>
    <w:rsid w:val="0027732F"/>
    <w:rsid w:val="00277403"/>
    <w:rsid w:val="00277645"/>
    <w:rsid w:val="00277699"/>
    <w:rsid w:val="0027769C"/>
    <w:rsid w:val="0027771F"/>
    <w:rsid w:val="0027780E"/>
    <w:rsid w:val="0027782F"/>
    <w:rsid w:val="0027794E"/>
    <w:rsid w:val="00277BA9"/>
    <w:rsid w:val="00277C2F"/>
    <w:rsid w:val="00277C5C"/>
    <w:rsid w:val="00277C89"/>
    <w:rsid w:val="00277D4C"/>
    <w:rsid w:val="00277DB4"/>
    <w:rsid w:val="00277F53"/>
    <w:rsid w:val="00280056"/>
    <w:rsid w:val="00280393"/>
    <w:rsid w:val="002804BD"/>
    <w:rsid w:val="00280555"/>
    <w:rsid w:val="002805FD"/>
    <w:rsid w:val="00280756"/>
    <w:rsid w:val="00280837"/>
    <w:rsid w:val="0028088E"/>
    <w:rsid w:val="00280940"/>
    <w:rsid w:val="00280950"/>
    <w:rsid w:val="002809A0"/>
    <w:rsid w:val="00280B18"/>
    <w:rsid w:val="00280C77"/>
    <w:rsid w:val="00280F58"/>
    <w:rsid w:val="0028102F"/>
    <w:rsid w:val="0028117F"/>
    <w:rsid w:val="002811A0"/>
    <w:rsid w:val="002811C0"/>
    <w:rsid w:val="002812A0"/>
    <w:rsid w:val="00281366"/>
    <w:rsid w:val="00281381"/>
    <w:rsid w:val="002814B5"/>
    <w:rsid w:val="002814CE"/>
    <w:rsid w:val="00281591"/>
    <w:rsid w:val="00281594"/>
    <w:rsid w:val="00281684"/>
    <w:rsid w:val="0028168A"/>
    <w:rsid w:val="002816DC"/>
    <w:rsid w:val="00281768"/>
    <w:rsid w:val="002817F3"/>
    <w:rsid w:val="002818E6"/>
    <w:rsid w:val="002819C7"/>
    <w:rsid w:val="00281A4A"/>
    <w:rsid w:val="00281A4D"/>
    <w:rsid w:val="00282155"/>
    <w:rsid w:val="002822E7"/>
    <w:rsid w:val="002824C1"/>
    <w:rsid w:val="002826DF"/>
    <w:rsid w:val="002828E8"/>
    <w:rsid w:val="002829D3"/>
    <w:rsid w:val="00282A65"/>
    <w:rsid w:val="00282C1C"/>
    <w:rsid w:val="00282CA3"/>
    <w:rsid w:val="00282E5A"/>
    <w:rsid w:val="00282F04"/>
    <w:rsid w:val="00282FF6"/>
    <w:rsid w:val="002831BC"/>
    <w:rsid w:val="00283330"/>
    <w:rsid w:val="002834BA"/>
    <w:rsid w:val="00283531"/>
    <w:rsid w:val="002836A4"/>
    <w:rsid w:val="00283ACF"/>
    <w:rsid w:val="00283CFA"/>
    <w:rsid w:val="00283E21"/>
    <w:rsid w:val="00283F20"/>
    <w:rsid w:val="00283F99"/>
    <w:rsid w:val="00284148"/>
    <w:rsid w:val="0028418B"/>
    <w:rsid w:val="0028419D"/>
    <w:rsid w:val="002842E3"/>
    <w:rsid w:val="00284412"/>
    <w:rsid w:val="0028448F"/>
    <w:rsid w:val="00284766"/>
    <w:rsid w:val="00284A0C"/>
    <w:rsid w:val="00284A64"/>
    <w:rsid w:val="00284A66"/>
    <w:rsid w:val="00284FB1"/>
    <w:rsid w:val="00284FD9"/>
    <w:rsid w:val="00284FEB"/>
    <w:rsid w:val="002850B8"/>
    <w:rsid w:val="00285475"/>
    <w:rsid w:val="0028574B"/>
    <w:rsid w:val="002858A8"/>
    <w:rsid w:val="0028591B"/>
    <w:rsid w:val="002859CF"/>
    <w:rsid w:val="002859E1"/>
    <w:rsid w:val="00285B0F"/>
    <w:rsid w:val="00285B81"/>
    <w:rsid w:val="00285C1E"/>
    <w:rsid w:val="00285C74"/>
    <w:rsid w:val="00285CE5"/>
    <w:rsid w:val="00285D6C"/>
    <w:rsid w:val="00285F60"/>
    <w:rsid w:val="00285FEE"/>
    <w:rsid w:val="00286041"/>
    <w:rsid w:val="0028629C"/>
    <w:rsid w:val="00286338"/>
    <w:rsid w:val="002863D9"/>
    <w:rsid w:val="00286487"/>
    <w:rsid w:val="00286993"/>
    <w:rsid w:val="00286B19"/>
    <w:rsid w:val="00286BCA"/>
    <w:rsid w:val="00286E1D"/>
    <w:rsid w:val="00286F8E"/>
    <w:rsid w:val="00287090"/>
    <w:rsid w:val="0028734B"/>
    <w:rsid w:val="00287450"/>
    <w:rsid w:val="00287520"/>
    <w:rsid w:val="0028756F"/>
    <w:rsid w:val="0028758D"/>
    <w:rsid w:val="002875F0"/>
    <w:rsid w:val="00287660"/>
    <w:rsid w:val="0028768C"/>
    <w:rsid w:val="00287826"/>
    <w:rsid w:val="002878C9"/>
    <w:rsid w:val="00287BFA"/>
    <w:rsid w:val="00287F03"/>
    <w:rsid w:val="0029010F"/>
    <w:rsid w:val="00290153"/>
    <w:rsid w:val="0029025A"/>
    <w:rsid w:val="00290761"/>
    <w:rsid w:val="00290879"/>
    <w:rsid w:val="00290898"/>
    <w:rsid w:val="00290943"/>
    <w:rsid w:val="00290AD9"/>
    <w:rsid w:val="00290D1B"/>
    <w:rsid w:val="00290D7A"/>
    <w:rsid w:val="00290E56"/>
    <w:rsid w:val="00291050"/>
    <w:rsid w:val="002910EC"/>
    <w:rsid w:val="0029118F"/>
    <w:rsid w:val="002911EA"/>
    <w:rsid w:val="00291227"/>
    <w:rsid w:val="002912EB"/>
    <w:rsid w:val="0029136F"/>
    <w:rsid w:val="00291658"/>
    <w:rsid w:val="00291802"/>
    <w:rsid w:val="002919A5"/>
    <w:rsid w:val="00291A0D"/>
    <w:rsid w:val="00291ACA"/>
    <w:rsid w:val="00291CBD"/>
    <w:rsid w:val="00291EF6"/>
    <w:rsid w:val="00291FCD"/>
    <w:rsid w:val="00292135"/>
    <w:rsid w:val="002921D6"/>
    <w:rsid w:val="00292239"/>
    <w:rsid w:val="0029245A"/>
    <w:rsid w:val="00292515"/>
    <w:rsid w:val="00292994"/>
    <w:rsid w:val="002929F5"/>
    <w:rsid w:val="00292A86"/>
    <w:rsid w:val="00292BC7"/>
    <w:rsid w:val="00292C23"/>
    <w:rsid w:val="00292E23"/>
    <w:rsid w:val="00292F0D"/>
    <w:rsid w:val="0029307A"/>
    <w:rsid w:val="00293256"/>
    <w:rsid w:val="00293407"/>
    <w:rsid w:val="0029344A"/>
    <w:rsid w:val="0029366B"/>
    <w:rsid w:val="0029369E"/>
    <w:rsid w:val="00293733"/>
    <w:rsid w:val="00293985"/>
    <w:rsid w:val="002939BD"/>
    <w:rsid w:val="00293ABA"/>
    <w:rsid w:val="00293D25"/>
    <w:rsid w:val="002943C9"/>
    <w:rsid w:val="0029451F"/>
    <w:rsid w:val="002946A3"/>
    <w:rsid w:val="002947FB"/>
    <w:rsid w:val="00294A30"/>
    <w:rsid w:val="00294A40"/>
    <w:rsid w:val="00294A59"/>
    <w:rsid w:val="00294B17"/>
    <w:rsid w:val="00294CD1"/>
    <w:rsid w:val="00294E8A"/>
    <w:rsid w:val="00294EF4"/>
    <w:rsid w:val="00294F10"/>
    <w:rsid w:val="00294FD2"/>
    <w:rsid w:val="00295022"/>
    <w:rsid w:val="00295041"/>
    <w:rsid w:val="00295171"/>
    <w:rsid w:val="002951A3"/>
    <w:rsid w:val="002951C9"/>
    <w:rsid w:val="002952D3"/>
    <w:rsid w:val="0029542B"/>
    <w:rsid w:val="002954C4"/>
    <w:rsid w:val="002955BA"/>
    <w:rsid w:val="00295610"/>
    <w:rsid w:val="00295AE3"/>
    <w:rsid w:val="00295C8E"/>
    <w:rsid w:val="00295E0B"/>
    <w:rsid w:val="00295E4E"/>
    <w:rsid w:val="00295E97"/>
    <w:rsid w:val="00295E99"/>
    <w:rsid w:val="0029605E"/>
    <w:rsid w:val="002962FA"/>
    <w:rsid w:val="00296347"/>
    <w:rsid w:val="00296379"/>
    <w:rsid w:val="0029638F"/>
    <w:rsid w:val="002964C0"/>
    <w:rsid w:val="0029677D"/>
    <w:rsid w:val="0029694C"/>
    <w:rsid w:val="0029696F"/>
    <w:rsid w:val="002969EE"/>
    <w:rsid w:val="00296A82"/>
    <w:rsid w:val="00296B22"/>
    <w:rsid w:val="00296C0C"/>
    <w:rsid w:val="00296C3F"/>
    <w:rsid w:val="00296DC0"/>
    <w:rsid w:val="00296DE0"/>
    <w:rsid w:val="00296DF6"/>
    <w:rsid w:val="00296DFB"/>
    <w:rsid w:val="00296E12"/>
    <w:rsid w:val="00296E39"/>
    <w:rsid w:val="00296F0E"/>
    <w:rsid w:val="00296F9A"/>
    <w:rsid w:val="00297543"/>
    <w:rsid w:val="002977CF"/>
    <w:rsid w:val="00297AFD"/>
    <w:rsid w:val="00297C3F"/>
    <w:rsid w:val="00297DD6"/>
    <w:rsid w:val="00297DE8"/>
    <w:rsid w:val="002A0023"/>
    <w:rsid w:val="002A028A"/>
    <w:rsid w:val="002A0486"/>
    <w:rsid w:val="002A04D3"/>
    <w:rsid w:val="002A06C1"/>
    <w:rsid w:val="002A08FD"/>
    <w:rsid w:val="002A0918"/>
    <w:rsid w:val="002A09BE"/>
    <w:rsid w:val="002A0A73"/>
    <w:rsid w:val="002A0DD9"/>
    <w:rsid w:val="002A0F13"/>
    <w:rsid w:val="002A1302"/>
    <w:rsid w:val="002A143B"/>
    <w:rsid w:val="002A1510"/>
    <w:rsid w:val="002A179D"/>
    <w:rsid w:val="002A18BD"/>
    <w:rsid w:val="002A1A90"/>
    <w:rsid w:val="002A1AE9"/>
    <w:rsid w:val="002A1C89"/>
    <w:rsid w:val="002A1D67"/>
    <w:rsid w:val="002A1F6D"/>
    <w:rsid w:val="002A1FB0"/>
    <w:rsid w:val="002A2091"/>
    <w:rsid w:val="002A2273"/>
    <w:rsid w:val="002A2385"/>
    <w:rsid w:val="002A2449"/>
    <w:rsid w:val="002A246A"/>
    <w:rsid w:val="002A2491"/>
    <w:rsid w:val="002A24BF"/>
    <w:rsid w:val="002A2666"/>
    <w:rsid w:val="002A2679"/>
    <w:rsid w:val="002A26BC"/>
    <w:rsid w:val="002A2931"/>
    <w:rsid w:val="002A2AF1"/>
    <w:rsid w:val="002A2B17"/>
    <w:rsid w:val="002A2BE5"/>
    <w:rsid w:val="002A2CAC"/>
    <w:rsid w:val="002A2EAF"/>
    <w:rsid w:val="002A2EED"/>
    <w:rsid w:val="002A2F1A"/>
    <w:rsid w:val="002A2F42"/>
    <w:rsid w:val="002A2F9E"/>
    <w:rsid w:val="002A3105"/>
    <w:rsid w:val="002A3189"/>
    <w:rsid w:val="002A32AB"/>
    <w:rsid w:val="002A32CC"/>
    <w:rsid w:val="002A3383"/>
    <w:rsid w:val="002A3427"/>
    <w:rsid w:val="002A352F"/>
    <w:rsid w:val="002A3643"/>
    <w:rsid w:val="002A3703"/>
    <w:rsid w:val="002A37EA"/>
    <w:rsid w:val="002A3896"/>
    <w:rsid w:val="002A38E4"/>
    <w:rsid w:val="002A3ACA"/>
    <w:rsid w:val="002A3BAC"/>
    <w:rsid w:val="002A3BCF"/>
    <w:rsid w:val="002A3C75"/>
    <w:rsid w:val="002A3E4D"/>
    <w:rsid w:val="002A3F1B"/>
    <w:rsid w:val="002A3F5F"/>
    <w:rsid w:val="002A3F65"/>
    <w:rsid w:val="002A3F94"/>
    <w:rsid w:val="002A4110"/>
    <w:rsid w:val="002A416C"/>
    <w:rsid w:val="002A42B3"/>
    <w:rsid w:val="002A437C"/>
    <w:rsid w:val="002A4508"/>
    <w:rsid w:val="002A46BE"/>
    <w:rsid w:val="002A472A"/>
    <w:rsid w:val="002A472C"/>
    <w:rsid w:val="002A480B"/>
    <w:rsid w:val="002A4895"/>
    <w:rsid w:val="002A48FC"/>
    <w:rsid w:val="002A490C"/>
    <w:rsid w:val="002A4D6F"/>
    <w:rsid w:val="002A4DE1"/>
    <w:rsid w:val="002A4E41"/>
    <w:rsid w:val="002A5284"/>
    <w:rsid w:val="002A551E"/>
    <w:rsid w:val="002A5534"/>
    <w:rsid w:val="002A570B"/>
    <w:rsid w:val="002A59B5"/>
    <w:rsid w:val="002A5AE3"/>
    <w:rsid w:val="002A5AF2"/>
    <w:rsid w:val="002A5F5A"/>
    <w:rsid w:val="002A5F93"/>
    <w:rsid w:val="002A6025"/>
    <w:rsid w:val="002A61FA"/>
    <w:rsid w:val="002A6365"/>
    <w:rsid w:val="002A6367"/>
    <w:rsid w:val="002A65DE"/>
    <w:rsid w:val="002A66F0"/>
    <w:rsid w:val="002A6848"/>
    <w:rsid w:val="002A6B73"/>
    <w:rsid w:val="002A6B8B"/>
    <w:rsid w:val="002A6BE9"/>
    <w:rsid w:val="002A6BFE"/>
    <w:rsid w:val="002A6E2C"/>
    <w:rsid w:val="002A7015"/>
    <w:rsid w:val="002A7332"/>
    <w:rsid w:val="002A741A"/>
    <w:rsid w:val="002A7574"/>
    <w:rsid w:val="002A757C"/>
    <w:rsid w:val="002A76BC"/>
    <w:rsid w:val="002A7747"/>
    <w:rsid w:val="002A78B1"/>
    <w:rsid w:val="002A798D"/>
    <w:rsid w:val="002A79B7"/>
    <w:rsid w:val="002A7B5A"/>
    <w:rsid w:val="002A7DAF"/>
    <w:rsid w:val="002A7E3F"/>
    <w:rsid w:val="002A7EEE"/>
    <w:rsid w:val="002B0077"/>
    <w:rsid w:val="002B017E"/>
    <w:rsid w:val="002B0569"/>
    <w:rsid w:val="002B06B3"/>
    <w:rsid w:val="002B08A8"/>
    <w:rsid w:val="002B08C9"/>
    <w:rsid w:val="002B0BA0"/>
    <w:rsid w:val="002B0BD0"/>
    <w:rsid w:val="002B0C55"/>
    <w:rsid w:val="002B0D5E"/>
    <w:rsid w:val="002B0FE3"/>
    <w:rsid w:val="002B10AA"/>
    <w:rsid w:val="002B1122"/>
    <w:rsid w:val="002B1165"/>
    <w:rsid w:val="002B120A"/>
    <w:rsid w:val="002B1235"/>
    <w:rsid w:val="002B12B8"/>
    <w:rsid w:val="002B1332"/>
    <w:rsid w:val="002B1440"/>
    <w:rsid w:val="002B1536"/>
    <w:rsid w:val="002B1572"/>
    <w:rsid w:val="002B16D4"/>
    <w:rsid w:val="002B1A5F"/>
    <w:rsid w:val="002B1B36"/>
    <w:rsid w:val="002B1BFE"/>
    <w:rsid w:val="002B1C1D"/>
    <w:rsid w:val="002B1D3E"/>
    <w:rsid w:val="002B1F9F"/>
    <w:rsid w:val="002B1FC3"/>
    <w:rsid w:val="002B1FD6"/>
    <w:rsid w:val="002B1FE5"/>
    <w:rsid w:val="002B2047"/>
    <w:rsid w:val="002B22BB"/>
    <w:rsid w:val="002B239C"/>
    <w:rsid w:val="002B240F"/>
    <w:rsid w:val="002B24B3"/>
    <w:rsid w:val="002B24E1"/>
    <w:rsid w:val="002B24F9"/>
    <w:rsid w:val="002B286A"/>
    <w:rsid w:val="002B28CB"/>
    <w:rsid w:val="002B2B0B"/>
    <w:rsid w:val="002B2BEB"/>
    <w:rsid w:val="002B2C02"/>
    <w:rsid w:val="002B2D3A"/>
    <w:rsid w:val="002B2F42"/>
    <w:rsid w:val="002B3060"/>
    <w:rsid w:val="002B3253"/>
    <w:rsid w:val="002B3291"/>
    <w:rsid w:val="002B32A3"/>
    <w:rsid w:val="002B3386"/>
    <w:rsid w:val="002B34C5"/>
    <w:rsid w:val="002B3562"/>
    <w:rsid w:val="002B35D4"/>
    <w:rsid w:val="002B3715"/>
    <w:rsid w:val="002B375E"/>
    <w:rsid w:val="002B377A"/>
    <w:rsid w:val="002B37CC"/>
    <w:rsid w:val="002B3933"/>
    <w:rsid w:val="002B3AC1"/>
    <w:rsid w:val="002B3AFE"/>
    <w:rsid w:val="002B3EB7"/>
    <w:rsid w:val="002B3EF9"/>
    <w:rsid w:val="002B416E"/>
    <w:rsid w:val="002B41B3"/>
    <w:rsid w:val="002B41E6"/>
    <w:rsid w:val="002B4312"/>
    <w:rsid w:val="002B43C4"/>
    <w:rsid w:val="002B455E"/>
    <w:rsid w:val="002B468F"/>
    <w:rsid w:val="002B4690"/>
    <w:rsid w:val="002B48E0"/>
    <w:rsid w:val="002B4949"/>
    <w:rsid w:val="002B4A29"/>
    <w:rsid w:val="002B4C78"/>
    <w:rsid w:val="002B4C8E"/>
    <w:rsid w:val="002B4F18"/>
    <w:rsid w:val="002B504F"/>
    <w:rsid w:val="002B50CF"/>
    <w:rsid w:val="002B5298"/>
    <w:rsid w:val="002B52DB"/>
    <w:rsid w:val="002B557C"/>
    <w:rsid w:val="002B55F3"/>
    <w:rsid w:val="002B560A"/>
    <w:rsid w:val="002B5639"/>
    <w:rsid w:val="002B56E0"/>
    <w:rsid w:val="002B574F"/>
    <w:rsid w:val="002B57D7"/>
    <w:rsid w:val="002B5A0C"/>
    <w:rsid w:val="002B5B57"/>
    <w:rsid w:val="002B5B7F"/>
    <w:rsid w:val="002B5BF6"/>
    <w:rsid w:val="002B5BFA"/>
    <w:rsid w:val="002B5E46"/>
    <w:rsid w:val="002B5FD7"/>
    <w:rsid w:val="002B6265"/>
    <w:rsid w:val="002B6281"/>
    <w:rsid w:val="002B6312"/>
    <w:rsid w:val="002B632A"/>
    <w:rsid w:val="002B647B"/>
    <w:rsid w:val="002B6620"/>
    <w:rsid w:val="002B66E0"/>
    <w:rsid w:val="002B6769"/>
    <w:rsid w:val="002B67DE"/>
    <w:rsid w:val="002B68CA"/>
    <w:rsid w:val="002B6B4E"/>
    <w:rsid w:val="002B6B99"/>
    <w:rsid w:val="002B6CE0"/>
    <w:rsid w:val="002B6D61"/>
    <w:rsid w:val="002B6DB2"/>
    <w:rsid w:val="002B6F0F"/>
    <w:rsid w:val="002B6F30"/>
    <w:rsid w:val="002B6F37"/>
    <w:rsid w:val="002B70BE"/>
    <w:rsid w:val="002B7176"/>
    <w:rsid w:val="002B729A"/>
    <w:rsid w:val="002B73D6"/>
    <w:rsid w:val="002B748C"/>
    <w:rsid w:val="002B756D"/>
    <w:rsid w:val="002B75E4"/>
    <w:rsid w:val="002B7654"/>
    <w:rsid w:val="002B77A5"/>
    <w:rsid w:val="002B7ACA"/>
    <w:rsid w:val="002B7CD1"/>
    <w:rsid w:val="002B7DAC"/>
    <w:rsid w:val="002B7DD0"/>
    <w:rsid w:val="002B7E38"/>
    <w:rsid w:val="002B7E3D"/>
    <w:rsid w:val="002B7F69"/>
    <w:rsid w:val="002C006E"/>
    <w:rsid w:val="002C032E"/>
    <w:rsid w:val="002C0337"/>
    <w:rsid w:val="002C03A2"/>
    <w:rsid w:val="002C0419"/>
    <w:rsid w:val="002C0444"/>
    <w:rsid w:val="002C049B"/>
    <w:rsid w:val="002C0B53"/>
    <w:rsid w:val="002C0C60"/>
    <w:rsid w:val="002C0C93"/>
    <w:rsid w:val="002C0DA3"/>
    <w:rsid w:val="002C0E1C"/>
    <w:rsid w:val="002C102B"/>
    <w:rsid w:val="002C105A"/>
    <w:rsid w:val="002C13F4"/>
    <w:rsid w:val="002C1404"/>
    <w:rsid w:val="002C142A"/>
    <w:rsid w:val="002C1484"/>
    <w:rsid w:val="002C14BB"/>
    <w:rsid w:val="002C1572"/>
    <w:rsid w:val="002C15CE"/>
    <w:rsid w:val="002C1648"/>
    <w:rsid w:val="002C1694"/>
    <w:rsid w:val="002C16A1"/>
    <w:rsid w:val="002C17FC"/>
    <w:rsid w:val="002C1892"/>
    <w:rsid w:val="002C190C"/>
    <w:rsid w:val="002C1A00"/>
    <w:rsid w:val="002C1A18"/>
    <w:rsid w:val="002C1AF0"/>
    <w:rsid w:val="002C1B8C"/>
    <w:rsid w:val="002C1CC5"/>
    <w:rsid w:val="002C1D38"/>
    <w:rsid w:val="002C2034"/>
    <w:rsid w:val="002C2153"/>
    <w:rsid w:val="002C2179"/>
    <w:rsid w:val="002C222E"/>
    <w:rsid w:val="002C2239"/>
    <w:rsid w:val="002C22CF"/>
    <w:rsid w:val="002C24E4"/>
    <w:rsid w:val="002C2531"/>
    <w:rsid w:val="002C2757"/>
    <w:rsid w:val="002C2786"/>
    <w:rsid w:val="002C2915"/>
    <w:rsid w:val="002C2956"/>
    <w:rsid w:val="002C29EE"/>
    <w:rsid w:val="002C2ACB"/>
    <w:rsid w:val="002C2D0B"/>
    <w:rsid w:val="002C2F8E"/>
    <w:rsid w:val="002C3043"/>
    <w:rsid w:val="002C321E"/>
    <w:rsid w:val="002C33A1"/>
    <w:rsid w:val="002C33CE"/>
    <w:rsid w:val="002C33EB"/>
    <w:rsid w:val="002C3444"/>
    <w:rsid w:val="002C34E1"/>
    <w:rsid w:val="002C3558"/>
    <w:rsid w:val="002C36D3"/>
    <w:rsid w:val="002C3768"/>
    <w:rsid w:val="002C387A"/>
    <w:rsid w:val="002C390F"/>
    <w:rsid w:val="002C3920"/>
    <w:rsid w:val="002C39CF"/>
    <w:rsid w:val="002C3AAD"/>
    <w:rsid w:val="002C3D40"/>
    <w:rsid w:val="002C3F30"/>
    <w:rsid w:val="002C404B"/>
    <w:rsid w:val="002C4118"/>
    <w:rsid w:val="002C4211"/>
    <w:rsid w:val="002C46B2"/>
    <w:rsid w:val="002C4732"/>
    <w:rsid w:val="002C4856"/>
    <w:rsid w:val="002C4938"/>
    <w:rsid w:val="002C49B0"/>
    <w:rsid w:val="002C4B55"/>
    <w:rsid w:val="002C4BE5"/>
    <w:rsid w:val="002C4CEE"/>
    <w:rsid w:val="002C502C"/>
    <w:rsid w:val="002C503B"/>
    <w:rsid w:val="002C5041"/>
    <w:rsid w:val="002C50C7"/>
    <w:rsid w:val="002C5982"/>
    <w:rsid w:val="002C59B0"/>
    <w:rsid w:val="002C5B38"/>
    <w:rsid w:val="002C5BDC"/>
    <w:rsid w:val="002C5CBE"/>
    <w:rsid w:val="002C5D59"/>
    <w:rsid w:val="002C5EB8"/>
    <w:rsid w:val="002C5F8F"/>
    <w:rsid w:val="002C6104"/>
    <w:rsid w:val="002C616D"/>
    <w:rsid w:val="002C647F"/>
    <w:rsid w:val="002C6769"/>
    <w:rsid w:val="002C69CD"/>
    <w:rsid w:val="002C6AB9"/>
    <w:rsid w:val="002C6AEC"/>
    <w:rsid w:val="002C6B61"/>
    <w:rsid w:val="002C6D6C"/>
    <w:rsid w:val="002C6D99"/>
    <w:rsid w:val="002C6E04"/>
    <w:rsid w:val="002C6EC2"/>
    <w:rsid w:val="002C71D7"/>
    <w:rsid w:val="002C74FE"/>
    <w:rsid w:val="002C754D"/>
    <w:rsid w:val="002C7791"/>
    <w:rsid w:val="002C77D7"/>
    <w:rsid w:val="002C7812"/>
    <w:rsid w:val="002C7A7E"/>
    <w:rsid w:val="002C7A87"/>
    <w:rsid w:val="002C7AB1"/>
    <w:rsid w:val="002C7AF0"/>
    <w:rsid w:val="002C7B9B"/>
    <w:rsid w:val="002C7BC3"/>
    <w:rsid w:val="002C7BD4"/>
    <w:rsid w:val="002C7C49"/>
    <w:rsid w:val="002C7C4E"/>
    <w:rsid w:val="002C7C97"/>
    <w:rsid w:val="002C7D03"/>
    <w:rsid w:val="002C7E20"/>
    <w:rsid w:val="002C7E3C"/>
    <w:rsid w:val="002C7EAD"/>
    <w:rsid w:val="002D02F4"/>
    <w:rsid w:val="002D0543"/>
    <w:rsid w:val="002D05C7"/>
    <w:rsid w:val="002D0788"/>
    <w:rsid w:val="002D09CF"/>
    <w:rsid w:val="002D09F8"/>
    <w:rsid w:val="002D0A4B"/>
    <w:rsid w:val="002D0C00"/>
    <w:rsid w:val="002D0EB3"/>
    <w:rsid w:val="002D0EBD"/>
    <w:rsid w:val="002D0ED2"/>
    <w:rsid w:val="002D0EE2"/>
    <w:rsid w:val="002D0FFF"/>
    <w:rsid w:val="002D1059"/>
    <w:rsid w:val="002D107A"/>
    <w:rsid w:val="002D1113"/>
    <w:rsid w:val="002D1142"/>
    <w:rsid w:val="002D11C1"/>
    <w:rsid w:val="002D128C"/>
    <w:rsid w:val="002D12F2"/>
    <w:rsid w:val="002D1480"/>
    <w:rsid w:val="002D157C"/>
    <w:rsid w:val="002D18D4"/>
    <w:rsid w:val="002D1954"/>
    <w:rsid w:val="002D19DB"/>
    <w:rsid w:val="002D1AA9"/>
    <w:rsid w:val="002D1C14"/>
    <w:rsid w:val="002D1CE5"/>
    <w:rsid w:val="002D1D5F"/>
    <w:rsid w:val="002D1F23"/>
    <w:rsid w:val="002D2051"/>
    <w:rsid w:val="002D2218"/>
    <w:rsid w:val="002D228C"/>
    <w:rsid w:val="002D2372"/>
    <w:rsid w:val="002D23AE"/>
    <w:rsid w:val="002D24EC"/>
    <w:rsid w:val="002D255D"/>
    <w:rsid w:val="002D2788"/>
    <w:rsid w:val="002D27CD"/>
    <w:rsid w:val="002D297C"/>
    <w:rsid w:val="002D2C23"/>
    <w:rsid w:val="002D2C9B"/>
    <w:rsid w:val="002D2CA4"/>
    <w:rsid w:val="002D2CF8"/>
    <w:rsid w:val="002D2DCB"/>
    <w:rsid w:val="002D2E3B"/>
    <w:rsid w:val="002D3043"/>
    <w:rsid w:val="002D30DD"/>
    <w:rsid w:val="002D3159"/>
    <w:rsid w:val="002D32C3"/>
    <w:rsid w:val="002D32F9"/>
    <w:rsid w:val="002D33CD"/>
    <w:rsid w:val="002D345F"/>
    <w:rsid w:val="002D34B2"/>
    <w:rsid w:val="002D34B7"/>
    <w:rsid w:val="002D34D2"/>
    <w:rsid w:val="002D350B"/>
    <w:rsid w:val="002D37ED"/>
    <w:rsid w:val="002D3873"/>
    <w:rsid w:val="002D3932"/>
    <w:rsid w:val="002D3956"/>
    <w:rsid w:val="002D3A4F"/>
    <w:rsid w:val="002D3BB4"/>
    <w:rsid w:val="002D3D30"/>
    <w:rsid w:val="002D3E21"/>
    <w:rsid w:val="002D3E95"/>
    <w:rsid w:val="002D3E9F"/>
    <w:rsid w:val="002D3F2E"/>
    <w:rsid w:val="002D4069"/>
    <w:rsid w:val="002D4180"/>
    <w:rsid w:val="002D4269"/>
    <w:rsid w:val="002D4307"/>
    <w:rsid w:val="002D4380"/>
    <w:rsid w:val="002D44DF"/>
    <w:rsid w:val="002D4567"/>
    <w:rsid w:val="002D469A"/>
    <w:rsid w:val="002D477B"/>
    <w:rsid w:val="002D47FB"/>
    <w:rsid w:val="002D4CAE"/>
    <w:rsid w:val="002D4F20"/>
    <w:rsid w:val="002D50E2"/>
    <w:rsid w:val="002D5358"/>
    <w:rsid w:val="002D5518"/>
    <w:rsid w:val="002D55E7"/>
    <w:rsid w:val="002D561A"/>
    <w:rsid w:val="002D562C"/>
    <w:rsid w:val="002D5938"/>
    <w:rsid w:val="002D5C95"/>
    <w:rsid w:val="002D5E4B"/>
    <w:rsid w:val="002D606E"/>
    <w:rsid w:val="002D60A4"/>
    <w:rsid w:val="002D60AA"/>
    <w:rsid w:val="002D6185"/>
    <w:rsid w:val="002D62E2"/>
    <w:rsid w:val="002D6316"/>
    <w:rsid w:val="002D6490"/>
    <w:rsid w:val="002D677F"/>
    <w:rsid w:val="002D679B"/>
    <w:rsid w:val="002D67BE"/>
    <w:rsid w:val="002D67D7"/>
    <w:rsid w:val="002D6825"/>
    <w:rsid w:val="002D68D5"/>
    <w:rsid w:val="002D693C"/>
    <w:rsid w:val="002D6958"/>
    <w:rsid w:val="002D6B1C"/>
    <w:rsid w:val="002D6B77"/>
    <w:rsid w:val="002D6BBE"/>
    <w:rsid w:val="002D6CA7"/>
    <w:rsid w:val="002D6D29"/>
    <w:rsid w:val="002D6D5E"/>
    <w:rsid w:val="002D6EB4"/>
    <w:rsid w:val="002D71EE"/>
    <w:rsid w:val="002D7296"/>
    <w:rsid w:val="002D7393"/>
    <w:rsid w:val="002D73EC"/>
    <w:rsid w:val="002D7447"/>
    <w:rsid w:val="002D758B"/>
    <w:rsid w:val="002D7745"/>
    <w:rsid w:val="002D78E4"/>
    <w:rsid w:val="002D7ABB"/>
    <w:rsid w:val="002D7AD5"/>
    <w:rsid w:val="002D7B0D"/>
    <w:rsid w:val="002D7BE6"/>
    <w:rsid w:val="002D7E91"/>
    <w:rsid w:val="002D7EE9"/>
    <w:rsid w:val="002E012E"/>
    <w:rsid w:val="002E03C5"/>
    <w:rsid w:val="002E0425"/>
    <w:rsid w:val="002E045C"/>
    <w:rsid w:val="002E04D7"/>
    <w:rsid w:val="002E052E"/>
    <w:rsid w:val="002E055C"/>
    <w:rsid w:val="002E0590"/>
    <w:rsid w:val="002E062E"/>
    <w:rsid w:val="002E06D3"/>
    <w:rsid w:val="002E07D1"/>
    <w:rsid w:val="002E0A35"/>
    <w:rsid w:val="002E0F1B"/>
    <w:rsid w:val="002E0F63"/>
    <w:rsid w:val="002E0F83"/>
    <w:rsid w:val="002E0FC5"/>
    <w:rsid w:val="002E1167"/>
    <w:rsid w:val="002E1187"/>
    <w:rsid w:val="002E144E"/>
    <w:rsid w:val="002E153C"/>
    <w:rsid w:val="002E1650"/>
    <w:rsid w:val="002E1B25"/>
    <w:rsid w:val="002E1B4F"/>
    <w:rsid w:val="002E1BDC"/>
    <w:rsid w:val="002E1BDE"/>
    <w:rsid w:val="002E1CB9"/>
    <w:rsid w:val="002E1D7B"/>
    <w:rsid w:val="002E1D8D"/>
    <w:rsid w:val="002E1E05"/>
    <w:rsid w:val="002E1EC6"/>
    <w:rsid w:val="002E1ED8"/>
    <w:rsid w:val="002E1EDE"/>
    <w:rsid w:val="002E1F6C"/>
    <w:rsid w:val="002E200D"/>
    <w:rsid w:val="002E207A"/>
    <w:rsid w:val="002E20DD"/>
    <w:rsid w:val="002E2791"/>
    <w:rsid w:val="002E29D9"/>
    <w:rsid w:val="002E2A0E"/>
    <w:rsid w:val="002E2ADC"/>
    <w:rsid w:val="002E2ED5"/>
    <w:rsid w:val="002E2F07"/>
    <w:rsid w:val="002E30A2"/>
    <w:rsid w:val="002E31B3"/>
    <w:rsid w:val="002E321B"/>
    <w:rsid w:val="002E3338"/>
    <w:rsid w:val="002E3394"/>
    <w:rsid w:val="002E33F3"/>
    <w:rsid w:val="002E3504"/>
    <w:rsid w:val="002E3873"/>
    <w:rsid w:val="002E3929"/>
    <w:rsid w:val="002E39E3"/>
    <w:rsid w:val="002E3D73"/>
    <w:rsid w:val="002E3D9F"/>
    <w:rsid w:val="002E3F05"/>
    <w:rsid w:val="002E41D1"/>
    <w:rsid w:val="002E4241"/>
    <w:rsid w:val="002E42C1"/>
    <w:rsid w:val="002E4392"/>
    <w:rsid w:val="002E4483"/>
    <w:rsid w:val="002E44BC"/>
    <w:rsid w:val="002E44E7"/>
    <w:rsid w:val="002E452A"/>
    <w:rsid w:val="002E452F"/>
    <w:rsid w:val="002E4598"/>
    <w:rsid w:val="002E469B"/>
    <w:rsid w:val="002E4975"/>
    <w:rsid w:val="002E49C0"/>
    <w:rsid w:val="002E4BF7"/>
    <w:rsid w:val="002E4DA7"/>
    <w:rsid w:val="002E4F57"/>
    <w:rsid w:val="002E4FBF"/>
    <w:rsid w:val="002E50BA"/>
    <w:rsid w:val="002E538C"/>
    <w:rsid w:val="002E5530"/>
    <w:rsid w:val="002E55CD"/>
    <w:rsid w:val="002E575D"/>
    <w:rsid w:val="002E5A02"/>
    <w:rsid w:val="002E5A49"/>
    <w:rsid w:val="002E5C50"/>
    <w:rsid w:val="002E5D2D"/>
    <w:rsid w:val="002E6025"/>
    <w:rsid w:val="002E603E"/>
    <w:rsid w:val="002E611F"/>
    <w:rsid w:val="002E6369"/>
    <w:rsid w:val="002E63E7"/>
    <w:rsid w:val="002E643B"/>
    <w:rsid w:val="002E647F"/>
    <w:rsid w:val="002E666D"/>
    <w:rsid w:val="002E688E"/>
    <w:rsid w:val="002E6900"/>
    <w:rsid w:val="002E6905"/>
    <w:rsid w:val="002E6A82"/>
    <w:rsid w:val="002E6D8B"/>
    <w:rsid w:val="002E6D92"/>
    <w:rsid w:val="002E6DB0"/>
    <w:rsid w:val="002E6E02"/>
    <w:rsid w:val="002E6EC5"/>
    <w:rsid w:val="002E6FA5"/>
    <w:rsid w:val="002E7001"/>
    <w:rsid w:val="002E70AE"/>
    <w:rsid w:val="002E70D2"/>
    <w:rsid w:val="002E715F"/>
    <w:rsid w:val="002E71BC"/>
    <w:rsid w:val="002E721E"/>
    <w:rsid w:val="002E72E3"/>
    <w:rsid w:val="002E7578"/>
    <w:rsid w:val="002E763D"/>
    <w:rsid w:val="002E76D3"/>
    <w:rsid w:val="002E7871"/>
    <w:rsid w:val="002E7874"/>
    <w:rsid w:val="002E7B3E"/>
    <w:rsid w:val="002E7E26"/>
    <w:rsid w:val="002E7E36"/>
    <w:rsid w:val="002E7E81"/>
    <w:rsid w:val="002F0013"/>
    <w:rsid w:val="002F013E"/>
    <w:rsid w:val="002F02FC"/>
    <w:rsid w:val="002F0411"/>
    <w:rsid w:val="002F0530"/>
    <w:rsid w:val="002F05E7"/>
    <w:rsid w:val="002F06C0"/>
    <w:rsid w:val="002F08C2"/>
    <w:rsid w:val="002F08E6"/>
    <w:rsid w:val="002F0E85"/>
    <w:rsid w:val="002F1149"/>
    <w:rsid w:val="002F14C3"/>
    <w:rsid w:val="002F165A"/>
    <w:rsid w:val="002F1717"/>
    <w:rsid w:val="002F188E"/>
    <w:rsid w:val="002F18AB"/>
    <w:rsid w:val="002F1B39"/>
    <w:rsid w:val="002F1B6B"/>
    <w:rsid w:val="002F1C05"/>
    <w:rsid w:val="002F1CD1"/>
    <w:rsid w:val="002F1D07"/>
    <w:rsid w:val="002F1F2D"/>
    <w:rsid w:val="002F1F9F"/>
    <w:rsid w:val="002F20EF"/>
    <w:rsid w:val="002F2225"/>
    <w:rsid w:val="002F2318"/>
    <w:rsid w:val="002F2568"/>
    <w:rsid w:val="002F2570"/>
    <w:rsid w:val="002F25BC"/>
    <w:rsid w:val="002F2733"/>
    <w:rsid w:val="002F2825"/>
    <w:rsid w:val="002F287B"/>
    <w:rsid w:val="002F298B"/>
    <w:rsid w:val="002F2BEF"/>
    <w:rsid w:val="002F2CE9"/>
    <w:rsid w:val="002F2E42"/>
    <w:rsid w:val="002F30A7"/>
    <w:rsid w:val="002F3174"/>
    <w:rsid w:val="002F31FC"/>
    <w:rsid w:val="002F3312"/>
    <w:rsid w:val="002F34BC"/>
    <w:rsid w:val="002F34E4"/>
    <w:rsid w:val="002F363B"/>
    <w:rsid w:val="002F3986"/>
    <w:rsid w:val="002F3A3E"/>
    <w:rsid w:val="002F3C2A"/>
    <w:rsid w:val="002F3D2F"/>
    <w:rsid w:val="002F3DBA"/>
    <w:rsid w:val="002F3E98"/>
    <w:rsid w:val="002F3E9C"/>
    <w:rsid w:val="002F3FA6"/>
    <w:rsid w:val="002F406D"/>
    <w:rsid w:val="002F412B"/>
    <w:rsid w:val="002F43FA"/>
    <w:rsid w:val="002F448E"/>
    <w:rsid w:val="002F4518"/>
    <w:rsid w:val="002F45AD"/>
    <w:rsid w:val="002F45AF"/>
    <w:rsid w:val="002F4716"/>
    <w:rsid w:val="002F4818"/>
    <w:rsid w:val="002F48F1"/>
    <w:rsid w:val="002F4964"/>
    <w:rsid w:val="002F499C"/>
    <w:rsid w:val="002F49B1"/>
    <w:rsid w:val="002F4A8F"/>
    <w:rsid w:val="002F4ADF"/>
    <w:rsid w:val="002F4B74"/>
    <w:rsid w:val="002F4C5A"/>
    <w:rsid w:val="002F4DA3"/>
    <w:rsid w:val="002F4EE9"/>
    <w:rsid w:val="002F51E2"/>
    <w:rsid w:val="002F5395"/>
    <w:rsid w:val="002F559D"/>
    <w:rsid w:val="002F55CE"/>
    <w:rsid w:val="002F55F9"/>
    <w:rsid w:val="002F56B4"/>
    <w:rsid w:val="002F5757"/>
    <w:rsid w:val="002F581F"/>
    <w:rsid w:val="002F5913"/>
    <w:rsid w:val="002F59F6"/>
    <w:rsid w:val="002F5BAE"/>
    <w:rsid w:val="002F6143"/>
    <w:rsid w:val="002F619B"/>
    <w:rsid w:val="002F656A"/>
    <w:rsid w:val="002F65F6"/>
    <w:rsid w:val="002F6764"/>
    <w:rsid w:val="002F689F"/>
    <w:rsid w:val="002F68AD"/>
    <w:rsid w:val="002F68C0"/>
    <w:rsid w:val="002F694A"/>
    <w:rsid w:val="002F6A08"/>
    <w:rsid w:val="002F6A63"/>
    <w:rsid w:val="002F6A64"/>
    <w:rsid w:val="002F6AAD"/>
    <w:rsid w:val="002F6B28"/>
    <w:rsid w:val="002F6B40"/>
    <w:rsid w:val="002F6DD4"/>
    <w:rsid w:val="002F6E9F"/>
    <w:rsid w:val="002F6FF0"/>
    <w:rsid w:val="002F7231"/>
    <w:rsid w:val="002F72B4"/>
    <w:rsid w:val="002F739F"/>
    <w:rsid w:val="002F7556"/>
    <w:rsid w:val="002F75FC"/>
    <w:rsid w:val="002F769A"/>
    <w:rsid w:val="002F77EE"/>
    <w:rsid w:val="002F7A61"/>
    <w:rsid w:val="002F7C11"/>
    <w:rsid w:val="002F7C16"/>
    <w:rsid w:val="002F7C2B"/>
    <w:rsid w:val="002F7E39"/>
    <w:rsid w:val="002F7EE8"/>
    <w:rsid w:val="00300089"/>
    <w:rsid w:val="00300151"/>
    <w:rsid w:val="003001BA"/>
    <w:rsid w:val="003001F6"/>
    <w:rsid w:val="003005FC"/>
    <w:rsid w:val="003009CE"/>
    <w:rsid w:val="00300A11"/>
    <w:rsid w:val="00300A3D"/>
    <w:rsid w:val="00300A41"/>
    <w:rsid w:val="00300C0B"/>
    <w:rsid w:val="00300F28"/>
    <w:rsid w:val="00300FEC"/>
    <w:rsid w:val="003011FB"/>
    <w:rsid w:val="0030120F"/>
    <w:rsid w:val="003012DE"/>
    <w:rsid w:val="00301314"/>
    <w:rsid w:val="0030131C"/>
    <w:rsid w:val="00301333"/>
    <w:rsid w:val="003014BB"/>
    <w:rsid w:val="00301661"/>
    <w:rsid w:val="003016C7"/>
    <w:rsid w:val="00301721"/>
    <w:rsid w:val="003017EE"/>
    <w:rsid w:val="0030181E"/>
    <w:rsid w:val="0030183D"/>
    <w:rsid w:val="00301A8A"/>
    <w:rsid w:val="00301B1D"/>
    <w:rsid w:val="00301B93"/>
    <w:rsid w:val="00301BF5"/>
    <w:rsid w:val="00301C3A"/>
    <w:rsid w:val="00301D3B"/>
    <w:rsid w:val="00301EBD"/>
    <w:rsid w:val="003021E5"/>
    <w:rsid w:val="0030226C"/>
    <w:rsid w:val="00302325"/>
    <w:rsid w:val="0030241B"/>
    <w:rsid w:val="0030254E"/>
    <w:rsid w:val="003025D8"/>
    <w:rsid w:val="00302633"/>
    <w:rsid w:val="003026A1"/>
    <w:rsid w:val="003026D8"/>
    <w:rsid w:val="003026DB"/>
    <w:rsid w:val="00302778"/>
    <w:rsid w:val="00302791"/>
    <w:rsid w:val="003029BF"/>
    <w:rsid w:val="00302D89"/>
    <w:rsid w:val="00303065"/>
    <w:rsid w:val="0030330A"/>
    <w:rsid w:val="0030353D"/>
    <w:rsid w:val="0030366D"/>
    <w:rsid w:val="00303695"/>
    <w:rsid w:val="003036F7"/>
    <w:rsid w:val="003037ED"/>
    <w:rsid w:val="00303867"/>
    <w:rsid w:val="00303888"/>
    <w:rsid w:val="00303913"/>
    <w:rsid w:val="00303A95"/>
    <w:rsid w:val="00303AE4"/>
    <w:rsid w:val="00303D49"/>
    <w:rsid w:val="0030404A"/>
    <w:rsid w:val="00304123"/>
    <w:rsid w:val="00304281"/>
    <w:rsid w:val="00304304"/>
    <w:rsid w:val="0030437D"/>
    <w:rsid w:val="003045E6"/>
    <w:rsid w:val="003047FD"/>
    <w:rsid w:val="00304932"/>
    <w:rsid w:val="00304AD0"/>
    <w:rsid w:val="00304B7C"/>
    <w:rsid w:val="00304B9D"/>
    <w:rsid w:val="00304D29"/>
    <w:rsid w:val="00304ED8"/>
    <w:rsid w:val="003050EB"/>
    <w:rsid w:val="003051D4"/>
    <w:rsid w:val="00305235"/>
    <w:rsid w:val="003052A0"/>
    <w:rsid w:val="003055E9"/>
    <w:rsid w:val="0030586B"/>
    <w:rsid w:val="0030598A"/>
    <w:rsid w:val="00305A39"/>
    <w:rsid w:val="00305ABE"/>
    <w:rsid w:val="00305B8A"/>
    <w:rsid w:val="00305C0D"/>
    <w:rsid w:val="00305C71"/>
    <w:rsid w:val="00305D95"/>
    <w:rsid w:val="00305F89"/>
    <w:rsid w:val="003062A8"/>
    <w:rsid w:val="00306354"/>
    <w:rsid w:val="00306384"/>
    <w:rsid w:val="00306578"/>
    <w:rsid w:val="00306658"/>
    <w:rsid w:val="00306987"/>
    <w:rsid w:val="00306A0E"/>
    <w:rsid w:val="00306A31"/>
    <w:rsid w:val="00306A6C"/>
    <w:rsid w:val="00306C4F"/>
    <w:rsid w:val="00306D62"/>
    <w:rsid w:val="00306E7F"/>
    <w:rsid w:val="00306E85"/>
    <w:rsid w:val="003070BE"/>
    <w:rsid w:val="003071A8"/>
    <w:rsid w:val="00307282"/>
    <w:rsid w:val="0030731D"/>
    <w:rsid w:val="003075B1"/>
    <w:rsid w:val="00307793"/>
    <w:rsid w:val="0030793F"/>
    <w:rsid w:val="00307A4E"/>
    <w:rsid w:val="00307B60"/>
    <w:rsid w:val="00307B8B"/>
    <w:rsid w:val="00307C29"/>
    <w:rsid w:val="00307E02"/>
    <w:rsid w:val="00310069"/>
    <w:rsid w:val="00310100"/>
    <w:rsid w:val="0031019A"/>
    <w:rsid w:val="003103CE"/>
    <w:rsid w:val="003103E4"/>
    <w:rsid w:val="003103FB"/>
    <w:rsid w:val="003104A5"/>
    <w:rsid w:val="003104C0"/>
    <w:rsid w:val="003107C5"/>
    <w:rsid w:val="00310C57"/>
    <w:rsid w:val="00310E24"/>
    <w:rsid w:val="00311074"/>
    <w:rsid w:val="003112F0"/>
    <w:rsid w:val="00311531"/>
    <w:rsid w:val="0031160A"/>
    <w:rsid w:val="003117FF"/>
    <w:rsid w:val="00311806"/>
    <w:rsid w:val="00311871"/>
    <w:rsid w:val="003118CF"/>
    <w:rsid w:val="00311B4D"/>
    <w:rsid w:val="00311BA6"/>
    <w:rsid w:val="00311C3D"/>
    <w:rsid w:val="00311D86"/>
    <w:rsid w:val="00311E4E"/>
    <w:rsid w:val="00311FB7"/>
    <w:rsid w:val="00312018"/>
    <w:rsid w:val="00312206"/>
    <w:rsid w:val="00312431"/>
    <w:rsid w:val="00312685"/>
    <w:rsid w:val="00312BD8"/>
    <w:rsid w:val="00312C01"/>
    <w:rsid w:val="00312CCF"/>
    <w:rsid w:val="00312E1D"/>
    <w:rsid w:val="00312FC7"/>
    <w:rsid w:val="00312FDC"/>
    <w:rsid w:val="00313180"/>
    <w:rsid w:val="003131B1"/>
    <w:rsid w:val="0031370F"/>
    <w:rsid w:val="00313753"/>
    <w:rsid w:val="00313847"/>
    <w:rsid w:val="0031384C"/>
    <w:rsid w:val="00313946"/>
    <w:rsid w:val="0031395C"/>
    <w:rsid w:val="003139D1"/>
    <w:rsid w:val="00313B1F"/>
    <w:rsid w:val="00313B86"/>
    <w:rsid w:val="00313C4F"/>
    <w:rsid w:val="00313C5E"/>
    <w:rsid w:val="00313D9A"/>
    <w:rsid w:val="00313F3F"/>
    <w:rsid w:val="00313F59"/>
    <w:rsid w:val="00313F62"/>
    <w:rsid w:val="003142AC"/>
    <w:rsid w:val="00314380"/>
    <w:rsid w:val="00314586"/>
    <w:rsid w:val="00314662"/>
    <w:rsid w:val="003147F5"/>
    <w:rsid w:val="003148FE"/>
    <w:rsid w:val="0031496C"/>
    <w:rsid w:val="00314A83"/>
    <w:rsid w:val="00314BED"/>
    <w:rsid w:val="00314C94"/>
    <w:rsid w:val="00314F24"/>
    <w:rsid w:val="0031520B"/>
    <w:rsid w:val="003152FA"/>
    <w:rsid w:val="00315347"/>
    <w:rsid w:val="0031535A"/>
    <w:rsid w:val="003154AB"/>
    <w:rsid w:val="003154F8"/>
    <w:rsid w:val="00315656"/>
    <w:rsid w:val="003156C3"/>
    <w:rsid w:val="00315A1D"/>
    <w:rsid w:val="00315A35"/>
    <w:rsid w:val="00315B72"/>
    <w:rsid w:val="00315B8B"/>
    <w:rsid w:val="00315BB1"/>
    <w:rsid w:val="00315CE0"/>
    <w:rsid w:val="00315D39"/>
    <w:rsid w:val="00315E0B"/>
    <w:rsid w:val="00315FFE"/>
    <w:rsid w:val="003160B3"/>
    <w:rsid w:val="003161C7"/>
    <w:rsid w:val="00316475"/>
    <w:rsid w:val="00316512"/>
    <w:rsid w:val="0031672D"/>
    <w:rsid w:val="003167E4"/>
    <w:rsid w:val="003169AF"/>
    <w:rsid w:val="003169FB"/>
    <w:rsid w:val="00316B0B"/>
    <w:rsid w:val="00316C7F"/>
    <w:rsid w:val="00316CEC"/>
    <w:rsid w:val="00316D5B"/>
    <w:rsid w:val="003171F6"/>
    <w:rsid w:val="00317290"/>
    <w:rsid w:val="0031729A"/>
    <w:rsid w:val="003173D9"/>
    <w:rsid w:val="0031741F"/>
    <w:rsid w:val="00317471"/>
    <w:rsid w:val="00317546"/>
    <w:rsid w:val="00317704"/>
    <w:rsid w:val="00317ABE"/>
    <w:rsid w:val="00317C32"/>
    <w:rsid w:val="00317E5F"/>
    <w:rsid w:val="00317E79"/>
    <w:rsid w:val="00320059"/>
    <w:rsid w:val="003200DB"/>
    <w:rsid w:val="00320237"/>
    <w:rsid w:val="00320247"/>
    <w:rsid w:val="00320410"/>
    <w:rsid w:val="003205F3"/>
    <w:rsid w:val="00320768"/>
    <w:rsid w:val="00320779"/>
    <w:rsid w:val="003207A0"/>
    <w:rsid w:val="003208EA"/>
    <w:rsid w:val="00320973"/>
    <w:rsid w:val="00320A16"/>
    <w:rsid w:val="00320A2B"/>
    <w:rsid w:val="00320A82"/>
    <w:rsid w:val="00320D38"/>
    <w:rsid w:val="00320EA9"/>
    <w:rsid w:val="00320FD3"/>
    <w:rsid w:val="0032139B"/>
    <w:rsid w:val="003215F6"/>
    <w:rsid w:val="00321831"/>
    <w:rsid w:val="00321DCA"/>
    <w:rsid w:val="00321E82"/>
    <w:rsid w:val="00321ED8"/>
    <w:rsid w:val="0032205B"/>
    <w:rsid w:val="003220BC"/>
    <w:rsid w:val="003220C2"/>
    <w:rsid w:val="003220F8"/>
    <w:rsid w:val="003221C6"/>
    <w:rsid w:val="0032246A"/>
    <w:rsid w:val="00322692"/>
    <w:rsid w:val="003229A9"/>
    <w:rsid w:val="003229C7"/>
    <w:rsid w:val="003229C9"/>
    <w:rsid w:val="003229D0"/>
    <w:rsid w:val="00322AB5"/>
    <w:rsid w:val="00322B99"/>
    <w:rsid w:val="00322BAD"/>
    <w:rsid w:val="00322DCF"/>
    <w:rsid w:val="00322F06"/>
    <w:rsid w:val="00322F0F"/>
    <w:rsid w:val="00323008"/>
    <w:rsid w:val="003230E3"/>
    <w:rsid w:val="0032326C"/>
    <w:rsid w:val="0032338F"/>
    <w:rsid w:val="00323472"/>
    <w:rsid w:val="0032381B"/>
    <w:rsid w:val="00323DB9"/>
    <w:rsid w:val="00323E91"/>
    <w:rsid w:val="00323FE9"/>
    <w:rsid w:val="00324064"/>
    <w:rsid w:val="0032428A"/>
    <w:rsid w:val="003243CD"/>
    <w:rsid w:val="0032461F"/>
    <w:rsid w:val="003246CA"/>
    <w:rsid w:val="00324811"/>
    <w:rsid w:val="00324C97"/>
    <w:rsid w:val="00324CDB"/>
    <w:rsid w:val="00324D6D"/>
    <w:rsid w:val="00324D90"/>
    <w:rsid w:val="00324E0B"/>
    <w:rsid w:val="00324EA5"/>
    <w:rsid w:val="00324F4D"/>
    <w:rsid w:val="00324F9F"/>
    <w:rsid w:val="00325161"/>
    <w:rsid w:val="003251FC"/>
    <w:rsid w:val="00325278"/>
    <w:rsid w:val="003253C1"/>
    <w:rsid w:val="0032545C"/>
    <w:rsid w:val="00325986"/>
    <w:rsid w:val="00325A4A"/>
    <w:rsid w:val="00325B51"/>
    <w:rsid w:val="00325C31"/>
    <w:rsid w:val="00325D48"/>
    <w:rsid w:val="00325E2C"/>
    <w:rsid w:val="00325E2F"/>
    <w:rsid w:val="00325FC7"/>
    <w:rsid w:val="00326470"/>
    <w:rsid w:val="0032648A"/>
    <w:rsid w:val="00326660"/>
    <w:rsid w:val="0032671B"/>
    <w:rsid w:val="00326A89"/>
    <w:rsid w:val="00326B21"/>
    <w:rsid w:val="00326CAE"/>
    <w:rsid w:val="00326D4F"/>
    <w:rsid w:val="00326D91"/>
    <w:rsid w:val="00326DF2"/>
    <w:rsid w:val="00326F8D"/>
    <w:rsid w:val="0032721E"/>
    <w:rsid w:val="00327283"/>
    <w:rsid w:val="003273A3"/>
    <w:rsid w:val="003273CB"/>
    <w:rsid w:val="00327435"/>
    <w:rsid w:val="003274BC"/>
    <w:rsid w:val="003277D1"/>
    <w:rsid w:val="00327865"/>
    <w:rsid w:val="00327940"/>
    <w:rsid w:val="00327994"/>
    <w:rsid w:val="00327A89"/>
    <w:rsid w:val="00327AE2"/>
    <w:rsid w:val="00327B39"/>
    <w:rsid w:val="00327BF5"/>
    <w:rsid w:val="00327C6B"/>
    <w:rsid w:val="00327C71"/>
    <w:rsid w:val="00327E89"/>
    <w:rsid w:val="00327EAB"/>
    <w:rsid w:val="00327FFC"/>
    <w:rsid w:val="0033033C"/>
    <w:rsid w:val="003303C6"/>
    <w:rsid w:val="00330573"/>
    <w:rsid w:val="00330607"/>
    <w:rsid w:val="003307C2"/>
    <w:rsid w:val="003307C3"/>
    <w:rsid w:val="00330925"/>
    <w:rsid w:val="00330B26"/>
    <w:rsid w:val="00330BF6"/>
    <w:rsid w:val="0033123F"/>
    <w:rsid w:val="0033137C"/>
    <w:rsid w:val="003313D0"/>
    <w:rsid w:val="003315CB"/>
    <w:rsid w:val="003316DE"/>
    <w:rsid w:val="00331A72"/>
    <w:rsid w:val="00331AB9"/>
    <w:rsid w:val="00331BBD"/>
    <w:rsid w:val="00331E36"/>
    <w:rsid w:val="003320F5"/>
    <w:rsid w:val="00332188"/>
    <w:rsid w:val="003322C4"/>
    <w:rsid w:val="003322E1"/>
    <w:rsid w:val="003325FF"/>
    <w:rsid w:val="00332634"/>
    <w:rsid w:val="0033268C"/>
    <w:rsid w:val="00332836"/>
    <w:rsid w:val="003329DE"/>
    <w:rsid w:val="00332BBD"/>
    <w:rsid w:val="00332C44"/>
    <w:rsid w:val="00332D3E"/>
    <w:rsid w:val="00332D52"/>
    <w:rsid w:val="00332DC4"/>
    <w:rsid w:val="00332DF0"/>
    <w:rsid w:val="00332FCC"/>
    <w:rsid w:val="0033302E"/>
    <w:rsid w:val="00333106"/>
    <w:rsid w:val="003331C4"/>
    <w:rsid w:val="003332CA"/>
    <w:rsid w:val="003334AF"/>
    <w:rsid w:val="00333578"/>
    <w:rsid w:val="00333667"/>
    <w:rsid w:val="00333B05"/>
    <w:rsid w:val="00333C16"/>
    <w:rsid w:val="00333CA0"/>
    <w:rsid w:val="00333DC9"/>
    <w:rsid w:val="00333E96"/>
    <w:rsid w:val="00333EA4"/>
    <w:rsid w:val="00334007"/>
    <w:rsid w:val="00334076"/>
    <w:rsid w:val="0033416C"/>
    <w:rsid w:val="00334252"/>
    <w:rsid w:val="003342E5"/>
    <w:rsid w:val="00334356"/>
    <w:rsid w:val="003344C5"/>
    <w:rsid w:val="003344FC"/>
    <w:rsid w:val="00334561"/>
    <w:rsid w:val="00334738"/>
    <w:rsid w:val="0033489D"/>
    <w:rsid w:val="003349C8"/>
    <w:rsid w:val="003349F5"/>
    <w:rsid w:val="00334B5E"/>
    <w:rsid w:val="00334B67"/>
    <w:rsid w:val="00334B98"/>
    <w:rsid w:val="00334D98"/>
    <w:rsid w:val="00334E16"/>
    <w:rsid w:val="00334EF9"/>
    <w:rsid w:val="00334EFF"/>
    <w:rsid w:val="00334FFE"/>
    <w:rsid w:val="00335151"/>
    <w:rsid w:val="003351CC"/>
    <w:rsid w:val="0033530D"/>
    <w:rsid w:val="00335327"/>
    <w:rsid w:val="0033585E"/>
    <w:rsid w:val="003358E2"/>
    <w:rsid w:val="00335917"/>
    <w:rsid w:val="00335D42"/>
    <w:rsid w:val="00335E76"/>
    <w:rsid w:val="0033606F"/>
    <w:rsid w:val="003361D2"/>
    <w:rsid w:val="00336349"/>
    <w:rsid w:val="003365FB"/>
    <w:rsid w:val="003366DE"/>
    <w:rsid w:val="0033675E"/>
    <w:rsid w:val="00336806"/>
    <w:rsid w:val="00336A89"/>
    <w:rsid w:val="00336B17"/>
    <w:rsid w:val="00336C0E"/>
    <w:rsid w:val="00336C1F"/>
    <w:rsid w:val="00336CF7"/>
    <w:rsid w:val="00336DFB"/>
    <w:rsid w:val="00336F9B"/>
    <w:rsid w:val="003371B8"/>
    <w:rsid w:val="0033724F"/>
    <w:rsid w:val="003374C8"/>
    <w:rsid w:val="00337538"/>
    <w:rsid w:val="00337546"/>
    <w:rsid w:val="00337704"/>
    <w:rsid w:val="00337794"/>
    <w:rsid w:val="0033794E"/>
    <w:rsid w:val="0033799B"/>
    <w:rsid w:val="00337A28"/>
    <w:rsid w:val="00337AB4"/>
    <w:rsid w:val="00337C99"/>
    <w:rsid w:val="00337F9B"/>
    <w:rsid w:val="0034002E"/>
    <w:rsid w:val="003400D4"/>
    <w:rsid w:val="003401CC"/>
    <w:rsid w:val="00340228"/>
    <w:rsid w:val="00340458"/>
    <w:rsid w:val="0034055A"/>
    <w:rsid w:val="003405B9"/>
    <w:rsid w:val="00340853"/>
    <w:rsid w:val="003409A7"/>
    <w:rsid w:val="00340A55"/>
    <w:rsid w:val="00340C19"/>
    <w:rsid w:val="00340D36"/>
    <w:rsid w:val="00340E67"/>
    <w:rsid w:val="00340E9C"/>
    <w:rsid w:val="00340F52"/>
    <w:rsid w:val="0034109E"/>
    <w:rsid w:val="00341162"/>
    <w:rsid w:val="00341189"/>
    <w:rsid w:val="003411DA"/>
    <w:rsid w:val="0034123D"/>
    <w:rsid w:val="00341258"/>
    <w:rsid w:val="0034127D"/>
    <w:rsid w:val="0034130C"/>
    <w:rsid w:val="00341385"/>
    <w:rsid w:val="0034139A"/>
    <w:rsid w:val="0034149A"/>
    <w:rsid w:val="003416BA"/>
    <w:rsid w:val="003419F6"/>
    <w:rsid w:val="00341AAC"/>
    <w:rsid w:val="00341AC9"/>
    <w:rsid w:val="00341D93"/>
    <w:rsid w:val="00341FC8"/>
    <w:rsid w:val="0034238F"/>
    <w:rsid w:val="00342453"/>
    <w:rsid w:val="00342629"/>
    <w:rsid w:val="003426CE"/>
    <w:rsid w:val="003426D5"/>
    <w:rsid w:val="0034291A"/>
    <w:rsid w:val="00342AE2"/>
    <w:rsid w:val="00342D97"/>
    <w:rsid w:val="00342ECA"/>
    <w:rsid w:val="00342EDE"/>
    <w:rsid w:val="00342F7E"/>
    <w:rsid w:val="00342FC8"/>
    <w:rsid w:val="0034344D"/>
    <w:rsid w:val="0034352A"/>
    <w:rsid w:val="003435AA"/>
    <w:rsid w:val="0034369C"/>
    <w:rsid w:val="00343754"/>
    <w:rsid w:val="00343793"/>
    <w:rsid w:val="00343849"/>
    <w:rsid w:val="003438A8"/>
    <w:rsid w:val="0034399D"/>
    <w:rsid w:val="00343A75"/>
    <w:rsid w:val="00343B64"/>
    <w:rsid w:val="00343CD9"/>
    <w:rsid w:val="00343E35"/>
    <w:rsid w:val="0034415C"/>
    <w:rsid w:val="00344227"/>
    <w:rsid w:val="00344236"/>
    <w:rsid w:val="003442E6"/>
    <w:rsid w:val="00344316"/>
    <w:rsid w:val="003444B0"/>
    <w:rsid w:val="00344571"/>
    <w:rsid w:val="00344611"/>
    <w:rsid w:val="00344799"/>
    <w:rsid w:val="0034492F"/>
    <w:rsid w:val="0034499B"/>
    <w:rsid w:val="00344A02"/>
    <w:rsid w:val="00344AD7"/>
    <w:rsid w:val="00344D0F"/>
    <w:rsid w:val="00344E1E"/>
    <w:rsid w:val="00344EED"/>
    <w:rsid w:val="00344F02"/>
    <w:rsid w:val="00344F95"/>
    <w:rsid w:val="0034541C"/>
    <w:rsid w:val="00345466"/>
    <w:rsid w:val="003454F8"/>
    <w:rsid w:val="00345511"/>
    <w:rsid w:val="0034553B"/>
    <w:rsid w:val="003459F7"/>
    <w:rsid w:val="00345A81"/>
    <w:rsid w:val="00345B13"/>
    <w:rsid w:val="00345D53"/>
    <w:rsid w:val="00345E1E"/>
    <w:rsid w:val="003460B1"/>
    <w:rsid w:val="0034613A"/>
    <w:rsid w:val="003462E2"/>
    <w:rsid w:val="0034638F"/>
    <w:rsid w:val="00346420"/>
    <w:rsid w:val="003464E1"/>
    <w:rsid w:val="00346503"/>
    <w:rsid w:val="00346708"/>
    <w:rsid w:val="0034670D"/>
    <w:rsid w:val="0034696C"/>
    <w:rsid w:val="00346C41"/>
    <w:rsid w:val="00346D27"/>
    <w:rsid w:val="00346E3E"/>
    <w:rsid w:val="003470B5"/>
    <w:rsid w:val="00347321"/>
    <w:rsid w:val="0034733D"/>
    <w:rsid w:val="00347344"/>
    <w:rsid w:val="00347394"/>
    <w:rsid w:val="00347395"/>
    <w:rsid w:val="00347495"/>
    <w:rsid w:val="003475D3"/>
    <w:rsid w:val="00347675"/>
    <w:rsid w:val="0034781A"/>
    <w:rsid w:val="00347842"/>
    <w:rsid w:val="00347B07"/>
    <w:rsid w:val="00347B92"/>
    <w:rsid w:val="00347BB6"/>
    <w:rsid w:val="00347E26"/>
    <w:rsid w:val="00347EB2"/>
    <w:rsid w:val="003501B2"/>
    <w:rsid w:val="00350323"/>
    <w:rsid w:val="003503AE"/>
    <w:rsid w:val="003506C0"/>
    <w:rsid w:val="003507BF"/>
    <w:rsid w:val="0035098B"/>
    <w:rsid w:val="00350A50"/>
    <w:rsid w:val="00350A8F"/>
    <w:rsid w:val="00350B29"/>
    <w:rsid w:val="00350BA5"/>
    <w:rsid w:val="00350CFE"/>
    <w:rsid w:val="00350F01"/>
    <w:rsid w:val="00350FB9"/>
    <w:rsid w:val="00351355"/>
    <w:rsid w:val="003513D5"/>
    <w:rsid w:val="003513E9"/>
    <w:rsid w:val="00351407"/>
    <w:rsid w:val="0035141A"/>
    <w:rsid w:val="00351509"/>
    <w:rsid w:val="0035183E"/>
    <w:rsid w:val="00351AE7"/>
    <w:rsid w:val="00351BC0"/>
    <w:rsid w:val="00351C4C"/>
    <w:rsid w:val="00351CA5"/>
    <w:rsid w:val="00351CB9"/>
    <w:rsid w:val="00351D42"/>
    <w:rsid w:val="00351FD4"/>
    <w:rsid w:val="0035204D"/>
    <w:rsid w:val="003520CF"/>
    <w:rsid w:val="003521D5"/>
    <w:rsid w:val="00352237"/>
    <w:rsid w:val="003522E3"/>
    <w:rsid w:val="003523AE"/>
    <w:rsid w:val="0035255C"/>
    <w:rsid w:val="003525A6"/>
    <w:rsid w:val="003525FD"/>
    <w:rsid w:val="00352617"/>
    <w:rsid w:val="00352634"/>
    <w:rsid w:val="003526FE"/>
    <w:rsid w:val="003528B4"/>
    <w:rsid w:val="003528E8"/>
    <w:rsid w:val="00352920"/>
    <w:rsid w:val="003529BA"/>
    <w:rsid w:val="00352A5F"/>
    <w:rsid w:val="00352ABB"/>
    <w:rsid w:val="00352D76"/>
    <w:rsid w:val="00353035"/>
    <w:rsid w:val="003530BF"/>
    <w:rsid w:val="003531F0"/>
    <w:rsid w:val="0035333F"/>
    <w:rsid w:val="0035345F"/>
    <w:rsid w:val="0035346A"/>
    <w:rsid w:val="003535D0"/>
    <w:rsid w:val="003537CA"/>
    <w:rsid w:val="003537F0"/>
    <w:rsid w:val="00353886"/>
    <w:rsid w:val="00353948"/>
    <w:rsid w:val="003539BC"/>
    <w:rsid w:val="003539DA"/>
    <w:rsid w:val="00353B0C"/>
    <w:rsid w:val="00353C30"/>
    <w:rsid w:val="00353D17"/>
    <w:rsid w:val="00353DDD"/>
    <w:rsid w:val="00353F8D"/>
    <w:rsid w:val="00353F9B"/>
    <w:rsid w:val="003541AB"/>
    <w:rsid w:val="003544FD"/>
    <w:rsid w:val="00354761"/>
    <w:rsid w:val="0035492B"/>
    <w:rsid w:val="00354A23"/>
    <w:rsid w:val="00354B06"/>
    <w:rsid w:val="00354EBC"/>
    <w:rsid w:val="0035518A"/>
    <w:rsid w:val="00355306"/>
    <w:rsid w:val="003553F1"/>
    <w:rsid w:val="00355936"/>
    <w:rsid w:val="00355AA4"/>
    <w:rsid w:val="00355CBC"/>
    <w:rsid w:val="00355CD8"/>
    <w:rsid w:val="00355E43"/>
    <w:rsid w:val="0035639B"/>
    <w:rsid w:val="0035649D"/>
    <w:rsid w:val="0035658F"/>
    <w:rsid w:val="00356696"/>
    <w:rsid w:val="00356C58"/>
    <w:rsid w:val="00356CDB"/>
    <w:rsid w:val="003573E9"/>
    <w:rsid w:val="00357642"/>
    <w:rsid w:val="003576DC"/>
    <w:rsid w:val="0035799E"/>
    <w:rsid w:val="003579A1"/>
    <w:rsid w:val="00357A29"/>
    <w:rsid w:val="00357E03"/>
    <w:rsid w:val="00357ECC"/>
    <w:rsid w:val="00357EF1"/>
    <w:rsid w:val="00357FC4"/>
    <w:rsid w:val="0036017A"/>
    <w:rsid w:val="00360301"/>
    <w:rsid w:val="003604A0"/>
    <w:rsid w:val="003604C3"/>
    <w:rsid w:val="00360772"/>
    <w:rsid w:val="003607A8"/>
    <w:rsid w:val="00360BC7"/>
    <w:rsid w:val="00360CB9"/>
    <w:rsid w:val="00360DBA"/>
    <w:rsid w:val="00360E00"/>
    <w:rsid w:val="00360F78"/>
    <w:rsid w:val="00360F99"/>
    <w:rsid w:val="00361067"/>
    <w:rsid w:val="003611A5"/>
    <w:rsid w:val="00361209"/>
    <w:rsid w:val="00361219"/>
    <w:rsid w:val="0036134A"/>
    <w:rsid w:val="0036152B"/>
    <w:rsid w:val="0036183D"/>
    <w:rsid w:val="0036194C"/>
    <w:rsid w:val="00361B16"/>
    <w:rsid w:val="00361D10"/>
    <w:rsid w:val="00361D57"/>
    <w:rsid w:val="00361D66"/>
    <w:rsid w:val="00361D6C"/>
    <w:rsid w:val="00361D81"/>
    <w:rsid w:val="00361DF5"/>
    <w:rsid w:val="00361E8C"/>
    <w:rsid w:val="00361FEC"/>
    <w:rsid w:val="00362002"/>
    <w:rsid w:val="003625D6"/>
    <w:rsid w:val="0036269E"/>
    <w:rsid w:val="003626B1"/>
    <w:rsid w:val="003627F1"/>
    <w:rsid w:val="00362E1D"/>
    <w:rsid w:val="00362E65"/>
    <w:rsid w:val="00362F33"/>
    <w:rsid w:val="00362F9C"/>
    <w:rsid w:val="00363058"/>
    <w:rsid w:val="0036310A"/>
    <w:rsid w:val="003631C3"/>
    <w:rsid w:val="00363226"/>
    <w:rsid w:val="0036330B"/>
    <w:rsid w:val="0036351E"/>
    <w:rsid w:val="00363532"/>
    <w:rsid w:val="0036363F"/>
    <w:rsid w:val="0036366B"/>
    <w:rsid w:val="0036370A"/>
    <w:rsid w:val="003637E2"/>
    <w:rsid w:val="0036383F"/>
    <w:rsid w:val="00363B20"/>
    <w:rsid w:val="0036409B"/>
    <w:rsid w:val="0036413D"/>
    <w:rsid w:val="00364148"/>
    <w:rsid w:val="003642BE"/>
    <w:rsid w:val="003642FD"/>
    <w:rsid w:val="0036452F"/>
    <w:rsid w:val="0036454B"/>
    <w:rsid w:val="0036455E"/>
    <w:rsid w:val="003645C3"/>
    <w:rsid w:val="00364698"/>
    <w:rsid w:val="00364D5E"/>
    <w:rsid w:val="00364DD7"/>
    <w:rsid w:val="00364FF6"/>
    <w:rsid w:val="00365016"/>
    <w:rsid w:val="00365092"/>
    <w:rsid w:val="00365098"/>
    <w:rsid w:val="003650D2"/>
    <w:rsid w:val="0036513B"/>
    <w:rsid w:val="00365377"/>
    <w:rsid w:val="00365514"/>
    <w:rsid w:val="00365534"/>
    <w:rsid w:val="00365967"/>
    <w:rsid w:val="00365A3E"/>
    <w:rsid w:val="00365C83"/>
    <w:rsid w:val="00365DC1"/>
    <w:rsid w:val="00365E3B"/>
    <w:rsid w:val="00365FB4"/>
    <w:rsid w:val="00365FE0"/>
    <w:rsid w:val="00366130"/>
    <w:rsid w:val="00366189"/>
    <w:rsid w:val="0036620B"/>
    <w:rsid w:val="00366470"/>
    <w:rsid w:val="00366686"/>
    <w:rsid w:val="003668B1"/>
    <w:rsid w:val="003668BE"/>
    <w:rsid w:val="0036697D"/>
    <w:rsid w:val="00366A77"/>
    <w:rsid w:val="00366B4E"/>
    <w:rsid w:val="00366E9C"/>
    <w:rsid w:val="00366EB4"/>
    <w:rsid w:val="003673BC"/>
    <w:rsid w:val="003676CA"/>
    <w:rsid w:val="00367732"/>
    <w:rsid w:val="003678EA"/>
    <w:rsid w:val="003679AE"/>
    <w:rsid w:val="00367A11"/>
    <w:rsid w:val="00367CCA"/>
    <w:rsid w:val="00367D29"/>
    <w:rsid w:val="00367D2F"/>
    <w:rsid w:val="00367D40"/>
    <w:rsid w:val="00367FA5"/>
    <w:rsid w:val="00367FC0"/>
    <w:rsid w:val="00370048"/>
    <w:rsid w:val="003700A9"/>
    <w:rsid w:val="0037026A"/>
    <w:rsid w:val="00370356"/>
    <w:rsid w:val="00370593"/>
    <w:rsid w:val="003707BF"/>
    <w:rsid w:val="0037084D"/>
    <w:rsid w:val="003708C9"/>
    <w:rsid w:val="003709D5"/>
    <w:rsid w:val="00370A4F"/>
    <w:rsid w:val="00370B88"/>
    <w:rsid w:val="00370BAA"/>
    <w:rsid w:val="00370BC5"/>
    <w:rsid w:val="00370C5B"/>
    <w:rsid w:val="00370DCE"/>
    <w:rsid w:val="00370E1E"/>
    <w:rsid w:val="00370E97"/>
    <w:rsid w:val="00370EE8"/>
    <w:rsid w:val="003711C1"/>
    <w:rsid w:val="003712C5"/>
    <w:rsid w:val="0037141A"/>
    <w:rsid w:val="003714A4"/>
    <w:rsid w:val="003716FC"/>
    <w:rsid w:val="0037172E"/>
    <w:rsid w:val="003717F2"/>
    <w:rsid w:val="00371862"/>
    <w:rsid w:val="003718EC"/>
    <w:rsid w:val="00371931"/>
    <w:rsid w:val="00371967"/>
    <w:rsid w:val="00371B6F"/>
    <w:rsid w:val="00371BD9"/>
    <w:rsid w:val="00371C41"/>
    <w:rsid w:val="00371CB2"/>
    <w:rsid w:val="00371D6E"/>
    <w:rsid w:val="00371F95"/>
    <w:rsid w:val="00372263"/>
    <w:rsid w:val="003722EC"/>
    <w:rsid w:val="00372713"/>
    <w:rsid w:val="0037284C"/>
    <w:rsid w:val="0037290E"/>
    <w:rsid w:val="003729E9"/>
    <w:rsid w:val="00372A0B"/>
    <w:rsid w:val="00372B08"/>
    <w:rsid w:val="00372B1E"/>
    <w:rsid w:val="00372B48"/>
    <w:rsid w:val="00372B88"/>
    <w:rsid w:val="00372BC4"/>
    <w:rsid w:val="00372BF9"/>
    <w:rsid w:val="00372C45"/>
    <w:rsid w:val="00372CC8"/>
    <w:rsid w:val="00372CED"/>
    <w:rsid w:val="00372D82"/>
    <w:rsid w:val="00372DD7"/>
    <w:rsid w:val="00372EF8"/>
    <w:rsid w:val="00372FEB"/>
    <w:rsid w:val="00373005"/>
    <w:rsid w:val="00373082"/>
    <w:rsid w:val="00373227"/>
    <w:rsid w:val="0037337D"/>
    <w:rsid w:val="00373598"/>
    <w:rsid w:val="003735AA"/>
    <w:rsid w:val="003736E7"/>
    <w:rsid w:val="003738BA"/>
    <w:rsid w:val="003739B4"/>
    <w:rsid w:val="003739DD"/>
    <w:rsid w:val="00373A2B"/>
    <w:rsid w:val="00373B9E"/>
    <w:rsid w:val="00373BB4"/>
    <w:rsid w:val="00373BCF"/>
    <w:rsid w:val="00373DCE"/>
    <w:rsid w:val="00373DE6"/>
    <w:rsid w:val="00373FCD"/>
    <w:rsid w:val="00374355"/>
    <w:rsid w:val="0037455B"/>
    <w:rsid w:val="003745E5"/>
    <w:rsid w:val="003745EE"/>
    <w:rsid w:val="00374609"/>
    <w:rsid w:val="003746A8"/>
    <w:rsid w:val="00374840"/>
    <w:rsid w:val="003749A8"/>
    <w:rsid w:val="00374AAF"/>
    <w:rsid w:val="00374B6A"/>
    <w:rsid w:val="00374D1A"/>
    <w:rsid w:val="00374D9C"/>
    <w:rsid w:val="00374DF7"/>
    <w:rsid w:val="00374DFC"/>
    <w:rsid w:val="00374E16"/>
    <w:rsid w:val="00374E69"/>
    <w:rsid w:val="00374EAB"/>
    <w:rsid w:val="00374F29"/>
    <w:rsid w:val="00374F73"/>
    <w:rsid w:val="00375079"/>
    <w:rsid w:val="00375099"/>
    <w:rsid w:val="003750CC"/>
    <w:rsid w:val="00375431"/>
    <w:rsid w:val="003754BF"/>
    <w:rsid w:val="00375600"/>
    <w:rsid w:val="00375650"/>
    <w:rsid w:val="0037568F"/>
    <w:rsid w:val="003756F9"/>
    <w:rsid w:val="00375854"/>
    <w:rsid w:val="00375967"/>
    <w:rsid w:val="00375C95"/>
    <w:rsid w:val="00375F4B"/>
    <w:rsid w:val="00376442"/>
    <w:rsid w:val="003765D5"/>
    <w:rsid w:val="00376656"/>
    <w:rsid w:val="00376700"/>
    <w:rsid w:val="0037676D"/>
    <w:rsid w:val="00376807"/>
    <w:rsid w:val="00376845"/>
    <w:rsid w:val="003768C4"/>
    <w:rsid w:val="00376AB0"/>
    <w:rsid w:val="00376C25"/>
    <w:rsid w:val="00376D0E"/>
    <w:rsid w:val="00376E04"/>
    <w:rsid w:val="00376E56"/>
    <w:rsid w:val="00376EA8"/>
    <w:rsid w:val="00376FB8"/>
    <w:rsid w:val="003774DD"/>
    <w:rsid w:val="003776C6"/>
    <w:rsid w:val="00377742"/>
    <w:rsid w:val="00377820"/>
    <w:rsid w:val="00377908"/>
    <w:rsid w:val="003779F3"/>
    <w:rsid w:val="00377B1B"/>
    <w:rsid w:val="00377CEB"/>
    <w:rsid w:val="00377E7B"/>
    <w:rsid w:val="00377F4C"/>
    <w:rsid w:val="00380886"/>
    <w:rsid w:val="0038090B"/>
    <w:rsid w:val="00380AB3"/>
    <w:rsid w:val="00380B33"/>
    <w:rsid w:val="00380C14"/>
    <w:rsid w:val="00380CD4"/>
    <w:rsid w:val="00380D38"/>
    <w:rsid w:val="00380E39"/>
    <w:rsid w:val="00380F56"/>
    <w:rsid w:val="003812AE"/>
    <w:rsid w:val="00381525"/>
    <w:rsid w:val="00381738"/>
    <w:rsid w:val="0038174D"/>
    <w:rsid w:val="00381946"/>
    <w:rsid w:val="003819BB"/>
    <w:rsid w:val="00381B0F"/>
    <w:rsid w:val="00381F1D"/>
    <w:rsid w:val="00381FB7"/>
    <w:rsid w:val="0038207A"/>
    <w:rsid w:val="00382149"/>
    <w:rsid w:val="0038214B"/>
    <w:rsid w:val="003821C1"/>
    <w:rsid w:val="0038235C"/>
    <w:rsid w:val="0038242C"/>
    <w:rsid w:val="0038257A"/>
    <w:rsid w:val="00382870"/>
    <w:rsid w:val="00382A3B"/>
    <w:rsid w:val="00382A73"/>
    <w:rsid w:val="00382C09"/>
    <w:rsid w:val="00382D09"/>
    <w:rsid w:val="00382DF8"/>
    <w:rsid w:val="00382EE9"/>
    <w:rsid w:val="003830E3"/>
    <w:rsid w:val="00383152"/>
    <w:rsid w:val="003832D5"/>
    <w:rsid w:val="003834CB"/>
    <w:rsid w:val="00383659"/>
    <w:rsid w:val="00383697"/>
    <w:rsid w:val="0038376E"/>
    <w:rsid w:val="00383787"/>
    <w:rsid w:val="0038382B"/>
    <w:rsid w:val="003839B8"/>
    <w:rsid w:val="003840FB"/>
    <w:rsid w:val="003841C7"/>
    <w:rsid w:val="0038421F"/>
    <w:rsid w:val="003842CB"/>
    <w:rsid w:val="0038445B"/>
    <w:rsid w:val="003844C1"/>
    <w:rsid w:val="003844C8"/>
    <w:rsid w:val="00384592"/>
    <w:rsid w:val="003846BC"/>
    <w:rsid w:val="003849B2"/>
    <w:rsid w:val="00384AD8"/>
    <w:rsid w:val="00384AEA"/>
    <w:rsid w:val="00384AEC"/>
    <w:rsid w:val="00384B23"/>
    <w:rsid w:val="00384C3A"/>
    <w:rsid w:val="00384C9C"/>
    <w:rsid w:val="00384CFA"/>
    <w:rsid w:val="00384F8C"/>
    <w:rsid w:val="003851C8"/>
    <w:rsid w:val="00385212"/>
    <w:rsid w:val="00385221"/>
    <w:rsid w:val="0038544B"/>
    <w:rsid w:val="003854D6"/>
    <w:rsid w:val="0038565D"/>
    <w:rsid w:val="00385730"/>
    <w:rsid w:val="0038581C"/>
    <w:rsid w:val="00385879"/>
    <w:rsid w:val="003858B4"/>
    <w:rsid w:val="00385AE5"/>
    <w:rsid w:val="00385B77"/>
    <w:rsid w:val="00385BB5"/>
    <w:rsid w:val="00385C03"/>
    <w:rsid w:val="00385CD8"/>
    <w:rsid w:val="00385D40"/>
    <w:rsid w:val="00385D74"/>
    <w:rsid w:val="00385EB7"/>
    <w:rsid w:val="00385FBA"/>
    <w:rsid w:val="00386523"/>
    <w:rsid w:val="00386573"/>
    <w:rsid w:val="003865F7"/>
    <w:rsid w:val="00386AC3"/>
    <w:rsid w:val="00386BB8"/>
    <w:rsid w:val="00386CD7"/>
    <w:rsid w:val="00386E2A"/>
    <w:rsid w:val="00386E5E"/>
    <w:rsid w:val="00386EE5"/>
    <w:rsid w:val="00386FE9"/>
    <w:rsid w:val="00386FF4"/>
    <w:rsid w:val="00387282"/>
    <w:rsid w:val="003874C7"/>
    <w:rsid w:val="00387551"/>
    <w:rsid w:val="0038757A"/>
    <w:rsid w:val="003876E4"/>
    <w:rsid w:val="00387701"/>
    <w:rsid w:val="003879CF"/>
    <w:rsid w:val="00387A3E"/>
    <w:rsid w:val="00387A9E"/>
    <w:rsid w:val="00387C28"/>
    <w:rsid w:val="00387D09"/>
    <w:rsid w:val="00387D70"/>
    <w:rsid w:val="00387FFA"/>
    <w:rsid w:val="00390014"/>
    <w:rsid w:val="00390077"/>
    <w:rsid w:val="00390204"/>
    <w:rsid w:val="00390209"/>
    <w:rsid w:val="00390416"/>
    <w:rsid w:val="0039064F"/>
    <w:rsid w:val="003906C8"/>
    <w:rsid w:val="003906DF"/>
    <w:rsid w:val="00390743"/>
    <w:rsid w:val="00390852"/>
    <w:rsid w:val="00390933"/>
    <w:rsid w:val="0039093F"/>
    <w:rsid w:val="003909D3"/>
    <w:rsid w:val="00390A51"/>
    <w:rsid w:val="00390BD2"/>
    <w:rsid w:val="00390C08"/>
    <w:rsid w:val="00390C45"/>
    <w:rsid w:val="00390C7D"/>
    <w:rsid w:val="00390DF9"/>
    <w:rsid w:val="00390E60"/>
    <w:rsid w:val="00390E67"/>
    <w:rsid w:val="00390F0B"/>
    <w:rsid w:val="00390F3F"/>
    <w:rsid w:val="00390F43"/>
    <w:rsid w:val="00390F66"/>
    <w:rsid w:val="00390F7F"/>
    <w:rsid w:val="00390FF1"/>
    <w:rsid w:val="003911E0"/>
    <w:rsid w:val="00391262"/>
    <w:rsid w:val="00391283"/>
    <w:rsid w:val="00391421"/>
    <w:rsid w:val="0039181D"/>
    <w:rsid w:val="003918DF"/>
    <w:rsid w:val="003919FB"/>
    <w:rsid w:val="00391AC2"/>
    <w:rsid w:val="00391B0C"/>
    <w:rsid w:val="00391C1D"/>
    <w:rsid w:val="00391C43"/>
    <w:rsid w:val="00391CB6"/>
    <w:rsid w:val="00391D5D"/>
    <w:rsid w:val="00391EFB"/>
    <w:rsid w:val="00391FCB"/>
    <w:rsid w:val="00392014"/>
    <w:rsid w:val="00392077"/>
    <w:rsid w:val="00392340"/>
    <w:rsid w:val="00392393"/>
    <w:rsid w:val="00392613"/>
    <w:rsid w:val="00392955"/>
    <w:rsid w:val="00392969"/>
    <w:rsid w:val="00392C0F"/>
    <w:rsid w:val="00392C33"/>
    <w:rsid w:val="00392C93"/>
    <w:rsid w:val="00392D47"/>
    <w:rsid w:val="003930F0"/>
    <w:rsid w:val="0039313E"/>
    <w:rsid w:val="003931E3"/>
    <w:rsid w:val="0039328A"/>
    <w:rsid w:val="003932DC"/>
    <w:rsid w:val="00393361"/>
    <w:rsid w:val="003933C2"/>
    <w:rsid w:val="00393543"/>
    <w:rsid w:val="00393630"/>
    <w:rsid w:val="003938AE"/>
    <w:rsid w:val="00393BEE"/>
    <w:rsid w:val="00393C57"/>
    <w:rsid w:val="00393C74"/>
    <w:rsid w:val="00393C8F"/>
    <w:rsid w:val="00393DC1"/>
    <w:rsid w:val="00393FD4"/>
    <w:rsid w:val="003941E7"/>
    <w:rsid w:val="003944AE"/>
    <w:rsid w:val="0039454E"/>
    <w:rsid w:val="00394B16"/>
    <w:rsid w:val="00394BC4"/>
    <w:rsid w:val="00394C1A"/>
    <w:rsid w:val="00394CC7"/>
    <w:rsid w:val="00394F06"/>
    <w:rsid w:val="00394F2A"/>
    <w:rsid w:val="003950D7"/>
    <w:rsid w:val="0039517D"/>
    <w:rsid w:val="00395191"/>
    <w:rsid w:val="0039553C"/>
    <w:rsid w:val="00395A86"/>
    <w:rsid w:val="00395B8B"/>
    <w:rsid w:val="00395B92"/>
    <w:rsid w:val="00395C1D"/>
    <w:rsid w:val="00395C65"/>
    <w:rsid w:val="00395F95"/>
    <w:rsid w:val="00396090"/>
    <w:rsid w:val="003962F3"/>
    <w:rsid w:val="003963AC"/>
    <w:rsid w:val="00396411"/>
    <w:rsid w:val="0039647F"/>
    <w:rsid w:val="003965D3"/>
    <w:rsid w:val="0039668D"/>
    <w:rsid w:val="00396D87"/>
    <w:rsid w:val="00396DA7"/>
    <w:rsid w:val="00396E25"/>
    <w:rsid w:val="00396E93"/>
    <w:rsid w:val="00397019"/>
    <w:rsid w:val="00397081"/>
    <w:rsid w:val="003970E2"/>
    <w:rsid w:val="003970ED"/>
    <w:rsid w:val="00397205"/>
    <w:rsid w:val="00397332"/>
    <w:rsid w:val="0039733E"/>
    <w:rsid w:val="00397462"/>
    <w:rsid w:val="003974C5"/>
    <w:rsid w:val="003974DE"/>
    <w:rsid w:val="00397973"/>
    <w:rsid w:val="00397974"/>
    <w:rsid w:val="003979D7"/>
    <w:rsid w:val="00397BB9"/>
    <w:rsid w:val="00397D28"/>
    <w:rsid w:val="003A03FE"/>
    <w:rsid w:val="003A05D2"/>
    <w:rsid w:val="003A0659"/>
    <w:rsid w:val="003A07A2"/>
    <w:rsid w:val="003A0806"/>
    <w:rsid w:val="003A081D"/>
    <w:rsid w:val="003A0AEE"/>
    <w:rsid w:val="003A0B5E"/>
    <w:rsid w:val="003A0BDF"/>
    <w:rsid w:val="003A0C2E"/>
    <w:rsid w:val="003A0C3F"/>
    <w:rsid w:val="003A0DBA"/>
    <w:rsid w:val="003A0E20"/>
    <w:rsid w:val="003A1300"/>
    <w:rsid w:val="003A142F"/>
    <w:rsid w:val="003A14A7"/>
    <w:rsid w:val="003A1614"/>
    <w:rsid w:val="003A1649"/>
    <w:rsid w:val="003A1755"/>
    <w:rsid w:val="003A1959"/>
    <w:rsid w:val="003A1A30"/>
    <w:rsid w:val="003A1A7F"/>
    <w:rsid w:val="003A1AEC"/>
    <w:rsid w:val="003A1E25"/>
    <w:rsid w:val="003A1E50"/>
    <w:rsid w:val="003A1F14"/>
    <w:rsid w:val="003A1F93"/>
    <w:rsid w:val="003A2055"/>
    <w:rsid w:val="003A213A"/>
    <w:rsid w:val="003A21E1"/>
    <w:rsid w:val="003A21EB"/>
    <w:rsid w:val="003A236D"/>
    <w:rsid w:val="003A2385"/>
    <w:rsid w:val="003A2610"/>
    <w:rsid w:val="003A2613"/>
    <w:rsid w:val="003A2680"/>
    <w:rsid w:val="003A2A44"/>
    <w:rsid w:val="003A2BAF"/>
    <w:rsid w:val="003A2C8B"/>
    <w:rsid w:val="003A2F45"/>
    <w:rsid w:val="003A2F76"/>
    <w:rsid w:val="003A30CA"/>
    <w:rsid w:val="003A3175"/>
    <w:rsid w:val="003A3274"/>
    <w:rsid w:val="003A3290"/>
    <w:rsid w:val="003A32A4"/>
    <w:rsid w:val="003A356A"/>
    <w:rsid w:val="003A35F0"/>
    <w:rsid w:val="003A370B"/>
    <w:rsid w:val="003A3996"/>
    <w:rsid w:val="003A39C0"/>
    <w:rsid w:val="003A3A40"/>
    <w:rsid w:val="003A3AA5"/>
    <w:rsid w:val="003A3B55"/>
    <w:rsid w:val="003A3CC9"/>
    <w:rsid w:val="003A3EA8"/>
    <w:rsid w:val="003A3ECB"/>
    <w:rsid w:val="003A43DE"/>
    <w:rsid w:val="003A43F2"/>
    <w:rsid w:val="003A4516"/>
    <w:rsid w:val="003A4843"/>
    <w:rsid w:val="003A48A8"/>
    <w:rsid w:val="003A4C69"/>
    <w:rsid w:val="003A4D29"/>
    <w:rsid w:val="003A4D7F"/>
    <w:rsid w:val="003A511C"/>
    <w:rsid w:val="003A540C"/>
    <w:rsid w:val="003A5503"/>
    <w:rsid w:val="003A5553"/>
    <w:rsid w:val="003A56A4"/>
    <w:rsid w:val="003A56D5"/>
    <w:rsid w:val="003A5773"/>
    <w:rsid w:val="003A58E1"/>
    <w:rsid w:val="003A5906"/>
    <w:rsid w:val="003A59C6"/>
    <w:rsid w:val="003A5B26"/>
    <w:rsid w:val="003A5D62"/>
    <w:rsid w:val="003A604C"/>
    <w:rsid w:val="003A6211"/>
    <w:rsid w:val="003A621F"/>
    <w:rsid w:val="003A63E5"/>
    <w:rsid w:val="003A650E"/>
    <w:rsid w:val="003A656E"/>
    <w:rsid w:val="003A67BF"/>
    <w:rsid w:val="003A6861"/>
    <w:rsid w:val="003A6AFA"/>
    <w:rsid w:val="003A6B67"/>
    <w:rsid w:val="003A6EB0"/>
    <w:rsid w:val="003A6FD1"/>
    <w:rsid w:val="003A707F"/>
    <w:rsid w:val="003A7359"/>
    <w:rsid w:val="003A74B9"/>
    <w:rsid w:val="003A76D1"/>
    <w:rsid w:val="003A770B"/>
    <w:rsid w:val="003A7817"/>
    <w:rsid w:val="003A7821"/>
    <w:rsid w:val="003A7B55"/>
    <w:rsid w:val="003A7B60"/>
    <w:rsid w:val="003B02BE"/>
    <w:rsid w:val="003B0312"/>
    <w:rsid w:val="003B03BC"/>
    <w:rsid w:val="003B05DE"/>
    <w:rsid w:val="003B06BC"/>
    <w:rsid w:val="003B07D9"/>
    <w:rsid w:val="003B09D4"/>
    <w:rsid w:val="003B0A56"/>
    <w:rsid w:val="003B0A9E"/>
    <w:rsid w:val="003B0AD6"/>
    <w:rsid w:val="003B0D29"/>
    <w:rsid w:val="003B0F89"/>
    <w:rsid w:val="003B10F6"/>
    <w:rsid w:val="003B120B"/>
    <w:rsid w:val="003B1215"/>
    <w:rsid w:val="003B12A4"/>
    <w:rsid w:val="003B1410"/>
    <w:rsid w:val="003B1715"/>
    <w:rsid w:val="003B17AE"/>
    <w:rsid w:val="003B17B7"/>
    <w:rsid w:val="003B1878"/>
    <w:rsid w:val="003B18A1"/>
    <w:rsid w:val="003B18DA"/>
    <w:rsid w:val="003B1B3C"/>
    <w:rsid w:val="003B1C7B"/>
    <w:rsid w:val="003B1EC6"/>
    <w:rsid w:val="003B203E"/>
    <w:rsid w:val="003B2053"/>
    <w:rsid w:val="003B2268"/>
    <w:rsid w:val="003B2283"/>
    <w:rsid w:val="003B233E"/>
    <w:rsid w:val="003B2393"/>
    <w:rsid w:val="003B23CD"/>
    <w:rsid w:val="003B2404"/>
    <w:rsid w:val="003B244F"/>
    <w:rsid w:val="003B25FE"/>
    <w:rsid w:val="003B266E"/>
    <w:rsid w:val="003B26B1"/>
    <w:rsid w:val="003B26EE"/>
    <w:rsid w:val="003B2727"/>
    <w:rsid w:val="003B2752"/>
    <w:rsid w:val="003B276F"/>
    <w:rsid w:val="003B27F7"/>
    <w:rsid w:val="003B290B"/>
    <w:rsid w:val="003B294E"/>
    <w:rsid w:val="003B2A62"/>
    <w:rsid w:val="003B2AEC"/>
    <w:rsid w:val="003B2BBB"/>
    <w:rsid w:val="003B2BF0"/>
    <w:rsid w:val="003B2D22"/>
    <w:rsid w:val="003B3073"/>
    <w:rsid w:val="003B30E2"/>
    <w:rsid w:val="003B33EE"/>
    <w:rsid w:val="003B3559"/>
    <w:rsid w:val="003B36F0"/>
    <w:rsid w:val="003B3783"/>
    <w:rsid w:val="003B3855"/>
    <w:rsid w:val="003B39A4"/>
    <w:rsid w:val="003B3A3F"/>
    <w:rsid w:val="003B3AFE"/>
    <w:rsid w:val="003B3CE5"/>
    <w:rsid w:val="003B3D5E"/>
    <w:rsid w:val="003B3D82"/>
    <w:rsid w:val="003B3DB4"/>
    <w:rsid w:val="003B3E47"/>
    <w:rsid w:val="003B413A"/>
    <w:rsid w:val="003B42D2"/>
    <w:rsid w:val="003B4357"/>
    <w:rsid w:val="003B4548"/>
    <w:rsid w:val="003B46F4"/>
    <w:rsid w:val="003B474A"/>
    <w:rsid w:val="003B4814"/>
    <w:rsid w:val="003B482E"/>
    <w:rsid w:val="003B49AB"/>
    <w:rsid w:val="003B4B21"/>
    <w:rsid w:val="003B4BEE"/>
    <w:rsid w:val="003B4C7E"/>
    <w:rsid w:val="003B4D01"/>
    <w:rsid w:val="003B512D"/>
    <w:rsid w:val="003B5659"/>
    <w:rsid w:val="003B578F"/>
    <w:rsid w:val="003B5844"/>
    <w:rsid w:val="003B598F"/>
    <w:rsid w:val="003B5A56"/>
    <w:rsid w:val="003B5A89"/>
    <w:rsid w:val="003B5B35"/>
    <w:rsid w:val="003B5B96"/>
    <w:rsid w:val="003B5BA1"/>
    <w:rsid w:val="003B5D17"/>
    <w:rsid w:val="003B5D2C"/>
    <w:rsid w:val="003B5E0A"/>
    <w:rsid w:val="003B5FA5"/>
    <w:rsid w:val="003B60F3"/>
    <w:rsid w:val="003B628B"/>
    <w:rsid w:val="003B63E7"/>
    <w:rsid w:val="003B6472"/>
    <w:rsid w:val="003B68BF"/>
    <w:rsid w:val="003B6901"/>
    <w:rsid w:val="003B69D0"/>
    <w:rsid w:val="003B6C8D"/>
    <w:rsid w:val="003B6DDA"/>
    <w:rsid w:val="003B7072"/>
    <w:rsid w:val="003B7167"/>
    <w:rsid w:val="003B7402"/>
    <w:rsid w:val="003B7440"/>
    <w:rsid w:val="003B7491"/>
    <w:rsid w:val="003B789C"/>
    <w:rsid w:val="003B7B8E"/>
    <w:rsid w:val="003B7C30"/>
    <w:rsid w:val="003B7D5C"/>
    <w:rsid w:val="003B7E4A"/>
    <w:rsid w:val="003B7FF0"/>
    <w:rsid w:val="003C0035"/>
    <w:rsid w:val="003C00D5"/>
    <w:rsid w:val="003C00DC"/>
    <w:rsid w:val="003C013A"/>
    <w:rsid w:val="003C017E"/>
    <w:rsid w:val="003C027F"/>
    <w:rsid w:val="003C042B"/>
    <w:rsid w:val="003C068E"/>
    <w:rsid w:val="003C0751"/>
    <w:rsid w:val="003C08F2"/>
    <w:rsid w:val="003C0980"/>
    <w:rsid w:val="003C0A9C"/>
    <w:rsid w:val="003C0AA4"/>
    <w:rsid w:val="003C0BD4"/>
    <w:rsid w:val="003C0C91"/>
    <w:rsid w:val="003C0E0A"/>
    <w:rsid w:val="003C0F07"/>
    <w:rsid w:val="003C0FB7"/>
    <w:rsid w:val="003C0FD3"/>
    <w:rsid w:val="003C115E"/>
    <w:rsid w:val="003C11A2"/>
    <w:rsid w:val="003C131F"/>
    <w:rsid w:val="003C13E4"/>
    <w:rsid w:val="003C13F5"/>
    <w:rsid w:val="003C15AF"/>
    <w:rsid w:val="003C16F7"/>
    <w:rsid w:val="003C1706"/>
    <w:rsid w:val="003C1B7E"/>
    <w:rsid w:val="003C1BB8"/>
    <w:rsid w:val="003C1C1A"/>
    <w:rsid w:val="003C1CF3"/>
    <w:rsid w:val="003C1D7D"/>
    <w:rsid w:val="003C1DF1"/>
    <w:rsid w:val="003C1E8E"/>
    <w:rsid w:val="003C1EAA"/>
    <w:rsid w:val="003C1FCA"/>
    <w:rsid w:val="003C2082"/>
    <w:rsid w:val="003C225B"/>
    <w:rsid w:val="003C22FB"/>
    <w:rsid w:val="003C242F"/>
    <w:rsid w:val="003C24B6"/>
    <w:rsid w:val="003C24E9"/>
    <w:rsid w:val="003C250F"/>
    <w:rsid w:val="003C291C"/>
    <w:rsid w:val="003C2A06"/>
    <w:rsid w:val="003C2AC2"/>
    <w:rsid w:val="003C2B1C"/>
    <w:rsid w:val="003C2CA4"/>
    <w:rsid w:val="003C2CFB"/>
    <w:rsid w:val="003C2D84"/>
    <w:rsid w:val="003C2EA5"/>
    <w:rsid w:val="003C300C"/>
    <w:rsid w:val="003C303A"/>
    <w:rsid w:val="003C337E"/>
    <w:rsid w:val="003C3466"/>
    <w:rsid w:val="003C34BD"/>
    <w:rsid w:val="003C34FD"/>
    <w:rsid w:val="003C3590"/>
    <w:rsid w:val="003C3629"/>
    <w:rsid w:val="003C367F"/>
    <w:rsid w:val="003C3A33"/>
    <w:rsid w:val="003C3B84"/>
    <w:rsid w:val="003C3BFF"/>
    <w:rsid w:val="003C40C3"/>
    <w:rsid w:val="003C43D5"/>
    <w:rsid w:val="003C461B"/>
    <w:rsid w:val="003C484A"/>
    <w:rsid w:val="003C4B96"/>
    <w:rsid w:val="003C4BD4"/>
    <w:rsid w:val="003C4E8E"/>
    <w:rsid w:val="003C50FF"/>
    <w:rsid w:val="003C512F"/>
    <w:rsid w:val="003C5130"/>
    <w:rsid w:val="003C5536"/>
    <w:rsid w:val="003C5541"/>
    <w:rsid w:val="003C5616"/>
    <w:rsid w:val="003C5775"/>
    <w:rsid w:val="003C57DE"/>
    <w:rsid w:val="003C57F3"/>
    <w:rsid w:val="003C5DFC"/>
    <w:rsid w:val="003C5EC1"/>
    <w:rsid w:val="003C5F5D"/>
    <w:rsid w:val="003C5FA7"/>
    <w:rsid w:val="003C5FAB"/>
    <w:rsid w:val="003C6553"/>
    <w:rsid w:val="003C671A"/>
    <w:rsid w:val="003C672A"/>
    <w:rsid w:val="003C684E"/>
    <w:rsid w:val="003C6B0D"/>
    <w:rsid w:val="003C6B6B"/>
    <w:rsid w:val="003C6CFF"/>
    <w:rsid w:val="003C6D51"/>
    <w:rsid w:val="003C6DDF"/>
    <w:rsid w:val="003C72A7"/>
    <w:rsid w:val="003C73D3"/>
    <w:rsid w:val="003C7515"/>
    <w:rsid w:val="003C776F"/>
    <w:rsid w:val="003C7791"/>
    <w:rsid w:val="003C780B"/>
    <w:rsid w:val="003C792B"/>
    <w:rsid w:val="003C798B"/>
    <w:rsid w:val="003C79BD"/>
    <w:rsid w:val="003C7B1C"/>
    <w:rsid w:val="003C7DE0"/>
    <w:rsid w:val="003C7F70"/>
    <w:rsid w:val="003D015F"/>
    <w:rsid w:val="003D0218"/>
    <w:rsid w:val="003D0241"/>
    <w:rsid w:val="003D030D"/>
    <w:rsid w:val="003D032D"/>
    <w:rsid w:val="003D03F0"/>
    <w:rsid w:val="003D042B"/>
    <w:rsid w:val="003D05C2"/>
    <w:rsid w:val="003D05F3"/>
    <w:rsid w:val="003D0621"/>
    <w:rsid w:val="003D0A9C"/>
    <w:rsid w:val="003D0CAC"/>
    <w:rsid w:val="003D0D1B"/>
    <w:rsid w:val="003D0DB3"/>
    <w:rsid w:val="003D0E9B"/>
    <w:rsid w:val="003D0EB9"/>
    <w:rsid w:val="003D1069"/>
    <w:rsid w:val="003D10B5"/>
    <w:rsid w:val="003D122B"/>
    <w:rsid w:val="003D12E1"/>
    <w:rsid w:val="003D1411"/>
    <w:rsid w:val="003D1510"/>
    <w:rsid w:val="003D175C"/>
    <w:rsid w:val="003D186C"/>
    <w:rsid w:val="003D1B8B"/>
    <w:rsid w:val="003D1DEC"/>
    <w:rsid w:val="003D1EDE"/>
    <w:rsid w:val="003D1F51"/>
    <w:rsid w:val="003D1FCD"/>
    <w:rsid w:val="003D2019"/>
    <w:rsid w:val="003D209B"/>
    <w:rsid w:val="003D2466"/>
    <w:rsid w:val="003D248C"/>
    <w:rsid w:val="003D258B"/>
    <w:rsid w:val="003D25B3"/>
    <w:rsid w:val="003D2647"/>
    <w:rsid w:val="003D267D"/>
    <w:rsid w:val="003D2700"/>
    <w:rsid w:val="003D29DD"/>
    <w:rsid w:val="003D2AED"/>
    <w:rsid w:val="003D2C41"/>
    <w:rsid w:val="003D2C66"/>
    <w:rsid w:val="003D2D32"/>
    <w:rsid w:val="003D2D4B"/>
    <w:rsid w:val="003D2D65"/>
    <w:rsid w:val="003D2D9E"/>
    <w:rsid w:val="003D2DAD"/>
    <w:rsid w:val="003D329A"/>
    <w:rsid w:val="003D32C8"/>
    <w:rsid w:val="003D3364"/>
    <w:rsid w:val="003D347D"/>
    <w:rsid w:val="003D3696"/>
    <w:rsid w:val="003D382C"/>
    <w:rsid w:val="003D38FC"/>
    <w:rsid w:val="003D3AFE"/>
    <w:rsid w:val="003D3C0E"/>
    <w:rsid w:val="003D3CC1"/>
    <w:rsid w:val="003D3CC7"/>
    <w:rsid w:val="003D3CE7"/>
    <w:rsid w:val="003D3F1B"/>
    <w:rsid w:val="003D4061"/>
    <w:rsid w:val="003D436B"/>
    <w:rsid w:val="003D43C8"/>
    <w:rsid w:val="003D44DB"/>
    <w:rsid w:val="003D44FC"/>
    <w:rsid w:val="003D4604"/>
    <w:rsid w:val="003D47F7"/>
    <w:rsid w:val="003D4833"/>
    <w:rsid w:val="003D4D8B"/>
    <w:rsid w:val="003D4DBA"/>
    <w:rsid w:val="003D4DF9"/>
    <w:rsid w:val="003D4E60"/>
    <w:rsid w:val="003D4EB0"/>
    <w:rsid w:val="003D4F6D"/>
    <w:rsid w:val="003D5306"/>
    <w:rsid w:val="003D543F"/>
    <w:rsid w:val="003D5651"/>
    <w:rsid w:val="003D5830"/>
    <w:rsid w:val="003D5AE9"/>
    <w:rsid w:val="003D5C08"/>
    <w:rsid w:val="003D5C8C"/>
    <w:rsid w:val="003D5EB4"/>
    <w:rsid w:val="003D603D"/>
    <w:rsid w:val="003D6154"/>
    <w:rsid w:val="003D620C"/>
    <w:rsid w:val="003D62DA"/>
    <w:rsid w:val="003D6323"/>
    <w:rsid w:val="003D6560"/>
    <w:rsid w:val="003D66BB"/>
    <w:rsid w:val="003D6746"/>
    <w:rsid w:val="003D682F"/>
    <w:rsid w:val="003D68F0"/>
    <w:rsid w:val="003D6A0D"/>
    <w:rsid w:val="003D6B96"/>
    <w:rsid w:val="003D6CAD"/>
    <w:rsid w:val="003D6D8A"/>
    <w:rsid w:val="003D726B"/>
    <w:rsid w:val="003D754D"/>
    <w:rsid w:val="003D7605"/>
    <w:rsid w:val="003D76C8"/>
    <w:rsid w:val="003D76CC"/>
    <w:rsid w:val="003E011B"/>
    <w:rsid w:val="003E0133"/>
    <w:rsid w:val="003E0166"/>
    <w:rsid w:val="003E01E5"/>
    <w:rsid w:val="003E079A"/>
    <w:rsid w:val="003E08E8"/>
    <w:rsid w:val="003E0B30"/>
    <w:rsid w:val="003E0B68"/>
    <w:rsid w:val="003E0BA8"/>
    <w:rsid w:val="003E0CD3"/>
    <w:rsid w:val="003E0E18"/>
    <w:rsid w:val="003E0F2E"/>
    <w:rsid w:val="003E0F97"/>
    <w:rsid w:val="003E107E"/>
    <w:rsid w:val="003E10EE"/>
    <w:rsid w:val="003E11D9"/>
    <w:rsid w:val="003E1267"/>
    <w:rsid w:val="003E14B7"/>
    <w:rsid w:val="003E1802"/>
    <w:rsid w:val="003E1B76"/>
    <w:rsid w:val="003E1DE0"/>
    <w:rsid w:val="003E1E63"/>
    <w:rsid w:val="003E1E9E"/>
    <w:rsid w:val="003E1F49"/>
    <w:rsid w:val="003E20D7"/>
    <w:rsid w:val="003E21F7"/>
    <w:rsid w:val="003E2285"/>
    <w:rsid w:val="003E2493"/>
    <w:rsid w:val="003E2526"/>
    <w:rsid w:val="003E2576"/>
    <w:rsid w:val="003E287A"/>
    <w:rsid w:val="003E2A36"/>
    <w:rsid w:val="003E2A45"/>
    <w:rsid w:val="003E2C03"/>
    <w:rsid w:val="003E2D00"/>
    <w:rsid w:val="003E2E13"/>
    <w:rsid w:val="003E311C"/>
    <w:rsid w:val="003E31D6"/>
    <w:rsid w:val="003E32BF"/>
    <w:rsid w:val="003E33EE"/>
    <w:rsid w:val="003E3402"/>
    <w:rsid w:val="003E346F"/>
    <w:rsid w:val="003E35F7"/>
    <w:rsid w:val="003E36F2"/>
    <w:rsid w:val="003E37B3"/>
    <w:rsid w:val="003E3810"/>
    <w:rsid w:val="003E3850"/>
    <w:rsid w:val="003E3A11"/>
    <w:rsid w:val="003E3C54"/>
    <w:rsid w:val="003E3F44"/>
    <w:rsid w:val="003E4043"/>
    <w:rsid w:val="003E4074"/>
    <w:rsid w:val="003E410A"/>
    <w:rsid w:val="003E4278"/>
    <w:rsid w:val="003E4425"/>
    <w:rsid w:val="003E4483"/>
    <w:rsid w:val="003E454B"/>
    <w:rsid w:val="003E46EC"/>
    <w:rsid w:val="003E4742"/>
    <w:rsid w:val="003E47B3"/>
    <w:rsid w:val="003E4891"/>
    <w:rsid w:val="003E498F"/>
    <w:rsid w:val="003E49A6"/>
    <w:rsid w:val="003E4D7B"/>
    <w:rsid w:val="003E4D88"/>
    <w:rsid w:val="003E4DBA"/>
    <w:rsid w:val="003E4DC1"/>
    <w:rsid w:val="003E4DCE"/>
    <w:rsid w:val="003E4DDA"/>
    <w:rsid w:val="003E4DDC"/>
    <w:rsid w:val="003E4E45"/>
    <w:rsid w:val="003E4E68"/>
    <w:rsid w:val="003E4FD3"/>
    <w:rsid w:val="003E511C"/>
    <w:rsid w:val="003E5175"/>
    <w:rsid w:val="003E56BD"/>
    <w:rsid w:val="003E56CD"/>
    <w:rsid w:val="003E5769"/>
    <w:rsid w:val="003E57E2"/>
    <w:rsid w:val="003E5858"/>
    <w:rsid w:val="003E5AE2"/>
    <w:rsid w:val="003E5C0C"/>
    <w:rsid w:val="003E5F15"/>
    <w:rsid w:val="003E6169"/>
    <w:rsid w:val="003E6171"/>
    <w:rsid w:val="003E63A1"/>
    <w:rsid w:val="003E63FF"/>
    <w:rsid w:val="003E6BFA"/>
    <w:rsid w:val="003E6C30"/>
    <w:rsid w:val="003E6CDA"/>
    <w:rsid w:val="003E6DC0"/>
    <w:rsid w:val="003E6EC7"/>
    <w:rsid w:val="003E7139"/>
    <w:rsid w:val="003E7332"/>
    <w:rsid w:val="003E7406"/>
    <w:rsid w:val="003E750E"/>
    <w:rsid w:val="003E7719"/>
    <w:rsid w:val="003E7758"/>
    <w:rsid w:val="003E7A67"/>
    <w:rsid w:val="003E7BDA"/>
    <w:rsid w:val="003E7C14"/>
    <w:rsid w:val="003E7DE8"/>
    <w:rsid w:val="003E7E12"/>
    <w:rsid w:val="003E7E82"/>
    <w:rsid w:val="003E7E83"/>
    <w:rsid w:val="003F003D"/>
    <w:rsid w:val="003F0222"/>
    <w:rsid w:val="003F02A3"/>
    <w:rsid w:val="003F0429"/>
    <w:rsid w:val="003F0563"/>
    <w:rsid w:val="003F0655"/>
    <w:rsid w:val="003F0753"/>
    <w:rsid w:val="003F07EF"/>
    <w:rsid w:val="003F08C1"/>
    <w:rsid w:val="003F0A1B"/>
    <w:rsid w:val="003F0B7E"/>
    <w:rsid w:val="003F0BF9"/>
    <w:rsid w:val="003F0CD3"/>
    <w:rsid w:val="003F0D64"/>
    <w:rsid w:val="003F0D91"/>
    <w:rsid w:val="003F0D9C"/>
    <w:rsid w:val="003F0E2C"/>
    <w:rsid w:val="003F0F50"/>
    <w:rsid w:val="003F104D"/>
    <w:rsid w:val="003F10F8"/>
    <w:rsid w:val="003F1159"/>
    <w:rsid w:val="003F1169"/>
    <w:rsid w:val="003F121C"/>
    <w:rsid w:val="003F1249"/>
    <w:rsid w:val="003F1257"/>
    <w:rsid w:val="003F1280"/>
    <w:rsid w:val="003F12F1"/>
    <w:rsid w:val="003F13A1"/>
    <w:rsid w:val="003F145C"/>
    <w:rsid w:val="003F1495"/>
    <w:rsid w:val="003F14F2"/>
    <w:rsid w:val="003F1513"/>
    <w:rsid w:val="003F157F"/>
    <w:rsid w:val="003F18B4"/>
    <w:rsid w:val="003F1A4C"/>
    <w:rsid w:val="003F1A91"/>
    <w:rsid w:val="003F1CA0"/>
    <w:rsid w:val="003F1CD5"/>
    <w:rsid w:val="003F1D73"/>
    <w:rsid w:val="003F1EBF"/>
    <w:rsid w:val="003F1F15"/>
    <w:rsid w:val="003F1F94"/>
    <w:rsid w:val="003F1FC8"/>
    <w:rsid w:val="003F21AB"/>
    <w:rsid w:val="003F21FD"/>
    <w:rsid w:val="003F22B4"/>
    <w:rsid w:val="003F22BB"/>
    <w:rsid w:val="003F2460"/>
    <w:rsid w:val="003F255B"/>
    <w:rsid w:val="003F25B1"/>
    <w:rsid w:val="003F280B"/>
    <w:rsid w:val="003F291B"/>
    <w:rsid w:val="003F2B3E"/>
    <w:rsid w:val="003F2C5B"/>
    <w:rsid w:val="003F2E6D"/>
    <w:rsid w:val="003F2E9B"/>
    <w:rsid w:val="003F2EDB"/>
    <w:rsid w:val="003F3312"/>
    <w:rsid w:val="003F34A9"/>
    <w:rsid w:val="003F35CD"/>
    <w:rsid w:val="003F3643"/>
    <w:rsid w:val="003F3697"/>
    <w:rsid w:val="003F3862"/>
    <w:rsid w:val="003F393A"/>
    <w:rsid w:val="003F39E5"/>
    <w:rsid w:val="003F3B4B"/>
    <w:rsid w:val="003F3CDE"/>
    <w:rsid w:val="003F3D05"/>
    <w:rsid w:val="003F3D80"/>
    <w:rsid w:val="003F3F08"/>
    <w:rsid w:val="003F4024"/>
    <w:rsid w:val="003F40A8"/>
    <w:rsid w:val="003F412F"/>
    <w:rsid w:val="003F42B9"/>
    <w:rsid w:val="003F440B"/>
    <w:rsid w:val="003F4581"/>
    <w:rsid w:val="003F464C"/>
    <w:rsid w:val="003F47B3"/>
    <w:rsid w:val="003F4AA4"/>
    <w:rsid w:val="003F4B18"/>
    <w:rsid w:val="003F4D8C"/>
    <w:rsid w:val="003F4DD0"/>
    <w:rsid w:val="003F4F45"/>
    <w:rsid w:val="003F514E"/>
    <w:rsid w:val="003F51EB"/>
    <w:rsid w:val="003F53E6"/>
    <w:rsid w:val="003F5480"/>
    <w:rsid w:val="003F558C"/>
    <w:rsid w:val="003F560B"/>
    <w:rsid w:val="003F564F"/>
    <w:rsid w:val="003F56F6"/>
    <w:rsid w:val="003F5834"/>
    <w:rsid w:val="003F5849"/>
    <w:rsid w:val="003F5919"/>
    <w:rsid w:val="003F5B4E"/>
    <w:rsid w:val="003F5B68"/>
    <w:rsid w:val="003F5BF1"/>
    <w:rsid w:val="003F5C73"/>
    <w:rsid w:val="003F5D84"/>
    <w:rsid w:val="003F608A"/>
    <w:rsid w:val="003F624C"/>
    <w:rsid w:val="003F6362"/>
    <w:rsid w:val="003F641E"/>
    <w:rsid w:val="003F65BC"/>
    <w:rsid w:val="003F66A3"/>
    <w:rsid w:val="003F677B"/>
    <w:rsid w:val="003F6881"/>
    <w:rsid w:val="003F6AC9"/>
    <w:rsid w:val="003F6C25"/>
    <w:rsid w:val="003F6CFE"/>
    <w:rsid w:val="003F6D46"/>
    <w:rsid w:val="003F6E4E"/>
    <w:rsid w:val="003F6F2E"/>
    <w:rsid w:val="003F6FA2"/>
    <w:rsid w:val="003F707D"/>
    <w:rsid w:val="003F712A"/>
    <w:rsid w:val="003F71B8"/>
    <w:rsid w:val="003F71F9"/>
    <w:rsid w:val="003F7403"/>
    <w:rsid w:val="003F7652"/>
    <w:rsid w:val="003F76EF"/>
    <w:rsid w:val="003F79D3"/>
    <w:rsid w:val="003F7AA2"/>
    <w:rsid w:val="003F7B69"/>
    <w:rsid w:val="003F7C27"/>
    <w:rsid w:val="003F7CF6"/>
    <w:rsid w:val="003F7E1F"/>
    <w:rsid w:val="003F7F6F"/>
    <w:rsid w:val="00400017"/>
    <w:rsid w:val="004002A9"/>
    <w:rsid w:val="00400482"/>
    <w:rsid w:val="004005AB"/>
    <w:rsid w:val="00400A1F"/>
    <w:rsid w:val="00400C87"/>
    <w:rsid w:val="00400CFB"/>
    <w:rsid w:val="00400ED7"/>
    <w:rsid w:val="00401044"/>
    <w:rsid w:val="00401094"/>
    <w:rsid w:val="00401136"/>
    <w:rsid w:val="00401240"/>
    <w:rsid w:val="0040124E"/>
    <w:rsid w:val="00401409"/>
    <w:rsid w:val="00401439"/>
    <w:rsid w:val="00401444"/>
    <w:rsid w:val="004016C4"/>
    <w:rsid w:val="0040174C"/>
    <w:rsid w:val="004017A7"/>
    <w:rsid w:val="00401862"/>
    <w:rsid w:val="004019AC"/>
    <w:rsid w:val="004019DA"/>
    <w:rsid w:val="00401B84"/>
    <w:rsid w:val="00401C84"/>
    <w:rsid w:val="00401D44"/>
    <w:rsid w:val="00401E7C"/>
    <w:rsid w:val="00401E8F"/>
    <w:rsid w:val="00401EEB"/>
    <w:rsid w:val="004020CD"/>
    <w:rsid w:val="00402223"/>
    <w:rsid w:val="00402850"/>
    <w:rsid w:val="00402998"/>
    <w:rsid w:val="00402DB5"/>
    <w:rsid w:val="00402F63"/>
    <w:rsid w:val="00403104"/>
    <w:rsid w:val="00403199"/>
    <w:rsid w:val="004031C2"/>
    <w:rsid w:val="00403252"/>
    <w:rsid w:val="00403398"/>
    <w:rsid w:val="004034F5"/>
    <w:rsid w:val="0040380A"/>
    <w:rsid w:val="004039BD"/>
    <w:rsid w:val="00403AB9"/>
    <w:rsid w:val="00403B3B"/>
    <w:rsid w:val="00403ED5"/>
    <w:rsid w:val="00404079"/>
    <w:rsid w:val="0040419D"/>
    <w:rsid w:val="004041FA"/>
    <w:rsid w:val="00404264"/>
    <w:rsid w:val="00404366"/>
    <w:rsid w:val="004043D0"/>
    <w:rsid w:val="00404404"/>
    <w:rsid w:val="004044DF"/>
    <w:rsid w:val="00404540"/>
    <w:rsid w:val="00404574"/>
    <w:rsid w:val="004045DC"/>
    <w:rsid w:val="004045EE"/>
    <w:rsid w:val="00404754"/>
    <w:rsid w:val="00404859"/>
    <w:rsid w:val="00404A54"/>
    <w:rsid w:val="00404AAE"/>
    <w:rsid w:val="00404B9A"/>
    <w:rsid w:val="00404EAA"/>
    <w:rsid w:val="00404F8F"/>
    <w:rsid w:val="004050F2"/>
    <w:rsid w:val="0040514B"/>
    <w:rsid w:val="00405164"/>
    <w:rsid w:val="00405208"/>
    <w:rsid w:val="00405242"/>
    <w:rsid w:val="004052EB"/>
    <w:rsid w:val="004056A8"/>
    <w:rsid w:val="004056F4"/>
    <w:rsid w:val="00405702"/>
    <w:rsid w:val="00405735"/>
    <w:rsid w:val="00405771"/>
    <w:rsid w:val="00405953"/>
    <w:rsid w:val="00405AD0"/>
    <w:rsid w:val="00405B2D"/>
    <w:rsid w:val="00405BA8"/>
    <w:rsid w:val="00405BD1"/>
    <w:rsid w:val="00405ED1"/>
    <w:rsid w:val="00405F5D"/>
    <w:rsid w:val="00405F7D"/>
    <w:rsid w:val="00406021"/>
    <w:rsid w:val="00406139"/>
    <w:rsid w:val="00406171"/>
    <w:rsid w:val="004061B3"/>
    <w:rsid w:val="0040637E"/>
    <w:rsid w:val="004063F2"/>
    <w:rsid w:val="004064B2"/>
    <w:rsid w:val="004064DC"/>
    <w:rsid w:val="00406542"/>
    <w:rsid w:val="00406576"/>
    <w:rsid w:val="0040671C"/>
    <w:rsid w:val="004067AA"/>
    <w:rsid w:val="0040683D"/>
    <w:rsid w:val="00406849"/>
    <w:rsid w:val="004068B5"/>
    <w:rsid w:val="0040691D"/>
    <w:rsid w:val="00406933"/>
    <w:rsid w:val="00406983"/>
    <w:rsid w:val="00406B82"/>
    <w:rsid w:val="00406EC1"/>
    <w:rsid w:val="00406FB1"/>
    <w:rsid w:val="0040701D"/>
    <w:rsid w:val="0040704E"/>
    <w:rsid w:val="004073F4"/>
    <w:rsid w:val="00407428"/>
    <w:rsid w:val="0040748D"/>
    <w:rsid w:val="004074F1"/>
    <w:rsid w:val="004076D8"/>
    <w:rsid w:val="00407744"/>
    <w:rsid w:val="00407821"/>
    <w:rsid w:val="0040782B"/>
    <w:rsid w:val="004079F8"/>
    <w:rsid w:val="00407A67"/>
    <w:rsid w:val="00407C47"/>
    <w:rsid w:val="00407CCF"/>
    <w:rsid w:val="00407D76"/>
    <w:rsid w:val="00407DFE"/>
    <w:rsid w:val="00410055"/>
    <w:rsid w:val="004101D3"/>
    <w:rsid w:val="004102A5"/>
    <w:rsid w:val="0041033A"/>
    <w:rsid w:val="004103F9"/>
    <w:rsid w:val="00410579"/>
    <w:rsid w:val="004105DA"/>
    <w:rsid w:val="004107F3"/>
    <w:rsid w:val="00410C6B"/>
    <w:rsid w:val="00410D47"/>
    <w:rsid w:val="00410D6C"/>
    <w:rsid w:val="00410F5A"/>
    <w:rsid w:val="00410FCE"/>
    <w:rsid w:val="004110E7"/>
    <w:rsid w:val="004111EE"/>
    <w:rsid w:val="004111F5"/>
    <w:rsid w:val="004112A4"/>
    <w:rsid w:val="00411335"/>
    <w:rsid w:val="004114CE"/>
    <w:rsid w:val="00411582"/>
    <w:rsid w:val="0041175C"/>
    <w:rsid w:val="004117B0"/>
    <w:rsid w:val="004117BD"/>
    <w:rsid w:val="004119A6"/>
    <w:rsid w:val="00411C90"/>
    <w:rsid w:val="00411DF7"/>
    <w:rsid w:val="00411E52"/>
    <w:rsid w:val="00411ED7"/>
    <w:rsid w:val="004120E1"/>
    <w:rsid w:val="00412172"/>
    <w:rsid w:val="00412445"/>
    <w:rsid w:val="0041258B"/>
    <w:rsid w:val="004125F5"/>
    <w:rsid w:val="004127C5"/>
    <w:rsid w:val="00412878"/>
    <w:rsid w:val="0041288D"/>
    <w:rsid w:val="004129D1"/>
    <w:rsid w:val="00412EFE"/>
    <w:rsid w:val="00413317"/>
    <w:rsid w:val="0041332A"/>
    <w:rsid w:val="0041373D"/>
    <w:rsid w:val="00413940"/>
    <w:rsid w:val="004139EC"/>
    <w:rsid w:val="00413C8D"/>
    <w:rsid w:val="00413DE8"/>
    <w:rsid w:val="00413E10"/>
    <w:rsid w:val="00414066"/>
    <w:rsid w:val="00414068"/>
    <w:rsid w:val="004141E3"/>
    <w:rsid w:val="00414299"/>
    <w:rsid w:val="004143BF"/>
    <w:rsid w:val="0041441A"/>
    <w:rsid w:val="00414492"/>
    <w:rsid w:val="00414531"/>
    <w:rsid w:val="00414533"/>
    <w:rsid w:val="004147A9"/>
    <w:rsid w:val="00414857"/>
    <w:rsid w:val="00414B2E"/>
    <w:rsid w:val="00414B69"/>
    <w:rsid w:val="00414BCC"/>
    <w:rsid w:val="00414CA0"/>
    <w:rsid w:val="00414FF3"/>
    <w:rsid w:val="00415000"/>
    <w:rsid w:val="004151D3"/>
    <w:rsid w:val="004151E1"/>
    <w:rsid w:val="00415238"/>
    <w:rsid w:val="004154CF"/>
    <w:rsid w:val="00415816"/>
    <w:rsid w:val="004158C7"/>
    <w:rsid w:val="00415901"/>
    <w:rsid w:val="00415968"/>
    <w:rsid w:val="004159AC"/>
    <w:rsid w:val="00415A26"/>
    <w:rsid w:val="00415B87"/>
    <w:rsid w:val="00415BA8"/>
    <w:rsid w:val="00415BE3"/>
    <w:rsid w:val="00415C3C"/>
    <w:rsid w:val="00415DD8"/>
    <w:rsid w:val="00415E5D"/>
    <w:rsid w:val="00415E77"/>
    <w:rsid w:val="00415FA1"/>
    <w:rsid w:val="00415FC9"/>
    <w:rsid w:val="00416053"/>
    <w:rsid w:val="0041620D"/>
    <w:rsid w:val="004162C6"/>
    <w:rsid w:val="00416373"/>
    <w:rsid w:val="00416383"/>
    <w:rsid w:val="0041638E"/>
    <w:rsid w:val="004164F2"/>
    <w:rsid w:val="00416583"/>
    <w:rsid w:val="0041660C"/>
    <w:rsid w:val="0041668A"/>
    <w:rsid w:val="004166A8"/>
    <w:rsid w:val="004167A9"/>
    <w:rsid w:val="00416845"/>
    <w:rsid w:val="00416949"/>
    <w:rsid w:val="004169AD"/>
    <w:rsid w:val="00416AA4"/>
    <w:rsid w:val="00416AEC"/>
    <w:rsid w:val="00416BA9"/>
    <w:rsid w:val="00416CD4"/>
    <w:rsid w:val="00416DBA"/>
    <w:rsid w:val="00416FD9"/>
    <w:rsid w:val="004172B2"/>
    <w:rsid w:val="00417337"/>
    <w:rsid w:val="004174C1"/>
    <w:rsid w:val="004177A6"/>
    <w:rsid w:val="0041782E"/>
    <w:rsid w:val="0041787B"/>
    <w:rsid w:val="0041796E"/>
    <w:rsid w:val="004179A0"/>
    <w:rsid w:val="00417ABB"/>
    <w:rsid w:val="00417BD4"/>
    <w:rsid w:val="00417D65"/>
    <w:rsid w:val="00417DA4"/>
    <w:rsid w:val="00417E21"/>
    <w:rsid w:val="00417E47"/>
    <w:rsid w:val="00417E50"/>
    <w:rsid w:val="00417E52"/>
    <w:rsid w:val="00417E63"/>
    <w:rsid w:val="00417ECD"/>
    <w:rsid w:val="00417FB1"/>
    <w:rsid w:val="0042007B"/>
    <w:rsid w:val="004201AF"/>
    <w:rsid w:val="004201C0"/>
    <w:rsid w:val="00420231"/>
    <w:rsid w:val="00420365"/>
    <w:rsid w:val="004203F3"/>
    <w:rsid w:val="0042058F"/>
    <w:rsid w:val="004206DB"/>
    <w:rsid w:val="004207CC"/>
    <w:rsid w:val="004207F1"/>
    <w:rsid w:val="004208BB"/>
    <w:rsid w:val="00420931"/>
    <w:rsid w:val="0042093E"/>
    <w:rsid w:val="00420A16"/>
    <w:rsid w:val="00420B36"/>
    <w:rsid w:val="00420D80"/>
    <w:rsid w:val="00420EC4"/>
    <w:rsid w:val="0042149B"/>
    <w:rsid w:val="004214B7"/>
    <w:rsid w:val="0042153E"/>
    <w:rsid w:val="00421699"/>
    <w:rsid w:val="00421981"/>
    <w:rsid w:val="00421AF5"/>
    <w:rsid w:val="00421B7E"/>
    <w:rsid w:val="00421E21"/>
    <w:rsid w:val="00421F2A"/>
    <w:rsid w:val="00421FB6"/>
    <w:rsid w:val="00422106"/>
    <w:rsid w:val="00422228"/>
    <w:rsid w:val="0042223E"/>
    <w:rsid w:val="00422345"/>
    <w:rsid w:val="0042258E"/>
    <w:rsid w:val="0042261F"/>
    <w:rsid w:val="0042270A"/>
    <w:rsid w:val="0042274F"/>
    <w:rsid w:val="004227D5"/>
    <w:rsid w:val="004227E9"/>
    <w:rsid w:val="00422876"/>
    <w:rsid w:val="0042298F"/>
    <w:rsid w:val="00422B70"/>
    <w:rsid w:val="00422BF4"/>
    <w:rsid w:val="00422D93"/>
    <w:rsid w:val="00422E56"/>
    <w:rsid w:val="00423047"/>
    <w:rsid w:val="004230F3"/>
    <w:rsid w:val="0042315A"/>
    <w:rsid w:val="004231CC"/>
    <w:rsid w:val="004231D7"/>
    <w:rsid w:val="00423388"/>
    <w:rsid w:val="004234B9"/>
    <w:rsid w:val="00423641"/>
    <w:rsid w:val="0042368A"/>
    <w:rsid w:val="00423731"/>
    <w:rsid w:val="00423927"/>
    <w:rsid w:val="004239A5"/>
    <w:rsid w:val="00423C97"/>
    <w:rsid w:val="00423C9A"/>
    <w:rsid w:val="00423F68"/>
    <w:rsid w:val="00423F73"/>
    <w:rsid w:val="0042411D"/>
    <w:rsid w:val="004243DB"/>
    <w:rsid w:val="0042491E"/>
    <w:rsid w:val="00424C2D"/>
    <w:rsid w:val="00424DE3"/>
    <w:rsid w:val="0042502C"/>
    <w:rsid w:val="00425229"/>
    <w:rsid w:val="0042533B"/>
    <w:rsid w:val="00425340"/>
    <w:rsid w:val="004253B1"/>
    <w:rsid w:val="004257D8"/>
    <w:rsid w:val="00425859"/>
    <w:rsid w:val="00425AD0"/>
    <w:rsid w:val="00425C6D"/>
    <w:rsid w:val="00425C92"/>
    <w:rsid w:val="00425DEB"/>
    <w:rsid w:val="00425E41"/>
    <w:rsid w:val="00426460"/>
    <w:rsid w:val="004264FC"/>
    <w:rsid w:val="0042656E"/>
    <w:rsid w:val="004265F9"/>
    <w:rsid w:val="0042679A"/>
    <w:rsid w:val="004267F5"/>
    <w:rsid w:val="00426837"/>
    <w:rsid w:val="00426973"/>
    <w:rsid w:val="00426A73"/>
    <w:rsid w:val="00426A76"/>
    <w:rsid w:val="00426B35"/>
    <w:rsid w:val="00426B8B"/>
    <w:rsid w:val="0042700A"/>
    <w:rsid w:val="0042708B"/>
    <w:rsid w:val="00427102"/>
    <w:rsid w:val="004271AD"/>
    <w:rsid w:val="004272FA"/>
    <w:rsid w:val="00427302"/>
    <w:rsid w:val="00427355"/>
    <w:rsid w:val="004274C0"/>
    <w:rsid w:val="00427551"/>
    <w:rsid w:val="004275CD"/>
    <w:rsid w:val="0042778F"/>
    <w:rsid w:val="00427853"/>
    <w:rsid w:val="00427870"/>
    <w:rsid w:val="004278AD"/>
    <w:rsid w:val="004278BA"/>
    <w:rsid w:val="004278D5"/>
    <w:rsid w:val="00427A57"/>
    <w:rsid w:val="00427B30"/>
    <w:rsid w:val="00427C9D"/>
    <w:rsid w:val="00427F67"/>
    <w:rsid w:val="00427F96"/>
    <w:rsid w:val="00427FF1"/>
    <w:rsid w:val="0043003D"/>
    <w:rsid w:val="00430066"/>
    <w:rsid w:val="004300A4"/>
    <w:rsid w:val="004300A8"/>
    <w:rsid w:val="00430169"/>
    <w:rsid w:val="00430284"/>
    <w:rsid w:val="0043033E"/>
    <w:rsid w:val="004303D1"/>
    <w:rsid w:val="00430A96"/>
    <w:rsid w:val="00430CC7"/>
    <w:rsid w:val="00430D1F"/>
    <w:rsid w:val="00430D31"/>
    <w:rsid w:val="00430DB7"/>
    <w:rsid w:val="00430E8B"/>
    <w:rsid w:val="00431057"/>
    <w:rsid w:val="004311A0"/>
    <w:rsid w:val="004311D7"/>
    <w:rsid w:val="00431267"/>
    <w:rsid w:val="004314C6"/>
    <w:rsid w:val="004314CE"/>
    <w:rsid w:val="004316D3"/>
    <w:rsid w:val="0043172F"/>
    <w:rsid w:val="004317AB"/>
    <w:rsid w:val="0043184E"/>
    <w:rsid w:val="00431892"/>
    <w:rsid w:val="00431A17"/>
    <w:rsid w:val="00431CC3"/>
    <w:rsid w:val="00431D13"/>
    <w:rsid w:val="00431D47"/>
    <w:rsid w:val="00431E28"/>
    <w:rsid w:val="00431F78"/>
    <w:rsid w:val="0043202D"/>
    <w:rsid w:val="004321B4"/>
    <w:rsid w:val="0043229E"/>
    <w:rsid w:val="004323F6"/>
    <w:rsid w:val="004324AD"/>
    <w:rsid w:val="0043250F"/>
    <w:rsid w:val="0043256A"/>
    <w:rsid w:val="0043280A"/>
    <w:rsid w:val="004328CF"/>
    <w:rsid w:val="0043290B"/>
    <w:rsid w:val="00432967"/>
    <w:rsid w:val="00432B27"/>
    <w:rsid w:val="00432B86"/>
    <w:rsid w:val="00432C94"/>
    <w:rsid w:val="00432F5E"/>
    <w:rsid w:val="00433015"/>
    <w:rsid w:val="004330B0"/>
    <w:rsid w:val="004330BE"/>
    <w:rsid w:val="004330F2"/>
    <w:rsid w:val="00433249"/>
    <w:rsid w:val="00433539"/>
    <w:rsid w:val="0043382F"/>
    <w:rsid w:val="00433873"/>
    <w:rsid w:val="00433CE4"/>
    <w:rsid w:val="00433D19"/>
    <w:rsid w:val="00433DE6"/>
    <w:rsid w:val="00433F86"/>
    <w:rsid w:val="00433FE5"/>
    <w:rsid w:val="00434379"/>
    <w:rsid w:val="004343AE"/>
    <w:rsid w:val="004343BA"/>
    <w:rsid w:val="004343C7"/>
    <w:rsid w:val="00434432"/>
    <w:rsid w:val="00434444"/>
    <w:rsid w:val="004347A8"/>
    <w:rsid w:val="00434879"/>
    <w:rsid w:val="004348FF"/>
    <w:rsid w:val="00434B0F"/>
    <w:rsid w:val="00434B7B"/>
    <w:rsid w:val="00435049"/>
    <w:rsid w:val="0043519F"/>
    <w:rsid w:val="004352ED"/>
    <w:rsid w:val="0043539F"/>
    <w:rsid w:val="004355D7"/>
    <w:rsid w:val="0043578F"/>
    <w:rsid w:val="00435864"/>
    <w:rsid w:val="004358C1"/>
    <w:rsid w:val="00435A8F"/>
    <w:rsid w:val="00435B45"/>
    <w:rsid w:val="00435CCE"/>
    <w:rsid w:val="00435E3D"/>
    <w:rsid w:val="00435E90"/>
    <w:rsid w:val="0043635D"/>
    <w:rsid w:val="00436658"/>
    <w:rsid w:val="004368E4"/>
    <w:rsid w:val="004369A5"/>
    <w:rsid w:val="00436B18"/>
    <w:rsid w:val="00436C93"/>
    <w:rsid w:val="00436E08"/>
    <w:rsid w:val="00436F50"/>
    <w:rsid w:val="004371A0"/>
    <w:rsid w:val="004373B6"/>
    <w:rsid w:val="004373BC"/>
    <w:rsid w:val="0043756B"/>
    <w:rsid w:val="00437715"/>
    <w:rsid w:val="004378A7"/>
    <w:rsid w:val="004378C7"/>
    <w:rsid w:val="00437919"/>
    <w:rsid w:val="00437925"/>
    <w:rsid w:val="0043799B"/>
    <w:rsid w:val="00437A7D"/>
    <w:rsid w:val="00437ABA"/>
    <w:rsid w:val="00437ADD"/>
    <w:rsid w:val="00437E5C"/>
    <w:rsid w:val="00437F0A"/>
    <w:rsid w:val="00437F92"/>
    <w:rsid w:val="0044009D"/>
    <w:rsid w:val="0044010A"/>
    <w:rsid w:val="0044015C"/>
    <w:rsid w:val="00440424"/>
    <w:rsid w:val="0044042A"/>
    <w:rsid w:val="004404F5"/>
    <w:rsid w:val="004407E1"/>
    <w:rsid w:val="0044082C"/>
    <w:rsid w:val="00440BD1"/>
    <w:rsid w:val="00441191"/>
    <w:rsid w:val="0044121C"/>
    <w:rsid w:val="00441233"/>
    <w:rsid w:val="004412F1"/>
    <w:rsid w:val="004415A1"/>
    <w:rsid w:val="004416AB"/>
    <w:rsid w:val="00441818"/>
    <w:rsid w:val="0044181C"/>
    <w:rsid w:val="00441926"/>
    <w:rsid w:val="00441CE5"/>
    <w:rsid w:val="00441D42"/>
    <w:rsid w:val="00441DB5"/>
    <w:rsid w:val="00441E47"/>
    <w:rsid w:val="00441E96"/>
    <w:rsid w:val="004420AB"/>
    <w:rsid w:val="0044229A"/>
    <w:rsid w:val="00442346"/>
    <w:rsid w:val="00442615"/>
    <w:rsid w:val="0044284A"/>
    <w:rsid w:val="0044286A"/>
    <w:rsid w:val="00442AAD"/>
    <w:rsid w:val="00442AE6"/>
    <w:rsid w:val="00442C8D"/>
    <w:rsid w:val="00442DD6"/>
    <w:rsid w:val="00442E9F"/>
    <w:rsid w:val="00442ECA"/>
    <w:rsid w:val="00443023"/>
    <w:rsid w:val="00443077"/>
    <w:rsid w:val="0044311E"/>
    <w:rsid w:val="00443144"/>
    <w:rsid w:val="00443355"/>
    <w:rsid w:val="004433C9"/>
    <w:rsid w:val="00443534"/>
    <w:rsid w:val="00443558"/>
    <w:rsid w:val="00443559"/>
    <w:rsid w:val="004436C5"/>
    <w:rsid w:val="0044386F"/>
    <w:rsid w:val="00443906"/>
    <w:rsid w:val="0044391B"/>
    <w:rsid w:val="00443A92"/>
    <w:rsid w:val="00443ABE"/>
    <w:rsid w:val="00443B99"/>
    <w:rsid w:val="00443CC9"/>
    <w:rsid w:val="00443F40"/>
    <w:rsid w:val="0044425A"/>
    <w:rsid w:val="00444437"/>
    <w:rsid w:val="0044447F"/>
    <w:rsid w:val="004446E5"/>
    <w:rsid w:val="004446FD"/>
    <w:rsid w:val="0044480E"/>
    <w:rsid w:val="0044499C"/>
    <w:rsid w:val="00444A13"/>
    <w:rsid w:val="00444E79"/>
    <w:rsid w:val="004450B4"/>
    <w:rsid w:val="00445392"/>
    <w:rsid w:val="00445486"/>
    <w:rsid w:val="0044575D"/>
    <w:rsid w:val="004458C7"/>
    <w:rsid w:val="00445B16"/>
    <w:rsid w:val="00445CE0"/>
    <w:rsid w:val="0044624A"/>
    <w:rsid w:val="00446451"/>
    <w:rsid w:val="00446456"/>
    <w:rsid w:val="00446495"/>
    <w:rsid w:val="0044670F"/>
    <w:rsid w:val="004467C5"/>
    <w:rsid w:val="0044680E"/>
    <w:rsid w:val="00446A7E"/>
    <w:rsid w:val="00446BB1"/>
    <w:rsid w:val="00446D3E"/>
    <w:rsid w:val="00446D76"/>
    <w:rsid w:val="00446DBD"/>
    <w:rsid w:val="00446ED1"/>
    <w:rsid w:val="00446F3F"/>
    <w:rsid w:val="00446FF0"/>
    <w:rsid w:val="0044704C"/>
    <w:rsid w:val="00447053"/>
    <w:rsid w:val="00447067"/>
    <w:rsid w:val="004471A6"/>
    <w:rsid w:val="004471B0"/>
    <w:rsid w:val="0044737A"/>
    <w:rsid w:val="0044744D"/>
    <w:rsid w:val="00447515"/>
    <w:rsid w:val="00447589"/>
    <w:rsid w:val="00447646"/>
    <w:rsid w:val="0044765E"/>
    <w:rsid w:val="0044766A"/>
    <w:rsid w:val="00447AC5"/>
    <w:rsid w:val="00447D0B"/>
    <w:rsid w:val="00447E0B"/>
    <w:rsid w:val="00447F0E"/>
    <w:rsid w:val="00447F6A"/>
    <w:rsid w:val="00450052"/>
    <w:rsid w:val="00450096"/>
    <w:rsid w:val="00450287"/>
    <w:rsid w:val="00450431"/>
    <w:rsid w:val="00450672"/>
    <w:rsid w:val="004507BB"/>
    <w:rsid w:val="0045083B"/>
    <w:rsid w:val="00450889"/>
    <w:rsid w:val="004508AF"/>
    <w:rsid w:val="004509E2"/>
    <w:rsid w:val="00450A6D"/>
    <w:rsid w:val="00450AFB"/>
    <w:rsid w:val="00450C4B"/>
    <w:rsid w:val="00450E13"/>
    <w:rsid w:val="00450F3B"/>
    <w:rsid w:val="00450F4A"/>
    <w:rsid w:val="00450FFF"/>
    <w:rsid w:val="0045102D"/>
    <w:rsid w:val="0045116C"/>
    <w:rsid w:val="00451227"/>
    <w:rsid w:val="0045132F"/>
    <w:rsid w:val="00451377"/>
    <w:rsid w:val="00451384"/>
    <w:rsid w:val="004513DF"/>
    <w:rsid w:val="00451930"/>
    <w:rsid w:val="00451AA1"/>
    <w:rsid w:val="00451B50"/>
    <w:rsid w:val="00451D4A"/>
    <w:rsid w:val="00451FAF"/>
    <w:rsid w:val="004521E5"/>
    <w:rsid w:val="004521F2"/>
    <w:rsid w:val="004523A9"/>
    <w:rsid w:val="004525D0"/>
    <w:rsid w:val="00452645"/>
    <w:rsid w:val="00452782"/>
    <w:rsid w:val="00452919"/>
    <w:rsid w:val="00452B1D"/>
    <w:rsid w:val="00452BB7"/>
    <w:rsid w:val="00452BED"/>
    <w:rsid w:val="00452C77"/>
    <w:rsid w:val="00452DF5"/>
    <w:rsid w:val="00452EF9"/>
    <w:rsid w:val="00452F3B"/>
    <w:rsid w:val="004530CA"/>
    <w:rsid w:val="004530F7"/>
    <w:rsid w:val="004531A1"/>
    <w:rsid w:val="004534A9"/>
    <w:rsid w:val="00453646"/>
    <w:rsid w:val="004536C3"/>
    <w:rsid w:val="0045375A"/>
    <w:rsid w:val="0045391D"/>
    <w:rsid w:val="00453BB8"/>
    <w:rsid w:val="00453BD9"/>
    <w:rsid w:val="00453DAA"/>
    <w:rsid w:val="00453DB0"/>
    <w:rsid w:val="00453E41"/>
    <w:rsid w:val="00453EAA"/>
    <w:rsid w:val="00454016"/>
    <w:rsid w:val="004540ED"/>
    <w:rsid w:val="00454179"/>
    <w:rsid w:val="004543B9"/>
    <w:rsid w:val="0045454B"/>
    <w:rsid w:val="004545D2"/>
    <w:rsid w:val="00454601"/>
    <w:rsid w:val="00454853"/>
    <w:rsid w:val="004548E2"/>
    <w:rsid w:val="00454979"/>
    <w:rsid w:val="00454A92"/>
    <w:rsid w:val="00454AAD"/>
    <w:rsid w:val="00454ADE"/>
    <w:rsid w:val="00454B1E"/>
    <w:rsid w:val="00454B9B"/>
    <w:rsid w:val="00454DD0"/>
    <w:rsid w:val="00454E8E"/>
    <w:rsid w:val="004552C3"/>
    <w:rsid w:val="00455344"/>
    <w:rsid w:val="00455374"/>
    <w:rsid w:val="0045547F"/>
    <w:rsid w:val="00455680"/>
    <w:rsid w:val="00455763"/>
    <w:rsid w:val="004557EA"/>
    <w:rsid w:val="00455C9D"/>
    <w:rsid w:val="00455D82"/>
    <w:rsid w:val="00455D8B"/>
    <w:rsid w:val="00455E58"/>
    <w:rsid w:val="00455F84"/>
    <w:rsid w:val="00456018"/>
    <w:rsid w:val="00456086"/>
    <w:rsid w:val="00456166"/>
    <w:rsid w:val="00456221"/>
    <w:rsid w:val="00456587"/>
    <w:rsid w:val="004565F1"/>
    <w:rsid w:val="004568CE"/>
    <w:rsid w:val="00456963"/>
    <w:rsid w:val="00456AB7"/>
    <w:rsid w:val="00456B34"/>
    <w:rsid w:val="00456CE7"/>
    <w:rsid w:val="00456CF5"/>
    <w:rsid w:val="00456D6D"/>
    <w:rsid w:val="00456E8D"/>
    <w:rsid w:val="004570C5"/>
    <w:rsid w:val="004570F5"/>
    <w:rsid w:val="00457125"/>
    <w:rsid w:val="00457386"/>
    <w:rsid w:val="00457570"/>
    <w:rsid w:val="0045795B"/>
    <w:rsid w:val="004579FF"/>
    <w:rsid w:val="00457BAF"/>
    <w:rsid w:val="00457C82"/>
    <w:rsid w:val="00457DF2"/>
    <w:rsid w:val="00457E0B"/>
    <w:rsid w:val="00457E46"/>
    <w:rsid w:val="00457F43"/>
    <w:rsid w:val="0046003F"/>
    <w:rsid w:val="00460158"/>
    <w:rsid w:val="004604E7"/>
    <w:rsid w:val="00460502"/>
    <w:rsid w:val="0046052C"/>
    <w:rsid w:val="00460549"/>
    <w:rsid w:val="0046081B"/>
    <w:rsid w:val="004608E5"/>
    <w:rsid w:val="00460E97"/>
    <w:rsid w:val="00460EB4"/>
    <w:rsid w:val="00460F5A"/>
    <w:rsid w:val="0046105C"/>
    <w:rsid w:val="004610DC"/>
    <w:rsid w:val="00461299"/>
    <w:rsid w:val="004613D7"/>
    <w:rsid w:val="004614B6"/>
    <w:rsid w:val="004614C0"/>
    <w:rsid w:val="004615C1"/>
    <w:rsid w:val="00461692"/>
    <w:rsid w:val="00461820"/>
    <w:rsid w:val="00461869"/>
    <w:rsid w:val="00461881"/>
    <w:rsid w:val="00461AC5"/>
    <w:rsid w:val="00461BC7"/>
    <w:rsid w:val="00461BD9"/>
    <w:rsid w:val="00461BF3"/>
    <w:rsid w:val="00461E25"/>
    <w:rsid w:val="00461E80"/>
    <w:rsid w:val="00461F83"/>
    <w:rsid w:val="00462471"/>
    <w:rsid w:val="00462672"/>
    <w:rsid w:val="00462837"/>
    <w:rsid w:val="0046284B"/>
    <w:rsid w:val="004629EC"/>
    <w:rsid w:val="00462A0F"/>
    <w:rsid w:val="00462AF4"/>
    <w:rsid w:val="00462B20"/>
    <w:rsid w:val="00462C7D"/>
    <w:rsid w:val="00462D25"/>
    <w:rsid w:val="00462E14"/>
    <w:rsid w:val="00462FE7"/>
    <w:rsid w:val="00462FEA"/>
    <w:rsid w:val="0046309F"/>
    <w:rsid w:val="004630BA"/>
    <w:rsid w:val="0046321D"/>
    <w:rsid w:val="00463358"/>
    <w:rsid w:val="004634E6"/>
    <w:rsid w:val="004636D5"/>
    <w:rsid w:val="004638E5"/>
    <w:rsid w:val="004639E4"/>
    <w:rsid w:val="00463A29"/>
    <w:rsid w:val="00463E96"/>
    <w:rsid w:val="00463F7C"/>
    <w:rsid w:val="0046402C"/>
    <w:rsid w:val="00464101"/>
    <w:rsid w:val="004642B4"/>
    <w:rsid w:val="00464320"/>
    <w:rsid w:val="00464467"/>
    <w:rsid w:val="0046448F"/>
    <w:rsid w:val="00464504"/>
    <w:rsid w:val="004647D4"/>
    <w:rsid w:val="0046491E"/>
    <w:rsid w:val="004649D5"/>
    <w:rsid w:val="00464A32"/>
    <w:rsid w:val="00464D47"/>
    <w:rsid w:val="00464E7B"/>
    <w:rsid w:val="00464F67"/>
    <w:rsid w:val="004651FE"/>
    <w:rsid w:val="00465219"/>
    <w:rsid w:val="00465380"/>
    <w:rsid w:val="004654A9"/>
    <w:rsid w:val="004658FD"/>
    <w:rsid w:val="0046591B"/>
    <w:rsid w:val="00465ADC"/>
    <w:rsid w:val="00465DD2"/>
    <w:rsid w:val="00465E31"/>
    <w:rsid w:val="004660CE"/>
    <w:rsid w:val="00466173"/>
    <w:rsid w:val="0046636A"/>
    <w:rsid w:val="004664D1"/>
    <w:rsid w:val="004664E5"/>
    <w:rsid w:val="00466661"/>
    <w:rsid w:val="00466912"/>
    <w:rsid w:val="004669FB"/>
    <w:rsid w:val="00466B29"/>
    <w:rsid w:val="00466D3B"/>
    <w:rsid w:val="00466F1A"/>
    <w:rsid w:val="004671EE"/>
    <w:rsid w:val="0046725E"/>
    <w:rsid w:val="00467340"/>
    <w:rsid w:val="004675EB"/>
    <w:rsid w:val="00467664"/>
    <w:rsid w:val="00467716"/>
    <w:rsid w:val="0046771A"/>
    <w:rsid w:val="00467816"/>
    <w:rsid w:val="0046781F"/>
    <w:rsid w:val="0046786B"/>
    <w:rsid w:val="00467B3C"/>
    <w:rsid w:val="00467B91"/>
    <w:rsid w:val="00467EE3"/>
    <w:rsid w:val="00467F3C"/>
    <w:rsid w:val="00470097"/>
    <w:rsid w:val="004700C4"/>
    <w:rsid w:val="004701C8"/>
    <w:rsid w:val="0047025E"/>
    <w:rsid w:val="004702CF"/>
    <w:rsid w:val="004703CD"/>
    <w:rsid w:val="00470426"/>
    <w:rsid w:val="0047052A"/>
    <w:rsid w:val="00470598"/>
    <w:rsid w:val="004705BC"/>
    <w:rsid w:val="004707C3"/>
    <w:rsid w:val="00470A14"/>
    <w:rsid w:val="00470A5B"/>
    <w:rsid w:val="00470A93"/>
    <w:rsid w:val="00470F9E"/>
    <w:rsid w:val="00471225"/>
    <w:rsid w:val="004712B4"/>
    <w:rsid w:val="00471328"/>
    <w:rsid w:val="00471355"/>
    <w:rsid w:val="0047175C"/>
    <w:rsid w:val="0047176C"/>
    <w:rsid w:val="00471882"/>
    <w:rsid w:val="00471AA3"/>
    <w:rsid w:val="00471CA0"/>
    <w:rsid w:val="00471CAD"/>
    <w:rsid w:val="004723E4"/>
    <w:rsid w:val="00472533"/>
    <w:rsid w:val="0047286C"/>
    <w:rsid w:val="004728D1"/>
    <w:rsid w:val="00472A64"/>
    <w:rsid w:val="00472A94"/>
    <w:rsid w:val="00472ABE"/>
    <w:rsid w:val="00472AE2"/>
    <w:rsid w:val="00472E8D"/>
    <w:rsid w:val="004730B1"/>
    <w:rsid w:val="00473204"/>
    <w:rsid w:val="00473262"/>
    <w:rsid w:val="004733F9"/>
    <w:rsid w:val="00473457"/>
    <w:rsid w:val="004734DF"/>
    <w:rsid w:val="004736C3"/>
    <w:rsid w:val="0047374C"/>
    <w:rsid w:val="00473A62"/>
    <w:rsid w:val="00473AC1"/>
    <w:rsid w:val="00473AC6"/>
    <w:rsid w:val="00473B78"/>
    <w:rsid w:val="00473D23"/>
    <w:rsid w:val="00473EDC"/>
    <w:rsid w:val="00474047"/>
    <w:rsid w:val="0047414C"/>
    <w:rsid w:val="004743E0"/>
    <w:rsid w:val="0047464B"/>
    <w:rsid w:val="0047496A"/>
    <w:rsid w:val="00474BA8"/>
    <w:rsid w:val="00474C0B"/>
    <w:rsid w:val="00474F55"/>
    <w:rsid w:val="004750FE"/>
    <w:rsid w:val="00475134"/>
    <w:rsid w:val="00475433"/>
    <w:rsid w:val="0047545B"/>
    <w:rsid w:val="00475514"/>
    <w:rsid w:val="004756D7"/>
    <w:rsid w:val="00475886"/>
    <w:rsid w:val="0047592C"/>
    <w:rsid w:val="0047597A"/>
    <w:rsid w:val="00475A29"/>
    <w:rsid w:val="00475A2D"/>
    <w:rsid w:val="00475A63"/>
    <w:rsid w:val="00475C1E"/>
    <w:rsid w:val="00475FE5"/>
    <w:rsid w:val="0047610E"/>
    <w:rsid w:val="004761D4"/>
    <w:rsid w:val="00476241"/>
    <w:rsid w:val="00476314"/>
    <w:rsid w:val="0047631B"/>
    <w:rsid w:val="0047642C"/>
    <w:rsid w:val="004764BA"/>
    <w:rsid w:val="00476510"/>
    <w:rsid w:val="004765CA"/>
    <w:rsid w:val="0047669A"/>
    <w:rsid w:val="004766B3"/>
    <w:rsid w:val="004766EB"/>
    <w:rsid w:val="00476798"/>
    <w:rsid w:val="0047682B"/>
    <w:rsid w:val="00476A17"/>
    <w:rsid w:val="00476AE1"/>
    <w:rsid w:val="00476B4F"/>
    <w:rsid w:val="00476DC0"/>
    <w:rsid w:val="00476F6B"/>
    <w:rsid w:val="00476F8D"/>
    <w:rsid w:val="00477081"/>
    <w:rsid w:val="0047716F"/>
    <w:rsid w:val="004772A8"/>
    <w:rsid w:val="004772D0"/>
    <w:rsid w:val="00477515"/>
    <w:rsid w:val="0047756D"/>
    <w:rsid w:val="004775A0"/>
    <w:rsid w:val="00477616"/>
    <w:rsid w:val="00477680"/>
    <w:rsid w:val="00477803"/>
    <w:rsid w:val="00477A2D"/>
    <w:rsid w:val="00477BFB"/>
    <w:rsid w:val="00477C04"/>
    <w:rsid w:val="00477CB6"/>
    <w:rsid w:val="00477DEE"/>
    <w:rsid w:val="00477E28"/>
    <w:rsid w:val="00477ED0"/>
    <w:rsid w:val="00480068"/>
    <w:rsid w:val="004800F0"/>
    <w:rsid w:val="00480181"/>
    <w:rsid w:val="004801C0"/>
    <w:rsid w:val="004801CE"/>
    <w:rsid w:val="004803BD"/>
    <w:rsid w:val="004803E3"/>
    <w:rsid w:val="004804FB"/>
    <w:rsid w:val="004805F2"/>
    <w:rsid w:val="00480770"/>
    <w:rsid w:val="0048086D"/>
    <w:rsid w:val="00480AE5"/>
    <w:rsid w:val="00480B18"/>
    <w:rsid w:val="00480BEA"/>
    <w:rsid w:val="00480DDA"/>
    <w:rsid w:val="00481036"/>
    <w:rsid w:val="004810A0"/>
    <w:rsid w:val="00481138"/>
    <w:rsid w:val="00481298"/>
    <w:rsid w:val="0048172C"/>
    <w:rsid w:val="004817CF"/>
    <w:rsid w:val="00481C7C"/>
    <w:rsid w:val="00481D57"/>
    <w:rsid w:val="004820B7"/>
    <w:rsid w:val="004823E3"/>
    <w:rsid w:val="004825D4"/>
    <w:rsid w:val="00482627"/>
    <w:rsid w:val="00482753"/>
    <w:rsid w:val="004827BF"/>
    <w:rsid w:val="004828AC"/>
    <w:rsid w:val="004828AD"/>
    <w:rsid w:val="0048299B"/>
    <w:rsid w:val="004829A7"/>
    <w:rsid w:val="00482ACC"/>
    <w:rsid w:val="00482D11"/>
    <w:rsid w:val="00482E0A"/>
    <w:rsid w:val="00482F3B"/>
    <w:rsid w:val="00483010"/>
    <w:rsid w:val="00483170"/>
    <w:rsid w:val="00483282"/>
    <w:rsid w:val="00483497"/>
    <w:rsid w:val="00483541"/>
    <w:rsid w:val="004835E0"/>
    <w:rsid w:val="0048363E"/>
    <w:rsid w:val="004839EB"/>
    <w:rsid w:val="00483BBE"/>
    <w:rsid w:val="00483C48"/>
    <w:rsid w:val="00483E7D"/>
    <w:rsid w:val="00483EA2"/>
    <w:rsid w:val="00483ED0"/>
    <w:rsid w:val="0048411E"/>
    <w:rsid w:val="00484153"/>
    <w:rsid w:val="0048428F"/>
    <w:rsid w:val="00484325"/>
    <w:rsid w:val="00484553"/>
    <w:rsid w:val="0048458C"/>
    <w:rsid w:val="00484953"/>
    <w:rsid w:val="004849E8"/>
    <w:rsid w:val="00484CBB"/>
    <w:rsid w:val="00484FFE"/>
    <w:rsid w:val="00485094"/>
    <w:rsid w:val="00485139"/>
    <w:rsid w:val="00485196"/>
    <w:rsid w:val="0048522F"/>
    <w:rsid w:val="00485281"/>
    <w:rsid w:val="004854F5"/>
    <w:rsid w:val="0048558F"/>
    <w:rsid w:val="0048561F"/>
    <w:rsid w:val="0048577C"/>
    <w:rsid w:val="004858FF"/>
    <w:rsid w:val="00485931"/>
    <w:rsid w:val="00485AF3"/>
    <w:rsid w:val="00485B87"/>
    <w:rsid w:val="00485C90"/>
    <w:rsid w:val="00485DF2"/>
    <w:rsid w:val="00485FE3"/>
    <w:rsid w:val="0048601D"/>
    <w:rsid w:val="0048607B"/>
    <w:rsid w:val="004860BF"/>
    <w:rsid w:val="004860C0"/>
    <w:rsid w:val="00486144"/>
    <w:rsid w:val="00486299"/>
    <w:rsid w:val="004864AC"/>
    <w:rsid w:val="00486547"/>
    <w:rsid w:val="004866F1"/>
    <w:rsid w:val="004867B5"/>
    <w:rsid w:val="004867DF"/>
    <w:rsid w:val="00486828"/>
    <w:rsid w:val="00486BA9"/>
    <w:rsid w:val="00486BC3"/>
    <w:rsid w:val="00486F67"/>
    <w:rsid w:val="004870E4"/>
    <w:rsid w:val="004871A8"/>
    <w:rsid w:val="00487325"/>
    <w:rsid w:val="004873ED"/>
    <w:rsid w:val="00487459"/>
    <w:rsid w:val="004874EE"/>
    <w:rsid w:val="00487645"/>
    <w:rsid w:val="00487684"/>
    <w:rsid w:val="00487693"/>
    <w:rsid w:val="00487921"/>
    <w:rsid w:val="00487A41"/>
    <w:rsid w:val="00487ABD"/>
    <w:rsid w:val="00487AFD"/>
    <w:rsid w:val="00487B62"/>
    <w:rsid w:val="00487EBD"/>
    <w:rsid w:val="004900DF"/>
    <w:rsid w:val="00490177"/>
    <w:rsid w:val="004901E1"/>
    <w:rsid w:val="004903D4"/>
    <w:rsid w:val="00490431"/>
    <w:rsid w:val="0049043E"/>
    <w:rsid w:val="00490538"/>
    <w:rsid w:val="004905CD"/>
    <w:rsid w:val="00490759"/>
    <w:rsid w:val="00490760"/>
    <w:rsid w:val="004908A9"/>
    <w:rsid w:val="004908BD"/>
    <w:rsid w:val="0049093E"/>
    <w:rsid w:val="00490A24"/>
    <w:rsid w:val="00490AA4"/>
    <w:rsid w:val="00490DF5"/>
    <w:rsid w:val="00490E6F"/>
    <w:rsid w:val="00491192"/>
    <w:rsid w:val="00491203"/>
    <w:rsid w:val="00491244"/>
    <w:rsid w:val="0049136C"/>
    <w:rsid w:val="00491391"/>
    <w:rsid w:val="00491470"/>
    <w:rsid w:val="004915FD"/>
    <w:rsid w:val="0049173E"/>
    <w:rsid w:val="004917E5"/>
    <w:rsid w:val="00491853"/>
    <w:rsid w:val="0049197C"/>
    <w:rsid w:val="004919CF"/>
    <w:rsid w:val="00491AFE"/>
    <w:rsid w:val="00491B14"/>
    <w:rsid w:val="00491B63"/>
    <w:rsid w:val="00491B97"/>
    <w:rsid w:val="00491D7C"/>
    <w:rsid w:val="00491E06"/>
    <w:rsid w:val="00491ECA"/>
    <w:rsid w:val="0049200A"/>
    <w:rsid w:val="0049227A"/>
    <w:rsid w:val="0049228E"/>
    <w:rsid w:val="004922F3"/>
    <w:rsid w:val="00492302"/>
    <w:rsid w:val="004925CF"/>
    <w:rsid w:val="004927FE"/>
    <w:rsid w:val="0049291B"/>
    <w:rsid w:val="00492A28"/>
    <w:rsid w:val="00492AC0"/>
    <w:rsid w:val="00492B1B"/>
    <w:rsid w:val="00492EA8"/>
    <w:rsid w:val="004932DD"/>
    <w:rsid w:val="00493403"/>
    <w:rsid w:val="0049347C"/>
    <w:rsid w:val="0049375B"/>
    <w:rsid w:val="00493DFA"/>
    <w:rsid w:val="00493E52"/>
    <w:rsid w:val="0049404E"/>
    <w:rsid w:val="004941A3"/>
    <w:rsid w:val="0049423F"/>
    <w:rsid w:val="0049427B"/>
    <w:rsid w:val="004942D3"/>
    <w:rsid w:val="0049434D"/>
    <w:rsid w:val="00494616"/>
    <w:rsid w:val="00494741"/>
    <w:rsid w:val="00494A52"/>
    <w:rsid w:val="00494AB6"/>
    <w:rsid w:val="00494C73"/>
    <w:rsid w:val="00494CD6"/>
    <w:rsid w:val="00494CF1"/>
    <w:rsid w:val="00494D23"/>
    <w:rsid w:val="00494D35"/>
    <w:rsid w:val="00494D5F"/>
    <w:rsid w:val="00494D93"/>
    <w:rsid w:val="00494DD0"/>
    <w:rsid w:val="00494E0B"/>
    <w:rsid w:val="00494E6D"/>
    <w:rsid w:val="00494E7C"/>
    <w:rsid w:val="00494E97"/>
    <w:rsid w:val="00494FB8"/>
    <w:rsid w:val="004950F9"/>
    <w:rsid w:val="00495158"/>
    <w:rsid w:val="004951CE"/>
    <w:rsid w:val="004951E2"/>
    <w:rsid w:val="00495467"/>
    <w:rsid w:val="0049558C"/>
    <w:rsid w:val="004955C8"/>
    <w:rsid w:val="004956A0"/>
    <w:rsid w:val="0049584D"/>
    <w:rsid w:val="0049588B"/>
    <w:rsid w:val="0049595D"/>
    <w:rsid w:val="004959AF"/>
    <w:rsid w:val="00495A41"/>
    <w:rsid w:val="00495AE5"/>
    <w:rsid w:val="00495C16"/>
    <w:rsid w:val="00495CD5"/>
    <w:rsid w:val="00495D80"/>
    <w:rsid w:val="00495DA9"/>
    <w:rsid w:val="00495DFA"/>
    <w:rsid w:val="00495DFB"/>
    <w:rsid w:val="00495ECB"/>
    <w:rsid w:val="00495F9E"/>
    <w:rsid w:val="0049606B"/>
    <w:rsid w:val="004960DF"/>
    <w:rsid w:val="004960EE"/>
    <w:rsid w:val="004963E0"/>
    <w:rsid w:val="00496416"/>
    <w:rsid w:val="0049666B"/>
    <w:rsid w:val="004966C2"/>
    <w:rsid w:val="0049674E"/>
    <w:rsid w:val="0049678E"/>
    <w:rsid w:val="004968F4"/>
    <w:rsid w:val="00496EB1"/>
    <w:rsid w:val="00496FA4"/>
    <w:rsid w:val="00497029"/>
    <w:rsid w:val="00497168"/>
    <w:rsid w:val="00497228"/>
    <w:rsid w:val="004972E8"/>
    <w:rsid w:val="00497357"/>
    <w:rsid w:val="00497417"/>
    <w:rsid w:val="00497454"/>
    <w:rsid w:val="00497499"/>
    <w:rsid w:val="004975C3"/>
    <w:rsid w:val="004976A7"/>
    <w:rsid w:val="004976AD"/>
    <w:rsid w:val="004978E0"/>
    <w:rsid w:val="00497992"/>
    <w:rsid w:val="00497C08"/>
    <w:rsid w:val="00497C11"/>
    <w:rsid w:val="00497CF1"/>
    <w:rsid w:val="00497DCF"/>
    <w:rsid w:val="00497E05"/>
    <w:rsid w:val="00497E7C"/>
    <w:rsid w:val="00497EC3"/>
    <w:rsid w:val="004A0150"/>
    <w:rsid w:val="004A0310"/>
    <w:rsid w:val="004A037C"/>
    <w:rsid w:val="004A0545"/>
    <w:rsid w:val="004A08EF"/>
    <w:rsid w:val="004A09CA"/>
    <w:rsid w:val="004A09EE"/>
    <w:rsid w:val="004A0CB0"/>
    <w:rsid w:val="004A0D39"/>
    <w:rsid w:val="004A10A0"/>
    <w:rsid w:val="004A114B"/>
    <w:rsid w:val="004A127C"/>
    <w:rsid w:val="004A1285"/>
    <w:rsid w:val="004A1419"/>
    <w:rsid w:val="004A158A"/>
    <w:rsid w:val="004A1866"/>
    <w:rsid w:val="004A18CD"/>
    <w:rsid w:val="004A1B2C"/>
    <w:rsid w:val="004A1B9F"/>
    <w:rsid w:val="004A1E41"/>
    <w:rsid w:val="004A1EF0"/>
    <w:rsid w:val="004A1F7C"/>
    <w:rsid w:val="004A21B1"/>
    <w:rsid w:val="004A21DB"/>
    <w:rsid w:val="004A21F6"/>
    <w:rsid w:val="004A2237"/>
    <w:rsid w:val="004A226E"/>
    <w:rsid w:val="004A2275"/>
    <w:rsid w:val="004A2289"/>
    <w:rsid w:val="004A22BE"/>
    <w:rsid w:val="004A22D4"/>
    <w:rsid w:val="004A243B"/>
    <w:rsid w:val="004A248D"/>
    <w:rsid w:val="004A24FF"/>
    <w:rsid w:val="004A26A8"/>
    <w:rsid w:val="004A2860"/>
    <w:rsid w:val="004A2889"/>
    <w:rsid w:val="004A2905"/>
    <w:rsid w:val="004A298C"/>
    <w:rsid w:val="004A2A10"/>
    <w:rsid w:val="004A2AA3"/>
    <w:rsid w:val="004A2BDF"/>
    <w:rsid w:val="004A2C08"/>
    <w:rsid w:val="004A2D1F"/>
    <w:rsid w:val="004A2D31"/>
    <w:rsid w:val="004A2EDA"/>
    <w:rsid w:val="004A2F69"/>
    <w:rsid w:val="004A30A6"/>
    <w:rsid w:val="004A3151"/>
    <w:rsid w:val="004A324F"/>
    <w:rsid w:val="004A3367"/>
    <w:rsid w:val="004A34C3"/>
    <w:rsid w:val="004A34FB"/>
    <w:rsid w:val="004A363C"/>
    <w:rsid w:val="004A36DE"/>
    <w:rsid w:val="004A37B7"/>
    <w:rsid w:val="004A3886"/>
    <w:rsid w:val="004A3AC6"/>
    <w:rsid w:val="004A3B30"/>
    <w:rsid w:val="004A3B80"/>
    <w:rsid w:val="004A3C12"/>
    <w:rsid w:val="004A3E20"/>
    <w:rsid w:val="004A3EC1"/>
    <w:rsid w:val="004A4093"/>
    <w:rsid w:val="004A4195"/>
    <w:rsid w:val="004A4203"/>
    <w:rsid w:val="004A4264"/>
    <w:rsid w:val="004A42F3"/>
    <w:rsid w:val="004A4B3D"/>
    <w:rsid w:val="004A4B74"/>
    <w:rsid w:val="004A4BE5"/>
    <w:rsid w:val="004A4CE3"/>
    <w:rsid w:val="004A4D07"/>
    <w:rsid w:val="004A4D9F"/>
    <w:rsid w:val="004A4DA8"/>
    <w:rsid w:val="004A4DC3"/>
    <w:rsid w:val="004A4DD2"/>
    <w:rsid w:val="004A4EF0"/>
    <w:rsid w:val="004A511C"/>
    <w:rsid w:val="004A51FD"/>
    <w:rsid w:val="004A528C"/>
    <w:rsid w:val="004A5429"/>
    <w:rsid w:val="004A5498"/>
    <w:rsid w:val="004A5596"/>
    <w:rsid w:val="004A55D8"/>
    <w:rsid w:val="004A576A"/>
    <w:rsid w:val="004A5851"/>
    <w:rsid w:val="004A59BD"/>
    <w:rsid w:val="004A5AD0"/>
    <w:rsid w:val="004A5C5C"/>
    <w:rsid w:val="004A5F21"/>
    <w:rsid w:val="004A5FEA"/>
    <w:rsid w:val="004A6049"/>
    <w:rsid w:val="004A60FF"/>
    <w:rsid w:val="004A6104"/>
    <w:rsid w:val="004A621B"/>
    <w:rsid w:val="004A6380"/>
    <w:rsid w:val="004A6623"/>
    <w:rsid w:val="004A664F"/>
    <w:rsid w:val="004A6651"/>
    <w:rsid w:val="004A66C5"/>
    <w:rsid w:val="004A679D"/>
    <w:rsid w:val="004A6870"/>
    <w:rsid w:val="004A6A0B"/>
    <w:rsid w:val="004A6C58"/>
    <w:rsid w:val="004A6CCC"/>
    <w:rsid w:val="004A6D0C"/>
    <w:rsid w:val="004A6F0A"/>
    <w:rsid w:val="004A707F"/>
    <w:rsid w:val="004A7314"/>
    <w:rsid w:val="004A74A4"/>
    <w:rsid w:val="004A74C4"/>
    <w:rsid w:val="004A78F6"/>
    <w:rsid w:val="004A7997"/>
    <w:rsid w:val="004A7A20"/>
    <w:rsid w:val="004A7D08"/>
    <w:rsid w:val="004A7E04"/>
    <w:rsid w:val="004A7E13"/>
    <w:rsid w:val="004A7E60"/>
    <w:rsid w:val="004A7F2C"/>
    <w:rsid w:val="004B006B"/>
    <w:rsid w:val="004B01F2"/>
    <w:rsid w:val="004B03C8"/>
    <w:rsid w:val="004B051A"/>
    <w:rsid w:val="004B0753"/>
    <w:rsid w:val="004B0883"/>
    <w:rsid w:val="004B0B35"/>
    <w:rsid w:val="004B0D20"/>
    <w:rsid w:val="004B0DAA"/>
    <w:rsid w:val="004B0DCA"/>
    <w:rsid w:val="004B0E96"/>
    <w:rsid w:val="004B0EE0"/>
    <w:rsid w:val="004B0F0F"/>
    <w:rsid w:val="004B11F1"/>
    <w:rsid w:val="004B136C"/>
    <w:rsid w:val="004B13A5"/>
    <w:rsid w:val="004B1432"/>
    <w:rsid w:val="004B1481"/>
    <w:rsid w:val="004B14E9"/>
    <w:rsid w:val="004B151E"/>
    <w:rsid w:val="004B1563"/>
    <w:rsid w:val="004B15B4"/>
    <w:rsid w:val="004B15F7"/>
    <w:rsid w:val="004B16A0"/>
    <w:rsid w:val="004B1708"/>
    <w:rsid w:val="004B171A"/>
    <w:rsid w:val="004B1957"/>
    <w:rsid w:val="004B1A7E"/>
    <w:rsid w:val="004B1BC8"/>
    <w:rsid w:val="004B1CF2"/>
    <w:rsid w:val="004B20D3"/>
    <w:rsid w:val="004B21D1"/>
    <w:rsid w:val="004B2506"/>
    <w:rsid w:val="004B2666"/>
    <w:rsid w:val="004B2A23"/>
    <w:rsid w:val="004B2BDC"/>
    <w:rsid w:val="004B2C1E"/>
    <w:rsid w:val="004B2DBF"/>
    <w:rsid w:val="004B2F54"/>
    <w:rsid w:val="004B34F8"/>
    <w:rsid w:val="004B35AD"/>
    <w:rsid w:val="004B35BF"/>
    <w:rsid w:val="004B3886"/>
    <w:rsid w:val="004B39A8"/>
    <w:rsid w:val="004B3DF0"/>
    <w:rsid w:val="004B3DFB"/>
    <w:rsid w:val="004B3E9A"/>
    <w:rsid w:val="004B40A7"/>
    <w:rsid w:val="004B410F"/>
    <w:rsid w:val="004B417C"/>
    <w:rsid w:val="004B4281"/>
    <w:rsid w:val="004B445A"/>
    <w:rsid w:val="004B45CE"/>
    <w:rsid w:val="004B4756"/>
    <w:rsid w:val="004B4A64"/>
    <w:rsid w:val="004B4A92"/>
    <w:rsid w:val="004B4ADE"/>
    <w:rsid w:val="004B4C74"/>
    <w:rsid w:val="004B4CA4"/>
    <w:rsid w:val="004B4D5E"/>
    <w:rsid w:val="004B4D6F"/>
    <w:rsid w:val="004B4E7B"/>
    <w:rsid w:val="004B4F7F"/>
    <w:rsid w:val="004B527F"/>
    <w:rsid w:val="004B52B1"/>
    <w:rsid w:val="004B53C0"/>
    <w:rsid w:val="004B5722"/>
    <w:rsid w:val="004B574D"/>
    <w:rsid w:val="004B58A0"/>
    <w:rsid w:val="004B5A87"/>
    <w:rsid w:val="004B5BCE"/>
    <w:rsid w:val="004B5CC0"/>
    <w:rsid w:val="004B5D89"/>
    <w:rsid w:val="004B5E58"/>
    <w:rsid w:val="004B5E71"/>
    <w:rsid w:val="004B5E97"/>
    <w:rsid w:val="004B5EBD"/>
    <w:rsid w:val="004B5F8F"/>
    <w:rsid w:val="004B5FF8"/>
    <w:rsid w:val="004B6099"/>
    <w:rsid w:val="004B60B7"/>
    <w:rsid w:val="004B60BA"/>
    <w:rsid w:val="004B63C5"/>
    <w:rsid w:val="004B6529"/>
    <w:rsid w:val="004B658B"/>
    <w:rsid w:val="004B6802"/>
    <w:rsid w:val="004B684C"/>
    <w:rsid w:val="004B6A75"/>
    <w:rsid w:val="004B6A90"/>
    <w:rsid w:val="004B6AFD"/>
    <w:rsid w:val="004B6C28"/>
    <w:rsid w:val="004B6CD5"/>
    <w:rsid w:val="004B6D7D"/>
    <w:rsid w:val="004B6F58"/>
    <w:rsid w:val="004B729D"/>
    <w:rsid w:val="004B73C9"/>
    <w:rsid w:val="004B771F"/>
    <w:rsid w:val="004B7901"/>
    <w:rsid w:val="004B7A8E"/>
    <w:rsid w:val="004B7AC0"/>
    <w:rsid w:val="004B7B79"/>
    <w:rsid w:val="004B7BAA"/>
    <w:rsid w:val="004B7C07"/>
    <w:rsid w:val="004B7D53"/>
    <w:rsid w:val="004B7EFF"/>
    <w:rsid w:val="004B7F1F"/>
    <w:rsid w:val="004C001E"/>
    <w:rsid w:val="004C0142"/>
    <w:rsid w:val="004C01F8"/>
    <w:rsid w:val="004C03E1"/>
    <w:rsid w:val="004C0545"/>
    <w:rsid w:val="004C06E5"/>
    <w:rsid w:val="004C0862"/>
    <w:rsid w:val="004C088F"/>
    <w:rsid w:val="004C08DE"/>
    <w:rsid w:val="004C0951"/>
    <w:rsid w:val="004C09B2"/>
    <w:rsid w:val="004C0A24"/>
    <w:rsid w:val="004C0C83"/>
    <w:rsid w:val="004C0F67"/>
    <w:rsid w:val="004C1388"/>
    <w:rsid w:val="004C1389"/>
    <w:rsid w:val="004C14B1"/>
    <w:rsid w:val="004C1573"/>
    <w:rsid w:val="004C1601"/>
    <w:rsid w:val="004C1738"/>
    <w:rsid w:val="004C1755"/>
    <w:rsid w:val="004C17C5"/>
    <w:rsid w:val="004C1807"/>
    <w:rsid w:val="004C1843"/>
    <w:rsid w:val="004C187D"/>
    <w:rsid w:val="004C1903"/>
    <w:rsid w:val="004C1B74"/>
    <w:rsid w:val="004C1C1B"/>
    <w:rsid w:val="004C1C96"/>
    <w:rsid w:val="004C1E72"/>
    <w:rsid w:val="004C1F07"/>
    <w:rsid w:val="004C1FE7"/>
    <w:rsid w:val="004C201E"/>
    <w:rsid w:val="004C2117"/>
    <w:rsid w:val="004C2131"/>
    <w:rsid w:val="004C2838"/>
    <w:rsid w:val="004C286C"/>
    <w:rsid w:val="004C28D2"/>
    <w:rsid w:val="004C29AC"/>
    <w:rsid w:val="004C2A51"/>
    <w:rsid w:val="004C2D79"/>
    <w:rsid w:val="004C2E47"/>
    <w:rsid w:val="004C2EF5"/>
    <w:rsid w:val="004C2F43"/>
    <w:rsid w:val="004C2F9E"/>
    <w:rsid w:val="004C31B4"/>
    <w:rsid w:val="004C3229"/>
    <w:rsid w:val="004C3346"/>
    <w:rsid w:val="004C3355"/>
    <w:rsid w:val="004C338F"/>
    <w:rsid w:val="004C359B"/>
    <w:rsid w:val="004C369A"/>
    <w:rsid w:val="004C375F"/>
    <w:rsid w:val="004C3877"/>
    <w:rsid w:val="004C3957"/>
    <w:rsid w:val="004C39A3"/>
    <w:rsid w:val="004C3AA2"/>
    <w:rsid w:val="004C3BB1"/>
    <w:rsid w:val="004C3C3A"/>
    <w:rsid w:val="004C3C4D"/>
    <w:rsid w:val="004C3D40"/>
    <w:rsid w:val="004C3D61"/>
    <w:rsid w:val="004C3DEB"/>
    <w:rsid w:val="004C3E76"/>
    <w:rsid w:val="004C40D7"/>
    <w:rsid w:val="004C40DF"/>
    <w:rsid w:val="004C41FF"/>
    <w:rsid w:val="004C43DE"/>
    <w:rsid w:val="004C45BE"/>
    <w:rsid w:val="004C45CB"/>
    <w:rsid w:val="004C4628"/>
    <w:rsid w:val="004C475B"/>
    <w:rsid w:val="004C4802"/>
    <w:rsid w:val="004C4810"/>
    <w:rsid w:val="004C4871"/>
    <w:rsid w:val="004C4964"/>
    <w:rsid w:val="004C4965"/>
    <w:rsid w:val="004C4DC5"/>
    <w:rsid w:val="004C5009"/>
    <w:rsid w:val="004C50B8"/>
    <w:rsid w:val="004C522F"/>
    <w:rsid w:val="004C526A"/>
    <w:rsid w:val="004C52B4"/>
    <w:rsid w:val="004C5303"/>
    <w:rsid w:val="004C5361"/>
    <w:rsid w:val="004C5449"/>
    <w:rsid w:val="004C544A"/>
    <w:rsid w:val="004C54BC"/>
    <w:rsid w:val="004C5992"/>
    <w:rsid w:val="004C59D9"/>
    <w:rsid w:val="004C5A70"/>
    <w:rsid w:val="004C5AD0"/>
    <w:rsid w:val="004C5AEE"/>
    <w:rsid w:val="004C5B5F"/>
    <w:rsid w:val="004C5C37"/>
    <w:rsid w:val="004C5CE0"/>
    <w:rsid w:val="004C5D4B"/>
    <w:rsid w:val="004C6015"/>
    <w:rsid w:val="004C63C8"/>
    <w:rsid w:val="004C6515"/>
    <w:rsid w:val="004C6632"/>
    <w:rsid w:val="004C675A"/>
    <w:rsid w:val="004C6938"/>
    <w:rsid w:val="004C695B"/>
    <w:rsid w:val="004C6B7D"/>
    <w:rsid w:val="004C6BA4"/>
    <w:rsid w:val="004C6E3B"/>
    <w:rsid w:val="004C711E"/>
    <w:rsid w:val="004C7126"/>
    <w:rsid w:val="004C7196"/>
    <w:rsid w:val="004C71A2"/>
    <w:rsid w:val="004C71D2"/>
    <w:rsid w:val="004C7281"/>
    <w:rsid w:val="004C72FA"/>
    <w:rsid w:val="004C73CA"/>
    <w:rsid w:val="004C74F2"/>
    <w:rsid w:val="004C758B"/>
    <w:rsid w:val="004C758F"/>
    <w:rsid w:val="004C77BF"/>
    <w:rsid w:val="004C78BB"/>
    <w:rsid w:val="004C7938"/>
    <w:rsid w:val="004C7A8D"/>
    <w:rsid w:val="004C7B2A"/>
    <w:rsid w:val="004C7B73"/>
    <w:rsid w:val="004C7D04"/>
    <w:rsid w:val="004C7F8E"/>
    <w:rsid w:val="004C7FC7"/>
    <w:rsid w:val="004D00EE"/>
    <w:rsid w:val="004D03B5"/>
    <w:rsid w:val="004D0403"/>
    <w:rsid w:val="004D046F"/>
    <w:rsid w:val="004D0685"/>
    <w:rsid w:val="004D0A15"/>
    <w:rsid w:val="004D0AAB"/>
    <w:rsid w:val="004D0AB8"/>
    <w:rsid w:val="004D0BFA"/>
    <w:rsid w:val="004D0BFD"/>
    <w:rsid w:val="004D0C5E"/>
    <w:rsid w:val="004D0CC4"/>
    <w:rsid w:val="004D0EB7"/>
    <w:rsid w:val="004D102F"/>
    <w:rsid w:val="004D1115"/>
    <w:rsid w:val="004D1308"/>
    <w:rsid w:val="004D1330"/>
    <w:rsid w:val="004D1491"/>
    <w:rsid w:val="004D14EE"/>
    <w:rsid w:val="004D15C7"/>
    <w:rsid w:val="004D19C5"/>
    <w:rsid w:val="004D1A9E"/>
    <w:rsid w:val="004D1C62"/>
    <w:rsid w:val="004D1D32"/>
    <w:rsid w:val="004D1DE8"/>
    <w:rsid w:val="004D209B"/>
    <w:rsid w:val="004D21CF"/>
    <w:rsid w:val="004D23DA"/>
    <w:rsid w:val="004D24DC"/>
    <w:rsid w:val="004D2A88"/>
    <w:rsid w:val="004D2C2B"/>
    <w:rsid w:val="004D2D5D"/>
    <w:rsid w:val="004D2EDC"/>
    <w:rsid w:val="004D2FA8"/>
    <w:rsid w:val="004D2FCF"/>
    <w:rsid w:val="004D3007"/>
    <w:rsid w:val="004D3299"/>
    <w:rsid w:val="004D3314"/>
    <w:rsid w:val="004D3363"/>
    <w:rsid w:val="004D3454"/>
    <w:rsid w:val="004D3459"/>
    <w:rsid w:val="004D34DB"/>
    <w:rsid w:val="004D34E6"/>
    <w:rsid w:val="004D350D"/>
    <w:rsid w:val="004D3676"/>
    <w:rsid w:val="004D3884"/>
    <w:rsid w:val="004D3A11"/>
    <w:rsid w:val="004D3E8D"/>
    <w:rsid w:val="004D3F81"/>
    <w:rsid w:val="004D40C8"/>
    <w:rsid w:val="004D46F1"/>
    <w:rsid w:val="004D48B3"/>
    <w:rsid w:val="004D4A19"/>
    <w:rsid w:val="004D4C4F"/>
    <w:rsid w:val="004D4DD4"/>
    <w:rsid w:val="004D4EF9"/>
    <w:rsid w:val="004D4F86"/>
    <w:rsid w:val="004D509C"/>
    <w:rsid w:val="004D52E5"/>
    <w:rsid w:val="004D5302"/>
    <w:rsid w:val="004D5383"/>
    <w:rsid w:val="004D563C"/>
    <w:rsid w:val="004D5642"/>
    <w:rsid w:val="004D5788"/>
    <w:rsid w:val="004D5899"/>
    <w:rsid w:val="004D5A85"/>
    <w:rsid w:val="004D5A86"/>
    <w:rsid w:val="004D5AEC"/>
    <w:rsid w:val="004D5B48"/>
    <w:rsid w:val="004D5C2E"/>
    <w:rsid w:val="004D5C4E"/>
    <w:rsid w:val="004D5D2E"/>
    <w:rsid w:val="004D5D60"/>
    <w:rsid w:val="004D6102"/>
    <w:rsid w:val="004D625A"/>
    <w:rsid w:val="004D62EF"/>
    <w:rsid w:val="004D6474"/>
    <w:rsid w:val="004D64B7"/>
    <w:rsid w:val="004D64D3"/>
    <w:rsid w:val="004D65EE"/>
    <w:rsid w:val="004D664C"/>
    <w:rsid w:val="004D6655"/>
    <w:rsid w:val="004D6659"/>
    <w:rsid w:val="004D6713"/>
    <w:rsid w:val="004D6717"/>
    <w:rsid w:val="004D67A7"/>
    <w:rsid w:val="004D68CC"/>
    <w:rsid w:val="004D694E"/>
    <w:rsid w:val="004D696B"/>
    <w:rsid w:val="004D6BCD"/>
    <w:rsid w:val="004D6C91"/>
    <w:rsid w:val="004D6CC4"/>
    <w:rsid w:val="004D6E9C"/>
    <w:rsid w:val="004D6F70"/>
    <w:rsid w:val="004D6F87"/>
    <w:rsid w:val="004D743B"/>
    <w:rsid w:val="004D74F5"/>
    <w:rsid w:val="004D7695"/>
    <w:rsid w:val="004D7826"/>
    <w:rsid w:val="004D784B"/>
    <w:rsid w:val="004D7898"/>
    <w:rsid w:val="004D78BE"/>
    <w:rsid w:val="004D792D"/>
    <w:rsid w:val="004D7954"/>
    <w:rsid w:val="004D7A91"/>
    <w:rsid w:val="004D7BCA"/>
    <w:rsid w:val="004D7BCC"/>
    <w:rsid w:val="004D7BEE"/>
    <w:rsid w:val="004D7E7C"/>
    <w:rsid w:val="004D7F1B"/>
    <w:rsid w:val="004E0064"/>
    <w:rsid w:val="004E0202"/>
    <w:rsid w:val="004E024C"/>
    <w:rsid w:val="004E039B"/>
    <w:rsid w:val="004E0480"/>
    <w:rsid w:val="004E07EF"/>
    <w:rsid w:val="004E088A"/>
    <w:rsid w:val="004E08E8"/>
    <w:rsid w:val="004E0939"/>
    <w:rsid w:val="004E0941"/>
    <w:rsid w:val="004E0C1C"/>
    <w:rsid w:val="004E0C8D"/>
    <w:rsid w:val="004E0E3A"/>
    <w:rsid w:val="004E0E57"/>
    <w:rsid w:val="004E1270"/>
    <w:rsid w:val="004E12A4"/>
    <w:rsid w:val="004E14F9"/>
    <w:rsid w:val="004E1522"/>
    <w:rsid w:val="004E17C1"/>
    <w:rsid w:val="004E199E"/>
    <w:rsid w:val="004E1A88"/>
    <w:rsid w:val="004E1C9E"/>
    <w:rsid w:val="004E1F45"/>
    <w:rsid w:val="004E2009"/>
    <w:rsid w:val="004E218B"/>
    <w:rsid w:val="004E23CD"/>
    <w:rsid w:val="004E2408"/>
    <w:rsid w:val="004E257C"/>
    <w:rsid w:val="004E2652"/>
    <w:rsid w:val="004E27A8"/>
    <w:rsid w:val="004E28D9"/>
    <w:rsid w:val="004E2B21"/>
    <w:rsid w:val="004E2C41"/>
    <w:rsid w:val="004E2CA1"/>
    <w:rsid w:val="004E2CB7"/>
    <w:rsid w:val="004E2E52"/>
    <w:rsid w:val="004E2ECE"/>
    <w:rsid w:val="004E30E4"/>
    <w:rsid w:val="004E3220"/>
    <w:rsid w:val="004E3252"/>
    <w:rsid w:val="004E32CA"/>
    <w:rsid w:val="004E331D"/>
    <w:rsid w:val="004E34B9"/>
    <w:rsid w:val="004E34CF"/>
    <w:rsid w:val="004E35C8"/>
    <w:rsid w:val="004E377D"/>
    <w:rsid w:val="004E388E"/>
    <w:rsid w:val="004E392D"/>
    <w:rsid w:val="004E398A"/>
    <w:rsid w:val="004E398C"/>
    <w:rsid w:val="004E3A26"/>
    <w:rsid w:val="004E3ABA"/>
    <w:rsid w:val="004E3B74"/>
    <w:rsid w:val="004E3B7C"/>
    <w:rsid w:val="004E3D92"/>
    <w:rsid w:val="004E3DC1"/>
    <w:rsid w:val="004E3E25"/>
    <w:rsid w:val="004E3E66"/>
    <w:rsid w:val="004E3EA7"/>
    <w:rsid w:val="004E3F5A"/>
    <w:rsid w:val="004E3FBB"/>
    <w:rsid w:val="004E3FF5"/>
    <w:rsid w:val="004E41F4"/>
    <w:rsid w:val="004E41F6"/>
    <w:rsid w:val="004E42C1"/>
    <w:rsid w:val="004E42C8"/>
    <w:rsid w:val="004E4418"/>
    <w:rsid w:val="004E44D8"/>
    <w:rsid w:val="004E4564"/>
    <w:rsid w:val="004E47C9"/>
    <w:rsid w:val="004E49BF"/>
    <w:rsid w:val="004E4A87"/>
    <w:rsid w:val="004E4ACF"/>
    <w:rsid w:val="004E4BD1"/>
    <w:rsid w:val="004E4D28"/>
    <w:rsid w:val="004E4F1E"/>
    <w:rsid w:val="004E50A3"/>
    <w:rsid w:val="004E5315"/>
    <w:rsid w:val="004E5338"/>
    <w:rsid w:val="004E5397"/>
    <w:rsid w:val="004E53D8"/>
    <w:rsid w:val="004E5505"/>
    <w:rsid w:val="004E5663"/>
    <w:rsid w:val="004E5712"/>
    <w:rsid w:val="004E574A"/>
    <w:rsid w:val="004E5A20"/>
    <w:rsid w:val="004E5B3E"/>
    <w:rsid w:val="004E5C4D"/>
    <w:rsid w:val="004E5C73"/>
    <w:rsid w:val="004E5D15"/>
    <w:rsid w:val="004E5EDB"/>
    <w:rsid w:val="004E6025"/>
    <w:rsid w:val="004E608B"/>
    <w:rsid w:val="004E6121"/>
    <w:rsid w:val="004E62F8"/>
    <w:rsid w:val="004E63D2"/>
    <w:rsid w:val="004E6400"/>
    <w:rsid w:val="004E6451"/>
    <w:rsid w:val="004E6562"/>
    <w:rsid w:val="004E67BC"/>
    <w:rsid w:val="004E6856"/>
    <w:rsid w:val="004E6881"/>
    <w:rsid w:val="004E695E"/>
    <w:rsid w:val="004E6A18"/>
    <w:rsid w:val="004E6ABD"/>
    <w:rsid w:val="004E6ADD"/>
    <w:rsid w:val="004E6B5B"/>
    <w:rsid w:val="004E6B7E"/>
    <w:rsid w:val="004E6DDF"/>
    <w:rsid w:val="004E6E59"/>
    <w:rsid w:val="004E6EC3"/>
    <w:rsid w:val="004E6F47"/>
    <w:rsid w:val="004E72D9"/>
    <w:rsid w:val="004E7401"/>
    <w:rsid w:val="004E75AF"/>
    <w:rsid w:val="004E765C"/>
    <w:rsid w:val="004E792B"/>
    <w:rsid w:val="004E7B2A"/>
    <w:rsid w:val="004E7B6D"/>
    <w:rsid w:val="004E7D7D"/>
    <w:rsid w:val="004E7DEA"/>
    <w:rsid w:val="004E7E45"/>
    <w:rsid w:val="004E7F4E"/>
    <w:rsid w:val="004E7FBA"/>
    <w:rsid w:val="004F005B"/>
    <w:rsid w:val="004F0171"/>
    <w:rsid w:val="004F0474"/>
    <w:rsid w:val="004F064D"/>
    <w:rsid w:val="004F06F0"/>
    <w:rsid w:val="004F0781"/>
    <w:rsid w:val="004F07DE"/>
    <w:rsid w:val="004F084F"/>
    <w:rsid w:val="004F090F"/>
    <w:rsid w:val="004F0A25"/>
    <w:rsid w:val="004F0AFE"/>
    <w:rsid w:val="004F0CD7"/>
    <w:rsid w:val="004F0D7F"/>
    <w:rsid w:val="004F0E14"/>
    <w:rsid w:val="004F11DB"/>
    <w:rsid w:val="004F12F2"/>
    <w:rsid w:val="004F130F"/>
    <w:rsid w:val="004F159E"/>
    <w:rsid w:val="004F1620"/>
    <w:rsid w:val="004F166F"/>
    <w:rsid w:val="004F18B7"/>
    <w:rsid w:val="004F18C3"/>
    <w:rsid w:val="004F18D8"/>
    <w:rsid w:val="004F1AE4"/>
    <w:rsid w:val="004F1BF8"/>
    <w:rsid w:val="004F1D51"/>
    <w:rsid w:val="004F20B7"/>
    <w:rsid w:val="004F215E"/>
    <w:rsid w:val="004F2241"/>
    <w:rsid w:val="004F2252"/>
    <w:rsid w:val="004F241E"/>
    <w:rsid w:val="004F2468"/>
    <w:rsid w:val="004F24B1"/>
    <w:rsid w:val="004F24C2"/>
    <w:rsid w:val="004F2538"/>
    <w:rsid w:val="004F254B"/>
    <w:rsid w:val="004F2552"/>
    <w:rsid w:val="004F2736"/>
    <w:rsid w:val="004F2A54"/>
    <w:rsid w:val="004F2B7B"/>
    <w:rsid w:val="004F2BE3"/>
    <w:rsid w:val="004F2C04"/>
    <w:rsid w:val="004F2C24"/>
    <w:rsid w:val="004F2C90"/>
    <w:rsid w:val="004F2D85"/>
    <w:rsid w:val="004F2DE8"/>
    <w:rsid w:val="004F2E11"/>
    <w:rsid w:val="004F2E86"/>
    <w:rsid w:val="004F31F0"/>
    <w:rsid w:val="004F322D"/>
    <w:rsid w:val="004F34CB"/>
    <w:rsid w:val="004F36E6"/>
    <w:rsid w:val="004F371F"/>
    <w:rsid w:val="004F3A3A"/>
    <w:rsid w:val="004F3AEF"/>
    <w:rsid w:val="004F3CA1"/>
    <w:rsid w:val="004F3D1A"/>
    <w:rsid w:val="004F3D22"/>
    <w:rsid w:val="004F3D91"/>
    <w:rsid w:val="004F3E15"/>
    <w:rsid w:val="004F3EEC"/>
    <w:rsid w:val="004F3FBA"/>
    <w:rsid w:val="004F44B7"/>
    <w:rsid w:val="004F44CF"/>
    <w:rsid w:val="004F4822"/>
    <w:rsid w:val="004F4A3D"/>
    <w:rsid w:val="004F4ACE"/>
    <w:rsid w:val="004F4AFE"/>
    <w:rsid w:val="004F4CBD"/>
    <w:rsid w:val="004F4EA5"/>
    <w:rsid w:val="004F4FC7"/>
    <w:rsid w:val="004F503F"/>
    <w:rsid w:val="004F529F"/>
    <w:rsid w:val="004F53E8"/>
    <w:rsid w:val="004F560C"/>
    <w:rsid w:val="004F5653"/>
    <w:rsid w:val="004F5680"/>
    <w:rsid w:val="004F5699"/>
    <w:rsid w:val="004F586B"/>
    <w:rsid w:val="004F5BEB"/>
    <w:rsid w:val="004F5BF0"/>
    <w:rsid w:val="004F5BF8"/>
    <w:rsid w:val="004F5C69"/>
    <w:rsid w:val="004F5D6B"/>
    <w:rsid w:val="004F5E3C"/>
    <w:rsid w:val="004F5F7A"/>
    <w:rsid w:val="004F608F"/>
    <w:rsid w:val="004F619B"/>
    <w:rsid w:val="004F624B"/>
    <w:rsid w:val="004F6686"/>
    <w:rsid w:val="004F6717"/>
    <w:rsid w:val="004F67A7"/>
    <w:rsid w:val="004F6948"/>
    <w:rsid w:val="004F6AC4"/>
    <w:rsid w:val="004F6C5C"/>
    <w:rsid w:val="004F6E62"/>
    <w:rsid w:val="004F6F9E"/>
    <w:rsid w:val="004F7066"/>
    <w:rsid w:val="004F70F1"/>
    <w:rsid w:val="004F753C"/>
    <w:rsid w:val="004F7563"/>
    <w:rsid w:val="004F75AF"/>
    <w:rsid w:val="004F76AD"/>
    <w:rsid w:val="004F77BC"/>
    <w:rsid w:val="004F78CE"/>
    <w:rsid w:val="004F7D7C"/>
    <w:rsid w:val="004F7EB8"/>
    <w:rsid w:val="004F7F88"/>
    <w:rsid w:val="004F7FB3"/>
    <w:rsid w:val="0050004F"/>
    <w:rsid w:val="005000E2"/>
    <w:rsid w:val="00500227"/>
    <w:rsid w:val="0050023F"/>
    <w:rsid w:val="0050035C"/>
    <w:rsid w:val="005003DC"/>
    <w:rsid w:val="00500466"/>
    <w:rsid w:val="005004AC"/>
    <w:rsid w:val="005004F4"/>
    <w:rsid w:val="00500600"/>
    <w:rsid w:val="0050066C"/>
    <w:rsid w:val="005006CD"/>
    <w:rsid w:val="00500717"/>
    <w:rsid w:val="005007C9"/>
    <w:rsid w:val="005007CD"/>
    <w:rsid w:val="00500AD1"/>
    <w:rsid w:val="00500B26"/>
    <w:rsid w:val="00500B7D"/>
    <w:rsid w:val="00500D3D"/>
    <w:rsid w:val="00500D76"/>
    <w:rsid w:val="00500D8C"/>
    <w:rsid w:val="00500E6A"/>
    <w:rsid w:val="00500F67"/>
    <w:rsid w:val="0050114B"/>
    <w:rsid w:val="0050117F"/>
    <w:rsid w:val="005011C7"/>
    <w:rsid w:val="005013A9"/>
    <w:rsid w:val="00501458"/>
    <w:rsid w:val="0050148F"/>
    <w:rsid w:val="00501649"/>
    <w:rsid w:val="0050169B"/>
    <w:rsid w:val="005019C5"/>
    <w:rsid w:val="00501B03"/>
    <w:rsid w:val="00501B0C"/>
    <w:rsid w:val="00501BBE"/>
    <w:rsid w:val="00501C49"/>
    <w:rsid w:val="00501CAC"/>
    <w:rsid w:val="00501FBC"/>
    <w:rsid w:val="005020B5"/>
    <w:rsid w:val="0050221F"/>
    <w:rsid w:val="00502252"/>
    <w:rsid w:val="00502403"/>
    <w:rsid w:val="0050256D"/>
    <w:rsid w:val="0050277E"/>
    <w:rsid w:val="00502B17"/>
    <w:rsid w:val="00502BA1"/>
    <w:rsid w:val="00502D5C"/>
    <w:rsid w:val="00502DA4"/>
    <w:rsid w:val="00502E06"/>
    <w:rsid w:val="005030C7"/>
    <w:rsid w:val="00503138"/>
    <w:rsid w:val="00503369"/>
    <w:rsid w:val="005033D7"/>
    <w:rsid w:val="005037E7"/>
    <w:rsid w:val="005038CE"/>
    <w:rsid w:val="00503A46"/>
    <w:rsid w:val="00503B37"/>
    <w:rsid w:val="00503B84"/>
    <w:rsid w:val="00503C79"/>
    <w:rsid w:val="00503D02"/>
    <w:rsid w:val="00503D81"/>
    <w:rsid w:val="00503EFF"/>
    <w:rsid w:val="00503F4A"/>
    <w:rsid w:val="005040B5"/>
    <w:rsid w:val="00504109"/>
    <w:rsid w:val="0050416E"/>
    <w:rsid w:val="005041AB"/>
    <w:rsid w:val="005041C7"/>
    <w:rsid w:val="00504260"/>
    <w:rsid w:val="005045EE"/>
    <w:rsid w:val="00504626"/>
    <w:rsid w:val="0050488C"/>
    <w:rsid w:val="00504943"/>
    <w:rsid w:val="005049B8"/>
    <w:rsid w:val="00504C8B"/>
    <w:rsid w:val="00504CE0"/>
    <w:rsid w:val="00504E6F"/>
    <w:rsid w:val="00504F6B"/>
    <w:rsid w:val="00505103"/>
    <w:rsid w:val="005051B7"/>
    <w:rsid w:val="0050521B"/>
    <w:rsid w:val="00505348"/>
    <w:rsid w:val="00505353"/>
    <w:rsid w:val="0050536F"/>
    <w:rsid w:val="005054C3"/>
    <w:rsid w:val="005054E8"/>
    <w:rsid w:val="005054F8"/>
    <w:rsid w:val="005055D8"/>
    <w:rsid w:val="005055F4"/>
    <w:rsid w:val="00505697"/>
    <w:rsid w:val="00505808"/>
    <w:rsid w:val="00505868"/>
    <w:rsid w:val="005058D6"/>
    <w:rsid w:val="00505B44"/>
    <w:rsid w:val="00505B94"/>
    <w:rsid w:val="00505C8B"/>
    <w:rsid w:val="00505DA2"/>
    <w:rsid w:val="00505EE9"/>
    <w:rsid w:val="00505F1B"/>
    <w:rsid w:val="00505FEA"/>
    <w:rsid w:val="005060DC"/>
    <w:rsid w:val="005061B4"/>
    <w:rsid w:val="00506359"/>
    <w:rsid w:val="00506597"/>
    <w:rsid w:val="005067C8"/>
    <w:rsid w:val="005067F5"/>
    <w:rsid w:val="00506898"/>
    <w:rsid w:val="00506B47"/>
    <w:rsid w:val="00506E0D"/>
    <w:rsid w:val="005070A1"/>
    <w:rsid w:val="005070AE"/>
    <w:rsid w:val="0050724E"/>
    <w:rsid w:val="0050724F"/>
    <w:rsid w:val="005075B7"/>
    <w:rsid w:val="0050763A"/>
    <w:rsid w:val="005076A2"/>
    <w:rsid w:val="005076F6"/>
    <w:rsid w:val="0050777C"/>
    <w:rsid w:val="00507B1B"/>
    <w:rsid w:val="00507B42"/>
    <w:rsid w:val="00507D0C"/>
    <w:rsid w:val="00507D2D"/>
    <w:rsid w:val="00510325"/>
    <w:rsid w:val="00510335"/>
    <w:rsid w:val="00510486"/>
    <w:rsid w:val="005105C3"/>
    <w:rsid w:val="0051061E"/>
    <w:rsid w:val="0051066A"/>
    <w:rsid w:val="005106A5"/>
    <w:rsid w:val="0051077F"/>
    <w:rsid w:val="00510958"/>
    <w:rsid w:val="005109A9"/>
    <w:rsid w:val="005109E6"/>
    <w:rsid w:val="00510B3C"/>
    <w:rsid w:val="00510BDA"/>
    <w:rsid w:val="00510EFA"/>
    <w:rsid w:val="00510FFC"/>
    <w:rsid w:val="00511066"/>
    <w:rsid w:val="005110E0"/>
    <w:rsid w:val="0051140A"/>
    <w:rsid w:val="00511456"/>
    <w:rsid w:val="005114B5"/>
    <w:rsid w:val="005114C0"/>
    <w:rsid w:val="005114F5"/>
    <w:rsid w:val="00511642"/>
    <w:rsid w:val="00511696"/>
    <w:rsid w:val="00511831"/>
    <w:rsid w:val="00511884"/>
    <w:rsid w:val="00511885"/>
    <w:rsid w:val="0051192D"/>
    <w:rsid w:val="00511A25"/>
    <w:rsid w:val="00511B30"/>
    <w:rsid w:val="00511B6C"/>
    <w:rsid w:val="00511BBC"/>
    <w:rsid w:val="00511D66"/>
    <w:rsid w:val="00511F61"/>
    <w:rsid w:val="00511F7A"/>
    <w:rsid w:val="0051207E"/>
    <w:rsid w:val="005120DD"/>
    <w:rsid w:val="00512395"/>
    <w:rsid w:val="005124F4"/>
    <w:rsid w:val="00512666"/>
    <w:rsid w:val="005126CA"/>
    <w:rsid w:val="00512717"/>
    <w:rsid w:val="005128E8"/>
    <w:rsid w:val="00512BFA"/>
    <w:rsid w:val="00512CA1"/>
    <w:rsid w:val="00513023"/>
    <w:rsid w:val="00513055"/>
    <w:rsid w:val="00513056"/>
    <w:rsid w:val="00513128"/>
    <w:rsid w:val="0051321F"/>
    <w:rsid w:val="00513438"/>
    <w:rsid w:val="005135D9"/>
    <w:rsid w:val="00513616"/>
    <w:rsid w:val="00513724"/>
    <w:rsid w:val="00513970"/>
    <w:rsid w:val="005139B7"/>
    <w:rsid w:val="00513BEA"/>
    <w:rsid w:val="00513C9E"/>
    <w:rsid w:val="005141A9"/>
    <w:rsid w:val="00514348"/>
    <w:rsid w:val="0051438E"/>
    <w:rsid w:val="00514493"/>
    <w:rsid w:val="005145C0"/>
    <w:rsid w:val="00514755"/>
    <w:rsid w:val="005147DA"/>
    <w:rsid w:val="005148F2"/>
    <w:rsid w:val="00514BEE"/>
    <w:rsid w:val="00514C1F"/>
    <w:rsid w:val="00514C3F"/>
    <w:rsid w:val="00514C95"/>
    <w:rsid w:val="005150A7"/>
    <w:rsid w:val="0051548B"/>
    <w:rsid w:val="00515567"/>
    <w:rsid w:val="005155E6"/>
    <w:rsid w:val="00515AC2"/>
    <w:rsid w:val="00515BF1"/>
    <w:rsid w:val="00515FF2"/>
    <w:rsid w:val="00516174"/>
    <w:rsid w:val="00516179"/>
    <w:rsid w:val="005162A0"/>
    <w:rsid w:val="00516356"/>
    <w:rsid w:val="00516362"/>
    <w:rsid w:val="0051637A"/>
    <w:rsid w:val="005163A1"/>
    <w:rsid w:val="005163EE"/>
    <w:rsid w:val="00516954"/>
    <w:rsid w:val="005169C7"/>
    <w:rsid w:val="00516C1E"/>
    <w:rsid w:val="00516C9E"/>
    <w:rsid w:val="00516E1C"/>
    <w:rsid w:val="00516EBA"/>
    <w:rsid w:val="00516F36"/>
    <w:rsid w:val="00516F69"/>
    <w:rsid w:val="00516FEE"/>
    <w:rsid w:val="00517024"/>
    <w:rsid w:val="00517034"/>
    <w:rsid w:val="005171C8"/>
    <w:rsid w:val="005173CD"/>
    <w:rsid w:val="005173D3"/>
    <w:rsid w:val="005175D9"/>
    <w:rsid w:val="00517672"/>
    <w:rsid w:val="00517692"/>
    <w:rsid w:val="0051794E"/>
    <w:rsid w:val="00517BB7"/>
    <w:rsid w:val="00517C1B"/>
    <w:rsid w:val="00517F83"/>
    <w:rsid w:val="0052000D"/>
    <w:rsid w:val="00520277"/>
    <w:rsid w:val="005202FA"/>
    <w:rsid w:val="00520340"/>
    <w:rsid w:val="005203A2"/>
    <w:rsid w:val="00520848"/>
    <w:rsid w:val="0052093F"/>
    <w:rsid w:val="00520A7D"/>
    <w:rsid w:val="00520E70"/>
    <w:rsid w:val="00520EFB"/>
    <w:rsid w:val="00520F61"/>
    <w:rsid w:val="00520FE3"/>
    <w:rsid w:val="0052103A"/>
    <w:rsid w:val="00521194"/>
    <w:rsid w:val="00521327"/>
    <w:rsid w:val="00521342"/>
    <w:rsid w:val="0052134B"/>
    <w:rsid w:val="005213B2"/>
    <w:rsid w:val="005213C9"/>
    <w:rsid w:val="005213D9"/>
    <w:rsid w:val="0052163A"/>
    <w:rsid w:val="00521717"/>
    <w:rsid w:val="0052172A"/>
    <w:rsid w:val="00521844"/>
    <w:rsid w:val="00521A4C"/>
    <w:rsid w:val="00521A6A"/>
    <w:rsid w:val="00521B12"/>
    <w:rsid w:val="00521BF5"/>
    <w:rsid w:val="00521C90"/>
    <w:rsid w:val="00521E14"/>
    <w:rsid w:val="005220BE"/>
    <w:rsid w:val="005221B3"/>
    <w:rsid w:val="005224B4"/>
    <w:rsid w:val="00522888"/>
    <w:rsid w:val="005228D1"/>
    <w:rsid w:val="00522A23"/>
    <w:rsid w:val="00522C62"/>
    <w:rsid w:val="00522DE0"/>
    <w:rsid w:val="00522EDA"/>
    <w:rsid w:val="00522FD6"/>
    <w:rsid w:val="00522FD8"/>
    <w:rsid w:val="0052303A"/>
    <w:rsid w:val="00523063"/>
    <w:rsid w:val="005231DA"/>
    <w:rsid w:val="00523474"/>
    <w:rsid w:val="00523AA1"/>
    <w:rsid w:val="00523AA3"/>
    <w:rsid w:val="00523CDD"/>
    <w:rsid w:val="00524069"/>
    <w:rsid w:val="0052422F"/>
    <w:rsid w:val="0052432F"/>
    <w:rsid w:val="0052439A"/>
    <w:rsid w:val="00524504"/>
    <w:rsid w:val="005245B0"/>
    <w:rsid w:val="005245E3"/>
    <w:rsid w:val="00524610"/>
    <w:rsid w:val="00524619"/>
    <w:rsid w:val="0052476D"/>
    <w:rsid w:val="005247E2"/>
    <w:rsid w:val="005247EB"/>
    <w:rsid w:val="005248C7"/>
    <w:rsid w:val="00524D35"/>
    <w:rsid w:val="00524F37"/>
    <w:rsid w:val="0052512B"/>
    <w:rsid w:val="0052518A"/>
    <w:rsid w:val="0052535A"/>
    <w:rsid w:val="00525408"/>
    <w:rsid w:val="0052551E"/>
    <w:rsid w:val="005256F0"/>
    <w:rsid w:val="005257FF"/>
    <w:rsid w:val="0052595C"/>
    <w:rsid w:val="00525A36"/>
    <w:rsid w:val="00525ACC"/>
    <w:rsid w:val="00525DB0"/>
    <w:rsid w:val="00525DE7"/>
    <w:rsid w:val="005260A8"/>
    <w:rsid w:val="005260D6"/>
    <w:rsid w:val="00526315"/>
    <w:rsid w:val="0052646B"/>
    <w:rsid w:val="0052647E"/>
    <w:rsid w:val="00526626"/>
    <w:rsid w:val="0052665D"/>
    <w:rsid w:val="00526748"/>
    <w:rsid w:val="0052677B"/>
    <w:rsid w:val="005267CF"/>
    <w:rsid w:val="00526901"/>
    <w:rsid w:val="00526982"/>
    <w:rsid w:val="005269F0"/>
    <w:rsid w:val="00526A89"/>
    <w:rsid w:val="00526AFC"/>
    <w:rsid w:val="00526CC3"/>
    <w:rsid w:val="00526CE5"/>
    <w:rsid w:val="00526D4F"/>
    <w:rsid w:val="00526D78"/>
    <w:rsid w:val="00526E38"/>
    <w:rsid w:val="005271BA"/>
    <w:rsid w:val="00527605"/>
    <w:rsid w:val="00527764"/>
    <w:rsid w:val="0052786B"/>
    <w:rsid w:val="0052786D"/>
    <w:rsid w:val="005278D5"/>
    <w:rsid w:val="0052791B"/>
    <w:rsid w:val="0052799F"/>
    <w:rsid w:val="00527ABF"/>
    <w:rsid w:val="00527B54"/>
    <w:rsid w:val="00527CFB"/>
    <w:rsid w:val="00530123"/>
    <w:rsid w:val="005301B7"/>
    <w:rsid w:val="005301B9"/>
    <w:rsid w:val="00530217"/>
    <w:rsid w:val="00530440"/>
    <w:rsid w:val="0053047C"/>
    <w:rsid w:val="00530536"/>
    <w:rsid w:val="005305FE"/>
    <w:rsid w:val="00530650"/>
    <w:rsid w:val="0053065E"/>
    <w:rsid w:val="00530794"/>
    <w:rsid w:val="00530820"/>
    <w:rsid w:val="005308E0"/>
    <w:rsid w:val="00530A35"/>
    <w:rsid w:val="00530A93"/>
    <w:rsid w:val="00530B80"/>
    <w:rsid w:val="00530BDA"/>
    <w:rsid w:val="00530C2B"/>
    <w:rsid w:val="00530D13"/>
    <w:rsid w:val="0053112A"/>
    <w:rsid w:val="005312D7"/>
    <w:rsid w:val="00531356"/>
    <w:rsid w:val="005313BD"/>
    <w:rsid w:val="005313C3"/>
    <w:rsid w:val="0053146E"/>
    <w:rsid w:val="005314B9"/>
    <w:rsid w:val="0053150C"/>
    <w:rsid w:val="00531624"/>
    <w:rsid w:val="00531855"/>
    <w:rsid w:val="0053194C"/>
    <w:rsid w:val="00531A18"/>
    <w:rsid w:val="00531A2F"/>
    <w:rsid w:val="00531C5F"/>
    <w:rsid w:val="00531C96"/>
    <w:rsid w:val="00531F2C"/>
    <w:rsid w:val="00531F38"/>
    <w:rsid w:val="005320D0"/>
    <w:rsid w:val="00532193"/>
    <w:rsid w:val="00532223"/>
    <w:rsid w:val="005322C1"/>
    <w:rsid w:val="005322F5"/>
    <w:rsid w:val="0053237D"/>
    <w:rsid w:val="005323DC"/>
    <w:rsid w:val="00532443"/>
    <w:rsid w:val="0053265A"/>
    <w:rsid w:val="00532668"/>
    <w:rsid w:val="00532805"/>
    <w:rsid w:val="0053295E"/>
    <w:rsid w:val="00532BF3"/>
    <w:rsid w:val="00532C74"/>
    <w:rsid w:val="00532CA1"/>
    <w:rsid w:val="00532E61"/>
    <w:rsid w:val="00533175"/>
    <w:rsid w:val="005332ED"/>
    <w:rsid w:val="005333F2"/>
    <w:rsid w:val="00533658"/>
    <w:rsid w:val="00533BE2"/>
    <w:rsid w:val="00533D09"/>
    <w:rsid w:val="00533D68"/>
    <w:rsid w:val="00533FDC"/>
    <w:rsid w:val="005341B0"/>
    <w:rsid w:val="0053424B"/>
    <w:rsid w:val="005342C7"/>
    <w:rsid w:val="00534303"/>
    <w:rsid w:val="005346B4"/>
    <w:rsid w:val="005346EA"/>
    <w:rsid w:val="00534757"/>
    <w:rsid w:val="00534A30"/>
    <w:rsid w:val="00534A34"/>
    <w:rsid w:val="00534AA6"/>
    <w:rsid w:val="00534DCB"/>
    <w:rsid w:val="00534ED2"/>
    <w:rsid w:val="00534F1C"/>
    <w:rsid w:val="00534F52"/>
    <w:rsid w:val="0053508C"/>
    <w:rsid w:val="00535317"/>
    <w:rsid w:val="00535345"/>
    <w:rsid w:val="005353C2"/>
    <w:rsid w:val="00535661"/>
    <w:rsid w:val="00535664"/>
    <w:rsid w:val="0053574B"/>
    <w:rsid w:val="005359C7"/>
    <w:rsid w:val="005359CB"/>
    <w:rsid w:val="00535A34"/>
    <w:rsid w:val="00535B48"/>
    <w:rsid w:val="00535C38"/>
    <w:rsid w:val="00535C55"/>
    <w:rsid w:val="00535C79"/>
    <w:rsid w:val="00535CD0"/>
    <w:rsid w:val="00535E29"/>
    <w:rsid w:val="00535F1D"/>
    <w:rsid w:val="00535F75"/>
    <w:rsid w:val="0053607B"/>
    <w:rsid w:val="00536240"/>
    <w:rsid w:val="005362A5"/>
    <w:rsid w:val="005363EB"/>
    <w:rsid w:val="005364F1"/>
    <w:rsid w:val="00536696"/>
    <w:rsid w:val="00536A2A"/>
    <w:rsid w:val="00536B24"/>
    <w:rsid w:val="00536DA4"/>
    <w:rsid w:val="00536FBA"/>
    <w:rsid w:val="00536FBF"/>
    <w:rsid w:val="00537090"/>
    <w:rsid w:val="005372D9"/>
    <w:rsid w:val="00537417"/>
    <w:rsid w:val="00537519"/>
    <w:rsid w:val="00537527"/>
    <w:rsid w:val="0053762C"/>
    <w:rsid w:val="00537737"/>
    <w:rsid w:val="0053787C"/>
    <w:rsid w:val="005378FF"/>
    <w:rsid w:val="005379C0"/>
    <w:rsid w:val="00537AB1"/>
    <w:rsid w:val="00537BA6"/>
    <w:rsid w:val="00537C26"/>
    <w:rsid w:val="00537CDC"/>
    <w:rsid w:val="00537D3A"/>
    <w:rsid w:val="00537F09"/>
    <w:rsid w:val="005400A6"/>
    <w:rsid w:val="005403C9"/>
    <w:rsid w:val="00540488"/>
    <w:rsid w:val="005405EB"/>
    <w:rsid w:val="005406D3"/>
    <w:rsid w:val="005407CD"/>
    <w:rsid w:val="005409D4"/>
    <w:rsid w:val="005409DA"/>
    <w:rsid w:val="00540F35"/>
    <w:rsid w:val="00541014"/>
    <w:rsid w:val="005410BC"/>
    <w:rsid w:val="005410D8"/>
    <w:rsid w:val="00541633"/>
    <w:rsid w:val="005417EF"/>
    <w:rsid w:val="0054194D"/>
    <w:rsid w:val="00541A63"/>
    <w:rsid w:val="00541B75"/>
    <w:rsid w:val="00541B7C"/>
    <w:rsid w:val="00541C7A"/>
    <w:rsid w:val="00541E23"/>
    <w:rsid w:val="00541F49"/>
    <w:rsid w:val="0054208C"/>
    <w:rsid w:val="00542224"/>
    <w:rsid w:val="0054222F"/>
    <w:rsid w:val="0054233F"/>
    <w:rsid w:val="005423F6"/>
    <w:rsid w:val="00542606"/>
    <w:rsid w:val="0054272F"/>
    <w:rsid w:val="0054276E"/>
    <w:rsid w:val="005427B9"/>
    <w:rsid w:val="00542C5C"/>
    <w:rsid w:val="00542DAD"/>
    <w:rsid w:val="00542E99"/>
    <w:rsid w:val="00542EF3"/>
    <w:rsid w:val="00542FAE"/>
    <w:rsid w:val="00542FC3"/>
    <w:rsid w:val="00543037"/>
    <w:rsid w:val="0054309A"/>
    <w:rsid w:val="005430E5"/>
    <w:rsid w:val="00543247"/>
    <w:rsid w:val="0054339F"/>
    <w:rsid w:val="005433DB"/>
    <w:rsid w:val="00543414"/>
    <w:rsid w:val="0054345A"/>
    <w:rsid w:val="00543476"/>
    <w:rsid w:val="0054371B"/>
    <w:rsid w:val="00543936"/>
    <w:rsid w:val="00543A47"/>
    <w:rsid w:val="00543B0C"/>
    <w:rsid w:val="00543B1E"/>
    <w:rsid w:val="00543BB2"/>
    <w:rsid w:val="00543DFB"/>
    <w:rsid w:val="00543F42"/>
    <w:rsid w:val="00544179"/>
    <w:rsid w:val="0054437C"/>
    <w:rsid w:val="00544386"/>
    <w:rsid w:val="005444B8"/>
    <w:rsid w:val="00544552"/>
    <w:rsid w:val="00544564"/>
    <w:rsid w:val="00544599"/>
    <w:rsid w:val="005445AE"/>
    <w:rsid w:val="00544684"/>
    <w:rsid w:val="00544979"/>
    <w:rsid w:val="00544A35"/>
    <w:rsid w:val="00544ABD"/>
    <w:rsid w:val="00544D21"/>
    <w:rsid w:val="00544D22"/>
    <w:rsid w:val="00544D24"/>
    <w:rsid w:val="00544EEF"/>
    <w:rsid w:val="00544FC2"/>
    <w:rsid w:val="00545009"/>
    <w:rsid w:val="00545075"/>
    <w:rsid w:val="0054508E"/>
    <w:rsid w:val="0054514B"/>
    <w:rsid w:val="0054514E"/>
    <w:rsid w:val="005453B7"/>
    <w:rsid w:val="00545644"/>
    <w:rsid w:val="005456C6"/>
    <w:rsid w:val="005457BB"/>
    <w:rsid w:val="00545965"/>
    <w:rsid w:val="005459F4"/>
    <w:rsid w:val="00545BD5"/>
    <w:rsid w:val="00545CC9"/>
    <w:rsid w:val="00545E54"/>
    <w:rsid w:val="00545F37"/>
    <w:rsid w:val="00546168"/>
    <w:rsid w:val="00546288"/>
    <w:rsid w:val="00546397"/>
    <w:rsid w:val="00546685"/>
    <w:rsid w:val="005466E1"/>
    <w:rsid w:val="0054679E"/>
    <w:rsid w:val="005467B5"/>
    <w:rsid w:val="0054689A"/>
    <w:rsid w:val="00546907"/>
    <w:rsid w:val="0054696E"/>
    <w:rsid w:val="00546A3E"/>
    <w:rsid w:val="00546CBE"/>
    <w:rsid w:val="00546D59"/>
    <w:rsid w:val="00546D88"/>
    <w:rsid w:val="00546FEB"/>
    <w:rsid w:val="0054709C"/>
    <w:rsid w:val="0054714A"/>
    <w:rsid w:val="00547229"/>
    <w:rsid w:val="00547270"/>
    <w:rsid w:val="00547397"/>
    <w:rsid w:val="00547418"/>
    <w:rsid w:val="0054742D"/>
    <w:rsid w:val="00547441"/>
    <w:rsid w:val="00547518"/>
    <w:rsid w:val="00547568"/>
    <w:rsid w:val="005475C6"/>
    <w:rsid w:val="005476BC"/>
    <w:rsid w:val="00547980"/>
    <w:rsid w:val="005479FA"/>
    <w:rsid w:val="00547C78"/>
    <w:rsid w:val="00547E92"/>
    <w:rsid w:val="00547F3C"/>
    <w:rsid w:val="00547FB6"/>
    <w:rsid w:val="0055038C"/>
    <w:rsid w:val="005503E0"/>
    <w:rsid w:val="00550568"/>
    <w:rsid w:val="00550623"/>
    <w:rsid w:val="0055083D"/>
    <w:rsid w:val="00550857"/>
    <w:rsid w:val="0055089A"/>
    <w:rsid w:val="00550967"/>
    <w:rsid w:val="005509B3"/>
    <w:rsid w:val="00550B01"/>
    <w:rsid w:val="00550CC2"/>
    <w:rsid w:val="00550D56"/>
    <w:rsid w:val="00550E22"/>
    <w:rsid w:val="00550F9B"/>
    <w:rsid w:val="005510AC"/>
    <w:rsid w:val="0055116C"/>
    <w:rsid w:val="005517DB"/>
    <w:rsid w:val="00551BAC"/>
    <w:rsid w:val="00551BDA"/>
    <w:rsid w:val="00551EB9"/>
    <w:rsid w:val="00552067"/>
    <w:rsid w:val="005520CE"/>
    <w:rsid w:val="005520F9"/>
    <w:rsid w:val="0055217F"/>
    <w:rsid w:val="00552259"/>
    <w:rsid w:val="00552659"/>
    <w:rsid w:val="00552702"/>
    <w:rsid w:val="0055276A"/>
    <w:rsid w:val="005529EA"/>
    <w:rsid w:val="00552B33"/>
    <w:rsid w:val="00552B59"/>
    <w:rsid w:val="00552BA3"/>
    <w:rsid w:val="00552C61"/>
    <w:rsid w:val="00552DBE"/>
    <w:rsid w:val="00552E94"/>
    <w:rsid w:val="005530EB"/>
    <w:rsid w:val="00553132"/>
    <w:rsid w:val="00553176"/>
    <w:rsid w:val="0055319E"/>
    <w:rsid w:val="0055343C"/>
    <w:rsid w:val="005537B1"/>
    <w:rsid w:val="00553910"/>
    <w:rsid w:val="00553983"/>
    <w:rsid w:val="00553A89"/>
    <w:rsid w:val="00553E71"/>
    <w:rsid w:val="00553EA9"/>
    <w:rsid w:val="00553FC4"/>
    <w:rsid w:val="00554056"/>
    <w:rsid w:val="005541C0"/>
    <w:rsid w:val="00554225"/>
    <w:rsid w:val="005545EC"/>
    <w:rsid w:val="00554673"/>
    <w:rsid w:val="0055469E"/>
    <w:rsid w:val="0055473E"/>
    <w:rsid w:val="005548C4"/>
    <w:rsid w:val="00554998"/>
    <w:rsid w:val="00554A67"/>
    <w:rsid w:val="00554ADF"/>
    <w:rsid w:val="00554EEA"/>
    <w:rsid w:val="00554FDD"/>
    <w:rsid w:val="00555009"/>
    <w:rsid w:val="0055508A"/>
    <w:rsid w:val="0055513F"/>
    <w:rsid w:val="00555149"/>
    <w:rsid w:val="00555258"/>
    <w:rsid w:val="00555463"/>
    <w:rsid w:val="0055549A"/>
    <w:rsid w:val="0055571A"/>
    <w:rsid w:val="005559CE"/>
    <w:rsid w:val="00555B4E"/>
    <w:rsid w:val="00555C1D"/>
    <w:rsid w:val="00555C77"/>
    <w:rsid w:val="00555D36"/>
    <w:rsid w:val="00555D46"/>
    <w:rsid w:val="00555ED2"/>
    <w:rsid w:val="00556058"/>
    <w:rsid w:val="00556147"/>
    <w:rsid w:val="00556268"/>
    <w:rsid w:val="00556288"/>
    <w:rsid w:val="005564FF"/>
    <w:rsid w:val="00556546"/>
    <w:rsid w:val="0055657C"/>
    <w:rsid w:val="00556730"/>
    <w:rsid w:val="00556AEF"/>
    <w:rsid w:val="00556B16"/>
    <w:rsid w:val="00556C34"/>
    <w:rsid w:val="00556CE6"/>
    <w:rsid w:val="00556E78"/>
    <w:rsid w:val="00556EAE"/>
    <w:rsid w:val="00556F1F"/>
    <w:rsid w:val="00556F95"/>
    <w:rsid w:val="00557070"/>
    <w:rsid w:val="00557381"/>
    <w:rsid w:val="00557391"/>
    <w:rsid w:val="00557412"/>
    <w:rsid w:val="00557675"/>
    <w:rsid w:val="00557B74"/>
    <w:rsid w:val="00557BD3"/>
    <w:rsid w:val="00557E61"/>
    <w:rsid w:val="005600D6"/>
    <w:rsid w:val="005600E2"/>
    <w:rsid w:val="0056015F"/>
    <w:rsid w:val="0056026B"/>
    <w:rsid w:val="005603E4"/>
    <w:rsid w:val="00560432"/>
    <w:rsid w:val="0056055B"/>
    <w:rsid w:val="00560587"/>
    <w:rsid w:val="005605F9"/>
    <w:rsid w:val="005606E6"/>
    <w:rsid w:val="00560760"/>
    <w:rsid w:val="0056077C"/>
    <w:rsid w:val="005607E0"/>
    <w:rsid w:val="0056095B"/>
    <w:rsid w:val="00560B1C"/>
    <w:rsid w:val="00560BC4"/>
    <w:rsid w:val="00560CB5"/>
    <w:rsid w:val="00560E74"/>
    <w:rsid w:val="00560ED2"/>
    <w:rsid w:val="00561067"/>
    <w:rsid w:val="0056108C"/>
    <w:rsid w:val="005610E7"/>
    <w:rsid w:val="00561119"/>
    <w:rsid w:val="00561204"/>
    <w:rsid w:val="005612B5"/>
    <w:rsid w:val="005616EE"/>
    <w:rsid w:val="0056175D"/>
    <w:rsid w:val="005618D7"/>
    <w:rsid w:val="00561A29"/>
    <w:rsid w:val="00561A44"/>
    <w:rsid w:val="00561A5B"/>
    <w:rsid w:val="00561AB8"/>
    <w:rsid w:val="00561AF3"/>
    <w:rsid w:val="00561BAA"/>
    <w:rsid w:val="00561C05"/>
    <w:rsid w:val="00561DA4"/>
    <w:rsid w:val="00561DB7"/>
    <w:rsid w:val="005620E2"/>
    <w:rsid w:val="0056224B"/>
    <w:rsid w:val="005622C2"/>
    <w:rsid w:val="00562353"/>
    <w:rsid w:val="00562553"/>
    <w:rsid w:val="00562879"/>
    <w:rsid w:val="005628CE"/>
    <w:rsid w:val="00562B2C"/>
    <w:rsid w:val="00562F5A"/>
    <w:rsid w:val="00562FFE"/>
    <w:rsid w:val="005631BA"/>
    <w:rsid w:val="005633E7"/>
    <w:rsid w:val="005634A6"/>
    <w:rsid w:val="005634CA"/>
    <w:rsid w:val="005634E8"/>
    <w:rsid w:val="00563504"/>
    <w:rsid w:val="005635DE"/>
    <w:rsid w:val="005636C6"/>
    <w:rsid w:val="00563842"/>
    <w:rsid w:val="00563870"/>
    <w:rsid w:val="005639FA"/>
    <w:rsid w:val="00563B09"/>
    <w:rsid w:val="00563B2A"/>
    <w:rsid w:val="0056426D"/>
    <w:rsid w:val="005642F9"/>
    <w:rsid w:val="0056446C"/>
    <w:rsid w:val="00564572"/>
    <w:rsid w:val="0056459D"/>
    <w:rsid w:val="005645E5"/>
    <w:rsid w:val="00564A01"/>
    <w:rsid w:val="00564A2C"/>
    <w:rsid w:val="00564A5E"/>
    <w:rsid w:val="00564D56"/>
    <w:rsid w:val="00564DA4"/>
    <w:rsid w:val="00564F6F"/>
    <w:rsid w:val="0056517F"/>
    <w:rsid w:val="0056524D"/>
    <w:rsid w:val="00565433"/>
    <w:rsid w:val="00565627"/>
    <w:rsid w:val="00565915"/>
    <w:rsid w:val="00565A0F"/>
    <w:rsid w:val="00565A83"/>
    <w:rsid w:val="00565AEA"/>
    <w:rsid w:val="00565B53"/>
    <w:rsid w:val="00565B73"/>
    <w:rsid w:val="00565B7B"/>
    <w:rsid w:val="00565D48"/>
    <w:rsid w:val="00565E68"/>
    <w:rsid w:val="0056617A"/>
    <w:rsid w:val="00566278"/>
    <w:rsid w:val="0056634B"/>
    <w:rsid w:val="0056674E"/>
    <w:rsid w:val="005669E3"/>
    <w:rsid w:val="00566A4F"/>
    <w:rsid w:val="00566BE9"/>
    <w:rsid w:val="00566CEF"/>
    <w:rsid w:val="00566DA3"/>
    <w:rsid w:val="00566EEB"/>
    <w:rsid w:val="00566F43"/>
    <w:rsid w:val="00567078"/>
    <w:rsid w:val="00567347"/>
    <w:rsid w:val="00567364"/>
    <w:rsid w:val="00567480"/>
    <w:rsid w:val="005674F2"/>
    <w:rsid w:val="005675B5"/>
    <w:rsid w:val="0056778A"/>
    <w:rsid w:val="005679D6"/>
    <w:rsid w:val="00567C7C"/>
    <w:rsid w:val="00567D31"/>
    <w:rsid w:val="00567DBF"/>
    <w:rsid w:val="00567E82"/>
    <w:rsid w:val="005701FE"/>
    <w:rsid w:val="005702BB"/>
    <w:rsid w:val="005704F1"/>
    <w:rsid w:val="0057050A"/>
    <w:rsid w:val="00570525"/>
    <w:rsid w:val="0057061F"/>
    <w:rsid w:val="005706FB"/>
    <w:rsid w:val="005706FF"/>
    <w:rsid w:val="0057079D"/>
    <w:rsid w:val="00570853"/>
    <w:rsid w:val="005708DA"/>
    <w:rsid w:val="00570971"/>
    <w:rsid w:val="00570BC7"/>
    <w:rsid w:val="00571722"/>
    <w:rsid w:val="00571765"/>
    <w:rsid w:val="0057179F"/>
    <w:rsid w:val="0057182E"/>
    <w:rsid w:val="00571857"/>
    <w:rsid w:val="00571A0E"/>
    <w:rsid w:val="00571A7D"/>
    <w:rsid w:val="00571B2A"/>
    <w:rsid w:val="00571C5A"/>
    <w:rsid w:val="00571D12"/>
    <w:rsid w:val="00571E81"/>
    <w:rsid w:val="00572095"/>
    <w:rsid w:val="00572310"/>
    <w:rsid w:val="00572321"/>
    <w:rsid w:val="00572744"/>
    <w:rsid w:val="0057288C"/>
    <w:rsid w:val="005729CF"/>
    <w:rsid w:val="00572A7D"/>
    <w:rsid w:val="00572AA9"/>
    <w:rsid w:val="00572FAB"/>
    <w:rsid w:val="00573181"/>
    <w:rsid w:val="005731DF"/>
    <w:rsid w:val="005732AA"/>
    <w:rsid w:val="0057336E"/>
    <w:rsid w:val="005734D0"/>
    <w:rsid w:val="00573569"/>
    <w:rsid w:val="005735B6"/>
    <w:rsid w:val="00573653"/>
    <w:rsid w:val="005737A8"/>
    <w:rsid w:val="005737E5"/>
    <w:rsid w:val="0057387D"/>
    <w:rsid w:val="00573966"/>
    <w:rsid w:val="00573AA0"/>
    <w:rsid w:val="00573B95"/>
    <w:rsid w:val="00573B9D"/>
    <w:rsid w:val="00573BF2"/>
    <w:rsid w:val="00573C81"/>
    <w:rsid w:val="00573F0D"/>
    <w:rsid w:val="00573F8C"/>
    <w:rsid w:val="0057401B"/>
    <w:rsid w:val="00574201"/>
    <w:rsid w:val="0057440A"/>
    <w:rsid w:val="0057445F"/>
    <w:rsid w:val="0057466E"/>
    <w:rsid w:val="00574674"/>
    <w:rsid w:val="0057467C"/>
    <w:rsid w:val="00574746"/>
    <w:rsid w:val="005747C8"/>
    <w:rsid w:val="00574A2A"/>
    <w:rsid w:val="00574B83"/>
    <w:rsid w:val="00574FD3"/>
    <w:rsid w:val="005751AE"/>
    <w:rsid w:val="00575478"/>
    <w:rsid w:val="0057550F"/>
    <w:rsid w:val="0057555E"/>
    <w:rsid w:val="00575569"/>
    <w:rsid w:val="005757B0"/>
    <w:rsid w:val="00575818"/>
    <w:rsid w:val="00575A31"/>
    <w:rsid w:val="00575B47"/>
    <w:rsid w:val="00575C3F"/>
    <w:rsid w:val="00575C94"/>
    <w:rsid w:val="00575CC4"/>
    <w:rsid w:val="00575EC2"/>
    <w:rsid w:val="00575EC4"/>
    <w:rsid w:val="00575F7D"/>
    <w:rsid w:val="00575FC8"/>
    <w:rsid w:val="00576280"/>
    <w:rsid w:val="00576366"/>
    <w:rsid w:val="00576558"/>
    <w:rsid w:val="00576742"/>
    <w:rsid w:val="0057684E"/>
    <w:rsid w:val="005768E5"/>
    <w:rsid w:val="00576A54"/>
    <w:rsid w:val="00576AFC"/>
    <w:rsid w:val="00576C6F"/>
    <w:rsid w:val="00576C81"/>
    <w:rsid w:val="00576D67"/>
    <w:rsid w:val="00576D7B"/>
    <w:rsid w:val="00576ED3"/>
    <w:rsid w:val="00576F2E"/>
    <w:rsid w:val="00576FF1"/>
    <w:rsid w:val="0057701D"/>
    <w:rsid w:val="005770BD"/>
    <w:rsid w:val="0057717F"/>
    <w:rsid w:val="00577450"/>
    <w:rsid w:val="0057770D"/>
    <w:rsid w:val="005777D1"/>
    <w:rsid w:val="005779E3"/>
    <w:rsid w:val="00577A9E"/>
    <w:rsid w:val="00577CBA"/>
    <w:rsid w:val="00577FEA"/>
    <w:rsid w:val="00580033"/>
    <w:rsid w:val="00580038"/>
    <w:rsid w:val="0058010D"/>
    <w:rsid w:val="00580120"/>
    <w:rsid w:val="00580126"/>
    <w:rsid w:val="0058033B"/>
    <w:rsid w:val="00580341"/>
    <w:rsid w:val="005803B7"/>
    <w:rsid w:val="005803E0"/>
    <w:rsid w:val="00580414"/>
    <w:rsid w:val="0058090F"/>
    <w:rsid w:val="00580947"/>
    <w:rsid w:val="005809B8"/>
    <w:rsid w:val="00580A10"/>
    <w:rsid w:val="00580AB9"/>
    <w:rsid w:val="00580B30"/>
    <w:rsid w:val="00580B59"/>
    <w:rsid w:val="00580D22"/>
    <w:rsid w:val="00580E87"/>
    <w:rsid w:val="00580EF5"/>
    <w:rsid w:val="005812F3"/>
    <w:rsid w:val="005814E0"/>
    <w:rsid w:val="00581595"/>
    <w:rsid w:val="0058166A"/>
    <w:rsid w:val="00581885"/>
    <w:rsid w:val="0058192C"/>
    <w:rsid w:val="0058197C"/>
    <w:rsid w:val="00581ABC"/>
    <w:rsid w:val="00581ADE"/>
    <w:rsid w:val="00581AFB"/>
    <w:rsid w:val="00581AFF"/>
    <w:rsid w:val="00581B6F"/>
    <w:rsid w:val="00581C87"/>
    <w:rsid w:val="00581D8F"/>
    <w:rsid w:val="00581E34"/>
    <w:rsid w:val="00581F06"/>
    <w:rsid w:val="00581F25"/>
    <w:rsid w:val="0058219A"/>
    <w:rsid w:val="0058236C"/>
    <w:rsid w:val="005824CE"/>
    <w:rsid w:val="005824DD"/>
    <w:rsid w:val="0058265B"/>
    <w:rsid w:val="00582765"/>
    <w:rsid w:val="005827DA"/>
    <w:rsid w:val="00582856"/>
    <w:rsid w:val="00582B52"/>
    <w:rsid w:val="00582C34"/>
    <w:rsid w:val="00582C41"/>
    <w:rsid w:val="00582D29"/>
    <w:rsid w:val="00582D3C"/>
    <w:rsid w:val="00582DF4"/>
    <w:rsid w:val="00582E5E"/>
    <w:rsid w:val="0058319D"/>
    <w:rsid w:val="0058328B"/>
    <w:rsid w:val="00583508"/>
    <w:rsid w:val="00583510"/>
    <w:rsid w:val="00583616"/>
    <w:rsid w:val="005836E7"/>
    <w:rsid w:val="00583874"/>
    <w:rsid w:val="00583A40"/>
    <w:rsid w:val="00583B9B"/>
    <w:rsid w:val="00583BD3"/>
    <w:rsid w:val="00583C34"/>
    <w:rsid w:val="00583F4C"/>
    <w:rsid w:val="00584048"/>
    <w:rsid w:val="0058409E"/>
    <w:rsid w:val="00584314"/>
    <w:rsid w:val="0058431D"/>
    <w:rsid w:val="0058436C"/>
    <w:rsid w:val="0058459C"/>
    <w:rsid w:val="005845C9"/>
    <w:rsid w:val="0058493A"/>
    <w:rsid w:val="005849F0"/>
    <w:rsid w:val="00584AF7"/>
    <w:rsid w:val="00584B9A"/>
    <w:rsid w:val="00584C15"/>
    <w:rsid w:val="00584D9D"/>
    <w:rsid w:val="00584EA1"/>
    <w:rsid w:val="00584EF4"/>
    <w:rsid w:val="00584F9B"/>
    <w:rsid w:val="00584FB2"/>
    <w:rsid w:val="00584FFC"/>
    <w:rsid w:val="0058507B"/>
    <w:rsid w:val="005850B3"/>
    <w:rsid w:val="005850C0"/>
    <w:rsid w:val="005850C6"/>
    <w:rsid w:val="00585401"/>
    <w:rsid w:val="00585590"/>
    <w:rsid w:val="0058565A"/>
    <w:rsid w:val="005857CA"/>
    <w:rsid w:val="00585804"/>
    <w:rsid w:val="0058581F"/>
    <w:rsid w:val="0058582E"/>
    <w:rsid w:val="00585855"/>
    <w:rsid w:val="00585906"/>
    <w:rsid w:val="00585AAB"/>
    <w:rsid w:val="00585B2C"/>
    <w:rsid w:val="00585B31"/>
    <w:rsid w:val="00585B46"/>
    <w:rsid w:val="00585E44"/>
    <w:rsid w:val="00585FD2"/>
    <w:rsid w:val="00586020"/>
    <w:rsid w:val="00586063"/>
    <w:rsid w:val="00586203"/>
    <w:rsid w:val="005862AA"/>
    <w:rsid w:val="00586300"/>
    <w:rsid w:val="005863C4"/>
    <w:rsid w:val="00586463"/>
    <w:rsid w:val="005864B6"/>
    <w:rsid w:val="005864BB"/>
    <w:rsid w:val="00586554"/>
    <w:rsid w:val="005869F0"/>
    <w:rsid w:val="00586A05"/>
    <w:rsid w:val="00586A31"/>
    <w:rsid w:val="00586AF4"/>
    <w:rsid w:val="00586C10"/>
    <w:rsid w:val="00586F36"/>
    <w:rsid w:val="00586F72"/>
    <w:rsid w:val="0058722B"/>
    <w:rsid w:val="00587233"/>
    <w:rsid w:val="005873BA"/>
    <w:rsid w:val="005875C0"/>
    <w:rsid w:val="00587605"/>
    <w:rsid w:val="00587667"/>
    <w:rsid w:val="0058792D"/>
    <w:rsid w:val="00587A27"/>
    <w:rsid w:val="00587A4C"/>
    <w:rsid w:val="00587B41"/>
    <w:rsid w:val="00587C2D"/>
    <w:rsid w:val="00587D99"/>
    <w:rsid w:val="00587F3E"/>
    <w:rsid w:val="00587F8C"/>
    <w:rsid w:val="005900CB"/>
    <w:rsid w:val="0059013A"/>
    <w:rsid w:val="00590291"/>
    <w:rsid w:val="005902EC"/>
    <w:rsid w:val="005902F8"/>
    <w:rsid w:val="00590476"/>
    <w:rsid w:val="00590546"/>
    <w:rsid w:val="005905CE"/>
    <w:rsid w:val="0059078E"/>
    <w:rsid w:val="00590791"/>
    <w:rsid w:val="00590945"/>
    <w:rsid w:val="0059098F"/>
    <w:rsid w:val="00590BD6"/>
    <w:rsid w:val="00590BEC"/>
    <w:rsid w:val="00590DD5"/>
    <w:rsid w:val="00590FC6"/>
    <w:rsid w:val="005913C4"/>
    <w:rsid w:val="00591463"/>
    <w:rsid w:val="00591501"/>
    <w:rsid w:val="0059153D"/>
    <w:rsid w:val="00591636"/>
    <w:rsid w:val="00591742"/>
    <w:rsid w:val="005918E5"/>
    <w:rsid w:val="005919BA"/>
    <w:rsid w:val="00591A74"/>
    <w:rsid w:val="00591E38"/>
    <w:rsid w:val="00591F30"/>
    <w:rsid w:val="00591FD5"/>
    <w:rsid w:val="00592053"/>
    <w:rsid w:val="00592071"/>
    <w:rsid w:val="005921A8"/>
    <w:rsid w:val="00592268"/>
    <w:rsid w:val="00592573"/>
    <w:rsid w:val="00592739"/>
    <w:rsid w:val="005928C2"/>
    <w:rsid w:val="00592960"/>
    <w:rsid w:val="00592B37"/>
    <w:rsid w:val="00592C02"/>
    <w:rsid w:val="00592CB7"/>
    <w:rsid w:val="00592F04"/>
    <w:rsid w:val="00592FE1"/>
    <w:rsid w:val="00593034"/>
    <w:rsid w:val="0059307D"/>
    <w:rsid w:val="005934AB"/>
    <w:rsid w:val="005934D7"/>
    <w:rsid w:val="00593526"/>
    <w:rsid w:val="00593545"/>
    <w:rsid w:val="005936ED"/>
    <w:rsid w:val="005937C0"/>
    <w:rsid w:val="005939C9"/>
    <w:rsid w:val="00593A3B"/>
    <w:rsid w:val="00593C6F"/>
    <w:rsid w:val="00593D72"/>
    <w:rsid w:val="00593E15"/>
    <w:rsid w:val="00593FFB"/>
    <w:rsid w:val="0059425C"/>
    <w:rsid w:val="005943F6"/>
    <w:rsid w:val="00594506"/>
    <w:rsid w:val="005949FF"/>
    <w:rsid w:val="00594BBE"/>
    <w:rsid w:val="00594BE4"/>
    <w:rsid w:val="00594D39"/>
    <w:rsid w:val="00594D86"/>
    <w:rsid w:val="005950B7"/>
    <w:rsid w:val="00595189"/>
    <w:rsid w:val="005951BC"/>
    <w:rsid w:val="005951DF"/>
    <w:rsid w:val="0059544B"/>
    <w:rsid w:val="005955F6"/>
    <w:rsid w:val="0059570A"/>
    <w:rsid w:val="0059585B"/>
    <w:rsid w:val="0059592B"/>
    <w:rsid w:val="00595983"/>
    <w:rsid w:val="00595B0D"/>
    <w:rsid w:val="00595B39"/>
    <w:rsid w:val="00595BAC"/>
    <w:rsid w:val="00595F06"/>
    <w:rsid w:val="00595F6C"/>
    <w:rsid w:val="0059623A"/>
    <w:rsid w:val="005963B7"/>
    <w:rsid w:val="005965D2"/>
    <w:rsid w:val="00596802"/>
    <w:rsid w:val="0059686B"/>
    <w:rsid w:val="005969CB"/>
    <w:rsid w:val="00596D8E"/>
    <w:rsid w:val="00596E4C"/>
    <w:rsid w:val="00596E79"/>
    <w:rsid w:val="00596ED9"/>
    <w:rsid w:val="00596F66"/>
    <w:rsid w:val="00596FCF"/>
    <w:rsid w:val="0059707C"/>
    <w:rsid w:val="005973C3"/>
    <w:rsid w:val="00597421"/>
    <w:rsid w:val="005974DA"/>
    <w:rsid w:val="00597551"/>
    <w:rsid w:val="00597738"/>
    <w:rsid w:val="005978BD"/>
    <w:rsid w:val="00597901"/>
    <w:rsid w:val="00597BF1"/>
    <w:rsid w:val="00597C02"/>
    <w:rsid w:val="00597C57"/>
    <w:rsid w:val="00597C89"/>
    <w:rsid w:val="00597CBF"/>
    <w:rsid w:val="00597D20"/>
    <w:rsid w:val="00597DD9"/>
    <w:rsid w:val="005A0132"/>
    <w:rsid w:val="005A014A"/>
    <w:rsid w:val="005A03E1"/>
    <w:rsid w:val="005A03F6"/>
    <w:rsid w:val="005A0458"/>
    <w:rsid w:val="005A04FD"/>
    <w:rsid w:val="005A055B"/>
    <w:rsid w:val="005A0602"/>
    <w:rsid w:val="005A06AD"/>
    <w:rsid w:val="005A071D"/>
    <w:rsid w:val="005A077B"/>
    <w:rsid w:val="005A0782"/>
    <w:rsid w:val="005A0A06"/>
    <w:rsid w:val="005A0A74"/>
    <w:rsid w:val="005A0B22"/>
    <w:rsid w:val="005A0BC2"/>
    <w:rsid w:val="005A0D79"/>
    <w:rsid w:val="005A0DCA"/>
    <w:rsid w:val="005A10EF"/>
    <w:rsid w:val="005A1206"/>
    <w:rsid w:val="005A1227"/>
    <w:rsid w:val="005A15AD"/>
    <w:rsid w:val="005A1744"/>
    <w:rsid w:val="005A1796"/>
    <w:rsid w:val="005A1C7A"/>
    <w:rsid w:val="005A1E36"/>
    <w:rsid w:val="005A1E37"/>
    <w:rsid w:val="005A2069"/>
    <w:rsid w:val="005A21A4"/>
    <w:rsid w:val="005A2216"/>
    <w:rsid w:val="005A2401"/>
    <w:rsid w:val="005A2529"/>
    <w:rsid w:val="005A26C7"/>
    <w:rsid w:val="005A26DE"/>
    <w:rsid w:val="005A274D"/>
    <w:rsid w:val="005A285E"/>
    <w:rsid w:val="005A28E1"/>
    <w:rsid w:val="005A2A72"/>
    <w:rsid w:val="005A2B41"/>
    <w:rsid w:val="005A2C9F"/>
    <w:rsid w:val="005A31B1"/>
    <w:rsid w:val="005A3664"/>
    <w:rsid w:val="005A36B3"/>
    <w:rsid w:val="005A37E8"/>
    <w:rsid w:val="005A380A"/>
    <w:rsid w:val="005A39B7"/>
    <w:rsid w:val="005A3B65"/>
    <w:rsid w:val="005A4047"/>
    <w:rsid w:val="005A416B"/>
    <w:rsid w:val="005A43C3"/>
    <w:rsid w:val="005A4618"/>
    <w:rsid w:val="005A47E6"/>
    <w:rsid w:val="005A48A7"/>
    <w:rsid w:val="005A48D8"/>
    <w:rsid w:val="005A4A6E"/>
    <w:rsid w:val="005A4A97"/>
    <w:rsid w:val="005A4B23"/>
    <w:rsid w:val="005A4E20"/>
    <w:rsid w:val="005A4EA8"/>
    <w:rsid w:val="005A508F"/>
    <w:rsid w:val="005A5108"/>
    <w:rsid w:val="005A52A7"/>
    <w:rsid w:val="005A52C2"/>
    <w:rsid w:val="005A52D5"/>
    <w:rsid w:val="005A5439"/>
    <w:rsid w:val="005A543F"/>
    <w:rsid w:val="005A54E7"/>
    <w:rsid w:val="005A55CF"/>
    <w:rsid w:val="005A55E1"/>
    <w:rsid w:val="005A5857"/>
    <w:rsid w:val="005A5961"/>
    <w:rsid w:val="005A5A46"/>
    <w:rsid w:val="005A5B34"/>
    <w:rsid w:val="005A5BF9"/>
    <w:rsid w:val="005A5E75"/>
    <w:rsid w:val="005A6050"/>
    <w:rsid w:val="005A60B3"/>
    <w:rsid w:val="005A6290"/>
    <w:rsid w:val="005A64DC"/>
    <w:rsid w:val="005A66F8"/>
    <w:rsid w:val="005A6700"/>
    <w:rsid w:val="005A67B3"/>
    <w:rsid w:val="005A6965"/>
    <w:rsid w:val="005A6A7D"/>
    <w:rsid w:val="005A6CC5"/>
    <w:rsid w:val="005A6D8C"/>
    <w:rsid w:val="005A70C0"/>
    <w:rsid w:val="005A7159"/>
    <w:rsid w:val="005A7374"/>
    <w:rsid w:val="005A7871"/>
    <w:rsid w:val="005A7937"/>
    <w:rsid w:val="005A795D"/>
    <w:rsid w:val="005A799D"/>
    <w:rsid w:val="005A7AF4"/>
    <w:rsid w:val="005A7B5C"/>
    <w:rsid w:val="005A7B8C"/>
    <w:rsid w:val="005A7C0C"/>
    <w:rsid w:val="005A7D65"/>
    <w:rsid w:val="005A7FEC"/>
    <w:rsid w:val="005B0544"/>
    <w:rsid w:val="005B0682"/>
    <w:rsid w:val="005B071B"/>
    <w:rsid w:val="005B0978"/>
    <w:rsid w:val="005B0A9B"/>
    <w:rsid w:val="005B0AB2"/>
    <w:rsid w:val="005B0DDC"/>
    <w:rsid w:val="005B1051"/>
    <w:rsid w:val="005B14A4"/>
    <w:rsid w:val="005B158A"/>
    <w:rsid w:val="005B15D0"/>
    <w:rsid w:val="005B16DE"/>
    <w:rsid w:val="005B197E"/>
    <w:rsid w:val="005B2049"/>
    <w:rsid w:val="005B2142"/>
    <w:rsid w:val="005B21DD"/>
    <w:rsid w:val="005B223E"/>
    <w:rsid w:val="005B2252"/>
    <w:rsid w:val="005B23E1"/>
    <w:rsid w:val="005B2479"/>
    <w:rsid w:val="005B2588"/>
    <w:rsid w:val="005B2613"/>
    <w:rsid w:val="005B2624"/>
    <w:rsid w:val="005B27A1"/>
    <w:rsid w:val="005B28BE"/>
    <w:rsid w:val="005B28EA"/>
    <w:rsid w:val="005B29AE"/>
    <w:rsid w:val="005B2AA5"/>
    <w:rsid w:val="005B2ABA"/>
    <w:rsid w:val="005B2B86"/>
    <w:rsid w:val="005B2E67"/>
    <w:rsid w:val="005B2E69"/>
    <w:rsid w:val="005B334E"/>
    <w:rsid w:val="005B3497"/>
    <w:rsid w:val="005B35E8"/>
    <w:rsid w:val="005B36E9"/>
    <w:rsid w:val="005B386A"/>
    <w:rsid w:val="005B396F"/>
    <w:rsid w:val="005B3A0A"/>
    <w:rsid w:val="005B3A98"/>
    <w:rsid w:val="005B3AFD"/>
    <w:rsid w:val="005B3C56"/>
    <w:rsid w:val="005B3CB6"/>
    <w:rsid w:val="005B3E16"/>
    <w:rsid w:val="005B3FBD"/>
    <w:rsid w:val="005B3FD7"/>
    <w:rsid w:val="005B400F"/>
    <w:rsid w:val="005B4110"/>
    <w:rsid w:val="005B41EC"/>
    <w:rsid w:val="005B428D"/>
    <w:rsid w:val="005B42E7"/>
    <w:rsid w:val="005B459C"/>
    <w:rsid w:val="005B4E76"/>
    <w:rsid w:val="005B4EDD"/>
    <w:rsid w:val="005B4F57"/>
    <w:rsid w:val="005B4FC6"/>
    <w:rsid w:val="005B4FF1"/>
    <w:rsid w:val="005B5253"/>
    <w:rsid w:val="005B5714"/>
    <w:rsid w:val="005B57D4"/>
    <w:rsid w:val="005B58E8"/>
    <w:rsid w:val="005B5CE5"/>
    <w:rsid w:val="005B5D87"/>
    <w:rsid w:val="005B5E13"/>
    <w:rsid w:val="005B5E32"/>
    <w:rsid w:val="005B5F25"/>
    <w:rsid w:val="005B6209"/>
    <w:rsid w:val="005B6243"/>
    <w:rsid w:val="005B62C8"/>
    <w:rsid w:val="005B637F"/>
    <w:rsid w:val="005B6505"/>
    <w:rsid w:val="005B6591"/>
    <w:rsid w:val="005B66C6"/>
    <w:rsid w:val="005B6723"/>
    <w:rsid w:val="005B6755"/>
    <w:rsid w:val="005B67E8"/>
    <w:rsid w:val="005B6A14"/>
    <w:rsid w:val="005B6BBA"/>
    <w:rsid w:val="005B6BC4"/>
    <w:rsid w:val="005B6C19"/>
    <w:rsid w:val="005B6E48"/>
    <w:rsid w:val="005B6E4B"/>
    <w:rsid w:val="005B6E4C"/>
    <w:rsid w:val="005B6F94"/>
    <w:rsid w:val="005B706E"/>
    <w:rsid w:val="005B712B"/>
    <w:rsid w:val="005B71A4"/>
    <w:rsid w:val="005B71BD"/>
    <w:rsid w:val="005B729C"/>
    <w:rsid w:val="005B733E"/>
    <w:rsid w:val="005B73BB"/>
    <w:rsid w:val="005B746D"/>
    <w:rsid w:val="005B748B"/>
    <w:rsid w:val="005B7581"/>
    <w:rsid w:val="005B7585"/>
    <w:rsid w:val="005B7700"/>
    <w:rsid w:val="005B77CA"/>
    <w:rsid w:val="005B7A07"/>
    <w:rsid w:val="005B7A95"/>
    <w:rsid w:val="005B7B05"/>
    <w:rsid w:val="005B7D1C"/>
    <w:rsid w:val="005B7D1D"/>
    <w:rsid w:val="005B7DC1"/>
    <w:rsid w:val="005C008E"/>
    <w:rsid w:val="005C008F"/>
    <w:rsid w:val="005C01DA"/>
    <w:rsid w:val="005C046C"/>
    <w:rsid w:val="005C04C4"/>
    <w:rsid w:val="005C0773"/>
    <w:rsid w:val="005C077C"/>
    <w:rsid w:val="005C0794"/>
    <w:rsid w:val="005C0892"/>
    <w:rsid w:val="005C094E"/>
    <w:rsid w:val="005C0C2B"/>
    <w:rsid w:val="005C0D21"/>
    <w:rsid w:val="005C0F35"/>
    <w:rsid w:val="005C113E"/>
    <w:rsid w:val="005C1191"/>
    <w:rsid w:val="005C119E"/>
    <w:rsid w:val="005C1269"/>
    <w:rsid w:val="005C1309"/>
    <w:rsid w:val="005C1336"/>
    <w:rsid w:val="005C1654"/>
    <w:rsid w:val="005C1671"/>
    <w:rsid w:val="005C174F"/>
    <w:rsid w:val="005C19A3"/>
    <w:rsid w:val="005C1A02"/>
    <w:rsid w:val="005C1A1A"/>
    <w:rsid w:val="005C1AA4"/>
    <w:rsid w:val="005C1AAE"/>
    <w:rsid w:val="005C1C0F"/>
    <w:rsid w:val="005C1D7B"/>
    <w:rsid w:val="005C1DDA"/>
    <w:rsid w:val="005C1E55"/>
    <w:rsid w:val="005C1FED"/>
    <w:rsid w:val="005C200B"/>
    <w:rsid w:val="005C201A"/>
    <w:rsid w:val="005C2155"/>
    <w:rsid w:val="005C215D"/>
    <w:rsid w:val="005C2368"/>
    <w:rsid w:val="005C23BB"/>
    <w:rsid w:val="005C2472"/>
    <w:rsid w:val="005C2494"/>
    <w:rsid w:val="005C2565"/>
    <w:rsid w:val="005C2720"/>
    <w:rsid w:val="005C285E"/>
    <w:rsid w:val="005C2871"/>
    <w:rsid w:val="005C2927"/>
    <w:rsid w:val="005C2B48"/>
    <w:rsid w:val="005C2D8E"/>
    <w:rsid w:val="005C2EF2"/>
    <w:rsid w:val="005C2F11"/>
    <w:rsid w:val="005C2FF4"/>
    <w:rsid w:val="005C30DB"/>
    <w:rsid w:val="005C311C"/>
    <w:rsid w:val="005C313D"/>
    <w:rsid w:val="005C3222"/>
    <w:rsid w:val="005C3283"/>
    <w:rsid w:val="005C33EB"/>
    <w:rsid w:val="005C3499"/>
    <w:rsid w:val="005C3572"/>
    <w:rsid w:val="005C37CC"/>
    <w:rsid w:val="005C3806"/>
    <w:rsid w:val="005C3843"/>
    <w:rsid w:val="005C38C4"/>
    <w:rsid w:val="005C39C3"/>
    <w:rsid w:val="005C3AE1"/>
    <w:rsid w:val="005C3DD9"/>
    <w:rsid w:val="005C3E26"/>
    <w:rsid w:val="005C3E37"/>
    <w:rsid w:val="005C3ECA"/>
    <w:rsid w:val="005C3FA0"/>
    <w:rsid w:val="005C3FCB"/>
    <w:rsid w:val="005C4095"/>
    <w:rsid w:val="005C4209"/>
    <w:rsid w:val="005C4252"/>
    <w:rsid w:val="005C425D"/>
    <w:rsid w:val="005C42AC"/>
    <w:rsid w:val="005C42B7"/>
    <w:rsid w:val="005C439D"/>
    <w:rsid w:val="005C43BD"/>
    <w:rsid w:val="005C43C3"/>
    <w:rsid w:val="005C4676"/>
    <w:rsid w:val="005C46F1"/>
    <w:rsid w:val="005C4BBD"/>
    <w:rsid w:val="005C4C5E"/>
    <w:rsid w:val="005C4C78"/>
    <w:rsid w:val="005C4C79"/>
    <w:rsid w:val="005C4CB3"/>
    <w:rsid w:val="005C4D61"/>
    <w:rsid w:val="005C4E40"/>
    <w:rsid w:val="005C4F2C"/>
    <w:rsid w:val="005C5001"/>
    <w:rsid w:val="005C542E"/>
    <w:rsid w:val="005C54E0"/>
    <w:rsid w:val="005C5620"/>
    <w:rsid w:val="005C5621"/>
    <w:rsid w:val="005C58CC"/>
    <w:rsid w:val="005C5923"/>
    <w:rsid w:val="005C5AD0"/>
    <w:rsid w:val="005C5B0D"/>
    <w:rsid w:val="005C5B63"/>
    <w:rsid w:val="005C5CD3"/>
    <w:rsid w:val="005C5D00"/>
    <w:rsid w:val="005C5D30"/>
    <w:rsid w:val="005C5D4B"/>
    <w:rsid w:val="005C5DFD"/>
    <w:rsid w:val="005C5EA9"/>
    <w:rsid w:val="005C5FDF"/>
    <w:rsid w:val="005C6116"/>
    <w:rsid w:val="005C612A"/>
    <w:rsid w:val="005C6201"/>
    <w:rsid w:val="005C6224"/>
    <w:rsid w:val="005C62BA"/>
    <w:rsid w:val="005C632C"/>
    <w:rsid w:val="005C6417"/>
    <w:rsid w:val="005C6437"/>
    <w:rsid w:val="005C6520"/>
    <w:rsid w:val="005C6554"/>
    <w:rsid w:val="005C66BE"/>
    <w:rsid w:val="005C6782"/>
    <w:rsid w:val="005C67BC"/>
    <w:rsid w:val="005C6863"/>
    <w:rsid w:val="005C68A1"/>
    <w:rsid w:val="005C6B43"/>
    <w:rsid w:val="005C6B5E"/>
    <w:rsid w:val="005C6C6F"/>
    <w:rsid w:val="005C6DE1"/>
    <w:rsid w:val="005C6E8F"/>
    <w:rsid w:val="005C6EA0"/>
    <w:rsid w:val="005C6F7B"/>
    <w:rsid w:val="005C71B7"/>
    <w:rsid w:val="005C726B"/>
    <w:rsid w:val="005C7270"/>
    <w:rsid w:val="005C7382"/>
    <w:rsid w:val="005C73A0"/>
    <w:rsid w:val="005C73A8"/>
    <w:rsid w:val="005C7456"/>
    <w:rsid w:val="005C7BA5"/>
    <w:rsid w:val="005C7BA7"/>
    <w:rsid w:val="005C7C3E"/>
    <w:rsid w:val="005C7D45"/>
    <w:rsid w:val="005C7E68"/>
    <w:rsid w:val="005C7E73"/>
    <w:rsid w:val="005C7FF9"/>
    <w:rsid w:val="005D0099"/>
    <w:rsid w:val="005D023D"/>
    <w:rsid w:val="005D0316"/>
    <w:rsid w:val="005D0356"/>
    <w:rsid w:val="005D0381"/>
    <w:rsid w:val="005D038D"/>
    <w:rsid w:val="005D03E4"/>
    <w:rsid w:val="005D0610"/>
    <w:rsid w:val="005D085A"/>
    <w:rsid w:val="005D08D5"/>
    <w:rsid w:val="005D0A77"/>
    <w:rsid w:val="005D0DB2"/>
    <w:rsid w:val="005D0FD9"/>
    <w:rsid w:val="005D10FE"/>
    <w:rsid w:val="005D122C"/>
    <w:rsid w:val="005D12A8"/>
    <w:rsid w:val="005D13EB"/>
    <w:rsid w:val="005D1763"/>
    <w:rsid w:val="005D17EE"/>
    <w:rsid w:val="005D17FF"/>
    <w:rsid w:val="005D182A"/>
    <w:rsid w:val="005D19D1"/>
    <w:rsid w:val="005D1A03"/>
    <w:rsid w:val="005D1A5A"/>
    <w:rsid w:val="005D1A9E"/>
    <w:rsid w:val="005D1F26"/>
    <w:rsid w:val="005D20E7"/>
    <w:rsid w:val="005D25C8"/>
    <w:rsid w:val="005D2849"/>
    <w:rsid w:val="005D2980"/>
    <w:rsid w:val="005D29B2"/>
    <w:rsid w:val="005D2A68"/>
    <w:rsid w:val="005D2AF2"/>
    <w:rsid w:val="005D2C97"/>
    <w:rsid w:val="005D2CE8"/>
    <w:rsid w:val="005D2D3F"/>
    <w:rsid w:val="005D2D61"/>
    <w:rsid w:val="005D2E8F"/>
    <w:rsid w:val="005D2F5C"/>
    <w:rsid w:val="005D2F8F"/>
    <w:rsid w:val="005D2FF3"/>
    <w:rsid w:val="005D30E0"/>
    <w:rsid w:val="005D32A2"/>
    <w:rsid w:val="005D342B"/>
    <w:rsid w:val="005D34EC"/>
    <w:rsid w:val="005D354F"/>
    <w:rsid w:val="005D357C"/>
    <w:rsid w:val="005D36FF"/>
    <w:rsid w:val="005D375D"/>
    <w:rsid w:val="005D394C"/>
    <w:rsid w:val="005D3A29"/>
    <w:rsid w:val="005D3A94"/>
    <w:rsid w:val="005D3B60"/>
    <w:rsid w:val="005D3F79"/>
    <w:rsid w:val="005D401D"/>
    <w:rsid w:val="005D40DB"/>
    <w:rsid w:val="005D4146"/>
    <w:rsid w:val="005D42BE"/>
    <w:rsid w:val="005D44C0"/>
    <w:rsid w:val="005D47AF"/>
    <w:rsid w:val="005D47C6"/>
    <w:rsid w:val="005D47E1"/>
    <w:rsid w:val="005D4824"/>
    <w:rsid w:val="005D4B17"/>
    <w:rsid w:val="005D4D3F"/>
    <w:rsid w:val="005D4E9C"/>
    <w:rsid w:val="005D503C"/>
    <w:rsid w:val="005D5135"/>
    <w:rsid w:val="005D519F"/>
    <w:rsid w:val="005D526F"/>
    <w:rsid w:val="005D52F2"/>
    <w:rsid w:val="005D52F9"/>
    <w:rsid w:val="005D5347"/>
    <w:rsid w:val="005D53DC"/>
    <w:rsid w:val="005D54BC"/>
    <w:rsid w:val="005D5570"/>
    <w:rsid w:val="005D5679"/>
    <w:rsid w:val="005D56B3"/>
    <w:rsid w:val="005D5868"/>
    <w:rsid w:val="005D5A5A"/>
    <w:rsid w:val="005D5AC3"/>
    <w:rsid w:val="005D5AE3"/>
    <w:rsid w:val="005D5B1B"/>
    <w:rsid w:val="005D5B36"/>
    <w:rsid w:val="005D5B57"/>
    <w:rsid w:val="005D5C07"/>
    <w:rsid w:val="005D5D47"/>
    <w:rsid w:val="005D5ECD"/>
    <w:rsid w:val="005D5F5C"/>
    <w:rsid w:val="005D602C"/>
    <w:rsid w:val="005D604C"/>
    <w:rsid w:val="005D6173"/>
    <w:rsid w:val="005D6385"/>
    <w:rsid w:val="005D6456"/>
    <w:rsid w:val="005D6495"/>
    <w:rsid w:val="005D6725"/>
    <w:rsid w:val="005D6729"/>
    <w:rsid w:val="005D6756"/>
    <w:rsid w:val="005D67A6"/>
    <w:rsid w:val="005D67F0"/>
    <w:rsid w:val="005D69A2"/>
    <w:rsid w:val="005D6D1A"/>
    <w:rsid w:val="005D6E19"/>
    <w:rsid w:val="005D6E27"/>
    <w:rsid w:val="005D6E2A"/>
    <w:rsid w:val="005D6E79"/>
    <w:rsid w:val="005D6ECA"/>
    <w:rsid w:val="005D6F4B"/>
    <w:rsid w:val="005D6FE1"/>
    <w:rsid w:val="005D7075"/>
    <w:rsid w:val="005D7134"/>
    <w:rsid w:val="005D72AF"/>
    <w:rsid w:val="005D7364"/>
    <w:rsid w:val="005D753C"/>
    <w:rsid w:val="005D7586"/>
    <w:rsid w:val="005D760D"/>
    <w:rsid w:val="005D765D"/>
    <w:rsid w:val="005D791B"/>
    <w:rsid w:val="005D79BF"/>
    <w:rsid w:val="005D79F3"/>
    <w:rsid w:val="005D7A3F"/>
    <w:rsid w:val="005D7C11"/>
    <w:rsid w:val="005D7C67"/>
    <w:rsid w:val="005D7D31"/>
    <w:rsid w:val="005D7E03"/>
    <w:rsid w:val="005E02BF"/>
    <w:rsid w:val="005E0347"/>
    <w:rsid w:val="005E0517"/>
    <w:rsid w:val="005E0685"/>
    <w:rsid w:val="005E06E9"/>
    <w:rsid w:val="005E0753"/>
    <w:rsid w:val="005E086E"/>
    <w:rsid w:val="005E09B2"/>
    <w:rsid w:val="005E0ADC"/>
    <w:rsid w:val="005E0BC8"/>
    <w:rsid w:val="005E0C76"/>
    <w:rsid w:val="005E0E1A"/>
    <w:rsid w:val="005E0F9B"/>
    <w:rsid w:val="005E0FC1"/>
    <w:rsid w:val="005E1076"/>
    <w:rsid w:val="005E10BC"/>
    <w:rsid w:val="005E1240"/>
    <w:rsid w:val="005E133C"/>
    <w:rsid w:val="005E135D"/>
    <w:rsid w:val="005E1797"/>
    <w:rsid w:val="005E190D"/>
    <w:rsid w:val="005E1A3F"/>
    <w:rsid w:val="005E1AD8"/>
    <w:rsid w:val="005E1AE8"/>
    <w:rsid w:val="005E1B5C"/>
    <w:rsid w:val="005E1BBC"/>
    <w:rsid w:val="005E1C2A"/>
    <w:rsid w:val="005E1D65"/>
    <w:rsid w:val="005E2018"/>
    <w:rsid w:val="005E2048"/>
    <w:rsid w:val="005E20BB"/>
    <w:rsid w:val="005E212E"/>
    <w:rsid w:val="005E2155"/>
    <w:rsid w:val="005E2284"/>
    <w:rsid w:val="005E2424"/>
    <w:rsid w:val="005E2612"/>
    <w:rsid w:val="005E264D"/>
    <w:rsid w:val="005E26CD"/>
    <w:rsid w:val="005E27C2"/>
    <w:rsid w:val="005E2849"/>
    <w:rsid w:val="005E2A6E"/>
    <w:rsid w:val="005E2AD9"/>
    <w:rsid w:val="005E2B05"/>
    <w:rsid w:val="005E2B36"/>
    <w:rsid w:val="005E2BA1"/>
    <w:rsid w:val="005E2C11"/>
    <w:rsid w:val="005E33D8"/>
    <w:rsid w:val="005E3414"/>
    <w:rsid w:val="005E34F6"/>
    <w:rsid w:val="005E3537"/>
    <w:rsid w:val="005E35B9"/>
    <w:rsid w:val="005E35F7"/>
    <w:rsid w:val="005E36C3"/>
    <w:rsid w:val="005E388D"/>
    <w:rsid w:val="005E393E"/>
    <w:rsid w:val="005E39D4"/>
    <w:rsid w:val="005E3A3C"/>
    <w:rsid w:val="005E3B77"/>
    <w:rsid w:val="005E3BA5"/>
    <w:rsid w:val="005E3CC4"/>
    <w:rsid w:val="005E3E64"/>
    <w:rsid w:val="005E3FC2"/>
    <w:rsid w:val="005E40E8"/>
    <w:rsid w:val="005E40FC"/>
    <w:rsid w:val="005E42B6"/>
    <w:rsid w:val="005E449F"/>
    <w:rsid w:val="005E44EA"/>
    <w:rsid w:val="005E45E2"/>
    <w:rsid w:val="005E46C8"/>
    <w:rsid w:val="005E4762"/>
    <w:rsid w:val="005E4853"/>
    <w:rsid w:val="005E4874"/>
    <w:rsid w:val="005E49A5"/>
    <w:rsid w:val="005E4A26"/>
    <w:rsid w:val="005E4A33"/>
    <w:rsid w:val="005E4A52"/>
    <w:rsid w:val="005E4A7E"/>
    <w:rsid w:val="005E4AEF"/>
    <w:rsid w:val="005E4B41"/>
    <w:rsid w:val="005E4B70"/>
    <w:rsid w:val="005E4C7C"/>
    <w:rsid w:val="005E4C8F"/>
    <w:rsid w:val="005E4E8A"/>
    <w:rsid w:val="005E4F11"/>
    <w:rsid w:val="005E51DA"/>
    <w:rsid w:val="005E520E"/>
    <w:rsid w:val="005E52BC"/>
    <w:rsid w:val="005E53B0"/>
    <w:rsid w:val="005E5650"/>
    <w:rsid w:val="005E597F"/>
    <w:rsid w:val="005E59F3"/>
    <w:rsid w:val="005E5CE4"/>
    <w:rsid w:val="005E5E33"/>
    <w:rsid w:val="005E5E61"/>
    <w:rsid w:val="005E626E"/>
    <w:rsid w:val="005E6276"/>
    <w:rsid w:val="005E640F"/>
    <w:rsid w:val="005E6439"/>
    <w:rsid w:val="005E65F3"/>
    <w:rsid w:val="005E6667"/>
    <w:rsid w:val="005E692C"/>
    <w:rsid w:val="005E69AE"/>
    <w:rsid w:val="005E6A75"/>
    <w:rsid w:val="005E6AB6"/>
    <w:rsid w:val="005E6B68"/>
    <w:rsid w:val="005E6DAF"/>
    <w:rsid w:val="005E7038"/>
    <w:rsid w:val="005E70C0"/>
    <w:rsid w:val="005E719E"/>
    <w:rsid w:val="005E71F8"/>
    <w:rsid w:val="005E7215"/>
    <w:rsid w:val="005E72BD"/>
    <w:rsid w:val="005E7624"/>
    <w:rsid w:val="005E7710"/>
    <w:rsid w:val="005E78F8"/>
    <w:rsid w:val="005E7C10"/>
    <w:rsid w:val="005E7CAC"/>
    <w:rsid w:val="005E7D9B"/>
    <w:rsid w:val="005E7E6D"/>
    <w:rsid w:val="005E7F20"/>
    <w:rsid w:val="005E7F60"/>
    <w:rsid w:val="005E7F98"/>
    <w:rsid w:val="005F015F"/>
    <w:rsid w:val="005F018E"/>
    <w:rsid w:val="005F01EC"/>
    <w:rsid w:val="005F021C"/>
    <w:rsid w:val="005F027E"/>
    <w:rsid w:val="005F0416"/>
    <w:rsid w:val="005F0450"/>
    <w:rsid w:val="005F0451"/>
    <w:rsid w:val="005F0645"/>
    <w:rsid w:val="005F07B1"/>
    <w:rsid w:val="005F087C"/>
    <w:rsid w:val="005F0B40"/>
    <w:rsid w:val="005F0B47"/>
    <w:rsid w:val="005F0DC5"/>
    <w:rsid w:val="005F0DE9"/>
    <w:rsid w:val="005F0E81"/>
    <w:rsid w:val="005F0EAF"/>
    <w:rsid w:val="005F0F8B"/>
    <w:rsid w:val="005F108D"/>
    <w:rsid w:val="005F1138"/>
    <w:rsid w:val="005F1225"/>
    <w:rsid w:val="005F135E"/>
    <w:rsid w:val="005F1455"/>
    <w:rsid w:val="005F152D"/>
    <w:rsid w:val="005F1552"/>
    <w:rsid w:val="005F17D9"/>
    <w:rsid w:val="005F181A"/>
    <w:rsid w:val="005F1BE1"/>
    <w:rsid w:val="005F1C89"/>
    <w:rsid w:val="005F1D44"/>
    <w:rsid w:val="005F1DBE"/>
    <w:rsid w:val="005F1F08"/>
    <w:rsid w:val="005F1F55"/>
    <w:rsid w:val="005F1F64"/>
    <w:rsid w:val="005F21A2"/>
    <w:rsid w:val="005F2342"/>
    <w:rsid w:val="005F23D0"/>
    <w:rsid w:val="005F2695"/>
    <w:rsid w:val="005F26B0"/>
    <w:rsid w:val="005F272F"/>
    <w:rsid w:val="005F2764"/>
    <w:rsid w:val="005F292A"/>
    <w:rsid w:val="005F2931"/>
    <w:rsid w:val="005F296F"/>
    <w:rsid w:val="005F2E11"/>
    <w:rsid w:val="005F2EAA"/>
    <w:rsid w:val="005F2F0B"/>
    <w:rsid w:val="005F30B5"/>
    <w:rsid w:val="005F30D2"/>
    <w:rsid w:val="005F333F"/>
    <w:rsid w:val="005F33A2"/>
    <w:rsid w:val="005F3700"/>
    <w:rsid w:val="005F37F2"/>
    <w:rsid w:val="005F3945"/>
    <w:rsid w:val="005F3AB5"/>
    <w:rsid w:val="005F3B3F"/>
    <w:rsid w:val="005F3C19"/>
    <w:rsid w:val="005F3CA1"/>
    <w:rsid w:val="005F3D12"/>
    <w:rsid w:val="005F3D91"/>
    <w:rsid w:val="005F3DB3"/>
    <w:rsid w:val="005F3DE8"/>
    <w:rsid w:val="005F4081"/>
    <w:rsid w:val="005F4102"/>
    <w:rsid w:val="005F422F"/>
    <w:rsid w:val="005F433C"/>
    <w:rsid w:val="005F4388"/>
    <w:rsid w:val="005F43DC"/>
    <w:rsid w:val="005F4456"/>
    <w:rsid w:val="005F4753"/>
    <w:rsid w:val="005F4836"/>
    <w:rsid w:val="005F4A37"/>
    <w:rsid w:val="005F4A96"/>
    <w:rsid w:val="005F4C5A"/>
    <w:rsid w:val="005F4C70"/>
    <w:rsid w:val="005F4CF6"/>
    <w:rsid w:val="005F4E36"/>
    <w:rsid w:val="005F509D"/>
    <w:rsid w:val="005F513E"/>
    <w:rsid w:val="005F5140"/>
    <w:rsid w:val="005F55C4"/>
    <w:rsid w:val="005F5626"/>
    <w:rsid w:val="005F56A4"/>
    <w:rsid w:val="005F56AB"/>
    <w:rsid w:val="005F580B"/>
    <w:rsid w:val="005F5847"/>
    <w:rsid w:val="005F5889"/>
    <w:rsid w:val="005F5928"/>
    <w:rsid w:val="005F5996"/>
    <w:rsid w:val="005F5ABA"/>
    <w:rsid w:val="005F5AC8"/>
    <w:rsid w:val="005F5AEE"/>
    <w:rsid w:val="005F5B19"/>
    <w:rsid w:val="005F5EE9"/>
    <w:rsid w:val="005F5F57"/>
    <w:rsid w:val="005F5FCF"/>
    <w:rsid w:val="005F6068"/>
    <w:rsid w:val="005F6131"/>
    <w:rsid w:val="005F62B4"/>
    <w:rsid w:val="005F62E5"/>
    <w:rsid w:val="005F6328"/>
    <w:rsid w:val="005F649E"/>
    <w:rsid w:val="005F64CA"/>
    <w:rsid w:val="005F64ED"/>
    <w:rsid w:val="005F662C"/>
    <w:rsid w:val="005F697D"/>
    <w:rsid w:val="005F6A55"/>
    <w:rsid w:val="005F6B15"/>
    <w:rsid w:val="005F6CD5"/>
    <w:rsid w:val="005F6E5D"/>
    <w:rsid w:val="005F6F09"/>
    <w:rsid w:val="005F7203"/>
    <w:rsid w:val="005F7465"/>
    <w:rsid w:val="005F7701"/>
    <w:rsid w:val="005F7AD3"/>
    <w:rsid w:val="005F7C30"/>
    <w:rsid w:val="005F7CD2"/>
    <w:rsid w:val="005F7CD8"/>
    <w:rsid w:val="005F7D81"/>
    <w:rsid w:val="005F7DCA"/>
    <w:rsid w:val="005F7ED7"/>
    <w:rsid w:val="005F7F04"/>
    <w:rsid w:val="00600083"/>
    <w:rsid w:val="00600297"/>
    <w:rsid w:val="006002AF"/>
    <w:rsid w:val="006002E9"/>
    <w:rsid w:val="00600321"/>
    <w:rsid w:val="0060054C"/>
    <w:rsid w:val="00600617"/>
    <w:rsid w:val="006006C7"/>
    <w:rsid w:val="00600A0F"/>
    <w:rsid w:val="00600AB8"/>
    <w:rsid w:val="00600E57"/>
    <w:rsid w:val="00600F68"/>
    <w:rsid w:val="00600F97"/>
    <w:rsid w:val="0060107C"/>
    <w:rsid w:val="006014E8"/>
    <w:rsid w:val="00601634"/>
    <w:rsid w:val="006017FC"/>
    <w:rsid w:val="00601868"/>
    <w:rsid w:val="00601B1A"/>
    <w:rsid w:val="00601BD0"/>
    <w:rsid w:val="00601BE4"/>
    <w:rsid w:val="00601C51"/>
    <w:rsid w:val="00601F44"/>
    <w:rsid w:val="006020B4"/>
    <w:rsid w:val="006020D0"/>
    <w:rsid w:val="0060211B"/>
    <w:rsid w:val="00602223"/>
    <w:rsid w:val="00602280"/>
    <w:rsid w:val="006025A2"/>
    <w:rsid w:val="006025BB"/>
    <w:rsid w:val="0060261B"/>
    <w:rsid w:val="0060271D"/>
    <w:rsid w:val="006027D6"/>
    <w:rsid w:val="006027E7"/>
    <w:rsid w:val="00602A0A"/>
    <w:rsid w:val="00602C6A"/>
    <w:rsid w:val="00602D67"/>
    <w:rsid w:val="00602D78"/>
    <w:rsid w:val="00602F37"/>
    <w:rsid w:val="00602FE0"/>
    <w:rsid w:val="0060302C"/>
    <w:rsid w:val="006030D6"/>
    <w:rsid w:val="00603172"/>
    <w:rsid w:val="00603389"/>
    <w:rsid w:val="00603451"/>
    <w:rsid w:val="00603512"/>
    <w:rsid w:val="006035F5"/>
    <w:rsid w:val="0060362B"/>
    <w:rsid w:val="006036D8"/>
    <w:rsid w:val="00603A54"/>
    <w:rsid w:val="00603B18"/>
    <w:rsid w:val="00603BD9"/>
    <w:rsid w:val="00603C10"/>
    <w:rsid w:val="00603CBA"/>
    <w:rsid w:val="00603CDD"/>
    <w:rsid w:val="00603CFC"/>
    <w:rsid w:val="00603D4D"/>
    <w:rsid w:val="00603DB3"/>
    <w:rsid w:val="00603E5D"/>
    <w:rsid w:val="00603EE9"/>
    <w:rsid w:val="006040A1"/>
    <w:rsid w:val="006041E6"/>
    <w:rsid w:val="00604289"/>
    <w:rsid w:val="00604332"/>
    <w:rsid w:val="00604432"/>
    <w:rsid w:val="0060455C"/>
    <w:rsid w:val="00604560"/>
    <w:rsid w:val="00604723"/>
    <w:rsid w:val="0060486E"/>
    <w:rsid w:val="00604909"/>
    <w:rsid w:val="0060490B"/>
    <w:rsid w:val="0060497A"/>
    <w:rsid w:val="006049D6"/>
    <w:rsid w:val="00604A61"/>
    <w:rsid w:val="00604CD3"/>
    <w:rsid w:val="00604E36"/>
    <w:rsid w:val="00604F5D"/>
    <w:rsid w:val="00604FAC"/>
    <w:rsid w:val="00604FAD"/>
    <w:rsid w:val="00605015"/>
    <w:rsid w:val="0060502B"/>
    <w:rsid w:val="006051E9"/>
    <w:rsid w:val="00605368"/>
    <w:rsid w:val="00605376"/>
    <w:rsid w:val="006053A8"/>
    <w:rsid w:val="00605825"/>
    <w:rsid w:val="00605A0D"/>
    <w:rsid w:val="00605A23"/>
    <w:rsid w:val="00605AC8"/>
    <w:rsid w:val="00605B1C"/>
    <w:rsid w:val="00605B47"/>
    <w:rsid w:val="00605B5E"/>
    <w:rsid w:val="00605BD5"/>
    <w:rsid w:val="00605C09"/>
    <w:rsid w:val="00605D91"/>
    <w:rsid w:val="00605DB7"/>
    <w:rsid w:val="00605E47"/>
    <w:rsid w:val="00605EAB"/>
    <w:rsid w:val="00605EE1"/>
    <w:rsid w:val="00605FC8"/>
    <w:rsid w:val="006061E8"/>
    <w:rsid w:val="006061F3"/>
    <w:rsid w:val="00606206"/>
    <w:rsid w:val="00606242"/>
    <w:rsid w:val="0060630B"/>
    <w:rsid w:val="00606527"/>
    <w:rsid w:val="0060662C"/>
    <w:rsid w:val="00606651"/>
    <w:rsid w:val="006066E2"/>
    <w:rsid w:val="00606744"/>
    <w:rsid w:val="006067DC"/>
    <w:rsid w:val="0060694C"/>
    <w:rsid w:val="00606A6E"/>
    <w:rsid w:val="00606F27"/>
    <w:rsid w:val="00607114"/>
    <w:rsid w:val="0060716E"/>
    <w:rsid w:val="0060749B"/>
    <w:rsid w:val="00607542"/>
    <w:rsid w:val="00607580"/>
    <w:rsid w:val="006075D8"/>
    <w:rsid w:val="006076C8"/>
    <w:rsid w:val="006077B1"/>
    <w:rsid w:val="00607972"/>
    <w:rsid w:val="006079AB"/>
    <w:rsid w:val="00607A66"/>
    <w:rsid w:val="00607AB5"/>
    <w:rsid w:val="00607D16"/>
    <w:rsid w:val="00607D17"/>
    <w:rsid w:val="00607D33"/>
    <w:rsid w:val="00607DB5"/>
    <w:rsid w:val="00607E03"/>
    <w:rsid w:val="00607ED1"/>
    <w:rsid w:val="00607FD8"/>
    <w:rsid w:val="006100E5"/>
    <w:rsid w:val="0061045D"/>
    <w:rsid w:val="0061048E"/>
    <w:rsid w:val="0061051F"/>
    <w:rsid w:val="006106C0"/>
    <w:rsid w:val="006106F3"/>
    <w:rsid w:val="00610713"/>
    <w:rsid w:val="006107E3"/>
    <w:rsid w:val="00610C1E"/>
    <w:rsid w:val="00610D04"/>
    <w:rsid w:val="00610D57"/>
    <w:rsid w:val="00610FC8"/>
    <w:rsid w:val="0061109D"/>
    <w:rsid w:val="006111A3"/>
    <w:rsid w:val="006112B5"/>
    <w:rsid w:val="00611333"/>
    <w:rsid w:val="006115B2"/>
    <w:rsid w:val="006116A1"/>
    <w:rsid w:val="006116CB"/>
    <w:rsid w:val="0061174E"/>
    <w:rsid w:val="006118D7"/>
    <w:rsid w:val="00611D02"/>
    <w:rsid w:val="00611D3B"/>
    <w:rsid w:val="00611EC4"/>
    <w:rsid w:val="00611F73"/>
    <w:rsid w:val="006120B7"/>
    <w:rsid w:val="00612186"/>
    <w:rsid w:val="00612197"/>
    <w:rsid w:val="00612223"/>
    <w:rsid w:val="00612262"/>
    <w:rsid w:val="006123A7"/>
    <w:rsid w:val="006125FB"/>
    <w:rsid w:val="0061268B"/>
    <w:rsid w:val="00612A1E"/>
    <w:rsid w:val="00612A31"/>
    <w:rsid w:val="00612A7D"/>
    <w:rsid w:val="00612D49"/>
    <w:rsid w:val="00612FA6"/>
    <w:rsid w:val="00613437"/>
    <w:rsid w:val="00613486"/>
    <w:rsid w:val="00613531"/>
    <w:rsid w:val="00613623"/>
    <w:rsid w:val="006136F8"/>
    <w:rsid w:val="0061372B"/>
    <w:rsid w:val="006137C8"/>
    <w:rsid w:val="00613903"/>
    <w:rsid w:val="00613A93"/>
    <w:rsid w:val="00613B8A"/>
    <w:rsid w:val="00613C11"/>
    <w:rsid w:val="00613C1D"/>
    <w:rsid w:val="00613CD6"/>
    <w:rsid w:val="00613CEB"/>
    <w:rsid w:val="00613D39"/>
    <w:rsid w:val="00613E07"/>
    <w:rsid w:val="00613E13"/>
    <w:rsid w:val="00613EC3"/>
    <w:rsid w:val="00613F7E"/>
    <w:rsid w:val="00614022"/>
    <w:rsid w:val="0061407E"/>
    <w:rsid w:val="0061409B"/>
    <w:rsid w:val="00614203"/>
    <w:rsid w:val="00614286"/>
    <w:rsid w:val="006145A8"/>
    <w:rsid w:val="006146DE"/>
    <w:rsid w:val="006146ED"/>
    <w:rsid w:val="006149B9"/>
    <w:rsid w:val="006149D4"/>
    <w:rsid w:val="00614B1A"/>
    <w:rsid w:val="00614CA3"/>
    <w:rsid w:val="00614CCF"/>
    <w:rsid w:val="00614DB3"/>
    <w:rsid w:val="00615334"/>
    <w:rsid w:val="00615680"/>
    <w:rsid w:val="00615949"/>
    <w:rsid w:val="006159E3"/>
    <w:rsid w:val="00615B15"/>
    <w:rsid w:val="00615B27"/>
    <w:rsid w:val="00615B79"/>
    <w:rsid w:val="00615BD7"/>
    <w:rsid w:val="00615C78"/>
    <w:rsid w:val="00615CA8"/>
    <w:rsid w:val="00615D21"/>
    <w:rsid w:val="00615EB8"/>
    <w:rsid w:val="006160AC"/>
    <w:rsid w:val="00616101"/>
    <w:rsid w:val="006162DB"/>
    <w:rsid w:val="00616442"/>
    <w:rsid w:val="006164BA"/>
    <w:rsid w:val="006164EE"/>
    <w:rsid w:val="0061650E"/>
    <w:rsid w:val="0061657F"/>
    <w:rsid w:val="00616581"/>
    <w:rsid w:val="006166C1"/>
    <w:rsid w:val="00616758"/>
    <w:rsid w:val="006169B6"/>
    <w:rsid w:val="00616AA7"/>
    <w:rsid w:val="00616E0D"/>
    <w:rsid w:val="00616E41"/>
    <w:rsid w:val="0061733D"/>
    <w:rsid w:val="006174EF"/>
    <w:rsid w:val="00617587"/>
    <w:rsid w:val="006175A0"/>
    <w:rsid w:val="006175AD"/>
    <w:rsid w:val="006175EE"/>
    <w:rsid w:val="006175F9"/>
    <w:rsid w:val="006175FB"/>
    <w:rsid w:val="00617614"/>
    <w:rsid w:val="0061768F"/>
    <w:rsid w:val="006176A3"/>
    <w:rsid w:val="00617710"/>
    <w:rsid w:val="00617835"/>
    <w:rsid w:val="006179F1"/>
    <w:rsid w:val="00617A7C"/>
    <w:rsid w:val="00617BCD"/>
    <w:rsid w:val="00617C5F"/>
    <w:rsid w:val="00617C92"/>
    <w:rsid w:val="00617DD1"/>
    <w:rsid w:val="00617E89"/>
    <w:rsid w:val="00617F01"/>
    <w:rsid w:val="00617F27"/>
    <w:rsid w:val="00620279"/>
    <w:rsid w:val="00620378"/>
    <w:rsid w:val="0062039D"/>
    <w:rsid w:val="00620420"/>
    <w:rsid w:val="006204C9"/>
    <w:rsid w:val="006205CD"/>
    <w:rsid w:val="00620670"/>
    <w:rsid w:val="006208BB"/>
    <w:rsid w:val="0062094D"/>
    <w:rsid w:val="00620A3C"/>
    <w:rsid w:val="00620A86"/>
    <w:rsid w:val="00620B0A"/>
    <w:rsid w:val="00620B0E"/>
    <w:rsid w:val="00620B48"/>
    <w:rsid w:val="00620BD6"/>
    <w:rsid w:val="00620CA3"/>
    <w:rsid w:val="00620D6E"/>
    <w:rsid w:val="00620EE6"/>
    <w:rsid w:val="00621120"/>
    <w:rsid w:val="006213D5"/>
    <w:rsid w:val="0062152C"/>
    <w:rsid w:val="006217FA"/>
    <w:rsid w:val="006219A5"/>
    <w:rsid w:val="00621CA0"/>
    <w:rsid w:val="00621EFE"/>
    <w:rsid w:val="0062200F"/>
    <w:rsid w:val="0062208B"/>
    <w:rsid w:val="006220AF"/>
    <w:rsid w:val="0062219F"/>
    <w:rsid w:val="006223B9"/>
    <w:rsid w:val="006223F5"/>
    <w:rsid w:val="0062242A"/>
    <w:rsid w:val="006225D4"/>
    <w:rsid w:val="00622836"/>
    <w:rsid w:val="006228ED"/>
    <w:rsid w:val="00622B13"/>
    <w:rsid w:val="00622C6F"/>
    <w:rsid w:val="00622C8B"/>
    <w:rsid w:val="00622DD9"/>
    <w:rsid w:val="00622F6E"/>
    <w:rsid w:val="00622FA9"/>
    <w:rsid w:val="00622FB5"/>
    <w:rsid w:val="0062303F"/>
    <w:rsid w:val="006230D2"/>
    <w:rsid w:val="0062336A"/>
    <w:rsid w:val="00623379"/>
    <w:rsid w:val="006233E9"/>
    <w:rsid w:val="0062348E"/>
    <w:rsid w:val="0062354B"/>
    <w:rsid w:val="006237CE"/>
    <w:rsid w:val="006238C3"/>
    <w:rsid w:val="006238CC"/>
    <w:rsid w:val="00623AA6"/>
    <w:rsid w:val="00623BDE"/>
    <w:rsid w:val="00623D33"/>
    <w:rsid w:val="00623E36"/>
    <w:rsid w:val="00623E38"/>
    <w:rsid w:val="00623EBE"/>
    <w:rsid w:val="00624479"/>
    <w:rsid w:val="006244E2"/>
    <w:rsid w:val="0062472F"/>
    <w:rsid w:val="006248C5"/>
    <w:rsid w:val="00624B05"/>
    <w:rsid w:val="00624C04"/>
    <w:rsid w:val="00624F88"/>
    <w:rsid w:val="0062519A"/>
    <w:rsid w:val="006251BA"/>
    <w:rsid w:val="00625215"/>
    <w:rsid w:val="00625274"/>
    <w:rsid w:val="006253EC"/>
    <w:rsid w:val="006256C2"/>
    <w:rsid w:val="006256EC"/>
    <w:rsid w:val="0062573D"/>
    <w:rsid w:val="0062574E"/>
    <w:rsid w:val="00625928"/>
    <w:rsid w:val="00625AA7"/>
    <w:rsid w:val="00625AE3"/>
    <w:rsid w:val="00625AFE"/>
    <w:rsid w:val="00625B01"/>
    <w:rsid w:val="00625BEB"/>
    <w:rsid w:val="00625C95"/>
    <w:rsid w:val="00625D8D"/>
    <w:rsid w:val="00625D95"/>
    <w:rsid w:val="00625E22"/>
    <w:rsid w:val="00625FCB"/>
    <w:rsid w:val="00626041"/>
    <w:rsid w:val="006260D2"/>
    <w:rsid w:val="006260DA"/>
    <w:rsid w:val="0062617F"/>
    <w:rsid w:val="00626464"/>
    <w:rsid w:val="00626481"/>
    <w:rsid w:val="0062663B"/>
    <w:rsid w:val="00626747"/>
    <w:rsid w:val="0062678C"/>
    <w:rsid w:val="006267A7"/>
    <w:rsid w:val="0062697F"/>
    <w:rsid w:val="0062699C"/>
    <w:rsid w:val="00626C4B"/>
    <w:rsid w:val="00626CA0"/>
    <w:rsid w:val="00626D07"/>
    <w:rsid w:val="00626ECE"/>
    <w:rsid w:val="00627069"/>
    <w:rsid w:val="00627243"/>
    <w:rsid w:val="00627402"/>
    <w:rsid w:val="00627513"/>
    <w:rsid w:val="00627577"/>
    <w:rsid w:val="006278E7"/>
    <w:rsid w:val="0062791A"/>
    <w:rsid w:val="00627AC2"/>
    <w:rsid w:val="00627C4C"/>
    <w:rsid w:val="00627CD6"/>
    <w:rsid w:val="00627E2C"/>
    <w:rsid w:val="006300F2"/>
    <w:rsid w:val="00630475"/>
    <w:rsid w:val="006304C5"/>
    <w:rsid w:val="006304D5"/>
    <w:rsid w:val="006306DD"/>
    <w:rsid w:val="006307D4"/>
    <w:rsid w:val="00630A4F"/>
    <w:rsid w:val="00630B71"/>
    <w:rsid w:val="00630E24"/>
    <w:rsid w:val="00630FA3"/>
    <w:rsid w:val="006310D4"/>
    <w:rsid w:val="00631278"/>
    <w:rsid w:val="0063130F"/>
    <w:rsid w:val="006313A7"/>
    <w:rsid w:val="006314CF"/>
    <w:rsid w:val="0063159A"/>
    <w:rsid w:val="006315F1"/>
    <w:rsid w:val="006317AF"/>
    <w:rsid w:val="006318B1"/>
    <w:rsid w:val="006319EB"/>
    <w:rsid w:val="00631A03"/>
    <w:rsid w:val="00631A68"/>
    <w:rsid w:val="00631B5E"/>
    <w:rsid w:val="00631C45"/>
    <w:rsid w:val="00631CD3"/>
    <w:rsid w:val="00631EC2"/>
    <w:rsid w:val="00632027"/>
    <w:rsid w:val="0063202A"/>
    <w:rsid w:val="006320DB"/>
    <w:rsid w:val="00632114"/>
    <w:rsid w:val="006324A1"/>
    <w:rsid w:val="006324D9"/>
    <w:rsid w:val="0063253F"/>
    <w:rsid w:val="006325BA"/>
    <w:rsid w:val="0063270A"/>
    <w:rsid w:val="006329F7"/>
    <w:rsid w:val="00632AF0"/>
    <w:rsid w:val="00632B30"/>
    <w:rsid w:val="00632C5C"/>
    <w:rsid w:val="00632DDD"/>
    <w:rsid w:val="00632E90"/>
    <w:rsid w:val="00632F03"/>
    <w:rsid w:val="0063350E"/>
    <w:rsid w:val="00633702"/>
    <w:rsid w:val="006337CD"/>
    <w:rsid w:val="006337E6"/>
    <w:rsid w:val="00633B77"/>
    <w:rsid w:val="00633E88"/>
    <w:rsid w:val="00633EB8"/>
    <w:rsid w:val="00634002"/>
    <w:rsid w:val="0063414E"/>
    <w:rsid w:val="006342A6"/>
    <w:rsid w:val="0063431E"/>
    <w:rsid w:val="00634501"/>
    <w:rsid w:val="006345F4"/>
    <w:rsid w:val="006345FF"/>
    <w:rsid w:val="00634734"/>
    <w:rsid w:val="00634793"/>
    <w:rsid w:val="006347E1"/>
    <w:rsid w:val="006348F6"/>
    <w:rsid w:val="00634939"/>
    <w:rsid w:val="00634990"/>
    <w:rsid w:val="00634ADF"/>
    <w:rsid w:val="00634CDE"/>
    <w:rsid w:val="00634E72"/>
    <w:rsid w:val="0063509A"/>
    <w:rsid w:val="006350A0"/>
    <w:rsid w:val="006350DA"/>
    <w:rsid w:val="006351D6"/>
    <w:rsid w:val="006353C0"/>
    <w:rsid w:val="006354C4"/>
    <w:rsid w:val="006355C2"/>
    <w:rsid w:val="0063582F"/>
    <w:rsid w:val="00635A2A"/>
    <w:rsid w:val="00635BE8"/>
    <w:rsid w:val="00635CA8"/>
    <w:rsid w:val="00635DDB"/>
    <w:rsid w:val="00635E1F"/>
    <w:rsid w:val="00635EFC"/>
    <w:rsid w:val="00635FE2"/>
    <w:rsid w:val="006360F6"/>
    <w:rsid w:val="00636167"/>
    <w:rsid w:val="00636416"/>
    <w:rsid w:val="00636503"/>
    <w:rsid w:val="00636599"/>
    <w:rsid w:val="006366E3"/>
    <w:rsid w:val="00636749"/>
    <w:rsid w:val="00636850"/>
    <w:rsid w:val="006369BC"/>
    <w:rsid w:val="00636A52"/>
    <w:rsid w:val="00636D1E"/>
    <w:rsid w:val="00637081"/>
    <w:rsid w:val="00637194"/>
    <w:rsid w:val="006371A3"/>
    <w:rsid w:val="00637389"/>
    <w:rsid w:val="00637519"/>
    <w:rsid w:val="00637568"/>
    <w:rsid w:val="00637615"/>
    <w:rsid w:val="006376C5"/>
    <w:rsid w:val="006377EC"/>
    <w:rsid w:val="00637946"/>
    <w:rsid w:val="006379D2"/>
    <w:rsid w:val="00637AC0"/>
    <w:rsid w:val="00637B8D"/>
    <w:rsid w:val="00637E77"/>
    <w:rsid w:val="0064013E"/>
    <w:rsid w:val="00640239"/>
    <w:rsid w:val="00640298"/>
    <w:rsid w:val="006402D3"/>
    <w:rsid w:val="006402DA"/>
    <w:rsid w:val="006402F4"/>
    <w:rsid w:val="006404B9"/>
    <w:rsid w:val="006405E9"/>
    <w:rsid w:val="0064073C"/>
    <w:rsid w:val="0064089A"/>
    <w:rsid w:val="00640903"/>
    <w:rsid w:val="00640A9D"/>
    <w:rsid w:val="00640BC3"/>
    <w:rsid w:val="00640C35"/>
    <w:rsid w:val="00640C53"/>
    <w:rsid w:val="00640D22"/>
    <w:rsid w:val="00640DFF"/>
    <w:rsid w:val="00641029"/>
    <w:rsid w:val="0064113C"/>
    <w:rsid w:val="0064126A"/>
    <w:rsid w:val="006416A3"/>
    <w:rsid w:val="006416DB"/>
    <w:rsid w:val="006419EB"/>
    <w:rsid w:val="00641A30"/>
    <w:rsid w:val="00641A36"/>
    <w:rsid w:val="00641AC4"/>
    <w:rsid w:val="00641C95"/>
    <w:rsid w:val="00641E7D"/>
    <w:rsid w:val="00641E7F"/>
    <w:rsid w:val="00641EB7"/>
    <w:rsid w:val="00641EBE"/>
    <w:rsid w:val="00641EFC"/>
    <w:rsid w:val="00641F0E"/>
    <w:rsid w:val="00641F5D"/>
    <w:rsid w:val="00641FD5"/>
    <w:rsid w:val="00641FE2"/>
    <w:rsid w:val="00641FF7"/>
    <w:rsid w:val="00642054"/>
    <w:rsid w:val="00642200"/>
    <w:rsid w:val="0064265C"/>
    <w:rsid w:val="00642746"/>
    <w:rsid w:val="00642756"/>
    <w:rsid w:val="00642892"/>
    <w:rsid w:val="00642B65"/>
    <w:rsid w:val="00642C45"/>
    <w:rsid w:val="00642C5F"/>
    <w:rsid w:val="00642D9B"/>
    <w:rsid w:val="00642E52"/>
    <w:rsid w:val="00642E58"/>
    <w:rsid w:val="00642F71"/>
    <w:rsid w:val="006430AD"/>
    <w:rsid w:val="006431CC"/>
    <w:rsid w:val="006433F3"/>
    <w:rsid w:val="00643448"/>
    <w:rsid w:val="00643567"/>
    <w:rsid w:val="00643B73"/>
    <w:rsid w:val="00643BB6"/>
    <w:rsid w:val="00643EE1"/>
    <w:rsid w:val="0064411E"/>
    <w:rsid w:val="006441BF"/>
    <w:rsid w:val="006443A2"/>
    <w:rsid w:val="006444B3"/>
    <w:rsid w:val="006444B9"/>
    <w:rsid w:val="006445F7"/>
    <w:rsid w:val="0064483B"/>
    <w:rsid w:val="00644884"/>
    <w:rsid w:val="006448C7"/>
    <w:rsid w:val="006448CE"/>
    <w:rsid w:val="006449F3"/>
    <w:rsid w:val="00644A2E"/>
    <w:rsid w:val="00644A55"/>
    <w:rsid w:val="00644AAC"/>
    <w:rsid w:val="00644B48"/>
    <w:rsid w:val="00644C59"/>
    <w:rsid w:val="00644C64"/>
    <w:rsid w:val="00644C75"/>
    <w:rsid w:val="00644D92"/>
    <w:rsid w:val="00644E3E"/>
    <w:rsid w:val="00644EBE"/>
    <w:rsid w:val="00644EC0"/>
    <w:rsid w:val="00644F4A"/>
    <w:rsid w:val="00644FFC"/>
    <w:rsid w:val="006452B1"/>
    <w:rsid w:val="006453BA"/>
    <w:rsid w:val="0064555E"/>
    <w:rsid w:val="006457E5"/>
    <w:rsid w:val="0064587F"/>
    <w:rsid w:val="00645A1D"/>
    <w:rsid w:val="00645A9D"/>
    <w:rsid w:val="00645B21"/>
    <w:rsid w:val="00645B26"/>
    <w:rsid w:val="00645BFC"/>
    <w:rsid w:val="00645E26"/>
    <w:rsid w:val="00645F00"/>
    <w:rsid w:val="00646263"/>
    <w:rsid w:val="006465DD"/>
    <w:rsid w:val="00646794"/>
    <w:rsid w:val="006467AC"/>
    <w:rsid w:val="006467D4"/>
    <w:rsid w:val="00646C70"/>
    <w:rsid w:val="00646ED2"/>
    <w:rsid w:val="006470AD"/>
    <w:rsid w:val="00647596"/>
    <w:rsid w:val="00647847"/>
    <w:rsid w:val="006478FB"/>
    <w:rsid w:val="00647951"/>
    <w:rsid w:val="00647985"/>
    <w:rsid w:val="006479EE"/>
    <w:rsid w:val="00647B2B"/>
    <w:rsid w:val="00647B65"/>
    <w:rsid w:val="00647BCF"/>
    <w:rsid w:val="00647CCD"/>
    <w:rsid w:val="00647E59"/>
    <w:rsid w:val="00647FAA"/>
    <w:rsid w:val="0065035B"/>
    <w:rsid w:val="006505C5"/>
    <w:rsid w:val="0065069B"/>
    <w:rsid w:val="006507B6"/>
    <w:rsid w:val="006507F5"/>
    <w:rsid w:val="006508F0"/>
    <w:rsid w:val="00650A6D"/>
    <w:rsid w:val="00650ABC"/>
    <w:rsid w:val="00650AF1"/>
    <w:rsid w:val="00650BCE"/>
    <w:rsid w:val="00650D1F"/>
    <w:rsid w:val="00650E77"/>
    <w:rsid w:val="00650FF9"/>
    <w:rsid w:val="0065135A"/>
    <w:rsid w:val="006514AF"/>
    <w:rsid w:val="006514C1"/>
    <w:rsid w:val="00651571"/>
    <w:rsid w:val="00651604"/>
    <w:rsid w:val="00651959"/>
    <w:rsid w:val="00651A2B"/>
    <w:rsid w:val="00651B3D"/>
    <w:rsid w:val="00651C1B"/>
    <w:rsid w:val="00651CC1"/>
    <w:rsid w:val="0065204A"/>
    <w:rsid w:val="006522A9"/>
    <w:rsid w:val="0065232C"/>
    <w:rsid w:val="006523EE"/>
    <w:rsid w:val="00652424"/>
    <w:rsid w:val="006524EB"/>
    <w:rsid w:val="0065255B"/>
    <w:rsid w:val="006525A9"/>
    <w:rsid w:val="006526A7"/>
    <w:rsid w:val="00652725"/>
    <w:rsid w:val="006527E5"/>
    <w:rsid w:val="006528E1"/>
    <w:rsid w:val="00652C0F"/>
    <w:rsid w:val="00652FCF"/>
    <w:rsid w:val="0065303F"/>
    <w:rsid w:val="006530B6"/>
    <w:rsid w:val="0065313D"/>
    <w:rsid w:val="006533E2"/>
    <w:rsid w:val="00653467"/>
    <w:rsid w:val="006534F1"/>
    <w:rsid w:val="006537E1"/>
    <w:rsid w:val="00653A14"/>
    <w:rsid w:val="00653ACE"/>
    <w:rsid w:val="00653C48"/>
    <w:rsid w:val="00653D71"/>
    <w:rsid w:val="00653D9E"/>
    <w:rsid w:val="00653E61"/>
    <w:rsid w:val="00653E6F"/>
    <w:rsid w:val="00653EE1"/>
    <w:rsid w:val="00653F05"/>
    <w:rsid w:val="00653FAD"/>
    <w:rsid w:val="00654013"/>
    <w:rsid w:val="006540A2"/>
    <w:rsid w:val="00654179"/>
    <w:rsid w:val="006541AC"/>
    <w:rsid w:val="006541C2"/>
    <w:rsid w:val="0065437C"/>
    <w:rsid w:val="00654459"/>
    <w:rsid w:val="006545AA"/>
    <w:rsid w:val="006545B5"/>
    <w:rsid w:val="0065469A"/>
    <w:rsid w:val="0065469D"/>
    <w:rsid w:val="006548BB"/>
    <w:rsid w:val="006548ED"/>
    <w:rsid w:val="00654935"/>
    <w:rsid w:val="00654992"/>
    <w:rsid w:val="00654A06"/>
    <w:rsid w:val="00654AF1"/>
    <w:rsid w:val="00654B9E"/>
    <w:rsid w:val="00654C3F"/>
    <w:rsid w:val="00654DDF"/>
    <w:rsid w:val="00655032"/>
    <w:rsid w:val="0065519F"/>
    <w:rsid w:val="00655490"/>
    <w:rsid w:val="0065569F"/>
    <w:rsid w:val="006558B1"/>
    <w:rsid w:val="0065594D"/>
    <w:rsid w:val="00655A3B"/>
    <w:rsid w:val="00655B4B"/>
    <w:rsid w:val="00655CEB"/>
    <w:rsid w:val="00655DEB"/>
    <w:rsid w:val="00655DF6"/>
    <w:rsid w:val="00655F9E"/>
    <w:rsid w:val="00655FFE"/>
    <w:rsid w:val="006561FA"/>
    <w:rsid w:val="006562B4"/>
    <w:rsid w:val="0065663B"/>
    <w:rsid w:val="00656648"/>
    <w:rsid w:val="0065686C"/>
    <w:rsid w:val="00656AC2"/>
    <w:rsid w:val="00656CB3"/>
    <w:rsid w:val="00656D89"/>
    <w:rsid w:val="00656EC9"/>
    <w:rsid w:val="0065706B"/>
    <w:rsid w:val="00657339"/>
    <w:rsid w:val="0065744E"/>
    <w:rsid w:val="006574E6"/>
    <w:rsid w:val="00657691"/>
    <w:rsid w:val="0065787C"/>
    <w:rsid w:val="006579F3"/>
    <w:rsid w:val="00657AEF"/>
    <w:rsid w:val="00657B14"/>
    <w:rsid w:val="00657B88"/>
    <w:rsid w:val="00657D26"/>
    <w:rsid w:val="00657D92"/>
    <w:rsid w:val="00657DCC"/>
    <w:rsid w:val="00657DCE"/>
    <w:rsid w:val="00660059"/>
    <w:rsid w:val="006601D3"/>
    <w:rsid w:val="0066025C"/>
    <w:rsid w:val="0066041E"/>
    <w:rsid w:val="006604A5"/>
    <w:rsid w:val="0066050C"/>
    <w:rsid w:val="00660820"/>
    <w:rsid w:val="0066088C"/>
    <w:rsid w:val="00660895"/>
    <w:rsid w:val="00660A53"/>
    <w:rsid w:val="00660C54"/>
    <w:rsid w:val="00660CF3"/>
    <w:rsid w:val="00660FCF"/>
    <w:rsid w:val="00660FD7"/>
    <w:rsid w:val="006610B9"/>
    <w:rsid w:val="006613B7"/>
    <w:rsid w:val="006613F2"/>
    <w:rsid w:val="0066145E"/>
    <w:rsid w:val="0066180E"/>
    <w:rsid w:val="00661937"/>
    <w:rsid w:val="00661967"/>
    <w:rsid w:val="00661A97"/>
    <w:rsid w:val="00661B30"/>
    <w:rsid w:val="00661BDB"/>
    <w:rsid w:val="00661CD8"/>
    <w:rsid w:val="00662088"/>
    <w:rsid w:val="00662381"/>
    <w:rsid w:val="006623B9"/>
    <w:rsid w:val="0066257E"/>
    <w:rsid w:val="0066263B"/>
    <w:rsid w:val="00662729"/>
    <w:rsid w:val="00662A9A"/>
    <w:rsid w:val="00662C46"/>
    <w:rsid w:val="00662DEE"/>
    <w:rsid w:val="00663044"/>
    <w:rsid w:val="0066310E"/>
    <w:rsid w:val="006631EC"/>
    <w:rsid w:val="00663228"/>
    <w:rsid w:val="00663314"/>
    <w:rsid w:val="006633A5"/>
    <w:rsid w:val="006633B2"/>
    <w:rsid w:val="0066340F"/>
    <w:rsid w:val="0066350C"/>
    <w:rsid w:val="00663609"/>
    <w:rsid w:val="0066363B"/>
    <w:rsid w:val="00663760"/>
    <w:rsid w:val="006637E7"/>
    <w:rsid w:val="0066389D"/>
    <w:rsid w:val="00663957"/>
    <w:rsid w:val="006639A0"/>
    <w:rsid w:val="006639AB"/>
    <w:rsid w:val="006639B2"/>
    <w:rsid w:val="00663AC3"/>
    <w:rsid w:val="00663C33"/>
    <w:rsid w:val="00663D06"/>
    <w:rsid w:val="00663E59"/>
    <w:rsid w:val="00663F1D"/>
    <w:rsid w:val="00663F38"/>
    <w:rsid w:val="0066400F"/>
    <w:rsid w:val="00664142"/>
    <w:rsid w:val="00664199"/>
    <w:rsid w:val="006641F4"/>
    <w:rsid w:val="00664227"/>
    <w:rsid w:val="006643DC"/>
    <w:rsid w:val="006643F4"/>
    <w:rsid w:val="00664436"/>
    <w:rsid w:val="00664437"/>
    <w:rsid w:val="006644B0"/>
    <w:rsid w:val="006645C8"/>
    <w:rsid w:val="00664618"/>
    <w:rsid w:val="006646A8"/>
    <w:rsid w:val="00664783"/>
    <w:rsid w:val="00664882"/>
    <w:rsid w:val="00664945"/>
    <w:rsid w:val="00664A5C"/>
    <w:rsid w:val="00664AC9"/>
    <w:rsid w:val="00664AD6"/>
    <w:rsid w:val="00664AD8"/>
    <w:rsid w:val="00664C20"/>
    <w:rsid w:val="00664D99"/>
    <w:rsid w:val="00664E8C"/>
    <w:rsid w:val="00664EB3"/>
    <w:rsid w:val="00664F66"/>
    <w:rsid w:val="0066500A"/>
    <w:rsid w:val="00665204"/>
    <w:rsid w:val="00665221"/>
    <w:rsid w:val="00665313"/>
    <w:rsid w:val="006654CE"/>
    <w:rsid w:val="00665A99"/>
    <w:rsid w:val="00665C5C"/>
    <w:rsid w:val="00665D14"/>
    <w:rsid w:val="00665E9D"/>
    <w:rsid w:val="00665FC1"/>
    <w:rsid w:val="00665FD3"/>
    <w:rsid w:val="00666117"/>
    <w:rsid w:val="006661CE"/>
    <w:rsid w:val="006662F1"/>
    <w:rsid w:val="00666355"/>
    <w:rsid w:val="006666FF"/>
    <w:rsid w:val="00666830"/>
    <w:rsid w:val="0066683C"/>
    <w:rsid w:val="006668DA"/>
    <w:rsid w:val="0066699C"/>
    <w:rsid w:val="006669C5"/>
    <w:rsid w:val="00666B78"/>
    <w:rsid w:val="00666BA2"/>
    <w:rsid w:val="00666BDC"/>
    <w:rsid w:val="00666BE1"/>
    <w:rsid w:val="00666D13"/>
    <w:rsid w:val="00666D4F"/>
    <w:rsid w:val="00666D61"/>
    <w:rsid w:val="00666D93"/>
    <w:rsid w:val="00666F48"/>
    <w:rsid w:val="00667033"/>
    <w:rsid w:val="00667079"/>
    <w:rsid w:val="0066713A"/>
    <w:rsid w:val="0066716F"/>
    <w:rsid w:val="006671FA"/>
    <w:rsid w:val="00667256"/>
    <w:rsid w:val="006672FE"/>
    <w:rsid w:val="0066736F"/>
    <w:rsid w:val="00667498"/>
    <w:rsid w:val="006674B6"/>
    <w:rsid w:val="0066758D"/>
    <w:rsid w:val="006677FF"/>
    <w:rsid w:val="006678A8"/>
    <w:rsid w:val="00667907"/>
    <w:rsid w:val="00667A51"/>
    <w:rsid w:val="00667AE0"/>
    <w:rsid w:val="00667AFB"/>
    <w:rsid w:val="00667ED3"/>
    <w:rsid w:val="00670077"/>
    <w:rsid w:val="00670088"/>
    <w:rsid w:val="00670480"/>
    <w:rsid w:val="006704C5"/>
    <w:rsid w:val="00670581"/>
    <w:rsid w:val="00670680"/>
    <w:rsid w:val="0067075E"/>
    <w:rsid w:val="006707BC"/>
    <w:rsid w:val="006708FA"/>
    <w:rsid w:val="006708FB"/>
    <w:rsid w:val="00670921"/>
    <w:rsid w:val="00670C8E"/>
    <w:rsid w:val="00670CC7"/>
    <w:rsid w:val="00670EBD"/>
    <w:rsid w:val="00671228"/>
    <w:rsid w:val="00671320"/>
    <w:rsid w:val="0067140F"/>
    <w:rsid w:val="006714B0"/>
    <w:rsid w:val="006714B6"/>
    <w:rsid w:val="006714CD"/>
    <w:rsid w:val="006716D8"/>
    <w:rsid w:val="006716E7"/>
    <w:rsid w:val="006717A8"/>
    <w:rsid w:val="00671A0A"/>
    <w:rsid w:val="00671A57"/>
    <w:rsid w:val="00671B47"/>
    <w:rsid w:val="00671CAC"/>
    <w:rsid w:val="00671DAC"/>
    <w:rsid w:val="0067201F"/>
    <w:rsid w:val="0067202A"/>
    <w:rsid w:val="00672100"/>
    <w:rsid w:val="00672250"/>
    <w:rsid w:val="006722AE"/>
    <w:rsid w:val="006722BB"/>
    <w:rsid w:val="00672340"/>
    <w:rsid w:val="00672565"/>
    <w:rsid w:val="00672619"/>
    <w:rsid w:val="00672742"/>
    <w:rsid w:val="0067284D"/>
    <w:rsid w:val="006729F1"/>
    <w:rsid w:val="00672A5E"/>
    <w:rsid w:val="00672A95"/>
    <w:rsid w:val="00672BB2"/>
    <w:rsid w:val="00672DA2"/>
    <w:rsid w:val="00672E30"/>
    <w:rsid w:val="00672EE4"/>
    <w:rsid w:val="00673014"/>
    <w:rsid w:val="0067301B"/>
    <w:rsid w:val="00673205"/>
    <w:rsid w:val="006732CC"/>
    <w:rsid w:val="006733E1"/>
    <w:rsid w:val="006734FE"/>
    <w:rsid w:val="00673686"/>
    <w:rsid w:val="006736BA"/>
    <w:rsid w:val="006736CC"/>
    <w:rsid w:val="00673749"/>
    <w:rsid w:val="00673775"/>
    <w:rsid w:val="006737D8"/>
    <w:rsid w:val="0067385E"/>
    <w:rsid w:val="0067388E"/>
    <w:rsid w:val="006739EB"/>
    <w:rsid w:val="00673A27"/>
    <w:rsid w:val="00673DF8"/>
    <w:rsid w:val="00673EE1"/>
    <w:rsid w:val="00673F7B"/>
    <w:rsid w:val="0067435F"/>
    <w:rsid w:val="0067455A"/>
    <w:rsid w:val="006745FD"/>
    <w:rsid w:val="00674626"/>
    <w:rsid w:val="00674851"/>
    <w:rsid w:val="00674932"/>
    <w:rsid w:val="00674B38"/>
    <w:rsid w:val="00674BDB"/>
    <w:rsid w:val="00674DB3"/>
    <w:rsid w:val="00674DBA"/>
    <w:rsid w:val="00674E27"/>
    <w:rsid w:val="00674E77"/>
    <w:rsid w:val="00675066"/>
    <w:rsid w:val="00675358"/>
    <w:rsid w:val="00675409"/>
    <w:rsid w:val="00675430"/>
    <w:rsid w:val="00675541"/>
    <w:rsid w:val="00675709"/>
    <w:rsid w:val="00675B66"/>
    <w:rsid w:val="00675C40"/>
    <w:rsid w:val="00675C7C"/>
    <w:rsid w:val="00675D7D"/>
    <w:rsid w:val="00676008"/>
    <w:rsid w:val="00676289"/>
    <w:rsid w:val="0067634D"/>
    <w:rsid w:val="00676433"/>
    <w:rsid w:val="0067656B"/>
    <w:rsid w:val="00676869"/>
    <w:rsid w:val="0067687A"/>
    <w:rsid w:val="00676A75"/>
    <w:rsid w:val="00676B05"/>
    <w:rsid w:val="00676B3A"/>
    <w:rsid w:val="00676B7B"/>
    <w:rsid w:val="00676C46"/>
    <w:rsid w:val="00676C80"/>
    <w:rsid w:val="00676CD3"/>
    <w:rsid w:val="00676FDC"/>
    <w:rsid w:val="0067726B"/>
    <w:rsid w:val="006772FE"/>
    <w:rsid w:val="006773F0"/>
    <w:rsid w:val="00677402"/>
    <w:rsid w:val="0067784A"/>
    <w:rsid w:val="006778B7"/>
    <w:rsid w:val="00677949"/>
    <w:rsid w:val="00677A49"/>
    <w:rsid w:val="00677ECD"/>
    <w:rsid w:val="00677F46"/>
    <w:rsid w:val="00680119"/>
    <w:rsid w:val="006801DD"/>
    <w:rsid w:val="0068043A"/>
    <w:rsid w:val="0068057C"/>
    <w:rsid w:val="00680660"/>
    <w:rsid w:val="00680674"/>
    <w:rsid w:val="006806A3"/>
    <w:rsid w:val="00680743"/>
    <w:rsid w:val="0068085A"/>
    <w:rsid w:val="00680A0D"/>
    <w:rsid w:val="00680A4B"/>
    <w:rsid w:val="00680B1B"/>
    <w:rsid w:val="00680ECC"/>
    <w:rsid w:val="00681076"/>
    <w:rsid w:val="0068111C"/>
    <w:rsid w:val="00681214"/>
    <w:rsid w:val="0068141E"/>
    <w:rsid w:val="00681443"/>
    <w:rsid w:val="006814A7"/>
    <w:rsid w:val="00681671"/>
    <w:rsid w:val="00681913"/>
    <w:rsid w:val="0068191F"/>
    <w:rsid w:val="0068199C"/>
    <w:rsid w:val="006819FE"/>
    <w:rsid w:val="00681B5B"/>
    <w:rsid w:val="00681B94"/>
    <w:rsid w:val="00681C45"/>
    <w:rsid w:val="00681E0C"/>
    <w:rsid w:val="00681E1A"/>
    <w:rsid w:val="00681F5B"/>
    <w:rsid w:val="0068209E"/>
    <w:rsid w:val="0068214B"/>
    <w:rsid w:val="006821C7"/>
    <w:rsid w:val="0068225F"/>
    <w:rsid w:val="006822E6"/>
    <w:rsid w:val="006824B1"/>
    <w:rsid w:val="006825DB"/>
    <w:rsid w:val="0068260F"/>
    <w:rsid w:val="00682681"/>
    <w:rsid w:val="0068292E"/>
    <w:rsid w:val="00682A1F"/>
    <w:rsid w:val="00682DF3"/>
    <w:rsid w:val="00682ECC"/>
    <w:rsid w:val="00682F28"/>
    <w:rsid w:val="00683019"/>
    <w:rsid w:val="006832E2"/>
    <w:rsid w:val="0068335B"/>
    <w:rsid w:val="006833F7"/>
    <w:rsid w:val="006833FE"/>
    <w:rsid w:val="006839F9"/>
    <w:rsid w:val="00683A24"/>
    <w:rsid w:val="00683C90"/>
    <w:rsid w:val="00683E22"/>
    <w:rsid w:val="00683E6C"/>
    <w:rsid w:val="00683ECC"/>
    <w:rsid w:val="00683F3C"/>
    <w:rsid w:val="006843B3"/>
    <w:rsid w:val="00684407"/>
    <w:rsid w:val="00684807"/>
    <w:rsid w:val="006848FD"/>
    <w:rsid w:val="00684B39"/>
    <w:rsid w:val="00684B8B"/>
    <w:rsid w:val="00684D2D"/>
    <w:rsid w:val="00684E09"/>
    <w:rsid w:val="00684E5A"/>
    <w:rsid w:val="00684ECC"/>
    <w:rsid w:val="00685172"/>
    <w:rsid w:val="006851F1"/>
    <w:rsid w:val="00685543"/>
    <w:rsid w:val="0068570E"/>
    <w:rsid w:val="006858B8"/>
    <w:rsid w:val="0068590A"/>
    <w:rsid w:val="0068597A"/>
    <w:rsid w:val="00685A04"/>
    <w:rsid w:val="00685A6F"/>
    <w:rsid w:val="00685B7F"/>
    <w:rsid w:val="00685C3B"/>
    <w:rsid w:val="00685D57"/>
    <w:rsid w:val="00685D63"/>
    <w:rsid w:val="00685DB9"/>
    <w:rsid w:val="00685DDE"/>
    <w:rsid w:val="00685F46"/>
    <w:rsid w:val="006860C1"/>
    <w:rsid w:val="006862DC"/>
    <w:rsid w:val="00686424"/>
    <w:rsid w:val="00686488"/>
    <w:rsid w:val="0068661B"/>
    <w:rsid w:val="00686695"/>
    <w:rsid w:val="0068669E"/>
    <w:rsid w:val="00686A4E"/>
    <w:rsid w:val="00686AAF"/>
    <w:rsid w:val="00686C22"/>
    <w:rsid w:val="00686C8B"/>
    <w:rsid w:val="00686CAA"/>
    <w:rsid w:val="00686D15"/>
    <w:rsid w:val="00686F72"/>
    <w:rsid w:val="00687407"/>
    <w:rsid w:val="0068740B"/>
    <w:rsid w:val="0068743B"/>
    <w:rsid w:val="00687577"/>
    <w:rsid w:val="006875A4"/>
    <w:rsid w:val="00687851"/>
    <w:rsid w:val="006878C1"/>
    <w:rsid w:val="006878DA"/>
    <w:rsid w:val="00687948"/>
    <w:rsid w:val="00687984"/>
    <w:rsid w:val="00687D0D"/>
    <w:rsid w:val="00687EE2"/>
    <w:rsid w:val="00687F14"/>
    <w:rsid w:val="00687F93"/>
    <w:rsid w:val="00687FAF"/>
    <w:rsid w:val="00687FE8"/>
    <w:rsid w:val="00690040"/>
    <w:rsid w:val="00690279"/>
    <w:rsid w:val="00690437"/>
    <w:rsid w:val="006905D7"/>
    <w:rsid w:val="006907BF"/>
    <w:rsid w:val="006907FF"/>
    <w:rsid w:val="006908C6"/>
    <w:rsid w:val="00690941"/>
    <w:rsid w:val="00690972"/>
    <w:rsid w:val="006909DF"/>
    <w:rsid w:val="006909F1"/>
    <w:rsid w:val="00690B6C"/>
    <w:rsid w:val="00690DBB"/>
    <w:rsid w:val="00690E60"/>
    <w:rsid w:val="00690E74"/>
    <w:rsid w:val="00691071"/>
    <w:rsid w:val="00691099"/>
    <w:rsid w:val="00691218"/>
    <w:rsid w:val="00691470"/>
    <w:rsid w:val="00691495"/>
    <w:rsid w:val="00691900"/>
    <w:rsid w:val="00691960"/>
    <w:rsid w:val="00691AF6"/>
    <w:rsid w:val="00691CFD"/>
    <w:rsid w:val="00691DB2"/>
    <w:rsid w:val="00691DC3"/>
    <w:rsid w:val="00691E0D"/>
    <w:rsid w:val="00691E8E"/>
    <w:rsid w:val="00692006"/>
    <w:rsid w:val="0069206F"/>
    <w:rsid w:val="00692217"/>
    <w:rsid w:val="00692246"/>
    <w:rsid w:val="00692377"/>
    <w:rsid w:val="00692406"/>
    <w:rsid w:val="00692597"/>
    <w:rsid w:val="00692AB2"/>
    <w:rsid w:val="00692B11"/>
    <w:rsid w:val="00692C91"/>
    <w:rsid w:val="00692FD9"/>
    <w:rsid w:val="006934F1"/>
    <w:rsid w:val="00693507"/>
    <w:rsid w:val="00693645"/>
    <w:rsid w:val="00693887"/>
    <w:rsid w:val="006938B6"/>
    <w:rsid w:val="00693A10"/>
    <w:rsid w:val="00693A5D"/>
    <w:rsid w:val="00693B9D"/>
    <w:rsid w:val="006941CA"/>
    <w:rsid w:val="00694284"/>
    <w:rsid w:val="00694323"/>
    <w:rsid w:val="00694336"/>
    <w:rsid w:val="00694507"/>
    <w:rsid w:val="006945A0"/>
    <w:rsid w:val="006945A1"/>
    <w:rsid w:val="0069476D"/>
    <w:rsid w:val="006948ED"/>
    <w:rsid w:val="00694EAF"/>
    <w:rsid w:val="00694FAD"/>
    <w:rsid w:val="00695030"/>
    <w:rsid w:val="006951D1"/>
    <w:rsid w:val="006955D1"/>
    <w:rsid w:val="00695655"/>
    <w:rsid w:val="006956E8"/>
    <w:rsid w:val="006958E5"/>
    <w:rsid w:val="00695CE3"/>
    <w:rsid w:val="00695D08"/>
    <w:rsid w:val="00695D76"/>
    <w:rsid w:val="00695DFB"/>
    <w:rsid w:val="00695E47"/>
    <w:rsid w:val="00695F83"/>
    <w:rsid w:val="00695F84"/>
    <w:rsid w:val="00695FC9"/>
    <w:rsid w:val="00696040"/>
    <w:rsid w:val="006961E8"/>
    <w:rsid w:val="0069621C"/>
    <w:rsid w:val="006963BC"/>
    <w:rsid w:val="006964DA"/>
    <w:rsid w:val="0069652A"/>
    <w:rsid w:val="0069668C"/>
    <w:rsid w:val="006966A1"/>
    <w:rsid w:val="006966BE"/>
    <w:rsid w:val="006966DE"/>
    <w:rsid w:val="00696A6E"/>
    <w:rsid w:val="00696B1E"/>
    <w:rsid w:val="00696B20"/>
    <w:rsid w:val="00696D1D"/>
    <w:rsid w:val="00696DBA"/>
    <w:rsid w:val="00697082"/>
    <w:rsid w:val="006972AE"/>
    <w:rsid w:val="0069731F"/>
    <w:rsid w:val="0069743E"/>
    <w:rsid w:val="00697451"/>
    <w:rsid w:val="006977C4"/>
    <w:rsid w:val="0069784C"/>
    <w:rsid w:val="0069791A"/>
    <w:rsid w:val="00697CC2"/>
    <w:rsid w:val="00697D0B"/>
    <w:rsid w:val="00697E20"/>
    <w:rsid w:val="00697E93"/>
    <w:rsid w:val="00697EAC"/>
    <w:rsid w:val="00697EDA"/>
    <w:rsid w:val="006A001F"/>
    <w:rsid w:val="006A0205"/>
    <w:rsid w:val="006A0246"/>
    <w:rsid w:val="006A0359"/>
    <w:rsid w:val="006A04DC"/>
    <w:rsid w:val="006A04ED"/>
    <w:rsid w:val="006A06B9"/>
    <w:rsid w:val="006A07B4"/>
    <w:rsid w:val="006A097D"/>
    <w:rsid w:val="006A0A54"/>
    <w:rsid w:val="006A0A65"/>
    <w:rsid w:val="006A0B59"/>
    <w:rsid w:val="006A0B67"/>
    <w:rsid w:val="006A0BD2"/>
    <w:rsid w:val="006A0C44"/>
    <w:rsid w:val="006A0C51"/>
    <w:rsid w:val="006A1059"/>
    <w:rsid w:val="006A115F"/>
    <w:rsid w:val="006A118E"/>
    <w:rsid w:val="006A11C3"/>
    <w:rsid w:val="006A130A"/>
    <w:rsid w:val="006A1377"/>
    <w:rsid w:val="006A1431"/>
    <w:rsid w:val="006A155D"/>
    <w:rsid w:val="006A15DA"/>
    <w:rsid w:val="006A1615"/>
    <w:rsid w:val="006A166C"/>
    <w:rsid w:val="006A16D9"/>
    <w:rsid w:val="006A1ACA"/>
    <w:rsid w:val="006A1AE2"/>
    <w:rsid w:val="006A1AEF"/>
    <w:rsid w:val="006A1B2F"/>
    <w:rsid w:val="006A1C1A"/>
    <w:rsid w:val="006A1D13"/>
    <w:rsid w:val="006A1F3F"/>
    <w:rsid w:val="006A22B7"/>
    <w:rsid w:val="006A22D2"/>
    <w:rsid w:val="006A245F"/>
    <w:rsid w:val="006A2528"/>
    <w:rsid w:val="006A2535"/>
    <w:rsid w:val="006A27BC"/>
    <w:rsid w:val="006A28F0"/>
    <w:rsid w:val="006A2A16"/>
    <w:rsid w:val="006A2B24"/>
    <w:rsid w:val="006A2C24"/>
    <w:rsid w:val="006A2D4E"/>
    <w:rsid w:val="006A2E12"/>
    <w:rsid w:val="006A2F98"/>
    <w:rsid w:val="006A3002"/>
    <w:rsid w:val="006A30C1"/>
    <w:rsid w:val="006A3433"/>
    <w:rsid w:val="006A3637"/>
    <w:rsid w:val="006A369C"/>
    <w:rsid w:val="006A3782"/>
    <w:rsid w:val="006A37B6"/>
    <w:rsid w:val="006A37E5"/>
    <w:rsid w:val="006A3986"/>
    <w:rsid w:val="006A3B15"/>
    <w:rsid w:val="006A3B6C"/>
    <w:rsid w:val="006A3F5B"/>
    <w:rsid w:val="006A3F79"/>
    <w:rsid w:val="006A4006"/>
    <w:rsid w:val="006A40C0"/>
    <w:rsid w:val="006A41E7"/>
    <w:rsid w:val="006A4481"/>
    <w:rsid w:val="006A47EF"/>
    <w:rsid w:val="006A4999"/>
    <w:rsid w:val="006A4A1B"/>
    <w:rsid w:val="006A4A81"/>
    <w:rsid w:val="006A4AFC"/>
    <w:rsid w:val="006A4DFC"/>
    <w:rsid w:val="006A4E4C"/>
    <w:rsid w:val="006A4E67"/>
    <w:rsid w:val="006A4EED"/>
    <w:rsid w:val="006A5103"/>
    <w:rsid w:val="006A5128"/>
    <w:rsid w:val="006A51C5"/>
    <w:rsid w:val="006A5232"/>
    <w:rsid w:val="006A5234"/>
    <w:rsid w:val="006A52D2"/>
    <w:rsid w:val="006A5846"/>
    <w:rsid w:val="006A589F"/>
    <w:rsid w:val="006A58F2"/>
    <w:rsid w:val="006A5911"/>
    <w:rsid w:val="006A5924"/>
    <w:rsid w:val="006A5928"/>
    <w:rsid w:val="006A5B61"/>
    <w:rsid w:val="006A5BD9"/>
    <w:rsid w:val="006A5EF7"/>
    <w:rsid w:val="006A5F6E"/>
    <w:rsid w:val="006A62B5"/>
    <w:rsid w:val="006A6326"/>
    <w:rsid w:val="006A647E"/>
    <w:rsid w:val="006A651B"/>
    <w:rsid w:val="006A669D"/>
    <w:rsid w:val="006A6973"/>
    <w:rsid w:val="006A6AC4"/>
    <w:rsid w:val="006A6AE4"/>
    <w:rsid w:val="006A6B52"/>
    <w:rsid w:val="006A6BA7"/>
    <w:rsid w:val="006A6C37"/>
    <w:rsid w:val="006A6C5C"/>
    <w:rsid w:val="006A6DEA"/>
    <w:rsid w:val="006A6E32"/>
    <w:rsid w:val="006A6F0A"/>
    <w:rsid w:val="006A6FBF"/>
    <w:rsid w:val="006A7136"/>
    <w:rsid w:val="006A7154"/>
    <w:rsid w:val="006A7176"/>
    <w:rsid w:val="006A72E6"/>
    <w:rsid w:val="006A7336"/>
    <w:rsid w:val="006A736B"/>
    <w:rsid w:val="006A752E"/>
    <w:rsid w:val="006A78F5"/>
    <w:rsid w:val="006A7AA8"/>
    <w:rsid w:val="006A7AF0"/>
    <w:rsid w:val="006A7C50"/>
    <w:rsid w:val="006A7C65"/>
    <w:rsid w:val="006A7C81"/>
    <w:rsid w:val="006A7CAE"/>
    <w:rsid w:val="006A7D4F"/>
    <w:rsid w:val="006A7F0C"/>
    <w:rsid w:val="006B0176"/>
    <w:rsid w:val="006B01DB"/>
    <w:rsid w:val="006B02F6"/>
    <w:rsid w:val="006B03DD"/>
    <w:rsid w:val="006B04A6"/>
    <w:rsid w:val="006B04DB"/>
    <w:rsid w:val="006B0B3D"/>
    <w:rsid w:val="006B0BB5"/>
    <w:rsid w:val="006B0C52"/>
    <w:rsid w:val="006B0CB4"/>
    <w:rsid w:val="006B0D45"/>
    <w:rsid w:val="006B0E87"/>
    <w:rsid w:val="006B0EC6"/>
    <w:rsid w:val="006B0F4D"/>
    <w:rsid w:val="006B121D"/>
    <w:rsid w:val="006B13C2"/>
    <w:rsid w:val="006B1421"/>
    <w:rsid w:val="006B146C"/>
    <w:rsid w:val="006B1592"/>
    <w:rsid w:val="006B15AA"/>
    <w:rsid w:val="006B1876"/>
    <w:rsid w:val="006B18F6"/>
    <w:rsid w:val="006B1A0A"/>
    <w:rsid w:val="006B1C72"/>
    <w:rsid w:val="006B1CFD"/>
    <w:rsid w:val="006B1E00"/>
    <w:rsid w:val="006B1E0E"/>
    <w:rsid w:val="006B203C"/>
    <w:rsid w:val="006B2060"/>
    <w:rsid w:val="006B206D"/>
    <w:rsid w:val="006B20C1"/>
    <w:rsid w:val="006B2106"/>
    <w:rsid w:val="006B2312"/>
    <w:rsid w:val="006B2465"/>
    <w:rsid w:val="006B27A5"/>
    <w:rsid w:val="006B27E2"/>
    <w:rsid w:val="006B27F9"/>
    <w:rsid w:val="006B283F"/>
    <w:rsid w:val="006B2A49"/>
    <w:rsid w:val="006B2B9F"/>
    <w:rsid w:val="006B2C16"/>
    <w:rsid w:val="006B2CFB"/>
    <w:rsid w:val="006B2DF2"/>
    <w:rsid w:val="006B2E40"/>
    <w:rsid w:val="006B2EA3"/>
    <w:rsid w:val="006B311F"/>
    <w:rsid w:val="006B3182"/>
    <w:rsid w:val="006B31F1"/>
    <w:rsid w:val="006B322A"/>
    <w:rsid w:val="006B349F"/>
    <w:rsid w:val="006B34B0"/>
    <w:rsid w:val="006B350D"/>
    <w:rsid w:val="006B358C"/>
    <w:rsid w:val="006B35DC"/>
    <w:rsid w:val="006B3678"/>
    <w:rsid w:val="006B3921"/>
    <w:rsid w:val="006B3A10"/>
    <w:rsid w:val="006B3B40"/>
    <w:rsid w:val="006B3BF5"/>
    <w:rsid w:val="006B3BF7"/>
    <w:rsid w:val="006B3C27"/>
    <w:rsid w:val="006B3E94"/>
    <w:rsid w:val="006B3F9D"/>
    <w:rsid w:val="006B3FFF"/>
    <w:rsid w:val="006B4015"/>
    <w:rsid w:val="006B4082"/>
    <w:rsid w:val="006B417C"/>
    <w:rsid w:val="006B4218"/>
    <w:rsid w:val="006B4461"/>
    <w:rsid w:val="006B4536"/>
    <w:rsid w:val="006B4576"/>
    <w:rsid w:val="006B45D3"/>
    <w:rsid w:val="006B47C1"/>
    <w:rsid w:val="006B485C"/>
    <w:rsid w:val="006B488F"/>
    <w:rsid w:val="006B49A9"/>
    <w:rsid w:val="006B49B9"/>
    <w:rsid w:val="006B49C7"/>
    <w:rsid w:val="006B4A4B"/>
    <w:rsid w:val="006B4BB5"/>
    <w:rsid w:val="006B4EFF"/>
    <w:rsid w:val="006B5171"/>
    <w:rsid w:val="006B5178"/>
    <w:rsid w:val="006B52B4"/>
    <w:rsid w:val="006B5301"/>
    <w:rsid w:val="006B541B"/>
    <w:rsid w:val="006B54BD"/>
    <w:rsid w:val="006B567F"/>
    <w:rsid w:val="006B56C8"/>
    <w:rsid w:val="006B5989"/>
    <w:rsid w:val="006B5C2D"/>
    <w:rsid w:val="006B5C75"/>
    <w:rsid w:val="006B5C78"/>
    <w:rsid w:val="006B5F8B"/>
    <w:rsid w:val="006B6104"/>
    <w:rsid w:val="006B6154"/>
    <w:rsid w:val="006B615E"/>
    <w:rsid w:val="006B61C9"/>
    <w:rsid w:val="006B61F6"/>
    <w:rsid w:val="006B6222"/>
    <w:rsid w:val="006B63C7"/>
    <w:rsid w:val="006B64B3"/>
    <w:rsid w:val="006B652A"/>
    <w:rsid w:val="006B65BE"/>
    <w:rsid w:val="006B66AE"/>
    <w:rsid w:val="006B66F6"/>
    <w:rsid w:val="006B676F"/>
    <w:rsid w:val="006B6859"/>
    <w:rsid w:val="006B68D7"/>
    <w:rsid w:val="006B699D"/>
    <w:rsid w:val="006B6D9B"/>
    <w:rsid w:val="006B6F9F"/>
    <w:rsid w:val="006B7252"/>
    <w:rsid w:val="006B7277"/>
    <w:rsid w:val="006B72E3"/>
    <w:rsid w:val="006B7373"/>
    <w:rsid w:val="006B74A4"/>
    <w:rsid w:val="006B769A"/>
    <w:rsid w:val="006B7831"/>
    <w:rsid w:val="006B78E8"/>
    <w:rsid w:val="006B7914"/>
    <w:rsid w:val="006B79F2"/>
    <w:rsid w:val="006B7A37"/>
    <w:rsid w:val="006B7C2D"/>
    <w:rsid w:val="006B7D7B"/>
    <w:rsid w:val="006B7FA7"/>
    <w:rsid w:val="006C014A"/>
    <w:rsid w:val="006C0169"/>
    <w:rsid w:val="006C01CF"/>
    <w:rsid w:val="006C0302"/>
    <w:rsid w:val="006C05A8"/>
    <w:rsid w:val="006C06D4"/>
    <w:rsid w:val="006C093E"/>
    <w:rsid w:val="006C0954"/>
    <w:rsid w:val="006C096A"/>
    <w:rsid w:val="006C0B61"/>
    <w:rsid w:val="006C0C11"/>
    <w:rsid w:val="006C0C15"/>
    <w:rsid w:val="006C0CAE"/>
    <w:rsid w:val="006C0CBF"/>
    <w:rsid w:val="006C0E46"/>
    <w:rsid w:val="006C0E70"/>
    <w:rsid w:val="006C0E82"/>
    <w:rsid w:val="006C0FCB"/>
    <w:rsid w:val="006C1025"/>
    <w:rsid w:val="006C1052"/>
    <w:rsid w:val="006C1237"/>
    <w:rsid w:val="006C1796"/>
    <w:rsid w:val="006C1797"/>
    <w:rsid w:val="006C1860"/>
    <w:rsid w:val="006C1A96"/>
    <w:rsid w:val="006C1AB6"/>
    <w:rsid w:val="006C1B1B"/>
    <w:rsid w:val="006C1B95"/>
    <w:rsid w:val="006C1D24"/>
    <w:rsid w:val="006C1E8D"/>
    <w:rsid w:val="006C1EA1"/>
    <w:rsid w:val="006C2173"/>
    <w:rsid w:val="006C2245"/>
    <w:rsid w:val="006C23DE"/>
    <w:rsid w:val="006C23DF"/>
    <w:rsid w:val="006C24AA"/>
    <w:rsid w:val="006C24CB"/>
    <w:rsid w:val="006C25EC"/>
    <w:rsid w:val="006C26C9"/>
    <w:rsid w:val="006C26D2"/>
    <w:rsid w:val="006C270A"/>
    <w:rsid w:val="006C277B"/>
    <w:rsid w:val="006C279D"/>
    <w:rsid w:val="006C27AF"/>
    <w:rsid w:val="006C2AA1"/>
    <w:rsid w:val="006C2EF0"/>
    <w:rsid w:val="006C2FE1"/>
    <w:rsid w:val="006C3101"/>
    <w:rsid w:val="006C319B"/>
    <w:rsid w:val="006C327F"/>
    <w:rsid w:val="006C3281"/>
    <w:rsid w:val="006C33A0"/>
    <w:rsid w:val="006C344F"/>
    <w:rsid w:val="006C3693"/>
    <w:rsid w:val="006C3995"/>
    <w:rsid w:val="006C39B1"/>
    <w:rsid w:val="006C3A42"/>
    <w:rsid w:val="006C3BC8"/>
    <w:rsid w:val="006C3C4C"/>
    <w:rsid w:val="006C3C64"/>
    <w:rsid w:val="006C408F"/>
    <w:rsid w:val="006C42EB"/>
    <w:rsid w:val="006C439D"/>
    <w:rsid w:val="006C43F5"/>
    <w:rsid w:val="006C44A0"/>
    <w:rsid w:val="006C450C"/>
    <w:rsid w:val="006C4A3B"/>
    <w:rsid w:val="006C4A51"/>
    <w:rsid w:val="006C4A78"/>
    <w:rsid w:val="006C4A86"/>
    <w:rsid w:val="006C4C0D"/>
    <w:rsid w:val="006C4E2A"/>
    <w:rsid w:val="006C5212"/>
    <w:rsid w:val="006C5323"/>
    <w:rsid w:val="006C5342"/>
    <w:rsid w:val="006C5381"/>
    <w:rsid w:val="006C54C8"/>
    <w:rsid w:val="006C56C8"/>
    <w:rsid w:val="006C5864"/>
    <w:rsid w:val="006C5885"/>
    <w:rsid w:val="006C5984"/>
    <w:rsid w:val="006C5ABC"/>
    <w:rsid w:val="006C5E01"/>
    <w:rsid w:val="006C5FF5"/>
    <w:rsid w:val="006C6249"/>
    <w:rsid w:val="006C633B"/>
    <w:rsid w:val="006C644B"/>
    <w:rsid w:val="006C657D"/>
    <w:rsid w:val="006C65A4"/>
    <w:rsid w:val="006C65DD"/>
    <w:rsid w:val="006C66E6"/>
    <w:rsid w:val="006C66F9"/>
    <w:rsid w:val="006C672A"/>
    <w:rsid w:val="006C6764"/>
    <w:rsid w:val="006C693C"/>
    <w:rsid w:val="006C69CF"/>
    <w:rsid w:val="006C6A7F"/>
    <w:rsid w:val="006C6ABB"/>
    <w:rsid w:val="006C6ADE"/>
    <w:rsid w:val="006C6B0C"/>
    <w:rsid w:val="006C6B3E"/>
    <w:rsid w:val="006C6B75"/>
    <w:rsid w:val="006C6C0C"/>
    <w:rsid w:val="006C6DAA"/>
    <w:rsid w:val="006C6E7C"/>
    <w:rsid w:val="006C6EB1"/>
    <w:rsid w:val="006C6EC5"/>
    <w:rsid w:val="006C709E"/>
    <w:rsid w:val="006C70FA"/>
    <w:rsid w:val="006C712E"/>
    <w:rsid w:val="006C71E4"/>
    <w:rsid w:val="006C732F"/>
    <w:rsid w:val="006C74B1"/>
    <w:rsid w:val="006C7581"/>
    <w:rsid w:val="006C75F2"/>
    <w:rsid w:val="006C779A"/>
    <w:rsid w:val="006C78E7"/>
    <w:rsid w:val="006C79EC"/>
    <w:rsid w:val="006C7C09"/>
    <w:rsid w:val="006C7D85"/>
    <w:rsid w:val="006C7DD8"/>
    <w:rsid w:val="006C7E74"/>
    <w:rsid w:val="006C7ECF"/>
    <w:rsid w:val="006C7F3D"/>
    <w:rsid w:val="006C7FAD"/>
    <w:rsid w:val="006D00CC"/>
    <w:rsid w:val="006D036F"/>
    <w:rsid w:val="006D04F2"/>
    <w:rsid w:val="006D05B4"/>
    <w:rsid w:val="006D0616"/>
    <w:rsid w:val="006D06CE"/>
    <w:rsid w:val="006D06DB"/>
    <w:rsid w:val="006D070E"/>
    <w:rsid w:val="006D08F1"/>
    <w:rsid w:val="006D0BE1"/>
    <w:rsid w:val="006D0E27"/>
    <w:rsid w:val="006D0F11"/>
    <w:rsid w:val="006D137D"/>
    <w:rsid w:val="006D1447"/>
    <w:rsid w:val="006D165B"/>
    <w:rsid w:val="006D1666"/>
    <w:rsid w:val="006D1797"/>
    <w:rsid w:val="006D1899"/>
    <w:rsid w:val="006D1937"/>
    <w:rsid w:val="006D196F"/>
    <w:rsid w:val="006D1B40"/>
    <w:rsid w:val="006D1B82"/>
    <w:rsid w:val="006D1D8A"/>
    <w:rsid w:val="006D1DE5"/>
    <w:rsid w:val="006D1E58"/>
    <w:rsid w:val="006D1E92"/>
    <w:rsid w:val="006D1EA0"/>
    <w:rsid w:val="006D1EB1"/>
    <w:rsid w:val="006D1F65"/>
    <w:rsid w:val="006D1FAC"/>
    <w:rsid w:val="006D20D7"/>
    <w:rsid w:val="006D2147"/>
    <w:rsid w:val="006D2253"/>
    <w:rsid w:val="006D2357"/>
    <w:rsid w:val="006D2400"/>
    <w:rsid w:val="006D24D6"/>
    <w:rsid w:val="006D2540"/>
    <w:rsid w:val="006D293B"/>
    <w:rsid w:val="006D2967"/>
    <w:rsid w:val="006D2B5A"/>
    <w:rsid w:val="006D2BE5"/>
    <w:rsid w:val="006D2BEE"/>
    <w:rsid w:val="006D2C2C"/>
    <w:rsid w:val="006D2C6D"/>
    <w:rsid w:val="006D2E88"/>
    <w:rsid w:val="006D2F27"/>
    <w:rsid w:val="006D2F8D"/>
    <w:rsid w:val="006D3178"/>
    <w:rsid w:val="006D3179"/>
    <w:rsid w:val="006D3199"/>
    <w:rsid w:val="006D33B5"/>
    <w:rsid w:val="006D3435"/>
    <w:rsid w:val="006D3553"/>
    <w:rsid w:val="006D35F9"/>
    <w:rsid w:val="006D361C"/>
    <w:rsid w:val="006D3681"/>
    <w:rsid w:val="006D3998"/>
    <w:rsid w:val="006D39C8"/>
    <w:rsid w:val="006D3A1F"/>
    <w:rsid w:val="006D3ACE"/>
    <w:rsid w:val="006D3E68"/>
    <w:rsid w:val="006D4100"/>
    <w:rsid w:val="006D4364"/>
    <w:rsid w:val="006D441B"/>
    <w:rsid w:val="006D443A"/>
    <w:rsid w:val="006D44AC"/>
    <w:rsid w:val="006D466B"/>
    <w:rsid w:val="006D4672"/>
    <w:rsid w:val="006D47C8"/>
    <w:rsid w:val="006D4826"/>
    <w:rsid w:val="006D488D"/>
    <w:rsid w:val="006D48A2"/>
    <w:rsid w:val="006D48B7"/>
    <w:rsid w:val="006D4914"/>
    <w:rsid w:val="006D4919"/>
    <w:rsid w:val="006D4C45"/>
    <w:rsid w:val="006D4D6A"/>
    <w:rsid w:val="006D4E1F"/>
    <w:rsid w:val="006D4F1B"/>
    <w:rsid w:val="006D4F28"/>
    <w:rsid w:val="006D4F9A"/>
    <w:rsid w:val="006D52F5"/>
    <w:rsid w:val="006D538A"/>
    <w:rsid w:val="006D53ED"/>
    <w:rsid w:val="006D557B"/>
    <w:rsid w:val="006D55B9"/>
    <w:rsid w:val="006D5655"/>
    <w:rsid w:val="006D58CA"/>
    <w:rsid w:val="006D5BE6"/>
    <w:rsid w:val="006D5C19"/>
    <w:rsid w:val="006D5F58"/>
    <w:rsid w:val="006D5FBD"/>
    <w:rsid w:val="006D60FF"/>
    <w:rsid w:val="006D61D7"/>
    <w:rsid w:val="006D61F7"/>
    <w:rsid w:val="006D6288"/>
    <w:rsid w:val="006D63A2"/>
    <w:rsid w:val="006D63AA"/>
    <w:rsid w:val="006D641B"/>
    <w:rsid w:val="006D64F6"/>
    <w:rsid w:val="006D655D"/>
    <w:rsid w:val="006D6611"/>
    <w:rsid w:val="006D67AF"/>
    <w:rsid w:val="006D68C3"/>
    <w:rsid w:val="006D6911"/>
    <w:rsid w:val="006D69DA"/>
    <w:rsid w:val="006D6CDC"/>
    <w:rsid w:val="006D711D"/>
    <w:rsid w:val="006D71BC"/>
    <w:rsid w:val="006D72BB"/>
    <w:rsid w:val="006D740B"/>
    <w:rsid w:val="006D7442"/>
    <w:rsid w:val="006D74DC"/>
    <w:rsid w:val="006D76E0"/>
    <w:rsid w:val="006D77C8"/>
    <w:rsid w:val="006D7935"/>
    <w:rsid w:val="006D7936"/>
    <w:rsid w:val="006D79B7"/>
    <w:rsid w:val="006D79EA"/>
    <w:rsid w:val="006D7AC0"/>
    <w:rsid w:val="006D7B46"/>
    <w:rsid w:val="006D7BBC"/>
    <w:rsid w:val="006D7C16"/>
    <w:rsid w:val="006D7C3C"/>
    <w:rsid w:val="006D7C8E"/>
    <w:rsid w:val="006D7D2E"/>
    <w:rsid w:val="006D7D33"/>
    <w:rsid w:val="006D7EB3"/>
    <w:rsid w:val="006D7FEE"/>
    <w:rsid w:val="006E003F"/>
    <w:rsid w:val="006E0131"/>
    <w:rsid w:val="006E01C9"/>
    <w:rsid w:val="006E02B1"/>
    <w:rsid w:val="006E06CE"/>
    <w:rsid w:val="006E07FD"/>
    <w:rsid w:val="006E097F"/>
    <w:rsid w:val="006E09DB"/>
    <w:rsid w:val="006E0B13"/>
    <w:rsid w:val="006E0BBC"/>
    <w:rsid w:val="006E0C07"/>
    <w:rsid w:val="006E0CA8"/>
    <w:rsid w:val="006E0D1A"/>
    <w:rsid w:val="006E1034"/>
    <w:rsid w:val="006E10EF"/>
    <w:rsid w:val="006E11AC"/>
    <w:rsid w:val="006E11C0"/>
    <w:rsid w:val="006E12C2"/>
    <w:rsid w:val="006E130F"/>
    <w:rsid w:val="006E1326"/>
    <w:rsid w:val="006E1394"/>
    <w:rsid w:val="006E1422"/>
    <w:rsid w:val="006E16A7"/>
    <w:rsid w:val="006E180C"/>
    <w:rsid w:val="006E18A5"/>
    <w:rsid w:val="006E18DB"/>
    <w:rsid w:val="006E1A39"/>
    <w:rsid w:val="006E2167"/>
    <w:rsid w:val="006E21F2"/>
    <w:rsid w:val="006E22D8"/>
    <w:rsid w:val="006E25DA"/>
    <w:rsid w:val="006E2639"/>
    <w:rsid w:val="006E2A4B"/>
    <w:rsid w:val="006E2A82"/>
    <w:rsid w:val="006E2D06"/>
    <w:rsid w:val="006E2DDF"/>
    <w:rsid w:val="006E2EBB"/>
    <w:rsid w:val="006E2F20"/>
    <w:rsid w:val="006E2F31"/>
    <w:rsid w:val="006E3080"/>
    <w:rsid w:val="006E311B"/>
    <w:rsid w:val="006E32BD"/>
    <w:rsid w:val="006E3359"/>
    <w:rsid w:val="006E335B"/>
    <w:rsid w:val="006E33B3"/>
    <w:rsid w:val="006E3411"/>
    <w:rsid w:val="006E34B0"/>
    <w:rsid w:val="006E34B9"/>
    <w:rsid w:val="006E3579"/>
    <w:rsid w:val="006E35B4"/>
    <w:rsid w:val="006E3617"/>
    <w:rsid w:val="006E3654"/>
    <w:rsid w:val="006E378C"/>
    <w:rsid w:val="006E37DA"/>
    <w:rsid w:val="006E3916"/>
    <w:rsid w:val="006E399F"/>
    <w:rsid w:val="006E3AE4"/>
    <w:rsid w:val="006E3B59"/>
    <w:rsid w:val="006E3B67"/>
    <w:rsid w:val="006E3D95"/>
    <w:rsid w:val="006E3E37"/>
    <w:rsid w:val="006E40BF"/>
    <w:rsid w:val="006E4493"/>
    <w:rsid w:val="006E45ED"/>
    <w:rsid w:val="006E4638"/>
    <w:rsid w:val="006E478D"/>
    <w:rsid w:val="006E4798"/>
    <w:rsid w:val="006E49EB"/>
    <w:rsid w:val="006E4A45"/>
    <w:rsid w:val="006E4ACA"/>
    <w:rsid w:val="006E4B46"/>
    <w:rsid w:val="006E4B8F"/>
    <w:rsid w:val="006E4D8A"/>
    <w:rsid w:val="006E5157"/>
    <w:rsid w:val="006E5254"/>
    <w:rsid w:val="006E5407"/>
    <w:rsid w:val="006E55E2"/>
    <w:rsid w:val="006E5637"/>
    <w:rsid w:val="006E56A5"/>
    <w:rsid w:val="006E56E0"/>
    <w:rsid w:val="006E57AA"/>
    <w:rsid w:val="006E585B"/>
    <w:rsid w:val="006E588D"/>
    <w:rsid w:val="006E59B5"/>
    <w:rsid w:val="006E5CAC"/>
    <w:rsid w:val="006E5E42"/>
    <w:rsid w:val="006E5F2E"/>
    <w:rsid w:val="006E5F7E"/>
    <w:rsid w:val="006E6014"/>
    <w:rsid w:val="006E6493"/>
    <w:rsid w:val="006E651B"/>
    <w:rsid w:val="006E6686"/>
    <w:rsid w:val="006E67AC"/>
    <w:rsid w:val="006E68B5"/>
    <w:rsid w:val="006E68C7"/>
    <w:rsid w:val="006E6A18"/>
    <w:rsid w:val="006E6A89"/>
    <w:rsid w:val="006E6D38"/>
    <w:rsid w:val="006E6D41"/>
    <w:rsid w:val="006E6D44"/>
    <w:rsid w:val="006E6D98"/>
    <w:rsid w:val="006E6DC0"/>
    <w:rsid w:val="006E7114"/>
    <w:rsid w:val="006E7784"/>
    <w:rsid w:val="006E78BA"/>
    <w:rsid w:val="006E78D5"/>
    <w:rsid w:val="006E7917"/>
    <w:rsid w:val="006E79D0"/>
    <w:rsid w:val="006E7ABD"/>
    <w:rsid w:val="006E7B10"/>
    <w:rsid w:val="006E7B22"/>
    <w:rsid w:val="006E7D60"/>
    <w:rsid w:val="006E7DD2"/>
    <w:rsid w:val="006E7EF5"/>
    <w:rsid w:val="006E7FD5"/>
    <w:rsid w:val="006F025F"/>
    <w:rsid w:val="006F02B3"/>
    <w:rsid w:val="006F0317"/>
    <w:rsid w:val="006F071E"/>
    <w:rsid w:val="006F0771"/>
    <w:rsid w:val="006F09B9"/>
    <w:rsid w:val="006F0CB7"/>
    <w:rsid w:val="006F0D65"/>
    <w:rsid w:val="006F0D80"/>
    <w:rsid w:val="006F0F84"/>
    <w:rsid w:val="006F108B"/>
    <w:rsid w:val="006F116E"/>
    <w:rsid w:val="006F1201"/>
    <w:rsid w:val="006F1232"/>
    <w:rsid w:val="006F1370"/>
    <w:rsid w:val="006F139D"/>
    <w:rsid w:val="006F13DE"/>
    <w:rsid w:val="006F1466"/>
    <w:rsid w:val="006F14DE"/>
    <w:rsid w:val="006F1606"/>
    <w:rsid w:val="006F1793"/>
    <w:rsid w:val="006F184F"/>
    <w:rsid w:val="006F1968"/>
    <w:rsid w:val="006F198B"/>
    <w:rsid w:val="006F19EF"/>
    <w:rsid w:val="006F1CAE"/>
    <w:rsid w:val="006F1DB8"/>
    <w:rsid w:val="006F1DF1"/>
    <w:rsid w:val="006F1E98"/>
    <w:rsid w:val="006F1FC8"/>
    <w:rsid w:val="006F1FEA"/>
    <w:rsid w:val="006F20B1"/>
    <w:rsid w:val="006F21A5"/>
    <w:rsid w:val="006F248D"/>
    <w:rsid w:val="006F2504"/>
    <w:rsid w:val="006F257B"/>
    <w:rsid w:val="006F25F9"/>
    <w:rsid w:val="006F2835"/>
    <w:rsid w:val="006F2A15"/>
    <w:rsid w:val="006F2D9A"/>
    <w:rsid w:val="006F2DBA"/>
    <w:rsid w:val="006F2E74"/>
    <w:rsid w:val="006F2FA1"/>
    <w:rsid w:val="006F30B8"/>
    <w:rsid w:val="006F3141"/>
    <w:rsid w:val="006F3212"/>
    <w:rsid w:val="006F32A8"/>
    <w:rsid w:val="006F332E"/>
    <w:rsid w:val="006F3481"/>
    <w:rsid w:val="006F37B4"/>
    <w:rsid w:val="006F37BC"/>
    <w:rsid w:val="006F380D"/>
    <w:rsid w:val="006F3944"/>
    <w:rsid w:val="006F3A0A"/>
    <w:rsid w:val="006F3F76"/>
    <w:rsid w:val="006F4073"/>
    <w:rsid w:val="006F41E2"/>
    <w:rsid w:val="006F4245"/>
    <w:rsid w:val="006F4683"/>
    <w:rsid w:val="006F46C1"/>
    <w:rsid w:val="006F47C5"/>
    <w:rsid w:val="006F480C"/>
    <w:rsid w:val="006F4A2A"/>
    <w:rsid w:val="006F4B2D"/>
    <w:rsid w:val="006F4B89"/>
    <w:rsid w:val="006F4F41"/>
    <w:rsid w:val="006F515E"/>
    <w:rsid w:val="006F523D"/>
    <w:rsid w:val="006F53D3"/>
    <w:rsid w:val="006F54F8"/>
    <w:rsid w:val="006F55C3"/>
    <w:rsid w:val="006F5678"/>
    <w:rsid w:val="006F5693"/>
    <w:rsid w:val="006F5C43"/>
    <w:rsid w:val="006F5D38"/>
    <w:rsid w:val="006F60FD"/>
    <w:rsid w:val="006F620F"/>
    <w:rsid w:val="006F62BB"/>
    <w:rsid w:val="006F637D"/>
    <w:rsid w:val="006F63E2"/>
    <w:rsid w:val="006F63E6"/>
    <w:rsid w:val="006F6467"/>
    <w:rsid w:val="006F695E"/>
    <w:rsid w:val="006F69D3"/>
    <w:rsid w:val="006F6A47"/>
    <w:rsid w:val="006F6B2C"/>
    <w:rsid w:val="006F6B66"/>
    <w:rsid w:val="006F6E2C"/>
    <w:rsid w:val="006F6FF9"/>
    <w:rsid w:val="006F70D2"/>
    <w:rsid w:val="006F70DC"/>
    <w:rsid w:val="006F716D"/>
    <w:rsid w:val="006F7372"/>
    <w:rsid w:val="006F76F3"/>
    <w:rsid w:val="006F78EB"/>
    <w:rsid w:val="006F79EA"/>
    <w:rsid w:val="006F7A9B"/>
    <w:rsid w:val="006F7D2B"/>
    <w:rsid w:val="006F7FB0"/>
    <w:rsid w:val="00700152"/>
    <w:rsid w:val="0070022F"/>
    <w:rsid w:val="00700264"/>
    <w:rsid w:val="0070035D"/>
    <w:rsid w:val="0070044B"/>
    <w:rsid w:val="00700567"/>
    <w:rsid w:val="007006E9"/>
    <w:rsid w:val="007007F4"/>
    <w:rsid w:val="0070091B"/>
    <w:rsid w:val="00700AD1"/>
    <w:rsid w:val="00700E26"/>
    <w:rsid w:val="00700E6C"/>
    <w:rsid w:val="00700F5D"/>
    <w:rsid w:val="007011C8"/>
    <w:rsid w:val="00701295"/>
    <w:rsid w:val="00701498"/>
    <w:rsid w:val="007014D6"/>
    <w:rsid w:val="007016A9"/>
    <w:rsid w:val="007018BC"/>
    <w:rsid w:val="007018DA"/>
    <w:rsid w:val="00701A31"/>
    <w:rsid w:val="00701A41"/>
    <w:rsid w:val="00701B31"/>
    <w:rsid w:val="00701C50"/>
    <w:rsid w:val="00701D2E"/>
    <w:rsid w:val="00701EBE"/>
    <w:rsid w:val="00701F6D"/>
    <w:rsid w:val="007021F8"/>
    <w:rsid w:val="0070282B"/>
    <w:rsid w:val="0070294E"/>
    <w:rsid w:val="00702957"/>
    <w:rsid w:val="00702967"/>
    <w:rsid w:val="0070299F"/>
    <w:rsid w:val="00702A07"/>
    <w:rsid w:val="00702A8D"/>
    <w:rsid w:val="00702B41"/>
    <w:rsid w:val="00702B5D"/>
    <w:rsid w:val="00702CED"/>
    <w:rsid w:val="00702F90"/>
    <w:rsid w:val="007030DA"/>
    <w:rsid w:val="0070316D"/>
    <w:rsid w:val="007031E7"/>
    <w:rsid w:val="0070330A"/>
    <w:rsid w:val="007033DC"/>
    <w:rsid w:val="00703536"/>
    <w:rsid w:val="007037A4"/>
    <w:rsid w:val="00703ADC"/>
    <w:rsid w:val="00703AEF"/>
    <w:rsid w:val="00703CD4"/>
    <w:rsid w:val="00703D51"/>
    <w:rsid w:val="00703DA6"/>
    <w:rsid w:val="00703DAA"/>
    <w:rsid w:val="00703DBE"/>
    <w:rsid w:val="00703F24"/>
    <w:rsid w:val="00704046"/>
    <w:rsid w:val="00704078"/>
    <w:rsid w:val="0070417D"/>
    <w:rsid w:val="00704300"/>
    <w:rsid w:val="00704438"/>
    <w:rsid w:val="00704526"/>
    <w:rsid w:val="007045D8"/>
    <w:rsid w:val="0070466E"/>
    <w:rsid w:val="0070472F"/>
    <w:rsid w:val="007047A3"/>
    <w:rsid w:val="00704B30"/>
    <w:rsid w:val="00704BC1"/>
    <w:rsid w:val="00704CB1"/>
    <w:rsid w:val="00704E42"/>
    <w:rsid w:val="0070503D"/>
    <w:rsid w:val="0070508E"/>
    <w:rsid w:val="00705179"/>
    <w:rsid w:val="00705193"/>
    <w:rsid w:val="007051F3"/>
    <w:rsid w:val="0070530F"/>
    <w:rsid w:val="00705393"/>
    <w:rsid w:val="00705460"/>
    <w:rsid w:val="0070549E"/>
    <w:rsid w:val="00705937"/>
    <w:rsid w:val="00705A6D"/>
    <w:rsid w:val="00705A8D"/>
    <w:rsid w:val="00705D63"/>
    <w:rsid w:val="00705E43"/>
    <w:rsid w:val="00706021"/>
    <w:rsid w:val="0070605E"/>
    <w:rsid w:val="007060A4"/>
    <w:rsid w:val="00706476"/>
    <w:rsid w:val="0070676A"/>
    <w:rsid w:val="00706B3D"/>
    <w:rsid w:val="00706C2F"/>
    <w:rsid w:val="00706E82"/>
    <w:rsid w:val="00707033"/>
    <w:rsid w:val="007071DF"/>
    <w:rsid w:val="00707242"/>
    <w:rsid w:val="007072B3"/>
    <w:rsid w:val="00707425"/>
    <w:rsid w:val="00707465"/>
    <w:rsid w:val="007074E7"/>
    <w:rsid w:val="007075D5"/>
    <w:rsid w:val="0070785C"/>
    <w:rsid w:val="007078F3"/>
    <w:rsid w:val="00707929"/>
    <w:rsid w:val="007079D4"/>
    <w:rsid w:val="00707AAE"/>
    <w:rsid w:val="00707CAA"/>
    <w:rsid w:val="00707CC0"/>
    <w:rsid w:val="00707CF3"/>
    <w:rsid w:val="00707E58"/>
    <w:rsid w:val="00707ED5"/>
    <w:rsid w:val="00707EFF"/>
    <w:rsid w:val="00707F17"/>
    <w:rsid w:val="00710174"/>
    <w:rsid w:val="00710329"/>
    <w:rsid w:val="0071033D"/>
    <w:rsid w:val="0071034D"/>
    <w:rsid w:val="007104A1"/>
    <w:rsid w:val="00710685"/>
    <w:rsid w:val="007106E3"/>
    <w:rsid w:val="007107C6"/>
    <w:rsid w:val="007108A5"/>
    <w:rsid w:val="00710904"/>
    <w:rsid w:val="007109A1"/>
    <w:rsid w:val="00710AEA"/>
    <w:rsid w:val="00710BA4"/>
    <w:rsid w:val="00710C50"/>
    <w:rsid w:val="00710C9C"/>
    <w:rsid w:val="00710D5B"/>
    <w:rsid w:val="00710E2C"/>
    <w:rsid w:val="00710F91"/>
    <w:rsid w:val="00710FF6"/>
    <w:rsid w:val="00711148"/>
    <w:rsid w:val="007111D7"/>
    <w:rsid w:val="007112E2"/>
    <w:rsid w:val="00711301"/>
    <w:rsid w:val="00711308"/>
    <w:rsid w:val="0071131E"/>
    <w:rsid w:val="00711822"/>
    <w:rsid w:val="00711861"/>
    <w:rsid w:val="00711A4E"/>
    <w:rsid w:val="00711B5E"/>
    <w:rsid w:val="00711BA9"/>
    <w:rsid w:val="00711C86"/>
    <w:rsid w:val="00711CC0"/>
    <w:rsid w:val="00711E6D"/>
    <w:rsid w:val="00711F00"/>
    <w:rsid w:val="00711F1C"/>
    <w:rsid w:val="00711F3B"/>
    <w:rsid w:val="00711F98"/>
    <w:rsid w:val="0071219C"/>
    <w:rsid w:val="007122F7"/>
    <w:rsid w:val="007123CA"/>
    <w:rsid w:val="007124C1"/>
    <w:rsid w:val="0071254A"/>
    <w:rsid w:val="007126AF"/>
    <w:rsid w:val="007126C2"/>
    <w:rsid w:val="00712A4D"/>
    <w:rsid w:val="00712A80"/>
    <w:rsid w:val="00712BA8"/>
    <w:rsid w:val="00712C38"/>
    <w:rsid w:val="00712C9E"/>
    <w:rsid w:val="00712E1F"/>
    <w:rsid w:val="00712E57"/>
    <w:rsid w:val="00712F73"/>
    <w:rsid w:val="00713066"/>
    <w:rsid w:val="00713285"/>
    <w:rsid w:val="00713297"/>
    <w:rsid w:val="007135E1"/>
    <w:rsid w:val="00713728"/>
    <w:rsid w:val="00713775"/>
    <w:rsid w:val="007137FC"/>
    <w:rsid w:val="00713807"/>
    <w:rsid w:val="0071385F"/>
    <w:rsid w:val="00713941"/>
    <w:rsid w:val="007139D5"/>
    <w:rsid w:val="00713A31"/>
    <w:rsid w:val="00713B7F"/>
    <w:rsid w:val="00713D59"/>
    <w:rsid w:val="00713EA6"/>
    <w:rsid w:val="00713EB7"/>
    <w:rsid w:val="00713EF4"/>
    <w:rsid w:val="00713F21"/>
    <w:rsid w:val="00713F4F"/>
    <w:rsid w:val="00713FC9"/>
    <w:rsid w:val="00714008"/>
    <w:rsid w:val="007140C9"/>
    <w:rsid w:val="0071424D"/>
    <w:rsid w:val="00714434"/>
    <w:rsid w:val="007144A9"/>
    <w:rsid w:val="007144BE"/>
    <w:rsid w:val="00714640"/>
    <w:rsid w:val="00714909"/>
    <w:rsid w:val="007149B2"/>
    <w:rsid w:val="007149E4"/>
    <w:rsid w:val="00714BC9"/>
    <w:rsid w:val="00714DB0"/>
    <w:rsid w:val="00714DDF"/>
    <w:rsid w:val="00714F4F"/>
    <w:rsid w:val="00714F65"/>
    <w:rsid w:val="00714F7C"/>
    <w:rsid w:val="00714FF7"/>
    <w:rsid w:val="0071522A"/>
    <w:rsid w:val="00715259"/>
    <w:rsid w:val="0071553B"/>
    <w:rsid w:val="00715692"/>
    <w:rsid w:val="007157B4"/>
    <w:rsid w:val="00715825"/>
    <w:rsid w:val="0071584F"/>
    <w:rsid w:val="007158C8"/>
    <w:rsid w:val="00715989"/>
    <w:rsid w:val="00715A4D"/>
    <w:rsid w:val="00715A9A"/>
    <w:rsid w:val="00715B1C"/>
    <w:rsid w:val="00715B2F"/>
    <w:rsid w:val="00715C3B"/>
    <w:rsid w:val="00715D82"/>
    <w:rsid w:val="00715DCF"/>
    <w:rsid w:val="00715F03"/>
    <w:rsid w:val="00716085"/>
    <w:rsid w:val="0071658F"/>
    <w:rsid w:val="007166C0"/>
    <w:rsid w:val="00716729"/>
    <w:rsid w:val="00716EDC"/>
    <w:rsid w:val="00716F9F"/>
    <w:rsid w:val="007172C1"/>
    <w:rsid w:val="00717385"/>
    <w:rsid w:val="007174C6"/>
    <w:rsid w:val="00717602"/>
    <w:rsid w:val="00717609"/>
    <w:rsid w:val="00717668"/>
    <w:rsid w:val="007176E4"/>
    <w:rsid w:val="00717A77"/>
    <w:rsid w:val="00717C9E"/>
    <w:rsid w:val="00717E9B"/>
    <w:rsid w:val="00717FAF"/>
    <w:rsid w:val="00720145"/>
    <w:rsid w:val="007202CF"/>
    <w:rsid w:val="00720398"/>
    <w:rsid w:val="00720496"/>
    <w:rsid w:val="007204C7"/>
    <w:rsid w:val="00720627"/>
    <w:rsid w:val="00720916"/>
    <w:rsid w:val="00720AA3"/>
    <w:rsid w:val="00721028"/>
    <w:rsid w:val="0072108F"/>
    <w:rsid w:val="0072123F"/>
    <w:rsid w:val="00721240"/>
    <w:rsid w:val="0072129B"/>
    <w:rsid w:val="007212B4"/>
    <w:rsid w:val="00721427"/>
    <w:rsid w:val="00721466"/>
    <w:rsid w:val="0072155D"/>
    <w:rsid w:val="007215FC"/>
    <w:rsid w:val="00721788"/>
    <w:rsid w:val="007217CC"/>
    <w:rsid w:val="007217F4"/>
    <w:rsid w:val="00721890"/>
    <w:rsid w:val="007218F3"/>
    <w:rsid w:val="00721910"/>
    <w:rsid w:val="00721AEA"/>
    <w:rsid w:val="00721AFB"/>
    <w:rsid w:val="00721C68"/>
    <w:rsid w:val="00721C9E"/>
    <w:rsid w:val="00721FBD"/>
    <w:rsid w:val="0072208A"/>
    <w:rsid w:val="007220A9"/>
    <w:rsid w:val="007220E9"/>
    <w:rsid w:val="007221E5"/>
    <w:rsid w:val="00722218"/>
    <w:rsid w:val="00722313"/>
    <w:rsid w:val="0072235E"/>
    <w:rsid w:val="00722407"/>
    <w:rsid w:val="0072255C"/>
    <w:rsid w:val="0072261B"/>
    <w:rsid w:val="0072263B"/>
    <w:rsid w:val="007227B1"/>
    <w:rsid w:val="007227DD"/>
    <w:rsid w:val="00722AB7"/>
    <w:rsid w:val="00722D03"/>
    <w:rsid w:val="00722D10"/>
    <w:rsid w:val="00722D1E"/>
    <w:rsid w:val="00722DA5"/>
    <w:rsid w:val="00722E50"/>
    <w:rsid w:val="007230F4"/>
    <w:rsid w:val="0072332E"/>
    <w:rsid w:val="00723439"/>
    <w:rsid w:val="007234E6"/>
    <w:rsid w:val="00723545"/>
    <w:rsid w:val="00723591"/>
    <w:rsid w:val="007236F8"/>
    <w:rsid w:val="00723880"/>
    <w:rsid w:val="00723942"/>
    <w:rsid w:val="0072395F"/>
    <w:rsid w:val="00723B01"/>
    <w:rsid w:val="00723B2E"/>
    <w:rsid w:val="00723B58"/>
    <w:rsid w:val="00723C98"/>
    <w:rsid w:val="00724128"/>
    <w:rsid w:val="0072413C"/>
    <w:rsid w:val="00724269"/>
    <w:rsid w:val="007244D0"/>
    <w:rsid w:val="00724633"/>
    <w:rsid w:val="00724692"/>
    <w:rsid w:val="00724A20"/>
    <w:rsid w:val="00724A23"/>
    <w:rsid w:val="00724A9E"/>
    <w:rsid w:val="00724AF7"/>
    <w:rsid w:val="00724CD9"/>
    <w:rsid w:val="00724CE1"/>
    <w:rsid w:val="00724EBB"/>
    <w:rsid w:val="00724FE1"/>
    <w:rsid w:val="00725042"/>
    <w:rsid w:val="0072524A"/>
    <w:rsid w:val="007252F8"/>
    <w:rsid w:val="00725311"/>
    <w:rsid w:val="0072537B"/>
    <w:rsid w:val="0072553A"/>
    <w:rsid w:val="0072553C"/>
    <w:rsid w:val="007255DE"/>
    <w:rsid w:val="007259DA"/>
    <w:rsid w:val="00725A1D"/>
    <w:rsid w:val="00725B43"/>
    <w:rsid w:val="00725BF4"/>
    <w:rsid w:val="00725C69"/>
    <w:rsid w:val="00725D86"/>
    <w:rsid w:val="00725EAE"/>
    <w:rsid w:val="007262DB"/>
    <w:rsid w:val="00726329"/>
    <w:rsid w:val="00726543"/>
    <w:rsid w:val="00726D2B"/>
    <w:rsid w:val="0072702A"/>
    <w:rsid w:val="007272A7"/>
    <w:rsid w:val="00727319"/>
    <w:rsid w:val="007273F8"/>
    <w:rsid w:val="00727706"/>
    <w:rsid w:val="0072778E"/>
    <w:rsid w:val="007279A7"/>
    <w:rsid w:val="007279DC"/>
    <w:rsid w:val="00727A52"/>
    <w:rsid w:val="00727C6F"/>
    <w:rsid w:val="00727CF8"/>
    <w:rsid w:val="007301DC"/>
    <w:rsid w:val="0073021E"/>
    <w:rsid w:val="0073047C"/>
    <w:rsid w:val="00730570"/>
    <w:rsid w:val="00730633"/>
    <w:rsid w:val="0073072B"/>
    <w:rsid w:val="00730876"/>
    <w:rsid w:val="00730A10"/>
    <w:rsid w:val="00730A69"/>
    <w:rsid w:val="00730B41"/>
    <w:rsid w:val="00730C5B"/>
    <w:rsid w:val="00730DE7"/>
    <w:rsid w:val="00730FCA"/>
    <w:rsid w:val="00730FFB"/>
    <w:rsid w:val="00731103"/>
    <w:rsid w:val="00731119"/>
    <w:rsid w:val="007311BE"/>
    <w:rsid w:val="007313FC"/>
    <w:rsid w:val="00731500"/>
    <w:rsid w:val="007316B5"/>
    <w:rsid w:val="007316E7"/>
    <w:rsid w:val="00731741"/>
    <w:rsid w:val="00731972"/>
    <w:rsid w:val="007319C7"/>
    <w:rsid w:val="00731B06"/>
    <w:rsid w:val="00731B72"/>
    <w:rsid w:val="00731CE0"/>
    <w:rsid w:val="00731D12"/>
    <w:rsid w:val="00731D38"/>
    <w:rsid w:val="00731E22"/>
    <w:rsid w:val="00731E69"/>
    <w:rsid w:val="00731E6C"/>
    <w:rsid w:val="00731F7A"/>
    <w:rsid w:val="00731FAA"/>
    <w:rsid w:val="00732363"/>
    <w:rsid w:val="007323DD"/>
    <w:rsid w:val="0073256D"/>
    <w:rsid w:val="007325C5"/>
    <w:rsid w:val="00732668"/>
    <w:rsid w:val="00732672"/>
    <w:rsid w:val="00732924"/>
    <w:rsid w:val="00732AD4"/>
    <w:rsid w:val="00732B06"/>
    <w:rsid w:val="00732B19"/>
    <w:rsid w:val="00732BF0"/>
    <w:rsid w:val="00732CD8"/>
    <w:rsid w:val="00732DAD"/>
    <w:rsid w:val="00732FF0"/>
    <w:rsid w:val="00733000"/>
    <w:rsid w:val="007330B5"/>
    <w:rsid w:val="00733110"/>
    <w:rsid w:val="007331F6"/>
    <w:rsid w:val="0073328F"/>
    <w:rsid w:val="007334B7"/>
    <w:rsid w:val="00733575"/>
    <w:rsid w:val="007336FC"/>
    <w:rsid w:val="00733702"/>
    <w:rsid w:val="007338A2"/>
    <w:rsid w:val="00733972"/>
    <w:rsid w:val="00733B21"/>
    <w:rsid w:val="00733D7E"/>
    <w:rsid w:val="00733E04"/>
    <w:rsid w:val="00734132"/>
    <w:rsid w:val="00734295"/>
    <w:rsid w:val="007342A3"/>
    <w:rsid w:val="007342D1"/>
    <w:rsid w:val="0073450B"/>
    <w:rsid w:val="00734850"/>
    <w:rsid w:val="0073490F"/>
    <w:rsid w:val="0073495B"/>
    <w:rsid w:val="0073497E"/>
    <w:rsid w:val="00734BB6"/>
    <w:rsid w:val="00734C8D"/>
    <w:rsid w:val="00734D35"/>
    <w:rsid w:val="00734DEF"/>
    <w:rsid w:val="00734E1E"/>
    <w:rsid w:val="00734FF5"/>
    <w:rsid w:val="007350A5"/>
    <w:rsid w:val="00735206"/>
    <w:rsid w:val="00735247"/>
    <w:rsid w:val="007354E1"/>
    <w:rsid w:val="007357AA"/>
    <w:rsid w:val="00735808"/>
    <w:rsid w:val="0073585D"/>
    <w:rsid w:val="00735A0B"/>
    <w:rsid w:val="00735A88"/>
    <w:rsid w:val="00735BF5"/>
    <w:rsid w:val="00735C7D"/>
    <w:rsid w:val="00735CB6"/>
    <w:rsid w:val="00735CC8"/>
    <w:rsid w:val="00735D82"/>
    <w:rsid w:val="00735DE3"/>
    <w:rsid w:val="00735E34"/>
    <w:rsid w:val="00735F8B"/>
    <w:rsid w:val="0073601D"/>
    <w:rsid w:val="00736070"/>
    <w:rsid w:val="00736189"/>
    <w:rsid w:val="007361A5"/>
    <w:rsid w:val="007363CA"/>
    <w:rsid w:val="00736570"/>
    <w:rsid w:val="0073681A"/>
    <w:rsid w:val="00736A91"/>
    <w:rsid w:val="00736AB6"/>
    <w:rsid w:val="00736E92"/>
    <w:rsid w:val="00736EE3"/>
    <w:rsid w:val="00737111"/>
    <w:rsid w:val="007371E3"/>
    <w:rsid w:val="007373FA"/>
    <w:rsid w:val="00737886"/>
    <w:rsid w:val="007379E2"/>
    <w:rsid w:val="00737B72"/>
    <w:rsid w:val="00737BC2"/>
    <w:rsid w:val="00737C55"/>
    <w:rsid w:val="007402EC"/>
    <w:rsid w:val="007402F1"/>
    <w:rsid w:val="0074040F"/>
    <w:rsid w:val="00740495"/>
    <w:rsid w:val="00740509"/>
    <w:rsid w:val="0074064B"/>
    <w:rsid w:val="00740668"/>
    <w:rsid w:val="00740687"/>
    <w:rsid w:val="00740705"/>
    <w:rsid w:val="0074071C"/>
    <w:rsid w:val="007407CF"/>
    <w:rsid w:val="00740834"/>
    <w:rsid w:val="00740893"/>
    <w:rsid w:val="00740918"/>
    <w:rsid w:val="00740C51"/>
    <w:rsid w:val="00740ED8"/>
    <w:rsid w:val="007410FE"/>
    <w:rsid w:val="00741106"/>
    <w:rsid w:val="0074122D"/>
    <w:rsid w:val="0074133D"/>
    <w:rsid w:val="00741A6B"/>
    <w:rsid w:val="00741AA5"/>
    <w:rsid w:val="00741B76"/>
    <w:rsid w:val="00741F36"/>
    <w:rsid w:val="00742004"/>
    <w:rsid w:val="0074228D"/>
    <w:rsid w:val="00742428"/>
    <w:rsid w:val="007424AE"/>
    <w:rsid w:val="00742779"/>
    <w:rsid w:val="0074284A"/>
    <w:rsid w:val="0074295D"/>
    <w:rsid w:val="00742A2F"/>
    <w:rsid w:val="00742A4A"/>
    <w:rsid w:val="00742B24"/>
    <w:rsid w:val="00742B5E"/>
    <w:rsid w:val="00742C4E"/>
    <w:rsid w:val="00742E99"/>
    <w:rsid w:val="00743073"/>
    <w:rsid w:val="00743291"/>
    <w:rsid w:val="007433C1"/>
    <w:rsid w:val="007433FC"/>
    <w:rsid w:val="00743573"/>
    <w:rsid w:val="00743649"/>
    <w:rsid w:val="00743718"/>
    <w:rsid w:val="007437BF"/>
    <w:rsid w:val="00743859"/>
    <w:rsid w:val="007438FA"/>
    <w:rsid w:val="00743A8F"/>
    <w:rsid w:val="00743AA7"/>
    <w:rsid w:val="00743AA9"/>
    <w:rsid w:val="00743B50"/>
    <w:rsid w:val="00743C53"/>
    <w:rsid w:val="00743D4A"/>
    <w:rsid w:val="007443A9"/>
    <w:rsid w:val="0074450F"/>
    <w:rsid w:val="0074470D"/>
    <w:rsid w:val="007447A0"/>
    <w:rsid w:val="00744B17"/>
    <w:rsid w:val="00744CC6"/>
    <w:rsid w:val="007450B6"/>
    <w:rsid w:val="007451C9"/>
    <w:rsid w:val="0074536E"/>
    <w:rsid w:val="00745461"/>
    <w:rsid w:val="007455D5"/>
    <w:rsid w:val="007457E8"/>
    <w:rsid w:val="007459B9"/>
    <w:rsid w:val="00745B6F"/>
    <w:rsid w:val="00745C7F"/>
    <w:rsid w:val="00745CD9"/>
    <w:rsid w:val="00745D9E"/>
    <w:rsid w:val="00745E3F"/>
    <w:rsid w:val="00746195"/>
    <w:rsid w:val="00746246"/>
    <w:rsid w:val="007462B7"/>
    <w:rsid w:val="007463C0"/>
    <w:rsid w:val="00746604"/>
    <w:rsid w:val="00746618"/>
    <w:rsid w:val="00746755"/>
    <w:rsid w:val="007467E6"/>
    <w:rsid w:val="0074698C"/>
    <w:rsid w:val="00746998"/>
    <w:rsid w:val="00746A2C"/>
    <w:rsid w:val="00746AD1"/>
    <w:rsid w:val="00746BA8"/>
    <w:rsid w:val="00746C43"/>
    <w:rsid w:val="0074702F"/>
    <w:rsid w:val="007471D6"/>
    <w:rsid w:val="00747230"/>
    <w:rsid w:val="007472B6"/>
    <w:rsid w:val="00747599"/>
    <w:rsid w:val="0074795A"/>
    <w:rsid w:val="00747A46"/>
    <w:rsid w:val="00747A94"/>
    <w:rsid w:val="00747AF0"/>
    <w:rsid w:val="00747B2F"/>
    <w:rsid w:val="00747B61"/>
    <w:rsid w:val="00747BEB"/>
    <w:rsid w:val="00747C42"/>
    <w:rsid w:val="00747C89"/>
    <w:rsid w:val="00747CF2"/>
    <w:rsid w:val="00747D39"/>
    <w:rsid w:val="00747DA1"/>
    <w:rsid w:val="00750004"/>
    <w:rsid w:val="00750026"/>
    <w:rsid w:val="007500C9"/>
    <w:rsid w:val="007500ED"/>
    <w:rsid w:val="00750314"/>
    <w:rsid w:val="00750383"/>
    <w:rsid w:val="00750438"/>
    <w:rsid w:val="00750554"/>
    <w:rsid w:val="0075070A"/>
    <w:rsid w:val="0075092F"/>
    <w:rsid w:val="00750970"/>
    <w:rsid w:val="00750A89"/>
    <w:rsid w:val="00750E27"/>
    <w:rsid w:val="00750E3D"/>
    <w:rsid w:val="00750E60"/>
    <w:rsid w:val="00750F8C"/>
    <w:rsid w:val="00750FC7"/>
    <w:rsid w:val="00751071"/>
    <w:rsid w:val="007510C9"/>
    <w:rsid w:val="007511E8"/>
    <w:rsid w:val="007512AE"/>
    <w:rsid w:val="007512D3"/>
    <w:rsid w:val="00751460"/>
    <w:rsid w:val="0075155A"/>
    <w:rsid w:val="00751880"/>
    <w:rsid w:val="00751A1A"/>
    <w:rsid w:val="00751B3B"/>
    <w:rsid w:val="00751DD1"/>
    <w:rsid w:val="0075209A"/>
    <w:rsid w:val="007520DB"/>
    <w:rsid w:val="0075218A"/>
    <w:rsid w:val="007522DE"/>
    <w:rsid w:val="007523A6"/>
    <w:rsid w:val="007523DB"/>
    <w:rsid w:val="00752469"/>
    <w:rsid w:val="007524BE"/>
    <w:rsid w:val="007524E5"/>
    <w:rsid w:val="007525B6"/>
    <w:rsid w:val="00752649"/>
    <w:rsid w:val="007527E3"/>
    <w:rsid w:val="00752849"/>
    <w:rsid w:val="00752A8C"/>
    <w:rsid w:val="00752B9A"/>
    <w:rsid w:val="00752C2E"/>
    <w:rsid w:val="00752D40"/>
    <w:rsid w:val="007531CD"/>
    <w:rsid w:val="0075326A"/>
    <w:rsid w:val="00753387"/>
    <w:rsid w:val="007533C8"/>
    <w:rsid w:val="007533F4"/>
    <w:rsid w:val="0075358C"/>
    <w:rsid w:val="007536C4"/>
    <w:rsid w:val="0075382D"/>
    <w:rsid w:val="00753957"/>
    <w:rsid w:val="00753CD8"/>
    <w:rsid w:val="007541FD"/>
    <w:rsid w:val="0075438D"/>
    <w:rsid w:val="007545F6"/>
    <w:rsid w:val="0075465D"/>
    <w:rsid w:val="00754736"/>
    <w:rsid w:val="00754778"/>
    <w:rsid w:val="0075482B"/>
    <w:rsid w:val="0075485B"/>
    <w:rsid w:val="00754877"/>
    <w:rsid w:val="00754A64"/>
    <w:rsid w:val="00754A98"/>
    <w:rsid w:val="00754B86"/>
    <w:rsid w:val="00754BDB"/>
    <w:rsid w:val="00754C63"/>
    <w:rsid w:val="00754CC9"/>
    <w:rsid w:val="00754F0F"/>
    <w:rsid w:val="00754FF9"/>
    <w:rsid w:val="0075508F"/>
    <w:rsid w:val="0075516E"/>
    <w:rsid w:val="007553BF"/>
    <w:rsid w:val="00755480"/>
    <w:rsid w:val="007558E3"/>
    <w:rsid w:val="00755918"/>
    <w:rsid w:val="00755A7E"/>
    <w:rsid w:val="00755AF4"/>
    <w:rsid w:val="00755E10"/>
    <w:rsid w:val="00756235"/>
    <w:rsid w:val="007562EC"/>
    <w:rsid w:val="00756439"/>
    <w:rsid w:val="00756476"/>
    <w:rsid w:val="007565E9"/>
    <w:rsid w:val="0075666E"/>
    <w:rsid w:val="00756673"/>
    <w:rsid w:val="0075684D"/>
    <w:rsid w:val="00756A2D"/>
    <w:rsid w:val="00756A51"/>
    <w:rsid w:val="00756B95"/>
    <w:rsid w:val="00756C78"/>
    <w:rsid w:val="00756D5A"/>
    <w:rsid w:val="00756E1B"/>
    <w:rsid w:val="00756E36"/>
    <w:rsid w:val="007571A9"/>
    <w:rsid w:val="007571D1"/>
    <w:rsid w:val="00757225"/>
    <w:rsid w:val="00757275"/>
    <w:rsid w:val="00757335"/>
    <w:rsid w:val="0075735B"/>
    <w:rsid w:val="0075739A"/>
    <w:rsid w:val="007573F7"/>
    <w:rsid w:val="007575FA"/>
    <w:rsid w:val="007576C8"/>
    <w:rsid w:val="007576E3"/>
    <w:rsid w:val="0075777A"/>
    <w:rsid w:val="007578C4"/>
    <w:rsid w:val="0075794C"/>
    <w:rsid w:val="007579E0"/>
    <w:rsid w:val="00757A5E"/>
    <w:rsid w:val="00757B26"/>
    <w:rsid w:val="00757C67"/>
    <w:rsid w:val="00757DFF"/>
    <w:rsid w:val="007600E1"/>
    <w:rsid w:val="0076029F"/>
    <w:rsid w:val="00760372"/>
    <w:rsid w:val="007603A5"/>
    <w:rsid w:val="00760466"/>
    <w:rsid w:val="007604B5"/>
    <w:rsid w:val="007605AF"/>
    <w:rsid w:val="00760655"/>
    <w:rsid w:val="0076070C"/>
    <w:rsid w:val="007608F7"/>
    <w:rsid w:val="00760950"/>
    <w:rsid w:val="007609D5"/>
    <w:rsid w:val="00760BD3"/>
    <w:rsid w:val="00760D60"/>
    <w:rsid w:val="00760E53"/>
    <w:rsid w:val="00761064"/>
    <w:rsid w:val="00761349"/>
    <w:rsid w:val="00761488"/>
    <w:rsid w:val="007614A8"/>
    <w:rsid w:val="0076151B"/>
    <w:rsid w:val="00761845"/>
    <w:rsid w:val="0076198A"/>
    <w:rsid w:val="00761A53"/>
    <w:rsid w:val="00761A55"/>
    <w:rsid w:val="00761C20"/>
    <w:rsid w:val="00761C26"/>
    <w:rsid w:val="00761C93"/>
    <w:rsid w:val="00761D0A"/>
    <w:rsid w:val="00761D15"/>
    <w:rsid w:val="00761D8C"/>
    <w:rsid w:val="00761FBC"/>
    <w:rsid w:val="0076204C"/>
    <w:rsid w:val="00762086"/>
    <w:rsid w:val="00762221"/>
    <w:rsid w:val="00762570"/>
    <w:rsid w:val="0076263A"/>
    <w:rsid w:val="00762641"/>
    <w:rsid w:val="00762654"/>
    <w:rsid w:val="007627E3"/>
    <w:rsid w:val="00762886"/>
    <w:rsid w:val="0076296D"/>
    <w:rsid w:val="00762B0F"/>
    <w:rsid w:val="00762BD3"/>
    <w:rsid w:val="00762D2D"/>
    <w:rsid w:val="00762F89"/>
    <w:rsid w:val="0076301F"/>
    <w:rsid w:val="00763030"/>
    <w:rsid w:val="0076306E"/>
    <w:rsid w:val="00763296"/>
    <w:rsid w:val="00763419"/>
    <w:rsid w:val="007634AD"/>
    <w:rsid w:val="00763694"/>
    <w:rsid w:val="007636EF"/>
    <w:rsid w:val="007639C6"/>
    <w:rsid w:val="00763A75"/>
    <w:rsid w:val="00763B2B"/>
    <w:rsid w:val="00763B65"/>
    <w:rsid w:val="00763B98"/>
    <w:rsid w:val="00763DB3"/>
    <w:rsid w:val="00763FC6"/>
    <w:rsid w:val="00763FE2"/>
    <w:rsid w:val="007640D4"/>
    <w:rsid w:val="007640F4"/>
    <w:rsid w:val="00764155"/>
    <w:rsid w:val="00764209"/>
    <w:rsid w:val="00764260"/>
    <w:rsid w:val="007642AC"/>
    <w:rsid w:val="00764301"/>
    <w:rsid w:val="0076431B"/>
    <w:rsid w:val="0076459D"/>
    <w:rsid w:val="007647ED"/>
    <w:rsid w:val="007647FD"/>
    <w:rsid w:val="007648E6"/>
    <w:rsid w:val="00764913"/>
    <w:rsid w:val="00764A3C"/>
    <w:rsid w:val="00764A9A"/>
    <w:rsid w:val="00764F79"/>
    <w:rsid w:val="0076534F"/>
    <w:rsid w:val="00765358"/>
    <w:rsid w:val="00765479"/>
    <w:rsid w:val="00765723"/>
    <w:rsid w:val="007658B1"/>
    <w:rsid w:val="0076592D"/>
    <w:rsid w:val="00765ABE"/>
    <w:rsid w:val="00765B66"/>
    <w:rsid w:val="00765D5F"/>
    <w:rsid w:val="00765E98"/>
    <w:rsid w:val="00765EFF"/>
    <w:rsid w:val="00765FDD"/>
    <w:rsid w:val="00766154"/>
    <w:rsid w:val="007666EC"/>
    <w:rsid w:val="0076676F"/>
    <w:rsid w:val="00766A51"/>
    <w:rsid w:val="00766C8E"/>
    <w:rsid w:val="00766EB6"/>
    <w:rsid w:val="00766EFD"/>
    <w:rsid w:val="00766F05"/>
    <w:rsid w:val="00767047"/>
    <w:rsid w:val="007671BA"/>
    <w:rsid w:val="00767244"/>
    <w:rsid w:val="007672A4"/>
    <w:rsid w:val="007675EE"/>
    <w:rsid w:val="007676FA"/>
    <w:rsid w:val="007678C8"/>
    <w:rsid w:val="0076795F"/>
    <w:rsid w:val="00767992"/>
    <w:rsid w:val="00767BE3"/>
    <w:rsid w:val="00767C03"/>
    <w:rsid w:val="00767E08"/>
    <w:rsid w:val="00767F38"/>
    <w:rsid w:val="00767F9C"/>
    <w:rsid w:val="00767FE3"/>
    <w:rsid w:val="007701B3"/>
    <w:rsid w:val="007704FB"/>
    <w:rsid w:val="00770518"/>
    <w:rsid w:val="007706CC"/>
    <w:rsid w:val="007709E3"/>
    <w:rsid w:val="00770C95"/>
    <w:rsid w:val="00770EB4"/>
    <w:rsid w:val="00770EEC"/>
    <w:rsid w:val="00771102"/>
    <w:rsid w:val="00771134"/>
    <w:rsid w:val="0077119A"/>
    <w:rsid w:val="00771265"/>
    <w:rsid w:val="007713A7"/>
    <w:rsid w:val="007716F6"/>
    <w:rsid w:val="0077172C"/>
    <w:rsid w:val="007717CE"/>
    <w:rsid w:val="007719B0"/>
    <w:rsid w:val="00771A4C"/>
    <w:rsid w:val="00771EFB"/>
    <w:rsid w:val="007720DE"/>
    <w:rsid w:val="007721FF"/>
    <w:rsid w:val="007723B6"/>
    <w:rsid w:val="007723DD"/>
    <w:rsid w:val="00772486"/>
    <w:rsid w:val="007724DA"/>
    <w:rsid w:val="0077292C"/>
    <w:rsid w:val="00772F3F"/>
    <w:rsid w:val="00772FAF"/>
    <w:rsid w:val="0077342A"/>
    <w:rsid w:val="007735BC"/>
    <w:rsid w:val="007737CF"/>
    <w:rsid w:val="007737ED"/>
    <w:rsid w:val="0077392D"/>
    <w:rsid w:val="00773A04"/>
    <w:rsid w:val="00773E01"/>
    <w:rsid w:val="00773E8B"/>
    <w:rsid w:val="00773FBB"/>
    <w:rsid w:val="00774318"/>
    <w:rsid w:val="007744D5"/>
    <w:rsid w:val="00774505"/>
    <w:rsid w:val="007747B8"/>
    <w:rsid w:val="00774A93"/>
    <w:rsid w:val="00774AB0"/>
    <w:rsid w:val="00774BF1"/>
    <w:rsid w:val="00774D15"/>
    <w:rsid w:val="00774D2B"/>
    <w:rsid w:val="00774E95"/>
    <w:rsid w:val="00774F9F"/>
    <w:rsid w:val="00774FC7"/>
    <w:rsid w:val="0077522C"/>
    <w:rsid w:val="0077542C"/>
    <w:rsid w:val="007756DF"/>
    <w:rsid w:val="00776135"/>
    <w:rsid w:val="007762B6"/>
    <w:rsid w:val="007762F3"/>
    <w:rsid w:val="0077639E"/>
    <w:rsid w:val="00776428"/>
    <w:rsid w:val="00776479"/>
    <w:rsid w:val="0077665B"/>
    <w:rsid w:val="007766AF"/>
    <w:rsid w:val="00776955"/>
    <w:rsid w:val="00776977"/>
    <w:rsid w:val="00776A18"/>
    <w:rsid w:val="00776A6B"/>
    <w:rsid w:val="00776C16"/>
    <w:rsid w:val="00776C77"/>
    <w:rsid w:val="00776CA3"/>
    <w:rsid w:val="007770E5"/>
    <w:rsid w:val="00777558"/>
    <w:rsid w:val="007775EB"/>
    <w:rsid w:val="00777878"/>
    <w:rsid w:val="00777CE1"/>
    <w:rsid w:val="00777D3F"/>
    <w:rsid w:val="00777DC9"/>
    <w:rsid w:val="00777E7E"/>
    <w:rsid w:val="00777F83"/>
    <w:rsid w:val="007800EB"/>
    <w:rsid w:val="007801AA"/>
    <w:rsid w:val="007802ED"/>
    <w:rsid w:val="007803AB"/>
    <w:rsid w:val="00780497"/>
    <w:rsid w:val="007806C6"/>
    <w:rsid w:val="007806F3"/>
    <w:rsid w:val="007807B2"/>
    <w:rsid w:val="00780830"/>
    <w:rsid w:val="00780949"/>
    <w:rsid w:val="00780B73"/>
    <w:rsid w:val="00780CEE"/>
    <w:rsid w:val="00780D0F"/>
    <w:rsid w:val="00780E66"/>
    <w:rsid w:val="00780EA1"/>
    <w:rsid w:val="00780F6A"/>
    <w:rsid w:val="0078104C"/>
    <w:rsid w:val="0078130F"/>
    <w:rsid w:val="0078132E"/>
    <w:rsid w:val="0078140E"/>
    <w:rsid w:val="0078147A"/>
    <w:rsid w:val="00781550"/>
    <w:rsid w:val="0078155A"/>
    <w:rsid w:val="007815BD"/>
    <w:rsid w:val="0078162A"/>
    <w:rsid w:val="0078162E"/>
    <w:rsid w:val="00781649"/>
    <w:rsid w:val="007816EA"/>
    <w:rsid w:val="0078173C"/>
    <w:rsid w:val="007818C6"/>
    <w:rsid w:val="00781CA4"/>
    <w:rsid w:val="00781E28"/>
    <w:rsid w:val="00781EAF"/>
    <w:rsid w:val="00781EED"/>
    <w:rsid w:val="00781FCF"/>
    <w:rsid w:val="007820C1"/>
    <w:rsid w:val="007821AE"/>
    <w:rsid w:val="0078228F"/>
    <w:rsid w:val="007822F4"/>
    <w:rsid w:val="0078243E"/>
    <w:rsid w:val="00782554"/>
    <w:rsid w:val="00782606"/>
    <w:rsid w:val="007826A8"/>
    <w:rsid w:val="007826D0"/>
    <w:rsid w:val="007826EE"/>
    <w:rsid w:val="007826FE"/>
    <w:rsid w:val="00782C44"/>
    <w:rsid w:val="00782D36"/>
    <w:rsid w:val="00782D37"/>
    <w:rsid w:val="00782F5A"/>
    <w:rsid w:val="00783089"/>
    <w:rsid w:val="007830FA"/>
    <w:rsid w:val="00783205"/>
    <w:rsid w:val="00783226"/>
    <w:rsid w:val="007833E2"/>
    <w:rsid w:val="007833F9"/>
    <w:rsid w:val="00783574"/>
    <w:rsid w:val="007835CB"/>
    <w:rsid w:val="007835FA"/>
    <w:rsid w:val="00783645"/>
    <w:rsid w:val="007838DA"/>
    <w:rsid w:val="00783C0C"/>
    <w:rsid w:val="00783CC0"/>
    <w:rsid w:val="00783D2C"/>
    <w:rsid w:val="00783EB9"/>
    <w:rsid w:val="00784072"/>
    <w:rsid w:val="00784217"/>
    <w:rsid w:val="00784541"/>
    <w:rsid w:val="00784839"/>
    <w:rsid w:val="00784882"/>
    <w:rsid w:val="00784996"/>
    <w:rsid w:val="00784A01"/>
    <w:rsid w:val="00784AA9"/>
    <w:rsid w:val="00784C16"/>
    <w:rsid w:val="00784F80"/>
    <w:rsid w:val="00784F93"/>
    <w:rsid w:val="00785002"/>
    <w:rsid w:val="00785076"/>
    <w:rsid w:val="0078512B"/>
    <w:rsid w:val="007851B2"/>
    <w:rsid w:val="00785273"/>
    <w:rsid w:val="0078530F"/>
    <w:rsid w:val="0078538D"/>
    <w:rsid w:val="00785441"/>
    <w:rsid w:val="0078556B"/>
    <w:rsid w:val="00785589"/>
    <w:rsid w:val="00785678"/>
    <w:rsid w:val="007857E9"/>
    <w:rsid w:val="0078586E"/>
    <w:rsid w:val="007858A0"/>
    <w:rsid w:val="007859DD"/>
    <w:rsid w:val="007859F9"/>
    <w:rsid w:val="00785A22"/>
    <w:rsid w:val="00785A49"/>
    <w:rsid w:val="00785ABF"/>
    <w:rsid w:val="00785B2E"/>
    <w:rsid w:val="00785C29"/>
    <w:rsid w:val="00785C4E"/>
    <w:rsid w:val="00785CC8"/>
    <w:rsid w:val="00785FBA"/>
    <w:rsid w:val="0078607E"/>
    <w:rsid w:val="00786201"/>
    <w:rsid w:val="00786359"/>
    <w:rsid w:val="007863C0"/>
    <w:rsid w:val="007863F2"/>
    <w:rsid w:val="007864A8"/>
    <w:rsid w:val="007864B8"/>
    <w:rsid w:val="00786506"/>
    <w:rsid w:val="00786539"/>
    <w:rsid w:val="0078664D"/>
    <w:rsid w:val="007866F8"/>
    <w:rsid w:val="0078679C"/>
    <w:rsid w:val="00786BAD"/>
    <w:rsid w:val="00786C08"/>
    <w:rsid w:val="00786C61"/>
    <w:rsid w:val="00786C6F"/>
    <w:rsid w:val="00786C7C"/>
    <w:rsid w:val="00786F22"/>
    <w:rsid w:val="00786F23"/>
    <w:rsid w:val="0078709A"/>
    <w:rsid w:val="007870D7"/>
    <w:rsid w:val="007872FD"/>
    <w:rsid w:val="007874B5"/>
    <w:rsid w:val="00787673"/>
    <w:rsid w:val="00787721"/>
    <w:rsid w:val="007877B0"/>
    <w:rsid w:val="007879DA"/>
    <w:rsid w:val="007879FE"/>
    <w:rsid w:val="00787A18"/>
    <w:rsid w:val="00787A9C"/>
    <w:rsid w:val="00787BA1"/>
    <w:rsid w:val="00787CD7"/>
    <w:rsid w:val="00787D54"/>
    <w:rsid w:val="00787D6A"/>
    <w:rsid w:val="00787E9E"/>
    <w:rsid w:val="00787F34"/>
    <w:rsid w:val="00787F3C"/>
    <w:rsid w:val="0079012D"/>
    <w:rsid w:val="00790170"/>
    <w:rsid w:val="0079031F"/>
    <w:rsid w:val="007903AE"/>
    <w:rsid w:val="007904DC"/>
    <w:rsid w:val="00790667"/>
    <w:rsid w:val="00790670"/>
    <w:rsid w:val="007906E4"/>
    <w:rsid w:val="0079073E"/>
    <w:rsid w:val="00790751"/>
    <w:rsid w:val="00790858"/>
    <w:rsid w:val="00790878"/>
    <w:rsid w:val="00790941"/>
    <w:rsid w:val="00790A00"/>
    <w:rsid w:val="00790AA1"/>
    <w:rsid w:val="00790B53"/>
    <w:rsid w:val="00790CEB"/>
    <w:rsid w:val="00790D3E"/>
    <w:rsid w:val="00790D9C"/>
    <w:rsid w:val="00790DC1"/>
    <w:rsid w:val="00790E2B"/>
    <w:rsid w:val="00790E8E"/>
    <w:rsid w:val="00790EA0"/>
    <w:rsid w:val="00790EA9"/>
    <w:rsid w:val="00790F04"/>
    <w:rsid w:val="00791309"/>
    <w:rsid w:val="0079130D"/>
    <w:rsid w:val="00791319"/>
    <w:rsid w:val="00791536"/>
    <w:rsid w:val="0079159E"/>
    <w:rsid w:val="00791685"/>
    <w:rsid w:val="0079180E"/>
    <w:rsid w:val="00791839"/>
    <w:rsid w:val="007919B9"/>
    <w:rsid w:val="007919D7"/>
    <w:rsid w:val="00791B54"/>
    <w:rsid w:val="00791CB5"/>
    <w:rsid w:val="00791DA2"/>
    <w:rsid w:val="00791E0D"/>
    <w:rsid w:val="00791FF6"/>
    <w:rsid w:val="00792048"/>
    <w:rsid w:val="00792160"/>
    <w:rsid w:val="007924B9"/>
    <w:rsid w:val="00792503"/>
    <w:rsid w:val="007925D6"/>
    <w:rsid w:val="00792647"/>
    <w:rsid w:val="007926F0"/>
    <w:rsid w:val="00792742"/>
    <w:rsid w:val="00792864"/>
    <w:rsid w:val="00792917"/>
    <w:rsid w:val="00792936"/>
    <w:rsid w:val="00792CF6"/>
    <w:rsid w:val="00792DBC"/>
    <w:rsid w:val="00792E14"/>
    <w:rsid w:val="00792E31"/>
    <w:rsid w:val="007932A9"/>
    <w:rsid w:val="007932E6"/>
    <w:rsid w:val="007935A5"/>
    <w:rsid w:val="00793679"/>
    <w:rsid w:val="00793956"/>
    <w:rsid w:val="00793983"/>
    <w:rsid w:val="00793AB7"/>
    <w:rsid w:val="00793B7C"/>
    <w:rsid w:val="00793BCA"/>
    <w:rsid w:val="00793BF6"/>
    <w:rsid w:val="00793C08"/>
    <w:rsid w:val="00793ED5"/>
    <w:rsid w:val="00793F06"/>
    <w:rsid w:val="00793F28"/>
    <w:rsid w:val="00793FC9"/>
    <w:rsid w:val="007941CE"/>
    <w:rsid w:val="00794224"/>
    <w:rsid w:val="007942B6"/>
    <w:rsid w:val="0079449C"/>
    <w:rsid w:val="00794677"/>
    <w:rsid w:val="00794692"/>
    <w:rsid w:val="00794883"/>
    <w:rsid w:val="0079492B"/>
    <w:rsid w:val="00794930"/>
    <w:rsid w:val="007949D8"/>
    <w:rsid w:val="00794B02"/>
    <w:rsid w:val="00794C0E"/>
    <w:rsid w:val="00794D3B"/>
    <w:rsid w:val="00794D84"/>
    <w:rsid w:val="00794E02"/>
    <w:rsid w:val="0079505C"/>
    <w:rsid w:val="00795157"/>
    <w:rsid w:val="00795239"/>
    <w:rsid w:val="0079526D"/>
    <w:rsid w:val="00795318"/>
    <w:rsid w:val="00795600"/>
    <w:rsid w:val="0079581C"/>
    <w:rsid w:val="00795888"/>
    <w:rsid w:val="0079589D"/>
    <w:rsid w:val="00795AC4"/>
    <w:rsid w:val="00795B5B"/>
    <w:rsid w:val="00795C02"/>
    <w:rsid w:val="00795D67"/>
    <w:rsid w:val="00795FFF"/>
    <w:rsid w:val="00796029"/>
    <w:rsid w:val="00796445"/>
    <w:rsid w:val="00796490"/>
    <w:rsid w:val="007967D5"/>
    <w:rsid w:val="007967E5"/>
    <w:rsid w:val="0079692B"/>
    <w:rsid w:val="00796937"/>
    <w:rsid w:val="00796996"/>
    <w:rsid w:val="00796CF2"/>
    <w:rsid w:val="00796D9F"/>
    <w:rsid w:val="00796F1D"/>
    <w:rsid w:val="0079706E"/>
    <w:rsid w:val="007971E8"/>
    <w:rsid w:val="00797288"/>
    <w:rsid w:val="007972F7"/>
    <w:rsid w:val="00797514"/>
    <w:rsid w:val="007975AD"/>
    <w:rsid w:val="007975FB"/>
    <w:rsid w:val="00797703"/>
    <w:rsid w:val="00797722"/>
    <w:rsid w:val="00797976"/>
    <w:rsid w:val="00797A33"/>
    <w:rsid w:val="00797B5D"/>
    <w:rsid w:val="00797B65"/>
    <w:rsid w:val="00797B83"/>
    <w:rsid w:val="00797D93"/>
    <w:rsid w:val="00797DCD"/>
    <w:rsid w:val="00797E3D"/>
    <w:rsid w:val="007A01DB"/>
    <w:rsid w:val="007A042B"/>
    <w:rsid w:val="007A059B"/>
    <w:rsid w:val="007A06F8"/>
    <w:rsid w:val="007A07E4"/>
    <w:rsid w:val="007A09E6"/>
    <w:rsid w:val="007A0B2A"/>
    <w:rsid w:val="007A0B8F"/>
    <w:rsid w:val="007A0BFD"/>
    <w:rsid w:val="007A0CA4"/>
    <w:rsid w:val="007A0EE9"/>
    <w:rsid w:val="007A0F37"/>
    <w:rsid w:val="007A1163"/>
    <w:rsid w:val="007A1355"/>
    <w:rsid w:val="007A149B"/>
    <w:rsid w:val="007A15DD"/>
    <w:rsid w:val="007A160E"/>
    <w:rsid w:val="007A1623"/>
    <w:rsid w:val="007A1774"/>
    <w:rsid w:val="007A1915"/>
    <w:rsid w:val="007A19C5"/>
    <w:rsid w:val="007A1A3E"/>
    <w:rsid w:val="007A1AE0"/>
    <w:rsid w:val="007A1AED"/>
    <w:rsid w:val="007A1C90"/>
    <w:rsid w:val="007A1DD0"/>
    <w:rsid w:val="007A1DF3"/>
    <w:rsid w:val="007A1E4A"/>
    <w:rsid w:val="007A1EA0"/>
    <w:rsid w:val="007A228F"/>
    <w:rsid w:val="007A250E"/>
    <w:rsid w:val="007A2803"/>
    <w:rsid w:val="007A294C"/>
    <w:rsid w:val="007A2B2A"/>
    <w:rsid w:val="007A2BFF"/>
    <w:rsid w:val="007A2EFD"/>
    <w:rsid w:val="007A2F80"/>
    <w:rsid w:val="007A2FE8"/>
    <w:rsid w:val="007A3153"/>
    <w:rsid w:val="007A32CF"/>
    <w:rsid w:val="007A33C8"/>
    <w:rsid w:val="007A33E0"/>
    <w:rsid w:val="007A357C"/>
    <w:rsid w:val="007A3597"/>
    <w:rsid w:val="007A3697"/>
    <w:rsid w:val="007A3D2F"/>
    <w:rsid w:val="007A3EFE"/>
    <w:rsid w:val="007A4044"/>
    <w:rsid w:val="007A40A0"/>
    <w:rsid w:val="007A40C2"/>
    <w:rsid w:val="007A42B5"/>
    <w:rsid w:val="007A4663"/>
    <w:rsid w:val="007A46B1"/>
    <w:rsid w:val="007A47BF"/>
    <w:rsid w:val="007A47E1"/>
    <w:rsid w:val="007A496E"/>
    <w:rsid w:val="007A498D"/>
    <w:rsid w:val="007A4D30"/>
    <w:rsid w:val="007A4F95"/>
    <w:rsid w:val="007A504F"/>
    <w:rsid w:val="007A51DB"/>
    <w:rsid w:val="007A51F9"/>
    <w:rsid w:val="007A52AD"/>
    <w:rsid w:val="007A53F9"/>
    <w:rsid w:val="007A543A"/>
    <w:rsid w:val="007A548F"/>
    <w:rsid w:val="007A5494"/>
    <w:rsid w:val="007A555F"/>
    <w:rsid w:val="007A5779"/>
    <w:rsid w:val="007A5849"/>
    <w:rsid w:val="007A5978"/>
    <w:rsid w:val="007A5A66"/>
    <w:rsid w:val="007A5BB2"/>
    <w:rsid w:val="007A5C39"/>
    <w:rsid w:val="007A5C88"/>
    <w:rsid w:val="007A5E9D"/>
    <w:rsid w:val="007A6087"/>
    <w:rsid w:val="007A60D9"/>
    <w:rsid w:val="007A60DB"/>
    <w:rsid w:val="007A62FC"/>
    <w:rsid w:val="007A6514"/>
    <w:rsid w:val="007A6559"/>
    <w:rsid w:val="007A65A4"/>
    <w:rsid w:val="007A65F4"/>
    <w:rsid w:val="007A6669"/>
    <w:rsid w:val="007A6715"/>
    <w:rsid w:val="007A6726"/>
    <w:rsid w:val="007A678E"/>
    <w:rsid w:val="007A69CF"/>
    <w:rsid w:val="007A6C1F"/>
    <w:rsid w:val="007A6D62"/>
    <w:rsid w:val="007A6FB5"/>
    <w:rsid w:val="007A71C2"/>
    <w:rsid w:val="007A7270"/>
    <w:rsid w:val="007A7291"/>
    <w:rsid w:val="007A74E5"/>
    <w:rsid w:val="007A7823"/>
    <w:rsid w:val="007A786B"/>
    <w:rsid w:val="007A796B"/>
    <w:rsid w:val="007A7A74"/>
    <w:rsid w:val="007A7ACE"/>
    <w:rsid w:val="007A7AF8"/>
    <w:rsid w:val="007A7E73"/>
    <w:rsid w:val="007B035A"/>
    <w:rsid w:val="007B0379"/>
    <w:rsid w:val="007B039D"/>
    <w:rsid w:val="007B048D"/>
    <w:rsid w:val="007B04D5"/>
    <w:rsid w:val="007B0692"/>
    <w:rsid w:val="007B0C6A"/>
    <w:rsid w:val="007B0E42"/>
    <w:rsid w:val="007B0E6A"/>
    <w:rsid w:val="007B0F7A"/>
    <w:rsid w:val="007B1089"/>
    <w:rsid w:val="007B1136"/>
    <w:rsid w:val="007B1321"/>
    <w:rsid w:val="007B1449"/>
    <w:rsid w:val="007B17A3"/>
    <w:rsid w:val="007B1DBE"/>
    <w:rsid w:val="007B2072"/>
    <w:rsid w:val="007B20F3"/>
    <w:rsid w:val="007B21CC"/>
    <w:rsid w:val="007B21F0"/>
    <w:rsid w:val="007B250C"/>
    <w:rsid w:val="007B264C"/>
    <w:rsid w:val="007B277A"/>
    <w:rsid w:val="007B29EB"/>
    <w:rsid w:val="007B2AFC"/>
    <w:rsid w:val="007B2BBB"/>
    <w:rsid w:val="007B2E4A"/>
    <w:rsid w:val="007B316D"/>
    <w:rsid w:val="007B31AB"/>
    <w:rsid w:val="007B31E7"/>
    <w:rsid w:val="007B3337"/>
    <w:rsid w:val="007B3436"/>
    <w:rsid w:val="007B35AA"/>
    <w:rsid w:val="007B3604"/>
    <w:rsid w:val="007B3785"/>
    <w:rsid w:val="007B3788"/>
    <w:rsid w:val="007B3C4A"/>
    <w:rsid w:val="007B3C8B"/>
    <w:rsid w:val="007B3D6A"/>
    <w:rsid w:val="007B3D73"/>
    <w:rsid w:val="007B3EDC"/>
    <w:rsid w:val="007B3F3B"/>
    <w:rsid w:val="007B3F99"/>
    <w:rsid w:val="007B402F"/>
    <w:rsid w:val="007B4090"/>
    <w:rsid w:val="007B42E4"/>
    <w:rsid w:val="007B4491"/>
    <w:rsid w:val="007B45C0"/>
    <w:rsid w:val="007B464C"/>
    <w:rsid w:val="007B469C"/>
    <w:rsid w:val="007B46ED"/>
    <w:rsid w:val="007B472B"/>
    <w:rsid w:val="007B4953"/>
    <w:rsid w:val="007B4A02"/>
    <w:rsid w:val="007B4AA7"/>
    <w:rsid w:val="007B4B7A"/>
    <w:rsid w:val="007B4BDD"/>
    <w:rsid w:val="007B4C7C"/>
    <w:rsid w:val="007B4E0D"/>
    <w:rsid w:val="007B52B6"/>
    <w:rsid w:val="007B5311"/>
    <w:rsid w:val="007B5423"/>
    <w:rsid w:val="007B5474"/>
    <w:rsid w:val="007B58DD"/>
    <w:rsid w:val="007B599D"/>
    <w:rsid w:val="007B5ADB"/>
    <w:rsid w:val="007B5AE4"/>
    <w:rsid w:val="007B5D1B"/>
    <w:rsid w:val="007B5DED"/>
    <w:rsid w:val="007B5E05"/>
    <w:rsid w:val="007B5EC4"/>
    <w:rsid w:val="007B605C"/>
    <w:rsid w:val="007B606D"/>
    <w:rsid w:val="007B61A2"/>
    <w:rsid w:val="007B61DE"/>
    <w:rsid w:val="007B6266"/>
    <w:rsid w:val="007B637F"/>
    <w:rsid w:val="007B6393"/>
    <w:rsid w:val="007B64F3"/>
    <w:rsid w:val="007B655E"/>
    <w:rsid w:val="007B6917"/>
    <w:rsid w:val="007B6BF3"/>
    <w:rsid w:val="007B6CAB"/>
    <w:rsid w:val="007B6E82"/>
    <w:rsid w:val="007B6F3B"/>
    <w:rsid w:val="007B6F5B"/>
    <w:rsid w:val="007B6FA2"/>
    <w:rsid w:val="007B7021"/>
    <w:rsid w:val="007B7132"/>
    <w:rsid w:val="007B722D"/>
    <w:rsid w:val="007B7368"/>
    <w:rsid w:val="007B73D9"/>
    <w:rsid w:val="007B73F9"/>
    <w:rsid w:val="007B75B5"/>
    <w:rsid w:val="007B76CC"/>
    <w:rsid w:val="007B787C"/>
    <w:rsid w:val="007B7881"/>
    <w:rsid w:val="007B78ED"/>
    <w:rsid w:val="007B7965"/>
    <w:rsid w:val="007B797B"/>
    <w:rsid w:val="007B799A"/>
    <w:rsid w:val="007B7A00"/>
    <w:rsid w:val="007B7BC2"/>
    <w:rsid w:val="007B7C42"/>
    <w:rsid w:val="007B7C7F"/>
    <w:rsid w:val="007B7CD1"/>
    <w:rsid w:val="007B7D2F"/>
    <w:rsid w:val="007B7EAA"/>
    <w:rsid w:val="007B7ED9"/>
    <w:rsid w:val="007B7F18"/>
    <w:rsid w:val="007C001C"/>
    <w:rsid w:val="007C01BA"/>
    <w:rsid w:val="007C01DF"/>
    <w:rsid w:val="007C02BA"/>
    <w:rsid w:val="007C02FB"/>
    <w:rsid w:val="007C049A"/>
    <w:rsid w:val="007C0563"/>
    <w:rsid w:val="007C062F"/>
    <w:rsid w:val="007C07C5"/>
    <w:rsid w:val="007C07E5"/>
    <w:rsid w:val="007C0932"/>
    <w:rsid w:val="007C09E7"/>
    <w:rsid w:val="007C0BC6"/>
    <w:rsid w:val="007C0C30"/>
    <w:rsid w:val="007C0D25"/>
    <w:rsid w:val="007C1081"/>
    <w:rsid w:val="007C1140"/>
    <w:rsid w:val="007C11B2"/>
    <w:rsid w:val="007C132F"/>
    <w:rsid w:val="007C14F2"/>
    <w:rsid w:val="007C1640"/>
    <w:rsid w:val="007C1819"/>
    <w:rsid w:val="007C1882"/>
    <w:rsid w:val="007C18B9"/>
    <w:rsid w:val="007C18FF"/>
    <w:rsid w:val="007C190A"/>
    <w:rsid w:val="007C1945"/>
    <w:rsid w:val="007C1B15"/>
    <w:rsid w:val="007C1B49"/>
    <w:rsid w:val="007C1BC7"/>
    <w:rsid w:val="007C1BF3"/>
    <w:rsid w:val="007C1C02"/>
    <w:rsid w:val="007C1CC1"/>
    <w:rsid w:val="007C1D0F"/>
    <w:rsid w:val="007C2024"/>
    <w:rsid w:val="007C23B9"/>
    <w:rsid w:val="007C23FA"/>
    <w:rsid w:val="007C2411"/>
    <w:rsid w:val="007C2437"/>
    <w:rsid w:val="007C25E1"/>
    <w:rsid w:val="007C265D"/>
    <w:rsid w:val="007C27AD"/>
    <w:rsid w:val="007C28AD"/>
    <w:rsid w:val="007C2A9E"/>
    <w:rsid w:val="007C2B66"/>
    <w:rsid w:val="007C2C53"/>
    <w:rsid w:val="007C2CFE"/>
    <w:rsid w:val="007C2D81"/>
    <w:rsid w:val="007C2FEC"/>
    <w:rsid w:val="007C31BF"/>
    <w:rsid w:val="007C31D9"/>
    <w:rsid w:val="007C3333"/>
    <w:rsid w:val="007C3374"/>
    <w:rsid w:val="007C3428"/>
    <w:rsid w:val="007C3637"/>
    <w:rsid w:val="007C3879"/>
    <w:rsid w:val="007C399E"/>
    <w:rsid w:val="007C39C4"/>
    <w:rsid w:val="007C39EB"/>
    <w:rsid w:val="007C39FE"/>
    <w:rsid w:val="007C3AA1"/>
    <w:rsid w:val="007C3AAA"/>
    <w:rsid w:val="007C3C59"/>
    <w:rsid w:val="007C3DF0"/>
    <w:rsid w:val="007C3ECE"/>
    <w:rsid w:val="007C4069"/>
    <w:rsid w:val="007C40CA"/>
    <w:rsid w:val="007C4138"/>
    <w:rsid w:val="007C42FA"/>
    <w:rsid w:val="007C43C8"/>
    <w:rsid w:val="007C44BD"/>
    <w:rsid w:val="007C4612"/>
    <w:rsid w:val="007C46AD"/>
    <w:rsid w:val="007C4768"/>
    <w:rsid w:val="007C478B"/>
    <w:rsid w:val="007C48F2"/>
    <w:rsid w:val="007C49C7"/>
    <w:rsid w:val="007C4A75"/>
    <w:rsid w:val="007C4C09"/>
    <w:rsid w:val="007C4CEB"/>
    <w:rsid w:val="007C4D66"/>
    <w:rsid w:val="007C4D6C"/>
    <w:rsid w:val="007C4DF1"/>
    <w:rsid w:val="007C50C8"/>
    <w:rsid w:val="007C513D"/>
    <w:rsid w:val="007C516D"/>
    <w:rsid w:val="007C54D3"/>
    <w:rsid w:val="007C5591"/>
    <w:rsid w:val="007C5599"/>
    <w:rsid w:val="007C56AD"/>
    <w:rsid w:val="007C56D3"/>
    <w:rsid w:val="007C5792"/>
    <w:rsid w:val="007C5AC9"/>
    <w:rsid w:val="007C5BD3"/>
    <w:rsid w:val="007C5D18"/>
    <w:rsid w:val="007C5D46"/>
    <w:rsid w:val="007C5DF5"/>
    <w:rsid w:val="007C5FAB"/>
    <w:rsid w:val="007C60D7"/>
    <w:rsid w:val="007C634A"/>
    <w:rsid w:val="007C6373"/>
    <w:rsid w:val="007C655E"/>
    <w:rsid w:val="007C66E8"/>
    <w:rsid w:val="007C6969"/>
    <w:rsid w:val="007C6A36"/>
    <w:rsid w:val="007C6AC2"/>
    <w:rsid w:val="007C6B28"/>
    <w:rsid w:val="007C6C8E"/>
    <w:rsid w:val="007C6CB3"/>
    <w:rsid w:val="007C6D15"/>
    <w:rsid w:val="007C6DB2"/>
    <w:rsid w:val="007C6EB4"/>
    <w:rsid w:val="007C71D1"/>
    <w:rsid w:val="007C722C"/>
    <w:rsid w:val="007C728C"/>
    <w:rsid w:val="007C75C5"/>
    <w:rsid w:val="007C75DF"/>
    <w:rsid w:val="007C75E6"/>
    <w:rsid w:val="007C77C8"/>
    <w:rsid w:val="007C79EB"/>
    <w:rsid w:val="007C7AE9"/>
    <w:rsid w:val="007C7DF3"/>
    <w:rsid w:val="007C7E6C"/>
    <w:rsid w:val="007C7FA3"/>
    <w:rsid w:val="007D0071"/>
    <w:rsid w:val="007D0234"/>
    <w:rsid w:val="007D0870"/>
    <w:rsid w:val="007D0A36"/>
    <w:rsid w:val="007D0AC1"/>
    <w:rsid w:val="007D0BD4"/>
    <w:rsid w:val="007D0BD5"/>
    <w:rsid w:val="007D0E20"/>
    <w:rsid w:val="007D1155"/>
    <w:rsid w:val="007D1198"/>
    <w:rsid w:val="007D1260"/>
    <w:rsid w:val="007D1340"/>
    <w:rsid w:val="007D1429"/>
    <w:rsid w:val="007D145A"/>
    <w:rsid w:val="007D16D3"/>
    <w:rsid w:val="007D1F8D"/>
    <w:rsid w:val="007D1F9B"/>
    <w:rsid w:val="007D20B8"/>
    <w:rsid w:val="007D20C9"/>
    <w:rsid w:val="007D20FA"/>
    <w:rsid w:val="007D2192"/>
    <w:rsid w:val="007D21BD"/>
    <w:rsid w:val="007D21E1"/>
    <w:rsid w:val="007D21F9"/>
    <w:rsid w:val="007D227C"/>
    <w:rsid w:val="007D2327"/>
    <w:rsid w:val="007D25BD"/>
    <w:rsid w:val="007D26E6"/>
    <w:rsid w:val="007D27B5"/>
    <w:rsid w:val="007D27E9"/>
    <w:rsid w:val="007D29F5"/>
    <w:rsid w:val="007D2A71"/>
    <w:rsid w:val="007D2AA2"/>
    <w:rsid w:val="007D2B0D"/>
    <w:rsid w:val="007D2B65"/>
    <w:rsid w:val="007D2C51"/>
    <w:rsid w:val="007D2C75"/>
    <w:rsid w:val="007D2CB9"/>
    <w:rsid w:val="007D2F21"/>
    <w:rsid w:val="007D2F85"/>
    <w:rsid w:val="007D2FDD"/>
    <w:rsid w:val="007D340B"/>
    <w:rsid w:val="007D3500"/>
    <w:rsid w:val="007D357B"/>
    <w:rsid w:val="007D373C"/>
    <w:rsid w:val="007D3917"/>
    <w:rsid w:val="007D395F"/>
    <w:rsid w:val="007D3AD7"/>
    <w:rsid w:val="007D3BE3"/>
    <w:rsid w:val="007D3CA3"/>
    <w:rsid w:val="007D3E98"/>
    <w:rsid w:val="007D4070"/>
    <w:rsid w:val="007D4120"/>
    <w:rsid w:val="007D4311"/>
    <w:rsid w:val="007D4476"/>
    <w:rsid w:val="007D4590"/>
    <w:rsid w:val="007D45BD"/>
    <w:rsid w:val="007D476A"/>
    <w:rsid w:val="007D4884"/>
    <w:rsid w:val="007D4962"/>
    <w:rsid w:val="007D4C8F"/>
    <w:rsid w:val="007D4CA0"/>
    <w:rsid w:val="007D4CED"/>
    <w:rsid w:val="007D4E57"/>
    <w:rsid w:val="007D4FD2"/>
    <w:rsid w:val="007D50D6"/>
    <w:rsid w:val="007D5218"/>
    <w:rsid w:val="007D544C"/>
    <w:rsid w:val="007D5563"/>
    <w:rsid w:val="007D55BB"/>
    <w:rsid w:val="007D5BA8"/>
    <w:rsid w:val="007D5C56"/>
    <w:rsid w:val="007D5D04"/>
    <w:rsid w:val="007D5D20"/>
    <w:rsid w:val="007D5FFA"/>
    <w:rsid w:val="007D603D"/>
    <w:rsid w:val="007D60E5"/>
    <w:rsid w:val="007D614D"/>
    <w:rsid w:val="007D64C4"/>
    <w:rsid w:val="007D65E9"/>
    <w:rsid w:val="007D6680"/>
    <w:rsid w:val="007D6731"/>
    <w:rsid w:val="007D6976"/>
    <w:rsid w:val="007D6A2B"/>
    <w:rsid w:val="007D6AA9"/>
    <w:rsid w:val="007D7002"/>
    <w:rsid w:val="007D710D"/>
    <w:rsid w:val="007D7202"/>
    <w:rsid w:val="007D7296"/>
    <w:rsid w:val="007D7414"/>
    <w:rsid w:val="007D76C2"/>
    <w:rsid w:val="007D7734"/>
    <w:rsid w:val="007D7919"/>
    <w:rsid w:val="007D7C25"/>
    <w:rsid w:val="007D7D74"/>
    <w:rsid w:val="007D7DF0"/>
    <w:rsid w:val="007E0109"/>
    <w:rsid w:val="007E019F"/>
    <w:rsid w:val="007E0259"/>
    <w:rsid w:val="007E0270"/>
    <w:rsid w:val="007E02C9"/>
    <w:rsid w:val="007E02EA"/>
    <w:rsid w:val="007E058A"/>
    <w:rsid w:val="007E0708"/>
    <w:rsid w:val="007E08FD"/>
    <w:rsid w:val="007E093F"/>
    <w:rsid w:val="007E09E8"/>
    <w:rsid w:val="007E10F5"/>
    <w:rsid w:val="007E1108"/>
    <w:rsid w:val="007E110F"/>
    <w:rsid w:val="007E12A2"/>
    <w:rsid w:val="007E12D0"/>
    <w:rsid w:val="007E155A"/>
    <w:rsid w:val="007E161B"/>
    <w:rsid w:val="007E1A2F"/>
    <w:rsid w:val="007E1A3B"/>
    <w:rsid w:val="007E1CCB"/>
    <w:rsid w:val="007E1DF2"/>
    <w:rsid w:val="007E1F87"/>
    <w:rsid w:val="007E213A"/>
    <w:rsid w:val="007E21CC"/>
    <w:rsid w:val="007E28C2"/>
    <w:rsid w:val="007E2AAF"/>
    <w:rsid w:val="007E2D47"/>
    <w:rsid w:val="007E2DC2"/>
    <w:rsid w:val="007E2FD5"/>
    <w:rsid w:val="007E3337"/>
    <w:rsid w:val="007E34E3"/>
    <w:rsid w:val="007E357D"/>
    <w:rsid w:val="007E3780"/>
    <w:rsid w:val="007E3D62"/>
    <w:rsid w:val="007E3E64"/>
    <w:rsid w:val="007E417B"/>
    <w:rsid w:val="007E41A1"/>
    <w:rsid w:val="007E41C3"/>
    <w:rsid w:val="007E431C"/>
    <w:rsid w:val="007E4364"/>
    <w:rsid w:val="007E43A2"/>
    <w:rsid w:val="007E43AD"/>
    <w:rsid w:val="007E447B"/>
    <w:rsid w:val="007E4555"/>
    <w:rsid w:val="007E4594"/>
    <w:rsid w:val="007E46C4"/>
    <w:rsid w:val="007E47AA"/>
    <w:rsid w:val="007E47AD"/>
    <w:rsid w:val="007E47D1"/>
    <w:rsid w:val="007E48E4"/>
    <w:rsid w:val="007E48FD"/>
    <w:rsid w:val="007E4916"/>
    <w:rsid w:val="007E493E"/>
    <w:rsid w:val="007E497D"/>
    <w:rsid w:val="007E4F05"/>
    <w:rsid w:val="007E4FC0"/>
    <w:rsid w:val="007E5113"/>
    <w:rsid w:val="007E51E0"/>
    <w:rsid w:val="007E53E1"/>
    <w:rsid w:val="007E54B9"/>
    <w:rsid w:val="007E55DA"/>
    <w:rsid w:val="007E580C"/>
    <w:rsid w:val="007E5940"/>
    <w:rsid w:val="007E5A01"/>
    <w:rsid w:val="007E5B30"/>
    <w:rsid w:val="007E5BE4"/>
    <w:rsid w:val="007E5D37"/>
    <w:rsid w:val="007E5D7B"/>
    <w:rsid w:val="007E5FCF"/>
    <w:rsid w:val="007E5FF6"/>
    <w:rsid w:val="007E603A"/>
    <w:rsid w:val="007E60E5"/>
    <w:rsid w:val="007E61A0"/>
    <w:rsid w:val="007E6432"/>
    <w:rsid w:val="007E645C"/>
    <w:rsid w:val="007E6521"/>
    <w:rsid w:val="007E6566"/>
    <w:rsid w:val="007E6812"/>
    <w:rsid w:val="007E6A2C"/>
    <w:rsid w:val="007E6A41"/>
    <w:rsid w:val="007E6C70"/>
    <w:rsid w:val="007E6D43"/>
    <w:rsid w:val="007E6F70"/>
    <w:rsid w:val="007E705E"/>
    <w:rsid w:val="007E70A0"/>
    <w:rsid w:val="007E7219"/>
    <w:rsid w:val="007E724C"/>
    <w:rsid w:val="007E7271"/>
    <w:rsid w:val="007E72AF"/>
    <w:rsid w:val="007E73C3"/>
    <w:rsid w:val="007E75C1"/>
    <w:rsid w:val="007E768B"/>
    <w:rsid w:val="007E770E"/>
    <w:rsid w:val="007E77EC"/>
    <w:rsid w:val="007E7879"/>
    <w:rsid w:val="007E797D"/>
    <w:rsid w:val="007E79F4"/>
    <w:rsid w:val="007E7AC1"/>
    <w:rsid w:val="007E7B65"/>
    <w:rsid w:val="007E7CAA"/>
    <w:rsid w:val="007E7D0C"/>
    <w:rsid w:val="007E7DE3"/>
    <w:rsid w:val="007E7E95"/>
    <w:rsid w:val="007E7F29"/>
    <w:rsid w:val="007E7FAC"/>
    <w:rsid w:val="007F0103"/>
    <w:rsid w:val="007F0281"/>
    <w:rsid w:val="007F028B"/>
    <w:rsid w:val="007F0347"/>
    <w:rsid w:val="007F0379"/>
    <w:rsid w:val="007F05A8"/>
    <w:rsid w:val="007F0A0D"/>
    <w:rsid w:val="007F0AEC"/>
    <w:rsid w:val="007F0C2B"/>
    <w:rsid w:val="007F0DC8"/>
    <w:rsid w:val="007F0E26"/>
    <w:rsid w:val="007F0F2D"/>
    <w:rsid w:val="007F106C"/>
    <w:rsid w:val="007F1174"/>
    <w:rsid w:val="007F128C"/>
    <w:rsid w:val="007F1469"/>
    <w:rsid w:val="007F170E"/>
    <w:rsid w:val="007F1711"/>
    <w:rsid w:val="007F17D9"/>
    <w:rsid w:val="007F1838"/>
    <w:rsid w:val="007F19A6"/>
    <w:rsid w:val="007F1A60"/>
    <w:rsid w:val="007F1B0F"/>
    <w:rsid w:val="007F1B61"/>
    <w:rsid w:val="007F1C6F"/>
    <w:rsid w:val="007F1D6A"/>
    <w:rsid w:val="007F1D73"/>
    <w:rsid w:val="007F1D96"/>
    <w:rsid w:val="007F1F06"/>
    <w:rsid w:val="007F20BC"/>
    <w:rsid w:val="007F2102"/>
    <w:rsid w:val="007F213A"/>
    <w:rsid w:val="007F213B"/>
    <w:rsid w:val="007F2140"/>
    <w:rsid w:val="007F21D6"/>
    <w:rsid w:val="007F2294"/>
    <w:rsid w:val="007F23A1"/>
    <w:rsid w:val="007F26A5"/>
    <w:rsid w:val="007F27A2"/>
    <w:rsid w:val="007F2940"/>
    <w:rsid w:val="007F2B33"/>
    <w:rsid w:val="007F2CDC"/>
    <w:rsid w:val="007F2E03"/>
    <w:rsid w:val="007F340A"/>
    <w:rsid w:val="007F3487"/>
    <w:rsid w:val="007F355B"/>
    <w:rsid w:val="007F376C"/>
    <w:rsid w:val="007F37FA"/>
    <w:rsid w:val="007F3844"/>
    <w:rsid w:val="007F3999"/>
    <w:rsid w:val="007F3AE6"/>
    <w:rsid w:val="007F3AFA"/>
    <w:rsid w:val="007F4002"/>
    <w:rsid w:val="007F40AA"/>
    <w:rsid w:val="007F4171"/>
    <w:rsid w:val="007F4266"/>
    <w:rsid w:val="007F433A"/>
    <w:rsid w:val="007F4589"/>
    <w:rsid w:val="007F4659"/>
    <w:rsid w:val="007F47B4"/>
    <w:rsid w:val="007F4828"/>
    <w:rsid w:val="007F4888"/>
    <w:rsid w:val="007F4AC8"/>
    <w:rsid w:val="007F4C1D"/>
    <w:rsid w:val="007F4D5C"/>
    <w:rsid w:val="007F4E00"/>
    <w:rsid w:val="007F4E22"/>
    <w:rsid w:val="007F4F86"/>
    <w:rsid w:val="007F52C9"/>
    <w:rsid w:val="007F5439"/>
    <w:rsid w:val="007F559E"/>
    <w:rsid w:val="007F5758"/>
    <w:rsid w:val="007F5A0E"/>
    <w:rsid w:val="007F5BA6"/>
    <w:rsid w:val="007F5C92"/>
    <w:rsid w:val="007F5F9C"/>
    <w:rsid w:val="007F627A"/>
    <w:rsid w:val="007F642E"/>
    <w:rsid w:val="007F64E6"/>
    <w:rsid w:val="007F654D"/>
    <w:rsid w:val="007F668A"/>
    <w:rsid w:val="007F66F2"/>
    <w:rsid w:val="007F67A3"/>
    <w:rsid w:val="007F6812"/>
    <w:rsid w:val="007F6A94"/>
    <w:rsid w:val="007F6BC3"/>
    <w:rsid w:val="007F6C73"/>
    <w:rsid w:val="007F6E51"/>
    <w:rsid w:val="007F6F11"/>
    <w:rsid w:val="007F72F3"/>
    <w:rsid w:val="007F73BB"/>
    <w:rsid w:val="007F7438"/>
    <w:rsid w:val="007F7559"/>
    <w:rsid w:val="007F757D"/>
    <w:rsid w:val="007F7716"/>
    <w:rsid w:val="007F77CB"/>
    <w:rsid w:val="007F78F6"/>
    <w:rsid w:val="007F7936"/>
    <w:rsid w:val="007F7A89"/>
    <w:rsid w:val="007F7C2F"/>
    <w:rsid w:val="007F7E9E"/>
    <w:rsid w:val="007F7EEC"/>
    <w:rsid w:val="008000CD"/>
    <w:rsid w:val="008000DC"/>
    <w:rsid w:val="00800145"/>
    <w:rsid w:val="0080026A"/>
    <w:rsid w:val="0080027F"/>
    <w:rsid w:val="008005DF"/>
    <w:rsid w:val="00800824"/>
    <w:rsid w:val="0080088D"/>
    <w:rsid w:val="00800949"/>
    <w:rsid w:val="008009D0"/>
    <w:rsid w:val="008009E0"/>
    <w:rsid w:val="00800B0C"/>
    <w:rsid w:val="00800BFF"/>
    <w:rsid w:val="00800C34"/>
    <w:rsid w:val="00800D98"/>
    <w:rsid w:val="00800DED"/>
    <w:rsid w:val="00800EF5"/>
    <w:rsid w:val="00800F1D"/>
    <w:rsid w:val="00800FA2"/>
    <w:rsid w:val="00801026"/>
    <w:rsid w:val="00801121"/>
    <w:rsid w:val="00801211"/>
    <w:rsid w:val="00801312"/>
    <w:rsid w:val="00801411"/>
    <w:rsid w:val="008016CE"/>
    <w:rsid w:val="0080171F"/>
    <w:rsid w:val="00801733"/>
    <w:rsid w:val="00801758"/>
    <w:rsid w:val="0080182B"/>
    <w:rsid w:val="00801A4E"/>
    <w:rsid w:val="00801A5C"/>
    <w:rsid w:val="00801A7E"/>
    <w:rsid w:val="00801ACF"/>
    <w:rsid w:val="00801B04"/>
    <w:rsid w:val="00801CD6"/>
    <w:rsid w:val="00801D12"/>
    <w:rsid w:val="00801DE5"/>
    <w:rsid w:val="00801E4F"/>
    <w:rsid w:val="00802056"/>
    <w:rsid w:val="008021AD"/>
    <w:rsid w:val="008022C1"/>
    <w:rsid w:val="00802398"/>
    <w:rsid w:val="0080258A"/>
    <w:rsid w:val="00802602"/>
    <w:rsid w:val="00802853"/>
    <w:rsid w:val="008029DE"/>
    <w:rsid w:val="00802A1F"/>
    <w:rsid w:val="00802A42"/>
    <w:rsid w:val="00802C96"/>
    <w:rsid w:val="00802E4E"/>
    <w:rsid w:val="00803131"/>
    <w:rsid w:val="0080333C"/>
    <w:rsid w:val="008033F4"/>
    <w:rsid w:val="008034B0"/>
    <w:rsid w:val="008034FE"/>
    <w:rsid w:val="008036F1"/>
    <w:rsid w:val="00803790"/>
    <w:rsid w:val="00803823"/>
    <w:rsid w:val="00803854"/>
    <w:rsid w:val="0080397B"/>
    <w:rsid w:val="00803AB9"/>
    <w:rsid w:val="00803B23"/>
    <w:rsid w:val="00803B3D"/>
    <w:rsid w:val="00803C58"/>
    <w:rsid w:val="00803DCF"/>
    <w:rsid w:val="00804210"/>
    <w:rsid w:val="008043DD"/>
    <w:rsid w:val="008043F6"/>
    <w:rsid w:val="00804453"/>
    <w:rsid w:val="00804588"/>
    <w:rsid w:val="008045F1"/>
    <w:rsid w:val="008047D7"/>
    <w:rsid w:val="00804970"/>
    <w:rsid w:val="008049FC"/>
    <w:rsid w:val="00804BC2"/>
    <w:rsid w:val="00804C10"/>
    <w:rsid w:val="00804C7A"/>
    <w:rsid w:val="00804C8B"/>
    <w:rsid w:val="00804CBF"/>
    <w:rsid w:val="00804D54"/>
    <w:rsid w:val="00804FF9"/>
    <w:rsid w:val="0080506F"/>
    <w:rsid w:val="00805084"/>
    <w:rsid w:val="008050DE"/>
    <w:rsid w:val="0080511E"/>
    <w:rsid w:val="00805193"/>
    <w:rsid w:val="008053F2"/>
    <w:rsid w:val="00805498"/>
    <w:rsid w:val="00805615"/>
    <w:rsid w:val="00805689"/>
    <w:rsid w:val="008056AA"/>
    <w:rsid w:val="00805768"/>
    <w:rsid w:val="008057DA"/>
    <w:rsid w:val="00805811"/>
    <w:rsid w:val="00805859"/>
    <w:rsid w:val="00805864"/>
    <w:rsid w:val="0080594A"/>
    <w:rsid w:val="00805A27"/>
    <w:rsid w:val="00805E5B"/>
    <w:rsid w:val="00805F12"/>
    <w:rsid w:val="00805F2B"/>
    <w:rsid w:val="00805F54"/>
    <w:rsid w:val="00806001"/>
    <w:rsid w:val="008060BD"/>
    <w:rsid w:val="00806332"/>
    <w:rsid w:val="00806398"/>
    <w:rsid w:val="0080688C"/>
    <w:rsid w:val="008069C0"/>
    <w:rsid w:val="00806BDA"/>
    <w:rsid w:val="00806E69"/>
    <w:rsid w:val="008071CE"/>
    <w:rsid w:val="0080721A"/>
    <w:rsid w:val="008072FC"/>
    <w:rsid w:val="0080732B"/>
    <w:rsid w:val="00807398"/>
    <w:rsid w:val="00807437"/>
    <w:rsid w:val="0080747C"/>
    <w:rsid w:val="008074ED"/>
    <w:rsid w:val="0080757D"/>
    <w:rsid w:val="00807708"/>
    <w:rsid w:val="008077EC"/>
    <w:rsid w:val="00807AE3"/>
    <w:rsid w:val="00807D77"/>
    <w:rsid w:val="00807FAB"/>
    <w:rsid w:val="0081017B"/>
    <w:rsid w:val="008101CF"/>
    <w:rsid w:val="00810543"/>
    <w:rsid w:val="00810560"/>
    <w:rsid w:val="0081067B"/>
    <w:rsid w:val="0081084F"/>
    <w:rsid w:val="0081087C"/>
    <w:rsid w:val="00810A8A"/>
    <w:rsid w:val="00810B20"/>
    <w:rsid w:val="00810B2F"/>
    <w:rsid w:val="00810B4E"/>
    <w:rsid w:val="00810C04"/>
    <w:rsid w:val="00810C2C"/>
    <w:rsid w:val="00810E50"/>
    <w:rsid w:val="00810EBD"/>
    <w:rsid w:val="008110C0"/>
    <w:rsid w:val="00811348"/>
    <w:rsid w:val="0081150D"/>
    <w:rsid w:val="00811749"/>
    <w:rsid w:val="008118F6"/>
    <w:rsid w:val="00811940"/>
    <w:rsid w:val="00811972"/>
    <w:rsid w:val="008119C4"/>
    <w:rsid w:val="008119C7"/>
    <w:rsid w:val="00811CA3"/>
    <w:rsid w:val="00811DD0"/>
    <w:rsid w:val="00811E0C"/>
    <w:rsid w:val="00811EFE"/>
    <w:rsid w:val="00812222"/>
    <w:rsid w:val="00812275"/>
    <w:rsid w:val="008122D6"/>
    <w:rsid w:val="00812326"/>
    <w:rsid w:val="00812409"/>
    <w:rsid w:val="008126C6"/>
    <w:rsid w:val="008127BD"/>
    <w:rsid w:val="008129C8"/>
    <w:rsid w:val="008129DC"/>
    <w:rsid w:val="00812BB3"/>
    <w:rsid w:val="00812CA8"/>
    <w:rsid w:val="00812D71"/>
    <w:rsid w:val="00812FF4"/>
    <w:rsid w:val="00812FFB"/>
    <w:rsid w:val="00813038"/>
    <w:rsid w:val="00813188"/>
    <w:rsid w:val="0081326C"/>
    <w:rsid w:val="008132EB"/>
    <w:rsid w:val="008133C8"/>
    <w:rsid w:val="00813587"/>
    <w:rsid w:val="008137DC"/>
    <w:rsid w:val="008137E9"/>
    <w:rsid w:val="0081385A"/>
    <w:rsid w:val="00813B3E"/>
    <w:rsid w:val="00813BB6"/>
    <w:rsid w:val="00813BE9"/>
    <w:rsid w:val="00813D8F"/>
    <w:rsid w:val="00813DAE"/>
    <w:rsid w:val="00813DC8"/>
    <w:rsid w:val="00813DCB"/>
    <w:rsid w:val="00813E4C"/>
    <w:rsid w:val="008144B9"/>
    <w:rsid w:val="00814694"/>
    <w:rsid w:val="008146B4"/>
    <w:rsid w:val="008146BD"/>
    <w:rsid w:val="008147AE"/>
    <w:rsid w:val="008147C1"/>
    <w:rsid w:val="008148A8"/>
    <w:rsid w:val="00814E33"/>
    <w:rsid w:val="00814E5B"/>
    <w:rsid w:val="00814F22"/>
    <w:rsid w:val="0081528F"/>
    <w:rsid w:val="00815367"/>
    <w:rsid w:val="008153AF"/>
    <w:rsid w:val="00815563"/>
    <w:rsid w:val="008155E6"/>
    <w:rsid w:val="0081564C"/>
    <w:rsid w:val="0081565F"/>
    <w:rsid w:val="0081576B"/>
    <w:rsid w:val="008158C0"/>
    <w:rsid w:val="00815913"/>
    <w:rsid w:val="00815B06"/>
    <w:rsid w:val="00815B15"/>
    <w:rsid w:val="00815BAE"/>
    <w:rsid w:val="00815BF5"/>
    <w:rsid w:val="00815CFE"/>
    <w:rsid w:val="00815D65"/>
    <w:rsid w:val="00815E87"/>
    <w:rsid w:val="0081601A"/>
    <w:rsid w:val="008160B2"/>
    <w:rsid w:val="00816159"/>
    <w:rsid w:val="008162B2"/>
    <w:rsid w:val="008162EC"/>
    <w:rsid w:val="00816371"/>
    <w:rsid w:val="00816450"/>
    <w:rsid w:val="00816718"/>
    <w:rsid w:val="00816775"/>
    <w:rsid w:val="008169D9"/>
    <w:rsid w:val="00816B7C"/>
    <w:rsid w:val="00816BA7"/>
    <w:rsid w:val="00816D16"/>
    <w:rsid w:val="00816D4B"/>
    <w:rsid w:val="00817089"/>
    <w:rsid w:val="008171F2"/>
    <w:rsid w:val="0081729E"/>
    <w:rsid w:val="008174B9"/>
    <w:rsid w:val="008174F3"/>
    <w:rsid w:val="00817502"/>
    <w:rsid w:val="00817635"/>
    <w:rsid w:val="008177F4"/>
    <w:rsid w:val="00817879"/>
    <w:rsid w:val="008178B1"/>
    <w:rsid w:val="00817AA0"/>
    <w:rsid w:val="00817B21"/>
    <w:rsid w:val="00817B34"/>
    <w:rsid w:val="00817E79"/>
    <w:rsid w:val="00817F97"/>
    <w:rsid w:val="00817FB1"/>
    <w:rsid w:val="008201B6"/>
    <w:rsid w:val="00820200"/>
    <w:rsid w:val="00820263"/>
    <w:rsid w:val="00820467"/>
    <w:rsid w:val="0082058C"/>
    <w:rsid w:val="008205DC"/>
    <w:rsid w:val="00820702"/>
    <w:rsid w:val="00820730"/>
    <w:rsid w:val="008207A1"/>
    <w:rsid w:val="00820920"/>
    <w:rsid w:val="00820975"/>
    <w:rsid w:val="008209E3"/>
    <w:rsid w:val="00820CC9"/>
    <w:rsid w:val="00820FE1"/>
    <w:rsid w:val="008210D7"/>
    <w:rsid w:val="008211AC"/>
    <w:rsid w:val="00821564"/>
    <w:rsid w:val="00821607"/>
    <w:rsid w:val="0082170D"/>
    <w:rsid w:val="00821CE4"/>
    <w:rsid w:val="00821D44"/>
    <w:rsid w:val="00821E2B"/>
    <w:rsid w:val="00821E49"/>
    <w:rsid w:val="00822189"/>
    <w:rsid w:val="008221A5"/>
    <w:rsid w:val="008221AD"/>
    <w:rsid w:val="008226CF"/>
    <w:rsid w:val="0082273F"/>
    <w:rsid w:val="0082279D"/>
    <w:rsid w:val="008227B8"/>
    <w:rsid w:val="008227D9"/>
    <w:rsid w:val="0082285D"/>
    <w:rsid w:val="00822B84"/>
    <w:rsid w:val="00822CE5"/>
    <w:rsid w:val="00822D52"/>
    <w:rsid w:val="00822DF9"/>
    <w:rsid w:val="00822DFB"/>
    <w:rsid w:val="00822ECC"/>
    <w:rsid w:val="00822F55"/>
    <w:rsid w:val="00823079"/>
    <w:rsid w:val="00823129"/>
    <w:rsid w:val="0082315C"/>
    <w:rsid w:val="008231A2"/>
    <w:rsid w:val="008234F3"/>
    <w:rsid w:val="008235BA"/>
    <w:rsid w:val="00823619"/>
    <w:rsid w:val="00823690"/>
    <w:rsid w:val="0082375B"/>
    <w:rsid w:val="008237E5"/>
    <w:rsid w:val="008239D5"/>
    <w:rsid w:val="00823A0E"/>
    <w:rsid w:val="00823A77"/>
    <w:rsid w:val="00823B27"/>
    <w:rsid w:val="00823BD0"/>
    <w:rsid w:val="00823C70"/>
    <w:rsid w:val="00823C93"/>
    <w:rsid w:val="00823D86"/>
    <w:rsid w:val="00823E4D"/>
    <w:rsid w:val="00823EAE"/>
    <w:rsid w:val="00823F50"/>
    <w:rsid w:val="00824057"/>
    <w:rsid w:val="008240CD"/>
    <w:rsid w:val="008244C8"/>
    <w:rsid w:val="00824531"/>
    <w:rsid w:val="00824621"/>
    <w:rsid w:val="0082464D"/>
    <w:rsid w:val="008247BE"/>
    <w:rsid w:val="0082490E"/>
    <w:rsid w:val="00824AE2"/>
    <w:rsid w:val="00824C28"/>
    <w:rsid w:val="00824D73"/>
    <w:rsid w:val="00824D95"/>
    <w:rsid w:val="00824EEE"/>
    <w:rsid w:val="008253DE"/>
    <w:rsid w:val="0082544A"/>
    <w:rsid w:val="00825479"/>
    <w:rsid w:val="0082563C"/>
    <w:rsid w:val="00825759"/>
    <w:rsid w:val="0082577C"/>
    <w:rsid w:val="00825866"/>
    <w:rsid w:val="00825A00"/>
    <w:rsid w:val="00825B07"/>
    <w:rsid w:val="00825B48"/>
    <w:rsid w:val="00825DC3"/>
    <w:rsid w:val="00825E00"/>
    <w:rsid w:val="00825E9B"/>
    <w:rsid w:val="00826014"/>
    <w:rsid w:val="00826090"/>
    <w:rsid w:val="008260EC"/>
    <w:rsid w:val="00826265"/>
    <w:rsid w:val="008262C7"/>
    <w:rsid w:val="008262DB"/>
    <w:rsid w:val="008262ED"/>
    <w:rsid w:val="008263C2"/>
    <w:rsid w:val="008264BA"/>
    <w:rsid w:val="0082655B"/>
    <w:rsid w:val="008266D1"/>
    <w:rsid w:val="008267F0"/>
    <w:rsid w:val="008268EE"/>
    <w:rsid w:val="0082694C"/>
    <w:rsid w:val="00826CDC"/>
    <w:rsid w:val="00826DA6"/>
    <w:rsid w:val="00826ECF"/>
    <w:rsid w:val="00826F39"/>
    <w:rsid w:val="00827063"/>
    <w:rsid w:val="00827086"/>
    <w:rsid w:val="00827115"/>
    <w:rsid w:val="0082715F"/>
    <w:rsid w:val="0082719F"/>
    <w:rsid w:val="00827308"/>
    <w:rsid w:val="00827421"/>
    <w:rsid w:val="008274CE"/>
    <w:rsid w:val="008276A4"/>
    <w:rsid w:val="00827842"/>
    <w:rsid w:val="00827866"/>
    <w:rsid w:val="0082786A"/>
    <w:rsid w:val="00827930"/>
    <w:rsid w:val="00827C0C"/>
    <w:rsid w:val="00827F64"/>
    <w:rsid w:val="0083002F"/>
    <w:rsid w:val="008300A8"/>
    <w:rsid w:val="008300FE"/>
    <w:rsid w:val="008302E5"/>
    <w:rsid w:val="00830375"/>
    <w:rsid w:val="00830584"/>
    <w:rsid w:val="0083060B"/>
    <w:rsid w:val="00830813"/>
    <w:rsid w:val="0083088C"/>
    <w:rsid w:val="00830A22"/>
    <w:rsid w:val="00830BAA"/>
    <w:rsid w:val="00830D7A"/>
    <w:rsid w:val="00830E7D"/>
    <w:rsid w:val="00830F28"/>
    <w:rsid w:val="00831081"/>
    <w:rsid w:val="008310CB"/>
    <w:rsid w:val="008311D2"/>
    <w:rsid w:val="008311E0"/>
    <w:rsid w:val="008312BA"/>
    <w:rsid w:val="0083132B"/>
    <w:rsid w:val="008315B9"/>
    <w:rsid w:val="00831647"/>
    <w:rsid w:val="0083174B"/>
    <w:rsid w:val="008317D1"/>
    <w:rsid w:val="00831962"/>
    <w:rsid w:val="008319C4"/>
    <w:rsid w:val="00831BEA"/>
    <w:rsid w:val="00831DBA"/>
    <w:rsid w:val="00831DC5"/>
    <w:rsid w:val="00831E71"/>
    <w:rsid w:val="00831EC7"/>
    <w:rsid w:val="00831EF1"/>
    <w:rsid w:val="00831F67"/>
    <w:rsid w:val="00832545"/>
    <w:rsid w:val="0083263E"/>
    <w:rsid w:val="0083286D"/>
    <w:rsid w:val="00832A3E"/>
    <w:rsid w:val="00832BC1"/>
    <w:rsid w:val="00832BD7"/>
    <w:rsid w:val="00832BF1"/>
    <w:rsid w:val="00832D20"/>
    <w:rsid w:val="00832E30"/>
    <w:rsid w:val="00832F7C"/>
    <w:rsid w:val="00832FDB"/>
    <w:rsid w:val="0083313D"/>
    <w:rsid w:val="008332E8"/>
    <w:rsid w:val="008333F7"/>
    <w:rsid w:val="0083355F"/>
    <w:rsid w:val="0083360C"/>
    <w:rsid w:val="00833629"/>
    <w:rsid w:val="008337DB"/>
    <w:rsid w:val="00833AF4"/>
    <w:rsid w:val="00833AFD"/>
    <w:rsid w:val="00833DF2"/>
    <w:rsid w:val="00833EE5"/>
    <w:rsid w:val="00833F26"/>
    <w:rsid w:val="00833FEF"/>
    <w:rsid w:val="008340CE"/>
    <w:rsid w:val="0083411E"/>
    <w:rsid w:val="00834324"/>
    <w:rsid w:val="0083486A"/>
    <w:rsid w:val="008348A0"/>
    <w:rsid w:val="00834931"/>
    <w:rsid w:val="00834BAD"/>
    <w:rsid w:val="00834C11"/>
    <w:rsid w:val="00834D2B"/>
    <w:rsid w:val="00834E9E"/>
    <w:rsid w:val="00835247"/>
    <w:rsid w:val="00835288"/>
    <w:rsid w:val="00835449"/>
    <w:rsid w:val="008354C2"/>
    <w:rsid w:val="00835588"/>
    <w:rsid w:val="0083568E"/>
    <w:rsid w:val="00835733"/>
    <w:rsid w:val="008358B1"/>
    <w:rsid w:val="00835976"/>
    <w:rsid w:val="008359A4"/>
    <w:rsid w:val="00835C43"/>
    <w:rsid w:val="00835D46"/>
    <w:rsid w:val="00835EE9"/>
    <w:rsid w:val="00835F1A"/>
    <w:rsid w:val="00835F67"/>
    <w:rsid w:val="00835FAC"/>
    <w:rsid w:val="0083622F"/>
    <w:rsid w:val="008365FD"/>
    <w:rsid w:val="0083661B"/>
    <w:rsid w:val="0083667C"/>
    <w:rsid w:val="008366FA"/>
    <w:rsid w:val="0083687D"/>
    <w:rsid w:val="008369CA"/>
    <w:rsid w:val="008369FE"/>
    <w:rsid w:val="00836A02"/>
    <w:rsid w:val="00836A2C"/>
    <w:rsid w:val="00836A7E"/>
    <w:rsid w:val="00836A8A"/>
    <w:rsid w:val="00836DD1"/>
    <w:rsid w:val="00836DE5"/>
    <w:rsid w:val="00837188"/>
    <w:rsid w:val="008373DE"/>
    <w:rsid w:val="00837443"/>
    <w:rsid w:val="00837602"/>
    <w:rsid w:val="0083762A"/>
    <w:rsid w:val="008379F0"/>
    <w:rsid w:val="00837BD7"/>
    <w:rsid w:val="00837C2E"/>
    <w:rsid w:val="00837DD1"/>
    <w:rsid w:val="00837E43"/>
    <w:rsid w:val="00837E5E"/>
    <w:rsid w:val="00837F15"/>
    <w:rsid w:val="00840008"/>
    <w:rsid w:val="00840052"/>
    <w:rsid w:val="00840071"/>
    <w:rsid w:val="00840118"/>
    <w:rsid w:val="00840182"/>
    <w:rsid w:val="00840185"/>
    <w:rsid w:val="00840252"/>
    <w:rsid w:val="0084026C"/>
    <w:rsid w:val="00840368"/>
    <w:rsid w:val="0084038E"/>
    <w:rsid w:val="008404E9"/>
    <w:rsid w:val="00840521"/>
    <w:rsid w:val="008405BB"/>
    <w:rsid w:val="008406B9"/>
    <w:rsid w:val="00840787"/>
    <w:rsid w:val="0084085C"/>
    <w:rsid w:val="0084086C"/>
    <w:rsid w:val="00840876"/>
    <w:rsid w:val="00840BB3"/>
    <w:rsid w:val="00840D0F"/>
    <w:rsid w:val="00840D2B"/>
    <w:rsid w:val="00840E62"/>
    <w:rsid w:val="00840FA7"/>
    <w:rsid w:val="00841193"/>
    <w:rsid w:val="008412B7"/>
    <w:rsid w:val="008414B1"/>
    <w:rsid w:val="00841535"/>
    <w:rsid w:val="00841625"/>
    <w:rsid w:val="0084171E"/>
    <w:rsid w:val="00841852"/>
    <w:rsid w:val="008418E6"/>
    <w:rsid w:val="00841A01"/>
    <w:rsid w:val="00841C46"/>
    <w:rsid w:val="00841CDF"/>
    <w:rsid w:val="00841D6A"/>
    <w:rsid w:val="0084212A"/>
    <w:rsid w:val="00842155"/>
    <w:rsid w:val="00842171"/>
    <w:rsid w:val="00842329"/>
    <w:rsid w:val="008423DE"/>
    <w:rsid w:val="00842418"/>
    <w:rsid w:val="008424BF"/>
    <w:rsid w:val="0084258F"/>
    <w:rsid w:val="008427C4"/>
    <w:rsid w:val="00842842"/>
    <w:rsid w:val="008428E5"/>
    <w:rsid w:val="00842937"/>
    <w:rsid w:val="00842985"/>
    <w:rsid w:val="00842D29"/>
    <w:rsid w:val="00842D61"/>
    <w:rsid w:val="00842E51"/>
    <w:rsid w:val="00842E57"/>
    <w:rsid w:val="00842F72"/>
    <w:rsid w:val="008430EB"/>
    <w:rsid w:val="0084321D"/>
    <w:rsid w:val="00843305"/>
    <w:rsid w:val="0084333A"/>
    <w:rsid w:val="008433AC"/>
    <w:rsid w:val="00843577"/>
    <w:rsid w:val="008437BA"/>
    <w:rsid w:val="008437BD"/>
    <w:rsid w:val="00843818"/>
    <w:rsid w:val="00843A6F"/>
    <w:rsid w:val="00843B91"/>
    <w:rsid w:val="00843CAE"/>
    <w:rsid w:val="00843E7C"/>
    <w:rsid w:val="00843EDC"/>
    <w:rsid w:val="00843EE1"/>
    <w:rsid w:val="008440A9"/>
    <w:rsid w:val="008440B4"/>
    <w:rsid w:val="008441B5"/>
    <w:rsid w:val="008442E1"/>
    <w:rsid w:val="008443DA"/>
    <w:rsid w:val="00844474"/>
    <w:rsid w:val="00844539"/>
    <w:rsid w:val="00844642"/>
    <w:rsid w:val="008448BD"/>
    <w:rsid w:val="00844A24"/>
    <w:rsid w:val="00844ABB"/>
    <w:rsid w:val="00844B85"/>
    <w:rsid w:val="00844C27"/>
    <w:rsid w:val="00844DAC"/>
    <w:rsid w:val="00844FB2"/>
    <w:rsid w:val="008452A1"/>
    <w:rsid w:val="00845304"/>
    <w:rsid w:val="0084558F"/>
    <w:rsid w:val="008456C8"/>
    <w:rsid w:val="008456F9"/>
    <w:rsid w:val="008457FE"/>
    <w:rsid w:val="00845B01"/>
    <w:rsid w:val="00845CAD"/>
    <w:rsid w:val="00845DB3"/>
    <w:rsid w:val="00845E22"/>
    <w:rsid w:val="00846179"/>
    <w:rsid w:val="00846266"/>
    <w:rsid w:val="008462E5"/>
    <w:rsid w:val="0084631C"/>
    <w:rsid w:val="00846360"/>
    <w:rsid w:val="00846373"/>
    <w:rsid w:val="0084651A"/>
    <w:rsid w:val="00846626"/>
    <w:rsid w:val="0084677A"/>
    <w:rsid w:val="008467B5"/>
    <w:rsid w:val="008467C5"/>
    <w:rsid w:val="008467FF"/>
    <w:rsid w:val="00846972"/>
    <w:rsid w:val="0084698D"/>
    <w:rsid w:val="00846C35"/>
    <w:rsid w:val="00846C48"/>
    <w:rsid w:val="00846C86"/>
    <w:rsid w:val="00846D58"/>
    <w:rsid w:val="00846E30"/>
    <w:rsid w:val="00846E38"/>
    <w:rsid w:val="00846E87"/>
    <w:rsid w:val="008470F8"/>
    <w:rsid w:val="0084736A"/>
    <w:rsid w:val="00847624"/>
    <w:rsid w:val="00847AE8"/>
    <w:rsid w:val="00847B76"/>
    <w:rsid w:val="00847BA6"/>
    <w:rsid w:val="00847C6F"/>
    <w:rsid w:val="00847C72"/>
    <w:rsid w:val="00847C93"/>
    <w:rsid w:val="00847CC7"/>
    <w:rsid w:val="00847E2B"/>
    <w:rsid w:val="00850004"/>
    <w:rsid w:val="00850066"/>
    <w:rsid w:val="0085015E"/>
    <w:rsid w:val="00850282"/>
    <w:rsid w:val="0085049E"/>
    <w:rsid w:val="00850625"/>
    <w:rsid w:val="00850676"/>
    <w:rsid w:val="008506E6"/>
    <w:rsid w:val="008506E9"/>
    <w:rsid w:val="00850852"/>
    <w:rsid w:val="0085085A"/>
    <w:rsid w:val="008509EA"/>
    <w:rsid w:val="00850A2F"/>
    <w:rsid w:val="00850A6A"/>
    <w:rsid w:val="00850AB3"/>
    <w:rsid w:val="00850BE5"/>
    <w:rsid w:val="00850C51"/>
    <w:rsid w:val="00850C9B"/>
    <w:rsid w:val="00850D96"/>
    <w:rsid w:val="00850DF8"/>
    <w:rsid w:val="00850E6B"/>
    <w:rsid w:val="00851019"/>
    <w:rsid w:val="008510AD"/>
    <w:rsid w:val="00851141"/>
    <w:rsid w:val="00851265"/>
    <w:rsid w:val="00851315"/>
    <w:rsid w:val="008513A6"/>
    <w:rsid w:val="008513E4"/>
    <w:rsid w:val="008515E6"/>
    <w:rsid w:val="008515EF"/>
    <w:rsid w:val="00851630"/>
    <w:rsid w:val="00851847"/>
    <w:rsid w:val="0085193D"/>
    <w:rsid w:val="00851D95"/>
    <w:rsid w:val="00851E0F"/>
    <w:rsid w:val="00851E6A"/>
    <w:rsid w:val="00851F36"/>
    <w:rsid w:val="00851FCB"/>
    <w:rsid w:val="008520A4"/>
    <w:rsid w:val="00852190"/>
    <w:rsid w:val="008521C4"/>
    <w:rsid w:val="008523E4"/>
    <w:rsid w:val="0085247C"/>
    <w:rsid w:val="00852587"/>
    <w:rsid w:val="00852617"/>
    <w:rsid w:val="00852870"/>
    <w:rsid w:val="008528AB"/>
    <w:rsid w:val="008529C3"/>
    <w:rsid w:val="00852AFC"/>
    <w:rsid w:val="00852BB7"/>
    <w:rsid w:val="00852C01"/>
    <w:rsid w:val="00852CA0"/>
    <w:rsid w:val="00852D1B"/>
    <w:rsid w:val="00852D90"/>
    <w:rsid w:val="00852E80"/>
    <w:rsid w:val="00852EAC"/>
    <w:rsid w:val="00852FEE"/>
    <w:rsid w:val="00853018"/>
    <w:rsid w:val="00853404"/>
    <w:rsid w:val="008534AE"/>
    <w:rsid w:val="00853508"/>
    <w:rsid w:val="00853583"/>
    <w:rsid w:val="008535AE"/>
    <w:rsid w:val="0085365D"/>
    <w:rsid w:val="0085367C"/>
    <w:rsid w:val="008536E0"/>
    <w:rsid w:val="00853744"/>
    <w:rsid w:val="00853BE2"/>
    <w:rsid w:val="00853C74"/>
    <w:rsid w:val="00853CD6"/>
    <w:rsid w:val="00853D43"/>
    <w:rsid w:val="00853DC8"/>
    <w:rsid w:val="00853E14"/>
    <w:rsid w:val="0085400E"/>
    <w:rsid w:val="00854453"/>
    <w:rsid w:val="008545F4"/>
    <w:rsid w:val="00854676"/>
    <w:rsid w:val="008546AD"/>
    <w:rsid w:val="0085476B"/>
    <w:rsid w:val="008548DC"/>
    <w:rsid w:val="0085491B"/>
    <w:rsid w:val="00854A16"/>
    <w:rsid w:val="00854AA8"/>
    <w:rsid w:val="00854AE3"/>
    <w:rsid w:val="00854C9E"/>
    <w:rsid w:val="00854D40"/>
    <w:rsid w:val="00854D45"/>
    <w:rsid w:val="00854F06"/>
    <w:rsid w:val="00854F14"/>
    <w:rsid w:val="00854F51"/>
    <w:rsid w:val="00854F81"/>
    <w:rsid w:val="00854FF7"/>
    <w:rsid w:val="00855097"/>
    <w:rsid w:val="00855278"/>
    <w:rsid w:val="008552EE"/>
    <w:rsid w:val="0085538C"/>
    <w:rsid w:val="0085564E"/>
    <w:rsid w:val="00855869"/>
    <w:rsid w:val="0085591C"/>
    <w:rsid w:val="008559FE"/>
    <w:rsid w:val="00855D3A"/>
    <w:rsid w:val="00855D72"/>
    <w:rsid w:val="00855EAE"/>
    <w:rsid w:val="00856007"/>
    <w:rsid w:val="00856038"/>
    <w:rsid w:val="00856071"/>
    <w:rsid w:val="00856124"/>
    <w:rsid w:val="0085616B"/>
    <w:rsid w:val="00856202"/>
    <w:rsid w:val="00856271"/>
    <w:rsid w:val="0085639B"/>
    <w:rsid w:val="0085642C"/>
    <w:rsid w:val="008565E4"/>
    <w:rsid w:val="00856737"/>
    <w:rsid w:val="00856829"/>
    <w:rsid w:val="00856BE3"/>
    <w:rsid w:val="00856C74"/>
    <w:rsid w:val="00856CD2"/>
    <w:rsid w:val="00856E17"/>
    <w:rsid w:val="00856F5B"/>
    <w:rsid w:val="00856FFF"/>
    <w:rsid w:val="00857041"/>
    <w:rsid w:val="00857083"/>
    <w:rsid w:val="0085721B"/>
    <w:rsid w:val="00857352"/>
    <w:rsid w:val="0085752B"/>
    <w:rsid w:val="008576B7"/>
    <w:rsid w:val="00857756"/>
    <w:rsid w:val="008578E0"/>
    <w:rsid w:val="0085791C"/>
    <w:rsid w:val="0085793D"/>
    <w:rsid w:val="00857BC4"/>
    <w:rsid w:val="00857F89"/>
    <w:rsid w:val="00860225"/>
    <w:rsid w:val="008602E0"/>
    <w:rsid w:val="0086037F"/>
    <w:rsid w:val="0086052F"/>
    <w:rsid w:val="00860575"/>
    <w:rsid w:val="00860668"/>
    <w:rsid w:val="0086069E"/>
    <w:rsid w:val="008607AF"/>
    <w:rsid w:val="008607E0"/>
    <w:rsid w:val="0086085F"/>
    <w:rsid w:val="00860959"/>
    <w:rsid w:val="00860A35"/>
    <w:rsid w:val="00860A38"/>
    <w:rsid w:val="00860A59"/>
    <w:rsid w:val="00860BA1"/>
    <w:rsid w:val="00860D2F"/>
    <w:rsid w:val="00860E19"/>
    <w:rsid w:val="00860E54"/>
    <w:rsid w:val="00860F16"/>
    <w:rsid w:val="00861043"/>
    <w:rsid w:val="00861080"/>
    <w:rsid w:val="008610CD"/>
    <w:rsid w:val="00861182"/>
    <w:rsid w:val="0086118E"/>
    <w:rsid w:val="008611E5"/>
    <w:rsid w:val="00861270"/>
    <w:rsid w:val="008614A6"/>
    <w:rsid w:val="008614F8"/>
    <w:rsid w:val="00861501"/>
    <w:rsid w:val="00861568"/>
    <w:rsid w:val="00861589"/>
    <w:rsid w:val="008616DF"/>
    <w:rsid w:val="0086183F"/>
    <w:rsid w:val="008618C8"/>
    <w:rsid w:val="008618D7"/>
    <w:rsid w:val="00861AC0"/>
    <w:rsid w:val="00861C54"/>
    <w:rsid w:val="00861DD7"/>
    <w:rsid w:val="00861E0B"/>
    <w:rsid w:val="00861EBF"/>
    <w:rsid w:val="00862085"/>
    <w:rsid w:val="008622EA"/>
    <w:rsid w:val="00862312"/>
    <w:rsid w:val="00862466"/>
    <w:rsid w:val="0086252F"/>
    <w:rsid w:val="00862566"/>
    <w:rsid w:val="00862643"/>
    <w:rsid w:val="00862663"/>
    <w:rsid w:val="008626E1"/>
    <w:rsid w:val="008628BC"/>
    <w:rsid w:val="008628C7"/>
    <w:rsid w:val="00862A75"/>
    <w:rsid w:val="00862ABA"/>
    <w:rsid w:val="00862B4E"/>
    <w:rsid w:val="00862B7A"/>
    <w:rsid w:val="00862BD3"/>
    <w:rsid w:val="00862C39"/>
    <w:rsid w:val="00862D24"/>
    <w:rsid w:val="00863070"/>
    <w:rsid w:val="00863123"/>
    <w:rsid w:val="0086322A"/>
    <w:rsid w:val="0086322C"/>
    <w:rsid w:val="00863298"/>
    <w:rsid w:val="00863308"/>
    <w:rsid w:val="00863380"/>
    <w:rsid w:val="00863518"/>
    <w:rsid w:val="008635BB"/>
    <w:rsid w:val="008636F0"/>
    <w:rsid w:val="00863844"/>
    <w:rsid w:val="008638B1"/>
    <w:rsid w:val="0086392B"/>
    <w:rsid w:val="0086394D"/>
    <w:rsid w:val="0086397B"/>
    <w:rsid w:val="008639BB"/>
    <w:rsid w:val="00863A93"/>
    <w:rsid w:val="00863A9B"/>
    <w:rsid w:val="00863C41"/>
    <w:rsid w:val="00863D6B"/>
    <w:rsid w:val="008640F8"/>
    <w:rsid w:val="00864101"/>
    <w:rsid w:val="008641B3"/>
    <w:rsid w:val="0086435C"/>
    <w:rsid w:val="0086449C"/>
    <w:rsid w:val="008646B3"/>
    <w:rsid w:val="00864714"/>
    <w:rsid w:val="008647D6"/>
    <w:rsid w:val="008647ED"/>
    <w:rsid w:val="00864811"/>
    <w:rsid w:val="008649D7"/>
    <w:rsid w:val="00864B9F"/>
    <w:rsid w:val="00864C30"/>
    <w:rsid w:val="00864EA4"/>
    <w:rsid w:val="00864F0D"/>
    <w:rsid w:val="00864F4A"/>
    <w:rsid w:val="00864F57"/>
    <w:rsid w:val="00864F86"/>
    <w:rsid w:val="00864F90"/>
    <w:rsid w:val="00864F98"/>
    <w:rsid w:val="00865100"/>
    <w:rsid w:val="0086511D"/>
    <w:rsid w:val="00865250"/>
    <w:rsid w:val="008655B9"/>
    <w:rsid w:val="008655C9"/>
    <w:rsid w:val="0086571A"/>
    <w:rsid w:val="00865775"/>
    <w:rsid w:val="00865910"/>
    <w:rsid w:val="008659C9"/>
    <w:rsid w:val="00865C1D"/>
    <w:rsid w:val="00865E5B"/>
    <w:rsid w:val="00865E79"/>
    <w:rsid w:val="00865F5E"/>
    <w:rsid w:val="008660E5"/>
    <w:rsid w:val="00866112"/>
    <w:rsid w:val="00866308"/>
    <w:rsid w:val="008664D1"/>
    <w:rsid w:val="008666F6"/>
    <w:rsid w:val="008667B3"/>
    <w:rsid w:val="0086684A"/>
    <w:rsid w:val="0086697C"/>
    <w:rsid w:val="00866A34"/>
    <w:rsid w:val="00866DB2"/>
    <w:rsid w:val="00866DCD"/>
    <w:rsid w:val="00866F4D"/>
    <w:rsid w:val="00866FEE"/>
    <w:rsid w:val="00867044"/>
    <w:rsid w:val="008673E7"/>
    <w:rsid w:val="00867541"/>
    <w:rsid w:val="00867602"/>
    <w:rsid w:val="00867754"/>
    <w:rsid w:val="00867962"/>
    <w:rsid w:val="00867983"/>
    <w:rsid w:val="00867987"/>
    <w:rsid w:val="00867B57"/>
    <w:rsid w:val="00867D39"/>
    <w:rsid w:val="00867D8B"/>
    <w:rsid w:val="00867EBC"/>
    <w:rsid w:val="00870062"/>
    <w:rsid w:val="0087009C"/>
    <w:rsid w:val="0087012E"/>
    <w:rsid w:val="0087028C"/>
    <w:rsid w:val="00870788"/>
    <w:rsid w:val="008707B3"/>
    <w:rsid w:val="00870823"/>
    <w:rsid w:val="008709C1"/>
    <w:rsid w:val="00870CC2"/>
    <w:rsid w:val="00870D93"/>
    <w:rsid w:val="00870E49"/>
    <w:rsid w:val="00870E50"/>
    <w:rsid w:val="00870EFD"/>
    <w:rsid w:val="00870F6A"/>
    <w:rsid w:val="00871102"/>
    <w:rsid w:val="0087139F"/>
    <w:rsid w:val="0087163E"/>
    <w:rsid w:val="00871872"/>
    <w:rsid w:val="008719D0"/>
    <w:rsid w:val="00871A48"/>
    <w:rsid w:val="00871A7C"/>
    <w:rsid w:val="00871AED"/>
    <w:rsid w:val="00871B8F"/>
    <w:rsid w:val="00871CD6"/>
    <w:rsid w:val="00871D5C"/>
    <w:rsid w:val="00871FBB"/>
    <w:rsid w:val="008721FC"/>
    <w:rsid w:val="008722B4"/>
    <w:rsid w:val="00872311"/>
    <w:rsid w:val="0087242E"/>
    <w:rsid w:val="008724D9"/>
    <w:rsid w:val="008726B4"/>
    <w:rsid w:val="008728A1"/>
    <w:rsid w:val="008729AE"/>
    <w:rsid w:val="008729DD"/>
    <w:rsid w:val="00872AF7"/>
    <w:rsid w:val="00872B12"/>
    <w:rsid w:val="00872D46"/>
    <w:rsid w:val="00872DA9"/>
    <w:rsid w:val="00872DAD"/>
    <w:rsid w:val="00872DC7"/>
    <w:rsid w:val="00872EF3"/>
    <w:rsid w:val="00873125"/>
    <w:rsid w:val="0087312D"/>
    <w:rsid w:val="0087315E"/>
    <w:rsid w:val="00873161"/>
    <w:rsid w:val="008731A5"/>
    <w:rsid w:val="0087332B"/>
    <w:rsid w:val="0087337B"/>
    <w:rsid w:val="008733A6"/>
    <w:rsid w:val="008733C0"/>
    <w:rsid w:val="0087345C"/>
    <w:rsid w:val="0087347D"/>
    <w:rsid w:val="00873481"/>
    <w:rsid w:val="0087356B"/>
    <w:rsid w:val="0087365E"/>
    <w:rsid w:val="008737BE"/>
    <w:rsid w:val="00873931"/>
    <w:rsid w:val="00873933"/>
    <w:rsid w:val="0087397B"/>
    <w:rsid w:val="008739BC"/>
    <w:rsid w:val="008739DE"/>
    <w:rsid w:val="00873A6F"/>
    <w:rsid w:val="00873BDE"/>
    <w:rsid w:val="00873C94"/>
    <w:rsid w:val="00873DF0"/>
    <w:rsid w:val="00873E29"/>
    <w:rsid w:val="00873E44"/>
    <w:rsid w:val="00874054"/>
    <w:rsid w:val="008740C8"/>
    <w:rsid w:val="008740CB"/>
    <w:rsid w:val="008741D9"/>
    <w:rsid w:val="0087437C"/>
    <w:rsid w:val="0087437D"/>
    <w:rsid w:val="008743E9"/>
    <w:rsid w:val="00874420"/>
    <w:rsid w:val="0087457D"/>
    <w:rsid w:val="008745E4"/>
    <w:rsid w:val="008745EC"/>
    <w:rsid w:val="008745F6"/>
    <w:rsid w:val="008747B0"/>
    <w:rsid w:val="008748F2"/>
    <w:rsid w:val="00874964"/>
    <w:rsid w:val="00874B8D"/>
    <w:rsid w:val="00874C4A"/>
    <w:rsid w:val="00874D3B"/>
    <w:rsid w:val="00874E43"/>
    <w:rsid w:val="00874E7E"/>
    <w:rsid w:val="00875075"/>
    <w:rsid w:val="008750DB"/>
    <w:rsid w:val="0087514C"/>
    <w:rsid w:val="00875199"/>
    <w:rsid w:val="00875318"/>
    <w:rsid w:val="008754F8"/>
    <w:rsid w:val="0087563B"/>
    <w:rsid w:val="008756B0"/>
    <w:rsid w:val="008756FB"/>
    <w:rsid w:val="00875763"/>
    <w:rsid w:val="00875814"/>
    <w:rsid w:val="00875941"/>
    <w:rsid w:val="00875B27"/>
    <w:rsid w:val="00875B3A"/>
    <w:rsid w:val="00875C3A"/>
    <w:rsid w:val="00875CC4"/>
    <w:rsid w:val="00875D6E"/>
    <w:rsid w:val="00875E4E"/>
    <w:rsid w:val="00875FE2"/>
    <w:rsid w:val="00876148"/>
    <w:rsid w:val="008763AF"/>
    <w:rsid w:val="00876524"/>
    <w:rsid w:val="008765F5"/>
    <w:rsid w:val="008766E1"/>
    <w:rsid w:val="008769FE"/>
    <w:rsid w:val="00876AB9"/>
    <w:rsid w:val="00876B8D"/>
    <w:rsid w:val="00876C30"/>
    <w:rsid w:val="00876CA8"/>
    <w:rsid w:val="00876DF1"/>
    <w:rsid w:val="00876F04"/>
    <w:rsid w:val="00876FD3"/>
    <w:rsid w:val="00877014"/>
    <w:rsid w:val="0087702E"/>
    <w:rsid w:val="00877160"/>
    <w:rsid w:val="00877329"/>
    <w:rsid w:val="00877415"/>
    <w:rsid w:val="00877648"/>
    <w:rsid w:val="00877653"/>
    <w:rsid w:val="00877686"/>
    <w:rsid w:val="00877710"/>
    <w:rsid w:val="00877D9F"/>
    <w:rsid w:val="00877F71"/>
    <w:rsid w:val="00880150"/>
    <w:rsid w:val="008801B0"/>
    <w:rsid w:val="008802FD"/>
    <w:rsid w:val="008803BE"/>
    <w:rsid w:val="00880586"/>
    <w:rsid w:val="008805D9"/>
    <w:rsid w:val="00880781"/>
    <w:rsid w:val="0088093F"/>
    <w:rsid w:val="00880985"/>
    <w:rsid w:val="0088098F"/>
    <w:rsid w:val="00880A2E"/>
    <w:rsid w:val="00880C03"/>
    <w:rsid w:val="00881024"/>
    <w:rsid w:val="008811BA"/>
    <w:rsid w:val="0088148E"/>
    <w:rsid w:val="008814AA"/>
    <w:rsid w:val="00881734"/>
    <w:rsid w:val="008817DC"/>
    <w:rsid w:val="00881815"/>
    <w:rsid w:val="008818A3"/>
    <w:rsid w:val="00881A33"/>
    <w:rsid w:val="00881D3D"/>
    <w:rsid w:val="00881DF7"/>
    <w:rsid w:val="00881FD3"/>
    <w:rsid w:val="0088223B"/>
    <w:rsid w:val="00882391"/>
    <w:rsid w:val="00882476"/>
    <w:rsid w:val="00882501"/>
    <w:rsid w:val="00882574"/>
    <w:rsid w:val="0088262C"/>
    <w:rsid w:val="008827F9"/>
    <w:rsid w:val="00882AB0"/>
    <w:rsid w:val="00882BC8"/>
    <w:rsid w:val="00882C90"/>
    <w:rsid w:val="00882DC9"/>
    <w:rsid w:val="00882E79"/>
    <w:rsid w:val="00882E88"/>
    <w:rsid w:val="0088301D"/>
    <w:rsid w:val="00883038"/>
    <w:rsid w:val="00883111"/>
    <w:rsid w:val="00883279"/>
    <w:rsid w:val="008832BB"/>
    <w:rsid w:val="0088348E"/>
    <w:rsid w:val="0088349C"/>
    <w:rsid w:val="008836C1"/>
    <w:rsid w:val="008836FC"/>
    <w:rsid w:val="00883916"/>
    <w:rsid w:val="00883A2A"/>
    <w:rsid w:val="00883B8A"/>
    <w:rsid w:val="00883BBA"/>
    <w:rsid w:val="00883C0C"/>
    <w:rsid w:val="00883C5B"/>
    <w:rsid w:val="00883CAF"/>
    <w:rsid w:val="00883DF2"/>
    <w:rsid w:val="0088437F"/>
    <w:rsid w:val="0088439B"/>
    <w:rsid w:val="00884416"/>
    <w:rsid w:val="0088447D"/>
    <w:rsid w:val="0088476F"/>
    <w:rsid w:val="008848D6"/>
    <w:rsid w:val="00884925"/>
    <w:rsid w:val="00884A4A"/>
    <w:rsid w:val="00884B37"/>
    <w:rsid w:val="00884E79"/>
    <w:rsid w:val="00884F8A"/>
    <w:rsid w:val="0088512D"/>
    <w:rsid w:val="0088516C"/>
    <w:rsid w:val="008851C1"/>
    <w:rsid w:val="008854DF"/>
    <w:rsid w:val="00885599"/>
    <w:rsid w:val="00885755"/>
    <w:rsid w:val="0088586F"/>
    <w:rsid w:val="00885C72"/>
    <w:rsid w:val="00885D25"/>
    <w:rsid w:val="00885DF5"/>
    <w:rsid w:val="00885E4F"/>
    <w:rsid w:val="00885E92"/>
    <w:rsid w:val="0088602B"/>
    <w:rsid w:val="0088607E"/>
    <w:rsid w:val="00886228"/>
    <w:rsid w:val="008863CE"/>
    <w:rsid w:val="00886484"/>
    <w:rsid w:val="0088672D"/>
    <w:rsid w:val="00886757"/>
    <w:rsid w:val="008867E0"/>
    <w:rsid w:val="0088684E"/>
    <w:rsid w:val="008869C2"/>
    <w:rsid w:val="00886AB7"/>
    <w:rsid w:val="00886BF5"/>
    <w:rsid w:val="00886C09"/>
    <w:rsid w:val="00886C21"/>
    <w:rsid w:val="00886EC0"/>
    <w:rsid w:val="00886FFD"/>
    <w:rsid w:val="00887210"/>
    <w:rsid w:val="00887376"/>
    <w:rsid w:val="008874E4"/>
    <w:rsid w:val="00887517"/>
    <w:rsid w:val="00887518"/>
    <w:rsid w:val="0088753A"/>
    <w:rsid w:val="0088757B"/>
    <w:rsid w:val="0088769F"/>
    <w:rsid w:val="008876B4"/>
    <w:rsid w:val="008877BE"/>
    <w:rsid w:val="00887ACC"/>
    <w:rsid w:val="00887B1C"/>
    <w:rsid w:val="00887B59"/>
    <w:rsid w:val="00887D03"/>
    <w:rsid w:val="00887D51"/>
    <w:rsid w:val="00887D6E"/>
    <w:rsid w:val="00887E50"/>
    <w:rsid w:val="00887E5D"/>
    <w:rsid w:val="00890095"/>
    <w:rsid w:val="00890109"/>
    <w:rsid w:val="00890176"/>
    <w:rsid w:val="008901DD"/>
    <w:rsid w:val="0089026C"/>
    <w:rsid w:val="0089027D"/>
    <w:rsid w:val="00890305"/>
    <w:rsid w:val="008903B5"/>
    <w:rsid w:val="008904AF"/>
    <w:rsid w:val="00890726"/>
    <w:rsid w:val="008907C9"/>
    <w:rsid w:val="008907F7"/>
    <w:rsid w:val="008908F2"/>
    <w:rsid w:val="00890CA9"/>
    <w:rsid w:val="00890D7E"/>
    <w:rsid w:val="00890E8B"/>
    <w:rsid w:val="00890FC8"/>
    <w:rsid w:val="0089105C"/>
    <w:rsid w:val="00891079"/>
    <w:rsid w:val="0089125B"/>
    <w:rsid w:val="00891360"/>
    <w:rsid w:val="0089151F"/>
    <w:rsid w:val="00891534"/>
    <w:rsid w:val="008915BE"/>
    <w:rsid w:val="008915CD"/>
    <w:rsid w:val="008916CA"/>
    <w:rsid w:val="008917FF"/>
    <w:rsid w:val="008918C4"/>
    <w:rsid w:val="008919BB"/>
    <w:rsid w:val="00891A6C"/>
    <w:rsid w:val="00891BB0"/>
    <w:rsid w:val="00891D6C"/>
    <w:rsid w:val="00891E73"/>
    <w:rsid w:val="00891F4A"/>
    <w:rsid w:val="00892080"/>
    <w:rsid w:val="00892172"/>
    <w:rsid w:val="00892207"/>
    <w:rsid w:val="00892256"/>
    <w:rsid w:val="00892359"/>
    <w:rsid w:val="008923F3"/>
    <w:rsid w:val="00892495"/>
    <w:rsid w:val="008924CD"/>
    <w:rsid w:val="008925F4"/>
    <w:rsid w:val="00892704"/>
    <w:rsid w:val="008927BC"/>
    <w:rsid w:val="00892850"/>
    <w:rsid w:val="00892868"/>
    <w:rsid w:val="00892B33"/>
    <w:rsid w:val="00892D21"/>
    <w:rsid w:val="00892D30"/>
    <w:rsid w:val="00892DD3"/>
    <w:rsid w:val="00892E2F"/>
    <w:rsid w:val="00892E49"/>
    <w:rsid w:val="00892F06"/>
    <w:rsid w:val="00893236"/>
    <w:rsid w:val="00893369"/>
    <w:rsid w:val="00893514"/>
    <w:rsid w:val="008936CC"/>
    <w:rsid w:val="0089391E"/>
    <w:rsid w:val="00893923"/>
    <w:rsid w:val="00893957"/>
    <w:rsid w:val="00893AE7"/>
    <w:rsid w:val="00893BA0"/>
    <w:rsid w:val="00893C23"/>
    <w:rsid w:val="00893EB2"/>
    <w:rsid w:val="00893ED4"/>
    <w:rsid w:val="008941D8"/>
    <w:rsid w:val="008942E4"/>
    <w:rsid w:val="0089450B"/>
    <w:rsid w:val="0089465B"/>
    <w:rsid w:val="008946B7"/>
    <w:rsid w:val="008946C9"/>
    <w:rsid w:val="008948F8"/>
    <w:rsid w:val="00894A5E"/>
    <w:rsid w:val="00894ABE"/>
    <w:rsid w:val="0089511A"/>
    <w:rsid w:val="0089515D"/>
    <w:rsid w:val="008951A1"/>
    <w:rsid w:val="0089540B"/>
    <w:rsid w:val="00895509"/>
    <w:rsid w:val="0089555D"/>
    <w:rsid w:val="008955B6"/>
    <w:rsid w:val="008956C0"/>
    <w:rsid w:val="0089585F"/>
    <w:rsid w:val="0089594D"/>
    <w:rsid w:val="00895977"/>
    <w:rsid w:val="008959C3"/>
    <w:rsid w:val="00895AE3"/>
    <w:rsid w:val="0089607A"/>
    <w:rsid w:val="008960F4"/>
    <w:rsid w:val="008961B2"/>
    <w:rsid w:val="00896242"/>
    <w:rsid w:val="00896345"/>
    <w:rsid w:val="008965BE"/>
    <w:rsid w:val="00896612"/>
    <w:rsid w:val="00896676"/>
    <w:rsid w:val="0089672B"/>
    <w:rsid w:val="00896A26"/>
    <w:rsid w:val="00896C7C"/>
    <w:rsid w:val="00896ED2"/>
    <w:rsid w:val="00896FF8"/>
    <w:rsid w:val="00897033"/>
    <w:rsid w:val="008970AF"/>
    <w:rsid w:val="008970BC"/>
    <w:rsid w:val="0089713A"/>
    <w:rsid w:val="008972C4"/>
    <w:rsid w:val="008973AA"/>
    <w:rsid w:val="0089748C"/>
    <w:rsid w:val="008975DB"/>
    <w:rsid w:val="00897678"/>
    <w:rsid w:val="008976DE"/>
    <w:rsid w:val="008977BB"/>
    <w:rsid w:val="0089784D"/>
    <w:rsid w:val="00897A66"/>
    <w:rsid w:val="00897B4E"/>
    <w:rsid w:val="00897BAD"/>
    <w:rsid w:val="00897C52"/>
    <w:rsid w:val="00897D72"/>
    <w:rsid w:val="00897DDE"/>
    <w:rsid w:val="00897EA4"/>
    <w:rsid w:val="00897F5E"/>
    <w:rsid w:val="00897F60"/>
    <w:rsid w:val="008A003F"/>
    <w:rsid w:val="008A00E1"/>
    <w:rsid w:val="008A0421"/>
    <w:rsid w:val="008A0458"/>
    <w:rsid w:val="008A0474"/>
    <w:rsid w:val="008A047A"/>
    <w:rsid w:val="008A04C8"/>
    <w:rsid w:val="008A0578"/>
    <w:rsid w:val="008A0625"/>
    <w:rsid w:val="008A067D"/>
    <w:rsid w:val="008A06F0"/>
    <w:rsid w:val="008A087F"/>
    <w:rsid w:val="008A0923"/>
    <w:rsid w:val="008A0964"/>
    <w:rsid w:val="008A0B3B"/>
    <w:rsid w:val="008A0C83"/>
    <w:rsid w:val="008A0DAD"/>
    <w:rsid w:val="008A0E0B"/>
    <w:rsid w:val="008A0E56"/>
    <w:rsid w:val="008A0F39"/>
    <w:rsid w:val="008A10F8"/>
    <w:rsid w:val="008A1119"/>
    <w:rsid w:val="008A125D"/>
    <w:rsid w:val="008A1299"/>
    <w:rsid w:val="008A12C1"/>
    <w:rsid w:val="008A1422"/>
    <w:rsid w:val="008A144F"/>
    <w:rsid w:val="008A1478"/>
    <w:rsid w:val="008A14BD"/>
    <w:rsid w:val="008A14DD"/>
    <w:rsid w:val="008A1512"/>
    <w:rsid w:val="008A1585"/>
    <w:rsid w:val="008A1CB3"/>
    <w:rsid w:val="008A1DD4"/>
    <w:rsid w:val="008A1E77"/>
    <w:rsid w:val="008A1ECC"/>
    <w:rsid w:val="008A1F13"/>
    <w:rsid w:val="008A2149"/>
    <w:rsid w:val="008A220F"/>
    <w:rsid w:val="008A234B"/>
    <w:rsid w:val="008A23C5"/>
    <w:rsid w:val="008A23E6"/>
    <w:rsid w:val="008A299C"/>
    <w:rsid w:val="008A29B0"/>
    <w:rsid w:val="008A2B7C"/>
    <w:rsid w:val="008A2B8C"/>
    <w:rsid w:val="008A2EC5"/>
    <w:rsid w:val="008A31E7"/>
    <w:rsid w:val="008A335B"/>
    <w:rsid w:val="008A3696"/>
    <w:rsid w:val="008A3934"/>
    <w:rsid w:val="008A3A24"/>
    <w:rsid w:val="008A3F99"/>
    <w:rsid w:val="008A401A"/>
    <w:rsid w:val="008A423B"/>
    <w:rsid w:val="008A433E"/>
    <w:rsid w:val="008A44DD"/>
    <w:rsid w:val="008A458B"/>
    <w:rsid w:val="008A4742"/>
    <w:rsid w:val="008A4799"/>
    <w:rsid w:val="008A47BA"/>
    <w:rsid w:val="008A4902"/>
    <w:rsid w:val="008A4909"/>
    <w:rsid w:val="008A492C"/>
    <w:rsid w:val="008A4A1F"/>
    <w:rsid w:val="008A4B4E"/>
    <w:rsid w:val="008A4EC3"/>
    <w:rsid w:val="008A4FC9"/>
    <w:rsid w:val="008A4FFB"/>
    <w:rsid w:val="008A5049"/>
    <w:rsid w:val="008A5177"/>
    <w:rsid w:val="008A5196"/>
    <w:rsid w:val="008A537F"/>
    <w:rsid w:val="008A5591"/>
    <w:rsid w:val="008A5725"/>
    <w:rsid w:val="008A591C"/>
    <w:rsid w:val="008A5975"/>
    <w:rsid w:val="008A5C14"/>
    <w:rsid w:val="008A5C67"/>
    <w:rsid w:val="008A5D69"/>
    <w:rsid w:val="008A5DE0"/>
    <w:rsid w:val="008A5E45"/>
    <w:rsid w:val="008A5E68"/>
    <w:rsid w:val="008A5ED0"/>
    <w:rsid w:val="008A60DF"/>
    <w:rsid w:val="008A6170"/>
    <w:rsid w:val="008A6235"/>
    <w:rsid w:val="008A673A"/>
    <w:rsid w:val="008A67AB"/>
    <w:rsid w:val="008A6900"/>
    <w:rsid w:val="008A6C63"/>
    <w:rsid w:val="008A6D00"/>
    <w:rsid w:val="008A6D53"/>
    <w:rsid w:val="008A6E09"/>
    <w:rsid w:val="008A6EF1"/>
    <w:rsid w:val="008A6F08"/>
    <w:rsid w:val="008A6FA1"/>
    <w:rsid w:val="008A70DF"/>
    <w:rsid w:val="008A70ED"/>
    <w:rsid w:val="008A7340"/>
    <w:rsid w:val="008A73BA"/>
    <w:rsid w:val="008A75C2"/>
    <w:rsid w:val="008A767B"/>
    <w:rsid w:val="008A7714"/>
    <w:rsid w:val="008A77FF"/>
    <w:rsid w:val="008A780B"/>
    <w:rsid w:val="008A78AC"/>
    <w:rsid w:val="008A7939"/>
    <w:rsid w:val="008A7A27"/>
    <w:rsid w:val="008A7B8E"/>
    <w:rsid w:val="008A7E06"/>
    <w:rsid w:val="008A7E08"/>
    <w:rsid w:val="008A7EB8"/>
    <w:rsid w:val="008A7FDA"/>
    <w:rsid w:val="008A7FE8"/>
    <w:rsid w:val="008B00C1"/>
    <w:rsid w:val="008B00D5"/>
    <w:rsid w:val="008B01B7"/>
    <w:rsid w:val="008B03B0"/>
    <w:rsid w:val="008B041E"/>
    <w:rsid w:val="008B0481"/>
    <w:rsid w:val="008B056C"/>
    <w:rsid w:val="008B064D"/>
    <w:rsid w:val="008B07F9"/>
    <w:rsid w:val="008B0AAA"/>
    <w:rsid w:val="008B0BE6"/>
    <w:rsid w:val="008B0C24"/>
    <w:rsid w:val="008B1017"/>
    <w:rsid w:val="008B105C"/>
    <w:rsid w:val="008B111C"/>
    <w:rsid w:val="008B121C"/>
    <w:rsid w:val="008B12AF"/>
    <w:rsid w:val="008B13B4"/>
    <w:rsid w:val="008B1796"/>
    <w:rsid w:val="008B185E"/>
    <w:rsid w:val="008B18BF"/>
    <w:rsid w:val="008B1A69"/>
    <w:rsid w:val="008B1A87"/>
    <w:rsid w:val="008B1BFF"/>
    <w:rsid w:val="008B1D5A"/>
    <w:rsid w:val="008B2004"/>
    <w:rsid w:val="008B2026"/>
    <w:rsid w:val="008B21E5"/>
    <w:rsid w:val="008B226A"/>
    <w:rsid w:val="008B237F"/>
    <w:rsid w:val="008B238B"/>
    <w:rsid w:val="008B2410"/>
    <w:rsid w:val="008B24DC"/>
    <w:rsid w:val="008B2602"/>
    <w:rsid w:val="008B27C6"/>
    <w:rsid w:val="008B27EA"/>
    <w:rsid w:val="008B28F2"/>
    <w:rsid w:val="008B2B49"/>
    <w:rsid w:val="008B2DD3"/>
    <w:rsid w:val="008B3021"/>
    <w:rsid w:val="008B30C0"/>
    <w:rsid w:val="008B32BA"/>
    <w:rsid w:val="008B33E0"/>
    <w:rsid w:val="008B3555"/>
    <w:rsid w:val="008B35BF"/>
    <w:rsid w:val="008B38E7"/>
    <w:rsid w:val="008B3A4C"/>
    <w:rsid w:val="008B3BB9"/>
    <w:rsid w:val="008B3E14"/>
    <w:rsid w:val="008B3EBD"/>
    <w:rsid w:val="008B3F00"/>
    <w:rsid w:val="008B3FCE"/>
    <w:rsid w:val="008B3FF9"/>
    <w:rsid w:val="008B4133"/>
    <w:rsid w:val="008B41E0"/>
    <w:rsid w:val="008B4285"/>
    <w:rsid w:val="008B42CE"/>
    <w:rsid w:val="008B4361"/>
    <w:rsid w:val="008B448B"/>
    <w:rsid w:val="008B44E9"/>
    <w:rsid w:val="008B45E6"/>
    <w:rsid w:val="008B47C3"/>
    <w:rsid w:val="008B4A70"/>
    <w:rsid w:val="008B4B8C"/>
    <w:rsid w:val="008B4BC6"/>
    <w:rsid w:val="008B4C64"/>
    <w:rsid w:val="008B4CBC"/>
    <w:rsid w:val="008B4FA4"/>
    <w:rsid w:val="008B5165"/>
    <w:rsid w:val="008B51CD"/>
    <w:rsid w:val="008B524B"/>
    <w:rsid w:val="008B5313"/>
    <w:rsid w:val="008B53FE"/>
    <w:rsid w:val="008B55E0"/>
    <w:rsid w:val="008B57BB"/>
    <w:rsid w:val="008B5904"/>
    <w:rsid w:val="008B5B82"/>
    <w:rsid w:val="008B5D8A"/>
    <w:rsid w:val="008B5E6C"/>
    <w:rsid w:val="008B5E71"/>
    <w:rsid w:val="008B5FAF"/>
    <w:rsid w:val="008B608A"/>
    <w:rsid w:val="008B60DA"/>
    <w:rsid w:val="008B6257"/>
    <w:rsid w:val="008B63CB"/>
    <w:rsid w:val="008B650B"/>
    <w:rsid w:val="008B65C6"/>
    <w:rsid w:val="008B6605"/>
    <w:rsid w:val="008B6800"/>
    <w:rsid w:val="008B68F9"/>
    <w:rsid w:val="008B6A5B"/>
    <w:rsid w:val="008B6BCF"/>
    <w:rsid w:val="008B7161"/>
    <w:rsid w:val="008B740B"/>
    <w:rsid w:val="008B7553"/>
    <w:rsid w:val="008B76A2"/>
    <w:rsid w:val="008B780A"/>
    <w:rsid w:val="008B78C9"/>
    <w:rsid w:val="008B7ABB"/>
    <w:rsid w:val="008B7D9E"/>
    <w:rsid w:val="008B7EC4"/>
    <w:rsid w:val="008C0182"/>
    <w:rsid w:val="008C024E"/>
    <w:rsid w:val="008C032B"/>
    <w:rsid w:val="008C03C3"/>
    <w:rsid w:val="008C044B"/>
    <w:rsid w:val="008C0684"/>
    <w:rsid w:val="008C0748"/>
    <w:rsid w:val="008C0AA1"/>
    <w:rsid w:val="008C0B59"/>
    <w:rsid w:val="008C0BA8"/>
    <w:rsid w:val="008C0CF5"/>
    <w:rsid w:val="008C0D61"/>
    <w:rsid w:val="008C0E1C"/>
    <w:rsid w:val="008C0EA1"/>
    <w:rsid w:val="008C0FAF"/>
    <w:rsid w:val="008C1039"/>
    <w:rsid w:val="008C11B6"/>
    <w:rsid w:val="008C173F"/>
    <w:rsid w:val="008C1991"/>
    <w:rsid w:val="008C1A6E"/>
    <w:rsid w:val="008C213E"/>
    <w:rsid w:val="008C22B5"/>
    <w:rsid w:val="008C231E"/>
    <w:rsid w:val="008C241D"/>
    <w:rsid w:val="008C2421"/>
    <w:rsid w:val="008C244D"/>
    <w:rsid w:val="008C260C"/>
    <w:rsid w:val="008C260F"/>
    <w:rsid w:val="008C2673"/>
    <w:rsid w:val="008C27D3"/>
    <w:rsid w:val="008C286A"/>
    <w:rsid w:val="008C28F7"/>
    <w:rsid w:val="008C2B52"/>
    <w:rsid w:val="008C2C45"/>
    <w:rsid w:val="008C2D29"/>
    <w:rsid w:val="008C2DDE"/>
    <w:rsid w:val="008C2EB3"/>
    <w:rsid w:val="008C2FFC"/>
    <w:rsid w:val="008C3004"/>
    <w:rsid w:val="008C3183"/>
    <w:rsid w:val="008C324C"/>
    <w:rsid w:val="008C32D8"/>
    <w:rsid w:val="008C3454"/>
    <w:rsid w:val="008C3550"/>
    <w:rsid w:val="008C35ED"/>
    <w:rsid w:val="008C3655"/>
    <w:rsid w:val="008C36BF"/>
    <w:rsid w:val="008C3805"/>
    <w:rsid w:val="008C3979"/>
    <w:rsid w:val="008C39F8"/>
    <w:rsid w:val="008C3B51"/>
    <w:rsid w:val="008C3C1B"/>
    <w:rsid w:val="008C3CBA"/>
    <w:rsid w:val="008C3EDE"/>
    <w:rsid w:val="008C40B7"/>
    <w:rsid w:val="008C40CC"/>
    <w:rsid w:val="008C425F"/>
    <w:rsid w:val="008C449A"/>
    <w:rsid w:val="008C4550"/>
    <w:rsid w:val="008C476C"/>
    <w:rsid w:val="008C49A5"/>
    <w:rsid w:val="008C4A4D"/>
    <w:rsid w:val="008C4A86"/>
    <w:rsid w:val="008C4B0C"/>
    <w:rsid w:val="008C4C15"/>
    <w:rsid w:val="008C4C7C"/>
    <w:rsid w:val="008C5318"/>
    <w:rsid w:val="008C542C"/>
    <w:rsid w:val="008C5450"/>
    <w:rsid w:val="008C549F"/>
    <w:rsid w:val="008C55C8"/>
    <w:rsid w:val="008C55FE"/>
    <w:rsid w:val="008C5630"/>
    <w:rsid w:val="008C5636"/>
    <w:rsid w:val="008C5645"/>
    <w:rsid w:val="008C5780"/>
    <w:rsid w:val="008C5CD1"/>
    <w:rsid w:val="008C5D65"/>
    <w:rsid w:val="008C5E45"/>
    <w:rsid w:val="008C5FCB"/>
    <w:rsid w:val="008C6001"/>
    <w:rsid w:val="008C60B5"/>
    <w:rsid w:val="008C60F5"/>
    <w:rsid w:val="008C619B"/>
    <w:rsid w:val="008C61A1"/>
    <w:rsid w:val="008C6250"/>
    <w:rsid w:val="008C6278"/>
    <w:rsid w:val="008C63A2"/>
    <w:rsid w:val="008C66AB"/>
    <w:rsid w:val="008C66D9"/>
    <w:rsid w:val="008C6B1E"/>
    <w:rsid w:val="008C6C5E"/>
    <w:rsid w:val="008C6CD0"/>
    <w:rsid w:val="008C6E4F"/>
    <w:rsid w:val="008C6F5E"/>
    <w:rsid w:val="008C7380"/>
    <w:rsid w:val="008C744D"/>
    <w:rsid w:val="008C7621"/>
    <w:rsid w:val="008C78A0"/>
    <w:rsid w:val="008C78CF"/>
    <w:rsid w:val="008C7BC4"/>
    <w:rsid w:val="008C7D2D"/>
    <w:rsid w:val="008C7F06"/>
    <w:rsid w:val="008C7F93"/>
    <w:rsid w:val="008D0092"/>
    <w:rsid w:val="008D0160"/>
    <w:rsid w:val="008D033A"/>
    <w:rsid w:val="008D0455"/>
    <w:rsid w:val="008D071C"/>
    <w:rsid w:val="008D079A"/>
    <w:rsid w:val="008D0886"/>
    <w:rsid w:val="008D08AC"/>
    <w:rsid w:val="008D0929"/>
    <w:rsid w:val="008D09B8"/>
    <w:rsid w:val="008D0A7F"/>
    <w:rsid w:val="008D0C64"/>
    <w:rsid w:val="008D0DD8"/>
    <w:rsid w:val="008D1057"/>
    <w:rsid w:val="008D112F"/>
    <w:rsid w:val="008D1191"/>
    <w:rsid w:val="008D11EE"/>
    <w:rsid w:val="008D12F5"/>
    <w:rsid w:val="008D1763"/>
    <w:rsid w:val="008D1BAA"/>
    <w:rsid w:val="008D1C0A"/>
    <w:rsid w:val="008D1CFE"/>
    <w:rsid w:val="008D2032"/>
    <w:rsid w:val="008D2058"/>
    <w:rsid w:val="008D20FD"/>
    <w:rsid w:val="008D24D0"/>
    <w:rsid w:val="008D262C"/>
    <w:rsid w:val="008D28A7"/>
    <w:rsid w:val="008D293B"/>
    <w:rsid w:val="008D29EF"/>
    <w:rsid w:val="008D2A1B"/>
    <w:rsid w:val="008D2B07"/>
    <w:rsid w:val="008D2B74"/>
    <w:rsid w:val="008D2CF9"/>
    <w:rsid w:val="008D2D79"/>
    <w:rsid w:val="008D2FC5"/>
    <w:rsid w:val="008D3031"/>
    <w:rsid w:val="008D31C4"/>
    <w:rsid w:val="008D33C8"/>
    <w:rsid w:val="008D3429"/>
    <w:rsid w:val="008D35AF"/>
    <w:rsid w:val="008D37FB"/>
    <w:rsid w:val="008D397D"/>
    <w:rsid w:val="008D3B05"/>
    <w:rsid w:val="008D3C4A"/>
    <w:rsid w:val="008D3CB3"/>
    <w:rsid w:val="008D3EB2"/>
    <w:rsid w:val="008D424D"/>
    <w:rsid w:val="008D427D"/>
    <w:rsid w:val="008D44C3"/>
    <w:rsid w:val="008D4637"/>
    <w:rsid w:val="008D468F"/>
    <w:rsid w:val="008D4703"/>
    <w:rsid w:val="008D4744"/>
    <w:rsid w:val="008D47AB"/>
    <w:rsid w:val="008D4928"/>
    <w:rsid w:val="008D492F"/>
    <w:rsid w:val="008D49CA"/>
    <w:rsid w:val="008D4A4F"/>
    <w:rsid w:val="008D4A91"/>
    <w:rsid w:val="008D4AC9"/>
    <w:rsid w:val="008D4B89"/>
    <w:rsid w:val="008D4C09"/>
    <w:rsid w:val="008D4C46"/>
    <w:rsid w:val="008D4E15"/>
    <w:rsid w:val="008D4F6C"/>
    <w:rsid w:val="008D5038"/>
    <w:rsid w:val="008D5136"/>
    <w:rsid w:val="008D51DA"/>
    <w:rsid w:val="008D545F"/>
    <w:rsid w:val="008D556D"/>
    <w:rsid w:val="008D55B0"/>
    <w:rsid w:val="008D55F5"/>
    <w:rsid w:val="008D576F"/>
    <w:rsid w:val="008D58CC"/>
    <w:rsid w:val="008D5B45"/>
    <w:rsid w:val="008D6203"/>
    <w:rsid w:val="008D6431"/>
    <w:rsid w:val="008D6489"/>
    <w:rsid w:val="008D64D0"/>
    <w:rsid w:val="008D64E8"/>
    <w:rsid w:val="008D6584"/>
    <w:rsid w:val="008D6585"/>
    <w:rsid w:val="008D66C1"/>
    <w:rsid w:val="008D66F7"/>
    <w:rsid w:val="008D6898"/>
    <w:rsid w:val="008D6BDA"/>
    <w:rsid w:val="008D6DAB"/>
    <w:rsid w:val="008D6DE5"/>
    <w:rsid w:val="008D6E1E"/>
    <w:rsid w:val="008D6FD6"/>
    <w:rsid w:val="008D7061"/>
    <w:rsid w:val="008D71DF"/>
    <w:rsid w:val="008D726C"/>
    <w:rsid w:val="008D72E8"/>
    <w:rsid w:val="008D7523"/>
    <w:rsid w:val="008D7579"/>
    <w:rsid w:val="008D7681"/>
    <w:rsid w:val="008D7744"/>
    <w:rsid w:val="008D77BC"/>
    <w:rsid w:val="008D7840"/>
    <w:rsid w:val="008D7868"/>
    <w:rsid w:val="008D7B37"/>
    <w:rsid w:val="008D7C0E"/>
    <w:rsid w:val="008D7C72"/>
    <w:rsid w:val="008D7C89"/>
    <w:rsid w:val="008D7E32"/>
    <w:rsid w:val="008D7EDA"/>
    <w:rsid w:val="008E02B2"/>
    <w:rsid w:val="008E0476"/>
    <w:rsid w:val="008E074F"/>
    <w:rsid w:val="008E07E0"/>
    <w:rsid w:val="008E0816"/>
    <w:rsid w:val="008E0933"/>
    <w:rsid w:val="008E0B8B"/>
    <w:rsid w:val="008E0D06"/>
    <w:rsid w:val="008E0D81"/>
    <w:rsid w:val="008E0E0E"/>
    <w:rsid w:val="008E0E3F"/>
    <w:rsid w:val="008E0F7F"/>
    <w:rsid w:val="008E117A"/>
    <w:rsid w:val="008E11AE"/>
    <w:rsid w:val="008E12E7"/>
    <w:rsid w:val="008E1395"/>
    <w:rsid w:val="008E13E0"/>
    <w:rsid w:val="008E145C"/>
    <w:rsid w:val="008E146F"/>
    <w:rsid w:val="008E1545"/>
    <w:rsid w:val="008E15E3"/>
    <w:rsid w:val="008E1650"/>
    <w:rsid w:val="008E16B6"/>
    <w:rsid w:val="008E1877"/>
    <w:rsid w:val="008E18BF"/>
    <w:rsid w:val="008E18D1"/>
    <w:rsid w:val="008E1948"/>
    <w:rsid w:val="008E1A4C"/>
    <w:rsid w:val="008E1A8F"/>
    <w:rsid w:val="008E1AF6"/>
    <w:rsid w:val="008E1BB2"/>
    <w:rsid w:val="008E1C20"/>
    <w:rsid w:val="008E1D8C"/>
    <w:rsid w:val="008E1E80"/>
    <w:rsid w:val="008E2103"/>
    <w:rsid w:val="008E2457"/>
    <w:rsid w:val="008E25D9"/>
    <w:rsid w:val="008E2773"/>
    <w:rsid w:val="008E28BD"/>
    <w:rsid w:val="008E2918"/>
    <w:rsid w:val="008E29FE"/>
    <w:rsid w:val="008E2A3C"/>
    <w:rsid w:val="008E2B2B"/>
    <w:rsid w:val="008E2BFF"/>
    <w:rsid w:val="008E2C1D"/>
    <w:rsid w:val="008E2C8F"/>
    <w:rsid w:val="008E2D8F"/>
    <w:rsid w:val="008E2EE9"/>
    <w:rsid w:val="008E3034"/>
    <w:rsid w:val="008E3130"/>
    <w:rsid w:val="008E32A4"/>
    <w:rsid w:val="008E32F9"/>
    <w:rsid w:val="008E3336"/>
    <w:rsid w:val="008E337F"/>
    <w:rsid w:val="008E34FC"/>
    <w:rsid w:val="008E3637"/>
    <w:rsid w:val="008E3687"/>
    <w:rsid w:val="008E37F1"/>
    <w:rsid w:val="008E3AAA"/>
    <w:rsid w:val="008E3C11"/>
    <w:rsid w:val="008E3F8F"/>
    <w:rsid w:val="008E3FE1"/>
    <w:rsid w:val="008E4041"/>
    <w:rsid w:val="008E4129"/>
    <w:rsid w:val="008E4170"/>
    <w:rsid w:val="008E446E"/>
    <w:rsid w:val="008E44C1"/>
    <w:rsid w:val="008E45E3"/>
    <w:rsid w:val="008E47EB"/>
    <w:rsid w:val="008E49CF"/>
    <w:rsid w:val="008E4B1F"/>
    <w:rsid w:val="008E4D52"/>
    <w:rsid w:val="008E4DBA"/>
    <w:rsid w:val="008E4EBD"/>
    <w:rsid w:val="008E4F10"/>
    <w:rsid w:val="008E505B"/>
    <w:rsid w:val="008E50AD"/>
    <w:rsid w:val="008E50B9"/>
    <w:rsid w:val="008E5321"/>
    <w:rsid w:val="008E5567"/>
    <w:rsid w:val="008E55CB"/>
    <w:rsid w:val="008E56C0"/>
    <w:rsid w:val="008E588E"/>
    <w:rsid w:val="008E5A30"/>
    <w:rsid w:val="008E5A40"/>
    <w:rsid w:val="008E5A42"/>
    <w:rsid w:val="008E5BE3"/>
    <w:rsid w:val="008E5CBF"/>
    <w:rsid w:val="008E5DAF"/>
    <w:rsid w:val="008E5DDB"/>
    <w:rsid w:val="008E5F95"/>
    <w:rsid w:val="008E60C3"/>
    <w:rsid w:val="008E61B4"/>
    <w:rsid w:val="008E623E"/>
    <w:rsid w:val="008E62C9"/>
    <w:rsid w:val="008E6469"/>
    <w:rsid w:val="008E64C0"/>
    <w:rsid w:val="008E64C7"/>
    <w:rsid w:val="008E6602"/>
    <w:rsid w:val="008E6985"/>
    <w:rsid w:val="008E6A1F"/>
    <w:rsid w:val="008E6A9E"/>
    <w:rsid w:val="008E6B89"/>
    <w:rsid w:val="008E6BCC"/>
    <w:rsid w:val="008E6C0A"/>
    <w:rsid w:val="008E6DD7"/>
    <w:rsid w:val="008E6EF3"/>
    <w:rsid w:val="008E7164"/>
    <w:rsid w:val="008E7291"/>
    <w:rsid w:val="008E72F9"/>
    <w:rsid w:val="008E75C9"/>
    <w:rsid w:val="008E7615"/>
    <w:rsid w:val="008E7740"/>
    <w:rsid w:val="008E78CB"/>
    <w:rsid w:val="008E7A2E"/>
    <w:rsid w:val="008E7C4F"/>
    <w:rsid w:val="008F0125"/>
    <w:rsid w:val="008F0162"/>
    <w:rsid w:val="008F0233"/>
    <w:rsid w:val="008F0256"/>
    <w:rsid w:val="008F0258"/>
    <w:rsid w:val="008F0458"/>
    <w:rsid w:val="008F05C0"/>
    <w:rsid w:val="008F0850"/>
    <w:rsid w:val="008F093B"/>
    <w:rsid w:val="008F0A20"/>
    <w:rsid w:val="008F0AC8"/>
    <w:rsid w:val="008F0BED"/>
    <w:rsid w:val="008F0C3C"/>
    <w:rsid w:val="008F0C63"/>
    <w:rsid w:val="008F0CEC"/>
    <w:rsid w:val="008F0D6D"/>
    <w:rsid w:val="008F0D9F"/>
    <w:rsid w:val="008F0F53"/>
    <w:rsid w:val="008F0FD3"/>
    <w:rsid w:val="008F128A"/>
    <w:rsid w:val="008F12FE"/>
    <w:rsid w:val="008F1437"/>
    <w:rsid w:val="008F14BF"/>
    <w:rsid w:val="008F1579"/>
    <w:rsid w:val="008F15FF"/>
    <w:rsid w:val="008F179D"/>
    <w:rsid w:val="008F17F7"/>
    <w:rsid w:val="008F18D6"/>
    <w:rsid w:val="008F1988"/>
    <w:rsid w:val="008F19C1"/>
    <w:rsid w:val="008F1AE4"/>
    <w:rsid w:val="008F1B66"/>
    <w:rsid w:val="008F1C3E"/>
    <w:rsid w:val="008F1CAC"/>
    <w:rsid w:val="008F2098"/>
    <w:rsid w:val="008F20C8"/>
    <w:rsid w:val="008F2147"/>
    <w:rsid w:val="008F2542"/>
    <w:rsid w:val="008F257D"/>
    <w:rsid w:val="008F25FF"/>
    <w:rsid w:val="008F26BD"/>
    <w:rsid w:val="008F27BD"/>
    <w:rsid w:val="008F29C6"/>
    <w:rsid w:val="008F2B9C"/>
    <w:rsid w:val="008F2DD1"/>
    <w:rsid w:val="008F2E0D"/>
    <w:rsid w:val="008F2F2C"/>
    <w:rsid w:val="008F2FF2"/>
    <w:rsid w:val="008F30EB"/>
    <w:rsid w:val="008F30FB"/>
    <w:rsid w:val="008F31FB"/>
    <w:rsid w:val="008F3321"/>
    <w:rsid w:val="008F33A9"/>
    <w:rsid w:val="008F349E"/>
    <w:rsid w:val="008F34B5"/>
    <w:rsid w:val="008F36B1"/>
    <w:rsid w:val="008F38AA"/>
    <w:rsid w:val="008F38CA"/>
    <w:rsid w:val="008F3951"/>
    <w:rsid w:val="008F3A2E"/>
    <w:rsid w:val="008F3D3D"/>
    <w:rsid w:val="008F3D7E"/>
    <w:rsid w:val="008F3DAD"/>
    <w:rsid w:val="008F3E77"/>
    <w:rsid w:val="008F3ED8"/>
    <w:rsid w:val="008F3F3F"/>
    <w:rsid w:val="008F4321"/>
    <w:rsid w:val="008F447A"/>
    <w:rsid w:val="008F44BA"/>
    <w:rsid w:val="008F4583"/>
    <w:rsid w:val="008F4628"/>
    <w:rsid w:val="008F4712"/>
    <w:rsid w:val="008F4774"/>
    <w:rsid w:val="008F481F"/>
    <w:rsid w:val="008F4A24"/>
    <w:rsid w:val="008F4B2D"/>
    <w:rsid w:val="008F4B38"/>
    <w:rsid w:val="008F4BA4"/>
    <w:rsid w:val="008F4BF6"/>
    <w:rsid w:val="008F4CF7"/>
    <w:rsid w:val="008F4DE0"/>
    <w:rsid w:val="008F4E69"/>
    <w:rsid w:val="008F4E9B"/>
    <w:rsid w:val="008F53AF"/>
    <w:rsid w:val="008F547E"/>
    <w:rsid w:val="008F54E0"/>
    <w:rsid w:val="008F5747"/>
    <w:rsid w:val="008F5969"/>
    <w:rsid w:val="008F5A63"/>
    <w:rsid w:val="008F5AC5"/>
    <w:rsid w:val="008F5D46"/>
    <w:rsid w:val="008F5E38"/>
    <w:rsid w:val="008F5F61"/>
    <w:rsid w:val="008F5F85"/>
    <w:rsid w:val="008F60F5"/>
    <w:rsid w:val="008F61FC"/>
    <w:rsid w:val="008F630E"/>
    <w:rsid w:val="008F63AE"/>
    <w:rsid w:val="008F64FE"/>
    <w:rsid w:val="008F673E"/>
    <w:rsid w:val="008F6751"/>
    <w:rsid w:val="008F679B"/>
    <w:rsid w:val="008F682D"/>
    <w:rsid w:val="008F68AA"/>
    <w:rsid w:val="008F68DB"/>
    <w:rsid w:val="008F6901"/>
    <w:rsid w:val="008F69BA"/>
    <w:rsid w:val="008F6A14"/>
    <w:rsid w:val="008F6A7D"/>
    <w:rsid w:val="008F6BA7"/>
    <w:rsid w:val="008F6BC8"/>
    <w:rsid w:val="008F6CB8"/>
    <w:rsid w:val="008F6D82"/>
    <w:rsid w:val="008F6D9F"/>
    <w:rsid w:val="008F6E5D"/>
    <w:rsid w:val="008F6F1E"/>
    <w:rsid w:val="008F704B"/>
    <w:rsid w:val="008F7055"/>
    <w:rsid w:val="008F7144"/>
    <w:rsid w:val="008F7148"/>
    <w:rsid w:val="008F730F"/>
    <w:rsid w:val="008F7406"/>
    <w:rsid w:val="008F76C2"/>
    <w:rsid w:val="008F788A"/>
    <w:rsid w:val="008F788F"/>
    <w:rsid w:val="008F78AB"/>
    <w:rsid w:val="008F7BA7"/>
    <w:rsid w:val="008F7BFE"/>
    <w:rsid w:val="008F7C0E"/>
    <w:rsid w:val="008F7C80"/>
    <w:rsid w:val="008F7CE9"/>
    <w:rsid w:val="008F7D1E"/>
    <w:rsid w:val="008F7D69"/>
    <w:rsid w:val="008F7F1F"/>
    <w:rsid w:val="008F7F4A"/>
    <w:rsid w:val="008F7FB0"/>
    <w:rsid w:val="0090004E"/>
    <w:rsid w:val="0090004F"/>
    <w:rsid w:val="009000D0"/>
    <w:rsid w:val="0090021A"/>
    <w:rsid w:val="00900269"/>
    <w:rsid w:val="009003C7"/>
    <w:rsid w:val="0090060B"/>
    <w:rsid w:val="009006F5"/>
    <w:rsid w:val="00900966"/>
    <w:rsid w:val="0090098A"/>
    <w:rsid w:val="00900A37"/>
    <w:rsid w:val="00900B01"/>
    <w:rsid w:val="00900B3E"/>
    <w:rsid w:val="00900D3C"/>
    <w:rsid w:val="00900DB7"/>
    <w:rsid w:val="00900F20"/>
    <w:rsid w:val="009011B3"/>
    <w:rsid w:val="00901269"/>
    <w:rsid w:val="00901376"/>
    <w:rsid w:val="0090193B"/>
    <w:rsid w:val="009019AE"/>
    <w:rsid w:val="00901ACF"/>
    <w:rsid w:val="00901D8C"/>
    <w:rsid w:val="00901EBA"/>
    <w:rsid w:val="00901F61"/>
    <w:rsid w:val="00902033"/>
    <w:rsid w:val="0090217E"/>
    <w:rsid w:val="00902184"/>
    <w:rsid w:val="009021FF"/>
    <w:rsid w:val="009023A3"/>
    <w:rsid w:val="009023F2"/>
    <w:rsid w:val="009026BB"/>
    <w:rsid w:val="0090285C"/>
    <w:rsid w:val="009028DD"/>
    <w:rsid w:val="009029BE"/>
    <w:rsid w:val="00902BE5"/>
    <w:rsid w:val="00902CFB"/>
    <w:rsid w:val="00902E5B"/>
    <w:rsid w:val="00902E63"/>
    <w:rsid w:val="0090311A"/>
    <w:rsid w:val="0090311F"/>
    <w:rsid w:val="009031C4"/>
    <w:rsid w:val="009031E0"/>
    <w:rsid w:val="0090325D"/>
    <w:rsid w:val="0090334E"/>
    <w:rsid w:val="0090362B"/>
    <w:rsid w:val="0090391F"/>
    <w:rsid w:val="00903A39"/>
    <w:rsid w:val="00903C2E"/>
    <w:rsid w:val="00903D6A"/>
    <w:rsid w:val="00903F35"/>
    <w:rsid w:val="00903F39"/>
    <w:rsid w:val="00904003"/>
    <w:rsid w:val="009040A9"/>
    <w:rsid w:val="00904122"/>
    <w:rsid w:val="00904286"/>
    <w:rsid w:val="0090430D"/>
    <w:rsid w:val="00904356"/>
    <w:rsid w:val="00904656"/>
    <w:rsid w:val="00904692"/>
    <w:rsid w:val="009047EC"/>
    <w:rsid w:val="009047F2"/>
    <w:rsid w:val="009047FB"/>
    <w:rsid w:val="00904886"/>
    <w:rsid w:val="00904915"/>
    <w:rsid w:val="009049CC"/>
    <w:rsid w:val="00904B0D"/>
    <w:rsid w:val="00904D9C"/>
    <w:rsid w:val="009050BF"/>
    <w:rsid w:val="0090538C"/>
    <w:rsid w:val="009053E4"/>
    <w:rsid w:val="00905449"/>
    <w:rsid w:val="009054E3"/>
    <w:rsid w:val="00905537"/>
    <w:rsid w:val="009055AE"/>
    <w:rsid w:val="00905653"/>
    <w:rsid w:val="00905672"/>
    <w:rsid w:val="009056C7"/>
    <w:rsid w:val="009056D4"/>
    <w:rsid w:val="009057E3"/>
    <w:rsid w:val="00905800"/>
    <w:rsid w:val="00905869"/>
    <w:rsid w:val="0090590D"/>
    <w:rsid w:val="00905974"/>
    <w:rsid w:val="009059BC"/>
    <w:rsid w:val="009059D7"/>
    <w:rsid w:val="00905BDB"/>
    <w:rsid w:val="00905C43"/>
    <w:rsid w:val="00905D18"/>
    <w:rsid w:val="0090614D"/>
    <w:rsid w:val="0090669C"/>
    <w:rsid w:val="00906776"/>
    <w:rsid w:val="00906A0C"/>
    <w:rsid w:val="00906A17"/>
    <w:rsid w:val="00906B66"/>
    <w:rsid w:val="00906E8C"/>
    <w:rsid w:val="00906FA0"/>
    <w:rsid w:val="00906FC5"/>
    <w:rsid w:val="0090709C"/>
    <w:rsid w:val="00907108"/>
    <w:rsid w:val="009071F5"/>
    <w:rsid w:val="00907209"/>
    <w:rsid w:val="00907266"/>
    <w:rsid w:val="009074AA"/>
    <w:rsid w:val="009075C5"/>
    <w:rsid w:val="0090769E"/>
    <w:rsid w:val="00907986"/>
    <w:rsid w:val="00907A18"/>
    <w:rsid w:val="00907A1C"/>
    <w:rsid w:val="00907B30"/>
    <w:rsid w:val="00907B99"/>
    <w:rsid w:val="00907CB9"/>
    <w:rsid w:val="00907DB1"/>
    <w:rsid w:val="00907E90"/>
    <w:rsid w:val="00907EF0"/>
    <w:rsid w:val="00907FC8"/>
    <w:rsid w:val="0091027C"/>
    <w:rsid w:val="00910301"/>
    <w:rsid w:val="009103E6"/>
    <w:rsid w:val="009103EE"/>
    <w:rsid w:val="0091052A"/>
    <w:rsid w:val="009105B1"/>
    <w:rsid w:val="009107B9"/>
    <w:rsid w:val="00910B4D"/>
    <w:rsid w:val="00910B79"/>
    <w:rsid w:val="00910BAD"/>
    <w:rsid w:val="00910D92"/>
    <w:rsid w:val="00910D98"/>
    <w:rsid w:val="00910E1D"/>
    <w:rsid w:val="00910E70"/>
    <w:rsid w:val="00910E96"/>
    <w:rsid w:val="00910FB3"/>
    <w:rsid w:val="009110CE"/>
    <w:rsid w:val="00911208"/>
    <w:rsid w:val="0091142A"/>
    <w:rsid w:val="0091164F"/>
    <w:rsid w:val="009117EC"/>
    <w:rsid w:val="00911C80"/>
    <w:rsid w:val="00911DB4"/>
    <w:rsid w:val="00912053"/>
    <w:rsid w:val="00912350"/>
    <w:rsid w:val="009125B5"/>
    <w:rsid w:val="00912671"/>
    <w:rsid w:val="009126B9"/>
    <w:rsid w:val="009126CC"/>
    <w:rsid w:val="00912787"/>
    <w:rsid w:val="0091279D"/>
    <w:rsid w:val="009127ED"/>
    <w:rsid w:val="0091285B"/>
    <w:rsid w:val="00912B28"/>
    <w:rsid w:val="00912D03"/>
    <w:rsid w:val="00912E23"/>
    <w:rsid w:val="00912F05"/>
    <w:rsid w:val="00912F61"/>
    <w:rsid w:val="009130AA"/>
    <w:rsid w:val="00913139"/>
    <w:rsid w:val="00913274"/>
    <w:rsid w:val="0091329D"/>
    <w:rsid w:val="009132C5"/>
    <w:rsid w:val="009132EC"/>
    <w:rsid w:val="00913343"/>
    <w:rsid w:val="009133C8"/>
    <w:rsid w:val="009133CE"/>
    <w:rsid w:val="009133FB"/>
    <w:rsid w:val="009134DC"/>
    <w:rsid w:val="00913501"/>
    <w:rsid w:val="0091357A"/>
    <w:rsid w:val="009136A2"/>
    <w:rsid w:val="00913B08"/>
    <w:rsid w:val="00913B20"/>
    <w:rsid w:val="00913CE9"/>
    <w:rsid w:val="00913E0E"/>
    <w:rsid w:val="00913E73"/>
    <w:rsid w:val="00913F90"/>
    <w:rsid w:val="009140E1"/>
    <w:rsid w:val="00914182"/>
    <w:rsid w:val="009142A5"/>
    <w:rsid w:val="0091440C"/>
    <w:rsid w:val="009144C1"/>
    <w:rsid w:val="009144CA"/>
    <w:rsid w:val="009144DF"/>
    <w:rsid w:val="00914538"/>
    <w:rsid w:val="0091458A"/>
    <w:rsid w:val="009146CD"/>
    <w:rsid w:val="009148BB"/>
    <w:rsid w:val="00914932"/>
    <w:rsid w:val="0091496E"/>
    <w:rsid w:val="0091497B"/>
    <w:rsid w:val="00914981"/>
    <w:rsid w:val="009149EB"/>
    <w:rsid w:val="00914A83"/>
    <w:rsid w:val="00914ADD"/>
    <w:rsid w:val="00914B8E"/>
    <w:rsid w:val="00914C86"/>
    <w:rsid w:val="00914D47"/>
    <w:rsid w:val="00914E97"/>
    <w:rsid w:val="00914F4E"/>
    <w:rsid w:val="00915450"/>
    <w:rsid w:val="0091550B"/>
    <w:rsid w:val="0091552F"/>
    <w:rsid w:val="00915634"/>
    <w:rsid w:val="0091585A"/>
    <w:rsid w:val="00915AC9"/>
    <w:rsid w:val="00915DEE"/>
    <w:rsid w:val="00915E7B"/>
    <w:rsid w:val="00915ED1"/>
    <w:rsid w:val="0091600E"/>
    <w:rsid w:val="009160D5"/>
    <w:rsid w:val="00916216"/>
    <w:rsid w:val="00916220"/>
    <w:rsid w:val="0091639C"/>
    <w:rsid w:val="009163B1"/>
    <w:rsid w:val="009164AF"/>
    <w:rsid w:val="00916580"/>
    <w:rsid w:val="009165AD"/>
    <w:rsid w:val="0091662E"/>
    <w:rsid w:val="00916693"/>
    <w:rsid w:val="009166E3"/>
    <w:rsid w:val="00916870"/>
    <w:rsid w:val="00916983"/>
    <w:rsid w:val="00916BB8"/>
    <w:rsid w:val="00916CDE"/>
    <w:rsid w:val="00916D6E"/>
    <w:rsid w:val="00916E16"/>
    <w:rsid w:val="00916E20"/>
    <w:rsid w:val="00916F4F"/>
    <w:rsid w:val="00917075"/>
    <w:rsid w:val="00917236"/>
    <w:rsid w:val="0091726F"/>
    <w:rsid w:val="00917289"/>
    <w:rsid w:val="0091733F"/>
    <w:rsid w:val="009175F5"/>
    <w:rsid w:val="00917781"/>
    <w:rsid w:val="009177DB"/>
    <w:rsid w:val="00917801"/>
    <w:rsid w:val="0091782C"/>
    <w:rsid w:val="00917900"/>
    <w:rsid w:val="0091795B"/>
    <w:rsid w:val="00917A29"/>
    <w:rsid w:val="00917A76"/>
    <w:rsid w:val="00917B70"/>
    <w:rsid w:val="00917F0B"/>
    <w:rsid w:val="00920619"/>
    <w:rsid w:val="009207E1"/>
    <w:rsid w:val="009207E3"/>
    <w:rsid w:val="00920822"/>
    <w:rsid w:val="0092097A"/>
    <w:rsid w:val="00920B33"/>
    <w:rsid w:val="00920B42"/>
    <w:rsid w:val="00920B81"/>
    <w:rsid w:val="00920CA2"/>
    <w:rsid w:val="00920E71"/>
    <w:rsid w:val="00920F3A"/>
    <w:rsid w:val="00920F9B"/>
    <w:rsid w:val="00921032"/>
    <w:rsid w:val="00921115"/>
    <w:rsid w:val="00921162"/>
    <w:rsid w:val="00921168"/>
    <w:rsid w:val="00921419"/>
    <w:rsid w:val="0092153E"/>
    <w:rsid w:val="0092155A"/>
    <w:rsid w:val="00921586"/>
    <w:rsid w:val="0092184E"/>
    <w:rsid w:val="009219BC"/>
    <w:rsid w:val="00921A09"/>
    <w:rsid w:val="00921CC8"/>
    <w:rsid w:val="00921DBD"/>
    <w:rsid w:val="00921EA5"/>
    <w:rsid w:val="00921EAE"/>
    <w:rsid w:val="00921F44"/>
    <w:rsid w:val="009220D0"/>
    <w:rsid w:val="009221EC"/>
    <w:rsid w:val="00922224"/>
    <w:rsid w:val="00922246"/>
    <w:rsid w:val="009222BE"/>
    <w:rsid w:val="00922333"/>
    <w:rsid w:val="00922367"/>
    <w:rsid w:val="00922392"/>
    <w:rsid w:val="00922591"/>
    <w:rsid w:val="00922592"/>
    <w:rsid w:val="0092276C"/>
    <w:rsid w:val="009227BF"/>
    <w:rsid w:val="00922A1D"/>
    <w:rsid w:val="00922A67"/>
    <w:rsid w:val="00922AF6"/>
    <w:rsid w:val="00922BA4"/>
    <w:rsid w:val="00922E91"/>
    <w:rsid w:val="0092324D"/>
    <w:rsid w:val="00923276"/>
    <w:rsid w:val="00923327"/>
    <w:rsid w:val="00923460"/>
    <w:rsid w:val="00923675"/>
    <w:rsid w:val="0092397B"/>
    <w:rsid w:val="00923998"/>
    <w:rsid w:val="00923A81"/>
    <w:rsid w:val="00923AFF"/>
    <w:rsid w:val="00923B31"/>
    <w:rsid w:val="00923BE7"/>
    <w:rsid w:val="00923D14"/>
    <w:rsid w:val="00923EF2"/>
    <w:rsid w:val="009241E9"/>
    <w:rsid w:val="0092421A"/>
    <w:rsid w:val="0092423B"/>
    <w:rsid w:val="009243E8"/>
    <w:rsid w:val="009244CE"/>
    <w:rsid w:val="00924518"/>
    <w:rsid w:val="00924671"/>
    <w:rsid w:val="0092468A"/>
    <w:rsid w:val="009246A1"/>
    <w:rsid w:val="009246DE"/>
    <w:rsid w:val="0092470F"/>
    <w:rsid w:val="00924761"/>
    <w:rsid w:val="0092476A"/>
    <w:rsid w:val="009248F6"/>
    <w:rsid w:val="009249BA"/>
    <w:rsid w:val="00924A8D"/>
    <w:rsid w:val="00924B7A"/>
    <w:rsid w:val="00924D53"/>
    <w:rsid w:val="00924EAA"/>
    <w:rsid w:val="00924F30"/>
    <w:rsid w:val="00924F45"/>
    <w:rsid w:val="00924F64"/>
    <w:rsid w:val="00924FA2"/>
    <w:rsid w:val="009251CF"/>
    <w:rsid w:val="009251D3"/>
    <w:rsid w:val="00925307"/>
    <w:rsid w:val="009254AD"/>
    <w:rsid w:val="00925618"/>
    <w:rsid w:val="00925731"/>
    <w:rsid w:val="009257E5"/>
    <w:rsid w:val="009258E5"/>
    <w:rsid w:val="0092599F"/>
    <w:rsid w:val="00925D21"/>
    <w:rsid w:val="00925D9E"/>
    <w:rsid w:val="009261AA"/>
    <w:rsid w:val="009262F1"/>
    <w:rsid w:val="00926372"/>
    <w:rsid w:val="0092649A"/>
    <w:rsid w:val="00926544"/>
    <w:rsid w:val="009266AA"/>
    <w:rsid w:val="0092676F"/>
    <w:rsid w:val="009267AD"/>
    <w:rsid w:val="0092680C"/>
    <w:rsid w:val="00926873"/>
    <w:rsid w:val="0092697B"/>
    <w:rsid w:val="00926A23"/>
    <w:rsid w:val="00926A94"/>
    <w:rsid w:val="00926B19"/>
    <w:rsid w:val="00926DAA"/>
    <w:rsid w:val="00926FB0"/>
    <w:rsid w:val="00927235"/>
    <w:rsid w:val="009272D3"/>
    <w:rsid w:val="00927333"/>
    <w:rsid w:val="0092741D"/>
    <w:rsid w:val="009274F3"/>
    <w:rsid w:val="009275CC"/>
    <w:rsid w:val="0092765C"/>
    <w:rsid w:val="009276C9"/>
    <w:rsid w:val="00927744"/>
    <w:rsid w:val="00927841"/>
    <w:rsid w:val="00927D6B"/>
    <w:rsid w:val="00927FB9"/>
    <w:rsid w:val="00927FD4"/>
    <w:rsid w:val="009302F3"/>
    <w:rsid w:val="0093038F"/>
    <w:rsid w:val="00930408"/>
    <w:rsid w:val="00930515"/>
    <w:rsid w:val="009305C2"/>
    <w:rsid w:val="00930768"/>
    <w:rsid w:val="00930914"/>
    <w:rsid w:val="00930935"/>
    <w:rsid w:val="00930B3B"/>
    <w:rsid w:val="00930D8E"/>
    <w:rsid w:val="00931087"/>
    <w:rsid w:val="009310A8"/>
    <w:rsid w:val="009313AF"/>
    <w:rsid w:val="009313DF"/>
    <w:rsid w:val="0093145E"/>
    <w:rsid w:val="009314CA"/>
    <w:rsid w:val="009315CB"/>
    <w:rsid w:val="009315E5"/>
    <w:rsid w:val="0093173A"/>
    <w:rsid w:val="00931804"/>
    <w:rsid w:val="00931946"/>
    <w:rsid w:val="00931947"/>
    <w:rsid w:val="00931994"/>
    <w:rsid w:val="00931A3A"/>
    <w:rsid w:val="00931A8A"/>
    <w:rsid w:val="00931C3C"/>
    <w:rsid w:val="00931C62"/>
    <w:rsid w:val="00931D35"/>
    <w:rsid w:val="00931DB8"/>
    <w:rsid w:val="00931F6C"/>
    <w:rsid w:val="00931F90"/>
    <w:rsid w:val="0093204F"/>
    <w:rsid w:val="0093210E"/>
    <w:rsid w:val="009324D3"/>
    <w:rsid w:val="00932767"/>
    <w:rsid w:val="009328C0"/>
    <w:rsid w:val="009328EC"/>
    <w:rsid w:val="00932A72"/>
    <w:rsid w:val="00932A8D"/>
    <w:rsid w:val="00932ADF"/>
    <w:rsid w:val="00932B48"/>
    <w:rsid w:val="00932BE9"/>
    <w:rsid w:val="00932CA3"/>
    <w:rsid w:val="00932DE6"/>
    <w:rsid w:val="00932EFA"/>
    <w:rsid w:val="009330EF"/>
    <w:rsid w:val="00933360"/>
    <w:rsid w:val="009333B4"/>
    <w:rsid w:val="009333CF"/>
    <w:rsid w:val="009337D1"/>
    <w:rsid w:val="00933804"/>
    <w:rsid w:val="0093384C"/>
    <w:rsid w:val="009338CD"/>
    <w:rsid w:val="00933991"/>
    <w:rsid w:val="00933A37"/>
    <w:rsid w:val="00933AEA"/>
    <w:rsid w:val="00933B37"/>
    <w:rsid w:val="00933BA7"/>
    <w:rsid w:val="00933BF7"/>
    <w:rsid w:val="00933CE0"/>
    <w:rsid w:val="00933F4B"/>
    <w:rsid w:val="00933F55"/>
    <w:rsid w:val="00933FB2"/>
    <w:rsid w:val="00933FE5"/>
    <w:rsid w:val="0093408C"/>
    <w:rsid w:val="00934186"/>
    <w:rsid w:val="009341B2"/>
    <w:rsid w:val="00934221"/>
    <w:rsid w:val="0093441A"/>
    <w:rsid w:val="00934540"/>
    <w:rsid w:val="009347F7"/>
    <w:rsid w:val="00934857"/>
    <w:rsid w:val="0093488F"/>
    <w:rsid w:val="0093491A"/>
    <w:rsid w:val="009349BC"/>
    <w:rsid w:val="00934AD7"/>
    <w:rsid w:val="00934B81"/>
    <w:rsid w:val="00934C3C"/>
    <w:rsid w:val="00934E04"/>
    <w:rsid w:val="00934E41"/>
    <w:rsid w:val="00934F33"/>
    <w:rsid w:val="0093504B"/>
    <w:rsid w:val="009357D9"/>
    <w:rsid w:val="0093589A"/>
    <w:rsid w:val="00935A03"/>
    <w:rsid w:val="00935A1A"/>
    <w:rsid w:val="00935B26"/>
    <w:rsid w:val="00935C95"/>
    <w:rsid w:val="00936084"/>
    <w:rsid w:val="00936124"/>
    <w:rsid w:val="00936174"/>
    <w:rsid w:val="009361E4"/>
    <w:rsid w:val="009362F4"/>
    <w:rsid w:val="009362FE"/>
    <w:rsid w:val="009363BA"/>
    <w:rsid w:val="009366A8"/>
    <w:rsid w:val="0093687D"/>
    <w:rsid w:val="0093698E"/>
    <w:rsid w:val="009369A1"/>
    <w:rsid w:val="009369E2"/>
    <w:rsid w:val="00936AB0"/>
    <w:rsid w:val="00936ABD"/>
    <w:rsid w:val="00936B02"/>
    <w:rsid w:val="00936B31"/>
    <w:rsid w:val="00936BC6"/>
    <w:rsid w:val="00936C00"/>
    <w:rsid w:val="00936D6F"/>
    <w:rsid w:val="00936ECD"/>
    <w:rsid w:val="00936F55"/>
    <w:rsid w:val="009370D3"/>
    <w:rsid w:val="0093734C"/>
    <w:rsid w:val="009375E8"/>
    <w:rsid w:val="0093765A"/>
    <w:rsid w:val="009378D9"/>
    <w:rsid w:val="00937987"/>
    <w:rsid w:val="00937BBF"/>
    <w:rsid w:val="00937D9D"/>
    <w:rsid w:val="00937FA9"/>
    <w:rsid w:val="0094008D"/>
    <w:rsid w:val="00940332"/>
    <w:rsid w:val="00940373"/>
    <w:rsid w:val="00940558"/>
    <w:rsid w:val="009405BF"/>
    <w:rsid w:val="00940631"/>
    <w:rsid w:val="00940634"/>
    <w:rsid w:val="00940691"/>
    <w:rsid w:val="00940810"/>
    <w:rsid w:val="00940959"/>
    <w:rsid w:val="00940B6A"/>
    <w:rsid w:val="00940C28"/>
    <w:rsid w:val="00940DB0"/>
    <w:rsid w:val="00940E78"/>
    <w:rsid w:val="00940F5F"/>
    <w:rsid w:val="0094106F"/>
    <w:rsid w:val="009410CC"/>
    <w:rsid w:val="00941105"/>
    <w:rsid w:val="00941116"/>
    <w:rsid w:val="009412C7"/>
    <w:rsid w:val="00941304"/>
    <w:rsid w:val="009414AD"/>
    <w:rsid w:val="009415F0"/>
    <w:rsid w:val="009416B0"/>
    <w:rsid w:val="009418C9"/>
    <w:rsid w:val="0094193C"/>
    <w:rsid w:val="00941D4B"/>
    <w:rsid w:val="00941DC2"/>
    <w:rsid w:val="00941DD6"/>
    <w:rsid w:val="00941F0F"/>
    <w:rsid w:val="009421F3"/>
    <w:rsid w:val="00942269"/>
    <w:rsid w:val="009422FD"/>
    <w:rsid w:val="00942362"/>
    <w:rsid w:val="009423AB"/>
    <w:rsid w:val="0094246D"/>
    <w:rsid w:val="0094255D"/>
    <w:rsid w:val="00942777"/>
    <w:rsid w:val="009428A9"/>
    <w:rsid w:val="009428EF"/>
    <w:rsid w:val="009429D2"/>
    <w:rsid w:val="00942A60"/>
    <w:rsid w:val="00942B8D"/>
    <w:rsid w:val="00942BF5"/>
    <w:rsid w:val="00942F0D"/>
    <w:rsid w:val="00942F16"/>
    <w:rsid w:val="00942FAC"/>
    <w:rsid w:val="00943040"/>
    <w:rsid w:val="009430D5"/>
    <w:rsid w:val="009431C5"/>
    <w:rsid w:val="0094328F"/>
    <w:rsid w:val="00943403"/>
    <w:rsid w:val="0094366E"/>
    <w:rsid w:val="009436C7"/>
    <w:rsid w:val="00943760"/>
    <w:rsid w:val="009438B6"/>
    <w:rsid w:val="00943B84"/>
    <w:rsid w:val="00943CC0"/>
    <w:rsid w:val="00943D7B"/>
    <w:rsid w:val="00943DD8"/>
    <w:rsid w:val="00943E65"/>
    <w:rsid w:val="00943E99"/>
    <w:rsid w:val="00943FD3"/>
    <w:rsid w:val="00943FFA"/>
    <w:rsid w:val="00944285"/>
    <w:rsid w:val="00944424"/>
    <w:rsid w:val="0094465B"/>
    <w:rsid w:val="009446E5"/>
    <w:rsid w:val="009447DF"/>
    <w:rsid w:val="009449FA"/>
    <w:rsid w:val="00944A4D"/>
    <w:rsid w:val="00944A95"/>
    <w:rsid w:val="00944AAD"/>
    <w:rsid w:val="00944B95"/>
    <w:rsid w:val="00944D0C"/>
    <w:rsid w:val="00944E4E"/>
    <w:rsid w:val="00944EC6"/>
    <w:rsid w:val="00944ECD"/>
    <w:rsid w:val="00945019"/>
    <w:rsid w:val="009450A0"/>
    <w:rsid w:val="00945112"/>
    <w:rsid w:val="00945131"/>
    <w:rsid w:val="009451AA"/>
    <w:rsid w:val="0094532A"/>
    <w:rsid w:val="00945371"/>
    <w:rsid w:val="0094549C"/>
    <w:rsid w:val="009455EA"/>
    <w:rsid w:val="00945631"/>
    <w:rsid w:val="00945865"/>
    <w:rsid w:val="00945882"/>
    <w:rsid w:val="00945A6A"/>
    <w:rsid w:val="00945D67"/>
    <w:rsid w:val="00945DD0"/>
    <w:rsid w:val="00945E9D"/>
    <w:rsid w:val="00945EFF"/>
    <w:rsid w:val="00946006"/>
    <w:rsid w:val="0094601F"/>
    <w:rsid w:val="009460FB"/>
    <w:rsid w:val="0094632A"/>
    <w:rsid w:val="00946364"/>
    <w:rsid w:val="009463C2"/>
    <w:rsid w:val="00946811"/>
    <w:rsid w:val="00946840"/>
    <w:rsid w:val="00946847"/>
    <w:rsid w:val="00946859"/>
    <w:rsid w:val="009468B7"/>
    <w:rsid w:val="0094694B"/>
    <w:rsid w:val="00946A05"/>
    <w:rsid w:val="00946C30"/>
    <w:rsid w:val="00946D59"/>
    <w:rsid w:val="00946E47"/>
    <w:rsid w:val="00946FCB"/>
    <w:rsid w:val="009470CF"/>
    <w:rsid w:val="00947132"/>
    <w:rsid w:val="009472B9"/>
    <w:rsid w:val="0094748E"/>
    <w:rsid w:val="0094750B"/>
    <w:rsid w:val="009476FA"/>
    <w:rsid w:val="009477D4"/>
    <w:rsid w:val="0094783D"/>
    <w:rsid w:val="009479E1"/>
    <w:rsid w:val="00947A22"/>
    <w:rsid w:val="00947A57"/>
    <w:rsid w:val="00947A73"/>
    <w:rsid w:val="00947B69"/>
    <w:rsid w:val="00947C26"/>
    <w:rsid w:val="00947E05"/>
    <w:rsid w:val="00947F0A"/>
    <w:rsid w:val="00947F70"/>
    <w:rsid w:val="00947FD7"/>
    <w:rsid w:val="009500C1"/>
    <w:rsid w:val="009501FC"/>
    <w:rsid w:val="009502A9"/>
    <w:rsid w:val="00950421"/>
    <w:rsid w:val="009504DE"/>
    <w:rsid w:val="00950585"/>
    <w:rsid w:val="009505A6"/>
    <w:rsid w:val="00950908"/>
    <w:rsid w:val="00950A15"/>
    <w:rsid w:val="00950D00"/>
    <w:rsid w:val="00950E28"/>
    <w:rsid w:val="00950ECE"/>
    <w:rsid w:val="00950EF5"/>
    <w:rsid w:val="00950F3D"/>
    <w:rsid w:val="0095105E"/>
    <w:rsid w:val="009511BC"/>
    <w:rsid w:val="00951321"/>
    <w:rsid w:val="00951356"/>
    <w:rsid w:val="00951373"/>
    <w:rsid w:val="00951401"/>
    <w:rsid w:val="0095144B"/>
    <w:rsid w:val="009516B9"/>
    <w:rsid w:val="00951A9A"/>
    <w:rsid w:val="00951DC4"/>
    <w:rsid w:val="00951DE0"/>
    <w:rsid w:val="00951DED"/>
    <w:rsid w:val="00951E87"/>
    <w:rsid w:val="0095206A"/>
    <w:rsid w:val="00952302"/>
    <w:rsid w:val="00952492"/>
    <w:rsid w:val="009524C0"/>
    <w:rsid w:val="00952821"/>
    <w:rsid w:val="00952888"/>
    <w:rsid w:val="00952A7A"/>
    <w:rsid w:val="00952B3A"/>
    <w:rsid w:val="00952D17"/>
    <w:rsid w:val="00952FA0"/>
    <w:rsid w:val="00952FBB"/>
    <w:rsid w:val="009533F4"/>
    <w:rsid w:val="00953524"/>
    <w:rsid w:val="00953624"/>
    <w:rsid w:val="00953666"/>
    <w:rsid w:val="00953963"/>
    <w:rsid w:val="00953A6C"/>
    <w:rsid w:val="00953B10"/>
    <w:rsid w:val="00953B97"/>
    <w:rsid w:val="00953CAF"/>
    <w:rsid w:val="00953ED7"/>
    <w:rsid w:val="0095403E"/>
    <w:rsid w:val="0095406E"/>
    <w:rsid w:val="0095407E"/>
    <w:rsid w:val="009541FE"/>
    <w:rsid w:val="009542B9"/>
    <w:rsid w:val="009542CA"/>
    <w:rsid w:val="0095440A"/>
    <w:rsid w:val="00954717"/>
    <w:rsid w:val="00954854"/>
    <w:rsid w:val="0095490E"/>
    <w:rsid w:val="00954956"/>
    <w:rsid w:val="009549C7"/>
    <w:rsid w:val="00954AB2"/>
    <w:rsid w:val="00954AC6"/>
    <w:rsid w:val="009550D6"/>
    <w:rsid w:val="009550EA"/>
    <w:rsid w:val="0095522E"/>
    <w:rsid w:val="009554BE"/>
    <w:rsid w:val="009554E5"/>
    <w:rsid w:val="009558D5"/>
    <w:rsid w:val="00955972"/>
    <w:rsid w:val="009559B6"/>
    <w:rsid w:val="00955AB2"/>
    <w:rsid w:val="00955C25"/>
    <w:rsid w:val="00955D86"/>
    <w:rsid w:val="00955D92"/>
    <w:rsid w:val="00955DC1"/>
    <w:rsid w:val="00955DF2"/>
    <w:rsid w:val="00955F0E"/>
    <w:rsid w:val="00956142"/>
    <w:rsid w:val="00956172"/>
    <w:rsid w:val="0095618E"/>
    <w:rsid w:val="009561C3"/>
    <w:rsid w:val="00956237"/>
    <w:rsid w:val="009562AE"/>
    <w:rsid w:val="009562DE"/>
    <w:rsid w:val="009563E2"/>
    <w:rsid w:val="009566A6"/>
    <w:rsid w:val="009567D8"/>
    <w:rsid w:val="00956935"/>
    <w:rsid w:val="0095693A"/>
    <w:rsid w:val="00956A1E"/>
    <w:rsid w:val="00956D92"/>
    <w:rsid w:val="00956F5D"/>
    <w:rsid w:val="00956F90"/>
    <w:rsid w:val="00956FD7"/>
    <w:rsid w:val="00956FF9"/>
    <w:rsid w:val="00957327"/>
    <w:rsid w:val="009575BB"/>
    <w:rsid w:val="009576CA"/>
    <w:rsid w:val="009576F3"/>
    <w:rsid w:val="00957708"/>
    <w:rsid w:val="00957837"/>
    <w:rsid w:val="00957871"/>
    <w:rsid w:val="0095791C"/>
    <w:rsid w:val="00957977"/>
    <w:rsid w:val="00957B89"/>
    <w:rsid w:val="00957CB0"/>
    <w:rsid w:val="00957D32"/>
    <w:rsid w:val="00957DB8"/>
    <w:rsid w:val="00957F8F"/>
    <w:rsid w:val="00960111"/>
    <w:rsid w:val="0096055E"/>
    <w:rsid w:val="009605FF"/>
    <w:rsid w:val="00960777"/>
    <w:rsid w:val="00960873"/>
    <w:rsid w:val="00960ADE"/>
    <w:rsid w:val="00960B2A"/>
    <w:rsid w:val="00960F35"/>
    <w:rsid w:val="00960F9A"/>
    <w:rsid w:val="00960FB7"/>
    <w:rsid w:val="009610AF"/>
    <w:rsid w:val="0096114E"/>
    <w:rsid w:val="00961154"/>
    <w:rsid w:val="009615B7"/>
    <w:rsid w:val="00961861"/>
    <w:rsid w:val="00961907"/>
    <w:rsid w:val="0096195B"/>
    <w:rsid w:val="00961AEF"/>
    <w:rsid w:val="00961C34"/>
    <w:rsid w:val="00961C43"/>
    <w:rsid w:val="00961DA1"/>
    <w:rsid w:val="00961EDA"/>
    <w:rsid w:val="00961F78"/>
    <w:rsid w:val="00961F9A"/>
    <w:rsid w:val="00962037"/>
    <w:rsid w:val="00962277"/>
    <w:rsid w:val="009622F2"/>
    <w:rsid w:val="00962389"/>
    <w:rsid w:val="009623FC"/>
    <w:rsid w:val="00962480"/>
    <w:rsid w:val="009626AD"/>
    <w:rsid w:val="009626C5"/>
    <w:rsid w:val="0096299A"/>
    <w:rsid w:val="00962A31"/>
    <w:rsid w:val="00962BF6"/>
    <w:rsid w:val="00962D0C"/>
    <w:rsid w:val="00962D43"/>
    <w:rsid w:val="00962F37"/>
    <w:rsid w:val="00963131"/>
    <w:rsid w:val="00963182"/>
    <w:rsid w:val="009631B4"/>
    <w:rsid w:val="00963281"/>
    <w:rsid w:val="009634A3"/>
    <w:rsid w:val="00963516"/>
    <w:rsid w:val="009636AA"/>
    <w:rsid w:val="00963741"/>
    <w:rsid w:val="009637E6"/>
    <w:rsid w:val="00963962"/>
    <w:rsid w:val="00963C76"/>
    <w:rsid w:val="00963D21"/>
    <w:rsid w:val="0096404C"/>
    <w:rsid w:val="009643AC"/>
    <w:rsid w:val="00964455"/>
    <w:rsid w:val="00964495"/>
    <w:rsid w:val="009646C4"/>
    <w:rsid w:val="00964949"/>
    <w:rsid w:val="009649DC"/>
    <w:rsid w:val="00964A73"/>
    <w:rsid w:val="00964BD8"/>
    <w:rsid w:val="00964BFE"/>
    <w:rsid w:val="00964C45"/>
    <w:rsid w:val="00964C58"/>
    <w:rsid w:val="00964C80"/>
    <w:rsid w:val="00964EDA"/>
    <w:rsid w:val="00965235"/>
    <w:rsid w:val="0096545D"/>
    <w:rsid w:val="00965818"/>
    <w:rsid w:val="00965959"/>
    <w:rsid w:val="009659CF"/>
    <w:rsid w:val="009659F9"/>
    <w:rsid w:val="00965E9D"/>
    <w:rsid w:val="00965F4B"/>
    <w:rsid w:val="00965FC3"/>
    <w:rsid w:val="0096622E"/>
    <w:rsid w:val="00966326"/>
    <w:rsid w:val="009663C4"/>
    <w:rsid w:val="00966441"/>
    <w:rsid w:val="00966473"/>
    <w:rsid w:val="00966484"/>
    <w:rsid w:val="00966495"/>
    <w:rsid w:val="009664D6"/>
    <w:rsid w:val="0096663E"/>
    <w:rsid w:val="0096667A"/>
    <w:rsid w:val="00966965"/>
    <w:rsid w:val="00966999"/>
    <w:rsid w:val="009669B1"/>
    <w:rsid w:val="00966AFC"/>
    <w:rsid w:val="00966BF2"/>
    <w:rsid w:val="00966C5A"/>
    <w:rsid w:val="00966CEC"/>
    <w:rsid w:val="00966ED5"/>
    <w:rsid w:val="0096727A"/>
    <w:rsid w:val="00967296"/>
    <w:rsid w:val="009673CF"/>
    <w:rsid w:val="0096741B"/>
    <w:rsid w:val="00967427"/>
    <w:rsid w:val="00967471"/>
    <w:rsid w:val="00967683"/>
    <w:rsid w:val="0096779F"/>
    <w:rsid w:val="00967894"/>
    <w:rsid w:val="00967AC1"/>
    <w:rsid w:val="00967C35"/>
    <w:rsid w:val="00967C99"/>
    <w:rsid w:val="00967CA9"/>
    <w:rsid w:val="00967D01"/>
    <w:rsid w:val="00967EC3"/>
    <w:rsid w:val="00967F28"/>
    <w:rsid w:val="009700EF"/>
    <w:rsid w:val="0097021E"/>
    <w:rsid w:val="00970239"/>
    <w:rsid w:val="009702A1"/>
    <w:rsid w:val="009702FC"/>
    <w:rsid w:val="00970349"/>
    <w:rsid w:val="0097048E"/>
    <w:rsid w:val="00970569"/>
    <w:rsid w:val="0097081A"/>
    <w:rsid w:val="009708AD"/>
    <w:rsid w:val="00970909"/>
    <w:rsid w:val="00970A57"/>
    <w:rsid w:val="00970AEC"/>
    <w:rsid w:val="00970D40"/>
    <w:rsid w:val="00970DB7"/>
    <w:rsid w:val="00970DD9"/>
    <w:rsid w:val="00970F96"/>
    <w:rsid w:val="00971395"/>
    <w:rsid w:val="00971442"/>
    <w:rsid w:val="00971522"/>
    <w:rsid w:val="009715D4"/>
    <w:rsid w:val="009716D9"/>
    <w:rsid w:val="00971743"/>
    <w:rsid w:val="00971770"/>
    <w:rsid w:val="0097187D"/>
    <w:rsid w:val="00971A3B"/>
    <w:rsid w:val="00971B5C"/>
    <w:rsid w:val="00971DC8"/>
    <w:rsid w:val="0097216A"/>
    <w:rsid w:val="009723AB"/>
    <w:rsid w:val="009723AF"/>
    <w:rsid w:val="009723B3"/>
    <w:rsid w:val="009724B3"/>
    <w:rsid w:val="00972748"/>
    <w:rsid w:val="0097274A"/>
    <w:rsid w:val="0097274D"/>
    <w:rsid w:val="009727B2"/>
    <w:rsid w:val="00972A39"/>
    <w:rsid w:val="00972D9E"/>
    <w:rsid w:val="00973061"/>
    <w:rsid w:val="0097322F"/>
    <w:rsid w:val="00973394"/>
    <w:rsid w:val="009734F6"/>
    <w:rsid w:val="00973686"/>
    <w:rsid w:val="00973807"/>
    <w:rsid w:val="009738B4"/>
    <w:rsid w:val="00973BC5"/>
    <w:rsid w:val="00973E34"/>
    <w:rsid w:val="0097413F"/>
    <w:rsid w:val="009741D0"/>
    <w:rsid w:val="009743A5"/>
    <w:rsid w:val="0097449C"/>
    <w:rsid w:val="009744B3"/>
    <w:rsid w:val="0097474B"/>
    <w:rsid w:val="009748D6"/>
    <w:rsid w:val="00974A08"/>
    <w:rsid w:val="00974A23"/>
    <w:rsid w:val="00974B05"/>
    <w:rsid w:val="00974BFD"/>
    <w:rsid w:val="00974C18"/>
    <w:rsid w:val="00974C5E"/>
    <w:rsid w:val="00974CA9"/>
    <w:rsid w:val="00974CB1"/>
    <w:rsid w:val="00974DC5"/>
    <w:rsid w:val="00975052"/>
    <w:rsid w:val="00975062"/>
    <w:rsid w:val="0097519C"/>
    <w:rsid w:val="009752DC"/>
    <w:rsid w:val="00975335"/>
    <w:rsid w:val="00975371"/>
    <w:rsid w:val="0097546A"/>
    <w:rsid w:val="009754C4"/>
    <w:rsid w:val="009754CA"/>
    <w:rsid w:val="009754F4"/>
    <w:rsid w:val="0097552D"/>
    <w:rsid w:val="009756BE"/>
    <w:rsid w:val="009758DF"/>
    <w:rsid w:val="00975A62"/>
    <w:rsid w:val="00975B4F"/>
    <w:rsid w:val="00975D09"/>
    <w:rsid w:val="00975D1D"/>
    <w:rsid w:val="00975D62"/>
    <w:rsid w:val="00975D96"/>
    <w:rsid w:val="0097607D"/>
    <w:rsid w:val="00976116"/>
    <w:rsid w:val="00976166"/>
    <w:rsid w:val="009763BF"/>
    <w:rsid w:val="009763E6"/>
    <w:rsid w:val="0097664E"/>
    <w:rsid w:val="00976718"/>
    <w:rsid w:val="0097695A"/>
    <w:rsid w:val="00976D12"/>
    <w:rsid w:val="00976D44"/>
    <w:rsid w:val="00976F3B"/>
    <w:rsid w:val="00977054"/>
    <w:rsid w:val="0097713D"/>
    <w:rsid w:val="0097731E"/>
    <w:rsid w:val="009774B9"/>
    <w:rsid w:val="009774CB"/>
    <w:rsid w:val="009775C4"/>
    <w:rsid w:val="00977643"/>
    <w:rsid w:val="00977789"/>
    <w:rsid w:val="0097783B"/>
    <w:rsid w:val="00977924"/>
    <w:rsid w:val="00977973"/>
    <w:rsid w:val="00977A6A"/>
    <w:rsid w:val="00977C4D"/>
    <w:rsid w:val="00977C75"/>
    <w:rsid w:val="00977CC3"/>
    <w:rsid w:val="00977CC4"/>
    <w:rsid w:val="00977FCE"/>
    <w:rsid w:val="00980019"/>
    <w:rsid w:val="009801CE"/>
    <w:rsid w:val="009804AA"/>
    <w:rsid w:val="00980649"/>
    <w:rsid w:val="00980686"/>
    <w:rsid w:val="009807A4"/>
    <w:rsid w:val="009807DB"/>
    <w:rsid w:val="00980C16"/>
    <w:rsid w:val="00980C53"/>
    <w:rsid w:val="00980D80"/>
    <w:rsid w:val="00981249"/>
    <w:rsid w:val="0098127A"/>
    <w:rsid w:val="009814D3"/>
    <w:rsid w:val="00981504"/>
    <w:rsid w:val="0098153C"/>
    <w:rsid w:val="0098185B"/>
    <w:rsid w:val="009818E9"/>
    <w:rsid w:val="00981B66"/>
    <w:rsid w:val="00981BC1"/>
    <w:rsid w:val="00981C4D"/>
    <w:rsid w:val="00981D0B"/>
    <w:rsid w:val="00981F20"/>
    <w:rsid w:val="00982100"/>
    <w:rsid w:val="009822B4"/>
    <w:rsid w:val="009823F3"/>
    <w:rsid w:val="00982424"/>
    <w:rsid w:val="00982544"/>
    <w:rsid w:val="0098281F"/>
    <w:rsid w:val="009828F4"/>
    <w:rsid w:val="00982AC5"/>
    <w:rsid w:val="00982B06"/>
    <w:rsid w:val="00982BCC"/>
    <w:rsid w:val="00982C7B"/>
    <w:rsid w:val="00982F41"/>
    <w:rsid w:val="00983113"/>
    <w:rsid w:val="00983218"/>
    <w:rsid w:val="009833C7"/>
    <w:rsid w:val="00983459"/>
    <w:rsid w:val="00983604"/>
    <w:rsid w:val="00983771"/>
    <w:rsid w:val="00983808"/>
    <w:rsid w:val="00983B10"/>
    <w:rsid w:val="00983B84"/>
    <w:rsid w:val="00983B9A"/>
    <w:rsid w:val="00983E2E"/>
    <w:rsid w:val="00983E58"/>
    <w:rsid w:val="00983EC0"/>
    <w:rsid w:val="00983F25"/>
    <w:rsid w:val="0098400C"/>
    <w:rsid w:val="0098423B"/>
    <w:rsid w:val="009845ED"/>
    <w:rsid w:val="0098461D"/>
    <w:rsid w:val="009846CD"/>
    <w:rsid w:val="0098480A"/>
    <w:rsid w:val="00984955"/>
    <w:rsid w:val="0098497C"/>
    <w:rsid w:val="0098499B"/>
    <w:rsid w:val="00984CAC"/>
    <w:rsid w:val="00984DB3"/>
    <w:rsid w:val="00985028"/>
    <w:rsid w:val="00985034"/>
    <w:rsid w:val="009850DE"/>
    <w:rsid w:val="009851E4"/>
    <w:rsid w:val="009852D7"/>
    <w:rsid w:val="00985314"/>
    <w:rsid w:val="00985494"/>
    <w:rsid w:val="00985566"/>
    <w:rsid w:val="009857E2"/>
    <w:rsid w:val="00985813"/>
    <w:rsid w:val="00985A86"/>
    <w:rsid w:val="00985B19"/>
    <w:rsid w:val="00985B42"/>
    <w:rsid w:val="00985C6E"/>
    <w:rsid w:val="00985D26"/>
    <w:rsid w:val="00985F1F"/>
    <w:rsid w:val="0098600C"/>
    <w:rsid w:val="0098601C"/>
    <w:rsid w:val="009861DE"/>
    <w:rsid w:val="009861F7"/>
    <w:rsid w:val="0098630A"/>
    <w:rsid w:val="0098644A"/>
    <w:rsid w:val="00986573"/>
    <w:rsid w:val="009865A8"/>
    <w:rsid w:val="009865C7"/>
    <w:rsid w:val="0098664A"/>
    <w:rsid w:val="00986674"/>
    <w:rsid w:val="009867FB"/>
    <w:rsid w:val="009869A3"/>
    <w:rsid w:val="009869D5"/>
    <w:rsid w:val="009869FF"/>
    <w:rsid w:val="00986BD9"/>
    <w:rsid w:val="00986BE3"/>
    <w:rsid w:val="00986BF4"/>
    <w:rsid w:val="00986C79"/>
    <w:rsid w:val="00986D53"/>
    <w:rsid w:val="00986EC9"/>
    <w:rsid w:val="00986FA0"/>
    <w:rsid w:val="00987037"/>
    <w:rsid w:val="00987374"/>
    <w:rsid w:val="0098749E"/>
    <w:rsid w:val="009874E5"/>
    <w:rsid w:val="009875D6"/>
    <w:rsid w:val="00987696"/>
    <w:rsid w:val="009876A6"/>
    <w:rsid w:val="009878CA"/>
    <w:rsid w:val="00987A65"/>
    <w:rsid w:val="00987A9E"/>
    <w:rsid w:val="00987BC5"/>
    <w:rsid w:val="00987C73"/>
    <w:rsid w:val="00987D24"/>
    <w:rsid w:val="00987E84"/>
    <w:rsid w:val="00987EEE"/>
    <w:rsid w:val="00990062"/>
    <w:rsid w:val="009901D9"/>
    <w:rsid w:val="0099030B"/>
    <w:rsid w:val="0099032D"/>
    <w:rsid w:val="00990420"/>
    <w:rsid w:val="00990623"/>
    <w:rsid w:val="009906CF"/>
    <w:rsid w:val="00990766"/>
    <w:rsid w:val="009907E5"/>
    <w:rsid w:val="0099086F"/>
    <w:rsid w:val="009908A9"/>
    <w:rsid w:val="009909AB"/>
    <w:rsid w:val="00990A1C"/>
    <w:rsid w:val="00990A65"/>
    <w:rsid w:val="00990AFF"/>
    <w:rsid w:val="00990C3A"/>
    <w:rsid w:val="00990C84"/>
    <w:rsid w:val="00990CAC"/>
    <w:rsid w:val="00990D1D"/>
    <w:rsid w:val="00990E25"/>
    <w:rsid w:val="00990F4B"/>
    <w:rsid w:val="00990FE6"/>
    <w:rsid w:val="00991047"/>
    <w:rsid w:val="009910B8"/>
    <w:rsid w:val="009911BB"/>
    <w:rsid w:val="00991277"/>
    <w:rsid w:val="00991352"/>
    <w:rsid w:val="00991407"/>
    <w:rsid w:val="0099144B"/>
    <w:rsid w:val="00991525"/>
    <w:rsid w:val="009915A1"/>
    <w:rsid w:val="00991794"/>
    <w:rsid w:val="00991867"/>
    <w:rsid w:val="00991988"/>
    <w:rsid w:val="00991A52"/>
    <w:rsid w:val="00991B08"/>
    <w:rsid w:val="00991C67"/>
    <w:rsid w:val="00991F93"/>
    <w:rsid w:val="00991FD8"/>
    <w:rsid w:val="009922DB"/>
    <w:rsid w:val="0099233F"/>
    <w:rsid w:val="009923CB"/>
    <w:rsid w:val="00992508"/>
    <w:rsid w:val="00992516"/>
    <w:rsid w:val="00992587"/>
    <w:rsid w:val="0099289D"/>
    <w:rsid w:val="00992984"/>
    <w:rsid w:val="009929BF"/>
    <w:rsid w:val="00992BD6"/>
    <w:rsid w:val="00992CBB"/>
    <w:rsid w:val="00992D98"/>
    <w:rsid w:val="00992DD6"/>
    <w:rsid w:val="00992E92"/>
    <w:rsid w:val="00992FD4"/>
    <w:rsid w:val="009934B2"/>
    <w:rsid w:val="009935AB"/>
    <w:rsid w:val="009935D9"/>
    <w:rsid w:val="00993768"/>
    <w:rsid w:val="0099383E"/>
    <w:rsid w:val="009938AA"/>
    <w:rsid w:val="00993D97"/>
    <w:rsid w:val="00994072"/>
    <w:rsid w:val="009940E2"/>
    <w:rsid w:val="009941F8"/>
    <w:rsid w:val="0099465E"/>
    <w:rsid w:val="00994699"/>
    <w:rsid w:val="00994709"/>
    <w:rsid w:val="009949BE"/>
    <w:rsid w:val="00994A77"/>
    <w:rsid w:val="00994AA9"/>
    <w:rsid w:val="00994BD7"/>
    <w:rsid w:val="00994BE1"/>
    <w:rsid w:val="00994BEB"/>
    <w:rsid w:val="00994C42"/>
    <w:rsid w:val="00994CDB"/>
    <w:rsid w:val="00994F66"/>
    <w:rsid w:val="0099506C"/>
    <w:rsid w:val="009950B9"/>
    <w:rsid w:val="0099513B"/>
    <w:rsid w:val="00995295"/>
    <w:rsid w:val="009953D3"/>
    <w:rsid w:val="00995469"/>
    <w:rsid w:val="009955FC"/>
    <w:rsid w:val="0099573E"/>
    <w:rsid w:val="00995763"/>
    <w:rsid w:val="009957AC"/>
    <w:rsid w:val="00995822"/>
    <w:rsid w:val="009959B3"/>
    <w:rsid w:val="00995AC4"/>
    <w:rsid w:val="00995B6C"/>
    <w:rsid w:val="00995B7F"/>
    <w:rsid w:val="00995C5C"/>
    <w:rsid w:val="00995D8C"/>
    <w:rsid w:val="00995E56"/>
    <w:rsid w:val="00995E6F"/>
    <w:rsid w:val="00995F76"/>
    <w:rsid w:val="00995F86"/>
    <w:rsid w:val="0099605B"/>
    <w:rsid w:val="00996133"/>
    <w:rsid w:val="009962E6"/>
    <w:rsid w:val="00996523"/>
    <w:rsid w:val="00996524"/>
    <w:rsid w:val="009965A5"/>
    <w:rsid w:val="009965B3"/>
    <w:rsid w:val="009965C1"/>
    <w:rsid w:val="00996669"/>
    <w:rsid w:val="00996679"/>
    <w:rsid w:val="009966CE"/>
    <w:rsid w:val="009967E8"/>
    <w:rsid w:val="00996851"/>
    <w:rsid w:val="00996898"/>
    <w:rsid w:val="00996ABB"/>
    <w:rsid w:val="00996B87"/>
    <w:rsid w:val="00996C61"/>
    <w:rsid w:val="00996D2B"/>
    <w:rsid w:val="00996E27"/>
    <w:rsid w:val="00996F66"/>
    <w:rsid w:val="00997097"/>
    <w:rsid w:val="009971BB"/>
    <w:rsid w:val="009972E5"/>
    <w:rsid w:val="009973EC"/>
    <w:rsid w:val="00997429"/>
    <w:rsid w:val="00997470"/>
    <w:rsid w:val="0099747E"/>
    <w:rsid w:val="00997626"/>
    <w:rsid w:val="00997698"/>
    <w:rsid w:val="00997B18"/>
    <w:rsid w:val="00997C21"/>
    <w:rsid w:val="00997CE8"/>
    <w:rsid w:val="00997D60"/>
    <w:rsid w:val="009A03F0"/>
    <w:rsid w:val="009A046B"/>
    <w:rsid w:val="009A05A2"/>
    <w:rsid w:val="009A05C0"/>
    <w:rsid w:val="009A05D9"/>
    <w:rsid w:val="009A071B"/>
    <w:rsid w:val="009A09B0"/>
    <w:rsid w:val="009A09CA"/>
    <w:rsid w:val="009A0C2E"/>
    <w:rsid w:val="009A0CCC"/>
    <w:rsid w:val="009A0DD2"/>
    <w:rsid w:val="009A1048"/>
    <w:rsid w:val="009A1052"/>
    <w:rsid w:val="009A115D"/>
    <w:rsid w:val="009A1239"/>
    <w:rsid w:val="009A12A1"/>
    <w:rsid w:val="009A1345"/>
    <w:rsid w:val="009A151D"/>
    <w:rsid w:val="009A1566"/>
    <w:rsid w:val="009A168D"/>
    <w:rsid w:val="009A16C7"/>
    <w:rsid w:val="009A1747"/>
    <w:rsid w:val="009A1A4C"/>
    <w:rsid w:val="009A1B79"/>
    <w:rsid w:val="009A1D67"/>
    <w:rsid w:val="009A1D88"/>
    <w:rsid w:val="009A1F33"/>
    <w:rsid w:val="009A2080"/>
    <w:rsid w:val="009A209F"/>
    <w:rsid w:val="009A2110"/>
    <w:rsid w:val="009A21E8"/>
    <w:rsid w:val="009A22A4"/>
    <w:rsid w:val="009A235C"/>
    <w:rsid w:val="009A2723"/>
    <w:rsid w:val="009A27DE"/>
    <w:rsid w:val="009A282E"/>
    <w:rsid w:val="009A2853"/>
    <w:rsid w:val="009A28EC"/>
    <w:rsid w:val="009A2963"/>
    <w:rsid w:val="009A2A09"/>
    <w:rsid w:val="009A2AD3"/>
    <w:rsid w:val="009A2AEC"/>
    <w:rsid w:val="009A2B44"/>
    <w:rsid w:val="009A2B8C"/>
    <w:rsid w:val="009A2D20"/>
    <w:rsid w:val="009A2E06"/>
    <w:rsid w:val="009A2FA2"/>
    <w:rsid w:val="009A3630"/>
    <w:rsid w:val="009A37D3"/>
    <w:rsid w:val="009A380E"/>
    <w:rsid w:val="009A38DC"/>
    <w:rsid w:val="009A3A94"/>
    <w:rsid w:val="009A3B5D"/>
    <w:rsid w:val="009A3D86"/>
    <w:rsid w:val="009A3DDA"/>
    <w:rsid w:val="009A3E9E"/>
    <w:rsid w:val="009A3EC1"/>
    <w:rsid w:val="009A3ECB"/>
    <w:rsid w:val="009A4100"/>
    <w:rsid w:val="009A410F"/>
    <w:rsid w:val="009A42CE"/>
    <w:rsid w:val="009A4445"/>
    <w:rsid w:val="009A4459"/>
    <w:rsid w:val="009A4677"/>
    <w:rsid w:val="009A474C"/>
    <w:rsid w:val="009A48DF"/>
    <w:rsid w:val="009A4A80"/>
    <w:rsid w:val="009A4A92"/>
    <w:rsid w:val="009A4B05"/>
    <w:rsid w:val="009A4B8D"/>
    <w:rsid w:val="009A4DDC"/>
    <w:rsid w:val="009A4E6E"/>
    <w:rsid w:val="009A4EFA"/>
    <w:rsid w:val="009A4F38"/>
    <w:rsid w:val="009A4F6C"/>
    <w:rsid w:val="009A4FB9"/>
    <w:rsid w:val="009A512B"/>
    <w:rsid w:val="009A518D"/>
    <w:rsid w:val="009A527A"/>
    <w:rsid w:val="009A537F"/>
    <w:rsid w:val="009A54CB"/>
    <w:rsid w:val="009A5640"/>
    <w:rsid w:val="009A566E"/>
    <w:rsid w:val="009A5702"/>
    <w:rsid w:val="009A576A"/>
    <w:rsid w:val="009A584D"/>
    <w:rsid w:val="009A5864"/>
    <w:rsid w:val="009A58F4"/>
    <w:rsid w:val="009A595E"/>
    <w:rsid w:val="009A59FE"/>
    <w:rsid w:val="009A5AF2"/>
    <w:rsid w:val="009A5B32"/>
    <w:rsid w:val="009A5B72"/>
    <w:rsid w:val="009A5B92"/>
    <w:rsid w:val="009A5D86"/>
    <w:rsid w:val="009A5E03"/>
    <w:rsid w:val="009A5EF2"/>
    <w:rsid w:val="009A5EFB"/>
    <w:rsid w:val="009A635B"/>
    <w:rsid w:val="009A646E"/>
    <w:rsid w:val="009A65E8"/>
    <w:rsid w:val="009A66DF"/>
    <w:rsid w:val="009A67BA"/>
    <w:rsid w:val="009A6888"/>
    <w:rsid w:val="009A6CE2"/>
    <w:rsid w:val="009A6D04"/>
    <w:rsid w:val="009A6D07"/>
    <w:rsid w:val="009A6DC5"/>
    <w:rsid w:val="009A71AF"/>
    <w:rsid w:val="009A71DB"/>
    <w:rsid w:val="009A71EC"/>
    <w:rsid w:val="009A7302"/>
    <w:rsid w:val="009A74DF"/>
    <w:rsid w:val="009A76C3"/>
    <w:rsid w:val="009A7818"/>
    <w:rsid w:val="009A7967"/>
    <w:rsid w:val="009A7A6F"/>
    <w:rsid w:val="009A7C66"/>
    <w:rsid w:val="009A7F38"/>
    <w:rsid w:val="009B00B4"/>
    <w:rsid w:val="009B01D0"/>
    <w:rsid w:val="009B0326"/>
    <w:rsid w:val="009B0335"/>
    <w:rsid w:val="009B054D"/>
    <w:rsid w:val="009B055B"/>
    <w:rsid w:val="009B0789"/>
    <w:rsid w:val="009B07C2"/>
    <w:rsid w:val="009B0917"/>
    <w:rsid w:val="009B09B9"/>
    <w:rsid w:val="009B0A18"/>
    <w:rsid w:val="009B0A55"/>
    <w:rsid w:val="009B0B2F"/>
    <w:rsid w:val="009B0DBA"/>
    <w:rsid w:val="009B0DCC"/>
    <w:rsid w:val="009B0DE4"/>
    <w:rsid w:val="009B0E93"/>
    <w:rsid w:val="009B105F"/>
    <w:rsid w:val="009B1328"/>
    <w:rsid w:val="009B1379"/>
    <w:rsid w:val="009B137D"/>
    <w:rsid w:val="009B141A"/>
    <w:rsid w:val="009B14C4"/>
    <w:rsid w:val="009B14FA"/>
    <w:rsid w:val="009B15AA"/>
    <w:rsid w:val="009B16BD"/>
    <w:rsid w:val="009B19F2"/>
    <w:rsid w:val="009B1C35"/>
    <w:rsid w:val="009B1D1F"/>
    <w:rsid w:val="009B1DDB"/>
    <w:rsid w:val="009B1F34"/>
    <w:rsid w:val="009B2087"/>
    <w:rsid w:val="009B21E0"/>
    <w:rsid w:val="009B2295"/>
    <w:rsid w:val="009B22C0"/>
    <w:rsid w:val="009B24A5"/>
    <w:rsid w:val="009B2624"/>
    <w:rsid w:val="009B266E"/>
    <w:rsid w:val="009B2695"/>
    <w:rsid w:val="009B271A"/>
    <w:rsid w:val="009B2757"/>
    <w:rsid w:val="009B2849"/>
    <w:rsid w:val="009B28AA"/>
    <w:rsid w:val="009B2BBC"/>
    <w:rsid w:val="009B2D0A"/>
    <w:rsid w:val="009B2DBD"/>
    <w:rsid w:val="009B2E23"/>
    <w:rsid w:val="009B2F25"/>
    <w:rsid w:val="009B2FBA"/>
    <w:rsid w:val="009B3218"/>
    <w:rsid w:val="009B34F8"/>
    <w:rsid w:val="009B37D0"/>
    <w:rsid w:val="009B37E9"/>
    <w:rsid w:val="009B3826"/>
    <w:rsid w:val="009B3932"/>
    <w:rsid w:val="009B3946"/>
    <w:rsid w:val="009B3ADA"/>
    <w:rsid w:val="009B3BC7"/>
    <w:rsid w:val="009B3BF9"/>
    <w:rsid w:val="009B3DAF"/>
    <w:rsid w:val="009B3DE5"/>
    <w:rsid w:val="009B3E5E"/>
    <w:rsid w:val="009B4132"/>
    <w:rsid w:val="009B4195"/>
    <w:rsid w:val="009B4298"/>
    <w:rsid w:val="009B42E3"/>
    <w:rsid w:val="009B430C"/>
    <w:rsid w:val="009B438F"/>
    <w:rsid w:val="009B4442"/>
    <w:rsid w:val="009B461C"/>
    <w:rsid w:val="009B47C0"/>
    <w:rsid w:val="009B4811"/>
    <w:rsid w:val="009B491C"/>
    <w:rsid w:val="009B49C2"/>
    <w:rsid w:val="009B4B3D"/>
    <w:rsid w:val="009B4D91"/>
    <w:rsid w:val="009B4E25"/>
    <w:rsid w:val="009B4E6F"/>
    <w:rsid w:val="009B52A8"/>
    <w:rsid w:val="009B53CA"/>
    <w:rsid w:val="009B544C"/>
    <w:rsid w:val="009B5579"/>
    <w:rsid w:val="009B5619"/>
    <w:rsid w:val="009B56ED"/>
    <w:rsid w:val="009B58B3"/>
    <w:rsid w:val="009B5968"/>
    <w:rsid w:val="009B5A0C"/>
    <w:rsid w:val="009B5A60"/>
    <w:rsid w:val="009B5A9A"/>
    <w:rsid w:val="009B5B48"/>
    <w:rsid w:val="009B5B89"/>
    <w:rsid w:val="009B5BB7"/>
    <w:rsid w:val="009B5BC9"/>
    <w:rsid w:val="009B5C32"/>
    <w:rsid w:val="009B5CA2"/>
    <w:rsid w:val="009B5D53"/>
    <w:rsid w:val="009B5FE7"/>
    <w:rsid w:val="009B6218"/>
    <w:rsid w:val="009B632E"/>
    <w:rsid w:val="009B653D"/>
    <w:rsid w:val="009B6603"/>
    <w:rsid w:val="009B6616"/>
    <w:rsid w:val="009B6659"/>
    <w:rsid w:val="009B67EE"/>
    <w:rsid w:val="009B68A9"/>
    <w:rsid w:val="009B6918"/>
    <w:rsid w:val="009B692E"/>
    <w:rsid w:val="009B6958"/>
    <w:rsid w:val="009B6A41"/>
    <w:rsid w:val="009B6D4E"/>
    <w:rsid w:val="009B6D88"/>
    <w:rsid w:val="009B6E44"/>
    <w:rsid w:val="009B6ECA"/>
    <w:rsid w:val="009B6F17"/>
    <w:rsid w:val="009B6F7F"/>
    <w:rsid w:val="009B6FBD"/>
    <w:rsid w:val="009B7008"/>
    <w:rsid w:val="009B707A"/>
    <w:rsid w:val="009B7089"/>
    <w:rsid w:val="009B7297"/>
    <w:rsid w:val="009B7410"/>
    <w:rsid w:val="009B750D"/>
    <w:rsid w:val="009B75D9"/>
    <w:rsid w:val="009B765B"/>
    <w:rsid w:val="009B7688"/>
    <w:rsid w:val="009B76B2"/>
    <w:rsid w:val="009B7713"/>
    <w:rsid w:val="009B77F2"/>
    <w:rsid w:val="009B789E"/>
    <w:rsid w:val="009B7ACB"/>
    <w:rsid w:val="009B7E87"/>
    <w:rsid w:val="009B7EBA"/>
    <w:rsid w:val="009C027C"/>
    <w:rsid w:val="009C02CD"/>
    <w:rsid w:val="009C02F2"/>
    <w:rsid w:val="009C02F5"/>
    <w:rsid w:val="009C056B"/>
    <w:rsid w:val="009C05CC"/>
    <w:rsid w:val="009C06B5"/>
    <w:rsid w:val="009C08FC"/>
    <w:rsid w:val="009C09F3"/>
    <w:rsid w:val="009C0A7B"/>
    <w:rsid w:val="009C0ADA"/>
    <w:rsid w:val="009C0B93"/>
    <w:rsid w:val="009C0CFB"/>
    <w:rsid w:val="009C0DE0"/>
    <w:rsid w:val="009C0E4F"/>
    <w:rsid w:val="009C0E63"/>
    <w:rsid w:val="009C1013"/>
    <w:rsid w:val="009C1226"/>
    <w:rsid w:val="009C12D0"/>
    <w:rsid w:val="009C131B"/>
    <w:rsid w:val="009C13B9"/>
    <w:rsid w:val="009C15E1"/>
    <w:rsid w:val="009C165E"/>
    <w:rsid w:val="009C16F5"/>
    <w:rsid w:val="009C1B21"/>
    <w:rsid w:val="009C1F89"/>
    <w:rsid w:val="009C201A"/>
    <w:rsid w:val="009C20DC"/>
    <w:rsid w:val="009C20E1"/>
    <w:rsid w:val="009C25B7"/>
    <w:rsid w:val="009C301F"/>
    <w:rsid w:val="009C3118"/>
    <w:rsid w:val="009C3269"/>
    <w:rsid w:val="009C33CA"/>
    <w:rsid w:val="009C33FA"/>
    <w:rsid w:val="009C3435"/>
    <w:rsid w:val="009C34A1"/>
    <w:rsid w:val="009C34CC"/>
    <w:rsid w:val="009C356C"/>
    <w:rsid w:val="009C359A"/>
    <w:rsid w:val="009C35DF"/>
    <w:rsid w:val="009C364B"/>
    <w:rsid w:val="009C36CB"/>
    <w:rsid w:val="009C36E9"/>
    <w:rsid w:val="009C3749"/>
    <w:rsid w:val="009C38CF"/>
    <w:rsid w:val="009C393A"/>
    <w:rsid w:val="009C399B"/>
    <w:rsid w:val="009C3B1C"/>
    <w:rsid w:val="009C3B2D"/>
    <w:rsid w:val="009C3B9C"/>
    <w:rsid w:val="009C3BE8"/>
    <w:rsid w:val="009C3C35"/>
    <w:rsid w:val="009C3D63"/>
    <w:rsid w:val="009C3DAD"/>
    <w:rsid w:val="009C3ECC"/>
    <w:rsid w:val="009C4213"/>
    <w:rsid w:val="009C424F"/>
    <w:rsid w:val="009C4292"/>
    <w:rsid w:val="009C4317"/>
    <w:rsid w:val="009C43C3"/>
    <w:rsid w:val="009C4414"/>
    <w:rsid w:val="009C447F"/>
    <w:rsid w:val="009C467B"/>
    <w:rsid w:val="009C48AA"/>
    <w:rsid w:val="009C4A7F"/>
    <w:rsid w:val="009C4EEB"/>
    <w:rsid w:val="009C5019"/>
    <w:rsid w:val="009C515A"/>
    <w:rsid w:val="009C516C"/>
    <w:rsid w:val="009C52A8"/>
    <w:rsid w:val="009C5304"/>
    <w:rsid w:val="009C534B"/>
    <w:rsid w:val="009C53E4"/>
    <w:rsid w:val="009C568F"/>
    <w:rsid w:val="009C57BB"/>
    <w:rsid w:val="009C5B0E"/>
    <w:rsid w:val="009C5BCE"/>
    <w:rsid w:val="009C5CC0"/>
    <w:rsid w:val="009C5D6A"/>
    <w:rsid w:val="009C5EBF"/>
    <w:rsid w:val="009C61D3"/>
    <w:rsid w:val="009C6222"/>
    <w:rsid w:val="009C6299"/>
    <w:rsid w:val="009C6341"/>
    <w:rsid w:val="009C6475"/>
    <w:rsid w:val="009C64A7"/>
    <w:rsid w:val="009C64D2"/>
    <w:rsid w:val="009C65A8"/>
    <w:rsid w:val="009C66E9"/>
    <w:rsid w:val="009C684F"/>
    <w:rsid w:val="009C691A"/>
    <w:rsid w:val="009C6B2C"/>
    <w:rsid w:val="009C6B70"/>
    <w:rsid w:val="009C6E56"/>
    <w:rsid w:val="009C6EBA"/>
    <w:rsid w:val="009C7035"/>
    <w:rsid w:val="009C706B"/>
    <w:rsid w:val="009C7200"/>
    <w:rsid w:val="009C728A"/>
    <w:rsid w:val="009C7321"/>
    <w:rsid w:val="009C749E"/>
    <w:rsid w:val="009C74D1"/>
    <w:rsid w:val="009C754A"/>
    <w:rsid w:val="009C767C"/>
    <w:rsid w:val="009C7704"/>
    <w:rsid w:val="009C77B5"/>
    <w:rsid w:val="009C78BA"/>
    <w:rsid w:val="009C797B"/>
    <w:rsid w:val="009C7AD5"/>
    <w:rsid w:val="009C7BB0"/>
    <w:rsid w:val="009C7BC3"/>
    <w:rsid w:val="009C7E82"/>
    <w:rsid w:val="009C7F4F"/>
    <w:rsid w:val="009C7F75"/>
    <w:rsid w:val="009D0028"/>
    <w:rsid w:val="009D0153"/>
    <w:rsid w:val="009D024C"/>
    <w:rsid w:val="009D0538"/>
    <w:rsid w:val="009D0608"/>
    <w:rsid w:val="009D07E0"/>
    <w:rsid w:val="009D081A"/>
    <w:rsid w:val="009D0868"/>
    <w:rsid w:val="009D08DF"/>
    <w:rsid w:val="009D0C6A"/>
    <w:rsid w:val="009D0D68"/>
    <w:rsid w:val="009D0D82"/>
    <w:rsid w:val="009D102F"/>
    <w:rsid w:val="009D1040"/>
    <w:rsid w:val="009D1261"/>
    <w:rsid w:val="009D154B"/>
    <w:rsid w:val="009D15BF"/>
    <w:rsid w:val="009D17E8"/>
    <w:rsid w:val="009D189B"/>
    <w:rsid w:val="009D18D3"/>
    <w:rsid w:val="009D19FE"/>
    <w:rsid w:val="009D1A45"/>
    <w:rsid w:val="009D1B5C"/>
    <w:rsid w:val="009D1C50"/>
    <w:rsid w:val="009D2098"/>
    <w:rsid w:val="009D20F7"/>
    <w:rsid w:val="009D2213"/>
    <w:rsid w:val="009D2225"/>
    <w:rsid w:val="009D222E"/>
    <w:rsid w:val="009D2348"/>
    <w:rsid w:val="009D2411"/>
    <w:rsid w:val="009D25F7"/>
    <w:rsid w:val="009D2835"/>
    <w:rsid w:val="009D293A"/>
    <w:rsid w:val="009D2B1D"/>
    <w:rsid w:val="009D2C48"/>
    <w:rsid w:val="009D2C9C"/>
    <w:rsid w:val="009D2DEE"/>
    <w:rsid w:val="009D2E59"/>
    <w:rsid w:val="009D2F08"/>
    <w:rsid w:val="009D2F52"/>
    <w:rsid w:val="009D32D2"/>
    <w:rsid w:val="009D32E3"/>
    <w:rsid w:val="009D347E"/>
    <w:rsid w:val="009D36D0"/>
    <w:rsid w:val="009D3771"/>
    <w:rsid w:val="009D37AD"/>
    <w:rsid w:val="009D37BA"/>
    <w:rsid w:val="009D3972"/>
    <w:rsid w:val="009D3A6D"/>
    <w:rsid w:val="009D3C1F"/>
    <w:rsid w:val="009D3F47"/>
    <w:rsid w:val="009D4048"/>
    <w:rsid w:val="009D4055"/>
    <w:rsid w:val="009D4104"/>
    <w:rsid w:val="009D418C"/>
    <w:rsid w:val="009D4222"/>
    <w:rsid w:val="009D42F0"/>
    <w:rsid w:val="009D435C"/>
    <w:rsid w:val="009D448B"/>
    <w:rsid w:val="009D484B"/>
    <w:rsid w:val="009D4937"/>
    <w:rsid w:val="009D497D"/>
    <w:rsid w:val="009D4B50"/>
    <w:rsid w:val="009D4D40"/>
    <w:rsid w:val="009D4E6F"/>
    <w:rsid w:val="009D4EBC"/>
    <w:rsid w:val="009D4F4F"/>
    <w:rsid w:val="009D4F5C"/>
    <w:rsid w:val="009D5369"/>
    <w:rsid w:val="009D53B4"/>
    <w:rsid w:val="009D5629"/>
    <w:rsid w:val="009D5635"/>
    <w:rsid w:val="009D5785"/>
    <w:rsid w:val="009D57DF"/>
    <w:rsid w:val="009D5812"/>
    <w:rsid w:val="009D5892"/>
    <w:rsid w:val="009D5A85"/>
    <w:rsid w:val="009D5C6F"/>
    <w:rsid w:val="009D5C74"/>
    <w:rsid w:val="009D5C80"/>
    <w:rsid w:val="009D5C8A"/>
    <w:rsid w:val="009D5CB8"/>
    <w:rsid w:val="009D5DEB"/>
    <w:rsid w:val="009D5E2C"/>
    <w:rsid w:val="009D5F91"/>
    <w:rsid w:val="009D619B"/>
    <w:rsid w:val="009D63A2"/>
    <w:rsid w:val="009D64D7"/>
    <w:rsid w:val="009D64DD"/>
    <w:rsid w:val="009D64FB"/>
    <w:rsid w:val="009D64FC"/>
    <w:rsid w:val="009D675B"/>
    <w:rsid w:val="009D67BA"/>
    <w:rsid w:val="009D68A5"/>
    <w:rsid w:val="009D6918"/>
    <w:rsid w:val="009D6B66"/>
    <w:rsid w:val="009D6D37"/>
    <w:rsid w:val="009D6DED"/>
    <w:rsid w:val="009D6EB2"/>
    <w:rsid w:val="009D6EBA"/>
    <w:rsid w:val="009D7039"/>
    <w:rsid w:val="009D70EF"/>
    <w:rsid w:val="009D723F"/>
    <w:rsid w:val="009D73E1"/>
    <w:rsid w:val="009D7461"/>
    <w:rsid w:val="009D7506"/>
    <w:rsid w:val="009D7550"/>
    <w:rsid w:val="009D779C"/>
    <w:rsid w:val="009D7B92"/>
    <w:rsid w:val="009D7C10"/>
    <w:rsid w:val="009D7D7A"/>
    <w:rsid w:val="009D7D95"/>
    <w:rsid w:val="009D7E52"/>
    <w:rsid w:val="009E02B8"/>
    <w:rsid w:val="009E040A"/>
    <w:rsid w:val="009E040D"/>
    <w:rsid w:val="009E0559"/>
    <w:rsid w:val="009E08C5"/>
    <w:rsid w:val="009E090A"/>
    <w:rsid w:val="009E0EAF"/>
    <w:rsid w:val="009E1003"/>
    <w:rsid w:val="009E10ED"/>
    <w:rsid w:val="009E1306"/>
    <w:rsid w:val="009E14DF"/>
    <w:rsid w:val="009E15DB"/>
    <w:rsid w:val="009E191B"/>
    <w:rsid w:val="009E1993"/>
    <w:rsid w:val="009E1A32"/>
    <w:rsid w:val="009E1B70"/>
    <w:rsid w:val="009E1B87"/>
    <w:rsid w:val="009E1C2C"/>
    <w:rsid w:val="009E1D6A"/>
    <w:rsid w:val="009E1DBC"/>
    <w:rsid w:val="009E1DFA"/>
    <w:rsid w:val="009E1E8C"/>
    <w:rsid w:val="009E1EB6"/>
    <w:rsid w:val="009E1F93"/>
    <w:rsid w:val="009E2011"/>
    <w:rsid w:val="009E218C"/>
    <w:rsid w:val="009E2208"/>
    <w:rsid w:val="009E2385"/>
    <w:rsid w:val="009E2640"/>
    <w:rsid w:val="009E27B5"/>
    <w:rsid w:val="009E28E2"/>
    <w:rsid w:val="009E2929"/>
    <w:rsid w:val="009E2EDB"/>
    <w:rsid w:val="009E2F9A"/>
    <w:rsid w:val="009E312F"/>
    <w:rsid w:val="009E3408"/>
    <w:rsid w:val="009E35BF"/>
    <w:rsid w:val="009E3853"/>
    <w:rsid w:val="009E38E1"/>
    <w:rsid w:val="009E399C"/>
    <w:rsid w:val="009E3AFF"/>
    <w:rsid w:val="009E3CAF"/>
    <w:rsid w:val="009E3D97"/>
    <w:rsid w:val="009E3EB4"/>
    <w:rsid w:val="009E3EDF"/>
    <w:rsid w:val="009E3FD7"/>
    <w:rsid w:val="009E3FD9"/>
    <w:rsid w:val="009E40F1"/>
    <w:rsid w:val="009E43FC"/>
    <w:rsid w:val="009E444B"/>
    <w:rsid w:val="009E454A"/>
    <w:rsid w:val="009E45B1"/>
    <w:rsid w:val="009E4A35"/>
    <w:rsid w:val="009E4AB2"/>
    <w:rsid w:val="009E4B59"/>
    <w:rsid w:val="009E4BB0"/>
    <w:rsid w:val="009E4BD9"/>
    <w:rsid w:val="009E4C91"/>
    <w:rsid w:val="009E4CA7"/>
    <w:rsid w:val="009E4D10"/>
    <w:rsid w:val="009E4DEB"/>
    <w:rsid w:val="009E4E49"/>
    <w:rsid w:val="009E4E66"/>
    <w:rsid w:val="009E4EC2"/>
    <w:rsid w:val="009E4FC5"/>
    <w:rsid w:val="009E4FDF"/>
    <w:rsid w:val="009E5000"/>
    <w:rsid w:val="009E5198"/>
    <w:rsid w:val="009E5433"/>
    <w:rsid w:val="009E5509"/>
    <w:rsid w:val="009E558C"/>
    <w:rsid w:val="009E56E2"/>
    <w:rsid w:val="009E59A8"/>
    <w:rsid w:val="009E5BB0"/>
    <w:rsid w:val="009E5D46"/>
    <w:rsid w:val="009E5DE1"/>
    <w:rsid w:val="009E5F61"/>
    <w:rsid w:val="009E6077"/>
    <w:rsid w:val="009E610B"/>
    <w:rsid w:val="009E624B"/>
    <w:rsid w:val="009E625B"/>
    <w:rsid w:val="009E632E"/>
    <w:rsid w:val="009E6372"/>
    <w:rsid w:val="009E6485"/>
    <w:rsid w:val="009E64C2"/>
    <w:rsid w:val="009E64F2"/>
    <w:rsid w:val="009E6576"/>
    <w:rsid w:val="009E695A"/>
    <w:rsid w:val="009E6A84"/>
    <w:rsid w:val="009E6BB0"/>
    <w:rsid w:val="009E6E36"/>
    <w:rsid w:val="009E7019"/>
    <w:rsid w:val="009E7067"/>
    <w:rsid w:val="009E75CF"/>
    <w:rsid w:val="009E77CB"/>
    <w:rsid w:val="009E7AA1"/>
    <w:rsid w:val="009E7B4D"/>
    <w:rsid w:val="009E7B5F"/>
    <w:rsid w:val="009E7C29"/>
    <w:rsid w:val="009E7C33"/>
    <w:rsid w:val="009E7C86"/>
    <w:rsid w:val="009E7D74"/>
    <w:rsid w:val="009E7D86"/>
    <w:rsid w:val="009E7F14"/>
    <w:rsid w:val="009F0242"/>
    <w:rsid w:val="009F040D"/>
    <w:rsid w:val="009F0450"/>
    <w:rsid w:val="009F0484"/>
    <w:rsid w:val="009F0519"/>
    <w:rsid w:val="009F06C2"/>
    <w:rsid w:val="009F073F"/>
    <w:rsid w:val="009F08BB"/>
    <w:rsid w:val="009F0AE6"/>
    <w:rsid w:val="009F0F8D"/>
    <w:rsid w:val="009F1032"/>
    <w:rsid w:val="009F10AB"/>
    <w:rsid w:val="009F10AE"/>
    <w:rsid w:val="009F11E2"/>
    <w:rsid w:val="009F13B2"/>
    <w:rsid w:val="009F149A"/>
    <w:rsid w:val="009F14A7"/>
    <w:rsid w:val="009F14F7"/>
    <w:rsid w:val="009F15C6"/>
    <w:rsid w:val="009F168C"/>
    <w:rsid w:val="009F1864"/>
    <w:rsid w:val="009F1B1F"/>
    <w:rsid w:val="009F1B7A"/>
    <w:rsid w:val="009F1D60"/>
    <w:rsid w:val="009F2023"/>
    <w:rsid w:val="009F21A5"/>
    <w:rsid w:val="009F24DB"/>
    <w:rsid w:val="009F27A6"/>
    <w:rsid w:val="009F2851"/>
    <w:rsid w:val="009F2A4F"/>
    <w:rsid w:val="009F2AE0"/>
    <w:rsid w:val="009F2BE5"/>
    <w:rsid w:val="009F2DF3"/>
    <w:rsid w:val="009F2EB7"/>
    <w:rsid w:val="009F2FDA"/>
    <w:rsid w:val="009F3109"/>
    <w:rsid w:val="009F316C"/>
    <w:rsid w:val="009F31A9"/>
    <w:rsid w:val="009F35A1"/>
    <w:rsid w:val="009F36AB"/>
    <w:rsid w:val="009F36EC"/>
    <w:rsid w:val="009F3762"/>
    <w:rsid w:val="009F37F5"/>
    <w:rsid w:val="009F37F6"/>
    <w:rsid w:val="009F37FB"/>
    <w:rsid w:val="009F3A62"/>
    <w:rsid w:val="009F3B13"/>
    <w:rsid w:val="009F3B4B"/>
    <w:rsid w:val="009F3C4F"/>
    <w:rsid w:val="009F3E5B"/>
    <w:rsid w:val="009F3E63"/>
    <w:rsid w:val="009F3EAB"/>
    <w:rsid w:val="009F3FDE"/>
    <w:rsid w:val="009F3FE0"/>
    <w:rsid w:val="009F4022"/>
    <w:rsid w:val="009F40B7"/>
    <w:rsid w:val="009F40CC"/>
    <w:rsid w:val="009F426E"/>
    <w:rsid w:val="009F4473"/>
    <w:rsid w:val="009F44BB"/>
    <w:rsid w:val="009F45AF"/>
    <w:rsid w:val="009F45ED"/>
    <w:rsid w:val="009F474C"/>
    <w:rsid w:val="009F4783"/>
    <w:rsid w:val="009F47FB"/>
    <w:rsid w:val="009F48D8"/>
    <w:rsid w:val="009F498C"/>
    <w:rsid w:val="009F4A4C"/>
    <w:rsid w:val="009F4A54"/>
    <w:rsid w:val="009F4B0F"/>
    <w:rsid w:val="009F4CD1"/>
    <w:rsid w:val="009F4D1D"/>
    <w:rsid w:val="009F4F62"/>
    <w:rsid w:val="009F50DE"/>
    <w:rsid w:val="009F5255"/>
    <w:rsid w:val="009F52DE"/>
    <w:rsid w:val="009F55EB"/>
    <w:rsid w:val="009F56A6"/>
    <w:rsid w:val="009F57F2"/>
    <w:rsid w:val="009F58B7"/>
    <w:rsid w:val="009F5931"/>
    <w:rsid w:val="009F594B"/>
    <w:rsid w:val="009F59DD"/>
    <w:rsid w:val="009F5BC4"/>
    <w:rsid w:val="009F5C4D"/>
    <w:rsid w:val="009F5DE4"/>
    <w:rsid w:val="009F5E17"/>
    <w:rsid w:val="009F6002"/>
    <w:rsid w:val="009F60BB"/>
    <w:rsid w:val="009F618C"/>
    <w:rsid w:val="009F61E8"/>
    <w:rsid w:val="009F62EC"/>
    <w:rsid w:val="009F632C"/>
    <w:rsid w:val="009F6597"/>
    <w:rsid w:val="009F67BE"/>
    <w:rsid w:val="009F6A03"/>
    <w:rsid w:val="009F6A0A"/>
    <w:rsid w:val="009F6B7E"/>
    <w:rsid w:val="009F6C51"/>
    <w:rsid w:val="009F6C98"/>
    <w:rsid w:val="009F6DC8"/>
    <w:rsid w:val="009F6EC9"/>
    <w:rsid w:val="009F7122"/>
    <w:rsid w:val="009F713D"/>
    <w:rsid w:val="009F71F2"/>
    <w:rsid w:val="009F722F"/>
    <w:rsid w:val="009F7236"/>
    <w:rsid w:val="009F7356"/>
    <w:rsid w:val="009F73AC"/>
    <w:rsid w:val="009F764F"/>
    <w:rsid w:val="009F7696"/>
    <w:rsid w:val="009F76DC"/>
    <w:rsid w:val="009F795A"/>
    <w:rsid w:val="009F7975"/>
    <w:rsid w:val="009F79F4"/>
    <w:rsid w:val="009F7A4E"/>
    <w:rsid w:val="009F7B89"/>
    <w:rsid w:val="009F7C86"/>
    <w:rsid w:val="009F7D4F"/>
    <w:rsid w:val="009F7DFF"/>
    <w:rsid w:val="009F7F0E"/>
    <w:rsid w:val="009F7F39"/>
    <w:rsid w:val="00A0002E"/>
    <w:rsid w:val="00A00077"/>
    <w:rsid w:val="00A0034D"/>
    <w:rsid w:val="00A006E7"/>
    <w:rsid w:val="00A006EB"/>
    <w:rsid w:val="00A0076A"/>
    <w:rsid w:val="00A00775"/>
    <w:rsid w:val="00A0082C"/>
    <w:rsid w:val="00A008C7"/>
    <w:rsid w:val="00A008CB"/>
    <w:rsid w:val="00A008CF"/>
    <w:rsid w:val="00A00903"/>
    <w:rsid w:val="00A00BA4"/>
    <w:rsid w:val="00A00CD0"/>
    <w:rsid w:val="00A00CF2"/>
    <w:rsid w:val="00A00E34"/>
    <w:rsid w:val="00A00E93"/>
    <w:rsid w:val="00A01195"/>
    <w:rsid w:val="00A01226"/>
    <w:rsid w:val="00A0154D"/>
    <w:rsid w:val="00A01748"/>
    <w:rsid w:val="00A017A5"/>
    <w:rsid w:val="00A01A67"/>
    <w:rsid w:val="00A01A9C"/>
    <w:rsid w:val="00A01C8B"/>
    <w:rsid w:val="00A01CB7"/>
    <w:rsid w:val="00A01CBE"/>
    <w:rsid w:val="00A01D04"/>
    <w:rsid w:val="00A01D58"/>
    <w:rsid w:val="00A01E8A"/>
    <w:rsid w:val="00A01EA4"/>
    <w:rsid w:val="00A01EA6"/>
    <w:rsid w:val="00A02261"/>
    <w:rsid w:val="00A022E0"/>
    <w:rsid w:val="00A0232C"/>
    <w:rsid w:val="00A02340"/>
    <w:rsid w:val="00A02361"/>
    <w:rsid w:val="00A026DF"/>
    <w:rsid w:val="00A027A6"/>
    <w:rsid w:val="00A02A2A"/>
    <w:rsid w:val="00A02A5D"/>
    <w:rsid w:val="00A02A6F"/>
    <w:rsid w:val="00A02D83"/>
    <w:rsid w:val="00A02F39"/>
    <w:rsid w:val="00A030DF"/>
    <w:rsid w:val="00A03134"/>
    <w:rsid w:val="00A031DB"/>
    <w:rsid w:val="00A03215"/>
    <w:rsid w:val="00A03275"/>
    <w:rsid w:val="00A033C6"/>
    <w:rsid w:val="00A03456"/>
    <w:rsid w:val="00A036DA"/>
    <w:rsid w:val="00A0372F"/>
    <w:rsid w:val="00A03984"/>
    <w:rsid w:val="00A03B45"/>
    <w:rsid w:val="00A03C08"/>
    <w:rsid w:val="00A03C82"/>
    <w:rsid w:val="00A03C9E"/>
    <w:rsid w:val="00A03D39"/>
    <w:rsid w:val="00A03D9D"/>
    <w:rsid w:val="00A03DBF"/>
    <w:rsid w:val="00A03E4C"/>
    <w:rsid w:val="00A03F41"/>
    <w:rsid w:val="00A03FD8"/>
    <w:rsid w:val="00A040F0"/>
    <w:rsid w:val="00A0412E"/>
    <w:rsid w:val="00A04305"/>
    <w:rsid w:val="00A043B7"/>
    <w:rsid w:val="00A0447F"/>
    <w:rsid w:val="00A04723"/>
    <w:rsid w:val="00A047D6"/>
    <w:rsid w:val="00A047F7"/>
    <w:rsid w:val="00A0482C"/>
    <w:rsid w:val="00A04DC9"/>
    <w:rsid w:val="00A04E6F"/>
    <w:rsid w:val="00A04E77"/>
    <w:rsid w:val="00A04EFB"/>
    <w:rsid w:val="00A0503E"/>
    <w:rsid w:val="00A05551"/>
    <w:rsid w:val="00A0555B"/>
    <w:rsid w:val="00A05597"/>
    <w:rsid w:val="00A0567B"/>
    <w:rsid w:val="00A056A8"/>
    <w:rsid w:val="00A05845"/>
    <w:rsid w:val="00A058A4"/>
    <w:rsid w:val="00A05A84"/>
    <w:rsid w:val="00A05AC8"/>
    <w:rsid w:val="00A05B0C"/>
    <w:rsid w:val="00A05B7E"/>
    <w:rsid w:val="00A05D64"/>
    <w:rsid w:val="00A05EC3"/>
    <w:rsid w:val="00A05EDF"/>
    <w:rsid w:val="00A05F19"/>
    <w:rsid w:val="00A0605B"/>
    <w:rsid w:val="00A06161"/>
    <w:rsid w:val="00A06167"/>
    <w:rsid w:val="00A065D7"/>
    <w:rsid w:val="00A066C7"/>
    <w:rsid w:val="00A066D5"/>
    <w:rsid w:val="00A068B9"/>
    <w:rsid w:val="00A06971"/>
    <w:rsid w:val="00A06AC1"/>
    <w:rsid w:val="00A06E05"/>
    <w:rsid w:val="00A06E89"/>
    <w:rsid w:val="00A06EDA"/>
    <w:rsid w:val="00A07062"/>
    <w:rsid w:val="00A07189"/>
    <w:rsid w:val="00A074B3"/>
    <w:rsid w:val="00A07502"/>
    <w:rsid w:val="00A0756A"/>
    <w:rsid w:val="00A07981"/>
    <w:rsid w:val="00A07BAA"/>
    <w:rsid w:val="00A07C13"/>
    <w:rsid w:val="00A07F66"/>
    <w:rsid w:val="00A07F9D"/>
    <w:rsid w:val="00A102F2"/>
    <w:rsid w:val="00A10335"/>
    <w:rsid w:val="00A103FE"/>
    <w:rsid w:val="00A10463"/>
    <w:rsid w:val="00A104BD"/>
    <w:rsid w:val="00A1050D"/>
    <w:rsid w:val="00A10662"/>
    <w:rsid w:val="00A10931"/>
    <w:rsid w:val="00A10A88"/>
    <w:rsid w:val="00A10AC6"/>
    <w:rsid w:val="00A10C87"/>
    <w:rsid w:val="00A10CA5"/>
    <w:rsid w:val="00A10CCE"/>
    <w:rsid w:val="00A10CE9"/>
    <w:rsid w:val="00A10DAE"/>
    <w:rsid w:val="00A10E3C"/>
    <w:rsid w:val="00A10EC1"/>
    <w:rsid w:val="00A10EEA"/>
    <w:rsid w:val="00A11393"/>
    <w:rsid w:val="00A11419"/>
    <w:rsid w:val="00A11431"/>
    <w:rsid w:val="00A11602"/>
    <w:rsid w:val="00A1167A"/>
    <w:rsid w:val="00A11C80"/>
    <w:rsid w:val="00A11CDF"/>
    <w:rsid w:val="00A11D78"/>
    <w:rsid w:val="00A11FF9"/>
    <w:rsid w:val="00A1211C"/>
    <w:rsid w:val="00A12276"/>
    <w:rsid w:val="00A12316"/>
    <w:rsid w:val="00A12348"/>
    <w:rsid w:val="00A12358"/>
    <w:rsid w:val="00A12420"/>
    <w:rsid w:val="00A1254E"/>
    <w:rsid w:val="00A1260D"/>
    <w:rsid w:val="00A12806"/>
    <w:rsid w:val="00A12828"/>
    <w:rsid w:val="00A12856"/>
    <w:rsid w:val="00A1296B"/>
    <w:rsid w:val="00A12ADA"/>
    <w:rsid w:val="00A12AF4"/>
    <w:rsid w:val="00A12BE1"/>
    <w:rsid w:val="00A12CB4"/>
    <w:rsid w:val="00A12D0E"/>
    <w:rsid w:val="00A12D2B"/>
    <w:rsid w:val="00A12D5F"/>
    <w:rsid w:val="00A12E67"/>
    <w:rsid w:val="00A12F41"/>
    <w:rsid w:val="00A12F88"/>
    <w:rsid w:val="00A1304F"/>
    <w:rsid w:val="00A1306D"/>
    <w:rsid w:val="00A13094"/>
    <w:rsid w:val="00A130FA"/>
    <w:rsid w:val="00A13325"/>
    <w:rsid w:val="00A1337C"/>
    <w:rsid w:val="00A13526"/>
    <w:rsid w:val="00A135AF"/>
    <w:rsid w:val="00A135EF"/>
    <w:rsid w:val="00A13703"/>
    <w:rsid w:val="00A13725"/>
    <w:rsid w:val="00A13802"/>
    <w:rsid w:val="00A139C0"/>
    <w:rsid w:val="00A13A96"/>
    <w:rsid w:val="00A13AA1"/>
    <w:rsid w:val="00A13BB6"/>
    <w:rsid w:val="00A13D1D"/>
    <w:rsid w:val="00A13E3C"/>
    <w:rsid w:val="00A13FF2"/>
    <w:rsid w:val="00A1436D"/>
    <w:rsid w:val="00A14565"/>
    <w:rsid w:val="00A149DA"/>
    <w:rsid w:val="00A14B25"/>
    <w:rsid w:val="00A14B3E"/>
    <w:rsid w:val="00A14B7C"/>
    <w:rsid w:val="00A14C2F"/>
    <w:rsid w:val="00A14CB1"/>
    <w:rsid w:val="00A14DC8"/>
    <w:rsid w:val="00A14E9D"/>
    <w:rsid w:val="00A15074"/>
    <w:rsid w:val="00A150F8"/>
    <w:rsid w:val="00A151F0"/>
    <w:rsid w:val="00A151FB"/>
    <w:rsid w:val="00A15257"/>
    <w:rsid w:val="00A1529D"/>
    <w:rsid w:val="00A15312"/>
    <w:rsid w:val="00A1533A"/>
    <w:rsid w:val="00A156A8"/>
    <w:rsid w:val="00A157AF"/>
    <w:rsid w:val="00A157C2"/>
    <w:rsid w:val="00A159A0"/>
    <w:rsid w:val="00A15C23"/>
    <w:rsid w:val="00A15F34"/>
    <w:rsid w:val="00A15F99"/>
    <w:rsid w:val="00A1604D"/>
    <w:rsid w:val="00A16183"/>
    <w:rsid w:val="00A165E9"/>
    <w:rsid w:val="00A1661E"/>
    <w:rsid w:val="00A16631"/>
    <w:rsid w:val="00A1668D"/>
    <w:rsid w:val="00A1679F"/>
    <w:rsid w:val="00A16973"/>
    <w:rsid w:val="00A169BD"/>
    <w:rsid w:val="00A16B0D"/>
    <w:rsid w:val="00A16B93"/>
    <w:rsid w:val="00A16BDD"/>
    <w:rsid w:val="00A16D8D"/>
    <w:rsid w:val="00A16DCF"/>
    <w:rsid w:val="00A16DE9"/>
    <w:rsid w:val="00A16ED4"/>
    <w:rsid w:val="00A16EE7"/>
    <w:rsid w:val="00A16F4C"/>
    <w:rsid w:val="00A16FA3"/>
    <w:rsid w:val="00A1704F"/>
    <w:rsid w:val="00A17221"/>
    <w:rsid w:val="00A175BF"/>
    <w:rsid w:val="00A1766D"/>
    <w:rsid w:val="00A17823"/>
    <w:rsid w:val="00A17886"/>
    <w:rsid w:val="00A1791F"/>
    <w:rsid w:val="00A17BBC"/>
    <w:rsid w:val="00A17C6E"/>
    <w:rsid w:val="00A17D7D"/>
    <w:rsid w:val="00A17DB5"/>
    <w:rsid w:val="00A20061"/>
    <w:rsid w:val="00A202C5"/>
    <w:rsid w:val="00A20418"/>
    <w:rsid w:val="00A205D7"/>
    <w:rsid w:val="00A20637"/>
    <w:rsid w:val="00A20930"/>
    <w:rsid w:val="00A20951"/>
    <w:rsid w:val="00A2098C"/>
    <w:rsid w:val="00A209B3"/>
    <w:rsid w:val="00A209F6"/>
    <w:rsid w:val="00A20A05"/>
    <w:rsid w:val="00A20A27"/>
    <w:rsid w:val="00A20C10"/>
    <w:rsid w:val="00A20C5F"/>
    <w:rsid w:val="00A20C95"/>
    <w:rsid w:val="00A20CA6"/>
    <w:rsid w:val="00A20D0D"/>
    <w:rsid w:val="00A20D33"/>
    <w:rsid w:val="00A20E1A"/>
    <w:rsid w:val="00A20E26"/>
    <w:rsid w:val="00A20FAE"/>
    <w:rsid w:val="00A20FF3"/>
    <w:rsid w:val="00A21031"/>
    <w:rsid w:val="00A21128"/>
    <w:rsid w:val="00A21193"/>
    <w:rsid w:val="00A211A8"/>
    <w:rsid w:val="00A21595"/>
    <w:rsid w:val="00A216E2"/>
    <w:rsid w:val="00A2191E"/>
    <w:rsid w:val="00A2195A"/>
    <w:rsid w:val="00A21995"/>
    <w:rsid w:val="00A21A6C"/>
    <w:rsid w:val="00A21B15"/>
    <w:rsid w:val="00A21BFD"/>
    <w:rsid w:val="00A21C03"/>
    <w:rsid w:val="00A21E6A"/>
    <w:rsid w:val="00A21E9D"/>
    <w:rsid w:val="00A21EAE"/>
    <w:rsid w:val="00A22091"/>
    <w:rsid w:val="00A2209C"/>
    <w:rsid w:val="00A22105"/>
    <w:rsid w:val="00A22120"/>
    <w:rsid w:val="00A22228"/>
    <w:rsid w:val="00A22319"/>
    <w:rsid w:val="00A228EA"/>
    <w:rsid w:val="00A22979"/>
    <w:rsid w:val="00A22A47"/>
    <w:rsid w:val="00A22C48"/>
    <w:rsid w:val="00A22C75"/>
    <w:rsid w:val="00A22CD2"/>
    <w:rsid w:val="00A22D34"/>
    <w:rsid w:val="00A22D36"/>
    <w:rsid w:val="00A22E9A"/>
    <w:rsid w:val="00A22FCD"/>
    <w:rsid w:val="00A23032"/>
    <w:rsid w:val="00A23084"/>
    <w:rsid w:val="00A230A9"/>
    <w:rsid w:val="00A230F7"/>
    <w:rsid w:val="00A23133"/>
    <w:rsid w:val="00A2314A"/>
    <w:rsid w:val="00A23269"/>
    <w:rsid w:val="00A23338"/>
    <w:rsid w:val="00A2341F"/>
    <w:rsid w:val="00A23435"/>
    <w:rsid w:val="00A23570"/>
    <w:rsid w:val="00A23665"/>
    <w:rsid w:val="00A237FD"/>
    <w:rsid w:val="00A23A9D"/>
    <w:rsid w:val="00A23B7C"/>
    <w:rsid w:val="00A23C07"/>
    <w:rsid w:val="00A23E25"/>
    <w:rsid w:val="00A23ED9"/>
    <w:rsid w:val="00A24275"/>
    <w:rsid w:val="00A24403"/>
    <w:rsid w:val="00A24461"/>
    <w:rsid w:val="00A245FA"/>
    <w:rsid w:val="00A247A2"/>
    <w:rsid w:val="00A248C5"/>
    <w:rsid w:val="00A24A00"/>
    <w:rsid w:val="00A24A70"/>
    <w:rsid w:val="00A24C15"/>
    <w:rsid w:val="00A24C4F"/>
    <w:rsid w:val="00A24D65"/>
    <w:rsid w:val="00A25093"/>
    <w:rsid w:val="00A2519C"/>
    <w:rsid w:val="00A25276"/>
    <w:rsid w:val="00A25362"/>
    <w:rsid w:val="00A25382"/>
    <w:rsid w:val="00A253CD"/>
    <w:rsid w:val="00A254C7"/>
    <w:rsid w:val="00A25657"/>
    <w:rsid w:val="00A25691"/>
    <w:rsid w:val="00A25E89"/>
    <w:rsid w:val="00A25EB4"/>
    <w:rsid w:val="00A25F39"/>
    <w:rsid w:val="00A26093"/>
    <w:rsid w:val="00A2611D"/>
    <w:rsid w:val="00A2611F"/>
    <w:rsid w:val="00A2616B"/>
    <w:rsid w:val="00A261D6"/>
    <w:rsid w:val="00A26207"/>
    <w:rsid w:val="00A26214"/>
    <w:rsid w:val="00A2621E"/>
    <w:rsid w:val="00A26458"/>
    <w:rsid w:val="00A26463"/>
    <w:rsid w:val="00A26523"/>
    <w:rsid w:val="00A26A23"/>
    <w:rsid w:val="00A26B36"/>
    <w:rsid w:val="00A26BD3"/>
    <w:rsid w:val="00A26D85"/>
    <w:rsid w:val="00A26F1C"/>
    <w:rsid w:val="00A26F8A"/>
    <w:rsid w:val="00A273C1"/>
    <w:rsid w:val="00A27580"/>
    <w:rsid w:val="00A27989"/>
    <w:rsid w:val="00A27AD0"/>
    <w:rsid w:val="00A27BF4"/>
    <w:rsid w:val="00A27EBD"/>
    <w:rsid w:val="00A27F23"/>
    <w:rsid w:val="00A3020E"/>
    <w:rsid w:val="00A302CA"/>
    <w:rsid w:val="00A30313"/>
    <w:rsid w:val="00A304B5"/>
    <w:rsid w:val="00A30510"/>
    <w:rsid w:val="00A305CD"/>
    <w:rsid w:val="00A308F3"/>
    <w:rsid w:val="00A309A0"/>
    <w:rsid w:val="00A30A63"/>
    <w:rsid w:val="00A30A80"/>
    <w:rsid w:val="00A30A97"/>
    <w:rsid w:val="00A30B79"/>
    <w:rsid w:val="00A30B80"/>
    <w:rsid w:val="00A30C4D"/>
    <w:rsid w:val="00A3114B"/>
    <w:rsid w:val="00A31181"/>
    <w:rsid w:val="00A3120F"/>
    <w:rsid w:val="00A31272"/>
    <w:rsid w:val="00A313C4"/>
    <w:rsid w:val="00A3187D"/>
    <w:rsid w:val="00A318EC"/>
    <w:rsid w:val="00A31904"/>
    <w:rsid w:val="00A31A47"/>
    <w:rsid w:val="00A31D6C"/>
    <w:rsid w:val="00A31F75"/>
    <w:rsid w:val="00A32124"/>
    <w:rsid w:val="00A321B9"/>
    <w:rsid w:val="00A32288"/>
    <w:rsid w:val="00A32320"/>
    <w:rsid w:val="00A32408"/>
    <w:rsid w:val="00A32657"/>
    <w:rsid w:val="00A3280F"/>
    <w:rsid w:val="00A32837"/>
    <w:rsid w:val="00A3286A"/>
    <w:rsid w:val="00A328B6"/>
    <w:rsid w:val="00A3293A"/>
    <w:rsid w:val="00A329A9"/>
    <w:rsid w:val="00A32A1C"/>
    <w:rsid w:val="00A32AE0"/>
    <w:rsid w:val="00A32B6B"/>
    <w:rsid w:val="00A32BDB"/>
    <w:rsid w:val="00A32C6A"/>
    <w:rsid w:val="00A32EA7"/>
    <w:rsid w:val="00A32ED3"/>
    <w:rsid w:val="00A32F80"/>
    <w:rsid w:val="00A330A1"/>
    <w:rsid w:val="00A33227"/>
    <w:rsid w:val="00A33414"/>
    <w:rsid w:val="00A334BE"/>
    <w:rsid w:val="00A3352B"/>
    <w:rsid w:val="00A33A7B"/>
    <w:rsid w:val="00A33A97"/>
    <w:rsid w:val="00A33B4C"/>
    <w:rsid w:val="00A33D50"/>
    <w:rsid w:val="00A33E3C"/>
    <w:rsid w:val="00A34184"/>
    <w:rsid w:val="00A3419F"/>
    <w:rsid w:val="00A34425"/>
    <w:rsid w:val="00A3444F"/>
    <w:rsid w:val="00A3449B"/>
    <w:rsid w:val="00A344B2"/>
    <w:rsid w:val="00A34681"/>
    <w:rsid w:val="00A3471C"/>
    <w:rsid w:val="00A34781"/>
    <w:rsid w:val="00A347FB"/>
    <w:rsid w:val="00A34B1D"/>
    <w:rsid w:val="00A34B88"/>
    <w:rsid w:val="00A34C0C"/>
    <w:rsid w:val="00A34DFE"/>
    <w:rsid w:val="00A34EDF"/>
    <w:rsid w:val="00A34F4C"/>
    <w:rsid w:val="00A34F9D"/>
    <w:rsid w:val="00A352AB"/>
    <w:rsid w:val="00A352C0"/>
    <w:rsid w:val="00A352D1"/>
    <w:rsid w:val="00A353B8"/>
    <w:rsid w:val="00A3554B"/>
    <w:rsid w:val="00A355C5"/>
    <w:rsid w:val="00A3576D"/>
    <w:rsid w:val="00A357BF"/>
    <w:rsid w:val="00A358A5"/>
    <w:rsid w:val="00A358E5"/>
    <w:rsid w:val="00A35AFD"/>
    <w:rsid w:val="00A35CFD"/>
    <w:rsid w:val="00A35D3A"/>
    <w:rsid w:val="00A35EC6"/>
    <w:rsid w:val="00A35F00"/>
    <w:rsid w:val="00A35F74"/>
    <w:rsid w:val="00A3622F"/>
    <w:rsid w:val="00A3632E"/>
    <w:rsid w:val="00A36354"/>
    <w:rsid w:val="00A363E1"/>
    <w:rsid w:val="00A36470"/>
    <w:rsid w:val="00A3655D"/>
    <w:rsid w:val="00A3669C"/>
    <w:rsid w:val="00A366EA"/>
    <w:rsid w:val="00A36726"/>
    <w:rsid w:val="00A368D9"/>
    <w:rsid w:val="00A36969"/>
    <w:rsid w:val="00A369EA"/>
    <w:rsid w:val="00A36BC5"/>
    <w:rsid w:val="00A36DDD"/>
    <w:rsid w:val="00A3716A"/>
    <w:rsid w:val="00A3717C"/>
    <w:rsid w:val="00A372D1"/>
    <w:rsid w:val="00A374B0"/>
    <w:rsid w:val="00A375D2"/>
    <w:rsid w:val="00A37799"/>
    <w:rsid w:val="00A37CE1"/>
    <w:rsid w:val="00A401CD"/>
    <w:rsid w:val="00A40266"/>
    <w:rsid w:val="00A40329"/>
    <w:rsid w:val="00A4062E"/>
    <w:rsid w:val="00A40673"/>
    <w:rsid w:val="00A40A12"/>
    <w:rsid w:val="00A40CA3"/>
    <w:rsid w:val="00A40D00"/>
    <w:rsid w:val="00A40D44"/>
    <w:rsid w:val="00A40F68"/>
    <w:rsid w:val="00A4114F"/>
    <w:rsid w:val="00A4118B"/>
    <w:rsid w:val="00A411F8"/>
    <w:rsid w:val="00A413F2"/>
    <w:rsid w:val="00A41452"/>
    <w:rsid w:val="00A416FB"/>
    <w:rsid w:val="00A418E8"/>
    <w:rsid w:val="00A41B41"/>
    <w:rsid w:val="00A41D61"/>
    <w:rsid w:val="00A41DB6"/>
    <w:rsid w:val="00A41FC4"/>
    <w:rsid w:val="00A4215C"/>
    <w:rsid w:val="00A421D4"/>
    <w:rsid w:val="00A422C2"/>
    <w:rsid w:val="00A4232A"/>
    <w:rsid w:val="00A42527"/>
    <w:rsid w:val="00A4269F"/>
    <w:rsid w:val="00A428A2"/>
    <w:rsid w:val="00A42A1C"/>
    <w:rsid w:val="00A42A9C"/>
    <w:rsid w:val="00A42D9B"/>
    <w:rsid w:val="00A42E53"/>
    <w:rsid w:val="00A4317E"/>
    <w:rsid w:val="00A432D3"/>
    <w:rsid w:val="00A43462"/>
    <w:rsid w:val="00A4348B"/>
    <w:rsid w:val="00A435CD"/>
    <w:rsid w:val="00A4390B"/>
    <w:rsid w:val="00A439A5"/>
    <w:rsid w:val="00A43B05"/>
    <w:rsid w:val="00A43BF8"/>
    <w:rsid w:val="00A43CBF"/>
    <w:rsid w:val="00A43CF2"/>
    <w:rsid w:val="00A43E3A"/>
    <w:rsid w:val="00A44032"/>
    <w:rsid w:val="00A44092"/>
    <w:rsid w:val="00A440F4"/>
    <w:rsid w:val="00A4415F"/>
    <w:rsid w:val="00A44495"/>
    <w:rsid w:val="00A44832"/>
    <w:rsid w:val="00A44970"/>
    <w:rsid w:val="00A44982"/>
    <w:rsid w:val="00A44993"/>
    <w:rsid w:val="00A44CB0"/>
    <w:rsid w:val="00A44D19"/>
    <w:rsid w:val="00A44DF1"/>
    <w:rsid w:val="00A44EB3"/>
    <w:rsid w:val="00A45080"/>
    <w:rsid w:val="00A4522A"/>
    <w:rsid w:val="00A452A1"/>
    <w:rsid w:val="00A4535D"/>
    <w:rsid w:val="00A453FA"/>
    <w:rsid w:val="00A45445"/>
    <w:rsid w:val="00A4566E"/>
    <w:rsid w:val="00A457F7"/>
    <w:rsid w:val="00A4589C"/>
    <w:rsid w:val="00A45979"/>
    <w:rsid w:val="00A45B01"/>
    <w:rsid w:val="00A45B43"/>
    <w:rsid w:val="00A45C01"/>
    <w:rsid w:val="00A45CAF"/>
    <w:rsid w:val="00A45F13"/>
    <w:rsid w:val="00A46017"/>
    <w:rsid w:val="00A461CA"/>
    <w:rsid w:val="00A46383"/>
    <w:rsid w:val="00A46552"/>
    <w:rsid w:val="00A465C1"/>
    <w:rsid w:val="00A4667E"/>
    <w:rsid w:val="00A4677C"/>
    <w:rsid w:val="00A469C9"/>
    <w:rsid w:val="00A46C12"/>
    <w:rsid w:val="00A46CFA"/>
    <w:rsid w:val="00A46D9A"/>
    <w:rsid w:val="00A46DD0"/>
    <w:rsid w:val="00A46E4B"/>
    <w:rsid w:val="00A4719B"/>
    <w:rsid w:val="00A4727C"/>
    <w:rsid w:val="00A47283"/>
    <w:rsid w:val="00A4743D"/>
    <w:rsid w:val="00A4747F"/>
    <w:rsid w:val="00A47510"/>
    <w:rsid w:val="00A475ED"/>
    <w:rsid w:val="00A4768D"/>
    <w:rsid w:val="00A47887"/>
    <w:rsid w:val="00A4795E"/>
    <w:rsid w:val="00A47AF1"/>
    <w:rsid w:val="00A47B9B"/>
    <w:rsid w:val="00A47C0A"/>
    <w:rsid w:val="00A47C8D"/>
    <w:rsid w:val="00A47D4A"/>
    <w:rsid w:val="00A47E73"/>
    <w:rsid w:val="00A47F09"/>
    <w:rsid w:val="00A500AE"/>
    <w:rsid w:val="00A50184"/>
    <w:rsid w:val="00A50320"/>
    <w:rsid w:val="00A50600"/>
    <w:rsid w:val="00A506CE"/>
    <w:rsid w:val="00A506F3"/>
    <w:rsid w:val="00A50AE0"/>
    <w:rsid w:val="00A50FBF"/>
    <w:rsid w:val="00A51024"/>
    <w:rsid w:val="00A51183"/>
    <w:rsid w:val="00A51236"/>
    <w:rsid w:val="00A5147F"/>
    <w:rsid w:val="00A51494"/>
    <w:rsid w:val="00A5154B"/>
    <w:rsid w:val="00A51588"/>
    <w:rsid w:val="00A51899"/>
    <w:rsid w:val="00A51BC6"/>
    <w:rsid w:val="00A51CE5"/>
    <w:rsid w:val="00A51CE6"/>
    <w:rsid w:val="00A5206D"/>
    <w:rsid w:val="00A5221C"/>
    <w:rsid w:val="00A52282"/>
    <w:rsid w:val="00A522AA"/>
    <w:rsid w:val="00A522EC"/>
    <w:rsid w:val="00A52318"/>
    <w:rsid w:val="00A5237F"/>
    <w:rsid w:val="00A523D4"/>
    <w:rsid w:val="00A5247F"/>
    <w:rsid w:val="00A526CE"/>
    <w:rsid w:val="00A5279D"/>
    <w:rsid w:val="00A52866"/>
    <w:rsid w:val="00A529EA"/>
    <w:rsid w:val="00A52B4B"/>
    <w:rsid w:val="00A52CC2"/>
    <w:rsid w:val="00A52CD3"/>
    <w:rsid w:val="00A52D40"/>
    <w:rsid w:val="00A52D8B"/>
    <w:rsid w:val="00A52DA2"/>
    <w:rsid w:val="00A5311E"/>
    <w:rsid w:val="00A5317F"/>
    <w:rsid w:val="00A5325F"/>
    <w:rsid w:val="00A5340E"/>
    <w:rsid w:val="00A53496"/>
    <w:rsid w:val="00A53748"/>
    <w:rsid w:val="00A53799"/>
    <w:rsid w:val="00A539B5"/>
    <w:rsid w:val="00A539D0"/>
    <w:rsid w:val="00A53B00"/>
    <w:rsid w:val="00A53B09"/>
    <w:rsid w:val="00A53B0D"/>
    <w:rsid w:val="00A53C05"/>
    <w:rsid w:val="00A53C20"/>
    <w:rsid w:val="00A53D11"/>
    <w:rsid w:val="00A53D7A"/>
    <w:rsid w:val="00A53E6E"/>
    <w:rsid w:val="00A53F37"/>
    <w:rsid w:val="00A541AE"/>
    <w:rsid w:val="00A54320"/>
    <w:rsid w:val="00A54414"/>
    <w:rsid w:val="00A544F9"/>
    <w:rsid w:val="00A54614"/>
    <w:rsid w:val="00A5468E"/>
    <w:rsid w:val="00A546B0"/>
    <w:rsid w:val="00A547B2"/>
    <w:rsid w:val="00A54870"/>
    <w:rsid w:val="00A54A07"/>
    <w:rsid w:val="00A54A60"/>
    <w:rsid w:val="00A54EEA"/>
    <w:rsid w:val="00A54EF9"/>
    <w:rsid w:val="00A54FCA"/>
    <w:rsid w:val="00A54FEF"/>
    <w:rsid w:val="00A55000"/>
    <w:rsid w:val="00A550D4"/>
    <w:rsid w:val="00A5519B"/>
    <w:rsid w:val="00A5531C"/>
    <w:rsid w:val="00A55453"/>
    <w:rsid w:val="00A5546E"/>
    <w:rsid w:val="00A55582"/>
    <w:rsid w:val="00A555B3"/>
    <w:rsid w:val="00A555FD"/>
    <w:rsid w:val="00A55737"/>
    <w:rsid w:val="00A55814"/>
    <w:rsid w:val="00A558C4"/>
    <w:rsid w:val="00A558DA"/>
    <w:rsid w:val="00A55ADF"/>
    <w:rsid w:val="00A55B04"/>
    <w:rsid w:val="00A55F72"/>
    <w:rsid w:val="00A55FB8"/>
    <w:rsid w:val="00A55FC3"/>
    <w:rsid w:val="00A56301"/>
    <w:rsid w:val="00A563C2"/>
    <w:rsid w:val="00A5659C"/>
    <w:rsid w:val="00A56631"/>
    <w:rsid w:val="00A56784"/>
    <w:rsid w:val="00A5687C"/>
    <w:rsid w:val="00A568D0"/>
    <w:rsid w:val="00A569B7"/>
    <w:rsid w:val="00A56AD8"/>
    <w:rsid w:val="00A56B60"/>
    <w:rsid w:val="00A56C8E"/>
    <w:rsid w:val="00A56DCB"/>
    <w:rsid w:val="00A56E55"/>
    <w:rsid w:val="00A56E67"/>
    <w:rsid w:val="00A56F18"/>
    <w:rsid w:val="00A56F49"/>
    <w:rsid w:val="00A56F6B"/>
    <w:rsid w:val="00A570DC"/>
    <w:rsid w:val="00A5713F"/>
    <w:rsid w:val="00A571C4"/>
    <w:rsid w:val="00A57269"/>
    <w:rsid w:val="00A57318"/>
    <w:rsid w:val="00A5760B"/>
    <w:rsid w:val="00A5765D"/>
    <w:rsid w:val="00A576FE"/>
    <w:rsid w:val="00A5771D"/>
    <w:rsid w:val="00A57923"/>
    <w:rsid w:val="00A57A0F"/>
    <w:rsid w:val="00A57AB2"/>
    <w:rsid w:val="00A57B93"/>
    <w:rsid w:val="00A57C6C"/>
    <w:rsid w:val="00A57F13"/>
    <w:rsid w:val="00A57F61"/>
    <w:rsid w:val="00A60341"/>
    <w:rsid w:val="00A6043B"/>
    <w:rsid w:val="00A60459"/>
    <w:rsid w:val="00A60462"/>
    <w:rsid w:val="00A60535"/>
    <w:rsid w:val="00A606E6"/>
    <w:rsid w:val="00A60732"/>
    <w:rsid w:val="00A60733"/>
    <w:rsid w:val="00A60756"/>
    <w:rsid w:val="00A6077D"/>
    <w:rsid w:val="00A608A7"/>
    <w:rsid w:val="00A609E6"/>
    <w:rsid w:val="00A60BE5"/>
    <w:rsid w:val="00A60ECF"/>
    <w:rsid w:val="00A60F63"/>
    <w:rsid w:val="00A61178"/>
    <w:rsid w:val="00A613DE"/>
    <w:rsid w:val="00A6145D"/>
    <w:rsid w:val="00A614E5"/>
    <w:rsid w:val="00A61543"/>
    <w:rsid w:val="00A61A57"/>
    <w:rsid w:val="00A61AF5"/>
    <w:rsid w:val="00A61C8F"/>
    <w:rsid w:val="00A61E85"/>
    <w:rsid w:val="00A6206D"/>
    <w:rsid w:val="00A62223"/>
    <w:rsid w:val="00A623C7"/>
    <w:rsid w:val="00A62441"/>
    <w:rsid w:val="00A62457"/>
    <w:rsid w:val="00A62472"/>
    <w:rsid w:val="00A6261C"/>
    <w:rsid w:val="00A628E2"/>
    <w:rsid w:val="00A6297A"/>
    <w:rsid w:val="00A62A76"/>
    <w:rsid w:val="00A62B53"/>
    <w:rsid w:val="00A62D41"/>
    <w:rsid w:val="00A62E39"/>
    <w:rsid w:val="00A62E66"/>
    <w:rsid w:val="00A62FFE"/>
    <w:rsid w:val="00A63006"/>
    <w:rsid w:val="00A6339D"/>
    <w:rsid w:val="00A633E5"/>
    <w:rsid w:val="00A63401"/>
    <w:rsid w:val="00A6355B"/>
    <w:rsid w:val="00A635DA"/>
    <w:rsid w:val="00A63658"/>
    <w:rsid w:val="00A63B4E"/>
    <w:rsid w:val="00A63BCA"/>
    <w:rsid w:val="00A63BF6"/>
    <w:rsid w:val="00A63DC5"/>
    <w:rsid w:val="00A63DE4"/>
    <w:rsid w:val="00A63E91"/>
    <w:rsid w:val="00A64009"/>
    <w:rsid w:val="00A6421A"/>
    <w:rsid w:val="00A64374"/>
    <w:rsid w:val="00A64496"/>
    <w:rsid w:val="00A645BC"/>
    <w:rsid w:val="00A646F4"/>
    <w:rsid w:val="00A646FC"/>
    <w:rsid w:val="00A649BB"/>
    <w:rsid w:val="00A64A66"/>
    <w:rsid w:val="00A64BED"/>
    <w:rsid w:val="00A64D15"/>
    <w:rsid w:val="00A653C8"/>
    <w:rsid w:val="00A65508"/>
    <w:rsid w:val="00A65575"/>
    <w:rsid w:val="00A6576D"/>
    <w:rsid w:val="00A6577D"/>
    <w:rsid w:val="00A657E7"/>
    <w:rsid w:val="00A657E8"/>
    <w:rsid w:val="00A65835"/>
    <w:rsid w:val="00A65BBE"/>
    <w:rsid w:val="00A65D85"/>
    <w:rsid w:val="00A65EA7"/>
    <w:rsid w:val="00A65EE5"/>
    <w:rsid w:val="00A65FA4"/>
    <w:rsid w:val="00A6602A"/>
    <w:rsid w:val="00A66091"/>
    <w:rsid w:val="00A6610F"/>
    <w:rsid w:val="00A66211"/>
    <w:rsid w:val="00A664E6"/>
    <w:rsid w:val="00A665E3"/>
    <w:rsid w:val="00A666BB"/>
    <w:rsid w:val="00A66828"/>
    <w:rsid w:val="00A668EE"/>
    <w:rsid w:val="00A66C58"/>
    <w:rsid w:val="00A66EC1"/>
    <w:rsid w:val="00A66F05"/>
    <w:rsid w:val="00A66F3F"/>
    <w:rsid w:val="00A674B8"/>
    <w:rsid w:val="00A674EE"/>
    <w:rsid w:val="00A676BE"/>
    <w:rsid w:val="00A678A1"/>
    <w:rsid w:val="00A67B65"/>
    <w:rsid w:val="00A67C65"/>
    <w:rsid w:val="00A67C6A"/>
    <w:rsid w:val="00A67E2B"/>
    <w:rsid w:val="00A67E2C"/>
    <w:rsid w:val="00A67E5D"/>
    <w:rsid w:val="00A67FCB"/>
    <w:rsid w:val="00A70090"/>
    <w:rsid w:val="00A700CB"/>
    <w:rsid w:val="00A70114"/>
    <w:rsid w:val="00A7014F"/>
    <w:rsid w:val="00A701D9"/>
    <w:rsid w:val="00A703E4"/>
    <w:rsid w:val="00A704C9"/>
    <w:rsid w:val="00A705FD"/>
    <w:rsid w:val="00A7064E"/>
    <w:rsid w:val="00A7067B"/>
    <w:rsid w:val="00A70DD2"/>
    <w:rsid w:val="00A70F4A"/>
    <w:rsid w:val="00A70F5F"/>
    <w:rsid w:val="00A71018"/>
    <w:rsid w:val="00A7107C"/>
    <w:rsid w:val="00A71106"/>
    <w:rsid w:val="00A712A9"/>
    <w:rsid w:val="00A71651"/>
    <w:rsid w:val="00A7179A"/>
    <w:rsid w:val="00A71850"/>
    <w:rsid w:val="00A718F4"/>
    <w:rsid w:val="00A71962"/>
    <w:rsid w:val="00A71ABB"/>
    <w:rsid w:val="00A71BE5"/>
    <w:rsid w:val="00A71CD5"/>
    <w:rsid w:val="00A71D62"/>
    <w:rsid w:val="00A71D7E"/>
    <w:rsid w:val="00A71F6F"/>
    <w:rsid w:val="00A72258"/>
    <w:rsid w:val="00A72678"/>
    <w:rsid w:val="00A72737"/>
    <w:rsid w:val="00A72797"/>
    <w:rsid w:val="00A72844"/>
    <w:rsid w:val="00A72A78"/>
    <w:rsid w:val="00A72CC5"/>
    <w:rsid w:val="00A731B2"/>
    <w:rsid w:val="00A73473"/>
    <w:rsid w:val="00A73580"/>
    <w:rsid w:val="00A735D0"/>
    <w:rsid w:val="00A737C4"/>
    <w:rsid w:val="00A738F1"/>
    <w:rsid w:val="00A738F9"/>
    <w:rsid w:val="00A73BE7"/>
    <w:rsid w:val="00A73CF9"/>
    <w:rsid w:val="00A73E21"/>
    <w:rsid w:val="00A73F6B"/>
    <w:rsid w:val="00A74077"/>
    <w:rsid w:val="00A740DE"/>
    <w:rsid w:val="00A74198"/>
    <w:rsid w:val="00A741D7"/>
    <w:rsid w:val="00A74325"/>
    <w:rsid w:val="00A743D3"/>
    <w:rsid w:val="00A743F9"/>
    <w:rsid w:val="00A7463C"/>
    <w:rsid w:val="00A74675"/>
    <w:rsid w:val="00A746A9"/>
    <w:rsid w:val="00A746F1"/>
    <w:rsid w:val="00A7489E"/>
    <w:rsid w:val="00A748E5"/>
    <w:rsid w:val="00A74C28"/>
    <w:rsid w:val="00A74C51"/>
    <w:rsid w:val="00A74EEF"/>
    <w:rsid w:val="00A74F57"/>
    <w:rsid w:val="00A74F66"/>
    <w:rsid w:val="00A75350"/>
    <w:rsid w:val="00A75419"/>
    <w:rsid w:val="00A75767"/>
    <w:rsid w:val="00A75810"/>
    <w:rsid w:val="00A7598D"/>
    <w:rsid w:val="00A75A68"/>
    <w:rsid w:val="00A75AA6"/>
    <w:rsid w:val="00A75BA9"/>
    <w:rsid w:val="00A75C90"/>
    <w:rsid w:val="00A75DB5"/>
    <w:rsid w:val="00A75E57"/>
    <w:rsid w:val="00A75E5F"/>
    <w:rsid w:val="00A76024"/>
    <w:rsid w:val="00A76085"/>
    <w:rsid w:val="00A76248"/>
    <w:rsid w:val="00A76255"/>
    <w:rsid w:val="00A7651C"/>
    <w:rsid w:val="00A76688"/>
    <w:rsid w:val="00A76A8C"/>
    <w:rsid w:val="00A76C86"/>
    <w:rsid w:val="00A76FBA"/>
    <w:rsid w:val="00A76FC3"/>
    <w:rsid w:val="00A770CC"/>
    <w:rsid w:val="00A77178"/>
    <w:rsid w:val="00A77179"/>
    <w:rsid w:val="00A771AE"/>
    <w:rsid w:val="00A774F0"/>
    <w:rsid w:val="00A77597"/>
    <w:rsid w:val="00A775CC"/>
    <w:rsid w:val="00A776C4"/>
    <w:rsid w:val="00A7774E"/>
    <w:rsid w:val="00A777C3"/>
    <w:rsid w:val="00A7783B"/>
    <w:rsid w:val="00A77893"/>
    <w:rsid w:val="00A77A4C"/>
    <w:rsid w:val="00A77B42"/>
    <w:rsid w:val="00A77CE2"/>
    <w:rsid w:val="00A77E89"/>
    <w:rsid w:val="00A77F9E"/>
    <w:rsid w:val="00A77FB2"/>
    <w:rsid w:val="00A80042"/>
    <w:rsid w:val="00A800DF"/>
    <w:rsid w:val="00A801D9"/>
    <w:rsid w:val="00A801E1"/>
    <w:rsid w:val="00A8030C"/>
    <w:rsid w:val="00A8047F"/>
    <w:rsid w:val="00A804BB"/>
    <w:rsid w:val="00A80827"/>
    <w:rsid w:val="00A80A95"/>
    <w:rsid w:val="00A80B6D"/>
    <w:rsid w:val="00A80D42"/>
    <w:rsid w:val="00A81101"/>
    <w:rsid w:val="00A811B3"/>
    <w:rsid w:val="00A81226"/>
    <w:rsid w:val="00A8125E"/>
    <w:rsid w:val="00A81292"/>
    <w:rsid w:val="00A812FA"/>
    <w:rsid w:val="00A815AC"/>
    <w:rsid w:val="00A815D9"/>
    <w:rsid w:val="00A81621"/>
    <w:rsid w:val="00A81835"/>
    <w:rsid w:val="00A8187C"/>
    <w:rsid w:val="00A81932"/>
    <w:rsid w:val="00A81B39"/>
    <w:rsid w:val="00A81C47"/>
    <w:rsid w:val="00A81DA7"/>
    <w:rsid w:val="00A81E12"/>
    <w:rsid w:val="00A81FEE"/>
    <w:rsid w:val="00A82092"/>
    <w:rsid w:val="00A820D4"/>
    <w:rsid w:val="00A8210E"/>
    <w:rsid w:val="00A8216A"/>
    <w:rsid w:val="00A8227B"/>
    <w:rsid w:val="00A822D2"/>
    <w:rsid w:val="00A82348"/>
    <w:rsid w:val="00A82518"/>
    <w:rsid w:val="00A8252D"/>
    <w:rsid w:val="00A82781"/>
    <w:rsid w:val="00A827A5"/>
    <w:rsid w:val="00A827B7"/>
    <w:rsid w:val="00A828C1"/>
    <w:rsid w:val="00A828CD"/>
    <w:rsid w:val="00A82A6F"/>
    <w:rsid w:val="00A82A7D"/>
    <w:rsid w:val="00A82B41"/>
    <w:rsid w:val="00A82D1B"/>
    <w:rsid w:val="00A82D47"/>
    <w:rsid w:val="00A82E06"/>
    <w:rsid w:val="00A82F8C"/>
    <w:rsid w:val="00A8310F"/>
    <w:rsid w:val="00A8311D"/>
    <w:rsid w:val="00A8314C"/>
    <w:rsid w:val="00A83273"/>
    <w:rsid w:val="00A832D6"/>
    <w:rsid w:val="00A83407"/>
    <w:rsid w:val="00A83409"/>
    <w:rsid w:val="00A8340E"/>
    <w:rsid w:val="00A83489"/>
    <w:rsid w:val="00A83766"/>
    <w:rsid w:val="00A8376F"/>
    <w:rsid w:val="00A83782"/>
    <w:rsid w:val="00A837A4"/>
    <w:rsid w:val="00A83831"/>
    <w:rsid w:val="00A83958"/>
    <w:rsid w:val="00A83988"/>
    <w:rsid w:val="00A83A73"/>
    <w:rsid w:val="00A83CDD"/>
    <w:rsid w:val="00A83E11"/>
    <w:rsid w:val="00A83F47"/>
    <w:rsid w:val="00A83F9A"/>
    <w:rsid w:val="00A8408E"/>
    <w:rsid w:val="00A842A1"/>
    <w:rsid w:val="00A844CC"/>
    <w:rsid w:val="00A84679"/>
    <w:rsid w:val="00A84732"/>
    <w:rsid w:val="00A84787"/>
    <w:rsid w:val="00A847B3"/>
    <w:rsid w:val="00A847C2"/>
    <w:rsid w:val="00A84A49"/>
    <w:rsid w:val="00A84AD9"/>
    <w:rsid w:val="00A84BA9"/>
    <w:rsid w:val="00A84C55"/>
    <w:rsid w:val="00A84C78"/>
    <w:rsid w:val="00A84CDA"/>
    <w:rsid w:val="00A85186"/>
    <w:rsid w:val="00A8527A"/>
    <w:rsid w:val="00A85483"/>
    <w:rsid w:val="00A85531"/>
    <w:rsid w:val="00A85706"/>
    <w:rsid w:val="00A85732"/>
    <w:rsid w:val="00A857D1"/>
    <w:rsid w:val="00A85865"/>
    <w:rsid w:val="00A85B77"/>
    <w:rsid w:val="00A85CB3"/>
    <w:rsid w:val="00A85F6B"/>
    <w:rsid w:val="00A85FCA"/>
    <w:rsid w:val="00A861D1"/>
    <w:rsid w:val="00A86241"/>
    <w:rsid w:val="00A862B4"/>
    <w:rsid w:val="00A86352"/>
    <w:rsid w:val="00A8645D"/>
    <w:rsid w:val="00A8647C"/>
    <w:rsid w:val="00A864D4"/>
    <w:rsid w:val="00A864DF"/>
    <w:rsid w:val="00A86661"/>
    <w:rsid w:val="00A86729"/>
    <w:rsid w:val="00A8676B"/>
    <w:rsid w:val="00A8680B"/>
    <w:rsid w:val="00A86812"/>
    <w:rsid w:val="00A868D5"/>
    <w:rsid w:val="00A86AEC"/>
    <w:rsid w:val="00A86B3E"/>
    <w:rsid w:val="00A86D0C"/>
    <w:rsid w:val="00A86D39"/>
    <w:rsid w:val="00A86DC6"/>
    <w:rsid w:val="00A86DE6"/>
    <w:rsid w:val="00A86E20"/>
    <w:rsid w:val="00A86EA6"/>
    <w:rsid w:val="00A8711E"/>
    <w:rsid w:val="00A87225"/>
    <w:rsid w:val="00A87283"/>
    <w:rsid w:val="00A87431"/>
    <w:rsid w:val="00A87476"/>
    <w:rsid w:val="00A87509"/>
    <w:rsid w:val="00A87549"/>
    <w:rsid w:val="00A87571"/>
    <w:rsid w:val="00A8768C"/>
    <w:rsid w:val="00A87777"/>
    <w:rsid w:val="00A87901"/>
    <w:rsid w:val="00A87934"/>
    <w:rsid w:val="00A87941"/>
    <w:rsid w:val="00A87952"/>
    <w:rsid w:val="00A879DB"/>
    <w:rsid w:val="00A87A18"/>
    <w:rsid w:val="00A87ADA"/>
    <w:rsid w:val="00A87B15"/>
    <w:rsid w:val="00A87B23"/>
    <w:rsid w:val="00A87B5A"/>
    <w:rsid w:val="00A87C63"/>
    <w:rsid w:val="00A87D21"/>
    <w:rsid w:val="00A87E1E"/>
    <w:rsid w:val="00A87EB9"/>
    <w:rsid w:val="00A87EFD"/>
    <w:rsid w:val="00A87F2B"/>
    <w:rsid w:val="00A87F41"/>
    <w:rsid w:val="00A900CA"/>
    <w:rsid w:val="00A902EF"/>
    <w:rsid w:val="00A90403"/>
    <w:rsid w:val="00A905BE"/>
    <w:rsid w:val="00A90621"/>
    <w:rsid w:val="00A9088D"/>
    <w:rsid w:val="00A908FE"/>
    <w:rsid w:val="00A90A6C"/>
    <w:rsid w:val="00A90BB5"/>
    <w:rsid w:val="00A90D99"/>
    <w:rsid w:val="00A90EF9"/>
    <w:rsid w:val="00A90FD2"/>
    <w:rsid w:val="00A9116F"/>
    <w:rsid w:val="00A91555"/>
    <w:rsid w:val="00A915D8"/>
    <w:rsid w:val="00A91772"/>
    <w:rsid w:val="00A91881"/>
    <w:rsid w:val="00A919E9"/>
    <w:rsid w:val="00A919FC"/>
    <w:rsid w:val="00A91C38"/>
    <w:rsid w:val="00A91CAC"/>
    <w:rsid w:val="00A91CFD"/>
    <w:rsid w:val="00A91DA4"/>
    <w:rsid w:val="00A91E71"/>
    <w:rsid w:val="00A91F71"/>
    <w:rsid w:val="00A9215F"/>
    <w:rsid w:val="00A9220D"/>
    <w:rsid w:val="00A9236C"/>
    <w:rsid w:val="00A92604"/>
    <w:rsid w:val="00A926AC"/>
    <w:rsid w:val="00A9280A"/>
    <w:rsid w:val="00A928B2"/>
    <w:rsid w:val="00A92902"/>
    <w:rsid w:val="00A92918"/>
    <w:rsid w:val="00A92940"/>
    <w:rsid w:val="00A92CEB"/>
    <w:rsid w:val="00A92DB0"/>
    <w:rsid w:val="00A92DEF"/>
    <w:rsid w:val="00A92FA9"/>
    <w:rsid w:val="00A9329B"/>
    <w:rsid w:val="00A9335C"/>
    <w:rsid w:val="00A93422"/>
    <w:rsid w:val="00A934F2"/>
    <w:rsid w:val="00A93545"/>
    <w:rsid w:val="00A936AE"/>
    <w:rsid w:val="00A936F3"/>
    <w:rsid w:val="00A937C6"/>
    <w:rsid w:val="00A93A64"/>
    <w:rsid w:val="00A93AB9"/>
    <w:rsid w:val="00A93C09"/>
    <w:rsid w:val="00A93C64"/>
    <w:rsid w:val="00A93DD5"/>
    <w:rsid w:val="00A93E49"/>
    <w:rsid w:val="00A93E68"/>
    <w:rsid w:val="00A93EED"/>
    <w:rsid w:val="00A93F53"/>
    <w:rsid w:val="00A94044"/>
    <w:rsid w:val="00A9404A"/>
    <w:rsid w:val="00A94284"/>
    <w:rsid w:val="00A9438E"/>
    <w:rsid w:val="00A94456"/>
    <w:rsid w:val="00A9466A"/>
    <w:rsid w:val="00A946D7"/>
    <w:rsid w:val="00A94AD3"/>
    <w:rsid w:val="00A94D5D"/>
    <w:rsid w:val="00A94E98"/>
    <w:rsid w:val="00A94F6F"/>
    <w:rsid w:val="00A94F7C"/>
    <w:rsid w:val="00A95474"/>
    <w:rsid w:val="00A954CF"/>
    <w:rsid w:val="00A955ED"/>
    <w:rsid w:val="00A956AE"/>
    <w:rsid w:val="00A95965"/>
    <w:rsid w:val="00A95A64"/>
    <w:rsid w:val="00A95A89"/>
    <w:rsid w:val="00A95CB7"/>
    <w:rsid w:val="00A95D42"/>
    <w:rsid w:val="00A95D57"/>
    <w:rsid w:val="00A95F8C"/>
    <w:rsid w:val="00A95F92"/>
    <w:rsid w:val="00A95F9F"/>
    <w:rsid w:val="00A96036"/>
    <w:rsid w:val="00A961C7"/>
    <w:rsid w:val="00A962F9"/>
    <w:rsid w:val="00A96308"/>
    <w:rsid w:val="00A96431"/>
    <w:rsid w:val="00A96577"/>
    <w:rsid w:val="00A9657F"/>
    <w:rsid w:val="00A9668C"/>
    <w:rsid w:val="00A96733"/>
    <w:rsid w:val="00A96935"/>
    <w:rsid w:val="00A96ADE"/>
    <w:rsid w:val="00A96AF4"/>
    <w:rsid w:val="00A96C1D"/>
    <w:rsid w:val="00A96D02"/>
    <w:rsid w:val="00A96DBA"/>
    <w:rsid w:val="00A96F30"/>
    <w:rsid w:val="00A96FAD"/>
    <w:rsid w:val="00A9712C"/>
    <w:rsid w:val="00A97132"/>
    <w:rsid w:val="00A97335"/>
    <w:rsid w:val="00A97437"/>
    <w:rsid w:val="00A97444"/>
    <w:rsid w:val="00A97459"/>
    <w:rsid w:val="00A97512"/>
    <w:rsid w:val="00A976F8"/>
    <w:rsid w:val="00A97829"/>
    <w:rsid w:val="00A979C5"/>
    <w:rsid w:val="00A97A31"/>
    <w:rsid w:val="00A97C2D"/>
    <w:rsid w:val="00A97C6E"/>
    <w:rsid w:val="00A97D4C"/>
    <w:rsid w:val="00A97E11"/>
    <w:rsid w:val="00AA0029"/>
    <w:rsid w:val="00AA00C6"/>
    <w:rsid w:val="00AA01A1"/>
    <w:rsid w:val="00AA0211"/>
    <w:rsid w:val="00AA0394"/>
    <w:rsid w:val="00AA045F"/>
    <w:rsid w:val="00AA0537"/>
    <w:rsid w:val="00AA088C"/>
    <w:rsid w:val="00AA08E0"/>
    <w:rsid w:val="00AA0A09"/>
    <w:rsid w:val="00AA0B32"/>
    <w:rsid w:val="00AA0B4E"/>
    <w:rsid w:val="00AA0BCE"/>
    <w:rsid w:val="00AA0CAB"/>
    <w:rsid w:val="00AA0CED"/>
    <w:rsid w:val="00AA0E2B"/>
    <w:rsid w:val="00AA0E30"/>
    <w:rsid w:val="00AA0F43"/>
    <w:rsid w:val="00AA1004"/>
    <w:rsid w:val="00AA114A"/>
    <w:rsid w:val="00AA12B1"/>
    <w:rsid w:val="00AA130B"/>
    <w:rsid w:val="00AA135D"/>
    <w:rsid w:val="00AA13D3"/>
    <w:rsid w:val="00AA14C8"/>
    <w:rsid w:val="00AA14D4"/>
    <w:rsid w:val="00AA14FD"/>
    <w:rsid w:val="00AA16ED"/>
    <w:rsid w:val="00AA17EC"/>
    <w:rsid w:val="00AA1872"/>
    <w:rsid w:val="00AA1CD9"/>
    <w:rsid w:val="00AA1E09"/>
    <w:rsid w:val="00AA1F68"/>
    <w:rsid w:val="00AA200D"/>
    <w:rsid w:val="00AA2348"/>
    <w:rsid w:val="00AA2417"/>
    <w:rsid w:val="00AA252A"/>
    <w:rsid w:val="00AA2543"/>
    <w:rsid w:val="00AA269A"/>
    <w:rsid w:val="00AA2707"/>
    <w:rsid w:val="00AA2753"/>
    <w:rsid w:val="00AA27B6"/>
    <w:rsid w:val="00AA2BCA"/>
    <w:rsid w:val="00AA2CC4"/>
    <w:rsid w:val="00AA2D49"/>
    <w:rsid w:val="00AA2EF1"/>
    <w:rsid w:val="00AA31E7"/>
    <w:rsid w:val="00AA335D"/>
    <w:rsid w:val="00AA3381"/>
    <w:rsid w:val="00AA344E"/>
    <w:rsid w:val="00AA35F0"/>
    <w:rsid w:val="00AA3AB0"/>
    <w:rsid w:val="00AA3EA2"/>
    <w:rsid w:val="00AA402F"/>
    <w:rsid w:val="00AA4046"/>
    <w:rsid w:val="00AA4219"/>
    <w:rsid w:val="00AA421A"/>
    <w:rsid w:val="00AA4236"/>
    <w:rsid w:val="00AA4246"/>
    <w:rsid w:val="00AA4456"/>
    <w:rsid w:val="00AA4458"/>
    <w:rsid w:val="00AA460A"/>
    <w:rsid w:val="00AA473E"/>
    <w:rsid w:val="00AA4AF3"/>
    <w:rsid w:val="00AA4E25"/>
    <w:rsid w:val="00AA50BF"/>
    <w:rsid w:val="00AA50C0"/>
    <w:rsid w:val="00AA51A0"/>
    <w:rsid w:val="00AA5223"/>
    <w:rsid w:val="00AA52E7"/>
    <w:rsid w:val="00AA52F3"/>
    <w:rsid w:val="00AA538D"/>
    <w:rsid w:val="00AA5390"/>
    <w:rsid w:val="00AA5483"/>
    <w:rsid w:val="00AA584B"/>
    <w:rsid w:val="00AA5890"/>
    <w:rsid w:val="00AA5CA9"/>
    <w:rsid w:val="00AA5EB9"/>
    <w:rsid w:val="00AA5F2B"/>
    <w:rsid w:val="00AA615E"/>
    <w:rsid w:val="00AA64C1"/>
    <w:rsid w:val="00AA657F"/>
    <w:rsid w:val="00AA6619"/>
    <w:rsid w:val="00AA6796"/>
    <w:rsid w:val="00AA6971"/>
    <w:rsid w:val="00AA6998"/>
    <w:rsid w:val="00AA6B03"/>
    <w:rsid w:val="00AA6D1B"/>
    <w:rsid w:val="00AA6D94"/>
    <w:rsid w:val="00AA73B6"/>
    <w:rsid w:val="00AA7518"/>
    <w:rsid w:val="00AA7575"/>
    <w:rsid w:val="00AA7669"/>
    <w:rsid w:val="00AA791C"/>
    <w:rsid w:val="00AA79FA"/>
    <w:rsid w:val="00AA7CB3"/>
    <w:rsid w:val="00AA7DF9"/>
    <w:rsid w:val="00AA7E5F"/>
    <w:rsid w:val="00AA7EAA"/>
    <w:rsid w:val="00AA7F35"/>
    <w:rsid w:val="00AA7FF0"/>
    <w:rsid w:val="00AB00FF"/>
    <w:rsid w:val="00AB0117"/>
    <w:rsid w:val="00AB012C"/>
    <w:rsid w:val="00AB0201"/>
    <w:rsid w:val="00AB022D"/>
    <w:rsid w:val="00AB027A"/>
    <w:rsid w:val="00AB02B4"/>
    <w:rsid w:val="00AB04AD"/>
    <w:rsid w:val="00AB0817"/>
    <w:rsid w:val="00AB0CCB"/>
    <w:rsid w:val="00AB0E3B"/>
    <w:rsid w:val="00AB108F"/>
    <w:rsid w:val="00AB1381"/>
    <w:rsid w:val="00AB1397"/>
    <w:rsid w:val="00AB14BD"/>
    <w:rsid w:val="00AB14C7"/>
    <w:rsid w:val="00AB1550"/>
    <w:rsid w:val="00AB15FC"/>
    <w:rsid w:val="00AB1654"/>
    <w:rsid w:val="00AB19C3"/>
    <w:rsid w:val="00AB1E68"/>
    <w:rsid w:val="00AB1F74"/>
    <w:rsid w:val="00AB2053"/>
    <w:rsid w:val="00AB2213"/>
    <w:rsid w:val="00AB260F"/>
    <w:rsid w:val="00AB2947"/>
    <w:rsid w:val="00AB2BDC"/>
    <w:rsid w:val="00AB2DA8"/>
    <w:rsid w:val="00AB2E75"/>
    <w:rsid w:val="00AB2FC5"/>
    <w:rsid w:val="00AB301C"/>
    <w:rsid w:val="00AB3125"/>
    <w:rsid w:val="00AB3299"/>
    <w:rsid w:val="00AB3485"/>
    <w:rsid w:val="00AB34A2"/>
    <w:rsid w:val="00AB34C1"/>
    <w:rsid w:val="00AB351A"/>
    <w:rsid w:val="00AB35F2"/>
    <w:rsid w:val="00AB369E"/>
    <w:rsid w:val="00AB3979"/>
    <w:rsid w:val="00AB39B2"/>
    <w:rsid w:val="00AB3A54"/>
    <w:rsid w:val="00AB3B35"/>
    <w:rsid w:val="00AB3C47"/>
    <w:rsid w:val="00AB3C68"/>
    <w:rsid w:val="00AB3CC5"/>
    <w:rsid w:val="00AB3CC6"/>
    <w:rsid w:val="00AB3EC3"/>
    <w:rsid w:val="00AB3FBB"/>
    <w:rsid w:val="00AB4054"/>
    <w:rsid w:val="00AB4066"/>
    <w:rsid w:val="00AB4449"/>
    <w:rsid w:val="00AB4745"/>
    <w:rsid w:val="00AB4770"/>
    <w:rsid w:val="00AB4807"/>
    <w:rsid w:val="00AB496E"/>
    <w:rsid w:val="00AB4B8C"/>
    <w:rsid w:val="00AB4D9C"/>
    <w:rsid w:val="00AB4E49"/>
    <w:rsid w:val="00AB4EE1"/>
    <w:rsid w:val="00AB4FA1"/>
    <w:rsid w:val="00AB4FBD"/>
    <w:rsid w:val="00AB5224"/>
    <w:rsid w:val="00AB52F4"/>
    <w:rsid w:val="00AB5334"/>
    <w:rsid w:val="00AB539D"/>
    <w:rsid w:val="00AB54FB"/>
    <w:rsid w:val="00AB589F"/>
    <w:rsid w:val="00AB59DD"/>
    <w:rsid w:val="00AB5B55"/>
    <w:rsid w:val="00AB5C74"/>
    <w:rsid w:val="00AB5D64"/>
    <w:rsid w:val="00AB5E02"/>
    <w:rsid w:val="00AB5E68"/>
    <w:rsid w:val="00AB61BB"/>
    <w:rsid w:val="00AB622A"/>
    <w:rsid w:val="00AB6265"/>
    <w:rsid w:val="00AB64D2"/>
    <w:rsid w:val="00AB664C"/>
    <w:rsid w:val="00AB69DF"/>
    <w:rsid w:val="00AB6A97"/>
    <w:rsid w:val="00AB6A9A"/>
    <w:rsid w:val="00AB6CB4"/>
    <w:rsid w:val="00AB6D64"/>
    <w:rsid w:val="00AB6D65"/>
    <w:rsid w:val="00AB6D6A"/>
    <w:rsid w:val="00AB6D85"/>
    <w:rsid w:val="00AB6F58"/>
    <w:rsid w:val="00AB6FA8"/>
    <w:rsid w:val="00AB734F"/>
    <w:rsid w:val="00AB738B"/>
    <w:rsid w:val="00AB74AD"/>
    <w:rsid w:val="00AB74DA"/>
    <w:rsid w:val="00AB74EE"/>
    <w:rsid w:val="00AB75E8"/>
    <w:rsid w:val="00AB765F"/>
    <w:rsid w:val="00AB78CC"/>
    <w:rsid w:val="00AB795F"/>
    <w:rsid w:val="00AB79F8"/>
    <w:rsid w:val="00AB7A97"/>
    <w:rsid w:val="00AB7AFB"/>
    <w:rsid w:val="00AB7B58"/>
    <w:rsid w:val="00AB7BDC"/>
    <w:rsid w:val="00AB7D5B"/>
    <w:rsid w:val="00AB7DD1"/>
    <w:rsid w:val="00AB7E1C"/>
    <w:rsid w:val="00AC03E4"/>
    <w:rsid w:val="00AC03EE"/>
    <w:rsid w:val="00AC04DC"/>
    <w:rsid w:val="00AC0665"/>
    <w:rsid w:val="00AC06CB"/>
    <w:rsid w:val="00AC06D8"/>
    <w:rsid w:val="00AC08FD"/>
    <w:rsid w:val="00AC091B"/>
    <w:rsid w:val="00AC0ACE"/>
    <w:rsid w:val="00AC0C01"/>
    <w:rsid w:val="00AC0D44"/>
    <w:rsid w:val="00AC0DB7"/>
    <w:rsid w:val="00AC0E19"/>
    <w:rsid w:val="00AC0E1A"/>
    <w:rsid w:val="00AC0ED0"/>
    <w:rsid w:val="00AC0FF9"/>
    <w:rsid w:val="00AC1148"/>
    <w:rsid w:val="00AC115A"/>
    <w:rsid w:val="00AC123D"/>
    <w:rsid w:val="00AC1472"/>
    <w:rsid w:val="00AC1483"/>
    <w:rsid w:val="00AC1489"/>
    <w:rsid w:val="00AC15CD"/>
    <w:rsid w:val="00AC15ED"/>
    <w:rsid w:val="00AC1767"/>
    <w:rsid w:val="00AC177C"/>
    <w:rsid w:val="00AC1879"/>
    <w:rsid w:val="00AC18FE"/>
    <w:rsid w:val="00AC1930"/>
    <w:rsid w:val="00AC1B12"/>
    <w:rsid w:val="00AC1C5B"/>
    <w:rsid w:val="00AC1D89"/>
    <w:rsid w:val="00AC1DEA"/>
    <w:rsid w:val="00AC1E7A"/>
    <w:rsid w:val="00AC1E86"/>
    <w:rsid w:val="00AC1FB5"/>
    <w:rsid w:val="00AC2149"/>
    <w:rsid w:val="00AC2177"/>
    <w:rsid w:val="00AC21AE"/>
    <w:rsid w:val="00AC21C7"/>
    <w:rsid w:val="00AC23B5"/>
    <w:rsid w:val="00AC2419"/>
    <w:rsid w:val="00AC242F"/>
    <w:rsid w:val="00AC2524"/>
    <w:rsid w:val="00AC25A5"/>
    <w:rsid w:val="00AC26D2"/>
    <w:rsid w:val="00AC2723"/>
    <w:rsid w:val="00AC28CB"/>
    <w:rsid w:val="00AC2913"/>
    <w:rsid w:val="00AC29E2"/>
    <w:rsid w:val="00AC2A52"/>
    <w:rsid w:val="00AC2CB9"/>
    <w:rsid w:val="00AC2D41"/>
    <w:rsid w:val="00AC30F4"/>
    <w:rsid w:val="00AC32FB"/>
    <w:rsid w:val="00AC34FD"/>
    <w:rsid w:val="00AC3502"/>
    <w:rsid w:val="00AC367E"/>
    <w:rsid w:val="00AC3A79"/>
    <w:rsid w:val="00AC3AB7"/>
    <w:rsid w:val="00AC3C2A"/>
    <w:rsid w:val="00AC3CDC"/>
    <w:rsid w:val="00AC3D18"/>
    <w:rsid w:val="00AC3F22"/>
    <w:rsid w:val="00AC3F76"/>
    <w:rsid w:val="00AC40D1"/>
    <w:rsid w:val="00AC418D"/>
    <w:rsid w:val="00AC4279"/>
    <w:rsid w:val="00AC43D8"/>
    <w:rsid w:val="00AC4447"/>
    <w:rsid w:val="00AC4537"/>
    <w:rsid w:val="00AC46A8"/>
    <w:rsid w:val="00AC46B7"/>
    <w:rsid w:val="00AC46C3"/>
    <w:rsid w:val="00AC485E"/>
    <w:rsid w:val="00AC48F3"/>
    <w:rsid w:val="00AC4911"/>
    <w:rsid w:val="00AC491A"/>
    <w:rsid w:val="00AC494E"/>
    <w:rsid w:val="00AC4952"/>
    <w:rsid w:val="00AC4B1B"/>
    <w:rsid w:val="00AC4C1D"/>
    <w:rsid w:val="00AC4F87"/>
    <w:rsid w:val="00AC50A4"/>
    <w:rsid w:val="00AC5207"/>
    <w:rsid w:val="00AC521B"/>
    <w:rsid w:val="00AC5398"/>
    <w:rsid w:val="00AC53C6"/>
    <w:rsid w:val="00AC55D6"/>
    <w:rsid w:val="00AC5683"/>
    <w:rsid w:val="00AC5C1C"/>
    <w:rsid w:val="00AC5C3E"/>
    <w:rsid w:val="00AC5CEE"/>
    <w:rsid w:val="00AC5E4B"/>
    <w:rsid w:val="00AC5F0E"/>
    <w:rsid w:val="00AC625A"/>
    <w:rsid w:val="00AC6432"/>
    <w:rsid w:val="00AC6439"/>
    <w:rsid w:val="00AC65F5"/>
    <w:rsid w:val="00AC668E"/>
    <w:rsid w:val="00AC66FC"/>
    <w:rsid w:val="00AC692E"/>
    <w:rsid w:val="00AC6A72"/>
    <w:rsid w:val="00AC6ADF"/>
    <w:rsid w:val="00AC6C4B"/>
    <w:rsid w:val="00AC6C83"/>
    <w:rsid w:val="00AC6DF8"/>
    <w:rsid w:val="00AC6FC5"/>
    <w:rsid w:val="00AC7082"/>
    <w:rsid w:val="00AC72F7"/>
    <w:rsid w:val="00AC7430"/>
    <w:rsid w:val="00AC76F7"/>
    <w:rsid w:val="00AC77AB"/>
    <w:rsid w:val="00AC7AB5"/>
    <w:rsid w:val="00AC7D48"/>
    <w:rsid w:val="00AC7DB7"/>
    <w:rsid w:val="00AC7E85"/>
    <w:rsid w:val="00AC7FDD"/>
    <w:rsid w:val="00AC7FF2"/>
    <w:rsid w:val="00AD00F0"/>
    <w:rsid w:val="00AD01D3"/>
    <w:rsid w:val="00AD046F"/>
    <w:rsid w:val="00AD0720"/>
    <w:rsid w:val="00AD0856"/>
    <w:rsid w:val="00AD0990"/>
    <w:rsid w:val="00AD09C1"/>
    <w:rsid w:val="00AD09FA"/>
    <w:rsid w:val="00AD0A2B"/>
    <w:rsid w:val="00AD0AF3"/>
    <w:rsid w:val="00AD0B9D"/>
    <w:rsid w:val="00AD0FCF"/>
    <w:rsid w:val="00AD10E9"/>
    <w:rsid w:val="00AD10EF"/>
    <w:rsid w:val="00AD112E"/>
    <w:rsid w:val="00AD12A7"/>
    <w:rsid w:val="00AD12AE"/>
    <w:rsid w:val="00AD13CA"/>
    <w:rsid w:val="00AD1551"/>
    <w:rsid w:val="00AD168F"/>
    <w:rsid w:val="00AD16CF"/>
    <w:rsid w:val="00AD17B7"/>
    <w:rsid w:val="00AD1A3F"/>
    <w:rsid w:val="00AD1A89"/>
    <w:rsid w:val="00AD1B44"/>
    <w:rsid w:val="00AD1B71"/>
    <w:rsid w:val="00AD1C84"/>
    <w:rsid w:val="00AD1D2E"/>
    <w:rsid w:val="00AD1D38"/>
    <w:rsid w:val="00AD1DE4"/>
    <w:rsid w:val="00AD1EC1"/>
    <w:rsid w:val="00AD1F9F"/>
    <w:rsid w:val="00AD233E"/>
    <w:rsid w:val="00AD242D"/>
    <w:rsid w:val="00AD24E5"/>
    <w:rsid w:val="00AD24EE"/>
    <w:rsid w:val="00AD2507"/>
    <w:rsid w:val="00AD25D6"/>
    <w:rsid w:val="00AD264A"/>
    <w:rsid w:val="00AD2660"/>
    <w:rsid w:val="00AD284B"/>
    <w:rsid w:val="00AD2855"/>
    <w:rsid w:val="00AD2966"/>
    <w:rsid w:val="00AD2987"/>
    <w:rsid w:val="00AD29C3"/>
    <w:rsid w:val="00AD29E4"/>
    <w:rsid w:val="00AD2B0B"/>
    <w:rsid w:val="00AD2BC7"/>
    <w:rsid w:val="00AD2C3A"/>
    <w:rsid w:val="00AD2C8A"/>
    <w:rsid w:val="00AD2DE5"/>
    <w:rsid w:val="00AD337A"/>
    <w:rsid w:val="00AD337F"/>
    <w:rsid w:val="00AD33E3"/>
    <w:rsid w:val="00AD33E9"/>
    <w:rsid w:val="00AD342F"/>
    <w:rsid w:val="00AD3510"/>
    <w:rsid w:val="00AD3621"/>
    <w:rsid w:val="00AD377F"/>
    <w:rsid w:val="00AD38B8"/>
    <w:rsid w:val="00AD38C7"/>
    <w:rsid w:val="00AD3A31"/>
    <w:rsid w:val="00AD3B7B"/>
    <w:rsid w:val="00AD3BBF"/>
    <w:rsid w:val="00AD3E48"/>
    <w:rsid w:val="00AD3F18"/>
    <w:rsid w:val="00AD3F63"/>
    <w:rsid w:val="00AD406B"/>
    <w:rsid w:val="00AD40F1"/>
    <w:rsid w:val="00AD4176"/>
    <w:rsid w:val="00AD41E9"/>
    <w:rsid w:val="00AD421E"/>
    <w:rsid w:val="00AD423F"/>
    <w:rsid w:val="00AD4332"/>
    <w:rsid w:val="00AD45AD"/>
    <w:rsid w:val="00AD4640"/>
    <w:rsid w:val="00AD464F"/>
    <w:rsid w:val="00AD46B4"/>
    <w:rsid w:val="00AD46E3"/>
    <w:rsid w:val="00AD47C5"/>
    <w:rsid w:val="00AD4A95"/>
    <w:rsid w:val="00AD4AF1"/>
    <w:rsid w:val="00AD4AFB"/>
    <w:rsid w:val="00AD4B20"/>
    <w:rsid w:val="00AD4DF3"/>
    <w:rsid w:val="00AD4E13"/>
    <w:rsid w:val="00AD51B8"/>
    <w:rsid w:val="00AD51C6"/>
    <w:rsid w:val="00AD5384"/>
    <w:rsid w:val="00AD5652"/>
    <w:rsid w:val="00AD573D"/>
    <w:rsid w:val="00AD5889"/>
    <w:rsid w:val="00AD5A29"/>
    <w:rsid w:val="00AD5BC5"/>
    <w:rsid w:val="00AD5C49"/>
    <w:rsid w:val="00AD5D20"/>
    <w:rsid w:val="00AD5E56"/>
    <w:rsid w:val="00AD5ECB"/>
    <w:rsid w:val="00AD5F63"/>
    <w:rsid w:val="00AD64AA"/>
    <w:rsid w:val="00AD67CF"/>
    <w:rsid w:val="00AD68CE"/>
    <w:rsid w:val="00AD6C74"/>
    <w:rsid w:val="00AD6E76"/>
    <w:rsid w:val="00AD6FE2"/>
    <w:rsid w:val="00AD703A"/>
    <w:rsid w:val="00AD7057"/>
    <w:rsid w:val="00AD7215"/>
    <w:rsid w:val="00AD7296"/>
    <w:rsid w:val="00AD732A"/>
    <w:rsid w:val="00AD7450"/>
    <w:rsid w:val="00AD74E3"/>
    <w:rsid w:val="00AD74FE"/>
    <w:rsid w:val="00AD7518"/>
    <w:rsid w:val="00AD7683"/>
    <w:rsid w:val="00AD76DE"/>
    <w:rsid w:val="00AD76E0"/>
    <w:rsid w:val="00AD77DE"/>
    <w:rsid w:val="00AD79A5"/>
    <w:rsid w:val="00AD7AA0"/>
    <w:rsid w:val="00AD7AB1"/>
    <w:rsid w:val="00AD7F78"/>
    <w:rsid w:val="00AE0023"/>
    <w:rsid w:val="00AE0053"/>
    <w:rsid w:val="00AE0178"/>
    <w:rsid w:val="00AE01AA"/>
    <w:rsid w:val="00AE0274"/>
    <w:rsid w:val="00AE04A3"/>
    <w:rsid w:val="00AE063F"/>
    <w:rsid w:val="00AE07A3"/>
    <w:rsid w:val="00AE07EA"/>
    <w:rsid w:val="00AE0A01"/>
    <w:rsid w:val="00AE0AA4"/>
    <w:rsid w:val="00AE0AC6"/>
    <w:rsid w:val="00AE0C4B"/>
    <w:rsid w:val="00AE0C5E"/>
    <w:rsid w:val="00AE1056"/>
    <w:rsid w:val="00AE1167"/>
    <w:rsid w:val="00AE120E"/>
    <w:rsid w:val="00AE131C"/>
    <w:rsid w:val="00AE13CF"/>
    <w:rsid w:val="00AE1415"/>
    <w:rsid w:val="00AE1A4F"/>
    <w:rsid w:val="00AE1AC9"/>
    <w:rsid w:val="00AE1B2B"/>
    <w:rsid w:val="00AE1B6F"/>
    <w:rsid w:val="00AE1C36"/>
    <w:rsid w:val="00AE1C9F"/>
    <w:rsid w:val="00AE1D6D"/>
    <w:rsid w:val="00AE1F67"/>
    <w:rsid w:val="00AE2169"/>
    <w:rsid w:val="00AE2246"/>
    <w:rsid w:val="00AE239C"/>
    <w:rsid w:val="00AE23B9"/>
    <w:rsid w:val="00AE2407"/>
    <w:rsid w:val="00AE24C5"/>
    <w:rsid w:val="00AE26D6"/>
    <w:rsid w:val="00AE29C3"/>
    <w:rsid w:val="00AE2A7E"/>
    <w:rsid w:val="00AE2ADA"/>
    <w:rsid w:val="00AE2B5F"/>
    <w:rsid w:val="00AE2C3E"/>
    <w:rsid w:val="00AE2C52"/>
    <w:rsid w:val="00AE2C5D"/>
    <w:rsid w:val="00AE2C71"/>
    <w:rsid w:val="00AE2CDF"/>
    <w:rsid w:val="00AE3175"/>
    <w:rsid w:val="00AE3187"/>
    <w:rsid w:val="00AE31A2"/>
    <w:rsid w:val="00AE3281"/>
    <w:rsid w:val="00AE33B1"/>
    <w:rsid w:val="00AE3413"/>
    <w:rsid w:val="00AE34E8"/>
    <w:rsid w:val="00AE3557"/>
    <w:rsid w:val="00AE3590"/>
    <w:rsid w:val="00AE3646"/>
    <w:rsid w:val="00AE38C3"/>
    <w:rsid w:val="00AE3A12"/>
    <w:rsid w:val="00AE3BFA"/>
    <w:rsid w:val="00AE3E48"/>
    <w:rsid w:val="00AE3E54"/>
    <w:rsid w:val="00AE3E5B"/>
    <w:rsid w:val="00AE3E75"/>
    <w:rsid w:val="00AE3FF3"/>
    <w:rsid w:val="00AE400B"/>
    <w:rsid w:val="00AE4070"/>
    <w:rsid w:val="00AE4183"/>
    <w:rsid w:val="00AE42A2"/>
    <w:rsid w:val="00AE44B4"/>
    <w:rsid w:val="00AE44B7"/>
    <w:rsid w:val="00AE464E"/>
    <w:rsid w:val="00AE4671"/>
    <w:rsid w:val="00AE46CA"/>
    <w:rsid w:val="00AE4716"/>
    <w:rsid w:val="00AE485E"/>
    <w:rsid w:val="00AE4A8B"/>
    <w:rsid w:val="00AE4C51"/>
    <w:rsid w:val="00AE507B"/>
    <w:rsid w:val="00AE5081"/>
    <w:rsid w:val="00AE5120"/>
    <w:rsid w:val="00AE515D"/>
    <w:rsid w:val="00AE536E"/>
    <w:rsid w:val="00AE549D"/>
    <w:rsid w:val="00AE5537"/>
    <w:rsid w:val="00AE59DD"/>
    <w:rsid w:val="00AE5A0B"/>
    <w:rsid w:val="00AE5A24"/>
    <w:rsid w:val="00AE5CE8"/>
    <w:rsid w:val="00AE5CFA"/>
    <w:rsid w:val="00AE5EA8"/>
    <w:rsid w:val="00AE5F38"/>
    <w:rsid w:val="00AE6164"/>
    <w:rsid w:val="00AE62D4"/>
    <w:rsid w:val="00AE65AA"/>
    <w:rsid w:val="00AE6617"/>
    <w:rsid w:val="00AE6666"/>
    <w:rsid w:val="00AE6761"/>
    <w:rsid w:val="00AE6B0C"/>
    <w:rsid w:val="00AE6B0E"/>
    <w:rsid w:val="00AE6C77"/>
    <w:rsid w:val="00AE6DCD"/>
    <w:rsid w:val="00AE6E23"/>
    <w:rsid w:val="00AE7108"/>
    <w:rsid w:val="00AE7112"/>
    <w:rsid w:val="00AE7271"/>
    <w:rsid w:val="00AE735C"/>
    <w:rsid w:val="00AE7467"/>
    <w:rsid w:val="00AE749B"/>
    <w:rsid w:val="00AE74D5"/>
    <w:rsid w:val="00AE7653"/>
    <w:rsid w:val="00AE7702"/>
    <w:rsid w:val="00AE77EB"/>
    <w:rsid w:val="00AE77F4"/>
    <w:rsid w:val="00AE7807"/>
    <w:rsid w:val="00AE7830"/>
    <w:rsid w:val="00AE7A87"/>
    <w:rsid w:val="00AE7B9D"/>
    <w:rsid w:val="00AE7C01"/>
    <w:rsid w:val="00AE7C84"/>
    <w:rsid w:val="00AE7CEE"/>
    <w:rsid w:val="00AE7D30"/>
    <w:rsid w:val="00AE7DD5"/>
    <w:rsid w:val="00AE7E94"/>
    <w:rsid w:val="00AE7ECF"/>
    <w:rsid w:val="00AE7EE1"/>
    <w:rsid w:val="00AE7F06"/>
    <w:rsid w:val="00AE7FB4"/>
    <w:rsid w:val="00AF0061"/>
    <w:rsid w:val="00AF013A"/>
    <w:rsid w:val="00AF0226"/>
    <w:rsid w:val="00AF0374"/>
    <w:rsid w:val="00AF048E"/>
    <w:rsid w:val="00AF071A"/>
    <w:rsid w:val="00AF07B1"/>
    <w:rsid w:val="00AF0812"/>
    <w:rsid w:val="00AF0C56"/>
    <w:rsid w:val="00AF0E44"/>
    <w:rsid w:val="00AF0EBE"/>
    <w:rsid w:val="00AF0EC8"/>
    <w:rsid w:val="00AF0F5C"/>
    <w:rsid w:val="00AF1262"/>
    <w:rsid w:val="00AF131A"/>
    <w:rsid w:val="00AF14D4"/>
    <w:rsid w:val="00AF14FF"/>
    <w:rsid w:val="00AF1612"/>
    <w:rsid w:val="00AF16BE"/>
    <w:rsid w:val="00AF170C"/>
    <w:rsid w:val="00AF1737"/>
    <w:rsid w:val="00AF1B39"/>
    <w:rsid w:val="00AF1B8A"/>
    <w:rsid w:val="00AF1CE2"/>
    <w:rsid w:val="00AF1D6D"/>
    <w:rsid w:val="00AF2132"/>
    <w:rsid w:val="00AF2160"/>
    <w:rsid w:val="00AF263D"/>
    <w:rsid w:val="00AF264B"/>
    <w:rsid w:val="00AF27CD"/>
    <w:rsid w:val="00AF2931"/>
    <w:rsid w:val="00AF2A02"/>
    <w:rsid w:val="00AF2B6D"/>
    <w:rsid w:val="00AF2CAA"/>
    <w:rsid w:val="00AF2E8D"/>
    <w:rsid w:val="00AF310D"/>
    <w:rsid w:val="00AF32EA"/>
    <w:rsid w:val="00AF336C"/>
    <w:rsid w:val="00AF337F"/>
    <w:rsid w:val="00AF3486"/>
    <w:rsid w:val="00AF353C"/>
    <w:rsid w:val="00AF3862"/>
    <w:rsid w:val="00AF388B"/>
    <w:rsid w:val="00AF39E5"/>
    <w:rsid w:val="00AF3D2B"/>
    <w:rsid w:val="00AF3F3D"/>
    <w:rsid w:val="00AF3F83"/>
    <w:rsid w:val="00AF3FB1"/>
    <w:rsid w:val="00AF40C8"/>
    <w:rsid w:val="00AF414F"/>
    <w:rsid w:val="00AF41AC"/>
    <w:rsid w:val="00AF4280"/>
    <w:rsid w:val="00AF4308"/>
    <w:rsid w:val="00AF435C"/>
    <w:rsid w:val="00AF4375"/>
    <w:rsid w:val="00AF439F"/>
    <w:rsid w:val="00AF4400"/>
    <w:rsid w:val="00AF44D3"/>
    <w:rsid w:val="00AF4580"/>
    <w:rsid w:val="00AF4602"/>
    <w:rsid w:val="00AF460E"/>
    <w:rsid w:val="00AF46DB"/>
    <w:rsid w:val="00AF4742"/>
    <w:rsid w:val="00AF47D7"/>
    <w:rsid w:val="00AF4A40"/>
    <w:rsid w:val="00AF4AD4"/>
    <w:rsid w:val="00AF4C05"/>
    <w:rsid w:val="00AF4C70"/>
    <w:rsid w:val="00AF4E04"/>
    <w:rsid w:val="00AF4E2D"/>
    <w:rsid w:val="00AF512C"/>
    <w:rsid w:val="00AF5286"/>
    <w:rsid w:val="00AF549C"/>
    <w:rsid w:val="00AF552E"/>
    <w:rsid w:val="00AF57FA"/>
    <w:rsid w:val="00AF58C7"/>
    <w:rsid w:val="00AF59A1"/>
    <w:rsid w:val="00AF59C2"/>
    <w:rsid w:val="00AF5C14"/>
    <w:rsid w:val="00AF5CB6"/>
    <w:rsid w:val="00AF5D63"/>
    <w:rsid w:val="00AF5D8F"/>
    <w:rsid w:val="00AF5F68"/>
    <w:rsid w:val="00AF60B8"/>
    <w:rsid w:val="00AF63F4"/>
    <w:rsid w:val="00AF6458"/>
    <w:rsid w:val="00AF6639"/>
    <w:rsid w:val="00AF67A0"/>
    <w:rsid w:val="00AF681D"/>
    <w:rsid w:val="00AF6A58"/>
    <w:rsid w:val="00AF6E4B"/>
    <w:rsid w:val="00AF714C"/>
    <w:rsid w:val="00AF7228"/>
    <w:rsid w:val="00AF7249"/>
    <w:rsid w:val="00AF799C"/>
    <w:rsid w:val="00AF79FB"/>
    <w:rsid w:val="00AF7EA6"/>
    <w:rsid w:val="00AF7FBF"/>
    <w:rsid w:val="00B00038"/>
    <w:rsid w:val="00B000FD"/>
    <w:rsid w:val="00B00156"/>
    <w:rsid w:val="00B002DC"/>
    <w:rsid w:val="00B004BA"/>
    <w:rsid w:val="00B005A1"/>
    <w:rsid w:val="00B00908"/>
    <w:rsid w:val="00B009CE"/>
    <w:rsid w:val="00B00B4C"/>
    <w:rsid w:val="00B00CA1"/>
    <w:rsid w:val="00B00DBA"/>
    <w:rsid w:val="00B0106F"/>
    <w:rsid w:val="00B01088"/>
    <w:rsid w:val="00B010E0"/>
    <w:rsid w:val="00B010F1"/>
    <w:rsid w:val="00B01190"/>
    <w:rsid w:val="00B01193"/>
    <w:rsid w:val="00B0127C"/>
    <w:rsid w:val="00B01568"/>
    <w:rsid w:val="00B01924"/>
    <w:rsid w:val="00B019A8"/>
    <w:rsid w:val="00B01D14"/>
    <w:rsid w:val="00B01D2E"/>
    <w:rsid w:val="00B01D35"/>
    <w:rsid w:val="00B01E31"/>
    <w:rsid w:val="00B020BA"/>
    <w:rsid w:val="00B0226B"/>
    <w:rsid w:val="00B02271"/>
    <w:rsid w:val="00B02297"/>
    <w:rsid w:val="00B024D5"/>
    <w:rsid w:val="00B0250F"/>
    <w:rsid w:val="00B02864"/>
    <w:rsid w:val="00B02980"/>
    <w:rsid w:val="00B02B61"/>
    <w:rsid w:val="00B02C40"/>
    <w:rsid w:val="00B02EB1"/>
    <w:rsid w:val="00B02FFC"/>
    <w:rsid w:val="00B030B1"/>
    <w:rsid w:val="00B03192"/>
    <w:rsid w:val="00B032F0"/>
    <w:rsid w:val="00B03315"/>
    <w:rsid w:val="00B03361"/>
    <w:rsid w:val="00B0365D"/>
    <w:rsid w:val="00B0385E"/>
    <w:rsid w:val="00B039AF"/>
    <w:rsid w:val="00B03A01"/>
    <w:rsid w:val="00B03AC9"/>
    <w:rsid w:val="00B03C69"/>
    <w:rsid w:val="00B03FA5"/>
    <w:rsid w:val="00B0406E"/>
    <w:rsid w:val="00B042C1"/>
    <w:rsid w:val="00B04414"/>
    <w:rsid w:val="00B044BE"/>
    <w:rsid w:val="00B04576"/>
    <w:rsid w:val="00B0492A"/>
    <w:rsid w:val="00B0498D"/>
    <w:rsid w:val="00B04997"/>
    <w:rsid w:val="00B04A3F"/>
    <w:rsid w:val="00B04AB0"/>
    <w:rsid w:val="00B04B0C"/>
    <w:rsid w:val="00B04BB7"/>
    <w:rsid w:val="00B04F56"/>
    <w:rsid w:val="00B0502A"/>
    <w:rsid w:val="00B0504C"/>
    <w:rsid w:val="00B05106"/>
    <w:rsid w:val="00B0523E"/>
    <w:rsid w:val="00B0540C"/>
    <w:rsid w:val="00B05519"/>
    <w:rsid w:val="00B0562D"/>
    <w:rsid w:val="00B059BE"/>
    <w:rsid w:val="00B05A9C"/>
    <w:rsid w:val="00B05D33"/>
    <w:rsid w:val="00B05EB5"/>
    <w:rsid w:val="00B05EC0"/>
    <w:rsid w:val="00B0613C"/>
    <w:rsid w:val="00B0627C"/>
    <w:rsid w:val="00B06392"/>
    <w:rsid w:val="00B063AF"/>
    <w:rsid w:val="00B06493"/>
    <w:rsid w:val="00B065B9"/>
    <w:rsid w:val="00B06655"/>
    <w:rsid w:val="00B0682A"/>
    <w:rsid w:val="00B06D0F"/>
    <w:rsid w:val="00B06DA1"/>
    <w:rsid w:val="00B06DE7"/>
    <w:rsid w:val="00B06E0B"/>
    <w:rsid w:val="00B07055"/>
    <w:rsid w:val="00B070A6"/>
    <w:rsid w:val="00B070D1"/>
    <w:rsid w:val="00B07194"/>
    <w:rsid w:val="00B07321"/>
    <w:rsid w:val="00B0738E"/>
    <w:rsid w:val="00B07670"/>
    <w:rsid w:val="00B0795B"/>
    <w:rsid w:val="00B07CE7"/>
    <w:rsid w:val="00B07CEA"/>
    <w:rsid w:val="00B07D59"/>
    <w:rsid w:val="00B07DE0"/>
    <w:rsid w:val="00B07F47"/>
    <w:rsid w:val="00B1007D"/>
    <w:rsid w:val="00B100EF"/>
    <w:rsid w:val="00B1015C"/>
    <w:rsid w:val="00B10180"/>
    <w:rsid w:val="00B10255"/>
    <w:rsid w:val="00B1031A"/>
    <w:rsid w:val="00B10407"/>
    <w:rsid w:val="00B10685"/>
    <w:rsid w:val="00B1075E"/>
    <w:rsid w:val="00B10911"/>
    <w:rsid w:val="00B10929"/>
    <w:rsid w:val="00B10A7E"/>
    <w:rsid w:val="00B10AD3"/>
    <w:rsid w:val="00B10AE8"/>
    <w:rsid w:val="00B10CF8"/>
    <w:rsid w:val="00B10D3E"/>
    <w:rsid w:val="00B10EB0"/>
    <w:rsid w:val="00B10F19"/>
    <w:rsid w:val="00B10F5C"/>
    <w:rsid w:val="00B10FF9"/>
    <w:rsid w:val="00B11078"/>
    <w:rsid w:val="00B110C0"/>
    <w:rsid w:val="00B11172"/>
    <w:rsid w:val="00B11236"/>
    <w:rsid w:val="00B112D1"/>
    <w:rsid w:val="00B114B6"/>
    <w:rsid w:val="00B114ED"/>
    <w:rsid w:val="00B1157F"/>
    <w:rsid w:val="00B1167C"/>
    <w:rsid w:val="00B118CB"/>
    <w:rsid w:val="00B118D1"/>
    <w:rsid w:val="00B1195C"/>
    <w:rsid w:val="00B11B46"/>
    <w:rsid w:val="00B11B93"/>
    <w:rsid w:val="00B11BB3"/>
    <w:rsid w:val="00B11C65"/>
    <w:rsid w:val="00B11D17"/>
    <w:rsid w:val="00B11E7A"/>
    <w:rsid w:val="00B120D6"/>
    <w:rsid w:val="00B12115"/>
    <w:rsid w:val="00B1215A"/>
    <w:rsid w:val="00B12223"/>
    <w:rsid w:val="00B1226B"/>
    <w:rsid w:val="00B1234A"/>
    <w:rsid w:val="00B1241E"/>
    <w:rsid w:val="00B12674"/>
    <w:rsid w:val="00B12AA0"/>
    <w:rsid w:val="00B12B02"/>
    <w:rsid w:val="00B12B93"/>
    <w:rsid w:val="00B12C38"/>
    <w:rsid w:val="00B12DCE"/>
    <w:rsid w:val="00B12EA8"/>
    <w:rsid w:val="00B12EB3"/>
    <w:rsid w:val="00B12EBB"/>
    <w:rsid w:val="00B12F06"/>
    <w:rsid w:val="00B130A1"/>
    <w:rsid w:val="00B13381"/>
    <w:rsid w:val="00B133E1"/>
    <w:rsid w:val="00B13405"/>
    <w:rsid w:val="00B13455"/>
    <w:rsid w:val="00B1345B"/>
    <w:rsid w:val="00B1349F"/>
    <w:rsid w:val="00B13513"/>
    <w:rsid w:val="00B1361B"/>
    <w:rsid w:val="00B1393A"/>
    <w:rsid w:val="00B13A35"/>
    <w:rsid w:val="00B13AA7"/>
    <w:rsid w:val="00B13CAE"/>
    <w:rsid w:val="00B13CC8"/>
    <w:rsid w:val="00B13D93"/>
    <w:rsid w:val="00B13F6A"/>
    <w:rsid w:val="00B13F92"/>
    <w:rsid w:val="00B1406B"/>
    <w:rsid w:val="00B14129"/>
    <w:rsid w:val="00B142C3"/>
    <w:rsid w:val="00B14310"/>
    <w:rsid w:val="00B14348"/>
    <w:rsid w:val="00B1438D"/>
    <w:rsid w:val="00B143D6"/>
    <w:rsid w:val="00B14417"/>
    <w:rsid w:val="00B14430"/>
    <w:rsid w:val="00B14467"/>
    <w:rsid w:val="00B14546"/>
    <w:rsid w:val="00B14594"/>
    <w:rsid w:val="00B145C6"/>
    <w:rsid w:val="00B14635"/>
    <w:rsid w:val="00B14754"/>
    <w:rsid w:val="00B14A31"/>
    <w:rsid w:val="00B14ACF"/>
    <w:rsid w:val="00B14AF8"/>
    <w:rsid w:val="00B14B8B"/>
    <w:rsid w:val="00B14BEA"/>
    <w:rsid w:val="00B14BF2"/>
    <w:rsid w:val="00B14C59"/>
    <w:rsid w:val="00B14E20"/>
    <w:rsid w:val="00B14F78"/>
    <w:rsid w:val="00B14F9A"/>
    <w:rsid w:val="00B156ED"/>
    <w:rsid w:val="00B1574B"/>
    <w:rsid w:val="00B15780"/>
    <w:rsid w:val="00B158CD"/>
    <w:rsid w:val="00B158DE"/>
    <w:rsid w:val="00B159BB"/>
    <w:rsid w:val="00B15B38"/>
    <w:rsid w:val="00B15BEF"/>
    <w:rsid w:val="00B15CDF"/>
    <w:rsid w:val="00B15D54"/>
    <w:rsid w:val="00B15DB2"/>
    <w:rsid w:val="00B15F0C"/>
    <w:rsid w:val="00B15F83"/>
    <w:rsid w:val="00B15FA8"/>
    <w:rsid w:val="00B15FB3"/>
    <w:rsid w:val="00B1602D"/>
    <w:rsid w:val="00B1627A"/>
    <w:rsid w:val="00B16456"/>
    <w:rsid w:val="00B1647A"/>
    <w:rsid w:val="00B164A3"/>
    <w:rsid w:val="00B164D3"/>
    <w:rsid w:val="00B166E9"/>
    <w:rsid w:val="00B1673B"/>
    <w:rsid w:val="00B16A9D"/>
    <w:rsid w:val="00B16B8B"/>
    <w:rsid w:val="00B16C11"/>
    <w:rsid w:val="00B16F20"/>
    <w:rsid w:val="00B16F46"/>
    <w:rsid w:val="00B16F92"/>
    <w:rsid w:val="00B1710D"/>
    <w:rsid w:val="00B17112"/>
    <w:rsid w:val="00B1721B"/>
    <w:rsid w:val="00B1732D"/>
    <w:rsid w:val="00B174C2"/>
    <w:rsid w:val="00B17506"/>
    <w:rsid w:val="00B17519"/>
    <w:rsid w:val="00B176B0"/>
    <w:rsid w:val="00B176FC"/>
    <w:rsid w:val="00B17762"/>
    <w:rsid w:val="00B177B6"/>
    <w:rsid w:val="00B1798E"/>
    <w:rsid w:val="00B179E8"/>
    <w:rsid w:val="00B17AC6"/>
    <w:rsid w:val="00B17B72"/>
    <w:rsid w:val="00B17B7C"/>
    <w:rsid w:val="00B17F22"/>
    <w:rsid w:val="00B17F76"/>
    <w:rsid w:val="00B17FD8"/>
    <w:rsid w:val="00B200B5"/>
    <w:rsid w:val="00B200D8"/>
    <w:rsid w:val="00B20219"/>
    <w:rsid w:val="00B2023B"/>
    <w:rsid w:val="00B2036C"/>
    <w:rsid w:val="00B206D6"/>
    <w:rsid w:val="00B20811"/>
    <w:rsid w:val="00B20A82"/>
    <w:rsid w:val="00B20B30"/>
    <w:rsid w:val="00B20DAF"/>
    <w:rsid w:val="00B20F00"/>
    <w:rsid w:val="00B21183"/>
    <w:rsid w:val="00B21374"/>
    <w:rsid w:val="00B21380"/>
    <w:rsid w:val="00B213EB"/>
    <w:rsid w:val="00B214FE"/>
    <w:rsid w:val="00B216B3"/>
    <w:rsid w:val="00B219A3"/>
    <w:rsid w:val="00B219C0"/>
    <w:rsid w:val="00B21B5F"/>
    <w:rsid w:val="00B21C6B"/>
    <w:rsid w:val="00B21CA0"/>
    <w:rsid w:val="00B21CA5"/>
    <w:rsid w:val="00B21D43"/>
    <w:rsid w:val="00B21D60"/>
    <w:rsid w:val="00B21F17"/>
    <w:rsid w:val="00B2202E"/>
    <w:rsid w:val="00B2204E"/>
    <w:rsid w:val="00B22229"/>
    <w:rsid w:val="00B222A2"/>
    <w:rsid w:val="00B2244A"/>
    <w:rsid w:val="00B22468"/>
    <w:rsid w:val="00B22565"/>
    <w:rsid w:val="00B225AB"/>
    <w:rsid w:val="00B22626"/>
    <w:rsid w:val="00B226D4"/>
    <w:rsid w:val="00B22739"/>
    <w:rsid w:val="00B227BA"/>
    <w:rsid w:val="00B2293F"/>
    <w:rsid w:val="00B22AA0"/>
    <w:rsid w:val="00B22AA6"/>
    <w:rsid w:val="00B22BC7"/>
    <w:rsid w:val="00B22BFD"/>
    <w:rsid w:val="00B22C15"/>
    <w:rsid w:val="00B22CF1"/>
    <w:rsid w:val="00B22DA3"/>
    <w:rsid w:val="00B22F8A"/>
    <w:rsid w:val="00B23176"/>
    <w:rsid w:val="00B231B0"/>
    <w:rsid w:val="00B232B7"/>
    <w:rsid w:val="00B23881"/>
    <w:rsid w:val="00B239C4"/>
    <w:rsid w:val="00B23B05"/>
    <w:rsid w:val="00B23C0E"/>
    <w:rsid w:val="00B23D68"/>
    <w:rsid w:val="00B23E4C"/>
    <w:rsid w:val="00B23F58"/>
    <w:rsid w:val="00B240C0"/>
    <w:rsid w:val="00B242C4"/>
    <w:rsid w:val="00B242EE"/>
    <w:rsid w:val="00B2436F"/>
    <w:rsid w:val="00B2437F"/>
    <w:rsid w:val="00B243D1"/>
    <w:rsid w:val="00B24551"/>
    <w:rsid w:val="00B24720"/>
    <w:rsid w:val="00B24776"/>
    <w:rsid w:val="00B248C2"/>
    <w:rsid w:val="00B248C7"/>
    <w:rsid w:val="00B248D3"/>
    <w:rsid w:val="00B24B2E"/>
    <w:rsid w:val="00B24BE9"/>
    <w:rsid w:val="00B24CE2"/>
    <w:rsid w:val="00B24DB4"/>
    <w:rsid w:val="00B24EEB"/>
    <w:rsid w:val="00B24F83"/>
    <w:rsid w:val="00B25104"/>
    <w:rsid w:val="00B25341"/>
    <w:rsid w:val="00B25384"/>
    <w:rsid w:val="00B254E0"/>
    <w:rsid w:val="00B2557E"/>
    <w:rsid w:val="00B255B6"/>
    <w:rsid w:val="00B255BE"/>
    <w:rsid w:val="00B25613"/>
    <w:rsid w:val="00B25710"/>
    <w:rsid w:val="00B25892"/>
    <w:rsid w:val="00B259CC"/>
    <w:rsid w:val="00B259EA"/>
    <w:rsid w:val="00B25AAA"/>
    <w:rsid w:val="00B25AD8"/>
    <w:rsid w:val="00B25B55"/>
    <w:rsid w:val="00B25E19"/>
    <w:rsid w:val="00B26020"/>
    <w:rsid w:val="00B26086"/>
    <w:rsid w:val="00B260A9"/>
    <w:rsid w:val="00B261A9"/>
    <w:rsid w:val="00B26230"/>
    <w:rsid w:val="00B26271"/>
    <w:rsid w:val="00B262A7"/>
    <w:rsid w:val="00B26519"/>
    <w:rsid w:val="00B2654D"/>
    <w:rsid w:val="00B26778"/>
    <w:rsid w:val="00B268C1"/>
    <w:rsid w:val="00B26BF1"/>
    <w:rsid w:val="00B26C3D"/>
    <w:rsid w:val="00B26D30"/>
    <w:rsid w:val="00B26DD8"/>
    <w:rsid w:val="00B26EAD"/>
    <w:rsid w:val="00B26F34"/>
    <w:rsid w:val="00B2700C"/>
    <w:rsid w:val="00B271FA"/>
    <w:rsid w:val="00B272A7"/>
    <w:rsid w:val="00B2730B"/>
    <w:rsid w:val="00B27360"/>
    <w:rsid w:val="00B27416"/>
    <w:rsid w:val="00B2768E"/>
    <w:rsid w:val="00B27736"/>
    <w:rsid w:val="00B279F4"/>
    <w:rsid w:val="00B27A10"/>
    <w:rsid w:val="00B27A2E"/>
    <w:rsid w:val="00B27A5A"/>
    <w:rsid w:val="00B27DAB"/>
    <w:rsid w:val="00B27DB9"/>
    <w:rsid w:val="00B27DF2"/>
    <w:rsid w:val="00B27E0D"/>
    <w:rsid w:val="00B27E1C"/>
    <w:rsid w:val="00B27EEA"/>
    <w:rsid w:val="00B27F6C"/>
    <w:rsid w:val="00B300A5"/>
    <w:rsid w:val="00B30397"/>
    <w:rsid w:val="00B3075F"/>
    <w:rsid w:val="00B307FE"/>
    <w:rsid w:val="00B30998"/>
    <w:rsid w:val="00B30BEB"/>
    <w:rsid w:val="00B30C8F"/>
    <w:rsid w:val="00B30D0A"/>
    <w:rsid w:val="00B30D42"/>
    <w:rsid w:val="00B3110F"/>
    <w:rsid w:val="00B311AE"/>
    <w:rsid w:val="00B31242"/>
    <w:rsid w:val="00B3136F"/>
    <w:rsid w:val="00B313C4"/>
    <w:rsid w:val="00B313C5"/>
    <w:rsid w:val="00B314B0"/>
    <w:rsid w:val="00B31541"/>
    <w:rsid w:val="00B315B6"/>
    <w:rsid w:val="00B31646"/>
    <w:rsid w:val="00B316B2"/>
    <w:rsid w:val="00B3174D"/>
    <w:rsid w:val="00B31868"/>
    <w:rsid w:val="00B318FD"/>
    <w:rsid w:val="00B319C0"/>
    <w:rsid w:val="00B31AA1"/>
    <w:rsid w:val="00B31AED"/>
    <w:rsid w:val="00B31B17"/>
    <w:rsid w:val="00B31BF9"/>
    <w:rsid w:val="00B31C52"/>
    <w:rsid w:val="00B320DA"/>
    <w:rsid w:val="00B32121"/>
    <w:rsid w:val="00B32346"/>
    <w:rsid w:val="00B3235A"/>
    <w:rsid w:val="00B326EA"/>
    <w:rsid w:val="00B32881"/>
    <w:rsid w:val="00B32917"/>
    <w:rsid w:val="00B3294E"/>
    <w:rsid w:val="00B329E7"/>
    <w:rsid w:val="00B32AD1"/>
    <w:rsid w:val="00B32B61"/>
    <w:rsid w:val="00B32C62"/>
    <w:rsid w:val="00B32D94"/>
    <w:rsid w:val="00B32E7F"/>
    <w:rsid w:val="00B3305B"/>
    <w:rsid w:val="00B331C1"/>
    <w:rsid w:val="00B332B9"/>
    <w:rsid w:val="00B33427"/>
    <w:rsid w:val="00B3346E"/>
    <w:rsid w:val="00B334C2"/>
    <w:rsid w:val="00B336D7"/>
    <w:rsid w:val="00B3382C"/>
    <w:rsid w:val="00B33A36"/>
    <w:rsid w:val="00B33A47"/>
    <w:rsid w:val="00B33BD8"/>
    <w:rsid w:val="00B33DF6"/>
    <w:rsid w:val="00B33E5F"/>
    <w:rsid w:val="00B33EE6"/>
    <w:rsid w:val="00B33EFE"/>
    <w:rsid w:val="00B33FC7"/>
    <w:rsid w:val="00B3424E"/>
    <w:rsid w:val="00B342CC"/>
    <w:rsid w:val="00B34346"/>
    <w:rsid w:val="00B34351"/>
    <w:rsid w:val="00B346E2"/>
    <w:rsid w:val="00B34A0E"/>
    <w:rsid w:val="00B34AF7"/>
    <w:rsid w:val="00B34BB5"/>
    <w:rsid w:val="00B3537A"/>
    <w:rsid w:val="00B354E9"/>
    <w:rsid w:val="00B3560C"/>
    <w:rsid w:val="00B35645"/>
    <w:rsid w:val="00B35684"/>
    <w:rsid w:val="00B357AD"/>
    <w:rsid w:val="00B35894"/>
    <w:rsid w:val="00B358CA"/>
    <w:rsid w:val="00B358CD"/>
    <w:rsid w:val="00B358DA"/>
    <w:rsid w:val="00B3595D"/>
    <w:rsid w:val="00B35A09"/>
    <w:rsid w:val="00B35AE8"/>
    <w:rsid w:val="00B35D6A"/>
    <w:rsid w:val="00B35EB6"/>
    <w:rsid w:val="00B35F4F"/>
    <w:rsid w:val="00B360B6"/>
    <w:rsid w:val="00B3621D"/>
    <w:rsid w:val="00B36374"/>
    <w:rsid w:val="00B363AA"/>
    <w:rsid w:val="00B36415"/>
    <w:rsid w:val="00B36566"/>
    <w:rsid w:val="00B36602"/>
    <w:rsid w:val="00B36631"/>
    <w:rsid w:val="00B367CE"/>
    <w:rsid w:val="00B36899"/>
    <w:rsid w:val="00B36BC7"/>
    <w:rsid w:val="00B36C06"/>
    <w:rsid w:val="00B36C89"/>
    <w:rsid w:val="00B36E5E"/>
    <w:rsid w:val="00B3724F"/>
    <w:rsid w:val="00B3730B"/>
    <w:rsid w:val="00B37423"/>
    <w:rsid w:val="00B375BA"/>
    <w:rsid w:val="00B37653"/>
    <w:rsid w:val="00B37A27"/>
    <w:rsid w:val="00B37A81"/>
    <w:rsid w:val="00B37B2F"/>
    <w:rsid w:val="00B37B41"/>
    <w:rsid w:val="00B37B4D"/>
    <w:rsid w:val="00B37BD3"/>
    <w:rsid w:val="00B37BF1"/>
    <w:rsid w:val="00B37C05"/>
    <w:rsid w:val="00B37D35"/>
    <w:rsid w:val="00B37E29"/>
    <w:rsid w:val="00B37F2C"/>
    <w:rsid w:val="00B37FF2"/>
    <w:rsid w:val="00B4010A"/>
    <w:rsid w:val="00B40213"/>
    <w:rsid w:val="00B40692"/>
    <w:rsid w:val="00B4073D"/>
    <w:rsid w:val="00B40754"/>
    <w:rsid w:val="00B408F7"/>
    <w:rsid w:val="00B409AC"/>
    <w:rsid w:val="00B40C4B"/>
    <w:rsid w:val="00B40CAA"/>
    <w:rsid w:val="00B40F83"/>
    <w:rsid w:val="00B411C8"/>
    <w:rsid w:val="00B411DC"/>
    <w:rsid w:val="00B411E1"/>
    <w:rsid w:val="00B415ED"/>
    <w:rsid w:val="00B41673"/>
    <w:rsid w:val="00B416D2"/>
    <w:rsid w:val="00B4174B"/>
    <w:rsid w:val="00B41753"/>
    <w:rsid w:val="00B41826"/>
    <w:rsid w:val="00B4184C"/>
    <w:rsid w:val="00B4188C"/>
    <w:rsid w:val="00B41923"/>
    <w:rsid w:val="00B41989"/>
    <w:rsid w:val="00B41CBD"/>
    <w:rsid w:val="00B41D1B"/>
    <w:rsid w:val="00B41F5D"/>
    <w:rsid w:val="00B4210E"/>
    <w:rsid w:val="00B42190"/>
    <w:rsid w:val="00B4246C"/>
    <w:rsid w:val="00B428E2"/>
    <w:rsid w:val="00B4290C"/>
    <w:rsid w:val="00B429BE"/>
    <w:rsid w:val="00B429F6"/>
    <w:rsid w:val="00B42A52"/>
    <w:rsid w:val="00B42A58"/>
    <w:rsid w:val="00B42B03"/>
    <w:rsid w:val="00B42B1C"/>
    <w:rsid w:val="00B42B26"/>
    <w:rsid w:val="00B42CD2"/>
    <w:rsid w:val="00B42E8A"/>
    <w:rsid w:val="00B43005"/>
    <w:rsid w:val="00B430B0"/>
    <w:rsid w:val="00B431C8"/>
    <w:rsid w:val="00B431DF"/>
    <w:rsid w:val="00B4347A"/>
    <w:rsid w:val="00B4357E"/>
    <w:rsid w:val="00B43628"/>
    <w:rsid w:val="00B43770"/>
    <w:rsid w:val="00B43BAF"/>
    <w:rsid w:val="00B43D8E"/>
    <w:rsid w:val="00B43E24"/>
    <w:rsid w:val="00B43F2D"/>
    <w:rsid w:val="00B4405E"/>
    <w:rsid w:val="00B442A6"/>
    <w:rsid w:val="00B443C6"/>
    <w:rsid w:val="00B444F0"/>
    <w:rsid w:val="00B4454D"/>
    <w:rsid w:val="00B44743"/>
    <w:rsid w:val="00B44780"/>
    <w:rsid w:val="00B4484B"/>
    <w:rsid w:val="00B4495C"/>
    <w:rsid w:val="00B449E1"/>
    <w:rsid w:val="00B44AFF"/>
    <w:rsid w:val="00B44B83"/>
    <w:rsid w:val="00B44C0B"/>
    <w:rsid w:val="00B44CA4"/>
    <w:rsid w:val="00B44E1E"/>
    <w:rsid w:val="00B44F9C"/>
    <w:rsid w:val="00B4511A"/>
    <w:rsid w:val="00B45161"/>
    <w:rsid w:val="00B45288"/>
    <w:rsid w:val="00B45381"/>
    <w:rsid w:val="00B45607"/>
    <w:rsid w:val="00B457F8"/>
    <w:rsid w:val="00B45928"/>
    <w:rsid w:val="00B459B5"/>
    <w:rsid w:val="00B45BB8"/>
    <w:rsid w:val="00B45D0D"/>
    <w:rsid w:val="00B45EEE"/>
    <w:rsid w:val="00B45FF0"/>
    <w:rsid w:val="00B46271"/>
    <w:rsid w:val="00B463BF"/>
    <w:rsid w:val="00B46529"/>
    <w:rsid w:val="00B4669C"/>
    <w:rsid w:val="00B466CD"/>
    <w:rsid w:val="00B46734"/>
    <w:rsid w:val="00B468B0"/>
    <w:rsid w:val="00B46A06"/>
    <w:rsid w:val="00B46DE0"/>
    <w:rsid w:val="00B46F84"/>
    <w:rsid w:val="00B46F9B"/>
    <w:rsid w:val="00B473AB"/>
    <w:rsid w:val="00B4749E"/>
    <w:rsid w:val="00B476E2"/>
    <w:rsid w:val="00B47845"/>
    <w:rsid w:val="00B47925"/>
    <w:rsid w:val="00B47DFB"/>
    <w:rsid w:val="00B47EC1"/>
    <w:rsid w:val="00B47ED9"/>
    <w:rsid w:val="00B47F3F"/>
    <w:rsid w:val="00B50120"/>
    <w:rsid w:val="00B50209"/>
    <w:rsid w:val="00B503DF"/>
    <w:rsid w:val="00B503F8"/>
    <w:rsid w:val="00B50512"/>
    <w:rsid w:val="00B50567"/>
    <w:rsid w:val="00B505CC"/>
    <w:rsid w:val="00B508A9"/>
    <w:rsid w:val="00B508AE"/>
    <w:rsid w:val="00B508C9"/>
    <w:rsid w:val="00B5090E"/>
    <w:rsid w:val="00B50BCD"/>
    <w:rsid w:val="00B50C2A"/>
    <w:rsid w:val="00B50EFA"/>
    <w:rsid w:val="00B50F95"/>
    <w:rsid w:val="00B5151C"/>
    <w:rsid w:val="00B51567"/>
    <w:rsid w:val="00B51578"/>
    <w:rsid w:val="00B515FF"/>
    <w:rsid w:val="00B5196E"/>
    <w:rsid w:val="00B51BBE"/>
    <w:rsid w:val="00B51CFC"/>
    <w:rsid w:val="00B51DE4"/>
    <w:rsid w:val="00B51E90"/>
    <w:rsid w:val="00B51EA4"/>
    <w:rsid w:val="00B52356"/>
    <w:rsid w:val="00B5248E"/>
    <w:rsid w:val="00B524B8"/>
    <w:rsid w:val="00B52515"/>
    <w:rsid w:val="00B5255C"/>
    <w:rsid w:val="00B52597"/>
    <w:rsid w:val="00B526D5"/>
    <w:rsid w:val="00B5282A"/>
    <w:rsid w:val="00B528BD"/>
    <w:rsid w:val="00B528E8"/>
    <w:rsid w:val="00B529B1"/>
    <w:rsid w:val="00B52EB0"/>
    <w:rsid w:val="00B53058"/>
    <w:rsid w:val="00B530A0"/>
    <w:rsid w:val="00B5315A"/>
    <w:rsid w:val="00B531FF"/>
    <w:rsid w:val="00B53544"/>
    <w:rsid w:val="00B53660"/>
    <w:rsid w:val="00B5366C"/>
    <w:rsid w:val="00B53686"/>
    <w:rsid w:val="00B53854"/>
    <w:rsid w:val="00B538A8"/>
    <w:rsid w:val="00B539BB"/>
    <w:rsid w:val="00B53A80"/>
    <w:rsid w:val="00B53AD4"/>
    <w:rsid w:val="00B53B18"/>
    <w:rsid w:val="00B53D7F"/>
    <w:rsid w:val="00B53D9E"/>
    <w:rsid w:val="00B53F33"/>
    <w:rsid w:val="00B540C5"/>
    <w:rsid w:val="00B54255"/>
    <w:rsid w:val="00B54343"/>
    <w:rsid w:val="00B54487"/>
    <w:rsid w:val="00B544C4"/>
    <w:rsid w:val="00B54507"/>
    <w:rsid w:val="00B54599"/>
    <w:rsid w:val="00B545B5"/>
    <w:rsid w:val="00B546F0"/>
    <w:rsid w:val="00B54739"/>
    <w:rsid w:val="00B54757"/>
    <w:rsid w:val="00B5478E"/>
    <w:rsid w:val="00B547DB"/>
    <w:rsid w:val="00B548CF"/>
    <w:rsid w:val="00B54BD5"/>
    <w:rsid w:val="00B54C43"/>
    <w:rsid w:val="00B54CFC"/>
    <w:rsid w:val="00B54DC9"/>
    <w:rsid w:val="00B54E77"/>
    <w:rsid w:val="00B54FCA"/>
    <w:rsid w:val="00B55019"/>
    <w:rsid w:val="00B5539E"/>
    <w:rsid w:val="00B553B4"/>
    <w:rsid w:val="00B55503"/>
    <w:rsid w:val="00B5553D"/>
    <w:rsid w:val="00B555F5"/>
    <w:rsid w:val="00B556AF"/>
    <w:rsid w:val="00B556F5"/>
    <w:rsid w:val="00B5571D"/>
    <w:rsid w:val="00B55771"/>
    <w:rsid w:val="00B55799"/>
    <w:rsid w:val="00B5589E"/>
    <w:rsid w:val="00B55932"/>
    <w:rsid w:val="00B559AC"/>
    <w:rsid w:val="00B55A75"/>
    <w:rsid w:val="00B55BFE"/>
    <w:rsid w:val="00B55C4A"/>
    <w:rsid w:val="00B55C5D"/>
    <w:rsid w:val="00B55C74"/>
    <w:rsid w:val="00B55ED8"/>
    <w:rsid w:val="00B55FA8"/>
    <w:rsid w:val="00B55FFA"/>
    <w:rsid w:val="00B5615E"/>
    <w:rsid w:val="00B56509"/>
    <w:rsid w:val="00B566A1"/>
    <w:rsid w:val="00B56723"/>
    <w:rsid w:val="00B5686C"/>
    <w:rsid w:val="00B56A23"/>
    <w:rsid w:val="00B56ABF"/>
    <w:rsid w:val="00B56BB9"/>
    <w:rsid w:val="00B56D17"/>
    <w:rsid w:val="00B56E95"/>
    <w:rsid w:val="00B57021"/>
    <w:rsid w:val="00B5712F"/>
    <w:rsid w:val="00B5748C"/>
    <w:rsid w:val="00B5749A"/>
    <w:rsid w:val="00B57507"/>
    <w:rsid w:val="00B5753E"/>
    <w:rsid w:val="00B57555"/>
    <w:rsid w:val="00B57612"/>
    <w:rsid w:val="00B5763C"/>
    <w:rsid w:val="00B57918"/>
    <w:rsid w:val="00B57BFA"/>
    <w:rsid w:val="00B57C09"/>
    <w:rsid w:val="00B57EDB"/>
    <w:rsid w:val="00B57FB5"/>
    <w:rsid w:val="00B601EC"/>
    <w:rsid w:val="00B60329"/>
    <w:rsid w:val="00B60334"/>
    <w:rsid w:val="00B605B7"/>
    <w:rsid w:val="00B606CD"/>
    <w:rsid w:val="00B6075F"/>
    <w:rsid w:val="00B607FB"/>
    <w:rsid w:val="00B60AB5"/>
    <w:rsid w:val="00B60ABA"/>
    <w:rsid w:val="00B60B0B"/>
    <w:rsid w:val="00B60C44"/>
    <w:rsid w:val="00B60DF9"/>
    <w:rsid w:val="00B60E5D"/>
    <w:rsid w:val="00B60F47"/>
    <w:rsid w:val="00B61269"/>
    <w:rsid w:val="00B612AD"/>
    <w:rsid w:val="00B6133D"/>
    <w:rsid w:val="00B615A6"/>
    <w:rsid w:val="00B618EA"/>
    <w:rsid w:val="00B61B02"/>
    <w:rsid w:val="00B61BDD"/>
    <w:rsid w:val="00B61D3B"/>
    <w:rsid w:val="00B61E18"/>
    <w:rsid w:val="00B61E98"/>
    <w:rsid w:val="00B61F58"/>
    <w:rsid w:val="00B620BE"/>
    <w:rsid w:val="00B62370"/>
    <w:rsid w:val="00B625E7"/>
    <w:rsid w:val="00B626A5"/>
    <w:rsid w:val="00B62725"/>
    <w:rsid w:val="00B628D0"/>
    <w:rsid w:val="00B6291E"/>
    <w:rsid w:val="00B6293C"/>
    <w:rsid w:val="00B62ACA"/>
    <w:rsid w:val="00B62CA9"/>
    <w:rsid w:val="00B62DEA"/>
    <w:rsid w:val="00B62E7D"/>
    <w:rsid w:val="00B63079"/>
    <w:rsid w:val="00B63269"/>
    <w:rsid w:val="00B63276"/>
    <w:rsid w:val="00B6327F"/>
    <w:rsid w:val="00B633C8"/>
    <w:rsid w:val="00B635BB"/>
    <w:rsid w:val="00B635BD"/>
    <w:rsid w:val="00B636C9"/>
    <w:rsid w:val="00B637D1"/>
    <w:rsid w:val="00B639CC"/>
    <w:rsid w:val="00B63ABC"/>
    <w:rsid w:val="00B63F19"/>
    <w:rsid w:val="00B64070"/>
    <w:rsid w:val="00B640EE"/>
    <w:rsid w:val="00B64198"/>
    <w:rsid w:val="00B6431A"/>
    <w:rsid w:val="00B643D1"/>
    <w:rsid w:val="00B643ED"/>
    <w:rsid w:val="00B64438"/>
    <w:rsid w:val="00B644A7"/>
    <w:rsid w:val="00B6488F"/>
    <w:rsid w:val="00B64AE0"/>
    <w:rsid w:val="00B64C24"/>
    <w:rsid w:val="00B64C44"/>
    <w:rsid w:val="00B64EB4"/>
    <w:rsid w:val="00B64F10"/>
    <w:rsid w:val="00B64FAD"/>
    <w:rsid w:val="00B650C9"/>
    <w:rsid w:val="00B65149"/>
    <w:rsid w:val="00B65174"/>
    <w:rsid w:val="00B65417"/>
    <w:rsid w:val="00B654D6"/>
    <w:rsid w:val="00B655D0"/>
    <w:rsid w:val="00B65698"/>
    <w:rsid w:val="00B6593E"/>
    <w:rsid w:val="00B65A72"/>
    <w:rsid w:val="00B65B18"/>
    <w:rsid w:val="00B65B43"/>
    <w:rsid w:val="00B65C2F"/>
    <w:rsid w:val="00B65DA0"/>
    <w:rsid w:val="00B6610E"/>
    <w:rsid w:val="00B663C7"/>
    <w:rsid w:val="00B66538"/>
    <w:rsid w:val="00B668C6"/>
    <w:rsid w:val="00B66B89"/>
    <w:rsid w:val="00B66D7C"/>
    <w:rsid w:val="00B66EFE"/>
    <w:rsid w:val="00B67185"/>
    <w:rsid w:val="00B671DE"/>
    <w:rsid w:val="00B672AA"/>
    <w:rsid w:val="00B67648"/>
    <w:rsid w:val="00B67686"/>
    <w:rsid w:val="00B67689"/>
    <w:rsid w:val="00B67692"/>
    <w:rsid w:val="00B6775E"/>
    <w:rsid w:val="00B6793C"/>
    <w:rsid w:val="00B679BD"/>
    <w:rsid w:val="00B679D8"/>
    <w:rsid w:val="00B67BFF"/>
    <w:rsid w:val="00B67C83"/>
    <w:rsid w:val="00B67D40"/>
    <w:rsid w:val="00B67D5F"/>
    <w:rsid w:val="00B67E67"/>
    <w:rsid w:val="00B67EE8"/>
    <w:rsid w:val="00B67FD7"/>
    <w:rsid w:val="00B700D4"/>
    <w:rsid w:val="00B70141"/>
    <w:rsid w:val="00B70151"/>
    <w:rsid w:val="00B7026B"/>
    <w:rsid w:val="00B704AB"/>
    <w:rsid w:val="00B7051C"/>
    <w:rsid w:val="00B705F8"/>
    <w:rsid w:val="00B70675"/>
    <w:rsid w:val="00B706BC"/>
    <w:rsid w:val="00B706BD"/>
    <w:rsid w:val="00B70736"/>
    <w:rsid w:val="00B70A52"/>
    <w:rsid w:val="00B70AC1"/>
    <w:rsid w:val="00B70B48"/>
    <w:rsid w:val="00B70F44"/>
    <w:rsid w:val="00B70FE6"/>
    <w:rsid w:val="00B7101B"/>
    <w:rsid w:val="00B711AD"/>
    <w:rsid w:val="00B714CF"/>
    <w:rsid w:val="00B71645"/>
    <w:rsid w:val="00B71703"/>
    <w:rsid w:val="00B718BB"/>
    <w:rsid w:val="00B71B14"/>
    <w:rsid w:val="00B71D8A"/>
    <w:rsid w:val="00B720C5"/>
    <w:rsid w:val="00B72154"/>
    <w:rsid w:val="00B7226B"/>
    <w:rsid w:val="00B7227C"/>
    <w:rsid w:val="00B72394"/>
    <w:rsid w:val="00B723BE"/>
    <w:rsid w:val="00B725A1"/>
    <w:rsid w:val="00B7268B"/>
    <w:rsid w:val="00B72812"/>
    <w:rsid w:val="00B72837"/>
    <w:rsid w:val="00B729DF"/>
    <w:rsid w:val="00B72BDC"/>
    <w:rsid w:val="00B72BE0"/>
    <w:rsid w:val="00B72E7A"/>
    <w:rsid w:val="00B72F4C"/>
    <w:rsid w:val="00B73001"/>
    <w:rsid w:val="00B73131"/>
    <w:rsid w:val="00B7317E"/>
    <w:rsid w:val="00B73288"/>
    <w:rsid w:val="00B732B6"/>
    <w:rsid w:val="00B73324"/>
    <w:rsid w:val="00B733AB"/>
    <w:rsid w:val="00B733F9"/>
    <w:rsid w:val="00B7357F"/>
    <w:rsid w:val="00B735F2"/>
    <w:rsid w:val="00B7367A"/>
    <w:rsid w:val="00B736C5"/>
    <w:rsid w:val="00B736EC"/>
    <w:rsid w:val="00B736F3"/>
    <w:rsid w:val="00B73741"/>
    <w:rsid w:val="00B73881"/>
    <w:rsid w:val="00B738EF"/>
    <w:rsid w:val="00B73A9E"/>
    <w:rsid w:val="00B73F3C"/>
    <w:rsid w:val="00B740DA"/>
    <w:rsid w:val="00B740FA"/>
    <w:rsid w:val="00B741EF"/>
    <w:rsid w:val="00B741F2"/>
    <w:rsid w:val="00B742C3"/>
    <w:rsid w:val="00B74418"/>
    <w:rsid w:val="00B745C0"/>
    <w:rsid w:val="00B74631"/>
    <w:rsid w:val="00B74678"/>
    <w:rsid w:val="00B74811"/>
    <w:rsid w:val="00B7489C"/>
    <w:rsid w:val="00B749BF"/>
    <w:rsid w:val="00B74E62"/>
    <w:rsid w:val="00B74EE1"/>
    <w:rsid w:val="00B74FB6"/>
    <w:rsid w:val="00B750C0"/>
    <w:rsid w:val="00B75190"/>
    <w:rsid w:val="00B751FA"/>
    <w:rsid w:val="00B75266"/>
    <w:rsid w:val="00B7530B"/>
    <w:rsid w:val="00B756A3"/>
    <w:rsid w:val="00B756DF"/>
    <w:rsid w:val="00B757EA"/>
    <w:rsid w:val="00B757ED"/>
    <w:rsid w:val="00B75844"/>
    <w:rsid w:val="00B75895"/>
    <w:rsid w:val="00B75974"/>
    <w:rsid w:val="00B75994"/>
    <w:rsid w:val="00B75D45"/>
    <w:rsid w:val="00B75E34"/>
    <w:rsid w:val="00B75F04"/>
    <w:rsid w:val="00B75F61"/>
    <w:rsid w:val="00B75F67"/>
    <w:rsid w:val="00B7609B"/>
    <w:rsid w:val="00B760B8"/>
    <w:rsid w:val="00B7671D"/>
    <w:rsid w:val="00B76765"/>
    <w:rsid w:val="00B767FB"/>
    <w:rsid w:val="00B76B05"/>
    <w:rsid w:val="00B76BC4"/>
    <w:rsid w:val="00B76E4D"/>
    <w:rsid w:val="00B76EA9"/>
    <w:rsid w:val="00B76F0D"/>
    <w:rsid w:val="00B76F3F"/>
    <w:rsid w:val="00B76FED"/>
    <w:rsid w:val="00B77240"/>
    <w:rsid w:val="00B774D7"/>
    <w:rsid w:val="00B77700"/>
    <w:rsid w:val="00B778A4"/>
    <w:rsid w:val="00B77A13"/>
    <w:rsid w:val="00B77AC8"/>
    <w:rsid w:val="00B77BA0"/>
    <w:rsid w:val="00B77DE1"/>
    <w:rsid w:val="00B77EDB"/>
    <w:rsid w:val="00B77EF8"/>
    <w:rsid w:val="00B77FA6"/>
    <w:rsid w:val="00B8002C"/>
    <w:rsid w:val="00B80079"/>
    <w:rsid w:val="00B80223"/>
    <w:rsid w:val="00B80250"/>
    <w:rsid w:val="00B803A9"/>
    <w:rsid w:val="00B80446"/>
    <w:rsid w:val="00B80647"/>
    <w:rsid w:val="00B80BB9"/>
    <w:rsid w:val="00B80BC7"/>
    <w:rsid w:val="00B80C19"/>
    <w:rsid w:val="00B80C22"/>
    <w:rsid w:val="00B80D56"/>
    <w:rsid w:val="00B80D6F"/>
    <w:rsid w:val="00B80D88"/>
    <w:rsid w:val="00B80DFA"/>
    <w:rsid w:val="00B80F00"/>
    <w:rsid w:val="00B80FD6"/>
    <w:rsid w:val="00B812BC"/>
    <w:rsid w:val="00B814F3"/>
    <w:rsid w:val="00B81933"/>
    <w:rsid w:val="00B81A65"/>
    <w:rsid w:val="00B81A73"/>
    <w:rsid w:val="00B81AB6"/>
    <w:rsid w:val="00B81C16"/>
    <w:rsid w:val="00B81D02"/>
    <w:rsid w:val="00B81F0E"/>
    <w:rsid w:val="00B81F75"/>
    <w:rsid w:val="00B81F94"/>
    <w:rsid w:val="00B8203B"/>
    <w:rsid w:val="00B821B7"/>
    <w:rsid w:val="00B8221C"/>
    <w:rsid w:val="00B82328"/>
    <w:rsid w:val="00B82505"/>
    <w:rsid w:val="00B8253C"/>
    <w:rsid w:val="00B82752"/>
    <w:rsid w:val="00B82835"/>
    <w:rsid w:val="00B828FD"/>
    <w:rsid w:val="00B82BA7"/>
    <w:rsid w:val="00B82D6F"/>
    <w:rsid w:val="00B82E89"/>
    <w:rsid w:val="00B82F56"/>
    <w:rsid w:val="00B82FF2"/>
    <w:rsid w:val="00B83089"/>
    <w:rsid w:val="00B8313B"/>
    <w:rsid w:val="00B83238"/>
    <w:rsid w:val="00B83266"/>
    <w:rsid w:val="00B83323"/>
    <w:rsid w:val="00B8373B"/>
    <w:rsid w:val="00B83763"/>
    <w:rsid w:val="00B83771"/>
    <w:rsid w:val="00B839B9"/>
    <w:rsid w:val="00B83A4F"/>
    <w:rsid w:val="00B83AAF"/>
    <w:rsid w:val="00B83B14"/>
    <w:rsid w:val="00B83B41"/>
    <w:rsid w:val="00B83D8D"/>
    <w:rsid w:val="00B83EB3"/>
    <w:rsid w:val="00B83F27"/>
    <w:rsid w:val="00B83F86"/>
    <w:rsid w:val="00B83FB1"/>
    <w:rsid w:val="00B8406C"/>
    <w:rsid w:val="00B84244"/>
    <w:rsid w:val="00B8427E"/>
    <w:rsid w:val="00B84291"/>
    <w:rsid w:val="00B8452D"/>
    <w:rsid w:val="00B84549"/>
    <w:rsid w:val="00B8463F"/>
    <w:rsid w:val="00B846C0"/>
    <w:rsid w:val="00B84984"/>
    <w:rsid w:val="00B84A36"/>
    <w:rsid w:val="00B84A42"/>
    <w:rsid w:val="00B84A45"/>
    <w:rsid w:val="00B84A8D"/>
    <w:rsid w:val="00B84AAB"/>
    <w:rsid w:val="00B84B7A"/>
    <w:rsid w:val="00B84D4A"/>
    <w:rsid w:val="00B84D7F"/>
    <w:rsid w:val="00B84DE8"/>
    <w:rsid w:val="00B85011"/>
    <w:rsid w:val="00B85035"/>
    <w:rsid w:val="00B85141"/>
    <w:rsid w:val="00B852A6"/>
    <w:rsid w:val="00B852B8"/>
    <w:rsid w:val="00B8559B"/>
    <w:rsid w:val="00B8579E"/>
    <w:rsid w:val="00B8590C"/>
    <w:rsid w:val="00B85A7B"/>
    <w:rsid w:val="00B85AC6"/>
    <w:rsid w:val="00B85B54"/>
    <w:rsid w:val="00B85BDA"/>
    <w:rsid w:val="00B85D19"/>
    <w:rsid w:val="00B85DDB"/>
    <w:rsid w:val="00B85EEA"/>
    <w:rsid w:val="00B86134"/>
    <w:rsid w:val="00B86248"/>
    <w:rsid w:val="00B8625B"/>
    <w:rsid w:val="00B86373"/>
    <w:rsid w:val="00B863C2"/>
    <w:rsid w:val="00B86471"/>
    <w:rsid w:val="00B864F4"/>
    <w:rsid w:val="00B8660C"/>
    <w:rsid w:val="00B86652"/>
    <w:rsid w:val="00B86705"/>
    <w:rsid w:val="00B86881"/>
    <w:rsid w:val="00B869E3"/>
    <w:rsid w:val="00B86AA9"/>
    <w:rsid w:val="00B86ADA"/>
    <w:rsid w:val="00B86B87"/>
    <w:rsid w:val="00B86CBD"/>
    <w:rsid w:val="00B86D8A"/>
    <w:rsid w:val="00B86DB4"/>
    <w:rsid w:val="00B86E90"/>
    <w:rsid w:val="00B86EF6"/>
    <w:rsid w:val="00B86FB5"/>
    <w:rsid w:val="00B8717B"/>
    <w:rsid w:val="00B871CE"/>
    <w:rsid w:val="00B871F1"/>
    <w:rsid w:val="00B873CB"/>
    <w:rsid w:val="00B875FC"/>
    <w:rsid w:val="00B8773D"/>
    <w:rsid w:val="00B877F7"/>
    <w:rsid w:val="00B87896"/>
    <w:rsid w:val="00B87932"/>
    <w:rsid w:val="00B87949"/>
    <w:rsid w:val="00B87A59"/>
    <w:rsid w:val="00B87B3F"/>
    <w:rsid w:val="00B87C17"/>
    <w:rsid w:val="00B87F4C"/>
    <w:rsid w:val="00B9040E"/>
    <w:rsid w:val="00B9040F"/>
    <w:rsid w:val="00B90639"/>
    <w:rsid w:val="00B90681"/>
    <w:rsid w:val="00B906FB"/>
    <w:rsid w:val="00B907E4"/>
    <w:rsid w:val="00B90862"/>
    <w:rsid w:val="00B90879"/>
    <w:rsid w:val="00B909BE"/>
    <w:rsid w:val="00B909DD"/>
    <w:rsid w:val="00B90EB4"/>
    <w:rsid w:val="00B9113B"/>
    <w:rsid w:val="00B9123E"/>
    <w:rsid w:val="00B91249"/>
    <w:rsid w:val="00B9130B"/>
    <w:rsid w:val="00B913C4"/>
    <w:rsid w:val="00B9140F"/>
    <w:rsid w:val="00B91416"/>
    <w:rsid w:val="00B91471"/>
    <w:rsid w:val="00B915F5"/>
    <w:rsid w:val="00B919F6"/>
    <w:rsid w:val="00B91AFD"/>
    <w:rsid w:val="00B91B49"/>
    <w:rsid w:val="00B91C01"/>
    <w:rsid w:val="00B91FD0"/>
    <w:rsid w:val="00B91FED"/>
    <w:rsid w:val="00B92145"/>
    <w:rsid w:val="00B9220B"/>
    <w:rsid w:val="00B923CA"/>
    <w:rsid w:val="00B9252C"/>
    <w:rsid w:val="00B92552"/>
    <w:rsid w:val="00B9258D"/>
    <w:rsid w:val="00B92592"/>
    <w:rsid w:val="00B92636"/>
    <w:rsid w:val="00B92706"/>
    <w:rsid w:val="00B9285A"/>
    <w:rsid w:val="00B928D9"/>
    <w:rsid w:val="00B92B42"/>
    <w:rsid w:val="00B92CBE"/>
    <w:rsid w:val="00B92EB1"/>
    <w:rsid w:val="00B9307D"/>
    <w:rsid w:val="00B9311A"/>
    <w:rsid w:val="00B93143"/>
    <w:rsid w:val="00B931C3"/>
    <w:rsid w:val="00B931EA"/>
    <w:rsid w:val="00B9328B"/>
    <w:rsid w:val="00B93362"/>
    <w:rsid w:val="00B93457"/>
    <w:rsid w:val="00B9349C"/>
    <w:rsid w:val="00B93717"/>
    <w:rsid w:val="00B9375F"/>
    <w:rsid w:val="00B938B4"/>
    <w:rsid w:val="00B93BEB"/>
    <w:rsid w:val="00B93C94"/>
    <w:rsid w:val="00B9410C"/>
    <w:rsid w:val="00B94372"/>
    <w:rsid w:val="00B943C2"/>
    <w:rsid w:val="00B943E9"/>
    <w:rsid w:val="00B94419"/>
    <w:rsid w:val="00B9452F"/>
    <w:rsid w:val="00B94577"/>
    <w:rsid w:val="00B945C6"/>
    <w:rsid w:val="00B9462E"/>
    <w:rsid w:val="00B946A4"/>
    <w:rsid w:val="00B946DC"/>
    <w:rsid w:val="00B947D0"/>
    <w:rsid w:val="00B949FA"/>
    <w:rsid w:val="00B94A2D"/>
    <w:rsid w:val="00B94C65"/>
    <w:rsid w:val="00B94F0D"/>
    <w:rsid w:val="00B951B8"/>
    <w:rsid w:val="00B954FE"/>
    <w:rsid w:val="00B955DC"/>
    <w:rsid w:val="00B95635"/>
    <w:rsid w:val="00B95655"/>
    <w:rsid w:val="00B95670"/>
    <w:rsid w:val="00B958E0"/>
    <w:rsid w:val="00B95A23"/>
    <w:rsid w:val="00B95C00"/>
    <w:rsid w:val="00B95C70"/>
    <w:rsid w:val="00B95D83"/>
    <w:rsid w:val="00B95DDC"/>
    <w:rsid w:val="00B95E19"/>
    <w:rsid w:val="00B95F5E"/>
    <w:rsid w:val="00B96139"/>
    <w:rsid w:val="00B96156"/>
    <w:rsid w:val="00B962D9"/>
    <w:rsid w:val="00B963FF"/>
    <w:rsid w:val="00B96414"/>
    <w:rsid w:val="00B9646A"/>
    <w:rsid w:val="00B9646B"/>
    <w:rsid w:val="00B96495"/>
    <w:rsid w:val="00B964AA"/>
    <w:rsid w:val="00B96678"/>
    <w:rsid w:val="00B9679E"/>
    <w:rsid w:val="00B96A19"/>
    <w:rsid w:val="00B96A2A"/>
    <w:rsid w:val="00B96B5C"/>
    <w:rsid w:val="00B96CCE"/>
    <w:rsid w:val="00B96E49"/>
    <w:rsid w:val="00B96ED4"/>
    <w:rsid w:val="00B96EE1"/>
    <w:rsid w:val="00B96F51"/>
    <w:rsid w:val="00B96FE0"/>
    <w:rsid w:val="00B973D0"/>
    <w:rsid w:val="00B97493"/>
    <w:rsid w:val="00B97511"/>
    <w:rsid w:val="00B975EA"/>
    <w:rsid w:val="00B97617"/>
    <w:rsid w:val="00B977B4"/>
    <w:rsid w:val="00B97987"/>
    <w:rsid w:val="00B97B18"/>
    <w:rsid w:val="00B97B60"/>
    <w:rsid w:val="00B97B94"/>
    <w:rsid w:val="00B97D58"/>
    <w:rsid w:val="00B97D8C"/>
    <w:rsid w:val="00B97EA5"/>
    <w:rsid w:val="00B97FC8"/>
    <w:rsid w:val="00BA0127"/>
    <w:rsid w:val="00BA0143"/>
    <w:rsid w:val="00BA03CC"/>
    <w:rsid w:val="00BA058F"/>
    <w:rsid w:val="00BA08AB"/>
    <w:rsid w:val="00BA09EC"/>
    <w:rsid w:val="00BA0A31"/>
    <w:rsid w:val="00BA0BFF"/>
    <w:rsid w:val="00BA0DF5"/>
    <w:rsid w:val="00BA11C2"/>
    <w:rsid w:val="00BA1297"/>
    <w:rsid w:val="00BA12E6"/>
    <w:rsid w:val="00BA12F4"/>
    <w:rsid w:val="00BA12FD"/>
    <w:rsid w:val="00BA137C"/>
    <w:rsid w:val="00BA140C"/>
    <w:rsid w:val="00BA15C4"/>
    <w:rsid w:val="00BA15C8"/>
    <w:rsid w:val="00BA15E4"/>
    <w:rsid w:val="00BA1704"/>
    <w:rsid w:val="00BA188D"/>
    <w:rsid w:val="00BA1A0E"/>
    <w:rsid w:val="00BA1ACF"/>
    <w:rsid w:val="00BA1D42"/>
    <w:rsid w:val="00BA1E3C"/>
    <w:rsid w:val="00BA1E92"/>
    <w:rsid w:val="00BA215C"/>
    <w:rsid w:val="00BA21D7"/>
    <w:rsid w:val="00BA220E"/>
    <w:rsid w:val="00BA23B8"/>
    <w:rsid w:val="00BA242B"/>
    <w:rsid w:val="00BA2608"/>
    <w:rsid w:val="00BA2643"/>
    <w:rsid w:val="00BA2658"/>
    <w:rsid w:val="00BA271F"/>
    <w:rsid w:val="00BA2952"/>
    <w:rsid w:val="00BA2A5C"/>
    <w:rsid w:val="00BA2AE4"/>
    <w:rsid w:val="00BA2AEA"/>
    <w:rsid w:val="00BA2B96"/>
    <w:rsid w:val="00BA2DE4"/>
    <w:rsid w:val="00BA2DEF"/>
    <w:rsid w:val="00BA2E2D"/>
    <w:rsid w:val="00BA2E4A"/>
    <w:rsid w:val="00BA2E83"/>
    <w:rsid w:val="00BA2F3B"/>
    <w:rsid w:val="00BA331A"/>
    <w:rsid w:val="00BA35AD"/>
    <w:rsid w:val="00BA37EE"/>
    <w:rsid w:val="00BA3AF2"/>
    <w:rsid w:val="00BA3B91"/>
    <w:rsid w:val="00BA3D19"/>
    <w:rsid w:val="00BA3E00"/>
    <w:rsid w:val="00BA3F27"/>
    <w:rsid w:val="00BA3FD5"/>
    <w:rsid w:val="00BA4121"/>
    <w:rsid w:val="00BA4234"/>
    <w:rsid w:val="00BA4284"/>
    <w:rsid w:val="00BA4426"/>
    <w:rsid w:val="00BA456E"/>
    <w:rsid w:val="00BA45C9"/>
    <w:rsid w:val="00BA46FE"/>
    <w:rsid w:val="00BA48AF"/>
    <w:rsid w:val="00BA49FD"/>
    <w:rsid w:val="00BA4A85"/>
    <w:rsid w:val="00BA5137"/>
    <w:rsid w:val="00BA519C"/>
    <w:rsid w:val="00BA51AB"/>
    <w:rsid w:val="00BA51FC"/>
    <w:rsid w:val="00BA538E"/>
    <w:rsid w:val="00BA553E"/>
    <w:rsid w:val="00BA5645"/>
    <w:rsid w:val="00BA56ED"/>
    <w:rsid w:val="00BA5722"/>
    <w:rsid w:val="00BA57AA"/>
    <w:rsid w:val="00BA57D7"/>
    <w:rsid w:val="00BA5AAC"/>
    <w:rsid w:val="00BA5C60"/>
    <w:rsid w:val="00BA5CDC"/>
    <w:rsid w:val="00BA5CF8"/>
    <w:rsid w:val="00BA5D67"/>
    <w:rsid w:val="00BA5E6D"/>
    <w:rsid w:val="00BA5ECE"/>
    <w:rsid w:val="00BA5F51"/>
    <w:rsid w:val="00BA5FD6"/>
    <w:rsid w:val="00BA646A"/>
    <w:rsid w:val="00BA6490"/>
    <w:rsid w:val="00BA64AD"/>
    <w:rsid w:val="00BA65BB"/>
    <w:rsid w:val="00BA65C1"/>
    <w:rsid w:val="00BA6718"/>
    <w:rsid w:val="00BA671C"/>
    <w:rsid w:val="00BA6765"/>
    <w:rsid w:val="00BA6888"/>
    <w:rsid w:val="00BA68A3"/>
    <w:rsid w:val="00BA68AE"/>
    <w:rsid w:val="00BA6903"/>
    <w:rsid w:val="00BA6965"/>
    <w:rsid w:val="00BA69B0"/>
    <w:rsid w:val="00BA6A2A"/>
    <w:rsid w:val="00BA6A6E"/>
    <w:rsid w:val="00BA6BD4"/>
    <w:rsid w:val="00BA6CFB"/>
    <w:rsid w:val="00BA6D76"/>
    <w:rsid w:val="00BA6E79"/>
    <w:rsid w:val="00BA6EEF"/>
    <w:rsid w:val="00BA7187"/>
    <w:rsid w:val="00BA71FA"/>
    <w:rsid w:val="00BA723C"/>
    <w:rsid w:val="00BA73D8"/>
    <w:rsid w:val="00BA73FA"/>
    <w:rsid w:val="00BA7616"/>
    <w:rsid w:val="00BA7C3A"/>
    <w:rsid w:val="00BA7E0A"/>
    <w:rsid w:val="00BA7E17"/>
    <w:rsid w:val="00BA7EF3"/>
    <w:rsid w:val="00BB0173"/>
    <w:rsid w:val="00BB02A1"/>
    <w:rsid w:val="00BB02B2"/>
    <w:rsid w:val="00BB02C2"/>
    <w:rsid w:val="00BB05FC"/>
    <w:rsid w:val="00BB086F"/>
    <w:rsid w:val="00BB0893"/>
    <w:rsid w:val="00BB0B40"/>
    <w:rsid w:val="00BB0C3E"/>
    <w:rsid w:val="00BB0C50"/>
    <w:rsid w:val="00BB0FBA"/>
    <w:rsid w:val="00BB1013"/>
    <w:rsid w:val="00BB10A7"/>
    <w:rsid w:val="00BB1148"/>
    <w:rsid w:val="00BB126D"/>
    <w:rsid w:val="00BB14BC"/>
    <w:rsid w:val="00BB152E"/>
    <w:rsid w:val="00BB159D"/>
    <w:rsid w:val="00BB16B0"/>
    <w:rsid w:val="00BB185D"/>
    <w:rsid w:val="00BB1862"/>
    <w:rsid w:val="00BB1A5B"/>
    <w:rsid w:val="00BB1AF7"/>
    <w:rsid w:val="00BB1B10"/>
    <w:rsid w:val="00BB1E8C"/>
    <w:rsid w:val="00BB1FFB"/>
    <w:rsid w:val="00BB230F"/>
    <w:rsid w:val="00BB2409"/>
    <w:rsid w:val="00BB2485"/>
    <w:rsid w:val="00BB24A4"/>
    <w:rsid w:val="00BB24B8"/>
    <w:rsid w:val="00BB2694"/>
    <w:rsid w:val="00BB26C4"/>
    <w:rsid w:val="00BB26F0"/>
    <w:rsid w:val="00BB27EE"/>
    <w:rsid w:val="00BB2A5E"/>
    <w:rsid w:val="00BB2A69"/>
    <w:rsid w:val="00BB2C5B"/>
    <w:rsid w:val="00BB2CB6"/>
    <w:rsid w:val="00BB2F4B"/>
    <w:rsid w:val="00BB2F7E"/>
    <w:rsid w:val="00BB306C"/>
    <w:rsid w:val="00BB30C8"/>
    <w:rsid w:val="00BB3269"/>
    <w:rsid w:val="00BB3538"/>
    <w:rsid w:val="00BB3697"/>
    <w:rsid w:val="00BB3AF1"/>
    <w:rsid w:val="00BB3BBC"/>
    <w:rsid w:val="00BB3F46"/>
    <w:rsid w:val="00BB3FA6"/>
    <w:rsid w:val="00BB434F"/>
    <w:rsid w:val="00BB4397"/>
    <w:rsid w:val="00BB441A"/>
    <w:rsid w:val="00BB4585"/>
    <w:rsid w:val="00BB471C"/>
    <w:rsid w:val="00BB4A0B"/>
    <w:rsid w:val="00BB4BBE"/>
    <w:rsid w:val="00BB4C29"/>
    <w:rsid w:val="00BB4C7F"/>
    <w:rsid w:val="00BB4CE9"/>
    <w:rsid w:val="00BB4D46"/>
    <w:rsid w:val="00BB4D8C"/>
    <w:rsid w:val="00BB4FCF"/>
    <w:rsid w:val="00BB503B"/>
    <w:rsid w:val="00BB5112"/>
    <w:rsid w:val="00BB5285"/>
    <w:rsid w:val="00BB5378"/>
    <w:rsid w:val="00BB548B"/>
    <w:rsid w:val="00BB55E5"/>
    <w:rsid w:val="00BB5691"/>
    <w:rsid w:val="00BB56D5"/>
    <w:rsid w:val="00BB58A7"/>
    <w:rsid w:val="00BB5B96"/>
    <w:rsid w:val="00BB5C73"/>
    <w:rsid w:val="00BB5D4E"/>
    <w:rsid w:val="00BB5D61"/>
    <w:rsid w:val="00BB5E51"/>
    <w:rsid w:val="00BB5F15"/>
    <w:rsid w:val="00BB5F41"/>
    <w:rsid w:val="00BB607A"/>
    <w:rsid w:val="00BB627F"/>
    <w:rsid w:val="00BB63FE"/>
    <w:rsid w:val="00BB6402"/>
    <w:rsid w:val="00BB6501"/>
    <w:rsid w:val="00BB65AE"/>
    <w:rsid w:val="00BB6ACB"/>
    <w:rsid w:val="00BB6C42"/>
    <w:rsid w:val="00BB6ED4"/>
    <w:rsid w:val="00BB6F4A"/>
    <w:rsid w:val="00BB6FD9"/>
    <w:rsid w:val="00BB6FE7"/>
    <w:rsid w:val="00BB711F"/>
    <w:rsid w:val="00BB71E0"/>
    <w:rsid w:val="00BB7316"/>
    <w:rsid w:val="00BB73AB"/>
    <w:rsid w:val="00BB73B1"/>
    <w:rsid w:val="00BB7442"/>
    <w:rsid w:val="00BB7562"/>
    <w:rsid w:val="00BB78A5"/>
    <w:rsid w:val="00BB798C"/>
    <w:rsid w:val="00BB7AFD"/>
    <w:rsid w:val="00BB7B6D"/>
    <w:rsid w:val="00BB7CF8"/>
    <w:rsid w:val="00BB7E74"/>
    <w:rsid w:val="00BB7E91"/>
    <w:rsid w:val="00BB7F74"/>
    <w:rsid w:val="00BB7F7E"/>
    <w:rsid w:val="00BB7FDA"/>
    <w:rsid w:val="00BC0090"/>
    <w:rsid w:val="00BC00E0"/>
    <w:rsid w:val="00BC0197"/>
    <w:rsid w:val="00BC01DC"/>
    <w:rsid w:val="00BC05C0"/>
    <w:rsid w:val="00BC05EE"/>
    <w:rsid w:val="00BC0621"/>
    <w:rsid w:val="00BC06D7"/>
    <w:rsid w:val="00BC078C"/>
    <w:rsid w:val="00BC0A32"/>
    <w:rsid w:val="00BC0BAC"/>
    <w:rsid w:val="00BC0C22"/>
    <w:rsid w:val="00BC0CAD"/>
    <w:rsid w:val="00BC0D1A"/>
    <w:rsid w:val="00BC0E63"/>
    <w:rsid w:val="00BC0EA8"/>
    <w:rsid w:val="00BC0F43"/>
    <w:rsid w:val="00BC0F4E"/>
    <w:rsid w:val="00BC0F73"/>
    <w:rsid w:val="00BC0FBB"/>
    <w:rsid w:val="00BC1022"/>
    <w:rsid w:val="00BC1247"/>
    <w:rsid w:val="00BC1553"/>
    <w:rsid w:val="00BC15DD"/>
    <w:rsid w:val="00BC16E2"/>
    <w:rsid w:val="00BC16EF"/>
    <w:rsid w:val="00BC1742"/>
    <w:rsid w:val="00BC1B6E"/>
    <w:rsid w:val="00BC1BCC"/>
    <w:rsid w:val="00BC1C70"/>
    <w:rsid w:val="00BC1CD0"/>
    <w:rsid w:val="00BC1E35"/>
    <w:rsid w:val="00BC2003"/>
    <w:rsid w:val="00BC210A"/>
    <w:rsid w:val="00BC21D6"/>
    <w:rsid w:val="00BC221F"/>
    <w:rsid w:val="00BC223A"/>
    <w:rsid w:val="00BC228C"/>
    <w:rsid w:val="00BC22C6"/>
    <w:rsid w:val="00BC2368"/>
    <w:rsid w:val="00BC23A1"/>
    <w:rsid w:val="00BC2485"/>
    <w:rsid w:val="00BC24B9"/>
    <w:rsid w:val="00BC24FB"/>
    <w:rsid w:val="00BC2732"/>
    <w:rsid w:val="00BC27C5"/>
    <w:rsid w:val="00BC286A"/>
    <w:rsid w:val="00BC28A9"/>
    <w:rsid w:val="00BC2BB6"/>
    <w:rsid w:val="00BC2BDF"/>
    <w:rsid w:val="00BC2BE7"/>
    <w:rsid w:val="00BC2BEE"/>
    <w:rsid w:val="00BC2CA7"/>
    <w:rsid w:val="00BC2ED5"/>
    <w:rsid w:val="00BC2F7B"/>
    <w:rsid w:val="00BC31A2"/>
    <w:rsid w:val="00BC31BF"/>
    <w:rsid w:val="00BC3344"/>
    <w:rsid w:val="00BC3793"/>
    <w:rsid w:val="00BC37BE"/>
    <w:rsid w:val="00BC3A18"/>
    <w:rsid w:val="00BC3BFE"/>
    <w:rsid w:val="00BC3CAD"/>
    <w:rsid w:val="00BC3E00"/>
    <w:rsid w:val="00BC411A"/>
    <w:rsid w:val="00BC4281"/>
    <w:rsid w:val="00BC4534"/>
    <w:rsid w:val="00BC45E2"/>
    <w:rsid w:val="00BC4605"/>
    <w:rsid w:val="00BC47D1"/>
    <w:rsid w:val="00BC4A6F"/>
    <w:rsid w:val="00BC4FA4"/>
    <w:rsid w:val="00BC508F"/>
    <w:rsid w:val="00BC51E2"/>
    <w:rsid w:val="00BC5260"/>
    <w:rsid w:val="00BC548D"/>
    <w:rsid w:val="00BC5688"/>
    <w:rsid w:val="00BC568A"/>
    <w:rsid w:val="00BC569C"/>
    <w:rsid w:val="00BC57B0"/>
    <w:rsid w:val="00BC58A3"/>
    <w:rsid w:val="00BC5987"/>
    <w:rsid w:val="00BC5D10"/>
    <w:rsid w:val="00BC5F31"/>
    <w:rsid w:val="00BC5F93"/>
    <w:rsid w:val="00BC603F"/>
    <w:rsid w:val="00BC60E2"/>
    <w:rsid w:val="00BC6290"/>
    <w:rsid w:val="00BC62A3"/>
    <w:rsid w:val="00BC62E4"/>
    <w:rsid w:val="00BC645B"/>
    <w:rsid w:val="00BC656B"/>
    <w:rsid w:val="00BC66E6"/>
    <w:rsid w:val="00BC69A0"/>
    <w:rsid w:val="00BC6BBC"/>
    <w:rsid w:val="00BC6CF0"/>
    <w:rsid w:val="00BC6E88"/>
    <w:rsid w:val="00BC6F3A"/>
    <w:rsid w:val="00BC709F"/>
    <w:rsid w:val="00BC722E"/>
    <w:rsid w:val="00BC72A9"/>
    <w:rsid w:val="00BC7471"/>
    <w:rsid w:val="00BC75A2"/>
    <w:rsid w:val="00BC7790"/>
    <w:rsid w:val="00BC784F"/>
    <w:rsid w:val="00BC7987"/>
    <w:rsid w:val="00BC7A20"/>
    <w:rsid w:val="00BC7A32"/>
    <w:rsid w:val="00BC7A5F"/>
    <w:rsid w:val="00BC7AE6"/>
    <w:rsid w:val="00BC7BE3"/>
    <w:rsid w:val="00BC7C2C"/>
    <w:rsid w:val="00BC7D97"/>
    <w:rsid w:val="00BC7DC2"/>
    <w:rsid w:val="00BC7DDB"/>
    <w:rsid w:val="00BC7E3F"/>
    <w:rsid w:val="00BD006A"/>
    <w:rsid w:val="00BD0070"/>
    <w:rsid w:val="00BD00BE"/>
    <w:rsid w:val="00BD011D"/>
    <w:rsid w:val="00BD02A8"/>
    <w:rsid w:val="00BD03E5"/>
    <w:rsid w:val="00BD0429"/>
    <w:rsid w:val="00BD0437"/>
    <w:rsid w:val="00BD0626"/>
    <w:rsid w:val="00BD0693"/>
    <w:rsid w:val="00BD074A"/>
    <w:rsid w:val="00BD075B"/>
    <w:rsid w:val="00BD085C"/>
    <w:rsid w:val="00BD08A7"/>
    <w:rsid w:val="00BD092E"/>
    <w:rsid w:val="00BD095D"/>
    <w:rsid w:val="00BD099F"/>
    <w:rsid w:val="00BD0A46"/>
    <w:rsid w:val="00BD0C22"/>
    <w:rsid w:val="00BD0CBF"/>
    <w:rsid w:val="00BD0E6B"/>
    <w:rsid w:val="00BD15F5"/>
    <w:rsid w:val="00BD16D8"/>
    <w:rsid w:val="00BD1781"/>
    <w:rsid w:val="00BD17F6"/>
    <w:rsid w:val="00BD1837"/>
    <w:rsid w:val="00BD19F0"/>
    <w:rsid w:val="00BD1E78"/>
    <w:rsid w:val="00BD207C"/>
    <w:rsid w:val="00BD231C"/>
    <w:rsid w:val="00BD2505"/>
    <w:rsid w:val="00BD2891"/>
    <w:rsid w:val="00BD2894"/>
    <w:rsid w:val="00BD2D6C"/>
    <w:rsid w:val="00BD2E8A"/>
    <w:rsid w:val="00BD2EC5"/>
    <w:rsid w:val="00BD2FA4"/>
    <w:rsid w:val="00BD3135"/>
    <w:rsid w:val="00BD3240"/>
    <w:rsid w:val="00BD32E9"/>
    <w:rsid w:val="00BD366C"/>
    <w:rsid w:val="00BD3810"/>
    <w:rsid w:val="00BD3A5C"/>
    <w:rsid w:val="00BD405C"/>
    <w:rsid w:val="00BD41CF"/>
    <w:rsid w:val="00BD4288"/>
    <w:rsid w:val="00BD4357"/>
    <w:rsid w:val="00BD440D"/>
    <w:rsid w:val="00BD44CA"/>
    <w:rsid w:val="00BD44F4"/>
    <w:rsid w:val="00BD4546"/>
    <w:rsid w:val="00BD4653"/>
    <w:rsid w:val="00BD479C"/>
    <w:rsid w:val="00BD4969"/>
    <w:rsid w:val="00BD498F"/>
    <w:rsid w:val="00BD4991"/>
    <w:rsid w:val="00BD49BC"/>
    <w:rsid w:val="00BD4B52"/>
    <w:rsid w:val="00BD4C1C"/>
    <w:rsid w:val="00BD4C25"/>
    <w:rsid w:val="00BD4C7C"/>
    <w:rsid w:val="00BD4DC4"/>
    <w:rsid w:val="00BD4DF1"/>
    <w:rsid w:val="00BD4EF9"/>
    <w:rsid w:val="00BD4FC4"/>
    <w:rsid w:val="00BD5299"/>
    <w:rsid w:val="00BD5301"/>
    <w:rsid w:val="00BD54AB"/>
    <w:rsid w:val="00BD5589"/>
    <w:rsid w:val="00BD55C1"/>
    <w:rsid w:val="00BD567F"/>
    <w:rsid w:val="00BD5743"/>
    <w:rsid w:val="00BD57A8"/>
    <w:rsid w:val="00BD5A1C"/>
    <w:rsid w:val="00BD5E17"/>
    <w:rsid w:val="00BD5EF8"/>
    <w:rsid w:val="00BD61DC"/>
    <w:rsid w:val="00BD6555"/>
    <w:rsid w:val="00BD6657"/>
    <w:rsid w:val="00BD66E0"/>
    <w:rsid w:val="00BD6739"/>
    <w:rsid w:val="00BD676F"/>
    <w:rsid w:val="00BD6778"/>
    <w:rsid w:val="00BD6B06"/>
    <w:rsid w:val="00BD6B61"/>
    <w:rsid w:val="00BD6B6E"/>
    <w:rsid w:val="00BD6BB0"/>
    <w:rsid w:val="00BD6BCE"/>
    <w:rsid w:val="00BD6CFF"/>
    <w:rsid w:val="00BD70D0"/>
    <w:rsid w:val="00BD70FE"/>
    <w:rsid w:val="00BD72F3"/>
    <w:rsid w:val="00BD736C"/>
    <w:rsid w:val="00BD7394"/>
    <w:rsid w:val="00BD73D0"/>
    <w:rsid w:val="00BD7617"/>
    <w:rsid w:val="00BD76F7"/>
    <w:rsid w:val="00BD781D"/>
    <w:rsid w:val="00BD7829"/>
    <w:rsid w:val="00BD7A41"/>
    <w:rsid w:val="00BD7AE1"/>
    <w:rsid w:val="00BD7B0D"/>
    <w:rsid w:val="00BD7D0B"/>
    <w:rsid w:val="00BD7DD9"/>
    <w:rsid w:val="00BD7F2E"/>
    <w:rsid w:val="00BE02A2"/>
    <w:rsid w:val="00BE0358"/>
    <w:rsid w:val="00BE0472"/>
    <w:rsid w:val="00BE0489"/>
    <w:rsid w:val="00BE0543"/>
    <w:rsid w:val="00BE05FB"/>
    <w:rsid w:val="00BE088A"/>
    <w:rsid w:val="00BE0A38"/>
    <w:rsid w:val="00BE0ABC"/>
    <w:rsid w:val="00BE0B14"/>
    <w:rsid w:val="00BE0B3B"/>
    <w:rsid w:val="00BE0B61"/>
    <w:rsid w:val="00BE0C85"/>
    <w:rsid w:val="00BE0CCD"/>
    <w:rsid w:val="00BE0D38"/>
    <w:rsid w:val="00BE0F0B"/>
    <w:rsid w:val="00BE11D1"/>
    <w:rsid w:val="00BE127C"/>
    <w:rsid w:val="00BE12A4"/>
    <w:rsid w:val="00BE12D6"/>
    <w:rsid w:val="00BE1433"/>
    <w:rsid w:val="00BE151B"/>
    <w:rsid w:val="00BE164A"/>
    <w:rsid w:val="00BE1890"/>
    <w:rsid w:val="00BE1964"/>
    <w:rsid w:val="00BE1A80"/>
    <w:rsid w:val="00BE1B4E"/>
    <w:rsid w:val="00BE1CA8"/>
    <w:rsid w:val="00BE1DD7"/>
    <w:rsid w:val="00BE212A"/>
    <w:rsid w:val="00BE23D9"/>
    <w:rsid w:val="00BE2453"/>
    <w:rsid w:val="00BE24CD"/>
    <w:rsid w:val="00BE269E"/>
    <w:rsid w:val="00BE2766"/>
    <w:rsid w:val="00BE2938"/>
    <w:rsid w:val="00BE2AE1"/>
    <w:rsid w:val="00BE2E25"/>
    <w:rsid w:val="00BE30D5"/>
    <w:rsid w:val="00BE320B"/>
    <w:rsid w:val="00BE378A"/>
    <w:rsid w:val="00BE3854"/>
    <w:rsid w:val="00BE3899"/>
    <w:rsid w:val="00BE3C84"/>
    <w:rsid w:val="00BE3D75"/>
    <w:rsid w:val="00BE3E08"/>
    <w:rsid w:val="00BE3ECE"/>
    <w:rsid w:val="00BE404F"/>
    <w:rsid w:val="00BE4662"/>
    <w:rsid w:val="00BE47B1"/>
    <w:rsid w:val="00BE48B5"/>
    <w:rsid w:val="00BE498A"/>
    <w:rsid w:val="00BE4C82"/>
    <w:rsid w:val="00BE4D28"/>
    <w:rsid w:val="00BE4EB8"/>
    <w:rsid w:val="00BE4EE6"/>
    <w:rsid w:val="00BE4F86"/>
    <w:rsid w:val="00BE5060"/>
    <w:rsid w:val="00BE518A"/>
    <w:rsid w:val="00BE525D"/>
    <w:rsid w:val="00BE53AA"/>
    <w:rsid w:val="00BE55CB"/>
    <w:rsid w:val="00BE5925"/>
    <w:rsid w:val="00BE5950"/>
    <w:rsid w:val="00BE5A8D"/>
    <w:rsid w:val="00BE5B69"/>
    <w:rsid w:val="00BE5E12"/>
    <w:rsid w:val="00BE5F03"/>
    <w:rsid w:val="00BE5F13"/>
    <w:rsid w:val="00BE6011"/>
    <w:rsid w:val="00BE61CF"/>
    <w:rsid w:val="00BE65F4"/>
    <w:rsid w:val="00BE67AB"/>
    <w:rsid w:val="00BE67EE"/>
    <w:rsid w:val="00BE6CA0"/>
    <w:rsid w:val="00BE6D91"/>
    <w:rsid w:val="00BE6E69"/>
    <w:rsid w:val="00BE6FC5"/>
    <w:rsid w:val="00BE70E1"/>
    <w:rsid w:val="00BE71A0"/>
    <w:rsid w:val="00BE74F1"/>
    <w:rsid w:val="00BE7909"/>
    <w:rsid w:val="00BE7989"/>
    <w:rsid w:val="00BE7B1A"/>
    <w:rsid w:val="00BE7CD6"/>
    <w:rsid w:val="00BE7F87"/>
    <w:rsid w:val="00BF0070"/>
    <w:rsid w:val="00BF0141"/>
    <w:rsid w:val="00BF02B5"/>
    <w:rsid w:val="00BF0431"/>
    <w:rsid w:val="00BF0446"/>
    <w:rsid w:val="00BF0567"/>
    <w:rsid w:val="00BF05BF"/>
    <w:rsid w:val="00BF0792"/>
    <w:rsid w:val="00BF0A46"/>
    <w:rsid w:val="00BF0A57"/>
    <w:rsid w:val="00BF0C0D"/>
    <w:rsid w:val="00BF0C55"/>
    <w:rsid w:val="00BF0CB2"/>
    <w:rsid w:val="00BF0CEA"/>
    <w:rsid w:val="00BF0DC2"/>
    <w:rsid w:val="00BF0E0A"/>
    <w:rsid w:val="00BF0EA5"/>
    <w:rsid w:val="00BF0F45"/>
    <w:rsid w:val="00BF0FA8"/>
    <w:rsid w:val="00BF12E0"/>
    <w:rsid w:val="00BF1615"/>
    <w:rsid w:val="00BF16BE"/>
    <w:rsid w:val="00BF173B"/>
    <w:rsid w:val="00BF1855"/>
    <w:rsid w:val="00BF1869"/>
    <w:rsid w:val="00BF1895"/>
    <w:rsid w:val="00BF1B06"/>
    <w:rsid w:val="00BF1B2B"/>
    <w:rsid w:val="00BF1BEA"/>
    <w:rsid w:val="00BF1CB3"/>
    <w:rsid w:val="00BF1E10"/>
    <w:rsid w:val="00BF1E99"/>
    <w:rsid w:val="00BF1F2D"/>
    <w:rsid w:val="00BF1F4C"/>
    <w:rsid w:val="00BF20B5"/>
    <w:rsid w:val="00BF2296"/>
    <w:rsid w:val="00BF22C9"/>
    <w:rsid w:val="00BF24E6"/>
    <w:rsid w:val="00BF26CE"/>
    <w:rsid w:val="00BF28BF"/>
    <w:rsid w:val="00BF2B5F"/>
    <w:rsid w:val="00BF2F34"/>
    <w:rsid w:val="00BF2F42"/>
    <w:rsid w:val="00BF306E"/>
    <w:rsid w:val="00BF330D"/>
    <w:rsid w:val="00BF33E8"/>
    <w:rsid w:val="00BF349A"/>
    <w:rsid w:val="00BF3561"/>
    <w:rsid w:val="00BF35DE"/>
    <w:rsid w:val="00BF38AB"/>
    <w:rsid w:val="00BF3944"/>
    <w:rsid w:val="00BF39B1"/>
    <w:rsid w:val="00BF39EA"/>
    <w:rsid w:val="00BF39FB"/>
    <w:rsid w:val="00BF3AAD"/>
    <w:rsid w:val="00BF3BB1"/>
    <w:rsid w:val="00BF3BDD"/>
    <w:rsid w:val="00BF3C66"/>
    <w:rsid w:val="00BF3CF0"/>
    <w:rsid w:val="00BF4164"/>
    <w:rsid w:val="00BF41B3"/>
    <w:rsid w:val="00BF441F"/>
    <w:rsid w:val="00BF44AD"/>
    <w:rsid w:val="00BF44CF"/>
    <w:rsid w:val="00BF4587"/>
    <w:rsid w:val="00BF4902"/>
    <w:rsid w:val="00BF4951"/>
    <w:rsid w:val="00BF4A6B"/>
    <w:rsid w:val="00BF4AF9"/>
    <w:rsid w:val="00BF4D32"/>
    <w:rsid w:val="00BF4D98"/>
    <w:rsid w:val="00BF4FF7"/>
    <w:rsid w:val="00BF51A9"/>
    <w:rsid w:val="00BF5498"/>
    <w:rsid w:val="00BF54C6"/>
    <w:rsid w:val="00BF54F9"/>
    <w:rsid w:val="00BF5767"/>
    <w:rsid w:val="00BF57AC"/>
    <w:rsid w:val="00BF5A66"/>
    <w:rsid w:val="00BF5B91"/>
    <w:rsid w:val="00BF5BDB"/>
    <w:rsid w:val="00BF609A"/>
    <w:rsid w:val="00BF60CC"/>
    <w:rsid w:val="00BF61F8"/>
    <w:rsid w:val="00BF6296"/>
    <w:rsid w:val="00BF62A7"/>
    <w:rsid w:val="00BF660E"/>
    <w:rsid w:val="00BF67EB"/>
    <w:rsid w:val="00BF6874"/>
    <w:rsid w:val="00BF69AC"/>
    <w:rsid w:val="00BF6A98"/>
    <w:rsid w:val="00BF6A9F"/>
    <w:rsid w:val="00BF6CE7"/>
    <w:rsid w:val="00BF6E65"/>
    <w:rsid w:val="00BF7081"/>
    <w:rsid w:val="00BF714E"/>
    <w:rsid w:val="00BF7247"/>
    <w:rsid w:val="00BF770D"/>
    <w:rsid w:val="00BF7817"/>
    <w:rsid w:val="00BF7915"/>
    <w:rsid w:val="00BF793F"/>
    <w:rsid w:val="00BF7943"/>
    <w:rsid w:val="00BF7A7B"/>
    <w:rsid w:val="00BF7A87"/>
    <w:rsid w:val="00BF7AA1"/>
    <w:rsid w:val="00BF7AAA"/>
    <w:rsid w:val="00BF7AAF"/>
    <w:rsid w:val="00BF7AE0"/>
    <w:rsid w:val="00BF7BB0"/>
    <w:rsid w:val="00BF7BFC"/>
    <w:rsid w:val="00BF7C2A"/>
    <w:rsid w:val="00C0001D"/>
    <w:rsid w:val="00C00290"/>
    <w:rsid w:val="00C006C7"/>
    <w:rsid w:val="00C00881"/>
    <w:rsid w:val="00C008C5"/>
    <w:rsid w:val="00C00A3B"/>
    <w:rsid w:val="00C00A6A"/>
    <w:rsid w:val="00C00B3D"/>
    <w:rsid w:val="00C00B67"/>
    <w:rsid w:val="00C00B9E"/>
    <w:rsid w:val="00C00BF5"/>
    <w:rsid w:val="00C00E8E"/>
    <w:rsid w:val="00C00F1B"/>
    <w:rsid w:val="00C01127"/>
    <w:rsid w:val="00C0120F"/>
    <w:rsid w:val="00C01686"/>
    <w:rsid w:val="00C01882"/>
    <w:rsid w:val="00C01909"/>
    <w:rsid w:val="00C01A3F"/>
    <w:rsid w:val="00C01AB8"/>
    <w:rsid w:val="00C01C0E"/>
    <w:rsid w:val="00C01D69"/>
    <w:rsid w:val="00C01D83"/>
    <w:rsid w:val="00C01F9D"/>
    <w:rsid w:val="00C020D7"/>
    <w:rsid w:val="00C020ED"/>
    <w:rsid w:val="00C02112"/>
    <w:rsid w:val="00C0212C"/>
    <w:rsid w:val="00C023A8"/>
    <w:rsid w:val="00C0262B"/>
    <w:rsid w:val="00C02697"/>
    <w:rsid w:val="00C026F1"/>
    <w:rsid w:val="00C0276F"/>
    <w:rsid w:val="00C0279B"/>
    <w:rsid w:val="00C027AD"/>
    <w:rsid w:val="00C029C9"/>
    <w:rsid w:val="00C02A54"/>
    <w:rsid w:val="00C02AD4"/>
    <w:rsid w:val="00C02CE5"/>
    <w:rsid w:val="00C02D89"/>
    <w:rsid w:val="00C02E27"/>
    <w:rsid w:val="00C02E74"/>
    <w:rsid w:val="00C02E8E"/>
    <w:rsid w:val="00C02F86"/>
    <w:rsid w:val="00C02F88"/>
    <w:rsid w:val="00C02FF2"/>
    <w:rsid w:val="00C03064"/>
    <w:rsid w:val="00C0317C"/>
    <w:rsid w:val="00C0320B"/>
    <w:rsid w:val="00C03542"/>
    <w:rsid w:val="00C03655"/>
    <w:rsid w:val="00C03972"/>
    <w:rsid w:val="00C03DF2"/>
    <w:rsid w:val="00C03E89"/>
    <w:rsid w:val="00C03F9F"/>
    <w:rsid w:val="00C04068"/>
    <w:rsid w:val="00C0410A"/>
    <w:rsid w:val="00C042D7"/>
    <w:rsid w:val="00C042EB"/>
    <w:rsid w:val="00C04325"/>
    <w:rsid w:val="00C04346"/>
    <w:rsid w:val="00C04415"/>
    <w:rsid w:val="00C045D5"/>
    <w:rsid w:val="00C04615"/>
    <w:rsid w:val="00C048D1"/>
    <w:rsid w:val="00C049AB"/>
    <w:rsid w:val="00C04AF0"/>
    <w:rsid w:val="00C04C5F"/>
    <w:rsid w:val="00C04CB4"/>
    <w:rsid w:val="00C04D32"/>
    <w:rsid w:val="00C04D3C"/>
    <w:rsid w:val="00C04FA8"/>
    <w:rsid w:val="00C05093"/>
    <w:rsid w:val="00C05127"/>
    <w:rsid w:val="00C05384"/>
    <w:rsid w:val="00C0538D"/>
    <w:rsid w:val="00C0541A"/>
    <w:rsid w:val="00C05433"/>
    <w:rsid w:val="00C05466"/>
    <w:rsid w:val="00C05479"/>
    <w:rsid w:val="00C05562"/>
    <w:rsid w:val="00C05649"/>
    <w:rsid w:val="00C05947"/>
    <w:rsid w:val="00C05968"/>
    <w:rsid w:val="00C059E9"/>
    <w:rsid w:val="00C05B13"/>
    <w:rsid w:val="00C05B95"/>
    <w:rsid w:val="00C05CC8"/>
    <w:rsid w:val="00C061B3"/>
    <w:rsid w:val="00C0646B"/>
    <w:rsid w:val="00C064BB"/>
    <w:rsid w:val="00C064EC"/>
    <w:rsid w:val="00C06A79"/>
    <w:rsid w:val="00C06A83"/>
    <w:rsid w:val="00C06BF9"/>
    <w:rsid w:val="00C06D49"/>
    <w:rsid w:val="00C06E06"/>
    <w:rsid w:val="00C06E29"/>
    <w:rsid w:val="00C07020"/>
    <w:rsid w:val="00C070DD"/>
    <w:rsid w:val="00C07112"/>
    <w:rsid w:val="00C07194"/>
    <w:rsid w:val="00C07275"/>
    <w:rsid w:val="00C07292"/>
    <w:rsid w:val="00C073E0"/>
    <w:rsid w:val="00C07598"/>
    <w:rsid w:val="00C076C3"/>
    <w:rsid w:val="00C07785"/>
    <w:rsid w:val="00C07A01"/>
    <w:rsid w:val="00C07A3B"/>
    <w:rsid w:val="00C07CBB"/>
    <w:rsid w:val="00C07FA3"/>
    <w:rsid w:val="00C10123"/>
    <w:rsid w:val="00C10219"/>
    <w:rsid w:val="00C10534"/>
    <w:rsid w:val="00C105BC"/>
    <w:rsid w:val="00C10721"/>
    <w:rsid w:val="00C107AB"/>
    <w:rsid w:val="00C10855"/>
    <w:rsid w:val="00C10914"/>
    <w:rsid w:val="00C10928"/>
    <w:rsid w:val="00C10CF6"/>
    <w:rsid w:val="00C10DA9"/>
    <w:rsid w:val="00C1111C"/>
    <w:rsid w:val="00C1112E"/>
    <w:rsid w:val="00C11149"/>
    <w:rsid w:val="00C112F0"/>
    <w:rsid w:val="00C11408"/>
    <w:rsid w:val="00C11630"/>
    <w:rsid w:val="00C116A0"/>
    <w:rsid w:val="00C1193F"/>
    <w:rsid w:val="00C1197C"/>
    <w:rsid w:val="00C119FF"/>
    <w:rsid w:val="00C11AED"/>
    <w:rsid w:val="00C11B29"/>
    <w:rsid w:val="00C11D41"/>
    <w:rsid w:val="00C11DD5"/>
    <w:rsid w:val="00C11E60"/>
    <w:rsid w:val="00C11E65"/>
    <w:rsid w:val="00C11E7A"/>
    <w:rsid w:val="00C11F9E"/>
    <w:rsid w:val="00C11FEB"/>
    <w:rsid w:val="00C120B8"/>
    <w:rsid w:val="00C120CA"/>
    <w:rsid w:val="00C12106"/>
    <w:rsid w:val="00C12132"/>
    <w:rsid w:val="00C121A7"/>
    <w:rsid w:val="00C124B2"/>
    <w:rsid w:val="00C12507"/>
    <w:rsid w:val="00C12648"/>
    <w:rsid w:val="00C1287F"/>
    <w:rsid w:val="00C12999"/>
    <w:rsid w:val="00C12A0B"/>
    <w:rsid w:val="00C12ABC"/>
    <w:rsid w:val="00C12AFF"/>
    <w:rsid w:val="00C12B24"/>
    <w:rsid w:val="00C12C24"/>
    <w:rsid w:val="00C12D9F"/>
    <w:rsid w:val="00C13035"/>
    <w:rsid w:val="00C132A8"/>
    <w:rsid w:val="00C132B8"/>
    <w:rsid w:val="00C132CD"/>
    <w:rsid w:val="00C13362"/>
    <w:rsid w:val="00C13568"/>
    <w:rsid w:val="00C13578"/>
    <w:rsid w:val="00C13696"/>
    <w:rsid w:val="00C136DC"/>
    <w:rsid w:val="00C1394D"/>
    <w:rsid w:val="00C139C4"/>
    <w:rsid w:val="00C13A27"/>
    <w:rsid w:val="00C13CCB"/>
    <w:rsid w:val="00C13CFF"/>
    <w:rsid w:val="00C13D5B"/>
    <w:rsid w:val="00C13E5D"/>
    <w:rsid w:val="00C13F68"/>
    <w:rsid w:val="00C13F8B"/>
    <w:rsid w:val="00C13FD4"/>
    <w:rsid w:val="00C13FEE"/>
    <w:rsid w:val="00C14364"/>
    <w:rsid w:val="00C1451A"/>
    <w:rsid w:val="00C145C0"/>
    <w:rsid w:val="00C14722"/>
    <w:rsid w:val="00C14806"/>
    <w:rsid w:val="00C14821"/>
    <w:rsid w:val="00C1488B"/>
    <w:rsid w:val="00C14963"/>
    <w:rsid w:val="00C14DC9"/>
    <w:rsid w:val="00C15327"/>
    <w:rsid w:val="00C153CF"/>
    <w:rsid w:val="00C154E5"/>
    <w:rsid w:val="00C1563D"/>
    <w:rsid w:val="00C15683"/>
    <w:rsid w:val="00C156D7"/>
    <w:rsid w:val="00C156F0"/>
    <w:rsid w:val="00C15921"/>
    <w:rsid w:val="00C15A45"/>
    <w:rsid w:val="00C15C88"/>
    <w:rsid w:val="00C15D76"/>
    <w:rsid w:val="00C15E3B"/>
    <w:rsid w:val="00C15EF8"/>
    <w:rsid w:val="00C15F20"/>
    <w:rsid w:val="00C16009"/>
    <w:rsid w:val="00C160CE"/>
    <w:rsid w:val="00C1644C"/>
    <w:rsid w:val="00C164EB"/>
    <w:rsid w:val="00C165C5"/>
    <w:rsid w:val="00C165D2"/>
    <w:rsid w:val="00C16854"/>
    <w:rsid w:val="00C169C3"/>
    <w:rsid w:val="00C169D1"/>
    <w:rsid w:val="00C169E1"/>
    <w:rsid w:val="00C16A59"/>
    <w:rsid w:val="00C16AD0"/>
    <w:rsid w:val="00C16CE3"/>
    <w:rsid w:val="00C16DE4"/>
    <w:rsid w:val="00C16DED"/>
    <w:rsid w:val="00C16E3D"/>
    <w:rsid w:val="00C1700A"/>
    <w:rsid w:val="00C17202"/>
    <w:rsid w:val="00C17218"/>
    <w:rsid w:val="00C1725B"/>
    <w:rsid w:val="00C1736B"/>
    <w:rsid w:val="00C1736F"/>
    <w:rsid w:val="00C173D8"/>
    <w:rsid w:val="00C173DA"/>
    <w:rsid w:val="00C17423"/>
    <w:rsid w:val="00C17488"/>
    <w:rsid w:val="00C174D2"/>
    <w:rsid w:val="00C174E0"/>
    <w:rsid w:val="00C17537"/>
    <w:rsid w:val="00C17585"/>
    <w:rsid w:val="00C175DF"/>
    <w:rsid w:val="00C1766A"/>
    <w:rsid w:val="00C176E6"/>
    <w:rsid w:val="00C1775D"/>
    <w:rsid w:val="00C179A6"/>
    <w:rsid w:val="00C17B9C"/>
    <w:rsid w:val="00C17D19"/>
    <w:rsid w:val="00C17D41"/>
    <w:rsid w:val="00C17DB8"/>
    <w:rsid w:val="00C17E1B"/>
    <w:rsid w:val="00C20048"/>
    <w:rsid w:val="00C2005F"/>
    <w:rsid w:val="00C200B1"/>
    <w:rsid w:val="00C200E5"/>
    <w:rsid w:val="00C200F5"/>
    <w:rsid w:val="00C20135"/>
    <w:rsid w:val="00C20360"/>
    <w:rsid w:val="00C2036C"/>
    <w:rsid w:val="00C204EA"/>
    <w:rsid w:val="00C20547"/>
    <w:rsid w:val="00C20649"/>
    <w:rsid w:val="00C2066C"/>
    <w:rsid w:val="00C20820"/>
    <w:rsid w:val="00C20969"/>
    <w:rsid w:val="00C209D6"/>
    <w:rsid w:val="00C20CAC"/>
    <w:rsid w:val="00C20E23"/>
    <w:rsid w:val="00C20EF1"/>
    <w:rsid w:val="00C20F2A"/>
    <w:rsid w:val="00C21200"/>
    <w:rsid w:val="00C2139B"/>
    <w:rsid w:val="00C213CC"/>
    <w:rsid w:val="00C21646"/>
    <w:rsid w:val="00C21675"/>
    <w:rsid w:val="00C21736"/>
    <w:rsid w:val="00C2197E"/>
    <w:rsid w:val="00C219D5"/>
    <w:rsid w:val="00C21A32"/>
    <w:rsid w:val="00C21B3A"/>
    <w:rsid w:val="00C21F67"/>
    <w:rsid w:val="00C22049"/>
    <w:rsid w:val="00C22103"/>
    <w:rsid w:val="00C2218A"/>
    <w:rsid w:val="00C22244"/>
    <w:rsid w:val="00C22503"/>
    <w:rsid w:val="00C2250A"/>
    <w:rsid w:val="00C225F6"/>
    <w:rsid w:val="00C22644"/>
    <w:rsid w:val="00C228E0"/>
    <w:rsid w:val="00C2292B"/>
    <w:rsid w:val="00C22A15"/>
    <w:rsid w:val="00C22ADA"/>
    <w:rsid w:val="00C22C1F"/>
    <w:rsid w:val="00C22CD8"/>
    <w:rsid w:val="00C22D32"/>
    <w:rsid w:val="00C22E4B"/>
    <w:rsid w:val="00C22E4F"/>
    <w:rsid w:val="00C22FFB"/>
    <w:rsid w:val="00C231F1"/>
    <w:rsid w:val="00C23346"/>
    <w:rsid w:val="00C2343E"/>
    <w:rsid w:val="00C235D1"/>
    <w:rsid w:val="00C2360A"/>
    <w:rsid w:val="00C23917"/>
    <w:rsid w:val="00C23A09"/>
    <w:rsid w:val="00C23ACE"/>
    <w:rsid w:val="00C23BA1"/>
    <w:rsid w:val="00C23EB4"/>
    <w:rsid w:val="00C2401E"/>
    <w:rsid w:val="00C24023"/>
    <w:rsid w:val="00C24169"/>
    <w:rsid w:val="00C24260"/>
    <w:rsid w:val="00C2428C"/>
    <w:rsid w:val="00C243C2"/>
    <w:rsid w:val="00C24659"/>
    <w:rsid w:val="00C246F0"/>
    <w:rsid w:val="00C246F2"/>
    <w:rsid w:val="00C24719"/>
    <w:rsid w:val="00C2497F"/>
    <w:rsid w:val="00C24D8E"/>
    <w:rsid w:val="00C24FF2"/>
    <w:rsid w:val="00C25029"/>
    <w:rsid w:val="00C25209"/>
    <w:rsid w:val="00C2539C"/>
    <w:rsid w:val="00C254EC"/>
    <w:rsid w:val="00C25509"/>
    <w:rsid w:val="00C255AF"/>
    <w:rsid w:val="00C25876"/>
    <w:rsid w:val="00C2590F"/>
    <w:rsid w:val="00C25A28"/>
    <w:rsid w:val="00C25A62"/>
    <w:rsid w:val="00C25D1C"/>
    <w:rsid w:val="00C25FD4"/>
    <w:rsid w:val="00C2606F"/>
    <w:rsid w:val="00C26090"/>
    <w:rsid w:val="00C2617B"/>
    <w:rsid w:val="00C2620C"/>
    <w:rsid w:val="00C2626A"/>
    <w:rsid w:val="00C2630B"/>
    <w:rsid w:val="00C2632B"/>
    <w:rsid w:val="00C26471"/>
    <w:rsid w:val="00C264CA"/>
    <w:rsid w:val="00C26542"/>
    <w:rsid w:val="00C26672"/>
    <w:rsid w:val="00C267B6"/>
    <w:rsid w:val="00C2684B"/>
    <w:rsid w:val="00C268B0"/>
    <w:rsid w:val="00C268CB"/>
    <w:rsid w:val="00C268FD"/>
    <w:rsid w:val="00C26955"/>
    <w:rsid w:val="00C26A2F"/>
    <w:rsid w:val="00C26E24"/>
    <w:rsid w:val="00C26E35"/>
    <w:rsid w:val="00C26E9C"/>
    <w:rsid w:val="00C26F2E"/>
    <w:rsid w:val="00C27026"/>
    <w:rsid w:val="00C275A9"/>
    <w:rsid w:val="00C277C7"/>
    <w:rsid w:val="00C279DF"/>
    <w:rsid w:val="00C27A09"/>
    <w:rsid w:val="00C27A5A"/>
    <w:rsid w:val="00C27ADE"/>
    <w:rsid w:val="00C27B7B"/>
    <w:rsid w:val="00C27BCF"/>
    <w:rsid w:val="00C27CD9"/>
    <w:rsid w:val="00C27E2B"/>
    <w:rsid w:val="00C27E78"/>
    <w:rsid w:val="00C3016E"/>
    <w:rsid w:val="00C30178"/>
    <w:rsid w:val="00C303F8"/>
    <w:rsid w:val="00C306CB"/>
    <w:rsid w:val="00C30709"/>
    <w:rsid w:val="00C30790"/>
    <w:rsid w:val="00C307AA"/>
    <w:rsid w:val="00C309A8"/>
    <w:rsid w:val="00C30B53"/>
    <w:rsid w:val="00C30D77"/>
    <w:rsid w:val="00C30E7E"/>
    <w:rsid w:val="00C30F87"/>
    <w:rsid w:val="00C31020"/>
    <w:rsid w:val="00C311E1"/>
    <w:rsid w:val="00C31294"/>
    <w:rsid w:val="00C314BA"/>
    <w:rsid w:val="00C3158E"/>
    <w:rsid w:val="00C315AA"/>
    <w:rsid w:val="00C316E5"/>
    <w:rsid w:val="00C3172C"/>
    <w:rsid w:val="00C31764"/>
    <w:rsid w:val="00C31799"/>
    <w:rsid w:val="00C3180E"/>
    <w:rsid w:val="00C318AC"/>
    <w:rsid w:val="00C31980"/>
    <w:rsid w:val="00C31BA7"/>
    <w:rsid w:val="00C31CEB"/>
    <w:rsid w:val="00C31EDC"/>
    <w:rsid w:val="00C3202E"/>
    <w:rsid w:val="00C32097"/>
    <w:rsid w:val="00C3209A"/>
    <w:rsid w:val="00C323A2"/>
    <w:rsid w:val="00C325AD"/>
    <w:rsid w:val="00C3270C"/>
    <w:rsid w:val="00C32786"/>
    <w:rsid w:val="00C32791"/>
    <w:rsid w:val="00C328A1"/>
    <w:rsid w:val="00C32A94"/>
    <w:rsid w:val="00C32AEB"/>
    <w:rsid w:val="00C32D01"/>
    <w:rsid w:val="00C32DE8"/>
    <w:rsid w:val="00C32FF0"/>
    <w:rsid w:val="00C33137"/>
    <w:rsid w:val="00C331F1"/>
    <w:rsid w:val="00C3325A"/>
    <w:rsid w:val="00C3331D"/>
    <w:rsid w:val="00C33365"/>
    <w:rsid w:val="00C33570"/>
    <w:rsid w:val="00C335F9"/>
    <w:rsid w:val="00C33630"/>
    <w:rsid w:val="00C3389D"/>
    <w:rsid w:val="00C3395E"/>
    <w:rsid w:val="00C33A0C"/>
    <w:rsid w:val="00C33B17"/>
    <w:rsid w:val="00C33C67"/>
    <w:rsid w:val="00C33C8A"/>
    <w:rsid w:val="00C33CA7"/>
    <w:rsid w:val="00C33CDF"/>
    <w:rsid w:val="00C33E58"/>
    <w:rsid w:val="00C33E90"/>
    <w:rsid w:val="00C33F52"/>
    <w:rsid w:val="00C34042"/>
    <w:rsid w:val="00C341BE"/>
    <w:rsid w:val="00C343E4"/>
    <w:rsid w:val="00C344B5"/>
    <w:rsid w:val="00C34666"/>
    <w:rsid w:val="00C34783"/>
    <w:rsid w:val="00C3480F"/>
    <w:rsid w:val="00C34979"/>
    <w:rsid w:val="00C34AC5"/>
    <w:rsid w:val="00C34B32"/>
    <w:rsid w:val="00C34B6B"/>
    <w:rsid w:val="00C34E1D"/>
    <w:rsid w:val="00C34EE7"/>
    <w:rsid w:val="00C3514F"/>
    <w:rsid w:val="00C351BC"/>
    <w:rsid w:val="00C35680"/>
    <w:rsid w:val="00C35722"/>
    <w:rsid w:val="00C357D3"/>
    <w:rsid w:val="00C3581D"/>
    <w:rsid w:val="00C3581F"/>
    <w:rsid w:val="00C3588B"/>
    <w:rsid w:val="00C35BB8"/>
    <w:rsid w:val="00C35C12"/>
    <w:rsid w:val="00C360B5"/>
    <w:rsid w:val="00C360C2"/>
    <w:rsid w:val="00C36164"/>
    <w:rsid w:val="00C3644C"/>
    <w:rsid w:val="00C364F9"/>
    <w:rsid w:val="00C3658C"/>
    <w:rsid w:val="00C365EC"/>
    <w:rsid w:val="00C368B2"/>
    <w:rsid w:val="00C368CD"/>
    <w:rsid w:val="00C36991"/>
    <w:rsid w:val="00C36ACC"/>
    <w:rsid w:val="00C36B38"/>
    <w:rsid w:val="00C37049"/>
    <w:rsid w:val="00C3705D"/>
    <w:rsid w:val="00C370D1"/>
    <w:rsid w:val="00C370E8"/>
    <w:rsid w:val="00C370E9"/>
    <w:rsid w:val="00C3719D"/>
    <w:rsid w:val="00C374DE"/>
    <w:rsid w:val="00C374E7"/>
    <w:rsid w:val="00C37586"/>
    <w:rsid w:val="00C37598"/>
    <w:rsid w:val="00C375D9"/>
    <w:rsid w:val="00C375FE"/>
    <w:rsid w:val="00C3763F"/>
    <w:rsid w:val="00C378B9"/>
    <w:rsid w:val="00C37C86"/>
    <w:rsid w:val="00C37CE4"/>
    <w:rsid w:val="00C37D5D"/>
    <w:rsid w:val="00C37F3F"/>
    <w:rsid w:val="00C40006"/>
    <w:rsid w:val="00C400A3"/>
    <w:rsid w:val="00C400F8"/>
    <w:rsid w:val="00C4018A"/>
    <w:rsid w:val="00C40301"/>
    <w:rsid w:val="00C4030B"/>
    <w:rsid w:val="00C403A2"/>
    <w:rsid w:val="00C405B5"/>
    <w:rsid w:val="00C405E6"/>
    <w:rsid w:val="00C40D78"/>
    <w:rsid w:val="00C40E9A"/>
    <w:rsid w:val="00C40F91"/>
    <w:rsid w:val="00C4104D"/>
    <w:rsid w:val="00C412A2"/>
    <w:rsid w:val="00C41446"/>
    <w:rsid w:val="00C4152C"/>
    <w:rsid w:val="00C4159E"/>
    <w:rsid w:val="00C415A4"/>
    <w:rsid w:val="00C415C0"/>
    <w:rsid w:val="00C41823"/>
    <w:rsid w:val="00C418B2"/>
    <w:rsid w:val="00C41B60"/>
    <w:rsid w:val="00C41BBF"/>
    <w:rsid w:val="00C41C21"/>
    <w:rsid w:val="00C41C7A"/>
    <w:rsid w:val="00C41C88"/>
    <w:rsid w:val="00C41EB5"/>
    <w:rsid w:val="00C41FC1"/>
    <w:rsid w:val="00C41FED"/>
    <w:rsid w:val="00C41FF2"/>
    <w:rsid w:val="00C4206E"/>
    <w:rsid w:val="00C42074"/>
    <w:rsid w:val="00C420D5"/>
    <w:rsid w:val="00C421E7"/>
    <w:rsid w:val="00C421F6"/>
    <w:rsid w:val="00C4253D"/>
    <w:rsid w:val="00C4283C"/>
    <w:rsid w:val="00C42854"/>
    <w:rsid w:val="00C4285F"/>
    <w:rsid w:val="00C42891"/>
    <w:rsid w:val="00C42DB5"/>
    <w:rsid w:val="00C42F19"/>
    <w:rsid w:val="00C42F1E"/>
    <w:rsid w:val="00C42F5B"/>
    <w:rsid w:val="00C42FAF"/>
    <w:rsid w:val="00C43090"/>
    <w:rsid w:val="00C430E5"/>
    <w:rsid w:val="00C43189"/>
    <w:rsid w:val="00C431E6"/>
    <w:rsid w:val="00C433DA"/>
    <w:rsid w:val="00C43491"/>
    <w:rsid w:val="00C4378E"/>
    <w:rsid w:val="00C438E8"/>
    <w:rsid w:val="00C438F4"/>
    <w:rsid w:val="00C43AF2"/>
    <w:rsid w:val="00C43B4B"/>
    <w:rsid w:val="00C43B5D"/>
    <w:rsid w:val="00C43C3F"/>
    <w:rsid w:val="00C43F84"/>
    <w:rsid w:val="00C43FAF"/>
    <w:rsid w:val="00C43FCC"/>
    <w:rsid w:val="00C441F2"/>
    <w:rsid w:val="00C443C2"/>
    <w:rsid w:val="00C44692"/>
    <w:rsid w:val="00C44A71"/>
    <w:rsid w:val="00C44AE4"/>
    <w:rsid w:val="00C44B45"/>
    <w:rsid w:val="00C45020"/>
    <w:rsid w:val="00C4526E"/>
    <w:rsid w:val="00C454FD"/>
    <w:rsid w:val="00C45508"/>
    <w:rsid w:val="00C4558A"/>
    <w:rsid w:val="00C455F3"/>
    <w:rsid w:val="00C456CB"/>
    <w:rsid w:val="00C456F3"/>
    <w:rsid w:val="00C45703"/>
    <w:rsid w:val="00C4577A"/>
    <w:rsid w:val="00C45999"/>
    <w:rsid w:val="00C45AB8"/>
    <w:rsid w:val="00C45ADF"/>
    <w:rsid w:val="00C45D1C"/>
    <w:rsid w:val="00C460FD"/>
    <w:rsid w:val="00C46128"/>
    <w:rsid w:val="00C46259"/>
    <w:rsid w:val="00C46410"/>
    <w:rsid w:val="00C464CF"/>
    <w:rsid w:val="00C465CF"/>
    <w:rsid w:val="00C46610"/>
    <w:rsid w:val="00C46815"/>
    <w:rsid w:val="00C4685A"/>
    <w:rsid w:val="00C4689B"/>
    <w:rsid w:val="00C468A3"/>
    <w:rsid w:val="00C4694C"/>
    <w:rsid w:val="00C46B8D"/>
    <w:rsid w:val="00C46C08"/>
    <w:rsid w:val="00C46CD5"/>
    <w:rsid w:val="00C46D25"/>
    <w:rsid w:val="00C46DBC"/>
    <w:rsid w:val="00C46DCD"/>
    <w:rsid w:val="00C472C8"/>
    <w:rsid w:val="00C474E6"/>
    <w:rsid w:val="00C47504"/>
    <w:rsid w:val="00C479D8"/>
    <w:rsid w:val="00C479E8"/>
    <w:rsid w:val="00C479FA"/>
    <w:rsid w:val="00C47A49"/>
    <w:rsid w:val="00C47C63"/>
    <w:rsid w:val="00C47F06"/>
    <w:rsid w:val="00C47F24"/>
    <w:rsid w:val="00C500E5"/>
    <w:rsid w:val="00C500ED"/>
    <w:rsid w:val="00C50153"/>
    <w:rsid w:val="00C50177"/>
    <w:rsid w:val="00C5017E"/>
    <w:rsid w:val="00C501B1"/>
    <w:rsid w:val="00C503FE"/>
    <w:rsid w:val="00C504BD"/>
    <w:rsid w:val="00C505CC"/>
    <w:rsid w:val="00C506A3"/>
    <w:rsid w:val="00C507AF"/>
    <w:rsid w:val="00C509E7"/>
    <w:rsid w:val="00C50A1F"/>
    <w:rsid w:val="00C50A8C"/>
    <w:rsid w:val="00C50C41"/>
    <w:rsid w:val="00C50CA4"/>
    <w:rsid w:val="00C50ECB"/>
    <w:rsid w:val="00C50F53"/>
    <w:rsid w:val="00C51171"/>
    <w:rsid w:val="00C5130F"/>
    <w:rsid w:val="00C51392"/>
    <w:rsid w:val="00C51484"/>
    <w:rsid w:val="00C516EE"/>
    <w:rsid w:val="00C517E0"/>
    <w:rsid w:val="00C517F0"/>
    <w:rsid w:val="00C519BD"/>
    <w:rsid w:val="00C51A50"/>
    <w:rsid w:val="00C51B44"/>
    <w:rsid w:val="00C51D0E"/>
    <w:rsid w:val="00C51E94"/>
    <w:rsid w:val="00C51F19"/>
    <w:rsid w:val="00C51F7B"/>
    <w:rsid w:val="00C51FE5"/>
    <w:rsid w:val="00C52383"/>
    <w:rsid w:val="00C524BA"/>
    <w:rsid w:val="00C52532"/>
    <w:rsid w:val="00C5269D"/>
    <w:rsid w:val="00C526C4"/>
    <w:rsid w:val="00C5293F"/>
    <w:rsid w:val="00C52CBA"/>
    <w:rsid w:val="00C52D9D"/>
    <w:rsid w:val="00C52E34"/>
    <w:rsid w:val="00C52FAA"/>
    <w:rsid w:val="00C52FF9"/>
    <w:rsid w:val="00C530C1"/>
    <w:rsid w:val="00C53179"/>
    <w:rsid w:val="00C53337"/>
    <w:rsid w:val="00C533B2"/>
    <w:rsid w:val="00C534E8"/>
    <w:rsid w:val="00C5355E"/>
    <w:rsid w:val="00C5369A"/>
    <w:rsid w:val="00C53708"/>
    <w:rsid w:val="00C53781"/>
    <w:rsid w:val="00C53A77"/>
    <w:rsid w:val="00C53A87"/>
    <w:rsid w:val="00C53AD7"/>
    <w:rsid w:val="00C53C01"/>
    <w:rsid w:val="00C53C88"/>
    <w:rsid w:val="00C53D70"/>
    <w:rsid w:val="00C53E7F"/>
    <w:rsid w:val="00C53E85"/>
    <w:rsid w:val="00C53E9D"/>
    <w:rsid w:val="00C53F5A"/>
    <w:rsid w:val="00C53FB9"/>
    <w:rsid w:val="00C5411C"/>
    <w:rsid w:val="00C5413A"/>
    <w:rsid w:val="00C54192"/>
    <w:rsid w:val="00C54225"/>
    <w:rsid w:val="00C5456C"/>
    <w:rsid w:val="00C54BA1"/>
    <w:rsid w:val="00C54C4B"/>
    <w:rsid w:val="00C54C9D"/>
    <w:rsid w:val="00C54CEE"/>
    <w:rsid w:val="00C54E5B"/>
    <w:rsid w:val="00C55016"/>
    <w:rsid w:val="00C55029"/>
    <w:rsid w:val="00C55066"/>
    <w:rsid w:val="00C55081"/>
    <w:rsid w:val="00C5509B"/>
    <w:rsid w:val="00C5528A"/>
    <w:rsid w:val="00C555AA"/>
    <w:rsid w:val="00C55669"/>
    <w:rsid w:val="00C5573D"/>
    <w:rsid w:val="00C55912"/>
    <w:rsid w:val="00C55B89"/>
    <w:rsid w:val="00C55D26"/>
    <w:rsid w:val="00C55D7A"/>
    <w:rsid w:val="00C55EDD"/>
    <w:rsid w:val="00C5604E"/>
    <w:rsid w:val="00C5613B"/>
    <w:rsid w:val="00C56242"/>
    <w:rsid w:val="00C562A0"/>
    <w:rsid w:val="00C56340"/>
    <w:rsid w:val="00C563B5"/>
    <w:rsid w:val="00C5642E"/>
    <w:rsid w:val="00C569AD"/>
    <w:rsid w:val="00C56A44"/>
    <w:rsid w:val="00C56AFC"/>
    <w:rsid w:val="00C56B92"/>
    <w:rsid w:val="00C56CD5"/>
    <w:rsid w:val="00C56D69"/>
    <w:rsid w:val="00C56E14"/>
    <w:rsid w:val="00C56E61"/>
    <w:rsid w:val="00C56E87"/>
    <w:rsid w:val="00C56F5C"/>
    <w:rsid w:val="00C57205"/>
    <w:rsid w:val="00C5726D"/>
    <w:rsid w:val="00C57643"/>
    <w:rsid w:val="00C576C1"/>
    <w:rsid w:val="00C5780D"/>
    <w:rsid w:val="00C5787F"/>
    <w:rsid w:val="00C579F7"/>
    <w:rsid w:val="00C57C37"/>
    <w:rsid w:val="00C60007"/>
    <w:rsid w:val="00C600F7"/>
    <w:rsid w:val="00C60177"/>
    <w:rsid w:val="00C602F9"/>
    <w:rsid w:val="00C606F3"/>
    <w:rsid w:val="00C6072F"/>
    <w:rsid w:val="00C60829"/>
    <w:rsid w:val="00C60ADD"/>
    <w:rsid w:val="00C60B4B"/>
    <w:rsid w:val="00C60BFF"/>
    <w:rsid w:val="00C60EE8"/>
    <w:rsid w:val="00C60F66"/>
    <w:rsid w:val="00C61014"/>
    <w:rsid w:val="00C61054"/>
    <w:rsid w:val="00C611B4"/>
    <w:rsid w:val="00C611C8"/>
    <w:rsid w:val="00C611E0"/>
    <w:rsid w:val="00C61433"/>
    <w:rsid w:val="00C61521"/>
    <w:rsid w:val="00C615E1"/>
    <w:rsid w:val="00C6179C"/>
    <w:rsid w:val="00C618DD"/>
    <w:rsid w:val="00C619D3"/>
    <w:rsid w:val="00C61A62"/>
    <w:rsid w:val="00C61B25"/>
    <w:rsid w:val="00C61C1E"/>
    <w:rsid w:val="00C61D1B"/>
    <w:rsid w:val="00C61D95"/>
    <w:rsid w:val="00C61DD1"/>
    <w:rsid w:val="00C61ED0"/>
    <w:rsid w:val="00C61F25"/>
    <w:rsid w:val="00C61F9A"/>
    <w:rsid w:val="00C6218C"/>
    <w:rsid w:val="00C622AE"/>
    <w:rsid w:val="00C624A5"/>
    <w:rsid w:val="00C624B0"/>
    <w:rsid w:val="00C626CD"/>
    <w:rsid w:val="00C6270A"/>
    <w:rsid w:val="00C6274E"/>
    <w:rsid w:val="00C627C1"/>
    <w:rsid w:val="00C627FB"/>
    <w:rsid w:val="00C627FF"/>
    <w:rsid w:val="00C629BB"/>
    <w:rsid w:val="00C629D6"/>
    <w:rsid w:val="00C62A4A"/>
    <w:rsid w:val="00C62AA8"/>
    <w:rsid w:val="00C62ABF"/>
    <w:rsid w:val="00C62B74"/>
    <w:rsid w:val="00C62BBC"/>
    <w:rsid w:val="00C62C04"/>
    <w:rsid w:val="00C62C3C"/>
    <w:rsid w:val="00C62DB3"/>
    <w:rsid w:val="00C62ECD"/>
    <w:rsid w:val="00C62F94"/>
    <w:rsid w:val="00C62FD7"/>
    <w:rsid w:val="00C630B1"/>
    <w:rsid w:val="00C6331D"/>
    <w:rsid w:val="00C63624"/>
    <w:rsid w:val="00C6364B"/>
    <w:rsid w:val="00C637B3"/>
    <w:rsid w:val="00C63A8A"/>
    <w:rsid w:val="00C63BCD"/>
    <w:rsid w:val="00C63C3D"/>
    <w:rsid w:val="00C63E15"/>
    <w:rsid w:val="00C63E32"/>
    <w:rsid w:val="00C63FF5"/>
    <w:rsid w:val="00C64051"/>
    <w:rsid w:val="00C64107"/>
    <w:rsid w:val="00C64137"/>
    <w:rsid w:val="00C6418A"/>
    <w:rsid w:val="00C64240"/>
    <w:rsid w:val="00C6427C"/>
    <w:rsid w:val="00C642EF"/>
    <w:rsid w:val="00C644ED"/>
    <w:rsid w:val="00C644F9"/>
    <w:rsid w:val="00C646CE"/>
    <w:rsid w:val="00C6486F"/>
    <w:rsid w:val="00C64919"/>
    <w:rsid w:val="00C649F1"/>
    <w:rsid w:val="00C64A9C"/>
    <w:rsid w:val="00C64AEE"/>
    <w:rsid w:val="00C64B63"/>
    <w:rsid w:val="00C6520D"/>
    <w:rsid w:val="00C65257"/>
    <w:rsid w:val="00C6537A"/>
    <w:rsid w:val="00C65429"/>
    <w:rsid w:val="00C6551B"/>
    <w:rsid w:val="00C65647"/>
    <w:rsid w:val="00C65989"/>
    <w:rsid w:val="00C65BC4"/>
    <w:rsid w:val="00C65DD3"/>
    <w:rsid w:val="00C65DE4"/>
    <w:rsid w:val="00C66008"/>
    <w:rsid w:val="00C6603A"/>
    <w:rsid w:val="00C660B5"/>
    <w:rsid w:val="00C6619C"/>
    <w:rsid w:val="00C662F1"/>
    <w:rsid w:val="00C6642F"/>
    <w:rsid w:val="00C667D3"/>
    <w:rsid w:val="00C668A5"/>
    <w:rsid w:val="00C66AA7"/>
    <w:rsid w:val="00C66AF6"/>
    <w:rsid w:val="00C66AF8"/>
    <w:rsid w:val="00C66B04"/>
    <w:rsid w:val="00C66B0A"/>
    <w:rsid w:val="00C66C99"/>
    <w:rsid w:val="00C66E94"/>
    <w:rsid w:val="00C66F65"/>
    <w:rsid w:val="00C67153"/>
    <w:rsid w:val="00C673F5"/>
    <w:rsid w:val="00C6745B"/>
    <w:rsid w:val="00C674C2"/>
    <w:rsid w:val="00C674CB"/>
    <w:rsid w:val="00C676BB"/>
    <w:rsid w:val="00C676DA"/>
    <w:rsid w:val="00C67A54"/>
    <w:rsid w:val="00C67B59"/>
    <w:rsid w:val="00C67BD9"/>
    <w:rsid w:val="00C67C40"/>
    <w:rsid w:val="00C67CFD"/>
    <w:rsid w:val="00C67DBE"/>
    <w:rsid w:val="00C67DC1"/>
    <w:rsid w:val="00C703B3"/>
    <w:rsid w:val="00C70420"/>
    <w:rsid w:val="00C70502"/>
    <w:rsid w:val="00C70546"/>
    <w:rsid w:val="00C70580"/>
    <w:rsid w:val="00C705C5"/>
    <w:rsid w:val="00C70957"/>
    <w:rsid w:val="00C70C12"/>
    <w:rsid w:val="00C70D78"/>
    <w:rsid w:val="00C70D88"/>
    <w:rsid w:val="00C70E0D"/>
    <w:rsid w:val="00C70E3D"/>
    <w:rsid w:val="00C70F16"/>
    <w:rsid w:val="00C70F75"/>
    <w:rsid w:val="00C71204"/>
    <w:rsid w:val="00C7132D"/>
    <w:rsid w:val="00C718AC"/>
    <w:rsid w:val="00C718CC"/>
    <w:rsid w:val="00C718D7"/>
    <w:rsid w:val="00C71912"/>
    <w:rsid w:val="00C71979"/>
    <w:rsid w:val="00C71AD8"/>
    <w:rsid w:val="00C71C11"/>
    <w:rsid w:val="00C71E3C"/>
    <w:rsid w:val="00C722DD"/>
    <w:rsid w:val="00C7238D"/>
    <w:rsid w:val="00C7271B"/>
    <w:rsid w:val="00C727F2"/>
    <w:rsid w:val="00C72811"/>
    <w:rsid w:val="00C72878"/>
    <w:rsid w:val="00C72886"/>
    <w:rsid w:val="00C72976"/>
    <w:rsid w:val="00C729D5"/>
    <w:rsid w:val="00C72C84"/>
    <w:rsid w:val="00C72D30"/>
    <w:rsid w:val="00C72DFA"/>
    <w:rsid w:val="00C72FEE"/>
    <w:rsid w:val="00C730D7"/>
    <w:rsid w:val="00C73242"/>
    <w:rsid w:val="00C733BE"/>
    <w:rsid w:val="00C7343F"/>
    <w:rsid w:val="00C73638"/>
    <w:rsid w:val="00C73811"/>
    <w:rsid w:val="00C73B4C"/>
    <w:rsid w:val="00C73B9E"/>
    <w:rsid w:val="00C73BA2"/>
    <w:rsid w:val="00C73C4D"/>
    <w:rsid w:val="00C73F72"/>
    <w:rsid w:val="00C741C7"/>
    <w:rsid w:val="00C7424C"/>
    <w:rsid w:val="00C74334"/>
    <w:rsid w:val="00C74562"/>
    <w:rsid w:val="00C7457A"/>
    <w:rsid w:val="00C7497D"/>
    <w:rsid w:val="00C74AD9"/>
    <w:rsid w:val="00C74AF1"/>
    <w:rsid w:val="00C74B40"/>
    <w:rsid w:val="00C74BED"/>
    <w:rsid w:val="00C74D27"/>
    <w:rsid w:val="00C74DE0"/>
    <w:rsid w:val="00C74ECE"/>
    <w:rsid w:val="00C75148"/>
    <w:rsid w:val="00C7557B"/>
    <w:rsid w:val="00C7587D"/>
    <w:rsid w:val="00C7594C"/>
    <w:rsid w:val="00C75B64"/>
    <w:rsid w:val="00C75BA7"/>
    <w:rsid w:val="00C75BD2"/>
    <w:rsid w:val="00C75D0D"/>
    <w:rsid w:val="00C75D8A"/>
    <w:rsid w:val="00C75DFA"/>
    <w:rsid w:val="00C760A1"/>
    <w:rsid w:val="00C76195"/>
    <w:rsid w:val="00C76249"/>
    <w:rsid w:val="00C7628A"/>
    <w:rsid w:val="00C765A5"/>
    <w:rsid w:val="00C76632"/>
    <w:rsid w:val="00C7668A"/>
    <w:rsid w:val="00C766F6"/>
    <w:rsid w:val="00C76816"/>
    <w:rsid w:val="00C769F6"/>
    <w:rsid w:val="00C76B07"/>
    <w:rsid w:val="00C76B43"/>
    <w:rsid w:val="00C76B71"/>
    <w:rsid w:val="00C76D87"/>
    <w:rsid w:val="00C76E52"/>
    <w:rsid w:val="00C76E60"/>
    <w:rsid w:val="00C7700B"/>
    <w:rsid w:val="00C77015"/>
    <w:rsid w:val="00C7719B"/>
    <w:rsid w:val="00C7741A"/>
    <w:rsid w:val="00C7743E"/>
    <w:rsid w:val="00C77465"/>
    <w:rsid w:val="00C77505"/>
    <w:rsid w:val="00C776EB"/>
    <w:rsid w:val="00C777B5"/>
    <w:rsid w:val="00C7781E"/>
    <w:rsid w:val="00C7784A"/>
    <w:rsid w:val="00C7786E"/>
    <w:rsid w:val="00C77B50"/>
    <w:rsid w:val="00C77BC1"/>
    <w:rsid w:val="00C77FEF"/>
    <w:rsid w:val="00C8018E"/>
    <w:rsid w:val="00C80443"/>
    <w:rsid w:val="00C8049F"/>
    <w:rsid w:val="00C804B3"/>
    <w:rsid w:val="00C804C2"/>
    <w:rsid w:val="00C804CE"/>
    <w:rsid w:val="00C80558"/>
    <w:rsid w:val="00C806BB"/>
    <w:rsid w:val="00C806EF"/>
    <w:rsid w:val="00C807AF"/>
    <w:rsid w:val="00C80856"/>
    <w:rsid w:val="00C80A12"/>
    <w:rsid w:val="00C80B50"/>
    <w:rsid w:val="00C80CE0"/>
    <w:rsid w:val="00C80CF8"/>
    <w:rsid w:val="00C80D83"/>
    <w:rsid w:val="00C80EF9"/>
    <w:rsid w:val="00C80F7D"/>
    <w:rsid w:val="00C80F9C"/>
    <w:rsid w:val="00C81496"/>
    <w:rsid w:val="00C81658"/>
    <w:rsid w:val="00C8165B"/>
    <w:rsid w:val="00C81796"/>
    <w:rsid w:val="00C81864"/>
    <w:rsid w:val="00C81BDC"/>
    <w:rsid w:val="00C81C37"/>
    <w:rsid w:val="00C81D20"/>
    <w:rsid w:val="00C81E78"/>
    <w:rsid w:val="00C81F56"/>
    <w:rsid w:val="00C821AA"/>
    <w:rsid w:val="00C82402"/>
    <w:rsid w:val="00C826FB"/>
    <w:rsid w:val="00C82816"/>
    <w:rsid w:val="00C82944"/>
    <w:rsid w:val="00C82A16"/>
    <w:rsid w:val="00C82A19"/>
    <w:rsid w:val="00C82A5C"/>
    <w:rsid w:val="00C82B25"/>
    <w:rsid w:val="00C82BC0"/>
    <w:rsid w:val="00C82E8D"/>
    <w:rsid w:val="00C82ECF"/>
    <w:rsid w:val="00C82F95"/>
    <w:rsid w:val="00C830F2"/>
    <w:rsid w:val="00C83272"/>
    <w:rsid w:val="00C8330E"/>
    <w:rsid w:val="00C83388"/>
    <w:rsid w:val="00C8352F"/>
    <w:rsid w:val="00C83658"/>
    <w:rsid w:val="00C83728"/>
    <w:rsid w:val="00C83863"/>
    <w:rsid w:val="00C83873"/>
    <w:rsid w:val="00C838D2"/>
    <w:rsid w:val="00C83A29"/>
    <w:rsid w:val="00C83B27"/>
    <w:rsid w:val="00C83BE1"/>
    <w:rsid w:val="00C83E1C"/>
    <w:rsid w:val="00C83FC0"/>
    <w:rsid w:val="00C84000"/>
    <w:rsid w:val="00C84070"/>
    <w:rsid w:val="00C840F4"/>
    <w:rsid w:val="00C84238"/>
    <w:rsid w:val="00C84305"/>
    <w:rsid w:val="00C8445C"/>
    <w:rsid w:val="00C8449F"/>
    <w:rsid w:val="00C844FD"/>
    <w:rsid w:val="00C84506"/>
    <w:rsid w:val="00C84507"/>
    <w:rsid w:val="00C845B4"/>
    <w:rsid w:val="00C845E1"/>
    <w:rsid w:val="00C8472B"/>
    <w:rsid w:val="00C84893"/>
    <w:rsid w:val="00C84BA7"/>
    <w:rsid w:val="00C84EA7"/>
    <w:rsid w:val="00C84F1A"/>
    <w:rsid w:val="00C85343"/>
    <w:rsid w:val="00C85858"/>
    <w:rsid w:val="00C8587A"/>
    <w:rsid w:val="00C8596F"/>
    <w:rsid w:val="00C859C4"/>
    <w:rsid w:val="00C85A21"/>
    <w:rsid w:val="00C85A5E"/>
    <w:rsid w:val="00C85B6E"/>
    <w:rsid w:val="00C85C16"/>
    <w:rsid w:val="00C85D84"/>
    <w:rsid w:val="00C85F1C"/>
    <w:rsid w:val="00C85F31"/>
    <w:rsid w:val="00C860FC"/>
    <w:rsid w:val="00C86388"/>
    <w:rsid w:val="00C86474"/>
    <w:rsid w:val="00C8656D"/>
    <w:rsid w:val="00C865C3"/>
    <w:rsid w:val="00C86608"/>
    <w:rsid w:val="00C86750"/>
    <w:rsid w:val="00C867AD"/>
    <w:rsid w:val="00C867CA"/>
    <w:rsid w:val="00C86866"/>
    <w:rsid w:val="00C868F0"/>
    <w:rsid w:val="00C8697C"/>
    <w:rsid w:val="00C86D7F"/>
    <w:rsid w:val="00C86DE4"/>
    <w:rsid w:val="00C87042"/>
    <w:rsid w:val="00C8708D"/>
    <w:rsid w:val="00C87252"/>
    <w:rsid w:val="00C87271"/>
    <w:rsid w:val="00C87310"/>
    <w:rsid w:val="00C87345"/>
    <w:rsid w:val="00C873DB"/>
    <w:rsid w:val="00C87458"/>
    <w:rsid w:val="00C8748E"/>
    <w:rsid w:val="00C874FE"/>
    <w:rsid w:val="00C87579"/>
    <w:rsid w:val="00C87755"/>
    <w:rsid w:val="00C87794"/>
    <w:rsid w:val="00C87826"/>
    <w:rsid w:val="00C87933"/>
    <w:rsid w:val="00C8794E"/>
    <w:rsid w:val="00C87B45"/>
    <w:rsid w:val="00C87D0B"/>
    <w:rsid w:val="00C87D6F"/>
    <w:rsid w:val="00C87F4E"/>
    <w:rsid w:val="00C902FA"/>
    <w:rsid w:val="00C902FC"/>
    <w:rsid w:val="00C905A3"/>
    <w:rsid w:val="00C905B3"/>
    <w:rsid w:val="00C9080B"/>
    <w:rsid w:val="00C90898"/>
    <w:rsid w:val="00C90B37"/>
    <w:rsid w:val="00C90B3B"/>
    <w:rsid w:val="00C90C65"/>
    <w:rsid w:val="00C90D19"/>
    <w:rsid w:val="00C90E43"/>
    <w:rsid w:val="00C90F35"/>
    <w:rsid w:val="00C910BA"/>
    <w:rsid w:val="00C911F6"/>
    <w:rsid w:val="00C91470"/>
    <w:rsid w:val="00C914D1"/>
    <w:rsid w:val="00C914E8"/>
    <w:rsid w:val="00C91640"/>
    <w:rsid w:val="00C916E5"/>
    <w:rsid w:val="00C91923"/>
    <w:rsid w:val="00C9199F"/>
    <w:rsid w:val="00C91A48"/>
    <w:rsid w:val="00C91BE8"/>
    <w:rsid w:val="00C91E5E"/>
    <w:rsid w:val="00C91E9D"/>
    <w:rsid w:val="00C9201F"/>
    <w:rsid w:val="00C92025"/>
    <w:rsid w:val="00C921B2"/>
    <w:rsid w:val="00C92464"/>
    <w:rsid w:val="00C924D0"/>
    <w:rsid w:val="00C9257F"/>
    <w:rsid w:val="00C925AD"/>
    <w:rsid w:val="00C92716"/>
    <w:rsid w:val="00C9275F"/>
    <w:rsid w:val="00C9284E"/>
    <w:rsid w:val="00C92981"/>
    <w:rsid w:val="00C92AA4"/>
    <w:rsid w:val="00C92AF5"/>
    <w:rsid w:val="00C92B7B"/>
    <w:rsid w:val="00C92D63"/>
    <w:rsid w:val="00C92F1B"/>
    <w:rsid w:val="00C93178"/>
    <w:rsid w:val="00C932A9"/>
    <w:rsid w:val="00C93399"/>
    <w:rsid w:val="00C933D6"/>
    <w:rsid w:val="00C9343B"/>
    <w:rsid w:val="00C936EA"/>
    <w:rsid w:val="00C93701"/>
    <w:rsid w:val="00C93721"/>
    <w:rsid w:val="00C93884"/>
    <w:rsid w:val="00C938B4"/>
    <w:rsid w:val="00C93962"/>
    <w:rsid w:val="00C93B78"/>
    <w:rsid w:val="00C93C58"/>
    <w:rsid w:val="00C93CDE"/>
    <w:rsid w:val="00C93D3A"/>
    <w:rsid w:val="00C93F7B"/>
    <w:rsid w:val="00C93F9F"/>
    <w:rsid w:val="00C941F5"/>
    <w:rsid w:val="00C94317"/>
    <w:rsid w:val="00C94342"/>
    <w:rsid w:val="00C94599"/>
    <w:rsid w:val="00C94A4D"/>
    <w:rsid w:val="00C94AC8"/>
    <w:rsid w:val="00C94CBB"/>
    <w:rsid w:val="00C94D1F"/>
    <w:rsid w:val="00C94E5B"/>
    <w:rsid w:val="00C95426"/>
    <w:rsid w:val="00C9548E"/>
    <w:rsid w:val="00C955F9"/>
    <w:rsid w:val="00C95651"/>
    <w:rsid w:val="00C957D1"/>
    <w:rsid w:val="00C9585F"/>
    <w:rsid w:val="00C958F7"/>
    <w:rsid w:val="00C958FC"/>
    <w:rsid w:val="00C95953"/>
    <w:rsid w:val="00C95B06"/>
    <w:rsid w:val="00C95C8B"/>
    <w:rsid w:val="00C95E8F"/>
    <w:rsid w:val="00C95FBA"/>
    <w:rsid w:val="00C96110"/>
    <w:rsid w:val="00C963E9"/>
    <w:rsid w:val="00C965B7"/>
    <w:rsid w:val="00C9665F"/>
    <w:rsid w:val="00C967B1"/>
    <w:rsid w:val="00C967F8"/>
    <w:rsid w:val="00C968DE"/>
    <w:rsid w:val="00C96A02"/>
    <w:rsid w:val="00C96AB7"/>
    <w:rsid w:val="00C96B57"/>
    <w:rsid w:val="00C96C38"/>
    <w:rsid w:val="00C96C59"/>
    <w:rsid w:val="00C96CAA"/>
    <w:rsid w:val="00C96CCB"/>
    <w:rsid w:val="00C96CD0"/>
    <w:rsid w:val="00C96D58"/>
    <w:rsid w:val="00C96E45"/>
    <w:rsid w:val="00C9701B"/>
    <w:rsid w:val="00C972B4"/>
    <w:rsid w:val="00C97347"/>
    <w:rsid w:val="00C97AD0"/>
    <w:rsid w:val="00C97D88"/>
    <w:rsid w:val="00C97DEE"/>
    <w:rsid w:val="00C97F09"/>
    <w:rsid w:val="00C97F12"/>
    <w:rsid w:val="00CA00EF"/>
    <w:rsid w:val="00CA0287"/>
    <w:rsid w:val="00CA036E"/>
    <w:rsid w:val="00CA0489"/>
    <w:rsid w:val="00CA0634"/>
    <w:rsid w:val="00CA08D6"/>
    <w:rsid w:val="00CA093C"/>
    <w:rsid w:val="00CA0996"/>
    <w:rsid w:val="00CA0A50"/>
    <w:rsid w:val="00CA0A8D"/>
    <w:rsid w:val="00CA0AD5"/>
    <w:rsid w:val="00CA0BBA"/>
    <w:rsid w:val="00CA0CE4"/>
    <w:rsid w:val="00CA0D96"/>
    <w:rsid w:val="00CA0DD9"/>
    <w:rsid w:val="00CA0DE2"/>
    <w:rsid w:val="00CA0E7A"/>
    <w:rsid w:val="00CA0E8C"/>
    <w:rsid w:val="00CA1183"/>
    <w:rsid w:val="00CA1213"/>
    <w:rsid w:val="00CA1255"/>
    <w:rsid w:val="00CA12D2"/>
    <w:rsid w:val="00CA12EC"/>
    <w:rsid w:val="00CA13D0"/>
    <w:rsid w:val="00CA1458"/>
    <w:rsid w:val="00CA1631"/>
    <w:rsid w:val="00CA165A"/>
    <w:rsid w:val="00CA16CE"/>
    <w:rsid w:val="00CA1790"/>
    <w:rsid w:val="00CA1983"/>
    <w:rsid w:val="00CA1A02"/>
    <w:rsid w:val="00CA1A09"/>
    <w:rsid w:val="00CA1C60"/>
    <w:rsid w:val="00CA1D15"/>
    <w:rsid w:val="00CA1D4D"/>
    <w:rsid w:val="00CA1D5F"/>
    <w:rsid w:val="00CA1E04"/>
    <w:rsid w:val="00CA201E"/>
    <w:rsid w:val="00CA21F0"/>
    <w:rsid w:val="00CA22CA"/>
    <w:rsid w:val="00CA2343"/>
    <w:rsid w:val="00CA2477"/>
    <w:rsid w:val="00CA2555"/>
    <w:rsid w:val="00CA2598"/>
    <w:rsid w:val="00CA2717"/>
    <w:rsid w:val="00CA27A5"/>
    <w:rsid w:val="00CA27CE"/>
    <w:rsid w:val="00CA281C"/>
    <w:rsid w:val="00CA28E3"/>
    <w:rsid w:val="00CA2AD5"/>
    <w:rsid w:val="00CA2AE6"/>
    <w:rsid w:val="00CA2BAE"/>
    <w:rsid w:val="00CA2D0F"/>
    <w:rsid w:val="00CA2D6A"/>
    <w:rsid w:val="00CA2DEC"/>
    <w:rsid w:val="00CA2E20"/>
    <w:rsid w:val="00CA2E93"/>
    <w:rsid w:val="00CA2FCC"/>
    <w:rsid w:val="00CA33A5"/>
    <w:rsid w:val="00CA340F"/>
    <w:rsid w:val="00CA3481"/>
    <w:rsid w:val="00CA34D3"/>
    <w:rsid w:val="00CA3858"/>
    <w:rsid w:val="00CA3930"/>
    <w:rsid w:val="00CA3A2B"/>
    <w:rsid w:val="00CA3B07"/>
    <w:rsid w:val="00CA3C0D"/>
    <w:rsid w:val="00CA41DA"/>
    <w:rsid w:val="00CA41FE"/>
    <w:rsid w:val="00CA4305"/>
    <w:rsid w:val="00CA44CB"/>
    <w:rsid w:val="00CA4607"/>
    <w:rsid w:val="00CA4727"/>
    <w:rsid w:val="00CA47B1"/>
    <w:rsid w:val="00CA49B3"/>
    <w:rsid w:val="00CA4A2F"/>
    <w:rsid w:val="00CA4B0C"/>
    <w:rsid w:val="00CA4BBC"/>
    <w:rsid w:val="00CA4BC9"/>
    <w:rsid w:val="00CA4C3F"/>
    <w:rsid w:val="00CA4D90"/>
    <w:rsid w:val="00CA5152"/>
    <w:rsid w:val="00CA5251"/>
    <w:rsid w:val="00CA5431"/>
    <w:rsid w:val="00CA555B"/>
    <w:rsid w:val="00CA564B"/>
    <w:rsid w:val="00CA5881"/>
    <w:rsid w:val="00CA58C0"/>
    <w:rsid w:val="00CA58C7"/>
    <w:rsid w:val="00CA59CF"/>
    <w:rsid w:val="00CA5D33"/>
    <w:rsid w:val="00CA61C9"/>
    <w:rsid w:val="00CA63BF"/>
    <w:rsid w:val="00CA64C1"/>
    <w:rsid w:val="00CA64E4"/>
    <w:rsid w:val="00CA65E1"/>
    <w:rsid w:val="00CA6792"/>
    <w:rsid w:val="00CA681C"/>
    <w:rsid w:val="00CA69E2"/>
    <w:rsid w:val="00CA6A0E"/>
    <w:rsid w:val="00CA6A24"/>
    <w:rsid w:val="00CA6A49"/>
    <w:rsid w:val="00CA6BC5"/>
    <w:rsid w:val="00CA6E96"/>
    <w:rsid w:val="00CA7025"/>
    <w:rsid w:val="00CA71ED"/>
    <w:rsid w:val="00CA72D5"/>
    <w:rsid w:val="00CA7582"/>
    <w:rsid w:val="00CA759C"/>
    <w:rsid w:val="00CA75A8"/>
    <w:rsid w:val="00CA78B0"/>
    <w:rsid w:val="00CA7A97"/>
    <w:rsid w:val="00CA7AB2"/>
    <w:rsid w:val="00CA7D93"/>
    <w:rsid w:val="00CA7F54"/>
    <w:rsid w:val="00CB02C9"/>
    <w:rsid w:val="00CB0301"/>
    <w:rsid w:val="00CB035E"/>
    <w:rsid w:val="00CB0483"/>
    <w:rsid w:val="00CB05F3"/>
    <w:rsid w:val="00CB0703"/>
    <w:rsid w:val="00CB083F"/>
    <w:rsid w:val="00CB11E7"/>
    <w:rsid w:val="00CB146D"/>
    <w:rsid w:val="00CB1492"/>
    <w:rsid w:val="00CB1498"/>
    <w:rsid w:val="00CB1620"/>
    <w:rsid w:val="00CB17D4"/>
    <w:rsid w:val="00CB180F"/>
    <w:rsid w:val="00CB183C"/>
    <w:rsid w:val="00CB19D5"/>
    <w:rsid w:val="00CB19EB"/>
    <w:rsid w:val="00CB1B6B"/>
    <w:rsid w:val="00CB1B7E"/>
    <w:rsid w:val="00CB1B85"/>
    <w:rsid w:val="00CB1D17"/>
    <w:rsid w:val="00CB1D44"/>
    <w:rsid w:val="00CB1DE8"/>
    <w:rsid w:val="00CB1FC7"/>
    <w:rsid w:val="00CB2101"/>
    <w:rsid w:val="00CB21E5"/>
    <w:rsid w:val="00CB2260"/>
    <w:rsid w:val="00CB2274"/>
    <w:rsid w:val="00CB2394"/>
    <w:rsid w:val="00CB23F6"/>
    <w:rsid w:val="00CB243F"/>
    <w:rsid w:val="00CB24E9"/>
    <w:rsid w:val="00CB257C"/>
    <w:rsid w:val="00CB25D9"/>
    <w:rsid w:val="00CB26E0"/>
    <w:rsid w:val="00CB27D3"/>
    <w:rsid w:val="00CB2855"/>
    <w:rsid w:val="00CB2ABC"/>
    <w:rsid w:val="00CB2AE7"/>
    <w:rsid w:val="00CB2BA1"/>
    <w:rsid w:val="00CB2D6C"/>
    <w:rsid w:val="00CB2DA5"/>
    <w:rsid w:val="00CB2DD0"/>
    <w:rsid w:val="00CB30B4"/>
    <w:rsid w:val="00CB316C"/>
    <w:rsid w:val="00CB31D5"/>
    <w:rsid w:val="00CB3217"/>
    <w:rsid w:val="00CB33A2"/>
    <w:rsid w:val="00CB33CB"/>
    <w:rsid w:val="00CB34B8"/>
    <w:rsid w:val="00CB3711"/>
    <w:rsid w:val="00CB386D"/>
    <w:rsid w:val="00CB38F5"/>
    <w:rsid w:val="00CB3A27"/>
    <w:rsid w:val="00CB3B13"/>
    <w:rsid w:val="00CB3BB4"/>
    <w:rsid w:val="00CB3BE4"/>
    <w:rsid w:val="00CB3BF1"/>
    <w:rsid w:val="00CB3CAD"/>
    <w:rsid w:val="00CB4265"/>
    <w:rsid w:val="00CB442B"/>
    <w:rsid w:val="00CB458E"/>
    <w:rsid w:val="00CB49EC"/>
    <w:rsid w:val="00CB4A7D"/>
    <w:rsid w:val="00CB4AE9"/>
    <w:rsid w:val="00CB506B"/>
    <w:rsid w:val="00CB51B2"/>
    <w:rsid w:val="00CB526D"/>
    <w:rsid w:val="00CB5340"/>
    <w:rsid w:val="00CB53D9"/>
    <w:rsid w:val="00CB5415"/>
    <w:rsid w:val="00CB54AC"/>
    <w:rsid w:val="00CB59B6"/>
    <w:rsid w:val="00CB5B28"/>
    <w:rsid w:val="00CB5D5F"/>
    <w:rsid w:val="00CB5DDA"/>
    <w:rsid w:val="00CB5E4D"/>
    <w:rsid w:val="00CB5EE1"/>
    <w:rsid w:val="00CB61F4"/>
    <w:rsid w:val="00CB63E5"/>
    <w:rsid w:val="00CB65BC"/>
    <w:rsid w:val="00CB6966"/>
    <w:rsid w:val="00CB6BAB"/>
    <w:rsid w:val="00CB6C50"/>
    <w:rsid w:val="00CB6D03"/>
    <w:rsid w:val="00CB6D0D"/>
    <w:rsid w:val="00CB6D3E"/>
    <w:rsid w:val="00CB6DE3"/>
    <w:rsid w:val="00CB6E72"/>
    <w:rsid w:val="00CB6EF3"/>
    <w:rsid w:val="00CB6F1F"/>
    <w:rsid w:val="00CB7286"/>
    <w:rsid w:val="00CB7364"/>
    <w:rsid w:val="00CB736E"/>
    <w:rsid w:val="00CB73A5"/>
    <w:rsid w:val="00CB74A8"/>
    <w:rsid w:val="00CB7597"/>
    <w:rsid w:val="00CB7621"/>
    <w:rsid w:val="00CB76D4"/>
    <w:rsid w:val="00CB7763"/>
    <w:rsid w:val="00CB780F"/>
    <w:rsid w:val="00CB790C"/>
    <w:rsid w:val="00CB79CF"/>
    <w:rsid w:val="00CB7B25"/>
    <w:rsid w:val="00CB7B99"/>
    <w:rsid w:val="00CB7E9B"/>
    <w:rsid w:val="00CB7EB2"/>
    <w:rsid w:val="00CC0038"/>
    <w:rsid w:val="00CC01DD"/>
    <w:rsid w:val="00CC0228"/>
    <w:rsid w:val="00CC0279"/>
    <w:rsid w:val="00CC04E1"/>
    <w:rsid w:val="00CC067D"/>
    <w:rsid w:val="00CC0705"/>
    <w:rsid w:val="00CC07CC"/>
    <w:rsid w:val="00CC0A9F"/>
    <w:rsid w:val="00CC0AC1"/>
    <w:rsid w:val="00CC0B51"/>
    <w:rsid w:val="00CC0BD4"/>
    <w:rsid w:val="00CC0F79"/>
    <w:rsid w:val="00CC0F92"/>
    <w:rsid w:val="00CC1048"/>
    <w:rsid w:val="00CC1193"/>
    <w:rsid w:val="00CC12C1"/>
    <w:rsid w:val="00CC12F4"/>
    <w:rsid w:val="00CC1469"/>
    <w:rsid w:val="00CC163A"/>
    <w:rsid w:val="00CC1684"/>
    <w:rsid w:val="00CC16EF"/>
    <w:rsid w:val="00CC1AB7"/>
    <w:rsid w:val="00CC1DE5"/>
    <w:rsid w:val="00CC1EA7"/>
    <w:rsid w:val="00CC1EDE"/>
    <w:rsid w:val="00CC1FEC"/>
    <w:rsid w:val="00CC22BD"/>
    <w:rsid w:val="00CC2516"/>
    <w:rsid w:val="00CC2883"/>
    <w:rsid w:val="00CC2A23"/>
    <w:rsid w:val="00CC2B2D"/>
    <w:rsid w:val="00CC30BC"/>
    <w:rsid w:val="00CC30D0"/>
    <w:rsid w:val="00CC32BD"/>
    <w:rsid w:val="00CC3332"/>
    <w:rsid w:val="00CC33EF"/>
    <w:rsid w:val="00CC34A1"/>
    <w:rsid w:val="00CC3639"/>
    <w:rsid w:val="00CC3732"/>
    <w:rsid w:val="00CC377C"/>
    <w:rsid w:val="00CC37D4"/>
    <w:rsid w:val="00CC384F"/>
    <w:rsid w:val="00CC3975"/>
    <w:rsid w:val="00CC3AB6"/>
    <w:rsid w:val="00CC3C37"/>
    <w:rsid w:val="00CC3C78"/>
    <w:rsid w:val="00CC3CD3"/>
    <w:rsid w:val="00CC3D5B"/>
    <w:rsid w:val="00CC3E65"/>
    <w:rsid w:val="00CC3ECA"/>
    <w:rsid w:val="00CC3F4E"/>
    <w:rsid w:val="00CC3F72"/>
    <w:rsid w:val="00CC407F"/>
    <w:rsid w:val="00CC410D"/>
    <w:rsid w:val="00CC419D"/>
    <w:rsid w:val="00CC42DD"/>
    <w:rsid w:val="00CC4363"/>
    <w:rsid w:val="00CC4416"/>
    <w:rsid w:val="00CC4549"/>
    <w:rsid w:val="00CC454D"/>
    <w:rsid w:val="00CC4586"/>
    <w:rsid w:val="00CC45EB"/>
    <w:rsid w:val="00CC46F8"/>
    <w:rsid w:val="00CC4B1B"/>
    <w:rsid w:val="00CC4D62"/>
    <w:rsid w:val="00CC4F50"/>
    <w:rsid w:val="00CC5194"/>
    <w:rsid w:val="00CC5286"/>
    <w:rsid w:val="00CC53ED"/>
    <w:rsid w:val="00CC550F"/>
    <w:rsid w:val="00CC55D7"/>
    <w:rsid w:val="00CC572C"/>
    <w:rsid w:val="00CC5943"/>
    <w:rsid w:val="00CC5956"/>
    <w:rsid w:val="00CC5992"/>
    <w:rsid w:val="00CC5B46"/>
    <w:rsid w:val="00CC5B53"/>
    <w:rsid w:val="00CC5DA0"/>
    <w:rsid w:val="00CC5E36"/>
    <w:rsid w:val="00CC5F17"/>
    <w:rsid w:val="00CC5F92"/>
    <w:rsid w:val="00CC5F9F"/>
    <w:rsid w:val="00CC5FD9"/>
    <w:rsid w:val="00CC61B5"/>
    <w:rsid w:val="00CC638C"/>
    <w:rsid w:val="00CC6425"/>
    <w:rsid w:val="00CC654B"/>
    <w:rsid w:val="00CC6553"/>
    <w:rsid w:val="00CC65ED"/>
    <w:rsid w:val="00CC65FC"/>
    <w:rsid w:val="00CC676A"/>
    <w:rsid w:val="00CC67DC"/>
    <w:rsid w:val="00CC67DF"/>
    <w:rsid w:val="00CC68E0"/>
    <w:rsid w:val="00CC6C1C"/>
    <w:rsid w:val="00CC6D8F"/>
    <w:rsid w:val="00CC6DE3"/>
    <w:rsid w:val="00CC70BF"/>
    <w:rsid w:val="00CC7223"/>
    <w:rsid w:val="00CC7588"/>
    <w:rsid w:val="00CC764A"/>
    <w:rsid w:val="00CC7790"/>
    <w:rsid w:val="00CC7808"/>
    <w:rsid w:val="00CC7890"/>
    <w:rsid w:val="00CC78D4"/>
    <w:rsid w:val="00CC7937"/>
    <w:rsid w:val="00CC7966"/>
    <w:rsid w:val="00CC7AC7"/>
    <w:rsid w:val="00CC7ADB"/>
    <w:rsid w:val="00CC7B39"/>
    <w:rsid w:val="00CC7C16"/>
    <w:rsid w:val="00CC7CF0"/>
    <w:rsid w:val="00CC7CFB"/>
    <w:rsid w:val="00CC7DAF"/>
    <w:rsid w:val="00CC7F86"/>
    <w:rsid w:val="00CD0272"/>
    <w:rsid w:val="00CD0687"/>
    <w:rsid w:val="00CD0A5D"/>
    <w:rsid w:val="00CD0B67"/>
    <w:rsid w:val="00CD0C92"/>
    <w:rsid w:val="00CD0D6C"/>
    <w:rsid w:val="00CD0ED6"/>
    <w:rsid w:val="00CD0F1B"/>
    <w:rsid w:val="00CD1124"/>
    <w:rsid w:val="00CD121F"/>
    <w:rsid w:val="00CD12B8"/>
    <w:rsid w:val="00CD14E1"/>
    <w:rsid w:val="00CD1622"/>
    <w:rsid w:val="00CD168B"/>
    <w:rsid w:val="00CD16BC"/>
    <w:rsid w:val="00CD1895"/>
    <w:rsid w:val="00CD1984"/>
    <w:rsid w:val="00CD1A1E"/>
    <w:rsid w:val="00CD1A40"/>
    <w:rsid w:val="00CD1BD2"/>
    <w:rsid w:val="00CD1CEC"/>
    <w:rsid w:val="00CD1D0E"/>
    <w:rsid w:val="00CD1D19"/>
    <w:rsid w:val="00CD1D1A"/>
    <w:rsid w:val="00CD1DFA"/>
    <w:rsid w:val="00CD1E48"/>
    <w:rsid w:val="00CD2079"/>
    <w:rsid w:val="00CD224A"/>
    <w:rsid w:val="00CD2269"/>
    <w:rsid w:val="00CD228C"/>
    <w:rsid w:val="00CD22D9"/>
    <w:rsid w:val="00CD2456"/>
    <w:rsid w:val="00CD2529"/>
    <w:rsid w:val="00CD268A"/>
    <w:rsid w:val="00CD27BF"/>
    <w:rsid w:val="00CD27FB"/>
    <w:rsid w:val="00CD2A44"/>
    <w:rsid w:val="00CD2A53"/>
    <w:rsid w:val="00CD2AF4"/>
    <w:rsid w:val="00CD2B9D"/>
    <w:rsid w:val="00CD2BA0"/>
    <w:rsid w:val="00CD2C54"/>
    <w:rsid w:val="00CD2D0B"/>
    <w:rsid w:val="00CD2D86"/>
    <w:rsid w:val="00CD2E6E"/>
    <w:rsid w:val="00CD2F7E"/>
    <w:rsid w:val="00CD2FFB"/>
    <w:rsid w:val="00CD307E"/>
    <w:rsid w:val="00CD309B"/>
    <w:rsid w:val="00CD3132"/>
    <w:rsid w:val="00CD3180"/>
    <w:rsid w:val="00CD319B"/>
    <w:rsid w:val="00CD3358"/>
    <w:rsid w:val="00CD33D7"/>
    <w:rsid w:val="00CD34E0"/>
    <w:rsid w:val="00CD360E"/>
    <w:rsid w:val="00CD3701"/>
    <w:rsid w:val="00CD37D5"/>
    <w:rsid w:val="00CD37F0"/>
    <w:rsid w:val="00CD3925"/>
    <w:rsid w:val="00CD39D4"/>
    <w:rsid w:val="00CD3AA9"/>
    <w:rsid w:val="00CD3D41"/>
    <w:rsid w:val="00CD3DC9"/>
    <w:rsid w:val="00CD3DF8"/>
    <w:rsid w:val="00CD3E71"/>
    <w:rsid w:val="00CD4145"/>
    <w:rsid w:val="00CD41B5"/>
    <w:rsid w:val="00CD4241"/>
    <w:rsid w:val="00CD42F3"/>
    <w:rsid w:val="00CD43ED"/>
    <w:rsid w:val="00CD4466"/>
    <w:rsid w:val="00CD44A6"/>
    <w:rsid w:val="00CD4515"/>
    <w:rsid w:val="00CD455D"/>
    <w:rsid w:val="00CD45C9"/>
    <w:rsid w:val="00CD4833"/>
    <w:rsid w:val="00CD490C"/>
    <w:rsid w:val="00CD4B39"/>
    <w:rsid w:val="00CD4C96"/>
    <w:rsid w:val="00CD4DC4"/>
    <w:rsid w:val="00CD4EFA"/>
    <w:rsid w:val="00CD5026"/>
    <w:rsid w:val="00CD54B5"/>
    <w:rsid w:val="00CD5686"/>
    <w:rsid w:val="00CD56FE"/>
    <w:rsid w:val="00CD5730"/>
    <w:rsid w:val="00CD5866"/>
    <w:rsid w:val="00CD59E2"/>
    <w:rsid w:val="00CD5AAE"/>
    <w:rsid w:val="00CD5B7E"/>
    <w:rsid w:val="00CD5DEE"/>
    <w:rsid w:val="00CD5DFE"/>
    <w:rsid w:val="00CD5E94"/>
    <w:rsid w:val="00CD5F54"/>
    <w:rsid w:val="00CD606A"/>
    <w:rsid w:val="00CD60F3"/>
    <w:rsid w:val="00CD6113"/>
    <w:rsid w:val="00CD648B"/>
    <w:rsid w:val="00CD6499"/>
    <w:rsid w:val="00CD6537"/>
    <w:rsid w:val="00CD675A"/>
    <w:rsid w:val="00CD6763"/>
    <w:rsid w:val="00CD6856"/>
    <w:rsid w:val="00CD68EC"/>
    <w:rsid w:val="00CD6D23"/>
    <w:rsid w:val="00CD6D82"/>
    <w:rsid w:val="00CD6DC5"/>
    <w:rsid w:val="00CD6E9E"/>
    <w:rsid w:val="00CD707B"/>
    <w:rsid w:val="00CD71A3"/>
    <w:rsid w:val="00CD7398"/>
    <w:rsid w:val="00CD7562"/>
    <w:rsid w:val="00CD7BE9"/>
    <w:rsid w:val="00CD7C7B"/>
    <w:rsid w:val="00CD7E4F"/>
    <w:rsid w:val="00CD7E7E"/>
    <w:rsid w:val="00CE00C9"/>
    <w:rsid w:val="00CE0275"/>
    <w:rsid w:val="00CE0283"/>
    <w:rsid w:val="00CE03CB"/>
    <w:rsid w:val="00CE061F"/>
    <w:rsid w:val="00CE0704"/>
    <w:rsid w:val="00CE07DE"/>
    <w:rsid w:val="00CE0825"/>
    <w:rsid w:val="00CE08A6"/>
    <w:rsid w:val="00CE08E0"/>
    <w:rsid w:val="00CE0973"/>
    <w:rsid w:val="00CE0B88"/>
    <w:rsid w:val="00CE0D0D"/>
    <w:rsid w:val="00CE0D6C"/>
    <w:rsid w:val="00CE0D99"/>
    <w:rsid w:val="00CE10A6"/>
    <w:rsid w:val="00CE12CF"/>
    <w:rsid w:val="00CE12F2"/>
    <w:rsid w:val="00CE1A57"/>
    <w:rsid w:val="00CE1AE8"/>
    <w:rsid w:val="00CE1DB1"/>
    <w:rsid w:val="00CE1E7D"/>
    <w:rsid w:val="00CE1E9E"/>
    <w:rsid w:val="00CE1FA5"/>
    <w:rsid w:val="00CE1FAD"/>
    <w:rsid w:val="00CE20DD"/>
    <w:rsid w:val="00CE21C1"/>
    <w:rsid w:val="00CE22DC"/>
    <w:rsid w:val="00CE22E8"/>
    <w:rsid w:val="00CE23C2"/>
    <w:rsid w:val="00CE23F5"/>
    <w:rsid w:val="00CE2553"/>
    <w:rsid w:val="00CE261B"/>
    <w:rsid w:val="00CE2637"/>
    <w:rsid w:val="00CE272E"/>
    <w:rsid w:val="00CE29B7"/>
    <w:rsid w:val="00CE2A32"/>
    <w:rsid w:val="00CE2A4B"/>
    <w:rsid w:val="00CE2B41"/>
    <w:rsid w:val="00CE2F74"/>
    <w:rsid w:val="00CE31C7"/>
    <w:rsid w:val="00CE32DD"/>
    <w:rsid w:val="00CE34E5"/>
    <w:rsid w:val="00CE35DA"/>
    <w:rsid w:val="00CE3648"/>
    <w:rsid w:val="00CE369F"/>
    <w:rsid w:val="00CE36CA"/>
    <w:rsid w:val="00CE37FF"/>
    <w:rsid w:val="00CE3925"/>
    <w:rsid w:val="00CE3A2E"/>
    <w:rsid w:val="00CE3A38"/>
    <w:rsid w:val="00CE3A84"/>
    <w:rsid w:val="00CE3B5D"/>
    <w:rsid w:val="00CE3B6D"/>
    <w:rsid w:val="00CE3EB6"/>
    <w:rsid w:val="00CE3F9B"/>
    <w:rsid w:val="00CE3FFF"/>
    <w:rsid w:val="00CE4062"/>
    <w:rsid w:val="00CE40A6"/>
    <w:rsid w:val="00CE4115"/>
    <w:rsid w:val="00CE4181"/>
    <w:rsid w:val="00CE4210"/>
    <w:rsid w:val="00CE4336"/>
    <w:rsid w:val="00CE43FF"/>
    <w:rsid w:val="00CE4410"/>
    <w:rsid w:val="00CE4508"/>
    <w:rsid w:val="00CE45F2"/>
    <w:rsid w:val="00CE45FE"/>
    <w:rsid w:val="00CE46EE"/>
    <w:rsid w:val="00CE47C9"/>
    <w:rsid w:val="00CE4889"/>
    <w:rsid w:val="00CE4A8B"/>
    <w:rsid w:val="00CE4C0B"/>
    <w:rsid w:val="00CE4C50"/>
    <w:rsid w:val="00CE4CFE"/>
    <w:rsid w:val="00CE4DE5"/>
    <w:rsid w:val="00CE4E64"/>
    <w:rsid w:val="00CE4E6B"/>
    <w:rsid w:val="00CE4F6F"/>
    <w:rsid w:val="00CE4F78"/>
    <w:rsid w:val="00CE4FB3"/>
    <w:rsid w:val="00CE4FF5"/>
    <w:rsid w:val="00CE522A"/>
    <w:rsid w:val="00CE5389"/>
    <w:rsid w:val="00CE5494"/>
    <w:rsid w:val="00CE54CB"/>
    <w:rsid w:val="00CE5562"/>
    <w:rsid w:val="00CE5692"/>
    <w:rsid w:val="00CE58E3"/>
    <w:rsid w:val="00CE5A52"/>
    <w:rsid w:val="00CE5B63"/>
    <w:rsid w:val="00CE5B6F"/>
    <w:rsid w:val="00CE5BEF"/>
    <w:rsid w:val="00CE5CDA"/>
    <w:rsid w:val="00CE5CED"/>
    <w:rsid w:val="00CE5DD1"/>
    <w:rsid w:val="00CE5F36"/>
    <w:rsid w:val="00CE5F73"/>
    <w:rsid w:val="00CE6002"/>
    <w:rsid w:val="00CE613C"/>
    <w:rsid w:val="00CE6143"/>
    <w:rsid w:val="00CE614D"/>
    <w:rsid w:val="00CE6186"/>
    <w:rsid w:val="00CE6264"/>
    <w:rsid w:val="00CE62DE"/>
    <w:rsid w:val="00CE6367"/>
    <w:rsid w:val="00CE64B5"/>
    <w:rsid w:val="00CE6559"/>
    <w:rsid w:val="00CE663F"/>
    <w:rsid w:val="00CE66C9"/>
    <w:rsid w:val="00CE670F"/>
    <w:rsid w:val="00CE67C0"/>
    <w:rsid w:val="00CE6A20"/>
    <w:rsid w:val="00CE6ABB"/>
    <w:rsid w:val="00CE6BB0"/>
    <w:rsid w:val="00CE6C4B"/>
    <w:rsid w:val="00CE6CB7"/>
    <w:rsid w:val="00CE6F12"/>
    <w:rsid w:val="00CE6F49"/>
    <w:rsid w:val="00CE70F1"/>
    <w:rsid w:val="00CE7130"/>
    <w:rsid w:val="00CE717E"/>
    <w:rsid w:val="00CE7417"/>
    <w:rsid w:val="00CE78A8"/>
    <w:rsid w:val="00CE7A8D"/>
    <w:rsid w:val="00CE7AD7"/>
    <w:rsid w:val="00CE7CD2"/>
    <w:rsid w:val="00CE7D13"/>
    <w:rsid w:val="00CE7E16"/>
    <w:rsid w:val="00CE7E3B"/>
    <w:rsid w:val="00CE7F6E"/>
    <w:rsid w:val="00CF0105"/>
    <w:rsid w:val="00CF019E"/>
    <w:rsid w:val="00CF0216"/>
    <w:rsid w:val="00CF03E3"/>
    <w:rsid w:val="00CF073C"/>
    <w:rsid w:val="00CF0B69"/>
    <w:rsid w:val="00CF0D44"/>
    <w:rsid w:val="00CF0DF0"/>
    <w:rsid w:val="00CF0F68"/>
    <w:rsid w:val="00CF0F96"/>
    <w:rsid w:val="00CF10E5"/>
    <w:rsid w:val="00CF1256"/>
    <w:rsid w:val="00CF1464"/>
    <w:rsid w:val="00CF14B3"/>
    <w:rsid w:val="00CF1784"/>
    <w:rsid w:val="00CF1873"/>
    <w:rsid w:val="00CF1A5A"/>
    <w:rsid w:val="00CF1CCF"/>
    <w:rsid w:val="00CF1D23"/>
    <w:rsid w:val="00CF1DDE"/>
    <w:rsid w:val="00CF1ECE"/>
    <w:rsid w:val="00CF20B6"/>
    <w:rsid w:val="00CF2149"/>
    <w:rsid w:val="00CF21A7"/>
    <w:rsid w:val="00CF21F5"/>
    <w:rsid w:val="00CF23AE"/>
    <w:rsid w:val="00CF23EF"/>
    <w:rsid w:val="00CF254D"/>
    <w:rsid w:val="00CF2609"/>
    <w:rsid w:val="00CF28E4"/>
    <w:rsid w:val="00CF295C"/>
    <w:rsid w:val="00CF2F81"/>
    <w:rsid w:val="00CF344C"/>
    <w:rsid w:val="00CF35BC"/>
    <w:rsid w:val="00CF3801"/>
    <w:rsid w:val="00CF38B0"/>
    <w:rsid w:val="00CF399C"/>
    <w:rsid w:val="00CF3A20"/>
    <w:rsid w:val="00CF3AE5"/>
    <w:rsid w:val="00CF3CC7"/>
    <w:rsid w:val="00CF3E03"/>
    <w:rsid w:val="00CF412E"/>
    <w:rsid w:val="00CF4247"/>
    <w:rsid w:val="00CF45AA"/>
    <w:rsid w:val="00CF460D"/>
    <w:rsid w:val="00CF46A0"/>
    <w:rsid w:val="00CF4719"/>
    <w:rsid w:val="00CF47D6"/>
    <w:rsid w:val="00CF4877"/>
    <w:rsid w:val="00CF4955"/>
    <w:rsid w:val="00CF496C"/>
    <w:rsid w:val="00CF4AD7"/>
    <w:rsid w:val="00CF4B7C"/>
    <w:rsid w:val="00CF4CA1"/>
    <w:rsid w:val="00CF505C"/>
    <w:rsid w:val="00CF512D"/>
    <w:rsid w:val="00CF51E9"/>
    <w:rsid w:val="00CF5203"/>
    <w:rsid w:val="00CF52A4"/>
    <w:rsid w:val="00CF538C"/>
    <w:rsid w:val="00CF53E2"/>
    <w:rsid w:val="00CF5412"/>
    <w:rsid w:val="00CF5472"/>
    <w:rsid w:val="00CF54B6"/>
    <w:rsid w:val="00CF54E9"/>
    <w:rsid w:val="00CF5557"/>
    <w:rsid w:val="00CF5668"/>
    <w:rsid w:val="00CF5794"/>
    <w:rsid w:val="00CF5937"/>
    <w:rsid w:val="00CF5A0D"/>
    <w:rsid w:val="00CF5B3C"/>
    <w:rsid w:val="00CF5C3E"/>
    <w:rsid w:val="00CF5C79"/>
    <w:rsid w:val="00CF5E1C"/>
    <w:rsid w:val="00CF5F88"/>
    <w:rsid w:val="00CF6096"/>
    <w:rsid w:val="00CF6378"/>
    <w:rsid w:val="00CF65BC"/>
    <w:rsid w:val="00CF65C3"/>
    <w:rsid w:val="00CF661B"/>
    <w:rsid w:val="00CF671E"/>
    <w:rsid w:val="00CF6809"/>
    <w:rsid w:val="00CF694F"/>
    <w:rsid w:val="00CF69E7"/>
    <w:rsid w:val="00CF6BD3"/>
    <w:rsid w:val="00CF6D0D"/>
    <w:rsid w:val="00CF6EA1"/>
    <w:rsid w:val="00CF6F7C"/>
    <w:rsid w:val="00CF70CA"/>
    <w:rsid w:val="00CF7115"/>
    <w:rsid w:val="00CF7124"/>
    <w:rsid w:val="00CF71E4"/>
    <w:rsid w:val="00CF72FD"/>
    <w:rsid w:val="00CF738B"/>
    <w:rsid w:val="00CF7442"/>
    <w:rsid w:val="00CF751E"/>
    <w:rsid w:val="00CF769B"/>
    <w:rsid w:val="00CF78C6"/>
    <w:rsid w:val="00CF7A1B"/>
    <w:rsid w:val="00CF7B01"/>
    <w:rsid w:val="00CF7B42"/>
    <w:rsid w:val="00CF7D2C"/>
    <w:rsid w:val="00CF7D8C"/>
    <w:rsid w:val="00D00098"/>
    <w:rsid w:val="00D00124"/>
    <w:rsid w:val="00D001F4"/>
    <w:rsid w:val="00D001F6"/>
    <w:rsid w:val="00D00498"/>
    <w:rsid w:val="00D00607"/>
    <w:rsid w:val="00D006CF"/>
    <w:rsid w:val="00D00778"/>
    <w:rsid w:val="00D0088F"/>
    <w:rsid w:val="00D009FF"/>
    <w:rsid w:val="00D00A10"/>
    <w:rsid w:val="00D00A60"/>
    <w:rsid w:val="00D00BC6"/>
    <w:rsid w:val="00D00C3B"/>
    <w:rsid w:val="00D00C60"/>
    <w:rsid w:val="00D00D18"/>
    <w:rsid w:val="00D00E22"/>
    <w:rsid w:val="00D00EB7"/>
    <w:rsid w:val="00D00EF0"/>
    <w:rsid w:val="00D00F67"/>
    <w:rsid w:val="00D00FC0"/>
    <w:rsid w:val="00D01208"/>
    <w:rsid w:val="00D01278"/>
    <w:rsid w:val="00D013FE"/>
    <w:rsid w:val="00D01422"/>
    <w:rsid w:val="00D01450"/>
    <w:rsid w:val="00D01468"/>
    <w:rsid w:val="00D0151C"/>
    <w:rsid w:val="00D016C2"/>
    <w:rsid w:val="00D018C3"/>
    <w:rsid w:val="00D01964"/>
    <w:rsid w:val="00D019D3"/>
    <w:rsid w:val="00D01A8F"/>
    <w:rsid w:val="00D01C59"/>
    <w:rsid w:val="00D01D69"/>
    <w:rsid w:val="00D01D80"/>
    <w:rsid w:val="00D01E52"/>
    <w:rsid w:val="00D01F59"/>
    <w:rsid w:val="00D02021"/>
    <w:rsid w:val="00D020BF"/>
    <w:rsid w:val="00D020FF"/>
    <w:rsid w:val="00D02110"/>
    <w:rsid w:val="00D0228D"/>
    <w:rsid w:val="00D022DE"/>
    <w:rsid w:val="00D0277F"/>
    <w:rsid w:val="00D028F8"/>
    <w:rsid w:val="00D02975"/>
    <w:rsid w:val="00D02A14"/>
    <w:rsid w:val="00D02A1F"/>
    <w:rsid w:val="00D02A98"/>
    <w:rsid w:val="00D02CBB"/>
    <w:rsid w:val="00D02D4A"/>
    <w:rsid w:val="00D02D60"/>
    <w:rsid w:val="00D02DC0"/>
    <w:rsid w:val="00D02FF3"/>
    <w:rsid w:val="00D03400"/>
    <w:rsid w:val="00D0344A"/>
    <w:rsid w:val="00D0359B"/>
    <w:rsid w:val="00D035D1"/>
    <w:rsid w:val="00D036A9"/>
    <w:rsid w:val="00D0376A"/>
    <w:rsid w:val="00D03CF3"/>
    <w:rsid w:val="00D03F8A"/>
    <w:rsid w:val="00D041FB"/>
    <w:rsid w:val="00D04335"/>
    <w:rsid w:val="00D04863"/>
    <w:rsid w:val="00D048FA"/>
    <w:rsid w:val="00D049D8"/>
    <w:rsid w:val="00D04CD8"/>
    <w:rsid w:val="00D04D05"/>
    <w:rsid w:val="00D05076"/>
    <w:rsid w:val="00D05136"/>
    <w:rsid w:val="00D054A6"/>
    <w:rsid w:val="00D05611"/>
    <w:rsid w:val="00D05695"/>
    <w:rsid w:val="00D057B8"/>
    <w:rsid w:val="00D057EA"/>
    <w:rsid w:val="00D0593A"/>
    <w:rsid w:val="00D05979"/>
    <w:rsid w:val="00D05C23"/>
    <w:rsid w:val="00D05E21"/>
    <w:rsid w:val="00D05F0E"/>
    <w:rsid w:val="00D06221"/>
    <w:rsid w:val="00D0625F"/>
    <w:rsid w:val="00D0632D"/>
    <w:rsid w:val="00D063A2"/>
    <w:rsid w:val="00D0650B"/>
    <w:rsid w:val="00D06549"/>
    <w:rsid w:val="00D06575"/>
    <w:rsid w:val="00D06701"/>
    <w:rsid w:val="00D06773"/>
    <w:rsid w:val="00D06871"/>
    <w:rsid w:val="00D069FF"/>
    <w:rsid w:val="00D06A9B"/>
    <w:rsid w:val="00D06AD7"/>
    <w:rsid w:val="00D06B1F"/>
    <w:rsid w:val="00D06C39"/>
    <w:rsid w:val="00D07236"/>
    <w:rsid w:val="00D07296"/>
    <w:rsid w:val="00D073D2"/>
    <w:rsid w:val="00D0745A"/>
    <w:rsid w:val="00D0754E"/>
    <w:rsid w:val="00D075AA"/>
    <w:rsid w:val="00D07ADA"/>
    <w:rsid w:val="00D07BC6"/>
    <w:rsid w:val="00D07BCF"/>
    <w:rsid w:val="00D07CAA"/>
    <w:rsid w:val="00D07D73"/>
    <w:rsid w:val="00D07F21"/>
    <w:rsid w:val="00D07F67"/>
    <w:rsid w:val="00D10112"/>
    <w:rsid w:val="00D1018C"/>
    <w:rsid w:val="00D101A1"/>
    <w:rsid w:val="00D102EA"/>
    <w:rsid w:val="00D103C5"/>
    <w:rsid w:val="00D104F0"/>
    <w:rsid w:val="00D10608"/>
    <w:rsid w:val="00D106EF"/>
    <w:rsid w:val="00D1077A"/>
    <w:rsid w:val="00D109CB"/>
    <w:rsid w:val="00D10B37"/>
    <w:rsid w:val="00D10C14"/>
    <w:rsid w:val="00D10C9F"/>
    <w:rsid w:val="00D10F1B"/>
    <w:rsid w:val="00D10F76"/>
    <w:rsid w:val="00D112C3"/>
    <w:rsid w:val="00D1139F"/>
    <w:rsid w:val="00D113BF"/>
    <w:rsid w:val="00D1167A"/>
    <w:rsid w:val="00D119BC"/>
    <w:rsid w:val="00D11C32"/>
    <w:rsid w:val="00D11D1F"/>
    <w:rsid w:val="00D12125"/>
    <w:rsid w:val="00D12337"/>
    <w:rsid w:val="00D1242A"/>
    <w:rsid w:val="00D125F1"/>
    <w:rsid w:val="00D1267F"/>
    <w:rsid w:val="00D127AB"/>
    <w:rsid w:val="00D12953"/>
    <w:rsid w:val="00D12A2C"/>
    <w:rsid w:val="00D12B30"/>
    <w:rsid w:val="00D12DCB"/>
    <w:rsid w:val="00D12E16"/>
    <w:rsid w:val="00D12FD7"/>
    <w:rsid w:val="00D13010"/>
    <w:rsid w:val="00D131BD"/>
    <w:rsid w:val="00D13250"/>
    <w:rsid w:val="00D135A3"/>
    <w:rsid w:val="00D13641"/>
    <w:rsid w:val="00D13690"/>
    <w:rsid w:val="00D1393F"/>
    <w:rsid w:val="00D13B11"/>
    <w:rsid w:val="00D13D1A"/>
    <w:rsid w:val="00D13E39"/>
    <w:rsid w:val="00D13FD2"/>
    <w:rsid w:val="00D14083"/>
    <w:rsid w:val="00D141DE"/>
    <w:rsid w:val="00D141EA"/>
    <w:rsid w:val="00D14243"/>
    <w:rsid w:val="00D144E4"/>
    <w:rsid w:val="00D144E8"/>
    <w:rsid w:val="00D1465A"/>
    <w:rsid w:val="00D1468D"/>
    <w:rsid w:val="00D1481B"/>
    <w:rsid w:val="00D1486E"/>
    <w:rsid w:val="00D14897"/>
    <w:rsid w:val="00D14A78"/>
    <w:rsid w:val="00D14A85"/>
    <w:rsid w:val="00D14AE9"/>
    <w:rsid w:val="00D14B01"/>
    <w:rsid w:val="00D14B7D"/>
    <w:rsid w:val="00D14E90"/>
    <w:rsid w:val="00D14F24"/>
    <w:rsid w:val="00D14FA7"/>
    <w:rsid w:val="00D14FFB"/>
    <w:rsid w:val="00D150C7"/>
    <w:rsid w:val="00D150E7"/>
    <w:rsid w:val="00D15114"/>
    <w:rsid w:val="00D15135"/>
    <w:rsid w:val="00D15440"/>
    <w:rsid w:val="00D15843"/>
    <w:rsid w:val="00D159C6"/>
    <w:rsid w:val="00D15A17"/>
    <w:rsid w:val="00D15B39"/>
    <w:rsid w:val="00D15BAE"/>
    <w:rsid w:val="00D15CE5"/>
    <w:rsid w:val="00D15F07"/>
    <w:rsid w:val="00D1611F"/>
    <w:rsid w:val="00D161A3"/>
    <w:rsid w:val="00D161CB"/>
    <w:rsid w:val="00D1638F"/>
    <w:rsid w:val="00D1645A"/>
    <w:rsid w:val="00D164DC"/>
    <w:rsid w:val="00D165D0"/>
    <w:rsid w:val="00D1680D"/>
    <w:rsid w:val="00D16CCB"/>
    <w:rsid w:val="00D16D34"/>
    <w:rsid w:val="00D16EF7"/>
    <w:rsid w:val="00D17139"/>
    <w:rsid w:val="00D1718F"/>
    <w:rsid w:val="00D1726A"/>
    <w:rsid w:val="00D17293"/>
    <w:rsid w:val="00D1730B"/>
    <w:rsid w:val="00D1783A"/>
    <w:rsid w:val="00D1798E"/>
    <w:rsid w:val="00D17A84"/>
    <w:rsid w:val="00D17C7F"/>
    <w:rsid w:val="00D17D36"/>
    <w:rsid w:val="00D17E51"/>
    <w:rsid w:val="00D17E77"/>
    <w:rsid w:val="00D200E0"/>
    <w:rsid w:val="00D200F3"/>
    <w:rsid w:val="00D20180"/>
    <w:rsid w:val="00D2025D"/>
    <w:rsid w:val="00D202AB"/>
    <w:rsid w:val="00D2032A"/>
    <w:rsid w:val="00D20B52"/>
    <w:rsid w:val="00D20D32"/>
    <w:rsid w:val="00D20DD0"/>
    <w:rsid w:val="00D20E55"/>
    <w:rsid w:val="00D20E73"/>
    <w:rsid w:val="00D2101F"/>
    <w:rsid w:val="00D210BC"/>
    <w:rsid w:val="00D21177"/>
    <w:rsid w:val="00D211F6"/>
    <w:rsid w:val="00D21296"/>
    <w:rsid w:val="00D213B4"/>
    <w:rsid w:val="00D213FB"/>
    <w:rsid w:val="00D21505"/>
    <w:rsid w:val="00D21541"/>
    <w:rsid w:val="00D2172E"/>
    <w:rsid w:val="00D21877"/>
    <w:rsid w:val="00D218C8"/>
    <w:rsid w:val="00D21900"/>
    <w:rsid w:val="00D21915"/>
    <w:rsid w:val="00D2193E"/>
    <w:rsid w:val="00D219EF"/>
    <w:rsid w:val="00D21AEE"/>
    <w:rsid w:val="00D21C63"/>
    <w:rsid w:val="00D21CC9"/>
    <w:rsid w:val="00D21E30"/>
    <w:rsid w:val="00D21EC5"/>
    <w:rsid w:val="00D21F60"/>
    <w:rsid w:val="00D2206E"/>
    <w:rsid w:val="00D22091"/>
    <w:rsid w:val="00D221AE"/>
    <w:rsid w:val="00D221CE"/>
    <w:rsid w:val="00D22325"/>
    <w:rsid w:val="00D22327"/>
    <w:rsid w:val="00D223DA"/>
    <w:rsid w:val="00D22452"/>
    <w:rsid w:val="00D2253D"/>
    <w:rsid w:val="00D226CA"/>
    <w:rsid w:val="00D2273A"/>
    <w:rsid w:val="00D227E0"/>
    <w:rsid w:val="00D229B7"/>
    <w:rsid w:val="00D22B16"/>
    <w:rsid w:val="00D22BBD"/>
    <w:rsid w:val="00D22C87"/>
    <w:rsid w:val="00D22CE0"/>
    <w:rsid w:val="00D22CE6"/>
    <w:rsid w:val="00D22D5D"/>
    <w:rsid w:val="00D22F83"/>
    <w:rsid w:val="00D233B1"/>
    <w:rsid w:val="00D23521"/>
    <w:rsid w:val="00D2352C"/>
    <w:rsid w:val="00D2373D"/>
    <w:rsid w:val="00D23756"/>
    <w:rsid w:val="00D23790"/>
    <w:rsid w:val="00D2379D"/>
    <w:rsid w:val="00D23816"/>
    <w:rsid w:val="00D23935"/>
    <w:rsid w:val="00D23A94"/>
    <w:rsid w:val="00D23AB8"/>
    <w:rsid w:val="00D23B10"/>
    <w:rsid w:val="00D23BBF"/>
    <w:rsid w:val="00D23C4F"/>
    <w:rsid w:val="00D23D51"/>
    <w:rsid w:val="00D23FC8"/>
    <w:rsid w:val="00D24045"/>
    <w:rsid w:val="00D240DF"/>
    <w:rsid w:val="00D241E3"/>
    <w:rsid w:val="00D242BC"/>
    <w:rsid w:val="00D243CF"/>
    <w:rsid w:val="00D24459"/>
    <w:rsid w:val="00D244AC"/>
    <w:rsid w:val="00D24671"/>
    <w:rsid w:val="00D24712"/>
    <w:rsid w:val="00D247F7"/>
    <w:rsid w:val="00D24843"/>
    <w:rsid w:val="00D2484A"/>
    <w:rsid w:val="00D24867"/>
    <w:rsid w:val="00D248B4"/>
    <w:rsid w:val="00D248BC"/>
    <w:rsid w:val="00D249D8"/>
    <w:rsid w:val="00D24A0F"/>
    <w:rsid w:val="00D24A82"/>
    <w:rsid w:val="00D24DA4"/>
    <w:rsid w:val="00D24E41"/>
    <w:rsid w:val="00D24E85"/>
    <w:rsid w:val="00D250C2"/>
    <w:rsid w:val="00D250DB"/>
    <w:rsid w:val="00D2515A"/>
    <w:rsid w:val="00D253CE"/>
    <w:rsid w:val="00D25401"/>
    <w:rsid w:val="00D25525"/>
    <w:rsid w:val="00D25593"/>
    <w:rsid w:val="00D255E4"/>
    <w:rsid w:val="00D25647"/>
    <w:rsid w:val="00D25A42"/>
    <w:rsid w:val="00D25DD9"/>
    <w:rsid w:val="00D260E2"/>
    <w:rsid w:val="00D26158"/>
    <w:rsid w:val="00D26222"/>
    <w:rsid w:val="00D2624E"/>
    <w:rsid w:val="00D266FA"/>
    <w:rsid w:val="00D267F3"/>
    <w:rsid w:val="00D26835"/>
    <w:rsid w:val="00D2699A"/>
    <w:rsid w:val="00D26A40"/>
    <w:rsid w:val="00D26BC4"/>
    <w:rsid w:val="00D26C12"/>
    <w:rsid w:val="00D26F36"/>
    <w:rsid w:val="00D26F47"/>
    <w:rsid w:val="00D26FF5"/>
    <w:rsid w:val="00D27261"/>
    <w:rsid w:val="00D2726D"/>
    <w:rsid w:val="00D27421"/>
    <w:rsid w:val="00D274A1"/>
    <w:rsid w:val="00D27518"/>
    <w:rsid w:val="00D2777C"/>
    <w:rsid w:val="00D278ED"/>
    <w:rsid w:val="00D27927"/>
    <w:rsid w:val="00D27936"/>
    <w:rsid w:val="00D27AAC"/>
    <w:rsid w:val="00D27ADB"/>
    <w:rsid w:val="00D27AEA"/>
    <w:rsid w:val="00D27B5F"/>
    <w:rsid w:val="00D27C24"/>
    <w:rsid w:val="00D27C4C"/>
    <w:rsid w:val="00D3005A"/>
    <w:rsid w:val="00D30361"/>
    <w:rsid w:val="00D303E6"/>
    <w:rsid w:val="00D304FF"/>
    <w:rsid w:val="00D307E8"/>
    <w:rsid w:val="00D30834"/>
    <w:rsid w:val="00D3096E"/>
    <w:rsid w:val="00D309A4"/>
    <w:rsid w:val="00D309C0"/>
    <w:rsid w:val="00D30A38"/>
    <w:rsid w:val="00D30BF6"/>
    <w:rsid w:val="00D30C2E"/>
    <w:rsid w:val="00D30D26"/>
    <w:rsid w:val="00D3100A"/>
    <w:rsid w:val="00D31340"/>
    <w:rsid w:val="00D314F8"/>
    <w:rsid w:val="00D31619"/>
    <w:rsid w:val="00D3164F"/>
    <w:rsid w:val="00D3166B"/>
    <w:rsid w:val="00D3187E"/>
    <w:rsid w:val="00D318B4"/>
    <w:rsid w:val="00D318FB"/>
    <w:rsid w:val="00D319A6"/>
    <w:rsid w:val="00D31A91"/>
    <w:rsid w:val="00D31AA9"/>
    <w:rsid w:val="00D31DB4"/>
    <w:rsid w:val="00D31E42"/>
    <w:rsid w:val="00D31E6F"/>
    <w:rsid w:val="00D32114"/>
    <w:rsid w:val="00D32164"/>
    <w:rsid w:val="00D32450"/>
    <w:rsid w:val="00D32578"/>
    <w:rsid w:val="00D3269D"/>
    <w:rsid w:val="00D326CF"/>
    <w:rsid w:val="00D3275A"/>
    <w:rsid w:val="00D32909"/>
    <w:rsid w:val="00D32942"/>
    <w:rsid w:val="00D32A82"/>
    <w:rsid w:val="00D32B6F"/>
    <w:rsid w:val="00D32BD8"/>
    <w:rsid w:val="00D32C95"/>
    <w:rsid w:val="00D32D4D"/>
    <w:rsid w:val="00D32E02"/>
    <w:rsid w:val="00D32E5C"/>
    <w:rsid w:val="00D32F26"/>
    <w:rsid w:val="00D330DC"/>
    <w:rsid w:val="00D33475"/>
    <w:rsid w:val="00D3348C"/>
    <w:rsid w:val="00D335B0"/>
    <w:rsid w:val="00D33841"/>
    <w:rsid w:val="00D3388E"/>
    <w:rsid w:val="00D339DA"/>
    <w:rsid w:val="00D33A36"/>
    <w:rsid w:val="00D33A52"/>
    <w:rsid w:val="00D33A5E"/>
    <w:rsid w:val="00D33B55"/>
    <w:rsid w:val="00D33BBF"/>
    <w:rsid w:val="00D33CC0"/>
    <w:rsid w:val="00D34010"/>
    <w:rsid w:val="00D341EA"/>
    <w:rsid w:val="00D346DE"/>
    <w:rsid w:val="00D34707"/>
    <w:rsid w:val="00D34800"/>
    <w:rsid w:val="00D349F7"/>
    <w:rsid w:val="00D34A6A"/>
    <w:rsid w:val="00D34C31"/>
    <w:rsid w:val="00D34D5A"/>
    <w:rsid w:val="00D34D9F"/>
    <w:rsid w:val="00D34F36"/>
    <w:rsid w:val="00D35051"/>
    <w:rsid w:val="00D351A4"/>
    <w:rsid w:val="00D351A8"/>
    <w:rsid w:val="00D358E4"/>
    <w:rsid w:val="00D35A1A"/>
    <w:rsid w:val="00D35BBB"/>
    <w:rsid w:val="00D35BC6"/>
    <w:rsid w:val="00D35D05"/>
    <w:rsid w:val="00D3606E"/>
    <w:rsid w:val="00D3615D"/>
    <w:rsid w:val="00D3617F"/>
    <w:rsid w:val="00D3662D"/>
    <w:rsid w:val="00D36773"/>
    <w:rsid w:val="00D3678C"/>
    <w:rsid w:val="00D36791"/>
    <w:rsid w:val="00D367EC"/>
    <w:rsid w:val="00D367ED"/>
    <w:rsid w:val="00D36892"/>
    <w:rsid w:val="00D368B1"/>
    <w:rsid w:val="00D368CF"/>
    <w:rsid w:val="00D36A0F"/>
    <w:rsid w:val="00D36A2D"/>
    <w:rsid w:val="00D36BAB"/>
    <w:rsid w:val="00D36C88"/>
    <w:rsid w:val="00D36D1D"/>
    <w:rsid w:val="00D36DC3"/>
    <w:rsid w:val="00D373C7"/>
    <w:rsid w:val="00D37771"/>
    <w:rsid w:val="00D37863"/>
    <w:rsid w:val="00D37882"/>
    <w:rsid w:val="00D37AE4"/>
    <w:rsid w:val="00D37B62"/>
    <w:rsid w:val="00D37B8B"/>
    <w:rsid w:val="00D37CEF"/>
    <w:rsid w:val="00D37E14"/>
    <w:rsid w:val="00D401C3"/>
    <w:rsid w:val="00D402EA"/>
    <w:rsid w:val="00D40391"/>
    <w:rsid w:val="00D40444"/>
    <w:rsid w:val="00D404B6"/>
    <w:rsid w:val="00D4053C"/>
    <w:rsid w:val="00D408BE"/>
    <w:rsid w:val="00D4092E"/>
    <w:rsid w:val="00D409AD"/>
    <w:rsid w:val="00D409C1"/>
    <w:rsid w:val="00D409D4"/>
    <w:rsid w:val="00D409F7"/>
    <w:rsid w:val="00D40A69"/>
    <w:rsid w:val="00D40A94"/>
    <w:rsid w:val="00D40D52"/>
    <w:rsid w:val="00D40F45"/>
    <w:rsid w:val="00D40F61"/>
    <w:rsid w:val="00D40F63"/>
    <w:rsid w:val="00D41323"/>
    <w:rsid w:val="00D41332"/>
    <w:rsid w:val="00D41363"/>
    <w:rsid w:val="00D4145C"/>
    <w:rsid w:val="00D414E1"/>
    <w:rsid w:val="00D4152B"/>
    <w:rsid w:val="00D41540"/>
    <w:rsid w:val="00D417A1"/>
    <w:rsid w:val="00D41A1E"/>
    <w:rsid w:val="00D41A6B"/>
    <w:rsid w:val="00D41B98"/>
    <w:rsid w:val="00D41C00"/>
    <w:rsid w:val="00D41C26"/>
    <w:rsid w:val="00D41C54"/>
    <w:rsid w:val="00D41C56"/>
    <w:rsid w:val="00D41D6A"/>
    <w:rsid w:val="00D41DFF"/>
    <w:rsid w:val="00D41ED6"/>
    <w:rsid w:val="00D41EE2"/>
    <w:rsid w:val="00D41FFB"/>
    <w:rsid w:val="00D4208B"/>
    <w:rsid w:val="00D4230B"/>
    <w:rsid w:val="00D4260D"/>
    <w:rsid w:val="00D426A6"/>
    <w:rsid w:val="00D429B2"/>
    <w:rsid w:val="00D429C5"/>
    <w:rsid w:val="00D42A8A"/>
    <w:rsid w:val="00D42D15"/>
    <w:rsid w:val="00D42F01"/>
    <w:rsid w:val="00D42F07"/>
    <w:rsid w:val="00D42F39"/>
    <w:rsid w:val="00D42FF0"/>
    <w:rsid w:val="00D42FF5"/>
    <w:rsid w:val="00D43066"/>
    <w:rsid w:val="00D43200"/>
    <w:rsid w:val="00D43348"/>
    <w:rsid w:val="00D43498"/>
    <w:rsid w:val="00D43520"/>
    <w:rsid w:val="00D435E2"/>
    <w:rsid w:val="00D43699"/>
    <w:rsid w:val="00D436AD"/>
    <w:rsid w:val="00D43819"/>
    <w:rsid w:val="00D43823"/>
    <w:rsid w:val="00D439A7"/>
    <w:rsid w:val="00D43B39"/>
    <w:rsid w:val="00D43BD5"/>
    <w:rsid w:val="00D43D6A"/>
    <w:rsid w:val="00D44179"/>
    <w:rsid w:val="00D441AA"/>
    <w:rsid w:val="00D44224"/>
    <w:rsid w:val="00D44235"/>
    <w:rsid w:val="00D442C3"/>
    <w:rsid w:val="00D443B5"/>
    <w:rsid w:val="00D443B9"/>
    <w:rsid w:val="00D443C4"/>
    <w:rsid w:val="00D44A2E"/>
    <w:rsid w:val="00D44C8A"/>
    <w:rsid w:val="00D44C93"/>
    <w:rsid w:val="00D44FF1"/>
    <w:rsid w:val="00D4508F"/>
    <w:rsid w:val="00D451CE"/>
    <w:rsid w:val="00D451D5"/>
    <w:rsid w:val="00D45214"/>
    <w:rsid w:val="00D45389"/>
    <w:rsid w:val="00D4544B"/>
    <w:rsid w:val="00D45457"/>
    <w:rsid w:val="00D454A3"/>
    <w:rsid w:val="00D4569C"/>
    <w:rsid w:val="00D45717"/>
    <w:rsid w:val="00D459FA"/>
    <w:rsid w:val="00D45AC7"/>
    <w:rsid w:val="00D45BD0"/>
    <w:rsid w:val="00D45BD6"/>
    <w:rsid w:val="00D46106"/>
    <w:rsid w:val="00D4615A"/>
    <w:rsid w:val="00D4616A"/>
    <w:rsid w:val="00D4621D"/>
    <w:rsid w:val="00D46226"/>
    <w:rsid w:val="00D46249"/>
    <w:rsid w:val="00D463DA"/>
    <w:rsid w:val="00D463FB"/>
    <w:rsid w:val="00D465A7"/>
    <w:rsid w:val="00D4671C"/>
    <w:rsid w:val="00D467D5"/>
    <w:rsid w:val="00D46942"/>
    <w:rsid w:val="00D46A09"/>
    <w:rsid w:val="00D46A8A"/>
    <w:rsid w:val="00D46BBD"/>
    <w:rsid w:val="00D46C60"/>
    <w:rsid w:val="00D46C88"/>
    <w:rsid w:val="00D46ECB"/>
    <w:rsid w:val="00D46EDB"/>
    <w:rsid w:val="00D47010"/>
    <w:rsid w:val="00D47034"/>
    <w:rsid w:val="00D471C5"/>
    <w:rsid w:val="00D472FF"/>
    <w:rsid w:val="00D473CC"/>
    <w:rsid w:val="00D474C5"/>
    <w:rsid w:val="00D47591"/>
    <w:rsid w:val="00D475AD"/>
    <w:rsid w:val="00D4761A"/>
    <w:rsid w:val="00D4762B"/>
    <w:rsid w:val="00D4769A"/>
    <w:rsid w:val="00D476F8"/>
    <w:rsid w:val="00D47CE9"/>
    <w:rsid w:val="00D47DFF"/>
    <w:rsid w:val="00D47E04"/>
    <w:rsid w:val="00D50018"/>
    <w:rsid w:val="00D50123"/>
    <w:rsid w:val="00D50172"/>
    <w:rsid w:val="00D5017E"/>
    <w:rsid w:val="00D5018A"/>
    <w:rsid w:val="00D501C3"/>
    <w:rsid w:val="00D5033E"/>
    <w:rsid w:val="00D50437"/>
    <w:rsid w:val="00D50443"/>
    <w:rsid w:val="00D50619"/>
    <w:rsid w:val="00D50623"/>
    <w:rsid w:val="00D50688"/>
    <w:rsid w:val="00D5079B"/>
    <w:rsid w:val="00D507A7"/>
    <w:rsid w:val="00D5090B"/>
    <w:rsid w:val="00D5098E"/>
    <w:rsid w:val="00D50AF3"/>
    <w:rsid w:val="00D50B20"/>
    <w:rsid w:val="00D50B9F"/>
    <w:rsid w:val="00D50BD1"/>
    <w:rsid w:val="00D50F69"/>
    <w:rsid w:val="00D50FD9"/>
    <w:rsid w:val="00D51074"/>
    <w:rsid w:val="00D51253"/>
    <w:rsid w:val="00D51430"/>
    <w:rsid w:val="00D515F4"/>
    <w:rsid w:val="00D5170E"/>
    <w:rsid w:val="00D517F7"/>
    <w:rsid w:val="00D51A26"/>
    <w:rsid w:val="00D51AB2"/>
    <w:rsid w:val="00D51B00"/>
    <w:rsid w:val="00D51BA7"/>
    <w:rsid w:val="00D51CB3"/>
    <w:rsid w:val="00D5233B"/>
    <w:rsid w:val="00D52399"/>
    <w:rsid w:val="00D523E0"/>
    <w:rsid w:val="00D52411"/>
    <w:rsid w:val="00D52466"/>
    <w:rsid w:val="00D524C0"/>
    <w:rsid w:val="00D52556"/>
    <w:rsid w:val="00D52582"/>
    <w:rsid w:val="00D525BD"/>
    <w:rsid w:val="00D526BD"/>
    <w:rsid w:val="00D5273B"/>
    <w:rsid w:val="00D52829"/>
    <w:rsid w:val="00D529D1"/>
    <w:rsid w:val="00D52A44"/>
    <w:rsid w:val="00D52B6A"/>
    <w:rsid w:val="00D52C8D"/>
    <w:rsid w:val="00D52D44"/>
    <w:rsid w:val="00D52DBC"/>
    <w:rsid w:val="00D52DD1"/>
    <w:rsid w:val="00D52F89"/>
    <w:rsid w:val="00D5300D"/>
    <w:rsid w:val="00D53020"/>
    <w:rsid w:val="00D53050"/>
    <w:rsid w:val="00D5306C"/>
    <w:rsid w:val="00D530EC"/>
    <w:rsid w:val="00D5314D"/>
    <w:rsid w:val="00D532D0"/>
    <w:rsid w:val="00D533B1"/>
    <w:rsid w:val="00D533EA"/>
    <w:rsid w:val="00D5343B"/>
    <w:rsid w:val="00D5386C"/>
    <w:rsid w:val="00D53CCC"/>
    <w:rsid w:val="00D53E0A"/>
    <w:rsid w:val="00D53F72"/>
    <w:rsid w:val="00D53FA1"/>
    <w:rsid w:val="00D54026"/>
    <w:rsid w:val="00D5407A"/>
    <w:rsid w:val="00D54136"/>
    <w:rsid w:val="00D541A5"/>
    <w:rsid w:val="00D5475E"/>
    <w:rsid w:val="00D547DD"/>
    <w:rsid w:val="00D54832"/>
    <w:rsid w:val="00D549B2"/>
    <w:rsid w:val="00D54ABF"/>
    <w:rsid w:val="00D54CC6"/>
    <w:rsid w:val="00D54D7F"/>
    <w:rsid w:val="00D54E56"/>
    <w:rsid w:val="00D54E63"/>
    <w:rsid w:val="00D54EC0"/>
    <w:rsid w:val="00D55102"/>
    <w:rsid w:val="00D5513A"/>
    <w:rsid w:val="00D55202"/>
    <w:rsid w:val="00D552B1"/>
    <w:rsid w:val="00D5531B"/>
    <w:rsid w:val="00D5539A"/>
    <w:rsid w:val="00D553BA"/>
    <w:rsid w:val="00D555D7"/>
    <w:rsid w:val="00D55630"/>
    <w:rsid w:val="00D55696"/>
    <w:rsid w:val="00D55741"/>
    <w:rsid w:val="00D557D3"/>
    <w:rsid w:val="00D558D3"/>
    <w:rsid w:val="00D5595C"/>
    <w:rsid w:val="00D55A52"/>
    <w:rsid w:val="00D55D6E"/>
    <w:rsid w:val="00D56061"/>
    <w:rsid w:val="00D56142"/>
    <w:rsid w:val="00D5624D"/>
    <w:rsid w:val="00D5638F"/>
    <w:rsid w:val="00D56416"/>
    <w:rsid w:val="00D56539"/>
    <w:rsid w:val="00D56559"/>
    <w:rsid w:val="00D56691"/>
    <w:rsid w:val="00D5678B"/>
    <w:rsid w:val="00D56892"/>
    <w:rsid w:val="00D568E6"/>
    <w:rsid w:val="00D569CC"/>
    <w:rsid w:val="00D56B17"/>
    <w:rsid w:val="00D56D00"/>
    <w:rsid w:val="00D56DA4"/>
    <w:rsid w:val="00D56EF2"/>
    <w:rsid w:val="00D56F61"/>
    <w:rsid w:val="00D56F6D"/>
    <w:rsid w:val="00D572D4"/>
    <w:rsid w:val="00D57312"/>
    <w:rsid w:val="00D57362"/>
    <w:rsid w:val="00D573EA"/>
    <w:rsid w:val="00D57AE1"/>
    <w:rsid w:val="00D57E7B"/>
    <w:rsid w:val="00D60076"/>
    <w:rsid w:val="00D602B2"/>
    <w:rsid w:val="00D6033A"/>
    <w:rsid w:val="00D60513"/>
    <w:rsid w:val="00D60519"/>
    <w:rsid w:val="00D605AE"/>
    <w:rsid w:val="00D6069D"/>
    <w:rsid w:val="00D60777"/>
    <w:rsid w:val="00D6077F"/>
    <w:rsid w:val="00D60786"/>
    <w:rsid w:val="00D6079D"/>
    <w:rsid w:val="00D60899"/>
    <w:rsid w:val="00D6097D"/>
    <w:rsid w:val="00D609CC"/>
    <w:rsid w:val="00D60ACB"/>
    <w:rsid w:val="00D60BD7"/>
    <w:rsid w:val="00D60C49"/>
    <w:rsid w:val="00D60EC2"/>
    <w:rsid w:val="00D60F1E"/>
    <w:rsid w:val="00D60F32"/>
    <w:rsid w:val="00D6111D"/>
    <w:rsid w:val="00D6115D"/>
    <w:rsid w:val="00D611AD"/>
    <w:rsid w:val="00D612A3"/>
    <w:rsid w:val="00D612ED"/>
    <w:rsid w:val="00D6145A"/>
    <w:rsid w:val="00D614EF"/>
    <w:rsid w:val="00D6156D"/>
    <w:rsid w:val="00D6177C"/>
    <w:rsid w:val="00D61794"/>
    <w:rsid w:val="00D6196C"/>
    <w:rsid w:val="00D6197F"/>
    <w:rsid w:val="00D61990"/>
    <w:rsid w:val="00D61AF0"/>
    <w:rsid w:val="00D61D82"/>
    <w:rsid w:val="00D61F5C"/>
    <w:rsid w:val="00D62104"/>
    <w:rsid w:val="00D62273"/>
    <w:rsid w:val="00D62527"/>
    <w:rsid w:val="00D626BE"/>
    <w:rsid w:val="00D62876"/>
    <w:rsid w:val="00D62C02"/>
    <w:rsid w:val="00D62D41"/>
    <w:rsid w:val="00D62E0B"/>
    <w:rsid w:val="00D62F28"/>
    <w:rsid w:val="00D62FA3"/>
    <w:rsid w:val="00D63177"/>
    <w:rsid w:val="00D6331D"/>
    <w:rsid w:val="00D633D8"/>
    <w:rsid w:val="00D63599"/>
    <w:rsid w:val="00D63709"/>
    <w:rsid w:val="00D63A30"/>
    <w:rsid w:val="00D63B9E"/>
    <w:rsid w:val="00D63C6E"/>
    <w:rsid w:val="00D63D0E"/>
    <w:rsid w:val="00D63D4A"/>
    <w:rsid w:val="00D63E81"/>
    <w:rsid w:val="00D63E92"/>
    <w:rsid w:val="00D63EA9"/>
    <w:rsid w:val="00D63F38"/>
    <w:rsid w:val="00D64083"/>
    <w:rsid w:val="00D640E2"/>
    <w:rsid w:val="00D64225"/>
    <w:rsid w:val="00D64564"/>
    <w:rsid w:val="00D645F6"/>
    <w:rsid w:val="00D646AE"/>
    <w:rsid w:val="00D6485B"/>
    <w:rsid w:val="00D648FC"/>
    <w:rsid w:val="00D6493D"/>
    <w:rsid w:val="00D649CB"/>
    <w:rsid w:val="00D64DD6"/>
    <w:rsid w:val="00D6500C"/>
    <w:rsid w:val="00D6508C"/>
    <w:rsid w:val="00D65143"/>
    <w:rsid w:val="00D653DC"/>
    <w:rsid w:val="00D6554B"/>
    <w:rsid w:val="00D655FA"/>
    <w:rsid w:val="00D6566E"/>
    <w:rsid w:val="00D65CB8"/>
    <w:rsid w:val="00D65D78"/>
    <w:rsid w:val="00D65E10"/>
    <w:rsid w:val="00D6600B"/>
    <w:rsid w:val="00D661B8"/>
    <w:rsid w:val="00D661BA"/>
    <w:rsid w:val="00D662AF"/>
    <w:rsid w:val="00D663C9"/>
    <w:rsid w:val="00D66666"/>
    <w:rsid w:val="00D66782"/>
    <w:rsid w:val="00D66828"/>
    <w:rsid w:val="00D66AED"/>
    <w:rsid w:val="00D66B43"/>
    <w:rsid w:val="00D66CA9"/>
    <w:rsid w:val="00D66D4A"/>
    <w:rsid w:val="00D66EC3"/>
    <w:rsid w:val="00D671C1"/>
    <w:rsid w:val="00D6752F"/>
    <w:rsid w:val="00D67531"/>
    <w:rsid w:val="00D67547"/>
    <w:rsid w:val="00D675C9"/>
    <w:rsid w:val="00D67882"/>
    <w:rsid w:val="00D678F6"/>
    <w:rsid w:val="00D67A6B"/>
    <w:rsid w:val="00D67D06"/>
    <w:rsid w:val="00D67D3F"/>
    <w:rsid w:val="00D67D63"/>
    <w:rsid w:val="00D67EF4"/>
    <w:rsid w:val="00D70360"/>
    <w:rsid w:val="00D70441"/>
    <w:rsid w:val="00D704C5"/>
    <w:rsid w:val="00D706AA"/>
    <w:rsid w:val="00D70795"/>
    <w:rsid w:val="00D7079E"/>
    <w:rsid w:val="00D709F2"/>
    <w:rsid w:val="00D70A0A"/>
    <w:rsid w:val="00D71263"/>
    <w:rsid w:val="00D717BA"/>
    <w:rsid w:val="00D71B3C"/>
    <w:rsid w:val="00D71B44"/>
    <w:rsid w:val="00D71C91"/>
    <w:rsid w:val="00D71CA3"/>
    <w:rsid w:val="00D71E22"/>
    <w:rsid w:val="00D71FE5"/>
    <w:rsid w:val="00D72156"/>
    <w:rsid w:val="00D7223A"/>
    <w:rsid w:val="00D722F7"/>
    <w:rsid w:val="00D7232F"/>
    <w:rsid w:val="00D723C9"/>
    <w:rsid w:val="00D729E0"/>
    <w:rsid w:val="00D729EC"/>
    <w:rsid w:val="00D72BF5"/>
    <w:rsid w:val="00D72CCB"/>
    <w:rsid w:val="00D72D0A"/>
    <w:rsid w:val="00D72EEE"/>
    <w:rsid w:val="00D73040"/>
    <w:rsid w:val="00D730D7"/>
    <w:rsid w:val="00D73257"/>
    <w:rsid w:val="00D733F6"/>
    <w:rsid w:val="00D7392D"/>
    <w:rsid w:val="00D739CE"/>
    <w:rsid w:val="00D73A50"/>
    <w:rsid w:val="00D73AFA"/>
    <w:rsid w:val="00D73BCC"/>
    <w:rsid w:val="00D73C4C"/>
    <w:rsid w:val="00D73EA8"/>
    <w:rsid w:val="00D73F73"/>
    <w:rsid w:val="00D73FB6"/>
    <w:rsid w:val="00D74013"/>
    <w:rsid w:val="00D743E0"/>
    <w:rsid w:val="00D7442F"/>
    <w:rsid w:val="00D744D2"/>
    <w:rsid w:val="00D74926"/>
    <w:rsid w:val="00D749C5"/>
    <w:rsid w:val="00D74A0F"/>
    <w:rsid w:val="00D74A39"/>
    <w:rsid w:val="00D74C27"/>
    <w:rsid w:val="00D74E64"/>
    <w:rsid w:val="00D74F43"/>
    <w:rsid w:val="00D74FA9"/>
    <w:rsid w:val="00D75138"/>
    <w:rsid w:val="00D7516F"/>
    <w:rsid w:val="00D75305"/>
    <w:rsid w:val="00D75498"/>
    <w:rsid w:val="00D754DA"/>
    <w:rsid w:val="00D754F7"/>
    <w:rsid w:val="00D75581"/>
    <w:rsid w:val="00D75616"/>
    <w:rsid w:val="00D7561D"/>
    <w:rsid w:val="00D756B5"/>
    <w:rsid w:val="00D75858"/>
    <w:rsid w:val="00D75A32"/>
    <w:rsid w:val="00D75A9A"/>
    <w:rsid w:val="00D75B2B"/>
    <w:rsid w:val="00D75DAD"/>
    <w:rsid w:val="00D75E19"/>
    <w:rsid w:val="00D76175"/>
    <w:rsid w:val="00D761E2"/>
    <w:rsid w:val="00D76228"/>
    <w:rsid w:val="00D762CD"/>
    <w:rsid w:val="00D76633"/>
    <w:rsid w:val="00D76898"/>
    <w:rsid w:val="00D7691F"/>
    <w:rsid w:val="00D76969"/>
    <w:rsid w:val="00D76977"/>
    <w:rsid w:val="00D76ABE"/>
    <w:rsid w:val="00D76B9D"/>
    <w:rsid w:val="00D76CB4"/>
    <w:rsid w:val="00D76CC1"/>
    <w:rsid w:val="00D76E54"/>
    <w:rsid w:val="00D771BB"/>
    <w:rsid w:val="00D774BC"/>
    <w:rsid w:val="00D77788"/>
    <w:rsid w:val="00D778B8"/>
    <w:rsid w:val="00D77A81"/>
    <w:rsid w:val="00D77AB9"/>
    <w:rsid w:val="00D77B37"/>
    <w:rsid w:val="00D77B3C"/>
    <w:rsid w:val="00D77BFE"/>
    <w:rsid w:val="00D77CBE"/>
    <w:rsid w:val="00D77DD6"/>
    <w:rsid w:val="00D77E01"/>
    <w:rsid w:val="00D77F98"/>
    <w:rsid w:val="00D8027E"/>
    <w:rsid w:val="00D8036C"/>
    <w:rsid w:val="00D803B1"/>
    <w:rsid w:val="00D8041F"/>
    <w:rsid w:val="00D805D3"/>
    <w:rsid w:val="00D805F3"/>
    <w:rsid w:val="00D806B8"/>
    <w:rsid w:val="00D80738"/>
    <w:rsid w:val="00D80963"/>
    <w:rsid w:val="00D80A08"/>
    <w:rsid w:val="00D80A3A"/>
    <w:rsid w:val="00D80ADB"/>
    <w:rsid w:val="00D80C4C"/>
    <w:rsid w:val="00D80CC2"/>
    <w:rsid w:val="00D80D04"/>
    <w:rsid w:val="00D80D26"/>
    <w:rsid w:val="00D80DA5"/>
    <w:rsid w:val="00D80F6F"/>
    <w:rsid w:val="00D81043"/>
    <w:rsid w:val="00D810A3"/>
    <w:rsid w:val="00D810EB"/>
    <w:rsid w:val="00D8119F"/>
    <w:rsid w:val="00D81265"/>
    <w:rsid w:val="00D812C2"/>
    <w:rsid w:val="00D81357"/>
    <w:rsid w:val="00D81393"/>
    <w:rsid w:val="00D815AB"/>
    <w:rsid w:val="00D81692"/>
    <w:rsid w:val="00D816C9"/>
    <w:rsid w:val="00D81723"/>
    <w:rsid w:val="00D81894"/>
    <w:rsid w:val="00D81A0F"/>
    <w:rsid w:val="00D81B22"/>
    <w:rsid w:val="00D81BE6"/>
    <w:rsid w:val="00D81F88"/>
    <w:rsid w:val="00D82168"/>
    <w:rsid w:val="00D8224E"/>
    <w:rsid w:val="00D8248F"/>
    <w:rsid w:val="00D82520"/>
    <w:rsid w:val="00D825A1"/>
    <w:rsid w:val="00D8262B"/>
    <w:rsid w:val="00D826DF"/>
    <w:rsid w:val="00D8271D"/>
    <w:rsid w:val="00D82858"/>
    <w:rsid w:val="00D828C5"/>
    <w:rsid w:val="00D82967"/>
    <w:rsid w:val="00D82A19"/>
    <w:rsid w:val="00D82B85"/>
    <w:rsid w:val="00D82C59"/>
    <w:rsid w:val="00D82D5B"/>
    <w:rsid w:val="00D82FF1"/>
    <w:rsid w:val="00D832E8"/>
    <w:rsid w:val="00D833F9"/>
    <w:rsid w:val="00D83483"/>
    <w:rsid w:val="00D83670"/>
    <w:rsid w:val="00D838C9"/>
    <w:rsid w:val="00D838DA"/>
    <w:rsid w:val="00D83936"/>
    <w:rsid w:val="00D83984"/>
    <w:rsid w:val="00D83985"/>
    <w:rsid w:val="00D8398E"/>
    <w:rsid w:val="00D83B34"/>
    <w:rsid w:val="00D83B78"/>
    <w:rsid w:val="00D83BB1"/>
    <w:rsid w:val="00D8417D"/>
    <w:rsid w:val="00D84277"/>
    <w:rsid w:val="00D842FE"/>
    <w:rsid w:val="00D8466F"/>
    <w:rsid w:val="00D8471F"/>
    <w:rsid w:val="00D848C6"/>
    <w:rsid w:val="00D84A52"/>
    <w:rsid w:val="00D84B09"/>
    <w:rsid w:val="00D84E5E"/>
    <w:rsid w:val="00D84EC0"/>
    <w:rsid w:val="00D85052"/>
    <w:rsid w:val="00D850D8"/>
    <w:rsid w:val="00D85135"/>
    <w:rsid w:val="00D85147"/>
    <w:rsid w:val="00D85167"/>
    <w:rsid w:val="00D851B2"/>
    <w:rsid w:val="00D851EC"/>
    <w:rsid w:val="00D853C6"/>
    <w:rsid w:val="00D85639"/>
    <w:rsid w:val="00D8563B"/>
    <w:rsid w:val="00D8564E"/>
    <w:rsid w:val="00D85856"/>
    <w:rsid w:val="00D8586F"/>
    <w:rsid w:val="00D85B60"/>
    <w:rsid w:val="00D85DFB"/>
    <w:rsid w:val="00D861D1"/>
    <w:rsid w:val="00D86574"/>
    <w:rsid w:val="00D86586"/>
    <w:rsid w:val="00D867D9"/>
    <w:rsid w:val="00D86934"/>
    <w:rsid w:val="00D8698B"/>
    <w:rsid w:val="00D86D0D"/>
    <w:rsid w:val="00D86E91"/>
    <w:rsid w:val="00D86F05"/>
    <w:rsid w:val="00D86F26"/>
    <w:rsid w:val="00D87036"/>
    <w:rsid w:val="00D872B3"/>
    <w:rsid w:val="00D873AD"/>
    <w:rsid w:val="00D8742D"/>
    <w:rsid w:val="00D8753B"/>
    <w:rsid w:val="00D8797B"/>
    <w:rsid w:val="00D87A42"/>
    <w:rsid w:val="00D87A5C"/>
    <w:rsid w:val="00D87B98"/>
    <w:rsid w:val="00D87CA4"/>
    <w:rsid w:val="00D87D4B"/>
    <w:rsid w:val="00D87E28"/>
    <w:rsid w:val="00D87EA7"/>
    <w:rsid w:val="00D90140"/>
    <w:rsid w:val="00D90272"/>
    <w:rsid w:val="00D9030F"/>
    <w:rsid w:val="00D90468"/>
    <w:rsid w:val="00D904D9"/>
    <w:rsid w:val="00D90504"/>
    <w:rsid w:val="00D90532"/>
    <w:rsid w:val="00D90714"/>
    <w:rsid w:val="00D90733"/>
    <w:rsid w:val="00D908A2"/>
    <w:rsid w:val="00D90BAC"/>
    <w:rsid w:val="00D90C75"/>
    <w:rsid w:val="00D90D99"/>
    <w:rsid w:val="00D90E9D"/>
    <w:rsid w:val="00D9100E"/>
    <w:rsid w:val="00D910AE"/>
    <w:rsid w:val="00D911BA"/>
    <w:rsid w:val="00D9139A"/>
    <w:rsid w:val="00D9171F"/>
    <w:rsid w:val="00D91810"/>
    <w:rsid w:val="00D91893"/>
    <w:rsid w:val="00D918DB"/>
    <w:rsid w:val="00D9195C"/>
    <w:rsid w:val="00D91C97"/>
    <w:rsid w:val="00D91DFD"/>
    <w:rsid w:val="00D91F8B"/>
    <w:rsid w:val="00D92143"/>
    <w:rsid w:val="00D921B3"/>
    <w:rsid w:val="00D9220A"/>
    <w:rsid w:val="00D92324"/>
    <w:rsid w:val="00D92464"/>
    <w:rsid w:val="00D92A51"/>
    <w:rsid w:val="00D92BA5"/>
    <w:rsid w:val="00D92ECD"/>
    <w:rsid w:val="00D92F06"/>
    <w:rsid w:val="00D92FB1"/>
    <w:rsid w:val="00D93043"/>
    <w:rsid w:val="00D93060"/>
    <w:rsid w:val="00D93996"/>
    <w:rsid w:val="00D93BDA"/>
    <w:rsid w:val="00D93D1E"/>
    <w:rsid w:val="00D93D31"/>
    <w:rsid w:val="00D93E88"/>
    <w:rsid w:val="00D93F07"/>
    <w:rsid w:val="00D93F35"/>
    <w:rsid w:val="00D940F8"/>
    <w:rsid w:val="00D940FA"/>
    <w:rsid w:val="00D941ED"/>
    <w:rsid w:val="00D94355"/>
    <w:rsid w:val="00D9454F"/>
    <w:rsid w:val="00D948D5"/>
    <w:rsid w:val="00D949F1"/>
    <w:rsid w:val="00D94A7B"/>
    <w:rsid w:val="00D94B51"/>
    <w:rsid w:val="00D94C8C"/>
    <w:rsid w:val="00D94DFB"/>
    <w:rsid w:val="00D94E1B"/>
    <w:rsid w:val="00D95060"/>
    <w:rsid w:val="00D95093"/>
    <w:rsid w:val="00D950F7"/>
    <w:rsid w:val="00D95100"/>
    <w:rsid w:val="00D9530B"/>
    <w:rsid w:val="00D953A3"/>
    <w:rsid w:val="00D954DA"/>
    <w:rsid w:val="00D954E5"/>
    <w:rsid w:val="00D95663"/>
    <w:rsid w:val="00D958AD"/>
    <w:rsid w:val="00D95C0A"/>
    <w:rsid w:val="00D95CDA"/>
    <w:rsid w:val="00D95E73"/>
    <w:rsid w:val="00D9605D"/>
    <w:rsid w:val="00D960B2"/>
    <w:rsid w:val="00D96211"/>
    <w:rsid w:val="00D96237"/>
    <w:rsid w:val="00D962ED"/>
    <w:rsid w:val="00D9657E"/>
    <w:rsid w:val="00D9659B"/>
    <w:rsid w:val="00D965D5"/>
    <w:rsid w:val="00D965E6"/>
    <w:rsid w:val="00D96743"/>
    <w:rsid w:val="00D968C5"/>
    <w:rsid w:val="00D968FD"/>
    <w:rsid w:val="00D9698D"/>
    <w:rsid w:val="00D96A37"/>
    <w:rsid w:val="00D96BCD"/>
    <w:rsid w:val="00D96C35"/>
    <w:rsid w:val="00D96C38"/>
    <w:rsid w:val="00D96C60"/>
    <w:rsid w:val="00D96E78"/>
    <w:rsid w:val="00D9705F"/>
    <w:rsid w:val="00D9714D"/>
    <w:rsid w:val="00D97289"/>
    <w:rsid w:val="00D97445"/>
    <w:rsid w:val="00D974FC"/>
    <w:rsid w:val="00D97514"/>
    <w:rsid w:val="00D97535"/>
    <w:rsid w:val="00D9754E"/>
    <w:rsid w:val="00D9765F"/>
    <w:rsid w:val="00D97889"/>
    <w:rsid w:val="00D9789F"/>
    <w:rsid w:val="00D97958"/>
    <w:rsid w:val="00D97A99"/>
    <w:rsid w:val="00DA002C"/>
    <w:rsid w:val="00DA01B8"/>
    <w:rsid w:val="00DA02A8"/>
    <w:rsid w:val="00DA02B4"/>
    <w:rsid w:val="00DA03C4"/>
    <w:rsid w:val="00DA04BE"/>
    <w:rsid w:val="00DA08FD"/>
    <w:rsid w:val="00DA0A62"/>
    <w:rsid w:val="00DA0BA4"/>
    <w:rsid w:val="00DA0CE5"/>
    <w:rsid w:val="00DA0D50"/>
    <w:rsid w:val="00DA0FFD"/>
    <w:rsid w:val="00DA107A"/>
    <w:rsid w:val="00DA10B4"/>
    <w:rsid w:val="00DA11C3"/>
    <w:rsid w:val="00DA1280"/>
    <w:rsid w:val="00DA1314"/>
    <w:rsid w:val="00DA142D"/>
    <w:rsid w:val="00DA151D"/>
    <w:rsid w:val="00DA1558"/>
    <w:rsid w:val="00DA158C"/>
    <w:rsid w:val="00DA1638"/>
    <w:rsid w:val="00DA17B7"/>
    <w:rsid w:val="00DA19E2"/>
    <w:rsid w:val="00DA1A00"/>
    <w:rsid w:val="00DA1AC0"/>
    <w:rsid w:val="00DA1BCA"/>
    <w:rsid w:val="00DA1E25"/>
    <w:rsid w:val="00DA200B"/>
    <w:rsid w:val="00DA20A2"/>
    <w:rsid w:val="00DA21D7"/>
    <w:rsid w:val="00DA22ED"/>
    <w:rsid w:val="00DA23E8"/>
    <w:rsid w:val="00DA2427"/>
    <w:rsid w:val="00DA242F"/>
    <w:rsid w:val="00DA257F"/>
    <w:rsid w:val="00DA25EB"/>
    <w:rsid w:val="00DA26B4"/>
    <w:rsid w:val="00DA273F"/>
    <w:rsid w:val="00DA275A"/>
    <w:rsid w:val="00DA287C"/>
    <w:rsid w:val="00DA29F0"/>
    <w:rsid w:val="00DA2C33"/>
    <w:rsid w:val="00DA2CCA"/>
    <w:rsid w:val="00DA2CD4"/>
    <w:rsid w:val="00DA2E61"/>
    <w:rsid w:val="00DA2EDF"/>
    <w:rsid w:val="00DA2F0D"/>
    <w:rsid w:val="00DA3021"/>
    <w:rsid w:val="00DA306D"/>
    <w:rsid w:val="00DA3093"/>
    <w:rsid w:val="00DA316F"/>
    <w:rsid w:val="00DA32A4"/>
    <w:rsid w:val="00DA33D1"/>
    <w:rsid w:val="00DA344F"/>
    <w:rsid w:val="00DA3457"/>
    <w:rsid w:val="00DA369F"/>
    <w:rsid w:val="00DA37C6"/>
    <w:rsid w:val="00DA3806"/>
    <w:rsid w:val="00DA39B8"/>
    <w:rsid w:val="00DA3B04"/>
    <w:rsid w:val="00DA3B8E"/>
    <w:rsid w:val="00DA410D"/>
    <w:rsid w:val="00DA416A"/>
    <w:rsid w:val="00DA437E"/>
    <w:rsid w:val="00DA43C0"/>
    <w:rsid w:val="00DA43CA"/>
    <w:rsid w:val="00DA43E9"/>
    <w:rsid w:val="00DA43FC"/>
    <w:rsid w:val="00DA4420"/>
    <w:rsid w:val="00DA4423"/>
    <w:rsid w:val="00DA4498"/>
    <w:rsid w:val="00DA44C1"/>
    <w:rsid w:val="00DA458E"/>
    <w:rsid w:val="00DA4815"/>
    <w:rsid w:val="00DA4899"/>
    <w:rsid w:val="00DA48B0"/>
    <w:rsid w:val="00DA4A85"/>
    <w:rsid w:val="00DA4A9D"/>
    <w:rsid w:val="00DA4BB1"/>
    <w:rsid w:val="00DA4EAC"/>
    <w:rsid w:val="00DA4F7B"/>
    <w:rsid w:val="00DA529C"/>
    <w:rsid w:val="00DA52A0"/>
    <w:rsid w:val="00DA53B7"/>
    <w:rsid w:val="00DA5522"/>
    <w:rsid w:val="00DA57F6"/>
    <w:rsid w:val="00DA57FD"/>
    <w:rsid w:val="00DA581B"/>
    <w:rsid w:val="00DA5921"/>
    <w:rsid w:val="00DA5AC8"/>
    <w:rsid w:val="00DA5BD6"/>
    <w:rsid w:val="00DA6101"/>
    <w:rsid w:val="00DA6335"/>
    <w:rsid w:val="00DA67C4"/>
    <w:rsid w:val="00DA68B8"/>
    <w:rsid w:val="00DA6984"/>
    <w:rsid w:val="00DA6BAC"/>
    <w:rsid w:val="00DA6BAF"/>
    <w:rsid w:val="00DA6C3D"/>
    <w:rsid w:val="00DA6CB5"/>
    <w:rsid w:val="00DA6CB7"/>
    <w:rsid w:val="00DA6E0B"/>
    <w:rsid w:val="00DA6F12"/>
    <w:rsid w:val="00DA701F"/>
    <w:rsid w:val="00DA7049"/>
    <w:rsid w:val="00DA7144"/>
    <w:rsid w:val="00DA7171"/>
    <w:rsid w:val="00DA736A"/>
    <w:rsid w:val="00DA7394"/>
    <w:rsid w:val="00DA768B"/>
    <w:rsid w:val="00DA77D3"/>
    <w:rsid w:val="00DA79D1"/>
    <w:rsid w:val="00DA7A81"/>
    <w:rsid w:val="00DA7CEF"/>
    <w:rsid w:val="00DA7F4B"/>
    <w:rsid w:val="00DB0649"/>
    <w:rsid w:val="00DB068F"/>
    <w:rsid w:val="00DB06CE"/>
    <w:rsid w:val="00DB070A"/>
    <w:rsid w:val="00DB0781"/>
    <w:rsid w:val="00DB07BE"/>
    <w:rsid w:val="00DB098F"/>
    <w:rsid w:val="00DB09D9"/>
    <w:rsid w:val="00DB0A7D"/>
    <w:rsid w:val="00DB0B1A"/>
    <w:rsid w:val="00DB0C7A"/>
    <w:rsid w:val="00DB0CB1"/>
    <w:rsid w:val="00DB0D81"/>
    <w:rsid w:val="00DB0E97"/>
    <w:rsid w:val="00DB1107"/>
    <w:rsid w:val="00DB112C"/>
    <w:rsid w:val="00DB12F5"/>
    <w:rsid w:val="00DB142A"/>
    <w:rsid w:val="00DB15EC"/>
    <w:rsid w:val="00DB1826"/>
    <w:rsid w:val="00DB18D2"/>
    <w:rsid w:val="00DB1925"/>
    <w:rsid w:val="00DB1927"/>
    <w:rsid w:val="00DB1B51"/>
    <w:rsid w:val="00DB1E47"/>
    <w:rsid w:val="00DB1EF6"/>
    <w:rsid w:val="00DB1FD1"/>
    <w:rsid w:val="00DB20EC"/>
    <w:rsid w:val="00DB21AD"/>
    <w:rsid w:val="00DB21B3"/>
    <w:rsid w:val="00DB2282"/>
    <w:rsid w:val="00DB22E8"/>
    <w:rsid w:val="00DB230D"/>
    <w:rsid w:val="00DB23D2"/>
    <w:rsid w:val="00DB23F7"/>
    <w:rsid w:val="00DB2456"/>
    <w:rsid w:val="00DB24C3"/>
    <w:rsid w:val="00DB2565"/>
    <w:rsid w:val="00DB2640"/>
    <w:rsid w:val="00DB269E"/>
    <w:rsid w:val="00DB27B5"/>
    <w:rsid w:val="00DB27E7"/>
    <w:rsid w:val="00DB29C3"/>
    <w:rsid w:val="00DB2A23"/>
    <w:rsid w:val="00DB2A3C"/>
    <w:rsid w:val="00DB2CEA"/>
    <w:rsid w:val="00DB2D43"/>
    <w:rsid w:val="00DB2E3E"/>
    <w:rsid w:val="00DB2E6B"/>
    <w:rsid w:val="00DB2FD1"/>
    <w:rsid w:val="00DB302E"/>
    <w:rsid w:val="00DB3041"/>
    <w:rsid w:val="00DB306A"/>
    <w:rsid w:val="00DB30D8"/>
    <w:rsid w:val="00DB3235"/>
    <w:rsid w:val="00DB3309"/>
    <w:rsid w:val="00DB33E0"/>
    <w:rsid w:val="00DB35D7"/>
    <w:rsid w:val="00DB391E"/>
    <w:rsid w:val="00DB3B66"/>
    <w:rsid w:val="00DB3B90"/>
    <w:rsid w:val="00DB3F0E"/>
    <w:rsid w:val="00DB3FB4"/>
    <w:rsid w:val="00DB40C1"/>
    <w:rsid w:val="00DB40DA"/>
    <w:rsid w:val="00DB45A9"/>
    <w:rsid w:val="00DB4661"/>
    <w:rsid w:val="00DB480E"/>
    <w:rsid w:val="00DB481D"/>
    <w:rsid w:val="00DB492B"/>
    <w:rsid w:val="00DB4DCA"/>
    <w:rsid w:val="00DB4EE7"/>
    <w:rsid w:val="00DB4EEC"/>
    <w:rsid w:val="00DB53D0"/>
    <w:rsid w:val="00DB55A3"/>
    <w:rsid w:val="00DB56AE"/>
    <w:rsid w:val="00DB593C"/>
    <w:rsid w:val="00DB5BA2"/>
    <w:rsid w:val="00DB5D87"/>
    <w:rsid w:val="00DB5DA3"/>
    <w:rsid w:val="00DB5F80"/>
    <w:rsid w:val="00DB5FDB"/>
    <w:rsid w:val="00DB6041"/>
    <w:rsid w:val="00DB6132"/>
    <w:rsid w:val="00DB6293"/>
    <w:rsid w:val="00DB6295"/>
    <w:rsid w:val="00DB64D1"/>
    <w:rsid w:val="00DB65DC"/>
    <w:rsid w:val="00DB666C"/>
    <w:rsid w:val="00DB6819"/>
    <w:rsid w:val="00DB68E8"/>
    <w:rsid w:val="00DB6ABC"/>
    <w:rsid w:val="00DB6AD7"/>
    <w:rsid w:val="00DB6B72"/>
    <w:rsid w:val="00DB6BE2"/>
    <w:rsid w:val="00DB70BA"/>
    <w:rsid w:val="00DB7110"/>
    <w:rsid w:val="00DB7168"/>
    <w:rsid w:val="00DB7268"/>
    <w:rsid w:val="00DB7356"/>
    <w:rsid w:val="00DB76A3"/>
    <w:rsid w:val="00DB7721"/>
    <w:rsid w:val="00DB77BC"/>
    <w:rsid w:val="00DB77C7"/>
    <w:rsid w:val="00DB7876"/>
    <w:rsid w:val="00DB7C00"/>
    <w:rsid w:val="00DB7CD5"/>
    <w:rsid w:val="00DB7D24"/>
    <w:rsid w:val="00DB7DCE"/>
    <w:rsid w:val="00DB7E85"/>
    <w:rsid w:val="00DB7FAD"/>
    <w:rsid w:val="00DC00D8"/>
    <w:rsid w:val="00DC00F8"/>
    <w:rsid w:val="00DC03A6"/>
    <w:rsid w:val="00DC04A7"/>
    <w:rsid w:val="00DC0666"/>
    <w:rsid w:val="00DC0675"/>
    <w:rsid w:val="00DC07D0"/>
    <w:rsid w:val="00DC0837"/>
    <w:rsid w:val="00DC089A"/>
    <w:rsid w:val="00DC099C"/>
    <w:rsid w:val="00DC09CD"/>
    <w:rsid w:val="00DC09D1"/>
    <w:rsid w:val="00DC1040"/>
    <w:rsid w:val="00DC1092"/>
    <w:rsid w:val="00DC10F6"/>
    <w:rsid w:val="00DC120C"/>
    <w:rsid w:val="00DC145E"/>
    <w:rsid w:val="00DC1509"/>
    <w:rsid w:val="00DC16CD"/>
    <w:rsid w:val="00DC16FC"/>
    <w:rsid w:val="00DC171C"/>
    <w:rsid w:val="00DC175B"/>
    <w:rsid w:val="00DC1848"/>
    <w:rsid w:val="00DC185A"/>
    <w:rsid w:val="00DC1920"/>
    <w:rsid w:val="00DC1969"/>
    <w:rsid w:val="00DC19DE"/>
    <w:rsid w:val="00DC1A74"/>
    <w:rsid w:val="00DC1B1C"/>
    <w:rsid w:val="00DC1B25"/>
    <w:rsid w:val="00DC1B58"/>
    <w:rsid w:val="00DC1B5D"/>
    <w:rsid w:val="00DC1C13"/>
    <w:rsid w:val="00DC1D39"/>
    <w:rsid w:val="00DC1D3F"/>
    <w:rsid w:val="00DC1DEF"/>
    <w:rsid w:val="00DC1E09"/>
    <w:rsid w:val="00DC1F35"/>
    <w:rsid w:val="00DC204A"/>
    <w:rsid w:val="00DC20FD"/>
    <w:rsid w:val="00DC2270"/>
    <w:rsid w:val="00DC22A4"/>
    <w:rsid w:val="00DC22C8"/>
    <w:rsid w:val="00DC22D3"/>
    <w:rsid w:val="00DC25BF"/>
    <w:rsid w:val="00DC2630"/>
    <w:rsid w:val="00DC2912"/>
    <w:rsid w:val="00DC2AEE"/>
    <w:rsid w:val="00DC2D29"/>
    <w:rsid w:val="00DC2D60"/>
    <w:rsid w:val="00DC2FEB"/>
    <w:rsid w:val="00DC304C"/>
    <w:rsid w:val="00DC30A3"/>
    <w:rsid w:val="00DC30D6"/>
    <w:rsid w:val="00DC3307"/>
    <w:rsid w:val="00DC334B"/>
    <w:rsid w:val="00DC336B"/>
    <w:rsid w:val="00DC336D"/>
    <w:rsid w:val="00DC33FF"/>
    <w:rsid w:val="00DC3580"/>
    <w:rsid w:val="00DC359F"/>
    <w:rsid w:val="00DC3601"/>
    <w:rsid w:val="00DC364A"/>
    <w:rsid w:val="00DC37C4"/>
    <w:rsid w:val="00DC3BC1"/>
    <w:rsid w:val="00DC3D09"/>
    <w:rsid w:val="00DC3DAF"/>
    <w:rsid w:val="00DC3E50"/>
    <w:rsid w:val="00DC4046"/>
    <w:rsid w:val="00DC4087"/>
    <w:rsid w:val="00DC409A"/>
    <w:rsid w:val="00DC40F1"/>
    <w:rsid w:val="00DC4132"/>
    <w:rsid w:val="00DC430A"/>
    <w:rsid w:val="00DC446C"/>
    <w:rsid w:val="00DC4482"/>
    <w:rsid w:val="00DC45A3"/>
    <w:rsid w:val="00DC473B"/>
    <w:rsid w:val="00DC4743"/>
    <w:rsid w:val="00DC4ADF"/>
    <w:rsid w:val="00DC4CCF"/>
    <w:rsid w:val="00DC4CFB"/>
    <w:rsid w:val="00DC4DBE"/>
    <w:rsid w:val="00DC4F5E"/>
    <w:rsid w:val="00DC50C4"/>
    <w:rsid w:val="00DC5123"/>
    <w:rsid w:val="00DC52E2"/>
    <w:rsid w:val="00DC53E5"/>
    <w:rsid w:val="00DC547F"/>
    <w:rsid w:val="00DC57EA"/>
    <w:rsid w:val="00DC5809"/>
    <w:rsid w:val="00DC581C"/>
    <w:rsid w:val="00DC58B5"/>
    <w:rsid w:val="00DC5A2E"/>
    <w:rsid w:val="00DC5B12"/>
    <w:rsid w:val="00DC5D04"/>
    <w:rsid w:val="00DC5D88"/>
    <w:rsid w:val="00DC5E59"/>
    <w:rsid w:val="00DC6047"/>
    <w:rsid w:val="00DC6404"/>
    <w:rsid w:val="00DC6413"/>
    <w:rsid w:val="00DC6532"/>
    <w:rsid w:val="00DC6586"/>
    <w:rsid w:val="00DC66DA"/>
    <w:rsid w:val="00DC670B"/>
    <w:rsid w:val="00DC673E"/>
    <w:rsid w:val="00DC676E"/>
    <w:rsid w:val="00DC69A9"/>
    <w:rsid w:val="00DC69B8"/>
    <w:rsid w:val="00DC69F5"/>
    <w:rsid w:val="00DC6A38"/>
    <w:rsid w:val="00DC6C57"/>
    <w:rsid w:val="00DC6D8E"/>
    <w:rsid w:val="00DC6E02"/>
    <w:rsid w:val="00DC6E03"/>
    <w:rsid w:val="00DC6F5B"/>
    <w:rsid w:val="00DC6F84"/>
    <w:rsid w:val="00DC7142"/>
    <w:rsid w:val="00DC7172"/>
    <w:rsid w:val="00DC719D"/>
    <w:rsid w:val="00DC71B1"/>
    <w:rsid w:val="00DC71B8"/>
    <w:rsid w:val="00DC7272"/>
    <w:rsid w:val="00DC731E"/>
    <w:rsid w:val="00DC7338"/>
    <w:rsid w:val="00DC73E3"/>
    <w:rsid w:val="00DC74C2"/>
    <w:rsid w:val="00DC7703"/>
    <w:rsid w:val="00DC775D"/>
    <w:rsid w:val="00DC77F6"/>
    <w:rsid w:val="00DC7A3A"/>
    <w:rsid w:val="00DC7AB1"/>
    <w:rsid w:val="00DC7C00"/>
    <w:rsid w:val="00DC7E42"/>
    <w:rsid w:val="00DC7EED"/>
    <w:rsid w:val="00DC7F97"/>
    <w:rsid w:val="00DD004F"/>
    <w:rsid w:val="00DD031A"/>
    <w:rsid w:val="00DD0363"/>
    <w:rsid w:val="00DD03BC"/>
    <w:rsid w:val="00DD0440"/>
    <w:rsid w:val="00DD0759"/>
    <w:rsid w:val="00DD09DC"/>
    <w:rsid w:val="00DD0B6C"/>
    <w:rsid w:val="00DD0B87"/>
    <w:rsid w:val="00DD0BE9"/>
    <w:rsid w:val="00DD0C64"/>
    <w:rsid w:val="00DD0DAF"/>
    <w:rsid w:val="00DD0EC4"/>
    <w:rsid w:val="00DD129F"/>
    <w:rsid w:val="00DD138F"/>
    <w:rsid w:val="00DD14A7"/>
    <w:rsid w:val="00DD179D"/>
    <w:rsid w:val="00DD197F"/>
    <w:rsid w:val="00DD19A8"/>
    <w:rsid w:val="00DD1B76"/>
    <w:rsid w:val="00DD1CDA"/>
    <w:rsid w:val="00DD1D40"/>
    <w:rsid w:val="00DD1EDB"/>
    <w:rsid w:val="00DD2026"/>
    <w:rsid w:val="00DD20D1"/>
    <w:rsid w:val="00DD2257"/>
    <w:rsid w:val="00DD24C8"/>
    <w:rsid w:val="00DD2544"/>
    <w:rsid w:val="00DD2589"/>
    <w:rsid w:val="00DD2751"/>
    <w:rsid w:val="00DD2770"/>
    <w:rsid w:val="00DD27BA"/>
    <w:rsid w:val="00DD2996"/>
    <w:rsid w:val="00DD2AC3"/>
    <w:rsid w:val="00DD2BA7"/>
    <w:rsid w:val="00DD2C33"/>
    <w:rsid w:val="00DD2FFD"/>
    <w:rsid w:val="00DD310D"/>
    <w:rsid w:val="00DD32F7"/>
    <w:rsid w:val="00DD3436"/>
    <w:rsid w:val="00DD34B5"/>
    <w:rsid w:val="00DD3517"/>
    <w:rsid w:val="00DD36D5"/>
    <w:rsid w:val="00DD3723"/>
    <w:rsid w:val="00DD3911"/>
    <w:rsid w:val="00DD3B9D"/>
    <w:rsid w:val="00DD3BB4"/>
    <w:rsid w:val="00DD3C8E"/>
    <w:rsid w:val="00DD3E0D"/>
    <w:rsid w:val="00DD3E34"/>
    <w:rsid w:val="00DD3FBF"/>
    <w:rsid w:val="00DD405F"/>
    <w:rsid w:val="00DD4231"/>
    <w:rsid w:val="00DD44EB"/>
    <w:rsid w:val="00DD44F7"/>
    <w:rsid w:val="00DD453D"/>
    <w:rsid w:val="00DD46F1"/>
    <w:rsid w:val="00DD4C55"/>
    <w:rsid w:val="00DD4CD7"/>
    <w:rsid w:val="00DD4CDC"/>
    <w:rsid w:val="00DD4D1D"/>
    <w:rsid w:val="00DD4D8E"/>
    <w:rsid w:val="00DD4E8B"/>
    <w:rsid w:val="00DD4E95"/>
    <w:rsid w:val="00DD4ECE"/>
    <w:rsid w:val="00DD4EE2"/>
    <w:rsid w:val="00DD4F41"/>
    <w:rsid w:val="00DD503C"/>
    <w:rsid w:val="00DD5071"/>
    <w:rsid w:val="00DD527F"/>
    <w:rsid w:val="00DD5377"/>
    <w:rsid w:val="00DD54F4"/>
    <w:rsid w:val="00DD54FE"/>
    <w:rsid w:val="00DD559F"/>
    <w:rsid w:val="00DD561A"/>
    <w:rsid w:val="00DD57E4"/>
    <w:rsid w:val="00DD5867"/>
    <w:rsid w:val="00DD5AEB"/>
    <w:rsid w:val="00DD5DB9"/>
    <w:rsid w:val="00DD5DE2"/>
    <w:rsid w:val="00DD6164"/>
    <w:rsid w:val="00DD62B4"/>
    <w:rsid w:val="00DD6348"/>
    <w:rsid w:val="00DD6362"/>
    <w:rsid w:val="00DD6A53"/>
    <w:rsid w:val="00DD6ABB"/>
    <w:rsid w:val="00DD6BA4"/>
    <w:rsid w:val="00DD6BD2"/>
    <w:rsid w:val="00DD6C03"/>
    <w:rsid w:val="00DD6C0E"/>
    <w:rsid w:val="00DD6C40"/>
    <w:rsid w:val="00DD6CE1"/>
    <w:rsid w:val="00DD6D69"/>
    <w:rsid w:val="00DD6DE0"/>
    <w:rsid w:val="00DD6E17"/>
    <w:rsid w:val="00DD6E1D"/>
    <w:rsid w:val="00DD6E6C"/>
    <w:rsid w:val="00DD6FE2"/>
    <w:rsid w:val="00DD700A"/>
    <w:rsid w:val="00DD71BC"/>
    <w:rsid w:val="00DD7260"/>
    <w:rsid w:val="00DD732D"/>
    <w:rsid w:val="00DD7401"/>
    <w:rsid w:val="00DD7423"/>
    <w:rsid w:val="00DD7552"/>
    <w:rsid w:val="00DD759E"/>
    <w:rsid w:val="00DD75A0"/>
    <w:rsid w:val="00DD75AB"/>
    <w:rsid w:val="00DD75E7"/>
    <w:rsid w:val="00DD7667"/>
    <w:rsid w:val="00DD7886"/>
    <w:rsid w:val="00DD78ED"/>
    <w:rsid w:val="00DD7A26"/>
    <w:rsid w:val="00DD7A42"/>
    <w:rsid w:val="00DD7AF5"/>
    <w:rsid w:val="00DD7C29"/>
    <w:rsid w:val="00DD7DBB"/>
    <w:rsid w:val="00DD7E70"/>
    <w:rsid w:val="00DE00FB"/>
    <w:rsid w:val="00DE0169"/>
    <w:rsid w:val="00DE01A1"/>
    <w:rsid w:val="00DE03EB"/>
    <w:rsid w:val="00DE049E"/>
    <w:rsid w:val="00DE055B"/>
    <w:rsid w:val="00DE05C7"/>
    <w:rsid w:val="00DE062F"/>
    <w:rsid w:val="00DE063B"/>
    <w:rsid w:val="00DE08D8"/>
    <w:rsid w:val="00DE0AC5"/>
    <w:rsid w:val="00DE0B9F"/>
    <w:rsid w:val="00DE0BDF"/>
    <w:rsid w:val="00DE0CAD"/>
    <w:rsid w:val="00DE0D80"/>
    <w:rsid w:val="00DE0DD7"/>
    <w:rsid w:val="00DE0DD9"/>
    <w:rsid w:val="00DE0EB9"/>
    <w:rsid w:val="00DE0F39"/>
    <w:rsid w:val="00DE0F58"/>
    <w:rsid w:val="00DE108F"/>
    <w:rsid w:val="00DE10B4"/>
    <w:rsid w:val="00DE11A4"/>
    <w:rsid w:val="00DE1421"/>
    <w:rsid w:val="00DE16B5"/>
    <w:rsid w:val="00DE16BF"/>
    <w:rsid w:val="00DE175A"/>
    <w:rsid w:val="00DE190E"/>
    <w:rsid w:val="00DE19EB"/>
    <w:rsid w:val="00DE1C8D"/>
    <w:rsid w:val="00DE1CD8"/>
    <w:rsid w:val="00DE20EC"/>
    <w:rsid w:val="00DE2183"/>
    <w:rsid w:val="00DE21C8"/>
    <w:rsid w:val="00DE21D5"/>
    <w:rsid w:val="00DE21EB"/>
    <w:rsid w:val="00DE2370"/>
    <w:rsid w:val="00DE2542"/>
    <w:rsid w:val="00DE2559"/>
    <w:rsid w:val="00DE2660"/>
    <w:rsid w:val="00DE2675"/>
    <w:rsid w:val="00DE26AD"/>
    <w:rsid w:val="00DE2874"/>
    <w:rsid w:val="00DE289D"/>
    <w:rsid w:val="00DE2BFB"/>
    <w:rsid w:val="00DE2E27"/>
    <w:rsid w:val="00DE2FC5"/>
    <w:rsid w:val="00DE3012"/>
    <w:rsid w:val="00DE30F9"/>
    <w:rsid w:val="00DE30FA"/>
    <w:rsid w:val="00DE316A"/>
    <w:rsid w:val="00DE31CA"/>
    <w:rsid w:val="00DE3346"/>
    <w:rsid w:val="00DE33A2"/>
    <w:rsid w:val="00DE3471"/>
    <w:rsid w:val="00DE3473"/>
    <w:rsid w:val="00DE3522"/>
    <w:rsid w:val="00DE3603"/>
    <w:rsid w:val="00DE3625"/>
    <w:rsid w:val="00DE3660"/>
    <w:rsid w:val="00DE3957"/>
    <w:rsid w:val="00DE398F"/>
    <w:rsid w:val="00DE3B1B"/>
    <w:rsid w:val="00DE3BAA"/>
    <w:rsid w:val="00DE3C17"/>
    <w:rsid w:val="00DE3C79"/>
    <w:rsid w:val="00DE3D1B"/>
    <w:rsid w:val="00DE3D95"/>
    <w:rsid w:val="00DE4380"/>
    <w:rsid w:val="00DE4546"/>
    <w:rsid w:val="00DE456E"/>
    <w:rsid w:val="00DE45DA"/>
    <w:rsid w:val="00DE4815"/>
    <w:rsid w:val="00DE4A51"/>
    <w:rsid w:val="00DE4B4C"/>
    <w:rsid w:val="00DE4DBE"/>
    <w:rsid w:val="00DE4DD5"/>
    <w:rsid w:val="00DE4DDC"/>
    <w:rsid w:val="00DE508B"/>
    <w:rsid w:val="00DE50A3"/>
    <w:rsid w:val="00DE5116"/>
    <w:rsid w:val="00DE51E6"/>
    <w:rsid w:val="00DE5464"/>
    <w:rsid w:val="00DE5514"/>
    <w:rsid w:val="00DE563D"/>
    <w:rsid w:val="00DE57A0"/>
    <w:rsid w:val="00DE5A7F"/>
    <w:rsid w:val="00DE5BFE"/>
    <w:rsid w:val="00DE5C64"/>
    <w:rsid w:val="00DE5D27"/>
    <w:rsid w:val="00DE5FC5"/>
    <w:rsid w:val="00DE605E"/>
    <w:rsid w:val="00DE6185"/>
    <w:rsid w:val="00DE6452"/>
    <w:rsid w:val="00DE65D2"/>
    <w:rsid w:val="00DE675A"/>
    <w:rsid w:val="00DE6880"/>
    <w:rsid w:val="00DE6A6E"/>
    <w:rsid w:val="00DE6ABC"/>
    <w:rsid w:val="00DE6C8D"/>
    <w:rsid w:val="00DE6EDF"/>
    <w:rsid w:val="00DE718C"/>
    <w:rsid w:val="00DE7204"/>
    <w:rsid w:val="00DE7237"/>
    <w:rsid w:val="00DE7307"/>
    <w:rsid w:val="00DE7484"/>
    <w:rsid w:val="00DE7786"/>
    <w:rsid w:val="00DE7816"/>
    <w:rsid w:val="00DE784B"/>
    <w:rsid w:val="00DE78C5"/>
    <w:rsid w:val="00DE7AFB"/>
    <w:rsid w:val="00DE7B46"/>
    <w:rsid w:val="00DE7C39"/>
    <w:rsid w:val="00DE7C42"/>
    <w:rsid w:val="00DE7E33"/>
    <w:rsid w:val="00DE7EB0"/>
    <w:rsid w:val="00DF0080"/>
    <w:rsid w:val="00DF00CA"/>
    <w:rsid w:val="00DF01C0"/>
    <w:rsid w:val="00DF02C7"/>
    <w:rsid w:val="00DF038F"/>
    <w:rsid w:val="00DF05E4"/>
    <w:rsid w:val="00DF06B4"/>
    <w:rsid w:val="00DF0771"/>
    <w:rsid w:val="00DF08B9"/>
    <w:rsid w:val="00DF08F3"/>
    <w:rsid w:val="00DF08FD"/>
    <w:rsid w:val="00DF0979"/>
    <w:rsid w:val="00DF0B31"/>
    <w:rsid w:val="00DF0B6B"/>
    <w:rsid w:val="00DF0C25"/>
    <w:rsid w:val="00DF0C41"/>
    <w:rsid w:val="00DF0D7D"/>
    <w:rsid w:val="00DF0E0A"/>
    <w:rsid w:val="00DF0E24"/>
    <w:rsid w:val="00DF0EDD"/>
    <w:rsid w:val="00DF148D"/>
    <w:rsid w:val="00DF1681"/>
    <w:rsid w:val="00DF1724"/>
    <w:rsid w:val="00DF17D0"/>
    <w:rsid w:val="00DF18E0"/>
    <w:rsid w:val="00DF19AB"/>
    <w:rsid w:val="00DF1AD7"/>
    <w:rsid w:val="00DF1BFC"/>
    <w:rsid w:val="00DF1DB7"/>
    <w:rsid w:val="00DF1E4A"/>
    <w:rsid w:val="00DF1EBF"/>
    <w:rsid w:val="00DF1ED9"/>
    <w:rsid w:val="00DF1F0C"/>
    <w:rsid w:val="00DF1F92"/>
    <w:rsid w:val="00DF2190"/>
    <w:rsid w:val="00DF21A3"/>
    <w:rsid w:val="00DF2237"/>
    <w:rsid w:val="00DF22F4"/>
    <w:rsid w:val="00DF2321"/>
    <w:rsid w:val="00DF2360"/>
    <w:rsid w:val="00DF256B"/>
    <w:rsid w:val="00DF260C"/>
    <w:rsid w:val="00DF2A05"/>
    <w:rsid w:val="00DF2B0D"/>
    <w:rsid w:val="00DF2CC0"/>
    <w:rsid w:val="00DF2D3C"/>
    <w:rsid w:val="00DF2E44"/>
    <w:rsid w:val="00DF311D"/>
    <w:rsid w:val="00DF31C4"/>
    <w:rsid w:val="00DF31E3"/>
    <w:rsid w:val="00DF323D"/>
    <w:rsid w:val="00DF3410"/>
    <w:rsid w:val="00DF3478"/>
    <w:rsid w:val="00DF34AE"/>
    <w:rsid w:val="00DF352D"/>
    <w:rsid w:val="00DF354F"/>
    <w:rsid w:val="00DF35C3"/>
    <w:rsid w:val="00DF35E8"/>
    <w:rsid w:val="00DF3C5C"/>
    <w:rsid w:val="00DF3F5D"/>
    <w:rsid w:val="00DF40CF"/>
    <w:rsid w:val="00DF4170"/>
    <w:rsid w:val="00DF42D9"/>
    <w:rsid w:val="00DF4394"/>
    <w:rsid w:val="00DF4416"/>
    <w:rsid w:val="00DF44F1"/>
    <w:rsid w:val="00DF4548"/>
    <w:rsid w:val="00DF461B"/>
    <w:rsid w:val="00DF4684"/>
    <w:rsid w:val="00DF47A2"/>
    <w:rsid w:val="00DF47D1"/>
    <w:rsid w:val="00DF4898"/>
    <w:rsid w:val="00DF491A"/>
    <w:rsid w:val="00DF4A06"/>
    <w:rsid w:val="00DF4A27"/>
    <w:rsid w:val="00DF4A47"/>
    <w:rsid w:val="00DF4E01"/>
    <w:rsid w:val="00DF4E34"/>
    <w:rsid w:val="00DF4F43"/>
    <w:rsid w:val="00DF4FFA"/>
    <w:rsid w:val="00DF5107"/>
    <w:rsid w:val="00DF51F5"/>
    <w:rsid w:val="00DF5299"/>
    <w:rsid w:val="00DF55B7"/>
    <w:rsid w:val="00DF5884"/>
    <w:rsid w:val="00DF5918"/>
    <w:rsid w:val="00DF59DD"/>
    <w:rsid w:val="00DF5AA3"/>
    <w:rsid w:val="00DF5AA9"/>
    <w:rsid w:val="00DF5B07"/>
    <w:rsid w:val="00DF5C73"/>
    <w:rsid w:val="00DF5C9D"/>
    <w:rsid w:val="00DF60B9"/>
    <w:rsid w:val="00DF6486"/>
    <w:rsid w:val="00DF64C2"/>
    <w:rsid w:val="00DF655D"/>
    <w:rsid w:val="00DF66A2"/>
    <w:rsid w:val="00DF6764"/>
    <w:rsid w:val="00DF67C2"/>
    <w:rsid w:val="00DF691E"/>
    <w:rsid w:val="00DF6B4F"/>
    <w:rsid w:val="00DF6B71"/>
    <w:rsid w:val="00DF6BE7"/>
    <w:rsid w:val="00DF6BEA"/>
    <w:rsid w:val="00DF6C4E"/>
    <w:rsid w:val="00DF6CFA"/>
    <w:rsid w:val="00DF6EDE"/>
    <w:rsid w:val="00DF706E"/>
    <w:rsid w:val="00DF7150"/>
    <w:rsid w:val="00DF71A7"/>
    <w:rsid w:val="00DF71D6"/>
    <w:rsid w:val="00DF7251"/>
    <w:rsid w:val="00DF7314"/>
    <w:rsid w:val="00DF7339"/>
    <w:rsid w:val="00DF739C"/>
    <w:rsid w:val="00DF760B"/>
    <w:rsid w:val="00DF7675"/>
    <w:rsid w:val="00DF772A"/>
    <w:rsid w:val="00DF7857"/>
    <w:rsid w:val="00DF7916"/>
    <w:rsid w:val="00DF7962"/>
    <w:rsid w:val="00DF7980"/>
    <w:rsid w:val="00DF7981"/>
    <w:rsid w:val="00DF7A03"/>
    <w:rsid w:val="00DF7A2F"/>
    <w:rsid w:val="00DF7C1F"/>
    <w:rsid w:val="00E000D6"/>
    <w:rsid w:val="00E00337"/>
    <w:rsid w:val="00E00699"/>
    <w:rsid w:val="00E00944"/>
    <w:rsid w:val="00E00A8A"/>
    <w:rsid w:val="00E00B5A"/>
    <w:rsid w:val="00E00CD5"/>
    <w:rsid w:val="00E00FA3"/>
    <w:rsid w:val="00E00FEF"/>
    <w:rsid w:val="00E010C5"/>
    <w:rsid w:val="00E010D1"/>
    <w:rsid w:val="00E01240"/>
    <w:rsid w:val="00E01250"/>
    <w:rsid w:val="00E01304"/>
    <w:rsid w:val="00E015A7"/>
    <w:rsid w:val="00E0164A"/>
    <w:rsid w:val="00E016EA"/>
    <w:rsid w:val="00E0189B"/>
    <w:rsid w:val="00E01B97"/>
    <w:rsid w:val="00E01E77"/>
    <w:rsid w:val="00E01FB4"/>
    <w:rsid w:val="00E020B0"/>
    <w:rsid w:val="00E020FD"/>
    <w:rsid w:val="00E0227B"/>
    <w:rsid w:val="00E0232A"/>
    <w:rsid w:val="00E024B8"/>
    <w:rsid w:val="00E02715"/>
    <w:rsid w:val="00E0276C"/>
    <w:rsid w:val="00E028A9"/>
    <w:rsid w:val="00E029A6"/>
    <w:rsid w:val="00E02BD3"/>
    <w:rsid w:val="00E02D81"/>
    <w:rsid w:val="00E02EFD"/>
    <w:rsid w:val="00E03328"/>
    <w:rsid w:val="00E03449"/>
    <w:rsid w:val="00E03600"/>
    <w:rsid w:val="00E0361E"/>
    <w:rsid w:val="00E03935"/>
    <w:rsid w:val="00E03BEB"/>
    <w:rsid w:val="00E03E7A"/>
    <w:rsid w:val="00E03FDD"/>
    <w:rsid w:val="00E041C1"/>
    <w:rsid w:val="00E042D8"/>
    <w:rsid w:val="00E043F3"/>
    <w:rsid w:val="00E04636"/>
    <w:rsid w:val="00E0469F"/>
    <w:rsid w:val="00E04A41"/>
    <w:rsid w:val="00E04BD2"/>
    <w:rsid w:val="00E04BDF"/>
    <w:rsid w:val="00E04C4A"/>
    <w:rsid w:val="00E04CCE"/>
    <w:rsid w:val="00E04DE4"/>
    <w:rsid w:val="00E04E89"/>
    <w:rsid w:val="00E04FFA"/>
    <w:rsid w:val="00E051CC"/>
    <w:rsid w:val="00E05273"/>
    <w:rsid w:val="00E053CA"/>
    <w:rsid w:val="00E055FA"/>
    <w:rsid w:val="00E056DB"/>
    <w:rsid w:val="00E0571C"/>
    <w:rsid w:val="00E057FA"/>
    <w:rsid w:val="00E0586C"/>
    <w:rsid w:val="00E05946"/>
    <w:rsid w:val="00E05A75"/>
    <w:rsid w:val="00E05A8F"/>
    <w:rsid w:val="00E05BF7"/>
    <w:rsid w:val="00E05F5A"/>
    <w:rsid w:val="00E060E9"/>
    <w:rsid w:val="00E06136"/>
    <w:rsid w:val="00E06186"/>
    <w:rsid w:val="00E062E9"/>
    <w:rsid w:val="00E0642D"/>
    <w:rsid w:val="00E066FA"/>
    <w:rsid w:val="00E067C8"/>
    <w:rsid w:val="00E068BF"/>
    <w:rsid w:val="00E06B0C"/>
    <w:rsid w:val="00E06B95"/>
    <w:rsid w:val="00E06C0F"/>
    <w:rsid w:val="00E06CA1"/>
    <w:rsid w:val="00E06CA9"/>
    <w:rsid w:val="00E06CE2"/>
    <w:rsid w:val="00E06CF7"/>
    <w:rsid w:val="00E06E22"/>
    <w:rsid w:val="00E071E0"/>
    <w:rsid w:val="00E07335"/>
    <w:rsid w:val="00E0757C"/>
    <w:rsid w:val="00E0761A"/>
    <w:rsid w:val="00E0762F"/>
    <w:rsid w:val="00E076FF"/>
    <w:rsid w:val="00E07731"/>
    <w:rsid w:val="00E07858"/>
    <w:rsid w:val="00E07A9A"/>
    <w:rsid w:val="00E07B4E"/>
    <w:rsid w:val="00E07C06"/>
    <w:rsid w:val="00E07D0B"/>
    <w:rsid w:val="00E07E5F"/>
    <w:rsid w:val="00E10059"/>
    <w:rsid w:val="00E10293"/>
    <w:rsid w:val="00E102D0"/>
    <w:rsid w:val="00E104B9"/>
    <w:rsid w:val="00E10533"/>
    <w:rsid w:val="00E10635"/>
    <w:rsid w:val="00E106E5"/>
    <w:rsid w:val="00E107CB"/>
    <w:rsid w:val="00E1090D"/>
    <w:rsid w:val="00E10B05"/>
    <w:rsid w:val="00E10F15"/>
    <w:rsid w:val="00E10F54"/>
    <w:rsid w:val="00E1100D"/>
    <w:rsid w:val="00E110B5"/>
    <w:rsid w:val="00E11480"/>
    <w:rsid w:val="00E1162A"/>
    <w:rsid w:val="00E11950"/>
    <w:rsid w:val="00E11A3A"/>
    <w:rsid w:val="00E11AAF"/>
    <w:rsid w:val="00E11CB5"/>
    <w:rsid w:val="00E11D47"/>
    <w:rsid w:val="00E11F00"/>
    <w:rsid w:val="00E12005"/>
    <w:rsid w:val="00E122D7"/>
    <w:rsid w:val="00E1233D"/>
    <w:rsid w:val="00E123D0"/>
    <w:rsid w:val="00E12664"/>
    <w:rsid w:val="00E126A0"/>
    <w:rsid w:val="00E126D2"/>
    <w:rsid w:val="00E126E0"/>
    <w:rsid w:val="00E127B3"/>
    <w:rsid w:val="00E128D4"/>
    <w:rsid w:val="00E12AFE"/>
    <w:rsid w:val="00E12BC7"/>
    <w:rsid w:val="00E12C1E"/>
    <w:rsid w:val="00E12C9A"/>
    <w:rsid w:val="00E12D91"/>
    <w:rsid w:val="00E12DBE"/>
    <w:rsid w:val="00E12EA4"/>
    <w:rsid w:val="00E13013"/>
    <w:rsid w:val="00E130CC"/>
    <w:rsid w:val="00E1321C"/>
    <w:rsid w:val="00E132B0"/>
    <w:rsid w:val="00E1356D"/>
    <w:rsid w:val="00E135B0"/>
    <w:rsid w:val="00E138B6"/>
    <w:rsid w:val="00E13A38"/>
    <w:rsid w:val="00E13BBE"/>
    <w:rsid w:val="00E13C22"/>
    <w:rsid w:val="00E13E71"/>
    <w:rsid w:val="00E13E72"/>
    <w:rsid w:val="00E13EB5"/>
    <w:rsid w:val="00E13F2B"/>
    <w:rsid w:val="00E13FBC"/>
    <w:rsid w:val="00E140E7"/>
    <w:rsid w:val="00E1415E"/>
    <w:rsid w:val="00E14187"/>
    <w:rsid w:val="00E142DC"/>
    <w:rsid w:val="00E14595"/>
    <w:rsid w:val="00E14780"/>
    <w:rsid w:val="00E14877"/>
    <w:rsid w:val="00E148D7"/>
    <w:rsid w:val="00E148F8"/>
    <w:rsid w:val="00E14A94"/>
    <w:rsid w:val="00E14AF8"/>
    <w:rsid w:val="00E14B4E"/>
    <w:rsid w:val="00E14C43"/>
    <w:rsid w:val="00E14F39"/>
    <w:rsid w:val="00E14F4D"/>
    <w:rsid w:val="00E14F5B"/>
    <w:rsid w:val="00E1508D"/>
    <w:rsid w:val="00E150F7"/>
    <w:rsid w:val="00E15122"/>
    <w:rsid w:val="00E15217"/>
    <w:rsid w:val="00E15383"/>
    <w:rsid w:val="00E1538F"/>
    <w:rsid w:val="00E154F4"/>
    <w:rsid w:val="00E15579"/>
    <w:rsid w:val="00E15A5E"/>
    <w:rsid w:val="00E15B3D"/>
    <w:rsid w:val="00E15BBB"/>
    <w:rsid w:val="00E15D00"/>
    <w:rsid w:val="00E15F28"/>
    <w:rsid w:val="00E15FFA"/>
    <w:rsid w:val="00E16030"/>
    <w:rsid w:val="00E160F4"/>
    <w:rsid w:val="00E161FA"/>
    <w:rsid w:val="00E1632A"/>
    <w:rsid w:val="00E16502"/>
    <w:rsid w:val="00E165FB"/>
    <w:rsid w:val="00E1687B"/>
    <w:rsid w:val="00E16B6F"/>
    <w:rsid w:val="00E16CD3"/>
    <w:rsid w:val="00E16FFC"/>
    <w:rsid w:val="00E1711F"/>
    <w:rsid w:val="00E17195"/>
    <w:rsid w:val="00E17282"/>
    <w:rsid w:val="00E175B2"/>
    <w:rsid w:val="00E17624"/>
    <w:rsid w:val="00E1762C"/>
    <w:rsid w:val="00E1784C"/>
    <w:rsid w:val="00E178DF"/>
    <w:rsid w:val="00E1792C"/>
    <w:rsid w:val="00E17A26"/>
    <w:rsid w:val="00E17A77"/>
    <w:rsid w:val="00E17A98"/>
    <w:rsid w:val="00E17ABB"/>
    <w:rsid w:val="00E17C7E"/>
    <w:rsid w:val="00E17D11"/>
    <w:rsid w:val="00E17D5C"/>
    <w:rsid w:val="00E17F38"/>
    <w:rsid w:val="00E17F46"/>
    <w:rsid w:val="00E2029A"/>
    <w:rsid w:val="00E202B6"/>
    <w:rsid w:val="00E20410"/>
    <w:rsid w:val="00E204C3"/>
    <w:rsid w:val="00E2057E"/>
    <w:rsid w:val="00E20677"/>
    <w:rsid w:val="00E20711"/>
    <w:rsid w:val="00E207B2"/>
    <w:rsid w:val="00E209A5"/>
    <w:rsid w:val="00E20DBF"/>
    <w:rsid w:val="00E20E60"/>
    <w:rsid w:val="00E20F41"/>
    <w:rsid w:val="00E21087"/>
    <w:rsid w:val="00E210E6"/>
    <w:rsid w:val="00E21134"/>
    <w:rsid w:val="00E21141"/>
    <w:rsid w:val="00E21222"/>
    <w:rsid w:val="00E213D7"/>
    <w:rsid w:val="00E214E1"/>
    <w:rsid w:val="00E215A2"/>
    <w:rsid w:val="00E2164B"/>
    <w:rsid w:val="00E2168D"/>
    <w:rsid w:val="00E21761"/>
    <w:rsid w:val="00E217E5"/>
    <w:rsid w:val="00E2181A"/>
    <w:rsid w:val="00E21A47"/>
    <w:rsid w:val="00E21A65"/>
    <w:rsid w:val="00E21D02"/>
    <w:rsid w:val="00E21EB0"/>
    <w:rsid w:val="00E21F10"/>
    <w:rsid w:val="00E21F48"/>
    <w:rsid w:val="00E21FC5"/>
    <w:rsid w:val="00E220CC"/>
    <w:rsid w:val="00E22103"/>
    <w:rsid w:val="00E2212E"/>
    <w:rsid w:val="00E22343"/>
    <w:rsid w:val="00E22345"/>
    <w:rsid w:val="00E2244C"/>
    <w:rsid w:val="00E224DF"/>
    <w:rsid w:val="00E22584"/>
    <w:rsid w:val="00E226E1"/>
    <w:rsid w:val="00E22800"/>
    <w:rsid w:val="00E22829"/>
    <w:rsid w:val="00E2285E"/>
    <w:rsid w:val="00E2285F"/>
    <w:rsid w:val="00E228BC"/>
    <w:rsid w:val="00E229F8"/>
    <w:rsid w:val="00E22B2D"/>
    <w:rsid w:val="00E22B30"/>
    <w:rsid w:val="00E22C78"/>
    <w:rsid w:val="00E22C87"/>
    <w:rsid w:val="00E22E64"/>
    <w:rsid w:val="00E22E66"/>
    <w:rsid w:val="00E22F06"/>
    <w:rsid w:val="00E23081"/>
    <w:rsid w:val="00E230D3"/>
    <w:rsid w:val="00E2310F"/>
    <w:rsid w:val="00E23374"/>
    <w:rsid w:val="00E23375"/>
    <w:rsid w:val="00E2341A"/>
    <w:rsid w:val="00E23723"/>
    <w:rsid w:val="00E2379A"/>
    <w:rsid w:val="00E23815"/>
    <w:rsid w:val="00E2399A"/>
    <w:rsid w:val="00E23A3F"/>
    <w:rsid w:val="00E23ADC"/>
    <w:rsid w:val="00E23B6D"/>
    <w:rsid w:val="00E23B72"/>
    <w:rsid w:val="00E23EC5"/>
    <w:rsid w:val="00E23F85"/>
    <w:rsid w:val="00E23FE7"/>
    <w:rsid w:val="00E240E8"/>
    <w:rsid w:val="00E241C8"/>
    <w:rsid w:val="00E2429E"/>
    <w:rsid w:val="00E242CF"/>
    <w:rsid w:val="00E24338"/>
    <w:rsid w:val="00E244B1"/>
    <w:rsid w:val="00E246C3"/>
    <w:rsid w:val="00E24968"/>
    <w:rsid w:val="00E24C0B"/>
    <w:rsid w:val="00E24D43"/>
    <w:rsid w:val="00E24D7D"/>
    <w:rsid w:val="00E24E65"/>
    <w:rsid w:val="00E25018"/>
    <w:rsid w:val="00E25098"/>
    <w:rsid w:val="00E25120"/>
    <w:rsid w:val="00E253C6"/>
    <w:rsid w:val="00E255E8"/>
    <w:rsid w:val="00E256A5"/>
    <w:rsid w:val="00E25796"/>
    <w:rsid w:val="00E25857"/>
    <w:rsid w:val="00E259AB"/>
    <w:rsid w:val="00E25AAE"/>
    <w:rsid w:val="00E25AAF"/>
    <w:rsid w:val="00E25B04"/>
    <w:rsid w:val="00E25C06"/>
    <w:rsid w:val="00E25D16"/>
    <w:rsid w:val="00E25E22"/>
    <w:rsid w:val="00E25E33"/>
    <w:rsid w:val="00E25E5C"/>
    <w:rsid w:val="00E25F21"/>
    <w:rsid w:val="00E26100"/>
    <w:rsid w:val="00E26173"/>
    <w:rsid w:val="00E2638A"/>
    <w:rsid w:val="00E263FA"/>
    <w:rsid w:val="00E26412"/>
    <w:rsid w:val="00E26418"/>
    <w:rsid w:val="00E264EC"/>
    <w:rsid w:val="00E2656F"/>
    <w:rsid w:val="00E26729"/>
    <w:rsid w:val="00E26894"/>
    <w:rsid w:val="00E26B48"/>
    <w:rsid w:val="00E26C93"/>
    <w:rsid w:val="00E26C9E"/>
    <w:rsid w:val="00E26F96"/>
    <w:rsid w:val="00E270A1"/>
    <w:rsid w:val="00E2711C"/>
    <w:rsid w:val="00E27257"/>
    <w:rsid w:val="00E272A0"/>
    <w:rsid w:val="00E2748A"/>
    <w:rsid w:val="00E275E3"/>
    <w:rsid w:val="00E27627"/>
    <w:rsid w:val="00E27716"/>
    <w:rsid w:val="00E2784F"/>
    <w:rsid w:val="00E279CD"/>
    <w:rsid w:val="00E27D9C"/>
    <w:rsid w:val="00E27E13"/>
    <w:rsid w:val="00E27EDA"/>
    <w:rsid w:val="00E27FC3"/>
    <w:rsid w:val="00E300A6"/>
    <w:rsid w:val="00E301A3"/>
    <w:rsid w:val="00E301E2"/>
    <w:rsid w:val="00E30241"/>
    <w:rsid w:val="00E30502"/>
    <w:rsid w:val="00E30548"/>
    <w:rsid w:val="00E30784"/>
    <w:rsid w:val="00E309D4"/>
    <w:rsid w:val="00E30A66"/>
    <w:rsid w:val="00E30E9A"/>
    <w:rsid w:val="00E3115C"/>
    <w:rsid w:val="00E316C6"/>
    <w:rsid w:val="00E31872"/>
    <w:rsid w:val="00E318F6"/>
    <w:rsid w:val="00E3199F"/>
    <w:rsid w:val="00E31B05"/>
    <w:rsid w:val="00E31BE2"/>
    <w:rsid w:val="00E31DC9"/>
    <w:rsid w:val="00E31DF6"/>
    <w:rsid w:val="00E31F56"/>
    <w:rsid w:val="00E32017"/>
    <w:rsid w:val="00E321F8"/>
    <w:rsid w:val="00E32270"/>
    <w:rsid w:val="00E32524"/>
    <w:rsid w:val="00E3268C"/>
    <w:rsid w:val="00E328FF"/>
    <w:rsid w:val="00E32B8F"/>
    <w:rsid w:val="00E32BD2"/>
    <w:rsid w:val="00E32C31"/>
    <w:rsid w:val="00E32C3D"/>
    <w:rsid w:val="00E32E22"/>
    <w:rsid w:val="00E32E2E"/>
    <w:rsid w:val="00E33067"/>
    <w:rsid w:val="00E330CB"/>
    <w:rsid w:val="00E330FB"/>
    <w:rsid w:val="00E33158"/>
    <w:rsid w:val="00E333EC"/>
    <w:rsid w:val="00E33522"/>
    <w:rsid w:val="00E33655"/>
    <w:rsid w:val="00E33658"/>
    <w:rsid w:val="00E338E3"/>
    <w:rsid w:val="00E33A3C"/>
    <w:rsid w:val="00E33A6D"/>
    <w:rsid w:val="00E33C4E"/>
    <w:rsid w:val="00E33C77"/>
    <w:rsid w:val="00E33D3B"/>
    <w:rsid w:val="00E33DD1"/>
    <w:rsid w:val="00E33E69"/>
    <w:rsid w:val="00E33E88"/>
    <w:rsid w:val="00E33EBA"/>
    <w:rsid w:val="00E33FDD"/>
    <w:rsid w:val="00E343AF"/>
    <w:rsid w:val="00E3448A"/>
    <w:rsid w:val="00E344C1"/>
    <w:rsid w:val="00E3451F"/>
    <w:rsid w:val="00E3470F"/>
    <w:rsid w:val="00E347D1"/>
    <w:rsid w:val="00E347E4"/>
    <w:rsid w:val="00E3486B"/>
    <w:rsid w:val="00E348D2"/>
    <w:rsid w:val="00E3490C"/>
    <w:rsid w:val="00E3492A"/>
    <w:rsid w:val="00E34946"/>
    <w:rsid w:val="00E34A10"/>
    <w:rsid w:val="00E34A44"/>
    <w:rsid w:val="00E34A7B"/>
    <w:rsid w:val="00E34AFE"/>
    <w:rsid w:val="00E34D4E"/>
    <w:rsid w:val="00E34E03"/>
    <w:rsid w:val="00E34E07"/>
    <w:rsid w:val="00E34E60"/>
    <w:rsid w:val="00E34FE1"/>
    <w:rsid w:val="00E34FEA"/>
    <w:rsid w:val="00E3513A"/>
    <w:rsid w:val="00E353D9"/>
    <w:rsid w:val="00E3551B"/>
    <w:rsid w:val="00E355B8"/>
    <w:rsid w:val="00E355F9"/>
    <w:rsid w:val="00E3563C"/>
    <w:rsid w:val="00E35646"/>
    <w:rsid w:val="00E3574D"/>
    <w:rsid w:val="00E35988"/>
    <w:rsid w:val="00E35994"/>
    <w:rsid w:val="00E35B25"/>
    <w:rsid w:val="00E35BB4"/>
    <w:rsid w:val="00E35BFD"/>
    <w:rsid w:val="00E35CD8"/>
    <w:rsid w:val="00E35E2C"/>
    <w:rsid w:val="00E35F15"/>
    <w:rsid w:val="00E36148"/>
    <w:rsid w:val="00E36374"/>
    <w:rsid w:val="00E36566"/>
    <w:rsid w:val="00E36632"/>
    <w:rsid w:val="00E36671"/>
    <w:rsid w:val="00E367CF"/>
    <w:rsid w:val="00E367D5"/>
    <w:rsid w:val="00E36A2A"/>
    <w:rsid w:val="00E36A5C"/>
    <w:rsid w:val="00E36BA3"/>
    <w:rsid w:val="00E36C10"/>
    <w:rsid w:val="00E36C36"/>
    <w:rsid w:val="00E371B8"/>
    <w:rsid w:val="00E37250"/>
    <w:rsid w:val="00E37279"/>
    <w:rsid w:val="00E37448"/>
    <w:rsid w:val="00E375B4"/>
    <w:rsid w:val="00E37777"/>
    <w:rsid w:val="00E3789E"/>
    <w:rsid w:val="00E37AE0"/>
    <w:rsid w:val="00E37BB9"/>
    <w:rsid w:val="00E37BFB"/>
    <w:rsid w:val="00E37C7A"/>
    <w:rsid w:val="00E37E9D"/>
    <w:rsid w:val="00E37EAF"/>
    <w:rsid w:val="00E40100"/>
    <w:rsid w:val="00E40179"/>
    <w:rsid w:val="00E401FD"/>
    <w:rsid w:val="00E402AF"/>
    <w:rsid w:val="00E4076C"/>
    <w:rsid w:val="00E40860"/>
    <w:rsid w:val="00E4087F"/>
    <w:rsid w:val="00E40966"/>
    <w:rsid w:val="00E40A18"/>
    <w:rsid w:val="00E40BA4"/>
    <w:rsid w:val="00E40F6C"/>
    <w:rsid w:val="00E4105E"/>
    <w:rsid w:val="00E411A3"/>
    <w:rsid w:val="00E4135B"/>
    <w:rsid w:val="00E413E8"/>
    <w:rsid w:val="00E4151D"/>
    <w:rsid w:val="00E415C3"/>
    <w:rsid w:val="00E41601"/>
    <w:rsid w:val="00E416DC"/>
    <w:rsid w:val="00E417E1"/>
    <w:rsid w:val="00E418AA"/>
    <w:rsid w:val="00E41A4C"/>
    <w:rsid w:val="00E41ABB"/>
    <w:rsid w:val="00E41B3B"/>
    <w:rsid w:val="00E41B93"/>
    <w:rsid w:val="00E41E5A"/>
    <w:rsid w:val="00E420AD"/>
    <w:rsid w:val="00E420E2"/>
    <w:rsid w:val="00E42202"/>
    <w:rsid w:val="00E42211"/>
    <w:rsid w:val="00E422E5"/>
    <w:rsid w:val="00E4234D"/>
    <w:rsid w:val="00E423A9"/>
    <w:rsid w:val="00E42481"/>
    <w:rsid w:val="00E425B8"/>
    <w:rsid w:val="00E425E0"/>
    <w:rsid w:val="00E42624"/>
    <w:rsid w:val="00E42634"/>
    <w:rsid w:val="00E426B9"/>
    <w:rsid w:val="00E4270F"/>
    <w:rsid w:val="00E4276A"/>
    <w:rsid w:val="00E42783"/>
    <w:rsid w:val="00E427B7"/>
    <w:rsid w:val="00E42A74"/>
    <w:rsid w:val="00E42BEC"/>
    <w:rsid w:val="00E42C61"/>
    <w:rsid w:val="00E42DC9"/>
    <w:rsid w:val="00E42E46"/>
    <w:rsid w:val="00E42F83"/>
    <w:rsid w:val="00E4300F"/>
    <w:rsid w:val="00E431C8"/>
    <w:rsid w:val="00E433CC"/>
    <w:rsid w:val="00E43458"/>
    <w:rsid w:val="00E43529"/>
    <w:rsid w:val="00E435C9"/>
    <w:rsid w:val="00E436DA"/>
    <w:rsid w:val="00E436F1"/>
    <w:rsid w:val="00E43889"/>
    <w:rsid w:val="00E439FE"/>
    <w:rsid w:val="00E43B7F"/>
    <w:rsid w:val="00E43BCA"/>
    <w:rsid w:val="00E43C7B"/>
    <w:rsid w:val="00E43D3E"/>
    <w:rsid w:val="00E43DB5"/>
    <w:rsid w:val="00E43E3E"/>
    <w:rsid w:val="00E43F04"/>
    <w:rsid w:val="00E43FC4"/>
    <w:rsid w:val="00E4404B"/>
    <w:rsid w:val="00E440D0"/>
    <w:rsid w:val="00E44274"/>
    <w:rsid w:val="00E44387"/>
    <w:rsid w:val="00E44420"/>
    <w:rsid w:val="00E445A0"/>
    <w:rsid w:val="00E446E1"/>
    <w:rsid w:val="00E4495A"/>
    <w:rsid w:val="00E44A04"/>
    <w:rsid w:val="00E44AB7"/>
    <w:rsid w:val="00E44BA4"/>
    <w:rsid w:val="00E44BC7"/>
    <w:rsid w:val="00E44FFB"/>
    <w:rsid w:val="00E4520F"/>
    <w:rsid w:val="00E45251"/>
    <w:rsid w:val="00E45437"/>
    <w:rsid w:val="00E4552D"/>
    <w:rsid w:val="00E45619"/>
    <w:rsid w:val="00E456DB"/>
    <w:rsid w:val="00E459BC"/>
    <w:rsid w:val="00E45A37"/>
    <w:rsid w:val="00E45B87"/>
    <w:rsid w:val="00E45BA4"/>
    <w:rsid w:val="00E45C3B"/>
    <w:rsid w:val="00E45DCD"/>
    <w:rsid w:val="00E45EBB"/>
    <w:rsid w:val="00E45F56"/>
    <w:rsid w:val="00E45F5F"/>
    <w:rsid w:val="00E45F6E"/>
    <w:rsid w:val="00E460C2"/>
    <w:rsid w:val="00E4624B"/>
    <w:rsid w:val="00E4634B"/>
    <w:rsid w:val="00E4637B"/>
    <w:rsid w:val="00E46533"/>
    <w:rsid w:val="00E4673F"/>
    <w:rsid w:val="00E46813"/>
    <w:rsid w:val="00E468B1"/>
    <w:rsid w:val="00E46990"/>
    <w:rsid w:val="00E46A6C"/>
    <w:rsid w:val="00E46BB2"/>
    <w:rsid w:val="00E46BD7"/>
    <w:rsid w:val="00E46CA2"/>
    <w:rsid w:val="00E46DFD"/>
    <w:rsid w:val="00E47108"/>
    <w:rsid w:val="00E47279"/>
    <w:rsid w:val="00E472E4"/>
    <w:rsid w:val="00E474B4"/>
    <w:rsid w:val="00E47785"/>
    <w:rsid w:val="00E47857"/>
    <w:rsid w:val="00E47961"/>
    <w:rsid w:val="00E47990"/>
    <w:rsid w:val="00E47A7D"/>
    <w:rsid w:val="00E47AB5"/>
    <w:rsid w:val="00E47B05"/>
    <w:rsid w:val="00E47CB4"/>
    <w:rsid w:val="00E47CE4"/>
    <w:rsid w:val="00E47D0A"/>
    <w:rsid w:val="00E47D5E"/>
    <w:rsid w:val="00E47DFD"/>
    <w:rsid w:val="00E47F77"/>
    <w:rsid w:val="00E500FE"/>
    <w:rsid w:val="00E50237"/>
    <w:rsid w:val="00E502F3"/>
    <w:rsid w:val="00E5034B"/>
    <w:rsid w:val="00E50412"/>
    <w:rsid w:val="00E5049D"/>
    <w:rsid w:val="00E50608"/>
    <w:rsid w:val="00E50632"/>
    <w:rsid w:val="00E5087F"/>
    <w:rsid w:val="00E5093A"/>
    <w:rsid w:val="00E509C1"/>
    <w:rsid w:val="00E50A88"/>
    <w:rsid w:val="00E50CF8"/>
    <w:rsid w:val="00E50DB7"/>
    <w:rsid w:val="00E50FF8"/>
    <w:rsid w:val="00E511A5"/>
    <w:rsid w:val="00E511D7"/>
    <w:rsid w:val="00E5138D"/>
    <w:rsid w:val="00E514AF"/>
    <w:rsid w:val="00E51881"/>
    <w:rsid w:val="00E518F9"/>
    <w:rsid w:val="00E51909"/>
    <w:rsid w:val="00E519C2"/>
    <w:rsid w:val="00E51C89"/>
    <w:rsid w:val="00E51DFD"/>
    <w:rsid w:val="00E51E6E"/>
    <w:rsid w:val="00E51FB4"/>
    <w:rsid w:val="00E52167"/>
    <w:rsid w:val="00E5246F"/>
    <w:rsid w:val="00E52608"/>
    <w:rsid w:val="00E526F0"/>
    <w:rsid w:val="00E52924"/>
    <w:rsid w:val="00E529C2"/>
    <w:rsid w:val="00E529D9"/>
    <w:rsid w:val="00E52A39"/>
    <w:rsid w:val="00E52B27"/>
    <w:rsid w:val="00E52E07"/>
    <w:rsid w:val="00E52E0A"/>
    <w:rsid w:val="00E52F83"/>
    <w:rsid w:val="00E530AD"/>
    <w:rsid w:val="00E53146"/>
    <w:rsid w:val="00E53209"/>
    <w:rsid w:val="00E533BD"/>
    <w:rsid w:val="00E5355F"/>
    <w:rsid w:val="00E53659"/>
    <w:rsid w:val="00E53937"/>
    <w:rsid w:val="00E53986"/>
    <w:rsid w:val="00E53CFB"/>
    <w:rsid w:val="00E53E1D"/>
    <w:rsid w:val="00E53EC4"/>
    <w:rsid w:val="00E540EA"/>
    <w:rsid w:val="00E541B6"/>
    <w:rsid w:val="00E54379"/>
    <w:rsid w:val="00E5438A"/>
    <w:rsid w:val="00E5442B"/>
    <w:rsid w:val="00E54532"/>
    <w:rsid w:val="00E54747"/>
    <w:rsid w:val="00E547BA"/>
    <w:rsid w:val="00E54828"/>
    <w:rsid w:val="00E54877"/>
    <w:rsid w:val="00E5493E"/>
    <w:rsid w:val="00E54958"/>
    <w:rsid w:val="00E549CA"/>
    <w:rsid w:val="00E54BE7"/>
    <w:rsid w:val="00E54BF7"/>
    <w:rsid w:val="00E54C6A"/>
    <w:rsid w:val="00E54C80"/>
    <w:rsid w:val="00E54CF9"/>
    <w:rsid w:val="00E54D36"/>
    <w:rsid w:val="00E54F95"/>
    <w:rsid w:val="00E54FEE"/>
    <w:rsid w:val="00E55115"/>
    <w:rsid w:val="00E55172"/>
    <w:rsid w:val="00E5525F"/>
    <w:rsid w:val="00E55406"/>
    <w:rsid w:val="00E55489"/>
    <w:rsid w:val="00E554F3"/>
    <w:rsid w:val="00E55870"/>
    <w:rsid w:val="00E558F8"/>
    <w:rsid w:val="00E55951"/>
    <w:rsid w:val="00E55A31"/>
    <w:rsid w:val="00E55CB2"/>
    <w:rsid w:val="00E55DE9"/>
    <w:rsid w:val="00E55DFC"/>
    <w:rsid w:val="00E55ED0"/>
    <w:rsid w:val="00E55EE3"/>
    <w:rsid w:val="00E56007"/>
    <w:rsid w:val="00E56144"/>
    <w:rsid w:val="00E56187"/>
    <w:rsid w:val="00E562A4"/>
    <w:rsid w:val="00E5631E"/>
    <w:rsid w:val="00E56382"/>
    <w:rsid w:val="00E56A31"/>
    <w:rsid w:val="00E56A45"/>
    <w:rsid w:val="00E56C73"/>
    <w:rsid w:val="00E56CE6"/>
    <w:rsid w:val="00E56E83"/>
    <w:rsid w:val="00E570CA"/>
    <w:rsid w:val="00E570D1"/>
    <w:rsid w:val="00E570FC"/>
    <w:rsid w:val="00E571B3"/>
    <w:rsid w:val="00E571B9"/>
    <w:rsid w:val="00E575DC"/>
    <w:rsid w:val="00E57609"/>
    <w:rsid w:val="00E57659"/>
    <w:rsid w:val="00E576DD"/>
    <w:rsid w:val="00E576EC"/>
    <w:rsid w:val="00E57783"/>
    <w:rsid w:val="00E57839"/>
    <w:rsid w:val="00E579CD"/>
    <w:rsid w:val="00E57C0C"/>
    <w:rsid w:val="00E57C6C"/>
    <w:rsid w:val="00E57CDC"/>
    <w:rsid w:val="00E57D5B"/>
    <w:rsid w:val="00E57EE6"/>
    <w:rsid w:val="00E57EF6"/>
    <w:rsid w:val="00E57F8C"/>
    <w:rsid w:val="00E57F8F"/>
    <w:rsid w:val="00E60083"/>
    <w:rsid w:val="00E60333"/>
    <w:rsid w:val="00E60473"/>
    <w:rsid w:val="00E60578"/>
    <w:rsid w:val="00E6063B"/>
    <w:rsid w:val="00E606AD"/>
    <w:rsid w:val="00E607D6"/>
    <w:rsid w:val="00E60904"/>
    <w:rsid w:val="00E609BE"/>
    <w:rsid w:val="00E60B29"/>
    <w:rsid w:val="00E60BB2"/>
    <w:rsid w:val="00E60C72"/>
    <w:rsid w:val="00E60D45"/>
    <w:rsid w:val="00E60E5C"/>
    <w:rsid w:val="00E60EAC"/>
    <w:rsid w:val="00E60F0A"/>
    <w:rsid w:val="00E60F3C"/>
    <w:rsid w:val="00E61070"/>
    <w:rsid w:val="00E61172"/>
    <w:rsid w:val="00E61204"/>
    <w:rsid w:val="00E61220"/>
    <w:rsid w:val="00E612B5"/>
    <w:rsid w:val="00E612CA"/>
    <w:rsid w:val="00E61308"/>
    <w:rsid w:val="00E61377"/>
    <w:rsid w:val="00E613FF"/>
    <w:rsid w:val="00E6140B"/>
    <w:rsid w:val="00E614A4"/>
    <w:rsid w:val="00E61539"/>
    <w:rsid w:val="00E616DA"/>
    <w:rsid w:val="00E61702"/>
    <w:rsid w:val="00E61727"/>
    <w:rsid w:val="00E61891"/>
    <w:rsid w:val="00E61CA7"/>
    <w:rsid w:val="00E61CE6"/>
    <w:rsid w:val="00E61D85"/>
    <w:rsid w:val="00E61E5D"/>
    <w:rsid w:val="00E61E80"/>
    <w:rsid w:val="00E61EDD"/>
    <w:rsid w:val="00E61FEA"/>
    <w:rsid w:val="00E62066"/>
    <w:rsid w:val="00E62279"/>
    <w:rsid w:val="00E62291"/>
    <w:rsid w:val="00E624A3"/>
    <w:rsid w:val="00E62543"/>
    <w:rsid w:val="00E625F7"/>
    <w:rsid w:val="00E62702"/>
    <w:rsid w:val="00E6274E"/>
    <w:rsid w:val="00E627F0"/>
    <w:rsid w:val="00E62818"/>
    <w:rsid w:val="00E62819"/>
    <w:rsid w:val="00E62826"/>
    <w:rsid w:val="00E62840"/>
    <w:rsid w:val="00E62BBB"/>
    <w:rsid w:val="00E62BE2"/>
    <w:rsid w:val="00E62D94"/>
    <w:rsid w:val="00E62D99"/>
    <w:rsid w:val="00E62DB7"/>
    <w:rsid w:val="00E62E93"/>
    <w:rsid w:val="00E62FBC"/>
    <w:rsid w:val="00E630B7"/>
    <w:rsid w:val="00E6334A"/>
    <w:rsid w:val="00E63369"/>
    <w:rsid w:val="00E63399"/>
    <w:rsid w:val="00E6348F"/>
    <w:rsid w:val="00E6365C"/>
    <w:rsid w:val="00E636D4"/>
    <w:rsid w:val="00E638F6"/>
    <w:rsid w:val="00E63904"/>
    <w:rsid w:val="00E63AA4"/>
    <w:rsid w:val="00E63AAA"/>
    <w:rsid w:val="00E63ADA"/>
    <w:rsid w:val="00E63B27"/>
    <w:rsid w:val="00E63C1A"/>
    <w:rsid w:val="00E63DA5"/>
    <w:rsid w:val="00E63EAE"/>
    <w:rsid w:val="00E63EB4"/>
    <w:rsid w:val="00E63F9F"/>
    <w:rsid w:val="00E63FE0"/>
    <w:rsid w:val="00E640ED"/>
    <w:rsid w:val="00E64155"/>
    <w:rsid w:val="00E64431"/>
    <w:rsid w:val="00E644F7"/>
    <w:rsid w:val="00E64539"/>
    <w:rsid w:val="00E646AF"/>
    <w:rsid w:val="00E6474B"/>
    <w:rsid w:val="00E64753"/>
    <w:rsid w:val="00E647B0"/>
    <w:rsid w:val="00E64875"/>
    <w:rsid w:val="00E64D0D"/>
    <w:rsid w:val="00E64EC1"/>
    <w:rsid w:val="00E65014"/>
    <w:rsid w:val="00E65087"/>
    <w:rsid w:val="00E650D0"/>
    <w:rsid w:val="00E65264"/>
    <w:rsid w:val="00E652E6"/>
    <w:rsid w:val="00E65365"/>
    <w:rsid w:val="00E653E0"/>
    <w:rsid w:val="00E657BC"/>
    <w:rsid w:val="00E6584B"/>
    <w:rsid w:val="00E65AA6"/>
    <w:rsid w:val="00E65ABC"/>
    <w:rsid w:val="00E65B9A"/>
    <w:rsid w:val="00E65D3B"/>
    <w:rsid w:val="00E65D50"/>
    <w:rsid w:val="00E65EDD"/>
    <w:rsid w:val="00E65EF0"/>
    <w:rsid w:val="00E660CF"/>
    <w:rsid w:val="00E661FA"/>
    <w:rsid w:val="00E6626E"/>
    <w:rsid w:val="00E66591"/>
    <w:rsid w:val="00E6659B"/>
    <w:rsid w:val="00E666E9"/>
    <w:rsid w:val="00E66813"/>
    <w:rsid w:val="00E668DF"/>
    <w:rsid w:val="00E66AFF"/>
    <w:rsid w:val="00E66B4C"/>
    <w:rsid w:val="00E66C63"/>
    <w:rsid w:val="00E66CB0"/>
    <w:rsid w:val="00E66E8F"/>
    <w:rsid w:val="00E67041"/>
    <w:rsid w:val="00E670E2"/>
    <w:rsid w:val="00E6719F"/>
    <w:rsid w:val="00E6722B"/>
    <w:rsid w:val="00E67295"/>
    <w:rsid w:val="00E672B1"/>
    <w:rsid w:val="00E6751A"/>
    <w:rsid w:val="00E67743"/>
    <w:rsid w:val="00E6784F"/>
    <w:rsid w:val="00E67BDE"/>
    <w:rsid w:val="00E70086"/>
    <w:rsid w:val="00E7014D"/>
    <w:rsid w:val="00E70182"/>
    <w:rsid w:val="00E7024F"/>
    <w:rsid w:val="00E70355"/>
    <w:rsid w:val="00E703D8"/>
    <w:rsid w:val="00E70592"/>
    <w:rsid w:val="00E70A6E"/>
    <w:rsid w:val="00E70BB5"/>
    <w:rsid w:val="00E70BFE"/>
    <w:rsid w:val="00E70CA5"/>
    <w:rsid w:val="00E70CA9"/>
    <w:rsid w:val="00E70EEF"/>
    <w:rsid w:val="00E70F26"/>
    <w:rsid w:val="00E70F51"/>
    <w:rsid w:val="00E70F6A"/>
    <w:rsid w:val="00E70FAE"/>
    <w:rsid w:val="00E71032"/>
    <w:rsid w:val="00E71148"/>
    <w:rsid w:val="00E711AF"/>
    <w:rsid w:val="00E712FD"/>
    <w:rsid w:val="00E71335"/>
    <w:rsid w:val="00E71389"/>
    <w:rsid w:val="00E71447"/>
    <w:rsid w:val="00E717F8"/>
    <w:rsid w:val="00E71928"/>
    <w:rsid w:val="00E71B49"/>
    <w:rsid w:val="00E71BCE"/>
    <w:rsid w:val="00E71C66"/>
    <w:rsid w:val="00E71E30"/>
    <w:rsid w:val="00E71E6D"/>
    <w:rsid w:val="00E71ECD"/>
    <w:rsid w:val="00E72200"/>
    <w:rsid w:val="00E72372"/>
    <w:rsid w:val="00E72488"/>
    <w:rsid w:val="00E724BD"/>
    <w:rsid w:val="00E7252C"/>
    <w:rsid w:val="00E726E6"/>
    <w:rsid w:val="00E727CC"/>
    <w:rsid w:val="00E72904"/>
    <w:rsid w:val="00E72950"/>
    <w:rsid w:val="00E72991"/>
    <w:rsid w:val="00E72A63"/>
    <w:rsid w:val="00E72CF8"/>
    <w:rsid w:val="00E72D70"/>
    <w:rsid w:val="00E72E51"/>
    <w:rsid w:val="00E72E57"/>
    <w:rsid w:val="00E72EC0"/>
    <w:rsid w:val="00E72EDE"/>
    <w:rsid w:val="00E72FB2"/>
    <w:rsid w:val="00E72FB9"/>
    <w:rsid w:val="00E7301D"/>
    <w:rsid w:val="00E73250"/>
    <w:rsid w:val="00E732F2"/>
    <w:rsid w:val="00E73442"/>
    <w:rsid w:val="00E734B6"/>
    <w:rsid w:val="00E73573"/>
    <w:rsid w:val="00E73585"/>
    <w:rsid w:val="00E73690"/>
    <w:rsid w:val="00E73727"/>
    <w:rsid w:val="00E7388E"/>
    <w:rsid w:val="00E738C9"/>
    <w:rsid w:val="00E739F0"/>
    <w:rsid w:val="00E73A22"/>
    <w:rsid w:val="00E73AFD"/>
    <w:rsid w:val="00E73B15"/>
    <w:rsid w:val="00E73BC5"/>
    <w:rsid w:val="00E73C94"/>
    <w:rsid w:val="00E73CAC"/>
    <w:rsid w:val="00E73D1C"/>
    <w:rsid w:val="00E73DF4"/>
    <w:rsid w:val="00E73E1B"/>
    <w:rsid w:val="00E73FCA"/>
    <w:rsid w:val="00E73FE6"/>
    <w:rsid w:val="00E74012"/>
    <w:rsid w:val="00E7408D"/>
    <w:rsid w:val="00E740DE"/>
    <w:rsid w:val="00E74325"/>
    <w:rsid w:val="00E743AD"/>
    <w:rsid w:val="00E7467E"/>
    <w:rsid w:val="00E74682"/>
    <w:rsid w:val="00E74773"/>
    <w:rsid w:val="00E7483D"/>
    <w:rsid w:val="00E749C0"/>
    <w:rsid w:val="00E74B67"/>
    <w:rsid w:val="00E74BB2"/>
    <w:rsid w:val="00E74C3F"/>
    <w:rsid w:val="00E74FA9"/>
    <w:rsid w:val="00E75106"/>
    <w:rsid w:val="00E75119"/>
    <w:rsid w:val="00E754A4"/>
    <w:rsid w:val="00E75547"/>
    <w:rsid w:val="00E755C8"/>
    <w:rsid w:val="00E75867"/>
    <w:rsid w:val="00E758C4"/>
    <w:rsid w:val="00E75927"/>
    <w:rsid w:val="00E759B0"/>
    <w:rsid w:val="00E75AA2"/>
    <w:rsid w:val="00E75AA4"/>
    <w:rsid w:val="00E75B3E"/>
    <w:rsid w:val="00E75B8D"/>
    <w:rsid w:val="00E75C3F"/>
    <w:rsid w:val="00E75EA4"/>
    <w:rsid w:val="00E75F37"/>
    <w:rsid w:val="00E76254"/>
    <w:rsid w:val="00E76257"/>
    <w:rsid w:val="00E7635F"/>
    <w:rsid w:val="00E764A5"/>
    <w:rsid w:val="00E76560"/>
    <w:rsid w:val="00E765AA"/>
    <w:rsid w:val="00E76623"/>
    <w:rsid w:val="00E7667B"/>
    <w:rsid w:val="00E76815"/>
    <w:rsid w:val="00E7682B"/>
    <w:rsid w:val="00E76CE8"/>
    <w:rsid w:val="00E76D10"/>
    <w:rsid w:val="00E76DDD"/>
    <w:rsid w:val="00E77022"/>
    <w:rsid w:val="00E775C8"/>
    <w:rsid w:val="00E7764F"/>
    <w:rsid w:val="00E776D0"/>
    <w:rsid w:val="00E7778F"/>
    <w:rsid w:val="00E77899"/>
    <w:rsid w:val="00E77953"/>
    <w:rsid w:val="00E77C3B"/>
    <w:rsid w:val="00E77C69"/>
    <w:rsid w:val="00E77DE1"/>
    <w:rsid w:val="00E80033"/>
    <w:rsid w:val="00E800CD"/>
    <w:rsid w:val="00E805B3"/>
    <w:rsid w:val="00E806EA"/>
    <w:rsid w:val="00E807A4"/>
    <w:rsid w:val="00E807EA"/>
    <w:rsid w:val="00E808A1"/>
    <w:rsid w:val="00E809D9"/>
    <w:rsid w:val="00E80A79"/>
    <w:rsid w:val="00E80B83"/>
    <w:rsid w:val="00E80BF8"/>
    <w:rsid w:val="00E80C25"/>
    <w:rsid w:val="00E80C67"/>
    <w:rsid w:val="00E80CA1"/>
    <w:rsid w:val="00E80E4E"/>
    <w:rsid w:val="00E80F6C"/>
    <w:rsid w:val="00E80F83"/>
    <w:rsid w:val="00E810B3"/>
    <w:rsid w:val="00E810C9"/>
    <w:rsid w:val="00E81112"/>
    <w:rsid w:val="00E81160"/>
    <w:rsid w:val="00E811C4"/>
    <w:rsid w:val="00E8134A"/>
    <w:rsid w:val="00E81458"/>
    <w:rsid w:val="00E8146A"/>
    <w:rsid w:val="00E814AE"/>
    <w:rsid w:val="00E814BF"/>
    <w:rsid w:val="00E81544"/>
    <w:rsid w:val="00E815EC"/>
    <w:rsid w:val="00E81990"/>
    <w:rsid w:val="00E81AA4"/>
    <w:rsid w:val="00E81B66"/>
    <w:rsid w:val="00E81C79"/>
    <w:rsid w:val="00E81D75"/>
    <w:rsid w:val="00E81EB2"/>
    <w:rsid w:val="00E822AF"/>
    <w:rsid w:val="00E825CA"/>
    <w:rsid w:val="00E825F1"/>
    <w:rsid w:val="00E8264C"/>
    <w:rsid w:val="00E8267A"/>
    <w:rsid w:val="00E826DB"/>
    <w:rsid w:val="00E827B1"/>
    <w:rsid w:val="00E82A04"/>
    <w:rsid w:val="00E82A2B"/>
    <w:rsid w:val="00E82BD4"/>
    <w:rsid w:val="00E82D3A"/>
    <w:rsid w:val="00E82D3E"/>
    <w:rsid w:val="00E82D6F"/>
    <w:rsid w:val="00E82E34"/>
    <w:rsid w:val="00E82E66"/>
    <w:rsid w:val="00E82F80"/>
    <w:rsid w:val="00E83059"/>
    <w:rsid w:val="00E830E4"/>
    <w:rsid w:val="00E832C1"/>
    <w:rsid w:val="00E83332"/>
    <w:rsid w:val="00E83B8E"/>
    <w:rsid w:val="00E83CE0"/>
    <w:rsid w:val="00E83F6A"/>
    <w:rsid w:val="00E840AB"/>
    <w:rsid w:val="00E84149"/>
    <w:rsid w:val="00E8414E"/>
    <w:rsid w:val="00E84196"/>
    <w:rsid w:val="00E84340"/>
    <w:rsid w:val="00E84369"/>
    <w:rsid w:val="00E845CB"/>
    <w:rsid w:val="00E8473B"/>
    <w:rsid w:val="00E84872"/>
    <w:rsid w:val="00E84A0E"/>
    <w:rsid w:val="00E84B95"/>
    <w:rsid w:val="00E84BC7"/>
    <w:rsid w:val="00E84C57"/>
    <w:rsid w:val="00E84CA0"/>
    <w:rsid w:val="00E84E53"/>
    <w:rsid w:val="00E84E73"/>
    <w:rsid w:val="00E8513F"/>
    <w:rsid w:val="00E8522D"/>
    <w:rsid w:val="00E852DF"/>
    <w:rsid w:val="00E8542B"/>
    <w:rsid w:val="00E85578"/>
    <w:rsid w:val="00E85627"/>
    <w:rsid w:val="00E857C1"/>
    <w:rsid w:val="00E857F7"/>
    <w:rsid w:val="00E858D4"/>
    <w:rsid w:val="00E85903"/>
    <w:rsid w:val="00E8598B"/>
    <w:rsid w:val="00E85A13"/>
    <w:rsid w:val="00E85A33"/>
    <w:rsid w:val="00E85A59"/>
    <w:rsid w:val="00E85AA6"/>
    <w:rsid w:val="00E85D8D"/>
    <w:rsid w:val="00E85E2B"/>
    <w:rsid w:val="00E85EE0"/>
    <w:rsid w:val="00E86006"/>
    <w:rsid w:val="00E8615C"/>
    <w:rsid w:val="00E862B5"/>
    <w:rsid w:val="00E86376"/>
    <w:rsid w:val="00E8641D"/>
    <w:rsid w:val="00E8642B"/>
    <w:rsid w:val="00E8645F"/>
    <w:rsid w:val="00E8650D"/>
    <w:rsid w:val="00E86586"/>
    <w:rsid w:val="00E86ACB"/>
    <w:rsid w:val="00E86D39"/>
    <w:rsid w:val="00E86DAE"/>
    <w:rsid w:val="00E86DBC"/>
    <w:rsid w:val="00E87184"/>
    <w:rsid w:val="00E871FE"/>
    <w:rsid w:val="00E87221"/>
    <w:rsid w:val="00E8754D"/>
    <w:rsid w:val="00E875A7"/>
    <w:rsid w:val="00E8761A"/>
    <w:rsid w:val="00E8773C"/>
    <w:rsid w:val="00E87756"/>
    <w:rsid w:val="00E878B2"/>
    <w:rsid w:val="00E87A4F"/>
    <w:rsid w:val="00E87D0C"/>
    <w:rsid w:val="00E87DE3"/>
    <w:rsid w:val="00E90025"/>
    <w:rsid w:val="00E90041"/>
    <w:rsid w:val="00E900A2"/>
    <w:rsid w:val="00E9029B"/>
    <w:rsid w:val="00E904C3"/>
    <w:rsid w:val="00E9050D"/>
    <w:rsid w:val="00E906D3"/>
    <w:rsid w:val="00E90747"/>
    <w:rsid w:val="00E907BA"/>
    <w:rsid w:val="00E907DF"/>
    <w:rsid w:val="00E908E0"/>
    <w:rsid w:val="00E909AA"/>
    <w:rsid w:val="00E909CD"/>
    <w:rsid w:val="00E90A7C"/>
    <w:rsid w:val="00E90B63"/>
    <w:rsid w:val="00E90BB5"/>
    <w:rsid w:val="00E90ECB"/>
    <w:rsid w:val="00E9103B"/>
    <w:rsid w:val="00E910BF"/>
    <w:rsid w:val="00E9142C"/>
    <w:rsid w:val="00E914EC"/>
    <w:rsid w:val="00E91564"/>
    <w:rsid w:val="00E9164D"/>
    <w:rsid w:val="00E91703"/>
    <w:rsid w:val="00E9193E"/>
    <w:rsid w:val="00E919BF"/>
    <w:rsid w:val="00E91A05"/>
    <w:rsid w:val="00E91C54"/>
    <w:rsid w:val="00E91CE6"/>
    <w:rsid w:val="00E91CF5"/>
    <w:rsid w:val="00E91E93"/>
    <w:rsid w:val="00E9206D"/>
    <w:rsid w:val="00E92618"/>
    <w:rsid w:val="00E927AF"/>
    <w:rsid w:val="00E927F4"/>
    <w:rsid w:val="00E92A89"/>
    <w:rsid w:val="00E92C04"/>
    <w:rsid w:val="00E92DE3"/>
    <w:rsid w:val="00E92EC3"/>
    <w:rsid w:val="00E92FF7"/>
    <w:rsid w:val="00E9308E"/>
    <w:rsid w:val="00E93202"/>
    <w:rsid w:val="00E932A9"/>
    <w:rsid w:val="00E932D0"/>
    <w:rsid w:val="00E9334C"/>
    <w:rsid w:val="00E9335F"/>
    <w:rsid w:val="00E9355D"/>
    <w:rsid w:val="00E935D3"/>
    <w:rsid w:val="00E93712"/>
    <w:rsid w:val="00E93723"/>
    <w:rsid w:val="00E9379B"/>
    <w:rsid w:val="00E937D1"/>
    <w:rsid w:val="00E93802"/>
    <w:rsid w:val="00E93820"/>
    <w:rsid w:val="00E9388A"/>
    <w:rsid w:val="00E938F5"/>
    <w:rsid w:val="00E93B31"/>
    <w:rsid w:val="00E93BF8"/>
    <w:rsid w:val="00E93BFE"/>
    <w:rsid w:val="00E93D90"/>
    <w:rsid w:val="00E93EB2"/>
    <w:rsid w:val="00E93F4D"/>
    <w:rsid w:val="00E93FF4"/>
    <w:rsid w:val="00E9417F"/>
    <w:rsid w:val="00E941F5"/>
    <w:rsid w:val="00E942DC"/>
    <w:rsid w:val="00E942E4"/>
    <w:rsid w:val="00E94380"/>
    <w:rsid w:val="00E94422"/>
    <w:rsid w:val="00E944AF"/>
    <w:rsid w:val="00E944D6"/>
    <w:rsid w:val="00E944E0"/>
    <w:rsid w:val="00E9457C"/>
    <w:rsid w:val="00E945EC"/>
    <w:rsid w:val="00E94763"/>
    <w:rsid w:val="00E94843"/>
    <w:rsid w:val="00E94B5B"/>
    <w:rsid w:val="00E94F13"/>
    <w:rsid w:val="00E950A9"/>
    <w:rsid w:val="00E95289"/>
    <w:rsid w:val="00E952FA"/>
    <w:rsid w:val="00E9536A"/>
    <w:rsid w:val="00E95598"/>
    <w:rsid w:val="00E956E6"/>
    <w:rsid w:val="00E95870"/>
    <w:rsid w:val="00E9589C"/>
    <w:rsid w:val="00E958B1"/>
    <w:rsid w:val="00E95BC7"/>
    <w:rsid w:val="00E95CCB"/>
    <w:rsid w:val="00E95D54"/>
    <w:rsid w:val="00E95F07"/>
    <w:rsid w:val="00E95FF9"/>
    <w:rsid w:val="00E96112"/>
    <w:rsid w:val="00E964E9"/>
    <w:rsid w:val="00E9651A"/>
    <w:rsid w:val="00E9653A"/>
    <w:rsid w:val="00E9661C"/>
    <w:rsid w:val="00E9670D"/>
    <w:rsid w:val="00E968AC"/>
    <w:rsid w:val="00E968C5"/>
    <w:rsid w:val="00E96B3A"/>
    <w:rsid w:val="00E96EC4"/>
    <w:rsid w:val="00E96EDF"/>
    <w:rsid w:val="00E97028"/>
    <w:rsid w:val="00E970F2"/>
    <w:rsid w:val="00E97101"/>
    <w:rsid w:val="00E97235"/>
    <w:rsid w:val="00E972EE"/>
    <w:rsid w:val="00E9732B"/>
    <w:rsid w:val="00E974A2"/>
    <w:rsid w:val="00E974DF"/>
    <w:rsid w:val="00E9758C"/>
    <w:rsid w:val="00E975A4"/>
    <w:rsid w:val="00E9768C"/>
    <w:rsid w:val="00E976CC"/>
    <w:rsid w:val="00E977DC"/>
    <w:rsid w:val="00E97992"/>
    <w:rsid w:val="00E97B50"/>
    <w:rsid w:val="00E97C51"/>
    <w:rsid w:val="00E97CFC"/>
    <w:rsid w:val="00E97D4F"/>
    <w:rsid w:val="00E97D76"/>
    <w:rsid w:val="00E97F87"/>
    <w:rsid w:val="00EA0027"/>
    <w:rsid w:val="00EA019B"/>
    <w:rsid w:val="00EA024C"/>
    <w:rsid w:val="00EA02D3"/>
    <w:rsid w:val="00EA03B4"/>
    <w:rsid w:val="00EA0442"/>
    <w:rsid w:val="00EA069E"/>
    <w:rsid w:val="00EA075E"/>
    <w:rsid w:val="00EA0777"/>
    <w:rsid w:val="00EA0787"/>
    <w:rsid w:val="00EA07AA"/>
    <w:rsid w:val="00EA07D2"/>
    <w:rsid w:val="00EA07ED"/>
    <w:rsid w:val="00EA09B8"/>
    <w:rsid w:val="00EA0AFB"/>
    <w:rsid w:val="00EA0B0E"/>
    <w:rsid w:val="00EA0CB3"/>
    <w:rsid w:val="00EA0CB8"/>
    <w:rsid w:val="00EA0DE3"/>
    <w:rsid w:val="00EA1019"/>
    <w:rsid w:val="00EA10E6"/>
    <w:rsid w:val="00EA1233"/>
    <w:rsid w:val="00EA12AB"/>
    <w:rsid w:val="00EA12B5"/>
    <w:rsid w:val="00EA12E2"/>
    <w:rsid w:val="00EA132D"/>
    <w:rsid w:val="00EA1335"/>
    <w:rsid w:val="00EA14D9"/>
    <w:rsid w:val="00EA1642"/>
    <w:rsid w:val="00EA16F2"/>
    <w:rsid w:val="00EA184B"/>
    <w:rsid w:val="00EA185E"/>
    <w:rsid w:val="00EA18F8"/>
    <w:rsid w:val="00EA1921"/>
    <w:rsid w:val="00EA19F5"/>
    <w:rsid w:val="00EA1C24"/>
    <w:rsid w:val="00EA1E63"/>
    <w:rsid w:val="00EA1EAF"/>
    <w:rsid w:val="00EA1ECA"/>
    <w:rsid w:val="00EA1F47"/>
    <w:rsid w:val="00EA1FA3"/>
    <w:rsid w:val="00EA2073"/>
    <w:rsid w:val="00EA214E"/>
    <w:rsid w:val="00EA2204"/>
    <w:rsid w:val="00EA240A"/>
    <w:rsid w:val="00EA2620"/>
    <w:rsid w:val="00EA2683"/>
    <w:rsid w:val="00EA26A8"/>
    <w:rsid w:val="00EA280B"/>
    <w:rsid w:val="00EA29AC"/>
    <w:rsid w:val="00EA29EC"/>
    <w:rsid w:val="00EA2A3E"/>
    <w:rsid w:val="00EA2B61"/>
    <w:rsid w:val="00EA2D45"/>
    <w:rsid w:val="00EA2E17"/>
    <w:rsid w:val="00EA2F67"/>
    <w:rsid w:val="00EA2FE9"/>
    <w:rsid w:val="00EA35B7"/>
    <w:rsid w:val="00EA35C2"/>
    <w:rsid w:val="00EA35D1"/>
    <w:rsid w:val="00EA37F9"/>
    <w:rsid w:val="00EA3AE0"/>
    <w:rsid w:val="00EA3BEF"/>
    <w:rsid w:val="00EA3E17"/>
    <w:rsid w:val="00EA4055"/>
    <w:rsid w:val="00EA42B5"/>
    <w:rsid w:val="00EA4350"/>
    <w:rsid w:val="00EA4495"/>
    <w:rsid w:val="00EA44D4"/>
    <w:rsid w:val="00EA4542"/>
    <w:rsid w:val="00EA454E"/>
    <w:rsid w:val="00EA472F"/>
    <w:rsid w:val="00EA47C3"/>
    <w:rsid w:val="00EA490B"/>
    <w:rsid w:val="00EA4A0B"/>
    <w:rsid w:val="00EA4AE5"/>
    <w:rsid w:val="00EA4C71"/>
    <w:rsid w:val="00EA4C87"/>
    <w:rsid w:val="00EA4D4A"/>
    <w:rsid w:val="00EA4E95"/>
    <w:rsid w:val="00EA4EC5"/>
    <w:rsid w:val="00EA4ED4"/>
    <w:rsid w:val="00EA4F32"/>
    <w:rsid w:val="00EA4FB5"/>
    <w:rsid w:val="00EA4FFE"/>
    <w:rsid w:val="00EA5015"/>
    <w:rsid w:val="00EA53B2"/>
    <w:rsid w:val="00EA54B2"/>
    <w:rsid w:val="00EA54FC"/>
    <w:rsid w:val="00EA55B5"/>
    <w:rsid w:val="00EA55BE"/>
    <w:rsid w:val="00EA57D5"/>
    <w:rsid w:val="00EA594B"/>
    <w:rsid w:val="00EA5B52"/>
    <w:rsid w:val="00EA5C86"/>
    <w:rsid w:val="00EA5D87"/>
    <w:rsid w:val="00EA5E6C"/>
    <w:rsid w:val="00EA60C5"/>
    <w:rsid w:val="00EA6239"/>
    <w:rsid w:val="00EA639A"/>
    <w:rsid w:val="00EA666D"/>
    <w:rsid w:val="00EA66B0"/>
    <w:rsid w:val="00EA6750"/>
    <w:rsid w:val="00EA67CE"/>
    <w:rsid w:val="00EA692E"/>
    <w:rsid w:val="00EA6A58"/>
    <w:rsid w:val="00EA6AF3"/>
    <w:rsid w:val="00EA6EA3"/>
    <w:rsid w:val="00EA6EA8"/>
    <w:rsid w:val="00EA6EB7"/>
    <w:rsid w:val="00EA6EBE"/>
    <w:rsid w:val="00EA6FA6"/>
    <w:rsid w:val="00EA702A"/>
    <w:rsid w:val="00EA709D"/>
    <w:rsid w:val="00EA7191"/>
    <w:rsid w:val="00EA7241"/>
    <w:rsid w:val="00EA764F"/>
    <w:rsid w:val="00EA7666"/>
    <w:rsid w:val="00EA766A"/>
    <w:rsid w:val="00EA7698"/>
    <w:rsid w:val="00EA7750"/>
    <w:rsid w:val="00EA77F5"/>
    <w:rsid w:val="00EA791E"/>
    <w:rsid w:val="00EA7A3D"/>
    <w:rsid w:val="00EA7A74"/>
    <w:rsid w:val="00EA7A77"/>
    <w:rsid w:val="00EA7AC0"/>
    <w:rsid w:val="00EA7B2E"/>
    <w:rsid w:val="00EA7C68"/>
    <w:rsid w:val="00EA7CEF"/>
    <w:rsid w:val="00EA7DD1"/>
    <w:rsid w:val="00EA7EC5"/>
    <w:rsid w:val="00EA7ED4"/>
    <w:rsid w:val="00EB011F"/>
    <w:rsid w:val="00EB02F8"/>
    <w:rsid w:val="00EB04C6"/>
    <w:rsid w:val="00EB0503"/>
    <w:rsid w:val="00EB05EC"/>
    <w:rsid w:val="00EB06E3"/>
    <w:rsid w:val="00EB0809"/>
    <w:rsid w:val="00EB081C"/>
    <w:rsid w:val="00EB0A26"/>
    <w:rsid w:val="00EB0BE2"/>
    <w:rsid w:val="00EB0FD7"/>
    <w:rsid w:val="00EB1402"/>
    <w:rsid w:val="00EB1625"/>
    <w:rsid w:val="00EB18E6"/>
    <w:rsid w:val="00EB1A2E"/>
    <w:rsid w:val="00EB1A5E"/>
    <w:rsid w:val="00EB1C57"/>
    <w:rsid w:val="00EB1E30"/>
    <w:rsid w:val="00EB1E52"/>
    <w:rsid w:val="00EB1EEA"/>
    <w:rsid w:val="00EB2112"/>
    <w:rsid w:val="00EB21D6"/>
    <w:rsid w:val="00EB21FE"/>
    <w:rsid w:val="00EB2267"/>
    <w:rsid w:val="00EB2329"/>
    <w:rsid w:val="00EB23AB"/>
    <w:rsid w:val="00EB258D"/>
    <w:rsid w:val="00EB2613"/>
    <w:rsid w:val="00EB26F0"/>
    <w:rsid w:val="00EB27BB"/>
    <w:rsid w:val="00EB2AA0"/>
    <w:rsid w:val="00EB2BF9"/>
    <w:rsid w:val="00EB2C73"/>
    <w:rsid w:val="00EB2DED"/>
    <w:rsid w:val="00EB3061"/>
    <w:rsid w:val="00EB312F"/>
    <w:rsid w:val="00EB3204"/>
    <w:rsid w:val="00EB325A"/>
    <w:rsid w:val="00EB3281"/>
    <w:rsid w:val="00EB3371"/>
    <w:rsid w:val="00EB3424"/>
    <w:rsid w:val="00EB347B"/>
    <w:rsid w:val="00EB34B6"/>
    <w:rsid w:val="00EB34D7"/>
    <w:rsid w:val="00EB356D"/>
    <w:rsid w:val="00EB3592"/>
    <w:rsid w:val="00EB389C"/>
    <w:rsid w:val="00EB3953"/>
    <w:rsid w:val="00EB3CA8"/>
    <w:rsid w:val="00EB3CCC"/>
    <w:rsid w:val="00EB3D54"/>
    <w:rsid w:val="00EB3D7F"/>
    <w:rsid w:val="00EB3DE3"/>
    <w:rsid w:val="00EB3ED7"/>
    <w:rsid w:val="00EB3F38"/>
    <w:rsid w:val="00EB3F78"/>
    <w:rsid w:val="00EB4002"/>
    <w:rsid w:val="00EB419E"/>
    <w:rsid w:val="00EB43F8"/>
    <w:rsid w:val="00EB457F"/>
    <w:rsid w:val="00EB4726"/>
    <w:rsid w:val="00EB4830"/>
    <w:rsid w:val="00EB48E1"/>
    <w:rsid w:val="00EB490A"/>
    <w:rsid w:val="00EB4984"/>
    <w:rsid w:val="00EB4D8D"/>
    <w:rsid w:val="00EB4E62"/>
    <w:rsid w:val="00EB50B6"/>
    <w:rsid w:val="00EB5503"/>
    <w:rsid w:val="00EB566A"/>
    <w:rsid w:val="00EB56C7"/>
    <w:rsid w:val="00EB5724"/>
    <w:rsid w:val="00EB5B48"/>
    <w:rsid w:val="00EB5B4D"/>
    <w:rsid w:val="00EB5BE5"/>
    <w:rsid w:val="00EB5F2C"/>
    <w:rsid w:val="00EB5F50"/>
    <w:rsid w:val="00EB5FA8"/>
    <w:rsid w:val="00EB5FD9"/>
    <w:rsid w:val="00EB60CA"/>
    <w:rsid w:val="00EB6290"/>
    <w:rsid w:val="00EB6392"/>
    <w:rsid w:val="00EB63BD"/>
    <w:rsid w:val="00EB63E4"/>
    <w:rsid w:val="00EB64C2"/>
    <w:rsid w:val="00EB6586"/>
    <w:rsid w:val="00EB6662"/>
    <w:rsid w:val="00EB6739"/>
    <w:rsid w:val="00EB67D8"/>
    <w:rsid w:val="00EB690A"/>
    <w:rsid w:val="00EB6920"/>
    <w:rsid w:val="00EB6B09"/>
    <w:rsid w:val="00EB6C32"/>
    <w:rsid w:val="00EB6EC7"/>
    <w:rsid w:val="00EB701B"/>
    <w:rsid w:val="00EB70D8"/>
    <w:rsid w:val="00EB71F0"/>
    <w:rsid w:val="00EB7204"/>
    <w:rsid w:val="00EB723C"/>
    <w:rsid w:val="00EB72C1"/>
    <w:rsid w:val="00EB73BF"/>
    <w:rsid w:val="00EB7437"/>
    <w:rsid w:val="00EB76C4"/>
    <w:rsid w:val="00EB76E0"/>
    <w:rsid w:val="00EB77A6"/>
    <w:rsid w:val="00EB785E"/>
    <w:rsid w:val="00EB7892"/>
    <w:rsid w:val="00EB7A73"/>
    <w:rsid w:val="00EB7AE1"/>
    <w:rsid w:val="00EB7B86"/>
    <w:rsid w:val="00EB7C39"/>
    <w:rsid w:val="00EB7CEF"/>
    <w:rsid w:val="00EB7E81"/>
    <w:rsid w:val="00EB7F15"/>
    <w:rsid w:val="00EC0095"/>
    <w:rsid w:val="00EC00C4"/>
    <w:rsid w:val="00EC00EE"/>
    <w:rsid w:val="00EC02A5"/>
    <w:rsid w:val="00EC02CA"/>
    <w:rsid w:val="00EC030E"/>
    <w:rsid w:val="00EC0380"/>
    <w:rsid w:val="00EC0421"/>
    <w:rsid w:val="00EC0485"/>
    <w:rsid w:val="00EC0538"/>
    <w:rsid w:val="00EC09FA"/>
    <w:rsid w:val="00EC0B73"/>
    <w:rsid w:val="00EC0BCA"/>
    <w:rsid w:val="00EC0D0A"/>
    <w:rsid w:val="00EC0E13"/>
    <w:rsid w:val="00EC0E53"/>
    <w:rsid w:val="00EC0FA9"/>
    <w:rsid w:val="00EC0FB8"/>
    <w:rsid w:val="00EC1000"/>
    <w:rsid w:val="00EC1043"/>
    <w:rsid w:val="00EC1071"/>
    <w:rsid w:val="00EC10A0"/>
    <w:rsid w:val="00EC1316"/>
    <w:rsid w:val="00EC1378"/>
    <w:rsid w:val="00EC13A1"/>
    <w:rsid w:val="00EC1522"/>
    <w:rsid w:val="00EC1980"/>
    <w:rsid w:val="00EC1A48"/>
    <w:rsid w:val="00EC1C6B"/>
    <w:rsid w:val="00EC1C9E"/>
    <w:rsid w:val="00EC1D36"/>
    <w:rsid w:val="00EC1DCF"/>
    <w:rsid w:val="00EC1E36"/>
    <w:rsid w:val="00EC1F8F"/>
    <w:rsid w:val="00EC22F9"/>
    <w:rsid w:val="00EC232A"/>
    <w:rsid w:val="00EC24A2"/>
    <w:rsid w:val="00EC24BE"/>
    <w:rsid w:val="00EC2511"/>
    <w:rsid w:val="00EC2531"/>
    <w:rsid w:val="00EC27BE"/>
    <w:rsid w:val="00EC28B7"/>
    <w:rsid w:val="00EC2A3E"/>
    <w:rsid w:val="00EC2D87"/>
    <w:rsid w:val="00EC2F22"/>
    <w:rsid w:val="00EC31B4"/>
    <w:rsid w:val="00EC324A"/>
    <w:rsid w:val="00EC347E"/>
    <w:rsid w:val="00EC35F4"/>
    <w:rsid w:val="00EC37A6"/>
    <w:rsid w:val="00EC39D7"/>
    <w:rsid w:val="00EC3BF9"/>
    <w:rsid w:val="00EC3C2D"/>
    <w:rsid w:val="00EC3CF1"/>
    <w:rsid w:val="00EC3D3B"/>
    <w:rsid w:val="00EC3DB0"/>
    <w:rsid w:val="00EC3DD0"/>
    <w:rsid w:val="00EC3FCF"/>
    <w:rsid w:val="00EC414C"/>
    <w:rsid w:val="00EC4184"/>
    <w:rsid w:val="00EC4220"/>
    <w:rsid w:val="00EC4266"/>
    <w:rsid w:val="00EC4417"/>
    <w:rsid w:val="00EC455D"/>
    <w:rsid w:val="00EC48D0"/>
    <w:rsid w:val="00EC49BC"/>
    <w:rsid w:val="00EC4A58"/>
    <w:rsid w:val="00EC4AE4"/>
    <w:rsid w:val="00EC4CD3"/>
    <w:rsid w:val="00EC4FF9"/>
    <w:rsid w:val="00EC5060"/>
    <w:rsid w:val="00EC5064"/>
    <w:rsid w:val="00EC52B7"/>
    <w:rsid w:val="00EC5392"/>
    <w:rsid w:val="00EC53ED"/>
    <w:rsid w:val="00EC5526"/>
    <w:rsid w:val="00EC553E"/>
    <w:rsid w:val="00EC57EF"/>
    <w:rsid w:val="00EC5873"/>
    <w:rsid w:val="00EC5AC4"/>
    <w:rsid w:val="00EC5B88"/>
    <w:rsid w:val="00EC5BBD"/>
    <w:rsid w:val="00EC5C03"/>
    <w:rsid w:val="00EC5C8F"/>
    <w:rsid w:val="00EC5CED"/>
    <w:rsid w:val="00EC5D9D"/>
    <w:rsid w:val="00EC5E9D"/>
    <w:rsid w:val="00EC60F3"/>
    <w:rsid w:val="00EC6232"/>
    <w:rsid w:val="00EC6249"/>
    <w:rsid w:val="00EC625B"/>
    <w:rsid w:val="00EC6319"/>
    <w:rsid w:val="00EC6379"/>
    <w:rsid w:val="00EC6458"/>
    <w:rsid w:val="00EC6665"/>
    <w:rsid w:val="00EC666B"/>
    <w:rsid w:val="00EC6740"/>
    <w:rsid w:val="00EC680A"/>
    <w:rsid w:val="00EC6834"/>
    <w:rsid w:val="00EC6948"/>
    <w:rsid w:val="00EC6B54"/>
    <w:rsid w:val="00EC6B5F"/>
    <w:rsid w:val="00EC6C68"/>
    <w:rsid w:val="00EC6CAB"/>
    <w:rsid w:val="00EC6E53"/>
    <w:rsid w:val="00EC6EDD"/>
    <w:rsid w:val="00EC727F"/>
    <w:rsid w:val="00EC7601"/>
    <w:rsid w:val="00EC79B9"/>
    <w:rsid w:val="00EC7A07"/>
    <w:rsid w:val="00EC7C62"/>
    <w:rsid w:val="00EC7D63"/>
    <w:rsid w:val="00EC7EB5"/>
    <w:rsid w:val="00EC7ECC"/>
    <w:rsid w:val="00EC7FDE"/>
    <w:rsid w:val="00ED009D"/>
    <w:rsid w:val="00ED012C"/>
    <w:rsid w:val="00ED0384"/>
    <w:rsid w:val="00ED0A6F"/>
    <w:rsid w:val="00ED0ACC"/>
    <w:rsid w:val="00ED0D62"/>
    <w:rsid w:val="00ED0D75"/>
    <w:rsid w:val="00ED0D9A"/>
    <w:rsid w:val="00ED0E83"/>
    <w:rsid w:val="00ED1205"/>
    <w:rsid w:val="00ED126B"/>
    <w:rsid w:val="00ED155D"/>
    <w:rsid w:val="00ED15E4"/>
    <w:rsid w:val="00ED1629"/>
    <w:rsid w:val="00ED16A9"/>
    <w:rsid w:val="00ED16DA"/>
    <w:rsid w:val="00ED170D"/>
    <w:rsid w:val="00ED1888"/>
    <w:rsid w:val="00ED1A9F"/>
    <w:rsid w:val="00ED1B46"/>
    <w:rsid w:val="00ED1BBE"/>
    <w:rsid w:val="00ED1C6F"/>
    <w:rsid w:val="00ED1D25"/>
    <w:rsid w:val="00ED1D6E"/>
    <w:rsid w:val="00ED1F3D"/>
    <w:rsid w:val="00ED20B3"/>
    <w:rsid w:val="00ED2346"/>
    <w:rsid w:val="00ED25C4"/>
    <w:rsid w:val="00ED2778"/>
    <w:rsid w:val="00ED27C5"/>
    <w:rsid w:val="00ED2A5E"/>
    <w:rsid w:val="00ED2B6D"/>
    <w:rsid w:val="00ED2BF2"/>
    <w:rsid w:val="00ED2C1B"/>
    <w:rsid w:val="00ED303C"/>
    <w:rsid w:val="00ED314C"/>
    <w:rsid w:val="00ED31D7"/>
    <w:rsid w:val="00ED31F5"/>
    <w:rsid w:val="00ED3400"/>
    <w:rsid w:val="00ED3412"/>
    <w:rsid w:val="00ED35D2"/>
    <w:rsid w:val="00ED3883"/>
    <w:rsid w:val="00ED39B1"/>
    <w:rsid w:val="00ED3D72"/>
    <w:rsid w:val="00ED4187"/>
    <w:rsid w:val="00ED4218"/>
    <w:rsid w:val="00ED4294"/>
    <w:rsid w:val="00ED42BB"/>
    <w:rsid w:val="00ED4305"/>
    <w:rsid w:val="00ED45EA"/>
    <w:rsid w:val="00ED46DE"/>
    <w:rsid w:val="00ED4999"/>
    <w:rsid w:val="00ED49C3"/>
    <w:rsid w:val="00ED49CC"/>
    <w:rsid w:val="00ED4A12"/>
    <w:rsid w:val="00ED4BA0"/>
    <w:rsid w:val="00ED4DA8"/>
    <w:rsid w:val="00ED4EB7"/>
    <w:rsid w:val="00ED5019"/>
    <w:rsid w:val="00ED503C"/>
    <w:rsid w:val="00ED5088"/>
    <w:rsid w:val="00ED50E7"/>
    <w:rsid w:val="00ED51DF"/>
    <w:rsid w:val="00ED5327"/>
    <w:rsid w:val="00ED537F"/>
    <w:rsid w:val="00ED5499"/>
    <w:rsid w:val="00ED54D3"/>
    <w:rsid w:val="00ED5561"/>
    <w:rsid w:val="00ED5758"/>
    <w:rsid w:val="00ED57CB"/>
    <w:rsid w:val="00ED581F"/>
    <w:rsid w:val="00ED5A9E"/>
    <w:rsid w:val="00ED5AEB"/>
    <w:rsid w:val="00ED5B70"/>
    <w:rsid w:val="00ED5BB9"/>
    <w:rsid w:val="00ED5CC2"/>
    <w:rsid w:val="00ED5F8A"/>
    <w:rsid w:val="00ED6078"/>
    <w:rsid w:val="00ED614A"/>
    <w:rsid w:val="00ED6235"/>
    <w:rsid w:val="00ED6257"/>
    <w:rsid w:val="00ED631F"/>
    <w:rsid w:val="00ED6357"/>
    <w:rsid w:val="00ED63AE"/>
    <w:rsid w:val="00ED6414"/>
    <w:rsid w:val="00ED6544"/>
    <w:rsid w:val="00ED6647"/>
    <w:rsid w:val="00ED6691"/>
    <w:rsid w:val="00ED67AC"/>
    <w:rsid w:val="00ED6908"/>
    <w:rsid w:val="00ED6986"/>
    <w:rsid w:val="00ED6A90"/>
    <w:rsid w:val="00ED6B14"/>
    <w:rsid w:val="00ED6F68"/>
    <w:rsid w:val="00ED7343"/>
    <w:rsid w:val="00ED7412"/>
    <w:rsid w:val="00ED7435"/>
    <w:rsid w:val="00ED74DC"/>
    <w:rsid w:val="00ED77B1"/>
    <w:rsid w:val="00ED78DD"/>
    <w:rsid w:val="00ED79FB"/>
    <w:rsid w:val="00ED7ABB"/>
    <w:rsid w:val="00ED7AF1"/>
    <w:rsid w:val="00ED7B09"/>
    <w:rsid w:val="00ED7C2A"/>
    <w:rsid w:val="00ED7CAA"/>
    <w:rsid w:val="00ED7D17"/>
    <w:rsid w:val="00ED7E66"/>
    <w:rsid w:val="00ED7EFB"/>
    <w:rsid w:val="00EE0045"/>
    <w:rsid w:val="00EE007E"/>
    <w:rsid w:val="00EE00E7"/>
    <w:rsid w:val="00EE00EF"/>
    <w:rsid w:val="00EE021C"/>
    <w:rsid w:val="00EE0280"/>
    <w:rsid w:val="00EE03C0"/>
    <w:rsid w:val="00EE07AF"/>
    <w:rsid w:val="00EE0862"/>
    <w:rsid w:val="00EE09B4"/>
    <w:rsid w:val="00EE0BD2"/>
    <w:rsid w:val="00EE0C7C"/>
    <w:rsid w:val="00EE12E3"/>
    <w:rsid w:val="00EE143B"/>
    <w:rsid w:val="00EE14A0"/>
    <w:rsid w:val="00EE14D5"/>
    <w:rsid w:val="00EE1618"/>
    <w:rsid w:val="00EE1643"/>
    <w:rsid w:val="00EE1674"/>
    <w:rsid w:val="00EE180E"/>
    <w:rsid w:val="00EE182F"/>
    <w:rsid w:val="00EE198B"/>
    <w:rsid w:val="00EE1A31"/>
    <w:rsid w:val="00EE1AC6"/>
    <w:rsid w:val="00EE1B8E"/>
    <w:rsid w:val="00EE1D6C"/>
    <w:rsid w:val="00EE1D7C"/>
    <w:rsid w:val="00EE1FBE"/>
    <w:rsid w:val="00EE213B"/>
    <w:rsid w:val="00EE2249"/>
    <w:rsid w:val="00EE2260"/>
    <w:rsid w:val="00EE237E"/>
    <w:rsid w:val="00EE2656"/>
    <w:rsid w:val="00EE2696"/>
    <w:rsid w:val="00EE26F1"/>
    <w:rsid w:val="00EE273C"/>
    <w:rsid w:val="00EE2827"/>
    <w:rsid w:val="00EE2A1B"/>
    <w:rsid w:val="00EE2A70"/>
    <w:rsid w:val="00EE2BE4"/>
    <w:rsid w:val="00EE2D96"/>
    <w:rsid w:val="00EE2F5D"/>
    <w:rsid w:val="00EE32D3"/>
    <w:rsid w:val="00EE330F"/>
    <w:rsid w:val="00EE338B"/>
    <w:rsid w:val="00EE3411"/>
    <w:rsid w:val="00EE3459"/>
    <w:rsid w:val="00EE35C6"/>
    <w:rsid w:val="00EE36DD"/>
    <w:rsid w:val="00EE36F2"/>
    <w:rsid w:val="00EE395A"/>
    <w:rsid w:val="00EE398A"/>
    <w:rsid w:val="00EE39AB"/>
    <w:rsid w:val="00EE3ADB"/>
    <w:rsid w:val="00EE3C30"/>
    <w:rsid w:val="00EE3C46"/>
    <w:rsid w:val="00EE3C87"/>
    <w:rsid w:val="00EE3E79"/>
    <w:rsid w:val="00EE3F75"/>
    <w:rsid w:val="00EE415B"/>
    <w:rsid w:val="00EE43C2"/>
    <w:rsid w:val="00EE43F3"/>
    <w:rsid w:val="00EE4483"/>
    <w:rsid w:val="00EE45FB"/>
    <w:rsid w:val="00EE48A6"/>
    <w:rsid w:val="00EE4A59"/>
    <w:rsid w:val="00EE4D8E"/>
    <w:rsid w:val="00EE4EFC"/>
    <w:rsid w:val="00EE5055"/>
    <w:rsid w:val="00EE511E"/>
    <w:rsid w:val="00EE5224"/>
    <w:rsid w:val="00EE5322"/>
    <w:rsid w:val="00EE5474"/>
    <w:rsid w:val="00EE559B"/>
    <w:rsid w:val="00EE55BF"/>
    <w:rsid w:val="00EE55E8"/>
    <w:rsid w:val="00EE56A0"/>
    <w:rsid w:val="00EE5826"/>
    <w:rsid w:val="00EE5885"/>
    <w:rsid w:val="00EE58A2"/>
    <w:rsid w:val="00EE58E0"/>
    <w:rsid w:val="00EE597C"/>
    <w:rsid w:val="00EE5ABE"/>
    <w:rsid w:val="00EE5B0D"/>
    <w:rsid w:val="00EE5DBA"/>
    <w:rsid w:val="00EE5F0A"/>
    <w:rsid w:val="00EE5F3C"/>
    <w:rsid w:val="00EE5FB4"/>
    <w:rsid w:val="00EE600E"/>
    <w:rsid w:val="00EE6017"/>
    <w:rsid w:val="00EE6099"/>
    <w:rsid w:val="00EE63BA"/>
    <w:rsid w:val="00EE67A9"/>
    <w:rsid w:val="00EE682F"/>
    <w:rsid w:val="00EE69F9"/>
    <w:rsid w:val="00EE6A7E"/>
    <w:rsid w:val="00EE6C55"/>
    <w:rsid w:val="00EE6C5B"/>
    <w:rsid w:val="00EE6D6E"/>
    <w:rsid w:val="00EE7029"/>
    <w:rsid w:val="00EE74BA"/>
    <w:rsid w:val="00EE75FE"/>
    <w:rsid w:val="00EE7844"/>
    <w:rsid w:val="00EE7B0C"/>
    <w:rsid w:val="00EE7E6F"/>
    <w:rsid w:val="00EE7EFC"/>
    <w:rsid w:val="00EF00AC"/>
    <w:rsid w:val="00EF0178"/>
    <w:rsid w:val="00EF018B"/>
    <w:rsid w:val="00EF019E"/>
    <w:rsid w:val="00EF03FB"/>
    <w:rsid w:val="00EF0423"/>
    <w:rsid w:val="00EF0453"/>
    <w:rsid w:val="00EF05BB"/>
    <w:rsid w:val="00EF0622"/>
    <w:rsid w:val="00EF0699"/>
    <w:rsid w:val="00EF078E"/>
    <w:rsid w:val="00EF0824"/>
    <w:rsid w:val="00EF0881"/>
    <w:rsid w:val="00EF08D9"/>
    <w:rsid w:val="00EF0BFB"/>
    <w:rsid w:val="00EF0C63"/>
    <w:rsid w:val="00EF0D10"/>
    <w:rsid w:val="00EF0D5B"/>
    <w:rsid w:val="00EF0DA9"/>
    <w:rsid w:val="00EF0E0E"/>
    <w:rsid w:val="00EF10A3"/>
    <w:rsid w:val="00EF1102"/>
    <w:rsid w:val="00EF1128"/>
    <w:rsid w:val="00EF133A"/>
    <w:rsid w:val="00EF13DD"/>
    <w:rsid w:val="00EF1453"/>
    <w:rsid w:val="00EF15CD"/>
    <w:rsid w:val="00EF1727"/>
    <w:rsid w:val="00EF17F6"/>
    <w:rsid w:val="00EF17FB"/>
    <w:rsid w:val="00EF1A0A"/>
    <w:rsid w:val="00EF1AA5"/>
    <w:rsid w:val="00EF1C6F"/>
    <w:rsid w:val="00EF1CFA"/>
    <w:rsid w:val="00EF1DAC"/>
    <w:rsid w:val="00EF1E6C"/>
    <w:rsid w:val="00EF206E"/>
    <w:rsid w:val="00EF2219"/>
    <w:rsid w:val="00EF2347"/>
    <w:rsid w:val="00EF2405"/>
    <w:rsid w:val="00EF24F0"/>
    <w:rsid w:val="00EF2723"/>
    <w:rsid w:val="00EF27C2"/>
    <w:rsid w:val="00EF2995"/>
    <w:rsid w:val="00EF2A30"/>
    <w:rsid w:val="00EF2AA0"/>
    <w:rsid w:val="00EF2B49"/>
    <w:rsid w:val="00EF2C17"/>
    <w:rsid w:val="00EF2C8D"/>
    <w:rsid w:val="00EF2F24"/>
    <w:rsid w:val="00EF3020"/>
    <w:rsid w:val="00EF3044"/>
    <w:rsid w:val="00EF30EB"/>
    <w:rsid w:val="00EF3133"/>
    <w:rsid w:val="00EF32B0"/>
    <w:rsid w:val="00EF33CB"/>
    <w:rsid w:val="00EF3468"/>
    <w:rsid w:val="00EF3542"/>
    <w:rsid w:val="00EF35CE"/>
    <w:rsid w:val="00EF35EC"/>
    <w:rsid w:val="00EF3A25"/>
    <w:rsid w:val="00EF3B57"/>
    <w:rsid w:val="00EF3C62"/>
    <w:rsid w:val="00EF3C6C"/>
    <w:rsid w:val="00EF3C7E"/>
    <w:rsid w:val="00EF3CC5"/>
    <w:rsid w:val="00EF3D0E"/>
    <w:rsid w:val="00EF3DAE"/>
    <w:rsid w:val="00EF3EE5"/>
    <w:rsid w:val="00EF3F3D"/>
    <w:rsid w:val="00EF4156"/>
    <w:rsid w:val="00EF428A"/>
    <w:rsid w:val="00EF4330"/>
    <w:rsid w:val="00EF4382"/>
    <w:rsid w:val="00EF43D8"/>
    <w:rsid w:val="00EF4561"/>
    <w:rsid w:val="00EF45F7"/>
    <w:rsid w:val="00EF4864"/>
    <w:rsid w:val="00EF4911"/>
    <w:rsid w:val="00EF49D4"/>
    <w:rsid w:val="00EF4A70"/>
    <w:rsid w:val="00EF4AD4"/>
    <w:rsid w:val="00EF4D9D"/>
    <w:rsid w:val="00EF4DD1"/>
    <w:rsid w:val="00EF51D5"/>
    <w:rsid w:val="00EF5437"/>
    <w:rsid w:val="00EF5491"/>
    <w:rsid w:val="00EF556C"/>
    <w:rsid w:val="00EF55E0"/>
    <w:rsid w:val="00EF5627"/>
    <w:rsid w:val="00EF5697"/>
    <w:rsid w:val="00EF59D4"/>
    <w:rsid w:val="00EF5B0D"/>
    <w:rsid w:val="00EF5B27"/>
    <w:rsid w:val="00EF5D24"/>
    <w:rsid w:val="00EF5D2B"/>
    <w:rsid w:val="00EF5E98"/>
    <w:rsid w:val="00EF5F72"/>
    <w:rsid w:val="00EF603C"/>
    <w:rsid w:val="00EF60BA"/>
    <w:rsid w:val="00EF618A"/>
    <w:rsid w:val="00EF61B2"/>
    <w:rsid w:val="00EF6266"/>
    <w:rsid w:val="00EF631D"/>
    <w:rsid w:val="00EF6458"/>
    <w:rsid w:val="00EF6515"/>
    <w:rsid w:val="00EF6525"/>
    <w:rsid w:val="00EF6669"/>
    <w:rsid w:val="00EF6680"/>
    <w:rsid w:val="00EF6883"/>
    <w:rsid w:val="00EF69EE"/>
    <w:rsid w:val="00EF6B3B"/>
    <w:rsid w:val="00EF6C6B"/>
    <w:rsid w:val="00EF703A"/>
    <w:rsid w:val="00EF7250"/>
    <w:rsid w:val="00EF73F8"/>
    <w:rsid w:val="00EF74D6"/>
    <w:rsid w:val="00EF767D"/>
    <w:rsid w:val="00EF7885"/>
    <w:rsid w:val="00EF78D0"/>
    <w:rsid w:val="00EF7A50"/>
    <w:rsid w:val="00EF7BE7"/>
    <w:rsid w:val="00EF7C72"/>
    <w:rsid w:val="00EF7EA0"/>
    <w:rsid w:val="00EF7F2B"/>
    <w:rsid w:val="00F0003E"/>
    <w:rsid w:val="00F00071"/>
    <w:rsid w:val="00F00110"/>
    <w:rsid w:val="00F0019B"/>
    <w:rsid w:val="00F001A0"/>
    <w:rsid w:val="00F001BF"/>
    <w:rsid w:val="00F00260"/>
    <w:rsid w:val="00F003EC"/>
    <w:rsid w:val="00F00535"/>
    <w:rsid w:val="00F007BF"/>
    <w:rsid w:val="00F00AE9"/>
    <w:rsid w:val="00F00B57"/>
    <w:rsid w:val="00F00C93"/>
    <w:rsid w:val="00F00D16"/>
    <w:rsid w:val="00F00E8A"/>
    <w:rsid w:val="00F00E96"/>
    <w:rsid w:val="00F00EE3"/>
    <w:rsid w:val="00F01041"/>
    <w:rsid w:val="00F01271"/>
    <w:rsid w:val="00F01369"/>
    <w:rsid w:val="00F0142C"/>
    <w:rsid w:val="00F01474"/>
    <w:rsid w:val="00F01502"/>
    <w:rsid w:val="00F0164F"/>
    <w:rsid w:val="00F01774"/>
    <w:rsid w:val="00F0184B"/>
    <w:rsid w:val="00F0196C"/>
    <w:rsid w:val="00F01998"/>
    <w:rsid w:val="00F01ACC"/>
    <w:rsid w:val="00F01AE8"/>
    <w:rsid w:val="00F01AFD"/>
    <w:rsid w:val="00F01C38"/>
    <w:rsid w:val="00F01CDF"/>
    <w:rsid w:val="00F01D80"/>
    <w:rsid w:val="00F01EA3"/>
    <w:rsid w:val="00F01ECF"/>
    <w:rsid w:val="00F01ED8"/>
    <w:rsid w:val="00F01F99"/>
    <w:rsid w:val="00F0201D"/>
    <w:rsid w:val="00F02129"/>
    <w:rsid w:val="00F021B1"/>
    <w:rsid w:val="00F022EE"/>
    <w:rsid w:val="00F02494"/>
    <w:rsid w:val="00F025B6"/>
    <w:rsid w:val="00F02632"/>
    <w:rsid w:val="00F0269A"/>
    <w:rsid w:val="00F026DD"/>
    <w:rsid w:val="00F02762"/>
    <w:rsid w:val="00F02917"/>
    <w:rsid w:val="00F0291C"/>
    <w:rsid w:val="00F02B40"/>
    <w:rsid w:val="00F02C21"/>
    <w:rsid w:val="00F02C53"/>
    <w:rsid w:val="00F02E2C"/>
    <w:rsid w:val="00F02E94"/>
    <w:rsid w:val="00F02F6A"/>
    <w:rsid w:val="00F031ED"/>
    <w:rsid w:val="00F032EB"/>
    <w:rsid w:val="00F03348"/>
    <w:rsid w:val="00F036E4"/>
    <w:rsid w:val="00F03750"/>
    <w:rsid w:val="00F038ED"/>
    <w:rsid w:val="00F0396F"/>
    <w:rsid w:val="00F03A00"/>
    <w:rsid w:val="00F03B19"/>
    <w:rsid w:val="00F03BD7"/>
    <w:rsid w:val="00F03CF8"/>
    <w:rsid w:val="00F042D0"/>
    <w:rsid w:val="00F04410"/>
    <w:rsid w:val="00F044A5"/>
    <w:rsid w:val="00F04507"/>
    <w:rsid w:val="00F046B5"/>
    <w:rsid w:val="00F049A3"/>
    <w:rsid w:val="00F04A81"/>
    <w:rsid w:val="00F04AB8"/>
    <w:rsid w:val="00F04B70"/>
    <w:rsid w:val="00F04BA4"/>
    <w:rsid w:val="00F04BD1"/>
    <w:rsid w:val="00F04CEA"/>
    <w:rsid w:val="00F04DA8"/>
    <w:rsid w:val="00F04E55"/>
    <w:rsid w:val="00F04ED1"/>
    <w:rsid w:val="00F04ED5"/>
    <w:rsid w:val="00F04ED8"/>
    <w:rsid w:val="00F04EDD"/>
    <w:rsid w:val="00F04F3E"/>
    <w:rsid w:val="00F04FA0"/>
    <w:rsid w:val="00F04FA1"/>
    <w:rsid w:val="00F04FC3"/>
    <w:rsid w:val="00F0533F"/>
    <w:rsid w:val="00F05438"/>
    <w:rsid w:val="00F055FC"/>
    <w:rsid w:val="00F05701"/>
    <w:rsid w:val="00F0597C"/>
    <w:rsid w:val="00F059FB"/>
    <w:rsid w:val="00F05A82"/>
    <w:rsid w:val="00F05C6D"/>
    <w:rsid w:val="00F05CAA"/>
    <w:rsid w:val="00F05D24"/>
    <w:rsid w:val="00F05E0C"/>
    <w:rsid w:val="00F05F33"/>
    <w:rsid w:val="00F061DD"/>
    <w:rsid w:val="00F06224"/>
    <w:rsid w:val="00F0623C"/>
    <w:rsid w:val="00F0654B"/>
    <w:rsid w:val="00F06BF8"/>
    <w:rsid w:val="00F06C7F"/>
    <w:rsid w:val="00F06D49"/>
    <w:rsid w:val="00F06E32"/>
    <w:rsid w:val="00F06EF9"/>
    <w:rsid w:val="00F0708F"/>
    <w:rsid w:val="00F07222"/>
    <w:rsid w:val="00F0738A"/>
    <w:rsid w:val="00F075B8"/>
    <w:rsid w:val="00F07A03"/>
    <w:rsid w:val="00F07A53"/>
    <w:rsid w:val="00F07B0A"/>
    <w:rsid w:val="00F07D5B"/>
    <w:rsid w:val="00F07DE7"/>
    <w:rsid w:val="00F07EB4"/>
    <w:rsid w:val="00F07FBC"/>
    <w:rsid w:val="00F10373"/>
    <w:rsid w:val="00F103C6"/>
    <w:rsid w:val="00F1041C"/>
    <w:rsid w:val="00F1065F"/>
    <w:rsid w:val="00F106EF"/>
    <w:rsid w:val="00F1074D"/>
    <w:rsid w:val="00F107BF"/>
    <w:rsid w:val="00F10837"/>
    <w:rsid w:val="00F108CD"/>
    <w:rsid w:val="00F109D1"/>
    <w:rsid w:val="00F10D96"/>
    <w:rsid w:val="00F10D97"/>
    <w:rsid w:val="00F10E73"/>
    <w:rsid w:val="00F11213"/>
    <w:rsid w:val="00F113FF"/>
    <w:rsid w:val="00F1143D"/>
    <w:rsid w:val="00F115B0"/>
    <w:rsid w:val="00F1165E"/>
    <w:rsid w:val="00F116D1"/>
    <w:rsid w:val="00F11738"/>
    <w:rsid w:val="00F1184E"/>
    <w:rsid w:val="00F11985"/>
    <w:rsid w:val="00F119A4"/>
    <w:rsid w:val="00F11D06"/>
    <w:rsid w:val="00F11D79"/>
    <w:rsid w:val="00F11E69"/>
    <w:rsid w:val="00F11F2A"/>
    <w:rsid w:val="00F11F6C"/>
    <w:rsid w:val="00F12053"/>
    <w:rsid w:val="00F121F4"/>
    <w:rsid w:val="00F12425"/>
    <w:rsid w:val="00F1263D"/>
    <w:rsid w:val="00F127F5"/>
    <w:rsid w:val="00F12A2F"/>
    <w:rsid w:val="00F12B3E"/>
    <w:rsid w:val="00F12BB4"/>
    <w:rsid w:val="00F12C25"/>
    <w:rsid w:val="00F12E17"/>
    <w:rsid w:val="00F12EC4"/>
    <w:rsid w:val="00F12F2D"/>
    <w:rsid w:val="00F12FB4"/>
    <w:rsid w:val="00F13267"/>
    <w:rsid w:val="00F13464"/>
    <w:rsid w:val="00F134B3"/>
    <w:rsid w:val="00F134E8"/>
    <w:rsid w:val="00F13587"/>
    <w:rsid w:val="00F136E3"/>
    <w:rsid w:val="00F13798"/>
    <w:rsid w:val="00F1381B"/>
    <w:rsid w:val="00F138A4"/>
    <w:rsid w:val="00F13967"/>
    <w:rsid w:val="00F139D9"/>
    <w:rsid w:val="00F13A1F"/>
    <w:rsid w:val="00F13A65"/>
    <w:rsid w:val="00F13ABF"/>
    <w:rsid w:val="00F14291"/>
    <w:rsid w:val="00F142C4"/>
    <w:rsid w:val="00F143D2"/>
    <w:rsid w:val="00F14455"/>
    <w:rsid w:val="00F14678"/>
    <w:rsid w:val="00F146A5"/>
    <w:rsid w:val="00F147F0"/>
    <w:rsid w:val="00F14813"/>
    <w:rsid w:val="00F14829"/>
    <w:rsid w:val="00F1499A"/>
    <w:rsid w:val="00F14A56"/>
    <w:rsid w:val="00F14A71"/>
    <w:rsid w:val="00F14AC5"/>
    <w:rsid w:val="00F14AE4"/>
    <w:rsid w:val="00F14B23"/>
    <w:rsid w:val="00F14C43"/>
    <w:rsid w:val="00F14C5F"/>
    <w:rsid w:val="00F14C66"/>
    <w:rsid w:val="00F14CA1"/>
    <w:rsid w:val="00F14D45"/>
    <w:rsid w:val="00F14E56"/>
    <w:rsid w:val="00F14F94"/>
    <w:rsid w:val="00F14FBD"/>
    <w:rsid w:val="00F150BC"/>
    <w:rsid w:val="00F150E2"/>
    <w:rsid w:val="00F15253"/>
    <w:rsid w:val="00F15295"/>
    <w:rsid w:val="00F152D0"/>
    <w:rsid w:val="00F152D2"/>
    <w:rsid w:val="00F152D9"/>
    <w:rsid w:val="00F153E6"/>
    <w:rsid w:val="00F15455"/>
    <w:rsid w:val="00F15654"/>
    <w:rsid w:val="00F15706"/>
    <w:rsid w:val="00F1599E"/>
    <w:rsid w:val="00F159C9"/>
    <w:rsid w:val="00F15B63"/>
    <w:rsid w:val="00F15C38"/>
    <w:rsid w:val="00F15C5B"/>
    <w:rsid w:val="00F15DA9"/>
    <w:rsid w:val="00F15EF4"/>
    <w:rsid w:val="00F15FD3"/>
    <w:rsid w:val="00F161AF"/>
    <w:rsid w:val="00F161D4"/>
    <w:rsid w:val="00F163DA"/>
    <w:rsid w:val="00F1646C"/>
    <w:rsid w:val="00F16561"/>
    <w:rsid w:val="00F16584"/>
    <w:rsid w:val="00F1676B"/>
    <w:rsid w:val="00F16842"/>
    <w:rsid w:val="00F16899"/>
    <w:rsid w:val="00F169AA"/>
    <w:rsid w:val="00F16A47"/>
    <w:rsid w:val="00F16B26"/>
    <w:rsid w:val="00F16BE7"/>
    <w:rsid w:val="00F16D60"/>
    <w:rsid w:val="00F16F10"/>
    <w:rsid w:val="00F16F3D"/>
    <w:rsid w:val="00F170E5"/>
    <w:rsid w:val="00F1723C"/>
    <w:rsid w:val="00F1732A"/>
    <w:rsid w:val="00F173CE"/>
    <w:rsid w:val="00F173EE"/>
    <w:rsid w:val="00F17460"/>
    <w:rsid w:val="00F17AAB"/>
    <w:rsid w:val="00F17DCE"/>
    <w:rsid w:val="00F20118"/>
    <w:rsid w:val="00F2020D"/>
    <w:rsid w:val="00F2029D"/>
    <w:rsid w:val="00F2036B"/>
    <w:rsid w:val="00F203AF"/>
    <w:rsid w:val="00F203E2"/>
    <w:rsid w:val="00F205A9"/>
    <w:rsid w:val="00F20617"/>
    <w:rsid w:val="00F20961"/>
    <w:rsid w:val="00F20A7C"/>
    <w:rsid w:val="00F20B61"/>
    <w:rsid w:val="00F20B6B"/>
    <w:rsid w:val="00F20CA7"/>
    <w:rsid w:val="00F20DEA"/>
    <w:rsid w:val="00F210F6"/>
    <w:rsid w:val="00F2118B"/>
    <w:rsid w:val="00F21242"/>
    <w:rsid w:val="00F213FD"/>
    <w:rsid w:val="00F2143A"/>
    <w:rsid w:val="00F2144C"/>
    <w:rsid w:val="00F21503"/>
    <w:rsid w:val="00F21562"/>
    <w:rsid w:val="00F21593"/>
    <w:rsid w:val="00F21650"/>
    <w:rsid w:val="00F216A8"/>
    <w:rsid w:val="00F21843"/>
    <w:rsid w:val="00F2184A"/>
    <w:rsid w:val="00F21864"/>
    <w:rsid w:val="00F21895"/>
    <w:rsid w:val="00F21C1A"/>
    <w:rsid w:val="00F21C2B"/>
    <w:rsid w:val="00F21CD1"/>
    <w:rsid w:val="00F21DC6"/>
    <w:rsid w:val="00F21E44"/>
    <w:rsid w:val="00F21F31"/>
    <w:rsid w:val="00F22080"/>
    <w:rsid w:val="00F22263"/>
    <w:rsid w:val="00F224F9"/>
    <w:rsid w:val="00F22940"/>
    <w:rsid w:val="00F22A7E"/>
    <w:rsid w:val="00F22BF0"/>
    <w:rsid w:val="00F22CD3"/>
    <w:rsid w:val="00F22D7A"/>
    <w:rsid w:val="00F22E67"/>
    <w:rsid w:val="00F22E78"/>
    <w:rsid w:val="00F23093"/>
    <w:rsid w:val="00F2321A"/>
    <w:rsid w:val="00F232C5"/>
    <w:rsid w:val="00F2334D"/>
    <w:rsid w:val="00F233B0"/>
    <w:rsid w:val="00F2350B"/>
    <w:rsid w:val="00F235FC"/>
    <w:rsid w:val="00F2364D"/>
    <w:rsid w:val="00F236A7"/>
    <w:rsid w:val="00F2375A"/>
    <w:rsid w:val="00F23761"/>
    <w:rsid w:val="00F238F5"/>
    <w:rsid w:val="00F23915"/>
    <w:rsid w:val="00F2391C"/>
    <w:rsid w:val="00F23A1A"/>
    <w:rsid w:val="00F23A39"/>
    <w:rsid w:val="00F23B60"/>
    <w:rsid w:val="00F23BFD"/>
    <w:rsid w:val="00F23E3D"/>
    <w:rsid w:val="00F23E57"/>
    <w:rsid w:val="00F23E64"/>
    <w:rsid w:val="00F2404F"/>
    <w:rsid w:val="00F241A1"/>
    <w:rsid w:val="00F241BC"/>
    <w:rsid w:val="00F2429B"/>
    <w:rsid w:val="00F24374"/>
    <w:rsid w:val="00F24404"/>
    <w:rsid w:val="00F2453E"/>
    <w:rsid w:val="00F2455B"/>
    <w:rsid w:val="00F245EF"/>
    <w:rsid w:val="00F246C6"/>
    <w:rsid w:val="00F248C8"/>
    <w:rsid w:val="00F248FF"/>
    <w:rsid w:val="00F24A1D"/>
    <w:rsid w:val="00F24B18"/>
    <w:rsid w:val="00F24B9E"/>
    <w:rsid w:val="00F24BB0"/>
    <w:rsid w:val="00F24CD5"/>
    <w:rsid w:val="00F24D00"/>
    <w:rsid w:val="00F24D67"/>
    <w:rsid w:val="00F24F08"/>
    <w:rsid w:val="00F24F90"/>
    <w:rsid w:val="00F250BF"/>
    <w:rsid w:val="00F251FA"/>
    <w:rsid w:val="00F25303"/>
    <w:rsid w:val="00F25390"/>
    <w:rsid w:val="00F254A8"/>
    <w:rsid w:val="00F2563B"/>
    <w:rsid w:val="00F258EC"/>
    <w:rsid w:val="00F25979"/>
    <w:rsid w:val="00F25C6C"/>
    <w:rsid w:val="00F25D7F"/>
    <w:rsid w:val="00F25DAE"/>
    <w:rsid w:val="00F25DCE"/>
    <w:rsid w:val="00F25F30"/>
    <w:rsid w:val="00F25FA0"/>
    <w:rsid w:val="00F260DC"/>
    <w:rsid w:val="00F26238"/>
    <w:rsid w:val="00F26269"/>
    <w:rsid w:val="00F266AC"/>
    <w:rsid w:val="00F268F5"/>
    <w:rsid w:val="00F269DF"/>
    <w:rsid w:val="00F26A74"/>
    <w:rsid w:val="00F26A78"/>
    <w:rsid w:val="00F26DED"/>
    <w:rsid w:val="00F26E1B"/>
    <w:rsid w:val="00F26EFE"/>
    <w:rsid w:val="00F27124"/>
    <w:rsid w:val="00F27437"/>
    <w:rsid w:val="00F274EB"/>
    <w:rsid w:val="00F27647"/>
    <w:rsid w:val="00F27856"/>
    <w:rsid w:val="00F279AB"/>
    <w:rsid w:val="00F27A03"/>
    <w:rsid w:val="00F27B1A"/>
    <w:rsid w:val="00F27B41"/>
    <w:rsid w:val="00F27B4D"/>
    <w:rsid w:val="00F27DCB"/>
    <w:rsid w:val="00F30508"/>
    <w:rsid w:val="00F30603"/>
    <w:rsid w:val="00F30684"/>
    <w:rsid w:val="00F306AB"/>
    <w:rsid w:val="00F30877"/>
    <w:rsid w:val="00F308A7"/>
    <w:rsid w:val="00F30E92"/>
    <w:rsid w:val="00F30FFD"/>
    <w:rsid w:val="00F3110D"/>
    <w:rsid w:val="00F31285"/>
    <w:rsid w:val="00F3161B"/>
    <w:rsid w:val="00F3175C"/>
    <w:rsid w:val="00F317F3"/>
    <w:rsid w:val="00F31917"/>
    <w:rsid w:val="00F3198E"/>
    <w:rsid w:val="00F31B50"/>
    <w:rsid w:val="00F31B69"/>
    <w:rsid w:val="00F31CDD"/>
    <w:rsid w:val="00F31F27"/>
    <w:rsid w:val="00F32062"/>
    <w:rsid w:val="00F320C6"/>
    <w:rsid w:val="00F323F7"/>
    <w:rsid w:val="00F32577"/>
    <w:rsid w:val="00F325A9"/>
    <w:rsid w:val="00F325E7"/>
    <w:rsid w:val="00F32B9C"/>
    <w:rsid w:val="00F32B9E"/>
    <w:rsid w:val="00F32D13"/>
    <w:rsid w:val="00F3300C"/>
    <w:rsid w:val="00F330EA"/>
    <w:rsid w:val="00F33160"/>
    <w:rsid w:val="00F33210"/>
    <w:rsid w:val="00F332B9"/>
    <w:rsid w:val="00F33481"/>
    <w:rsid w:val="00F334FE"/>
    <w:rsid w:val="00F33585"/>
    <w:rsid w:val="00F3363C"/>
    <w:rsid w:val="00F3371D"/>
    <w:rsid w:val="00F337AD"/>
    <w:rsid w:val="00F33ADF"/>
    <w:rsid w:val="00F33C40"/>
    <w:rsid w:val="00F33C63"/>
    <w:rsid w:val="00F33FFE"/>
    <w:rsid w:val="00F34024"/>
    <w:rsid w:val="00F34052"/>
    <w:rsid w:val="00F34144"/>
    <w:rsid w:val="00F343BD"/>
    <w:rsid w:val="00F3445E"/>
    <w:rsid w:val="00F34485"/>
    <w:rsid w:val="00F34560"/>
    <w:rsid w:val="00F345E1"/>
    <w:rsid w:val="00F34624"/>
    <w:rsid w:val="00F34669"/>
    <w:rsid w:val="00F34869"/>
    <w:rsid w:val="00F3487D"/>
    <w:rsid w:val="00F348D0"/>
    <w:rsid w:val="00F34937"/>
    <w:rsid w:val="00F34AB1"/>
    <w:rsid w:val="00F34B9D"/>
    <w:rsid w:val="00F34C05"/>
    <w:rsid w:val="00F34C7B"/>
    <w:rsid w:val="00F34E2E"/>
    <w:rsid w:val="00F34EF8"/>
    <w:rsid w:val="00F35133"/>
    <w:rsid w:val="00F3514C"/>
    <w:rsid w:val="00F3537E"/>
    <w:rsid w:val="00F353E4"/>
    <w:rsid w:val="00F3540E"/>
    <w:rsid w:val="00F354D7"/>
    <w:rsid w:val="00F35705"/>
    <w:rsid w:val="00F35AD0"/>
    <w:rsid w:val="00F35F0C"/>
    <w:rsid w:val="00F35F6F"/>
    <w:rsid w:val="00F35FCE"/>
    <w:rsid w:val="00F35FEA"/>
    <w:rsid w:val="00F360EA"/>
    <w:rsid w:val="00F36129"/>
    <w:rsid w:val="00F3633E"/>
    <w:rsid w:val="00F36543"/>
    <w:rsid w:val="00F36550"/>
    <w:rsid w:val="00F3666F"/>
    <w:rsid w:val="00F36A8F"/>
    <w:rsid w:val="00F36BC8"/>
    <w:rsid w:val="00F36BCC"/>
    <w:rsid w:val="00F36CAE"/>
    <w:rsid w:val="00F36DE3"/>
    <w:rsid w:val="00F36E32"/>
    <w:rsid w:val="00F36E58"/>
    <w:rsid w:val="00F36F9A"/>
    <w:rsid w:val="00F371B1"/>
    <w:rsid w:val="00F371DC"/>
    <w:rsid w:val="00F371F4"/>
    <w:rsid w:val="00F3728B"/>
    <w:rsid w:val="00F3755B"/>
    <w:rsid w:val="00F377B2"/>
    <w:rsid w:val="00F37B94"/>
    <w:rsid w:val="00F37BFB"/>
    <w:rsid w:val="00F37C22"/>
    <w:rsid w:val="00F37CFE"/>
    <w:rsid w:val="00F37D17"/>
    <w:rsid w:val="00F37D7A"/>
    <w:rsid w:val="00F37E81"/>
    <w:rsid w:val="00F40070"/>
    <w:rsid w:val="00F400BE"/>
    <w:rsid w:val="00F40139"/>
    <w:rsid w:val="00F4024A"/>
    <w:rsid w:val="00F40316"/>
    <w:rsid w:val="00F40382"/>
    <w:rsid w:val="00F403F9"/>
    <w:rsid w:val="00F405C9"/>
    <w:rsid w:val="00F405F5"/>
    <w:rsid w:val="00F4073C"/>
    <w:rsid w:val="00F40903"/>
    <w:rsid w:val="00F40946"/>
    <w:rsid w:val="00F409C0"/>
    <w:rsid w:val="00F40B95"/>
    <w:rsid w:val="00F40BD7"/>
    <w:rsid w:val="00F40D60"/>
    <w:rsid w:val="00F40D78"/>
    <w:rsid w:val="00F40DBF"/>
    <w:rsid w:val="00F40E4B"/>
    <w:rsid w:val="00F40EFA"/>
    <w:rsid w:val="00F4112F"/>
    <w:rsid w:val="00F41138"/>
    <w:rsid w:val="00F412E5"/>
    <w:rsid w:val="00F414A4"/>
    <w:rsid w:val="00F414B8"/>
    <w:rsid w:val="00F4163E"/>
    <w:rsid w:val="00F41751"/>
    <w:rsid w:val="00F417A0"/>
    <w:rsid w:val="00F41895"/>
    <w:rsid w:val="00F41974"/>
    <w:rsid w:val="00F41C0E"/>
    <w:rsid w:val="00F41DBA"/>
    <w:rsid w:val="00F41EB4"/>
    <w:rsid w:val="00F42018"/>
    <w:rsid w:val="00F42041"/>
    <w:rsid w:val="00F42085"/>
    <w:rsid w:val="00F4215F"/>
    <w:rsid w:val="00F42266"/>
    <w:rsid w:val="00F42571"/>
    <w:rsid w:val="00F42595"/>
    <w:rsid w:val="00F42682"/>
    <w:rsid w:val="00F4270A"/>
    <w:rsid w:val="00F42715"/>
    <w:rsid w:val="00F4278D"/>
    <w:rsid w:val="00F42858"/>
    <w:rsid w:val="00F42997"/>
    <w:rsid w:val="00F42A54"/>
    <w:rsid w:val="00F42BBC"/>
    <w:rsid w:val="00F42C68"/>
    <w:rsid w:val="00F42CF8"/>
    <w:rsid w:val="00F42DE5"/>
    <w:rsid w:val="00F42F32"/>
    <w:rsid w:val="00F42F6B"/>
    <w:rsid w:val="00F42FC0"/>
    <w:rsid w:val="00F433F8"/>
    <w:rsid w:val="00F43564"/>
    <w:rsid w:val="00F43568"/>
    <w:rsid w:val="00F435AE"/>
    <w:rsid w:val="00F436AA"/>
    <w:rsid w:val="00F43988"/>
    <w:rsid w:val="00F43A69"/>
    <w:rsid w:val="00F43B20"/>
    <w:rsid w:val="00F43C48"/>
    <w:rsid w:val="00F43D06"/>
    <w:rsid w:val="00F43D78"/>
    <w:rsid w:val="00F44051"/>
    <w:rsid w:val="00F4416B"/>
    <w:rsid w:val="00F443ED"/>
    <w:rsid w:val="00F444B3"/>
    <w:rsid w:val="00F4472A"/>
    <w:rsid w:val="00F44981"/>
    <w:rsid w:val="00F449AE"/>
    <w:rsid w:val="00F44AAB"/>
    <w:rsid w:val="00F44BB6"/>
    <w:rsid w:val="00F44C69"/>
    <w:rsid w:val="00F44CEC"/>
    <w:rsid w:val="00F44D2C"/>
    <w:rsid w:val="00F44DFC"/>
    <w:rsid w:val="00F44E02"/>
    <w:rsid w:val="00F44F01"/>
    <w:rsid w:val="00F44F1D"/>
    <w:rsid w:val="00F44F64"/>
    <w:rsid w:val="00F4517B"/>
    <w:rsid w:val="00F45312"/>
    <w:rsid w:val="00F45325"/>
    <w:rsid w:val="00F45341"/>
    <w:rsid w:val="00F4538E"/>
    <w:rsid w:val="00F4544C"/>
    <w:rsid w:val="00F454F5"/>
    <w:rsid w:val="00F455A5"/>
    <w:rsid w:val="00F4567D"/>
    <w:rsid w:val="00F456C5"/>
    <w:rsid w:val="00F45706"/>
    <w:rsid w:val="00F45A7D"/>
    <w:rsid w:val="00F45AC5"/>
    <w:rsid w:val="00F45C16"/>
    <w:rsid w:val="00F4605D"/>
    <w:rsid w:val="00F461AF"/>
    <w:rsid w:val="00F462BC"/>
    <w:rsid w:val="00F463E4"/>
    <w:rsid w:val="00F4655B"/>
    <w:rsid w:val="00F465B9"/>
    <w:rsid w:val="00F4673A"/>
    <w:rsid w:val="00F46864"/>
    <w:rsid w:val="00F4686C"/>
    <w:rsid w:val="00F468A1"/>
    <w:rsid w:val="00F469C7"/>
    <w:rsid w:val="00F469F6"/>
    <w:rsid w:val="00F46BF2"/>
    <w:rsid w:val="00F46C3C"/>
    <w:rsid w:val="00F46C6C"/>
    <w:rsid w:val="00F46DD4"/>
    <w:rsid w:val="00F46F87"/>
    <w:rsid w:val="00F47082"/>
    <w:rsid w:val="00F470A9"/>
    <w:rsid w:val="00F4715B"/>
    <w:rsid w:val="00F471A0"/>
    <w:rsid w:val="00F4728B"/>
    <w:rsid w:val="00F472BC"/>
    <w:rsid w:val="00F47452"/>
    <w:rsid w:val="00F474FF"/>
    <w:rsid w:val="00F47562"/>
    <w:rsid w:val="00F475A0"/>
    <w:rsid w:val="00F475FA"/>
    <w:rsid w:val="00F4774F"/>
    <w:rsid w:val="00F477CF"/>
    <w:rsid w:val="00F478BD"/>
    <w:rsid w:val="00F478E5"/>
    <w:rsid w:val="00F4796C"/>
    <w:rsid w:val="00F47A32"/>
    <w:rsid w:val="00F47B7A"/>
    <w:rsid w:val="00F47D32"/>
    <w:rsid w:val="00F47F4F"/>
    <w:rsid w:val="00F50076"/>
    <w:rsid w:val="00F50AD0"/>
    <w:rsid w:val="00F50B93"/>
    <w:rsid w:val="00F50BFF"/>
    <w:rsid w:val="00F50CA7"/>
    <w:rsid w:val="00F50E44"/>
    <w:rsid w:val="00F51328"/>
    <w:rsid w:val="00F514DC"/>
    <w:rsid w:val="00F515DC"/>
    <w:rsid w:val="00F515FE"/>
    <w:rsid w:val="00F51676"/>
    <w:rsid w:val="00F51991"/>
    <w:rsid w:val="00F519C5"/>
    <w:rsid w:val="00F51BB8"/>
    <w:rsid w:val="00F51D0E"/>
    <w:rsid w:val="00F51E90"/>
    <w:rsid w:val="00F52024"/>
    <w:rsid w:val="00F52096"/>
    <w:rsid w:val="00F52178"/>
    <w:rsid w:val="00F52245"/>
    <w:rsid w:val="00F522D2"/>
    <w:rsid w:val="00F52631"/>
    <w:rsid w:val="00F5285E"/>
    <w:rsid w:val="00F52998"/>
    <w:rsid w:val="00F52C01"/>
    <w:rsid w:val="00F52D4B"/>
    <w:rsid w:val="00F52EBA"/>
    <w:rsid w:val="00F52ECB"/>
    <w:rsid w:val="00F52F82"/>
    <w:rsid w:val="00F53147"/>
    <w:rsid w:val="00F5333A"/>
    <w:rsid w:val="00F53374"/>
    <w:rsid w:val="00F53572"/>
    <w:rsid w:val="00F53576"/>
    <w:rsid w:val="00F53749"/>
    <w:rsid w:val="00F53922"/>
    <w:rsid w:val="00F539F1"/>
    <w:rsid w:val="00F53A37"/>
    <w:rsid w:val="00F53A92"/>
    <w:rsid w:val="00F53AB7"/>
    <w:rsid w:val="00F53AFE"/>
    <w:rsid w:val="00F53C1E"/>
    <w:rsid w:val="00F53C49"/>
    <w:rsid w:val="00F53CBD"/>
    <w:rsid w:val="00F53CCC"/>
    <w:rsid w:val="00F53CFB"/>
    <w:rsid w:val="00F53D1A"/>
    <w:rsid w:val="00F54202"/>
    <w:rsid w:val="00F544D9"/>
    <w:rsid w:val="00F54528"/>
    <w:rsid w:val="00F545B9"/>
    <w:rsid w:val="00F5475A"/>
    <w:rsid w:val="00F547C6"/>
    <w:rsid w:val="00F54845"/>
    <w:rsid w:val="00F5491F"/>
    <w:rsid w:val="00F5499E"/>
    <w:rsid w:val="00F54BDB"/>
    <w:rsid w:val="00F54CBE"/>
    <w:rsid w:val="00F54CE1"/>
    <w:rsid w:val="00F54EA2"/>
    <w:rsid w:val="00F54EDE"/>
    <w:rsid w:val="00F5507C"/>
    <w:rsid w:val="00F5528B"/>
    <w:rsid w:val="00F553A0"/>
    <w:rsid w:val="00F5548D"/>
    <w:rsid w:val="00F55595"/>
    <w:rsid w:val="00F559FC"/>
    <w:rsid w:val="00F55A12"/>
    <w:rsid w:val="00F55B14"/>
    <w:rsid w:val="00F55C3E"/>
    <w:rsid w:val="00F55D2C"/>
    <w:rsid w:val="00F55E66"/>
    <w:rsid w:val="00F55FCD"/>
    <w:rsid w:val="00F560F4"/>
    <w:rsid w:val="00F56174"/>
    <w:rsid w:val="00F561B4"/>
    <w:rsid w:val="00F561CC"/>
    <w:rsid w:val="00F56356"/>
    <w:rsid w:val="00F5635F"/>
    <w:rsid w:val="00F56393"/>
    <w:rsid w:val="00F56507"/>
    <w:rsid w:val="00F565C2"/>
    <w:rsid w:val="00F566E5"/>
    <w:rsid w:val="00F567E7"/>
    <w:rsid w:val="00F568E5"/>
    <w:rsid w:val="00F56957"/>
    <w:rsid w:val="00F56BAE"/>
    <w:rsid w:val="00F56D87"/>
    <w:rsid w:val="00F56E67"/>
    <w:rsid w:val="00F56E6A"/>
    <w:rsid w:val="00F56EE2"/>
    <w:rsid w:val="00F56FD2"/>
    <w:rsid w:val="00F57040"/>
    <w:rsid w:val="00F570A3"/>
    <w:rsid w:val="00F57182"/>
    <w:rsid w:val="00F5736C"/>
    <w:rsid w:val="00F57482"/>
    <w:rsid w:val="00F577AF"/>
    <w:rsid w:val="00F57827"/>
    <w:rsid w:val="00F57A18"/>
    <w:rsid w:val="00F57B2C"/>
    <w:rsid w:val="00F57E91"/>
    <w:rsid w:val="00F601F6"/>
    <w:rsid w:val="00F602BC"/>
    <w:rsid w:val="00F6052F"/>
    <w:rsid w:val="00F6060C"/>
    <w:rsid w:val="00F6062D"/>
    <w:rsid w:val="00F607CE"/>
    <w:rsid w:val="00F60937"/>
    <w:rsid w:val="00F60968"/>
    <w:rsid w:val="00F60AAA"/>
    <w:rsid w:val="00F60BB7"/>
    <w:rsid w:val="00F60CF0"/>
    <w:rsid w:val="00F60D97"/>
    <w:rsid w:val="00F60F5E"/>
    <w:rsid w:val="00F6116E"/>
    <w:rsid w:val="00F61226"/>
    <w:rsid w:val="00F612B0"/>
    <w:rsid w:val="00F61394"/>
    <w:rsid w:val="00F61495"/>
    <w:rsid w:val="00F61553"/>
    <w:rsid w:val="00F61678"/>
    <w:rsid w:val="00F61A12"/>
    <w:rsid w:val="00F61A49"/>
    <w:rsid w:val="00F61AA9"/>
    <w:rsid w:val="00F61C5A"/>
    <w:rsid w:val="00F61FBE"/>
    <w:rsid w:val="00F6218A"/>
    <w:rsid w:val="00F624F6"/>
    <w:rsid w:val="00F6251C"/>
    <w:rsid w:val="00F6253F"/>
    <w:rsid w:val="00F6276E"/>
    <w:rsid w:val="00F62A9F"/>
    <w:rsid w:val="00F62AC3"/>
    <w:rsid w:val="00F62B50"/>
    <w:rsid w:val="00F62B66"/>
    <w:rsid w:val="00F62B7B"/>
    <w:rsid w:val="00F62C56"/>
    <w:rsid w:val="00F62D49"/>
    <w:rsid w:val="00F62D5F"/>
    <w:rsid w:val="00F631D2"/>
    <w:rsid w:val="00F6331B"/>
    <w:rsid w:val="00F633B9"/>
    <w:rsid w:val="00F633EF"/>
    <w:rsid w:val="00F6344E"/>
    <w:rsid w:val="00F6366A"/>
    <w:rsid w:val="00F637A9"/>
    <w:rsid w:val="00F638E9"/>
    <w:rsid w:val="00F63916"/>
    <w:rsid w:val="00F63BAA"/>
    <w:rsid w:val="00F63C38"/>
    <w:rsid w:val="00F63C51"/>
    <w:rsid w:val="00F63CE6"/>
    <w:rsid w:val="00F6403D"/>
    <w:rsid w:val="00F640D5"/>
    <w:rsid w:val="00F64145"/>
    <w:rsid w:val="00F6429E"/>
    <w:rsid w:val="00F643CB"/>
    <w:rsid w:val="00F64431"/>
    <w:rsid w:val="00F645AA"/>
    <w:rsid w:val="00F645D6"/>
    <w:rsid w:val="00F645F4"/>
    <w:rsid w:val="00F6467E"/>
    <w:rsid w:val="00F648A5"/>
    <w:rsid w:val="00F64D83"/>
    <w:rsid w:val="00F64DBA"/>
    <w:rsid w:val="00F64F40"/>
    <w:rsid w:val="00F64F86"/>
    <w:rsid w:val="00F64FC3"/>
    <w:rsid w:val="00F64FCC"/>
    <w:rsid w:val="00F65451"/>
    <w:rsid w:val="00F654B1"/>
    <w:rsid w:val="00F6572F"/>
    <w:rsid w:val="00F65D79"/>
    <w:rsid w:val="00F660C0"/>
    <w:rsid w:val="00F660DC"/>
    <w:rsid w:val="00F661C4"/>
    <w:rsid w:val="00F661CA"/>
    <w:rsid w:val="00F66349"/>
    <w:rsid w:val="00F664DD"/>
    <w:rsid w:val="00F665B3"/>
    <w:rsid w:val="00F667B1"/>
    <w:rsid w:val="00F66BA4"/>
    <w:rsid w:val="00F66C92"/>
    <w:rsid w:val="00F66CE2"/>
    <w:rsid w:val="00F66D72"/>
    <w:rsid w:val="00F66DDE"/>
    <w:rsid w:val="00F66ED2"/>
    <w:rsid w:val="00F6706D"/>
    <w:rsid w:val="00F671B9"/>
    <w:rsid w:val="00F6720B"/>
    <w:rsid w:val="00F67542"/>
    <w:rsid w:val="00F675D1"/>
    <w:rsid w:val="00F67627"/>
    <w:rsid w:val="00F6766D"/>
    <w:rsid w:val="00F676D7"/>
    <w:rsid w:val="00F677E1"/>
    <w:rsid w:val="00F6782D"/>
    <w:rsid w:val="00F6791D"/>
    <w:rsid w:val="00F679B8"/>
    <w:rsid w:val="00F679D0"/>
    <w:rsid w:val="00F67A99"/>
    <w:rsid w:val="00F67AA6"/>
    <w:rsid w:val="00F67B3E"/>
    <w:rsid w:val="00F67CB7"/>
    <w:rsid w:val="00F67CE1"/>
    <w:rsid w:val="00F700E1"/>
    <w:rsid w:val="00F700ED"/>
    <w:rsid w:val="00F7010D"/>
    <w:rsid w:val="00F70137"/>
    <w:rsid w:val="00F70223"/>
    <w:rsid w:val="00F70446"/>
    <w:rsid w:val="00F70739"/>
    <w:rsid w:val="00F70A43"/>
    <w:rsid w:val="00F70A7D"/>
    <w:rsid w:val="00F70B4C"/>
    <w:rsid w:val="00F70BE3"/>
    <w:rsid w:val="00F70D34"/>
    <w:rsid w:val="00F70DFA"/>
    <w:rsid w:val="00F70E1E"/>
    <w:rsid w:val="00F70E35"/>
    <w:rsid w:val="00F71176"/>
    <w:rsid w:val="00F71198"/>
    <w:rsid w:val="00F712FC"/>
    <w:rsid w:val="00F71556"/>
    <w:rsid w:val="00F716AE"/>
    <w:rsid w:val="00F7171C"/>
    <w:rsid w:val="00F71778"/>
    <w:rsid w:val="00F71787"/>
    <w:rsid w:val="00F718C7"/>
    <w:rsid w:val="00F71908"/>
    <w:rsid w:val="00F71989"/>
    <w:rsid w:val="00F719B3"/>
    <w:rsid w:val="00F71B5F"/>
    <w:rsid w:val="00F71B80"/>
    <w:rsid w:val="00F71C88"/>
    <w:rsid w:val="00F71CD3"/>
    <w:rsid w:val="00F71D7D"/>
    <w:rsid w:val="00F71DFE"/>
    <w:rsid w:val="00F72014"/>
    <w:rsid w:val="00F722DF"/>
    <w:rsid w:val="00F72301"/>
    <w:rsid w:val="00F7238F"/>
    <w:rsid w:val="00F724FD"/>
    <w:rsid w:val="00F725F5"/>
    <w:rsid w:val="00F72630"/>
    <w:rsid w:val="00F72684"/>
    <w:rsid w:val="00F7271B"/>
    <w:rsid w:val="00F72730"/>
    <w:rsid w:val="00F72945"/>
    <w:rsid w:val="00F729C2"/>
    <w:rsid w:val="00F729F1"/>
    <w:rsid w:val="00F72A05"/>
    <w:rsid w:val="00F72A38"/>
    <w:rsid w:val="00F72A9D"/>
    <w:rsid w:val="00F72CC3"/>
    <w:rsid w:val="00F72DA3"/>
    <w:rsid w:val="00F72DF8"/>
    <w:rsid w:val="00F72E92"/>
    <w:rsid w:val="00F72F40"/>
    <w:rsid w:val="00F72F84"/>
    <w:rsid w:val="00F7309B"/>
    <w:rsid w:val="00F730C7"/>
    <w:rsid w:val="00F7311B"/>
    <w:rsid w:val="00F731AA"/>
    <w:rsid w:val="00F73242"/>
    <w:rsid w:val="00F73373"/>
    <w:rsid w:val="00F734A0"/>
    <w:rsid w:val="00F737DB"/>
    <w:rsid w:val="00F7386E"/>
    <w:rsid w:val="00F73898"/>
    <w:rsid w:val="00F73B2E"/>
    <w:rsid w:val="00F73BB1"/>
    <w:rsid w:val="00F73C36"/>
    <w:rsid w:val="00F73CB3"/>
    <w:rsid w:val="00F73D0F"/>
    <w:rsid w:val="00F73DD2"/>
    <w:rsid w:val="00F73F32"/>
    <w:rsid w:val="00F743A4"/>
    <w:rsid w:val="00F74590"/>
    <w:rsid w:val="00F7468F"/>
    <w:rsid w:val="00F746BF"/>
    <w:rsid w:val="00F74758"/>
    <w:rsid w:val="00F74840"/>
    <w:rsid w:val="00F7485F"/>
    <w:rsid w:val="00F74960"/>
    <w:rsid w:val="00F74A88"/>
    <w:rsid w:val="00F74AA2"/>
    <w:rsid w:val="00F74C30"/>
    <w:rsid w:val="00F74D3F"/>
    <w:rsid w:val="00F74DB0"/>
    <w:rsid w:val="00F74E54"/>
    <w:rsid w:val="00F74E6E"/>
    <w:rsid w:val="00F74F44"/>
    <w:rsid w:val="00F74F7A"/>
    <w:rsid w:val="00F74F90"/>
    <w:rsid w:val="00F74FDC"/>
    <w:rsid w:val="00F74FF2"/>
    <w:rsid w:val="00F7525D"/>
    <w:rsid w:val="00F752BB"/>
    <w:rsid w:val="00F7545C"/>
    <w:rsid w:val="00F754BC"/>
    <w:rsid w:val="00F75537"/>
    <w:rsid w:val="00F755F8"/>
    <w:rsid w:val="00F75661"/>
    <w:rsid w:val="00F759E5"/>
    <w:rsid w:val="00F75A87"/>
    <w:rsid w:val="00F75A8F"/>
    <w:rsid w:val="00F75B63"/>
    <w:rsid w:val="00F75BBC"/>
    <w:rsid w:val="00F75D4A"/>
    <w:rsid w:val="00F75D88"/>
    <w:rsid w:val="00F75EAB"/>
    <w:rsid w:val="00F75EBF"/>
    <w:rsid w:val="00F75F01"/>
    <w:rsid w:val="00F75F0D"/>
    <w:rsid w:val="00F75F2B"/>
    <w:rsid w:val="00F75FC0"/>
    <w:rsid w:val="00F76216"/>
    <w:rsid w:val="00F76308"/>
    <w:rsid w:val="00F764D8"/>
    <w:rsid w:val="00F76547"/>
    <w:rsid w:val="00F7654C"/>
    <w:rsid w:val="00F76602"/>
    <w:rsid w:val="00F76629"/>
    <w:rsid w:val="00F768C8"/>
    <w:rsid w:val="00F769ED"/>
    <w:rsid w:val="00F76A08"/>
    <w:rsid w:val="00F76B30"/>
    <w:rsid w:val="00F76CC1"/>
    <w:rsid w:val="00F76DC1"/>
    <w:rsid w:val="00F76DF1"/>
    <w:rsid w:val="00F76FC7"/>
    <w:rsid w:val="00F7712B"/>
    <w:rsid w:val="00F77307"/>
    <w:rsid w:val="00F7737D"/>
    <w:rsid w:val="00F77398"/>
    <w:rsid w:val="00F77663"/>
    <w:rsid w:val="00F778BA"/>
    <w:rsid w:val="00F77A28"/>
    <w:rsid w:val="00F77C9D"/>
    <w:rsid w:val="00F77D36"/>
    <w:rsid w:val="00F77D3B"/>
    <w:rsid w:val="00F77EF3"/>
    <w:rsid w:val="00F8017A"/>
    <w:rsid w:val="00F801FD"/>
    <w:rsid w:val="00F80227"/>
    <w:rsid w:val="00F80243"/>
    <w:rsid w:val="00F80508"/>
    <w:rsid w:val="00F80585"/>
    <w:rsid w:val="00F806B6"/>
    <w:rsid w:val="00F8080C"/>
    <w:rsid w:val="00F80868"/>
    <w:rsid w:val="00F80888"/>
    <w:rsid w:val="00F8099F"/>
    <w:rsid w:val="00F80A37"/>
    <w:rsid w:val="00F80A67"/>
    <w:rsid w:val="00F80CB6"/>
    <w:rsid w:val="00F80E43"/>
    <w:rsid w:val="00F80E5A"/>
    <w:rsid w:val="00F80FD4"/>
    <w:rsid w:val="00F80FE1"/>
    <w:rsid w:val="00F8112F"/>
    <w:rsid w:val="00F81150"/>
    <w:rsid w:val="00F81226"/>
    <w:rsid w:val="00F81264"/>
    <w:rsid w:val="00F812B5"/>
    <w:rsid w:val="00F813AC"/>
    <w:rsid w:val="00F814A9"/>
    <w:rsid w:val="00F81594"/>
    <w:rsid w:val="00F8179B"/>
    <w:rsid w:val="00F817A9"/>
    <w:rsid w:val="00F818A5"/>
    <w:rsid w:val="00F8191D"/>
    <w:rsid w:val="00F81981"/>
    <w:rsid w:val="00F819F9"/>
    <w:rsid w:val="00F81D3D"/>
    <w:rsid w:val="00F81D94"/>
    <w:rsid w:val="00F81EE6"/>
    <w:rsid w:val="00F82035"/>
    <w:rsid w:val="00F820C0"/>
    <w:rsid w:val="00F8215D"/>
    <w:rsid w:val="00F82206"/>
    <w:rsid w:val="00F82256"/>
    <w:rsid w:val="00F8230C"/>
    <w:rsid w:val="00F82345"/>
    <w:rsid w:val="00F824B5"/>
    <w:rsid w:val="00F82547"/>
    <w:rsid w:val="00F826C1"/>
    <w:rsid w:val="00F826D2"/>
    <w:rsid w:val="00F827E5"/>
    <w:rsid w:val="00F827EF"/>
    <w:rsid w:val="00F829BF"/>
    <w:rsid w:val="00F82B39"/>
    <w:rsid w:val="00F82B62"/>
    <w:rsid w:val="00F82BE7"/>
    <w:rsid w:val="00F82C05"/>
    <w:rsid w:val="00F82C9A"/>
    <w:rsid w:val="00F82CBF"/>
    <w:rsid w:val="00F82D46"/>
    <w:rsid w:val="00F82E45"/>
    <w:rsid w:val="00F82E6C"/>
    <w:rsid w:val="00F82F9C"/>
    <w:rsid w:val="00F830B3"/>
    <w:rsid w:val="00F83277"/>
    <w:rsid w:val="00F8330A"/>
    <w:rsid w:val="00F83317"/>
    <w:rsid w:val="00F833AE"/>
    <w:rsid w:val="00F8347F"/>
    <w:rsid w:val="00F834EE"/>
    <w:rsid w:val="00F835D9"/>
    <w:rsid w:val="00F838A3"/>
    <w:rsid w:val="00F838FE"/>
    <w:rsid w:val="00F8391C"/>
    <w:rsid w:val="00F83932"/>
    <w:rsid w:val="00F839CA"/>
    <w:rsid w:val="00F83E4B"/>
    <w:rsid w:val="00F83E4C"/>
    <w:rsid w:val="00F83F26"/>
    <w:rsid w:val="00F83F70"/>
    <w:rsid w:val="00F83FA2"/>
    <w:rsid w:val="00F84072"/>
    <w:rsid w:val="00F84156"/>
    <w:rsid w:val="00F8438F"/>
    <w:rsid w:val="00F84601"/>
    <w:rsid w:val="00F84741"/>
    <w:rsid w:val="00F847AB"/>
    <w:rsid w:val="00F847B8"/>
    <w:rsid w:val="00F84916"/>
    <w:rsid w:val="00F8496C"/>
    <w:rsid w:val="00F84CA2"/>
    <w:rsid w:val="00F84F35"/>
    <w:rsid w:val="00F84F7B"/>
    <w:rsid w:val="00F852F8"/>
    <w:rsid w:val="00F85382"/>
    <w:rsid w:val="00F85552"/>
    <w:rsid w:val="00F858C1"/>
    <w:rsid w:val="00F85912"/>
    <w:rsid w:val="00F85A7E"/>
    <w:rsid w:val="00F85D00"/>
    <w:rsid w:val="00F85D29"/>
    <w:rsid w:val="00F85D4F"/>
    <w:rsid w:val="00F85E8C"/>
    <w:rsid w:val="00F85F55"/>
    <w:rsid w:val="00F86216"/>
    <w:rsid w:val="00F86229"/>
    <w:rsid w:val="00F8625F"/>
    <w:rsid w:val="00F86367"/>
    <w:rsid w:val="00F8638E"/>
    <w:rsid w:val="00F86757"/>
    <w:rsid w:val="00F86877"/>
    <w:rsid w:val="00F8689C"/>
    <w:rsid w:val="00F8689F"/>
    <w:rsid w:val="00F86A54"/>
    <w:rsid w:val="00F86A6C"/>
    <w:rsid w:val="00F86AC6"/>
    <w:rsid w:val="00F86B89"/>
    <w:rsid w:val="00F86C79"/>
    <w:rsid w:val="00F86E6C"/>
    <w:rsid w:val="00F86F6E"/>
    <w:rsid w:val="00F874F1"/>
    <w:rsid w:val="00F8754F"/>
    <w:rsid w:val="00F87676"/>
    <w:rsid w:val="00F8778E"/>
    <w:rsid w:val="00F877D2"/>
    <w:rsid w:val="00F8781F"/>
    <w:rsid w:val="00F8797F"/>
    <w:rsid w:val="00F87AE9"/>
    <w:rsid w:val="00F87AF2"/>
    <w:rsid w:val="00F87E88"/>
    <w:rsid w:val="00F87F58"/>
    <w:rsid w:val="00F87FE6"/>
    <w:rsid w:val="00F90064"/>
    <w:rsid w:val="00F901FF"/>
    <w:rsid w:val="00F90291"/>
    <w:rsid w:val="00F9041A"/>
    <w:rsid w:val="00F90672"/>
    <w:rsid w:val="00F908B2"/>
    <w:rsid w:val="00F908EE"/>
    <w:rsid w:val="00F90A4E"/>
    <w:rsid w:val="00F90A7B"/>
    <w:rsid w:val="00F90C6E"/>
    <w:rsid w:val="00F90D20"/>
    <w:rsid w:val="00F90E4A"/>
    <w:rsid w:val="00F90EFA"/>
    <w:rsid w:val="00F9107D"/>
    <w:rsid w:val="00F9114B"/>
    <w:rsid w:val="00F91193"/>
    <w:rsid w:val="00F9119F"/>
    <w:rsid w:val="00F911CA"/>
    <w:rsid w:val="00F913E6"/>
    <w:rsid w:val="00F914FD"/>
    <w:rsid w:val="00F91584"/>
    <w:rsid w:val="00F915E8"/>
    <w:rsid w:val="00F91996"/>
    <w:rsid w:val="00F919E9"/>
    <w:rsid w:val="00F91A96"/>
    <w:rsid w:val="00F91B22"/>
    <w:rsid w:val="00F91C0D"/>
    <w:rsid w:val="00F91C94"/>
    <w:rsid w:val="00F91D0C"/>
    <w:rsid w:val="00F91DC3"/>
    <w:rsid w:val="00F91E04"/>
    <w:rsid w:val="00F91F2F"/>
    <w:rsid w:val="00F92028"/>
    <w:rsid w:val="00F92146"/>
    <w:rsid w:val="00F925B8"/>
    <w:rsid w:val="00F925FF"/>
    <w:rsid w:val="00F926B8"/>
    <w:rsid w:val="00F9270D"/>
    <w:rsid w:val="00F92791"/>
    <w:rsid w:val="00F929D4"/>
    <w:rsid w:val="00F92A3C"/>
    <w:rsid w:val="00F92BC3"/>
    <w:rsid w:val="00F92BD0"/>
    <w:rsid w:val="00F92CCE"/>
    <w:rsid w:val="00F9302C"/>
    <w:rsid w:val="00F930D5"/>
    <w:rsid w:val="00F93117"/>
    <w:rsid w:val="00F9335F"/>
    <w:rsid w:val="00F936CD"/>
    <w:rsid w:val="00F9370A"/>
    <w:rsid w:val="00F93711"/>
    <w:rsid w:val="00F93ACE"/>
    <w:rsid w:val="00F93C59"/>
    <w:rsid w:val="00F93D7B"/>
    <w:rsid w:val="00F93EAE"/>
    <w:rsid w:val="00F94061"/>
    <w:rsid w:val="00F940CC"/>
    <w:rsid w:val="00F942B7"/>
    <w:rsid w:val="00F94374"/>
    <w:rsid w:val="00F943D7"/>
    <w:rsid w:val="00F94408"/>
    <w:rsid w:val="00F9447B"/>
    <w:rsid w:val="00F9448D"/>
    <w:rsid w:val="00F944AC"/>
    <w:rsid w:val="00F94708"/>
    <w:rsid w:val="00F9478A"/>
    <w:rsid w:val="00F947D4"/>
    <w:rsid w:val="00F947F5"/>
    <w:rsid w:val="00F948B4"/>
    <w:rsid w:val="00F949B9"/>
    <w:rsid w:val="00F949EC"/>
    <w:rsid w:val="00F94AFA"/>
    <w:rsid w:val="00F94B6A"/>
    <w:rsid w:val="00F94BFF"/>
    <w:rsid w:val="00F94D40"/>
    <w:rsid w:val="00F94E75"/>
    <w:rsid w:val="00F94F25"/>
    <w:rsid w:val="00F94F41"/>
    <w:rsid w:val="00F95025"/>
    <w:rsid w:val="00F950FD"/>
    <w:rsid w:val="00F9515A"/>
    <w:rsid w:val="00F95169"/>
    <w:rsid w:val="00F9538D"/>
    <w:rsid w:val="00F954D8"/>
    <w:rsid w:val="00F955B2"/>
    <w:rsid w:val="00F957C5"/>
    <w:rsid w:val="00F958C9"/>
    <w:rsid w:val="00F95930"/>
    <w:rsid w:val="00F95968"/>
    <w:rsid w:val="00F95C8D"/>
    <w:rsid w:val="00F95CE3"/>
    <w:rsid w:val="00F95D3C"/>
    <w:rsid w:val="00F960F2"/>
    <w:rsid w:val="00F9626F"/>
    <w:rsid w:val="00F96274"/>
    <w:rsid w:val="00F962B1"/>
    <w:rsid w:val="00F96314"/>
    <w:rsid w:val="00F9643D"/>
    <w:rsid w:val="00F9646D"/>
    <w:rsid w:val="00F964B3"/>
    <w:rsid w:val="00F96554"/>
    <w:rsid w:val="00F96564"/>
    <w:rsid w:val="00F965EC"/>
    <w:rsid w:val="00F9671D"/>
    <w:rsid w:val="00F9676B"/>
    <w:rsid w:val="00F967B2"/>
    <w:rsid w:val="00F967D3"/>
    <w:rsid w:val="00F968A6"/>
    <w:rsid w:val="00F968C4"/>
    <w:rsid w:val="00F968CE"/>
    <w:rsid w:val="00F968DF"/>
    <w:rsid w:val="00F96A18"/>
    <w:rsid w:val="00F96BF5"/>
    <w:rsid w:val="00F96EAE"/>
    <w:rsid w:val="00F96F25"/>
    <w:rsid w:val="00F9706D"/>
    <w:rsid w:val="00F97072"/>
    <w:rsid w:val="00F970A6"/>
    <w:rsid w:val="00F970B0"/>
    <w:rsid w:val="00F9718F"/>
    <w:rsid w:val="00F97238"/>
    <w:rsid w:val="00F97316"/>
    <w:rsid w:val="00F973E5"/>
    <w:rsid w:val="00F974BB"/>
    <w:rsid w:val="00F97850"/>
    <w:rsid w:val="00F978F2"/>
    <w:rsid w:val="00F97981"/>
    <w:rsid w:val="00F97A24"/>
    <w:rsid w:val="00F97A71"/>
    <w:rsid w:val="00F97A7A"/>
    <w:rsid w:val="00F97DAF"/>
    <w:rsid w:val="00F97E2D"/>
    <w:rsid w:val="00F97F59"/>
    <w:rsid w:val="00FA01E7"/>
    <w:rsid w:val="00FA0548"/>
    <w:rsid w:val="00FA05A8"/>
    <w:rsid w:val="00FA0697"/>
    <w:rsid w:val="00FA0700"/>
    <w:rsid w:val="00FA08DE"/>
    <w:rsid w:val="00FA0907"/>
    <w:rsid w:val="00FA094E"/>
    <w:rsid w:val="00FA0990"/>
    <w:rsid w:val="00FA09AE"/>
    <w:rsid w:val="00FA0A30"/>
    <w:rsid w:val="00FA0C57"/>
    <w:rsid w:val="00FA0EF3"/>
    <w:rsid w:val="00FA10EE"/>
    <w:rsid w:val="00FA10F4"/>
    <w:rsid w:val="00FA1174"/>
    <w:rsid w:val="00FA1341"/>
    <w:rsid w:val="00FA13EA"/>
    <w:rsid w:val="00FA15B2"/>
    <w:rsid w:val="00FA1641"/>
    <w:rsid w:val="00FA1944"/>
    <w:rsid w:val="00FA19E1"/>
    <w:rsid w:val="00FA1B0E"/>
    <w:rsid w:val="00FA1D04"/>
    <w:rsid w:val="00FA1DCF"/>
    <w:rsid w:val="00FA1E54"/>
    <w:rsid w:val="00FA20CD"/>
    <w:rsid w:val="00FA2258"/>
    <w:rsid w:val="00FA2345"/>
    <w:rsid w:val="00FA248B"/>
    <w:rsid w:val="00FA2614"/>
    <w:rsid w:val="00FA261D"/>
    <w:rsid w:val="00FA2633"/>
    <w:rsid w:val="00FA28D1"/>
    <w:rsid w:val="00FA292C"/>
    <w:rsid w:val="00FA29BC"/>
    <w:rsid w:val="00FA2AD3"/>
    <w:rsid w:val="00FA2CC4"/>
    <w:rsid w:val="00FA2D02"/>
    <w:rsid w:val="00FA2F8F"/>
    <w:rsid w:val="00FA3084"/>
    <w:rsid w:val="00FA3228"/>
    <w:rsid w:val="00FA339F"/>
    <w:rsid w:val="00FA34A3"/>
    <w:rsid w:val="00FA363B"/>
    <w:rsid w:val="00FA3894"/>
    <w:rsid w:val="00FA398D"/>
    <w:rsid w:val="00FA3B5B"/>
    <w:rsid w:val="00FA3B8F"/>
    <w:rsid w:val="00FA3C53"/>
    <w:rsid w:val="00FA3D93"/>
    <w:rsid w:val="00FA3E05"/>
    <w:rsid w:val="00FA3E18"/>
    <w:rsid w:val="00FA3E97"/>
    <w:rsid w:val="00FA3F61"/>
    <w:rsid w:val="00FA406C"/>
    <w:rsid w:val="00FA4477"/>
    <w:rsid w:val="00FA4552"/>
    <w:rsid w:val="00FA4C17"/>
    <w:rsid w:val="00FA4D10"/>
    <w:rsid w:val="00FA4F7A"/>
    <w:rsid w:val="00FA5033"/>
    <w:rsid w:val="00FA5140"/>
    <w:rsid w:val="00FA51CC"/>
    <w:rsid w:val="00FA530D"/>
    <w:rsid w:val="00FA536B"/>
    <w:rsid w:val="00FA5426"/>
    <w:rsid w:val="00FA5469"/>
    <w:rsid w:val="00FA5619"/>
    <w:rsid w:val="00FA56A6"/>
    <w:rsid w:val="00FA574C"/>
    <w:rsid w:val="00FA5784"/>
    <w:rsid w:val="00FA584A"/>
    <w:rsid w:val="00FA59BB"/>
    <w:rsid w:val="00FA59BF"/>
    <w:rsid w:val="00FA5A20"/>
    <w:rsid w:val="00FA5B87"/>
    <w:rsid w:val="00FA5C07"/>
    <w:rsid w:val="00FA5FA8"/>
    <w:rsid w:val="00FA6077"/>
    <w:rsid w:val="00FA6182"/>
    <w:rsid w:val="00FA631D"/>
    <w:rsid w:val="00FA687B"/>
    <w:rsid w:val="00FA6996"/>
    <w:rsid w:val="00FA69AB"/>
    <w:rsid w:val="00FA6B0D"/>
    <w:rsid w:val="00FA6B14"/>
    <w:rsid w:val="00FA6CE8"/>
    <w:rsid w:val="00FA6EF4"/>
    <w:rsid w:val="00FA7289"/>
    <w:rsid w:val="00FA72D3"/>
    <w:rsid w:val="00FA738F"/>
    <w:rsid w:val="00FA73A1"/>
    <w:rsid w:val="00FA75E5"/>
    <w:rsid w:val="00FA7A2B"/>
    <w:rsid w:val="00FA7B59"/>
    <w:rsid w:val="00FB019C"/>
    <w:rsid w:val="00FB01FE"/>
    <w:rsid w:val="00FB025C"/>
    <w:rsid w:val="00FB03E2"/>
    <w:rsid w:val="00FB045B"/>
    <w:rsid w:val="00FB04CB"/>
    <w:rsid w:val="00FB04F6"/>
    <w:rsid w:val="00FB0569"/>
    <w:rsid w:val="00FB08BF"/>
    <w:rsid w:val="00FB0B76"/>
    <w:rsid w:val="00FB0BA0"/>
    <w:rsid w:val="00FB0C97"/>
    <w:rsid w:val="00FB0DC3"/>
    <w:rsid w:val="00FB0DF7"/>
    <w:rsid w:val="00FB0FB9"/>
    <w:rsid w:val="00FB10B3"/>
    <w:rsid w:val="00FB1151"/>
    <w:rsid w:val="00FB1523"/>
    <w:rsid w:val="00FB15AB"/>
    <w:rsid w:val="00FB15EF"/>
    <w:rsid w:val="00FB170A"/>
    <w:rsid w:val="00FB1801"/>
    <w:rsid w:val="00FB1952"/>
    <w:rsid w:val="00FB1A60"/>
    <w:rsid w:val="00FB1BA6"/>
    <w:rsid w:val="00FB1C8C"/>
    <w:rsid w:val="00FB1D06"/>
    <w:rsid w:val="00FB1DAD"/>
    <w:rsid w:val="00FB1EB9"/>
    <w:rsid w:val="00FB1EBC"/>
    <w:rsid w:val="00FB1EE3"/>
    <w:rsid w:val="00FB1F76"/>
    <w:rsid w:val="00FB1FD4"/>
    <w:rsid w:val="00FB1FF3"/>
    <w:rsid w:val="00FB201C"/>
    <w:rsid w:val="00FB209A"/>
    <w:rsid w:val="00FB2309"/>
    <w:rsid w:val="00FB238D"/>
    <w:rsid w:val="00FB25DA"/>
    <w:rsid w:val="00FB2676"/>
    <w:rsid w:val="00FB28CC"/>
    <w:rsid w:val="00FB28FB"/>
    <w:rsid w:val="00FB290F"/>
    <w:rsid w:val="00FB294D"/>
    <w:rsid w:val="00FB2E6C"/>
    <w:rsid w:val="00FB2EEB"/>
    <w:rsid w:val="00FB2FB4"/>
    <w:rsid w:val="00FB2FBA"/>
    <w:rsid w:val="00FB3169"/>
    <w:rsid w:val="00FB32E1"/>
    <w:rsid w:val="00FB33D5"/>
    <w:rsid w:val="00FB35A7"/>
    <w:rsid w:val="00FB396E"/>
    <w:rsid w:val="00FB3CC9"/>
    <w:rsid w:val="00FB3D03"/>
    <w:rsid w:val="00FB3D9B"/>
    <w:rsid w:val="00FB3DE0"/>
    <w:rsid w:val="00FB40F2"/>
    <w:rsid w:val="00FB434B"/>
    <w:rsid w:val="00FB43B7"/>
    <w:rsid w:val="00FB4409"/>
    <w:rsid w:val="00FB45C5"/>
    <w:rsid w:val="00FB45CC"/>
    <w:rsid w:val="00FB46CF"/>
    <w:rsid w:val="00FB4812"/>
    <w:rsid w:val="00FB49BA"/>
    <w:rsid w:val="00FB4A22"/>
    <w:rsid w:val="00FB4A72"/>
    <w:rsid w:val="00FB4A7B"/>
    <w:rsid w:val="00FB4AD6"/>
    <w:rsid w:val="00FB4CA9"/>
    <w:rsid w:val="00FB4D33"/>
    <w:rsid w:val="00FB4D85"/>
    <w:rsid w:val="00FB4EDC"/>
    <w:rsid w:val="00FB4F05"/>
    <w:rsid w:val="00FB4F2F"/>
    <w:rsid w:val="00FB4FE5"/>
    <w:rsid w:val="00FB5070"/>
    <w:rsid w:val="00FB531D"/>
    <w:rsid w:val="00FB5508"/>
    <w:rsid w:val="00FB55F0"/>
    <w:rsid w:val="00FB5BA0"/>
    <w:rsid w:val="00FB5BBB"/>
    <w:rsid w:val="00FB5BFE"/>
    <w:rsid w:val="00FB5C7E"/>
    <w:rsid w:val="00FB5D5E"/>
    <w:rsid w:val="00FB5DAF"/>
    <w:rsid w:val="00FB5E59"/>
    <w:rsid w:val="00FB5F4B"/>
    <w:rsid w:val="00FB5FA9"/>
    <w:rsid w:val="00FB5FDD"/>
    <w:rsid w:val="00FB606C"/>
    <w:rsid w:val="00FB6073"/>
    <w:rsid w:val="00FB64C6"/>
    <w:rsid w:val="00FB661A"/>
    <w:rsid w:val="00FB6869"/>
    <w:rsid w:val="00FB697E"/>
    <w:rsid w:val="00FB6AE6"/>
    <w:rsid w:val="00FB6BDA"/>
    <w:rsid w:val="00FB6ED8"/>
    <w:rsid w:val="00FB6FCB"/>
    <w:rsid w:val="00FB739C"/>
    <w:rsid w:val="00FB73A1"/>
    <w:rsid w:val="00FB73F0"/>
    <w:rsid w:val="00FB7708"/>
    <w:rsid w:val="00FB77BD"/>
    <w:rsid w:val="00FB7A04"/>
    <w:rsid w:val="00FB7D0D"/>
    <w:rsid w:val="00FB7D7A"/>
    <w:rsid w:val="00FB7FD4"/>
    <w:rsid w:val="00FB7FD8"/>
    <w:rsid w:val="00FC0063"/>
    <w:rsid w:val="00FC00B9"/>
    <w:rsid w:val="00FC00DF"/>
    <w:rsid w:val="00FC00ED"/>
    <w:rsid w:val="00FC0134"/>
    <w:rsid w:val="00FC0492"/>
    <w:rsid w:val="00FC06C3"/>
    <w:rsid w:val="00FC076D"/>
    <w:rsid w:val="00FC091D"/>
    <w:rsid w:val="00FC0AC5"/>
    <w:rsid w:val="00FC0B28"/>
    <w:rsid w:val="00FC0BC7"/>
    <w:rsid w:val="00FC0CB1"/>
    <w:rsid w:val="00FC0DF6"/>
    <w:rsid w:val="00FC1025"/>
    <w:rsid w:val="00FC109B"/>
    <w:rsid w:val="00FC112C"/>
    <w:rsid w:val="00FC11D6"/>
    <w:rsid w:val="00FC1470"/>
    <w:rsid w:val="00FC1834"/>
    <w:rsid w:val="00FC19D6"/>
    <w:rsid w:val="00FC1A5C"/>
    <w:rsid w:val="00FC1AAD"/>
    <w:rsid w:val="00FC1B0B"/>
    <w:rsid w:val="00FC1BB6"/>
    <w:rsid w:val="00FC1BC5"/>
    <w:rsid w:val="00FC1DA8"/>
    <w:rsid w:val="00FC1E0E"/>
    <w:rsid w:val="00FC1EC3"/>
    <w:rsid w:val="00FC1EC5"/>
    <w:rsid w:val="00FC206C"/>
    <w:rsid w:val="00FC22CF"/>
    <w:rsid w:val="00FC2371"/>
    <w:rsid w:val="00FC238F"/>
    <w:rsid w:val="00FC242C"/>
    <w:rsid w:val="00FC2530"/>
    <w:rsid w:val="00FC27F5"/>
    <w:rsid w:val="00FC281D"/>
    <w:rsid w:val="00FC28DD"/>
    <w:rsid w:val="00FC291A"/>
    <w:rsid w:val="00FC2AC7"/>
    <w:rsid w:val="00FC2B4D"/>
    <w:rsid w:val="00FC2BB8"/>
    <w:rsid w:val="00FC2C7D"/>
    <w:rsid w:val="00FC2CD2"/>
    <w:rsid w:val="00FC2D3E"/>
    <w:rsid w:val="00FC2E50"/>
    <w:rsid w:val="00FC2E5B"/>
    <w:rsid w:val="00FC2F40"/>
    <w:rsid w:val="00FC2F7B"/>
    <w:rsid w:val="00FC317A"/>
    <w:rsid w:val="00FC33F2"/>
    <w:rsid w:val="00FC342B"/>
    <w:rsid w:val="00FC3490"/>
    <w:rsid w:val="00FC34E8"/>
    <w:rsid w:val="00FC34F8"/>
    <w:rsid w:val="00FC3508"/>
    <w:rsid w:val="00FC3624"/>
    <w:rsid w:val="00FC36A3"/>
    <w:rsid w:val="00FC36A5"/>
    <w:rsid w:val="00FC36AC"/>
    <w:rsid w:val="00FC374A"/>
    <w:rsid w:val="00FC386A"/>
    <w:rsid w:val="00FC396A"/>
    <w:rsid w:val="00FC3AB0"/>
    <w:rsid w:val="00FC3B9A"/>
    <w:rsid w:val="00FC3CA7"/>
    <w:rsid w:val="00FC3DB1"/>
    <w:rsid w:val="00FC3E34"/>
    <w:rsid w:val="00FC40C9"/>
    <w:rsid w:val="00FC41C5"/>
    <w:rsid w:val="00FC41F0"/>
    <w:rsid w:val="00FC4399"/>
    <w:rsid w:val="00FC45A1"/>
    <w:rsid w:val="00FC46C7"/>
    <w:rsid w:val="00FC46ED"/>
    <w:rsid w:val="00FC4761"/>
    <w:rsid w:val="00FC47FD"/>
    <w:rsid w:val="00FC48A1"/>
    <w:rsid w:val="00FC48DB"/>
    <w:rsid w:val="00FC4998"/>
    <w:rsid w:val="00FC4C2D"/>
    <w:rsid w:val="00FC4D16"/>
    <w:rsid w:val="00FC4D95"/>
    <w:rsid w:val="00FC4F0A"/>
    <w:rsid w:val="00FC4FCD"/>
    <w:rsid w:val="00FC53ED"/>
    <w:rsid w:val="00FC5406"/>
    <w:rsid w:val="00FC54B1"/>
    <w:rsid w:val="00FC5637"/>
    <w:rsid w:val="00FC5667"/>
    <w:rsid w:val="00FC58B1"/>
    <w:rsid w:val="00FC58DC"/>
    <w:rsid w:val="00FC598A"/>
    <w:rsid w:val="00FC5B25"/>
    <w:rsid w:val="00FC5DAC"/>
    <w:rsid w:val="00FC5F39"/>
    <w:rsid w:val="00FC5F3D"/>
    <w:rsid w:val="00FC5FD5"/>
    <w:rsid w:val="00FC6066"/>
    <w:rsid w:val="00FC61DC"/>
    <w:rsid w:val="00FC626F"/>
    <w:rsid w:val="00FC62A8"/>
    <w:rsid w:val="00FC631B"/>
    <w:rsid w:val="00FC646E"/>
    <w:rsid w:val="00FC64B5"/>
    <w:rsid w:val="00FC65F4"/>
    <w:rsid w:val="00FC6719"/>
    <w:rsid w:val="00FC6780"/>
    <w:rsid w:val="00FC698B"/>
    <w:rsid w:val="00FC6A03"/>
    <w:rsid w:val="00FC6BE2"/>
    <w:rsid w:val="00FC6CDC"/>
    <w:rsid w:val="00FC6E6E"/>
    <w:rsid w:val="00FC6E9C"/>
    <w:rsid w:val="00FC7073"/>
    <w:rsid w:val="00FC72DD"/>
    <w:rsid w:val="00FC7516"/>
    <w:rsid w:val="00FC7592"/>
    <w:rsid w:val="00FC7645"/>
    <w:rsid w:val="00FC77DD"/>
    <w:rsid w:val="00FC78E7"/>
    <w:rsid w:val="00FC7943"/>
    <w:rsid w:val="00FC7970"/>
    <w:rsid w:val="00FC7CAC"/>
    <w:rsid w:val="00FC7DF4"/>
    <w:rsid w:val="00FC7E63"/>
    <w:rsid w:val="00FC7E6E"/>
    <w:rsid w:val="00FD0101"/>
    <w:rsid w:val="00FD0294"/>
    <w:rsid w:val="00FD055F"/>
    <w:rsid w:val="00FD06AA"/>
    <w:rsid w:val="00FD0735"/>
    <w:rsid w:val="00FD08A5"/>
    <w:rsid w:val="00FD08FA"/>
    <w:rsid w:val="00FD0D86"/>
    <w:rsid w:val="00FD1052"/>
    <w:rsid w:val="00FD11B6"/>
    <w:rsid w:val="00FD1213"/>
    <w:rsid w:val="00FD1214"/>
    <w:rsid w:val="00FD135F"/>
    <w:rsid w:val="00FD141A"/>
    <w:rsid w:val="00FD15FF"/>
    <w:rsid w:val="00FD168E"/>
    <w:rsid w:val="00FD1824"/>
    <w:rsid w:val="00FD1907"/>
    <w:rsid w:val="00FD1A20"/>
    <w:rsid w:val="00FD1A26"/>
    <w:rsid w:val="00FD1C05"/>
    <w:rsid w:val="00FD1C7E"/>
    <w:rsid w:val="00FD1C90"/>
    <w:rsid w:val="00FD1C9A"/>
    <w:rsid w:val="00FD1D17"/>
    <w:rsid w:val="00FD1E5C"/>
    <w:rsid w:val="00FD1F01"/>
    <w:rsid w:val="00FD2435"/>
    <w:rsid w:val="00FD25B7"/>
    <w:rsid w:val="00FD265E"/>
    <w:rsid w:val="00FD2676"/>
    <w:rsid w:val="00FD26CC"/>
    <w:rsid w:val="00FD2801"/>
    <w:rsid w:val="00FD2865"/>
    <w:rsid w:val="00FD286D"/>
    <w:rsid w:val="00FD2922"/>
    <w:rsid w:val="00FD29F8"/>
    <w:rsid w:val="00FD2A3A"/>
    <w:rsid w:val="00FD2F7A"/>
    <w:rsid w:val="00FD308D"/>
    <w:rsid w:val="00FD3141"/>
    <w:rsid w:val="00FD31A6"/>
    <w:rsid w:val="00FD3459"/>
    <w:rsid w:val="00FD3480"/>
    <w:rsid w:val="00FD3605"/>
    <w:rsid w:val="00FD360D"/>
    <w:rsid w:val="00FD3932"/>
    <w:rsid w:val="00FD3A40"/>
    <w:rsid w:val="00FD3E41"/>
    <w:rsid w:val="00FD4108"/>
    <w:rsid w:val="00FD4163"/>
    <w:rsid w:val="00FD443B"/>
    <w:rsid w:val="00FD4456"/>
    <w:rsid w:val="00FD44D5"/>
    <w:rsid w:val="00FD4565"/>
    <w:rsid w:val="00FD4590"/>
    <w:rsid w:val="00FD45A2"/>
    <w:rsid w:val="00FD46F9"/>
    <w:rsid w:val="00FD48A7"/>
    <w:rsid w:val="00FD4A9E"/>
    <w:rsid w:val="00FD4CE6"/>
    <w:rsid w:val="00FD4D7F"/>
    <w:rsid w:val="00FD4F32"/>
    <w:rsid w:val="00FD4F6F"/>
    <w:rsid w:val="00FD5324"/>
    <w:rsid w:val="00FD53F0"/>
    <w:rsid w:val="00FD5460"/>
    <w:rsid w:val="00FD5526"/>
    <w:rsid w:val="00FD5615"/>
    <w:rsid w:val="00FD5626"/>
    <w:rsid w:val="00FD56F4"/>
    <w:rsid w:val="00FD573B"/>
    <w:rsid w:val="00FD5851"/>
    <w:rsid w:val="00FD58FC"/>
    <w:rsid w:val="00FD5969"/>
    <w:rsid w:val="00FD5994"/>
    <w:rsid w:val="00FD5B19"/>
    <w:rsid w:val="00FD5BBC"/>
    <w:rsid w:val="00FD5BF0"/>
    <w:rsid w:val="00FD5D4E"/>
    <w:rsid w:val="00FD5DE0"/>
    <w:rsid w:val="00FD5FFB"/>
    <w:rsid w:val="00FD6381"/>
    <w:rsid w:val="00FD657B"/>
    <w:rsid w:val="00FD68F7"/>
    <w:rsid w:val="00FD697E"/>
    <w:rsid w:val="00FD699E"/>
    <w:rsid w:val="00FD6A49"/>
    <w:rsid w:val="00FD6AD4"/>
    <w:rsid w:val="00FD6B20"/>
    <w:rsid w:val="00FD6BEA"/>
    <w:rsid w:val="00FD6BF0"/>
    <w:rsid w:val="00FD6CEA"/>
    <w:rsid w:val="00FD6D54"/>
    <w:rsid w:val="00FD6ECA"/>
    <w:rsid w:val="00FD713C"/>
    <w:rsid w:val="00FD7143"/>
    <w:rsid w:val="00FD7145"/>
    <w:rsid w:val="00FD7254"/>
    <w:rsid w:val="00FD727E"/>
    <w:rsid w:val="00FD7424"/>
    <w:rsid w:val="00FD74F1"/>
    <w:rsid w:val="00FD7506"/>
    <w:rsid w:val="00FD7654"/>
    <w:rsid w:val="00FD779C"/>
    <w:rsid w:val="00FD77C9"/>
    <w:rsid w:val="00FD7848"/>
    <w:rsid w:val="00FD78D1"/>
    <w:rsid w:val="00FD791D"/>
    <w:rsid w:val="00FD7B99"/>
    <w:rsid w:val="00FD7CBD"/>
    <w:rsid w:val="00FD7E43"/>
    <w:rsid w:val="00FD7F8D"/>
    <w:rsid w:val="00FE0035"/>
    <w:rsid w:val="00FE0128"/>
    <w:rsid w:val="00FE01AC"/>
    <w:rsid w:val="00FE02FF"/>
    <w:rsid w:val="00FE0376"/>
    <w:rsid w:val="00FE0703"/>
    <w:rsid w:val="00FE0766"/>
    <w:rsid w:val="00FE0BDD"/>
    <w:rsid w:val="00FE0CFE"/>
    <w:rsid w:val="00FE0DE8"/>
    <w:rsid w:val="00FE1056"/>
    <w:rsid w:val="00FE10DB"/>
    <w:rsid w:val="00FE11A1"/>
    <w:rsid w:val="00FE17C7"/>
    <w:rsid w:val="00FE19C3"/>
    <w:rsid w:val="00FE1B67"/>
    <w:rsid w:val="00FE1BDD"/>
    <w:rsid w:val="00FE1CAB"/>
    <w:rsid w:val="00FE1CC7"/>
    <w:rsid w:val="00FE1D1F"/>
    <w:rsid w:val="00FE1D95"/>
    <w:rsid w:val="00FE1E04"/>
    <w:rsid w:val="00FE1ED2"/>
    <w:rsid w:val="00FE202D"/>
    <w:rsid w:val="00FE20E2"/>
    <w:rsid w:val="00FE2130"/>
    <w:rsid w:val="00FE251D"/>
    <w:rsid w:val="00FE25CC"/>
    <w:rsid w:val="00FE2660"/>
    <w:rsid w:val="00FE27AE"/>
    <w:rsid w:val="00FE2893"/>
    <w:rsid w:val="00FE29A5"/>
    <w:rsid w:val="00FE2AF7"/>
    <w:rsid w:val="00FE2D83"/>
    <w:rsid w:val="00FE3452"/>
    <w:rsid w:val="00FE3537"/>
    <w:rsid w:val="00FE3567"/>
    <w:rsid w:val="00FE35E9"/>
    <w:rsid w:val="00FE3663"/>
    <w:rsid w:val="00FE38AE"/>
    <w:rsid w:val="00FE3A4E"/>
    <w:rsid w:val="00FE3E60"/>
    <w:rsid w:val="00FE3FDB"/>
    <w:rsid w:val="00FE4028"/>
    <w:rsid w:val="00FE40D5"/>
    <w:rsid w:val="00FE4222"/>
    <w:rsid w:val="00FE4227"/>
    <w:rsid w:val="00FE424A"/>
    <w:rsid w:val="00FE4320"/>
    <w:rsid w:val="00FE4455"/>
    <w:rsid w:val="00FE4575"/>
    <w:rsid w:val="00FE4607"/>
    <w:rsid w:val="00FE463B"/>
    <w:rsid w:val="00FE464C"/>
    <w:rsid w:val="00FE468A"/>
    <w:rsid w:val="00FE481F"/>
    <w:rsid w:val="00FE48AF"/>
    <w:rsid w:val="00FE49CE"/>
    <w:rsid w:val="00FE4CE8"/>
    <w:rsid w:val="00FE4D5E"/>
    <w:rsid w:val="00FE4E30"/>
    <w:rsid w:val="00FE4E9F"/>
    <w:rsid w:val="00FE4EE0"/>
    <w:rsid w:val="00FE50A7"/>
    <w:rsid w:val="00FE510A"/>
    <w:rsid w:val="00FE51C7"/>
    <w:rsid w:val="00FE522B"/>
    <w:rsid w:val="00FE56AD"/>
    <w:rsid w:val="00FE581D"/>
    <w:rsid w:val="00FE5833"/>
    <w:rsid w:val="00FE5870"/>
    <w:rsid w:val="00FE5A81"/>
    <w:rsid w:val="00FE5EF1"/>
    <w:rsid w:val="00FE5FA7"/>
    <w:rsid w:val="00FE608C"/>
    <w:rsid w:val="00FE622A"/>
    <w:rsid w:val="00FE6270"/>
    <w:rsid w:val="00FE63CA"/>
    <w:rsid w:val="00FE663D"/>
    <w:rsid w:val="00FE674E"/>
    <w:rsid w:val="00FE67D9"/>
    <w:rsid w:val="00FE6841"/>
    <w:rsid w:val="00FE68DA"/>
    <w:rsid w:val="00FE6A54"/>
    <w:rsid w:val="00FE6A84"/>
    <w:rsid w:val="00FE6AC0"/>
    <w:rsid w:val="00FE6B74"/>
    <w:rsid w:val="00FE6E5E"/>
    <w:rsid w:val="00FE70C3"/>
    <w:rsid w:val="00FE72E1"/>
    <w:rsid w:val="00FE75E7"/>
    <w:rsid w:val="00FE76D6"/>
    <w:rsid w:val="00FE7828"/>
    <w:rsid w:val="00FE7898"/>
    <w:rsid w:val="00FE7B2C"/>
    <w:rsid w:val="00FE7C15"/>
    <w:rsid w:val="00FE7DAD"/>
    <w:rsid w:val="00FE7E15"/>
    <w:rsid w:val="00FE7E1E"/>
    <w:rsid w:val="00FF0036"/>
    <w:rsid w:val="00FF00EA"/>
    <w:rsid w:val="00FF039B"/>
    <w:rsid w:val="00FF03B9"/>
    <w:rsid w:val="00FF040A"/>
    <w:rsid w:val="00FF082D"/>
    <w:rsid w:val="00FF0860"/>
    <w:rsid w:val="00FF0AEF"/>
    <w:rsid w:val="00FF0B1A"/>
    <w:rsid w:val="00FF0B30"/>
    <w:rsid w:val="00FF0B35"/>
    <w:rsid w:val="00FF0BDA"/>
    <w:rsid w:val="00FF0C45"/>
    <w:rsid w:val="00FF0DB6"/>
    <w:rsid w:val="00FF0E6E"/>
    <w:rsid w:val="00FF0E75"/>
    <w:rsid w:val="00FF0E8D"/>
    <w:rsid w:val="00FF0E92"/>
    <w:rsid w:val="00FF110C"/>
    <w:rsid w:val="00FF129D"/>
    <w:rsid w:val="00FF12B5"/>
    <w:rsid w:val="00FF1313"/>
    <w:rsid w:val="00FF1442"/>
    <w:rsid w:val="00FF15EB"/>
    <w:rsid w:val="00FF17B7"/>
    <w:rsid w:val="00FF1904"/>
    <w:rsid w:val="00FF1975"/>
    <w:rsid w:val="00FF1992"/>
    <w:rsid w:val="00FF1BC0"/>
    <w:rsid w:val="00FF1C0E"/>
    <w:rsid w:val="00FF1EAA"/>
    <w:rsid w:val="00FF20CE"/>
    <w:rsid w:val="00FF21AE"/>
    <w:rsid w:val="00FF2326"/>
    <w:rsid w:val="00FF2371"/>
    <w:rsid w:val="00FF23E4"/>
    <w:rsid w:val="00FF240C"/>
    <w:rsid w:val="00FF2538"/>
    <w:rsid w:val="00FF25B1"/>
    <w:rsid w:val="00FF25B7"/>
    <w:rsid w:val="00FF29A5"/>
    <w:rsid w:val="00FF2FEB"/>
    <w:rsid w:val="00FF34F1"/>
    <w:rsid w:val="00FF354B"/>
    <w:rsid w:val="00FF35F9"/>
    <w:rsid w:val="00FF3644"/>
    <w:rsid w:val="00FF3761"/>
    <w:rsid w:val="00FF3934"/>
    <w:rsid w:val="00FF3955"/>
    <w:rsid w:val="00FF3A17"/>
    <w:rsid w:val="00FF3A5A"/>
    <w:rsid w:val="00FF3AAB"/>
    <w:rsid w:val="00FF3AF8"/>
    <w:rsid w:val="00FF3EFB"/>
    <w:rsid w:val="00FF3F36"/>
    <w:rsid w:val="00FF3F3D"/>
    <w:rsid w:val="00FF3F56"/>
    <w:rsid w:val="00FF3F7F"/>
    <w:rsid w:val="00FF3FE3"/>
    <w:rsid w:val="00FF4036"/>
    <w:rsid w:val="00FF42A7"/>
    <w:rsid w:val="00FF4586"/>
    <w:rsid w:val="00FF46B5"/>
    <w:rsid w:val="00FF46EF"/>
    <w:rsid w:val="00FF4777"/>
    <w:rsid w:val="00FF48FD"/>
    <w:rsid w:val="00FF49A6"/>
    <w:rsid w:val="00FF4AC8"/>
    <w:rsid w:val="00FF4B77"/>
    <w:rsid w:val="00FF4E03"/>
    <w:rsid w:val="00FF4E26"/>
    <w:rsid w:val="00FF4FDA"/>
    <w:rsid w:val="00FF50D2"/>
    <w:rsid w:val="00FF5136"/>
    <w:rsid w:val="00FF51AD"/>
    <w:rsid w:val="00FF51CF"/>
    <w:rsid w:val="00FF52B0"/>
    <w:rsid w:val="00FF5303"/>
    <w:rsid w:val="00FF5514"/>
    <w:rsid w:val="00FF55AE"/>
    <w:rsid w:val="00FF5807"/>
    <w:rsid w:val="00FF5896"/>
    <w:rsid w:val="00FF5A4A"/>
    <w:rsid w:val="00FF5AEB"/>
    <w:rsid w:val="00FF5D00"/>
    <w:rsid w:val="00FF5F58"/>
    <w:rsid w:val="00FF5F80"/>
    <w:rsid w:val="00FF6112"/>
    <w:rsid w:val="00FF61A2"/>
    <w:rsid w:val="00FF6217"/>
    <w:rsid w:val="00FF625F"/>
    <w:rsid w:val="00FF6275"/>
    <w:rsid w:val="00FF6540"/>
    <w:rsid w:val="00FF663D"/>
    <w:rsid w:val="00FF6672"/>
    <w:rsid w:val="00FF67B4"/>
    <w:rsid w:val="00FF6B2E"/>
    <w:rsid w:val="00FF6B8B"/>
    <w:rsid w:val="00FF6BED"/>
    <w:rsid w:val="00FF6BFB"/>
    <w:rsid w:val="00FF6C2A"/>
    <w:rsid w:val="00FF6C38"/>
    <w:rsid w:val="00FF6C3D"/>
    <w:rsid w:val="00FF6D71"/>
    <w:rsid w:val="00FF6F00"/>
    <w:rsid w:val="00FF7108"/>
    <w:rsid w:val="00FF7124"/>
    <w:rsid w:val="00FF7430"/>
    <w:rsid w:val="00FF7543"/>
    <w:rsid w:val="00FF776C"/>
    <w:rsid w:val="00FF77FF"/>
    <w:rsid w:val="00FF78F0"/>
    <w:rsid w:val="00FF7974"/>
    <w:rsid w:val="00FF7A04"/>
    <w:rsid w:val="00FF7A67"/>
    <w:rsid w:val="00FF7C9A"/>
    <w:rsid w:val="00FF7D1A"/>
    <w:rsid w:val="00FF7D6D"/>
    <w:rsid w:val="00FF7D9E"/>
    <w:rsid w:val="00FF7DFE"/>
    <w:rsid w:val="00FF7F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f6"/>
    </o:shapedefaults>
    <o:shapelayout v:ext="edit">
      <o:idmap v:ext="edit" data="2"/>
    </o:shapelayout>
  </w:shapeDefaults>
  <w:decimalSymbol w:val="."/>
  <w:listSeparator w:val=","/>
  <w14:docId w14:val="38DA9F03"/>
  <w15:docId w15:val="{BCEBEE34-4C3C-4A4F-9BBB-6C9C7A00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Yu Mincho"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538"/>
    <w:pPr>
      <w:spacing w:after="160" w:line="259" w:lineRule="auto"/>
    </w:pPr>
    <w:rPr>
      <w:sz w:val="22"/>
      <w:szCs w:val="22"/>
    </w:rPr>
  </w:style>
  <w:style w:type="paragraph" w:styleId="Heading1">
    <w:name w:val="heading 1"/>
    <w:basedOn w:val="Normal"/>
    <w:next w:val="Normal"/>
    <w:link w:val="Heading1Char"/>
    <w:uiPriority w:val="9"/>
    <w:qFormat/>
    <w:rsid w:val="00EC0538"/>
    <w:pPr>
      <w:keepNext/>
      <w:keepLines/>
      <w:spacing w:before="400" w:after="40" w:line="240" w:lineRule="auto"/>
      <w:outlineLvl w:val="0"/>
    </w:pPr>
    <w:rPr>
      <w:rFonts w:ascii="Calibri Light" w:eastAsia="Yu Gothic Light" w:hAnsi="Calibri Light"/>
      <w:color w:val="1F3864"/>
      <w:sz w:val="36"/>
      <w:szCs w:val="36"/>
    </w:rPr>
  </w:style>
  <w:style w:type="paragraph" w:styleId="Heading2">
    <w:name w:val="heading 2"/>
    <w:basedOn w:val="Normal"/>
    <w:next w:val="Normal"/>
    <w:link w:val="Heading2Char"/>
    <w:uiPriority w:val="9"/>
    <w:semiHidden/>
    <w:unhideWhenUsed/>
    <w:qFormat/>
    <w:rsid w:val="00EC0538"/>
    <w:pPr>
      <w:keepNext/>
      <w:keepLines/>
      <w:spacing w:before="40" w:after="0" w:line="240" w:lineRule="auto"/>
      <w:outlineLvl w:val="1"/>
    </w:pPr>
    <w:rPr>
      <w:rFonts w:ascii="Calibri Light" w:eastAsia="Yu Gothic Light" w:hAnsi="Calibri Light"/>
      <w:color w:val="2F5496"/>
      <w:sz w:val="32"/>
      <w:szCs w:val="32"/>
    </w:rPr>
  </w:style>
  <w:style w:type="paragraph" w:styleId="Heading3">
    <w:name w:val="heading 3"/>
    <w:basedOn w:val="Normal"/>
    <w:next w:val="Normal"/>
    <w:link w:val="Heading3Char"/>
    <w:uiPriority w:val="9"/>
    <w:semiHidden/>
    <w:unhideWhenUsed/>
    <w:qFormat/>
    <w:rsid w:val="00EC0538"/>
    <w:pPr>
      <w:keepNext/>
      <w:keepLines/>
      <w:spacing w:before="40" w:after="0" w:line="240" w:lineRule="auto"/>
      <w:outlineLvl w:val="2"/>
    </w:pPr>
    <w:rPr>
      <w:rFonts w:ascii="Calibri Light" w:eastAsia="Yu Gothic Light" w:hAnsi="Calibri Light"/>
      <w:color w:val="2F5496"/>
      <w:sz w:val="28"/>
      <w:szCs w:val="28"/>
    </w:rPr>
  </w:style>
  <w:style w:type="paragraph" w:styleId="Heading4">
    <w:name w:val="heading 4"/>
    <w:basedOn w:val="Normal"/>
    <w:next w:val="Normal"/>
    <w:link w:val="Heading4Char"/>
    <w:uiPriority w:val="9"/>
    <w:semiHidden/>
    <w:unhideWhenUsed/>
    <w:qFormat/>
    <w:rsid w:val="00EC0538"/>
    <w:pPr>
      <w:keepNext/>
      <w:keepLines/>
      <w:spacing w:before="40" w:after="0"/>
      <w:outlineLvl w:val="3"/>
    </w:pPr>
    <w:rPr>
      <w:rFonts w:ascii="Calibri Light" w:eastAsia="Yu Gothic Light" w:hAnsi="Calibri Light"/>
      <w:color w:val="2F5496"/>
      <w:sz w:val="24"/>
      <w:szCs w:val="24"/>
    </w:rPr>
  </w:style>
  <w:style w:type="paragraph" w:styleId="Heading5">
    <w:name w:val="heading 5"/>
    <w:basedOn w:val="Normal"/>
    <w:next w:val="Normal"/>
    <w:link w:val="Heading5Char"/>
    <w:uiPriority w:val="9"/>
    <w:semiHidden/>
    <w:unhideWhenUsed/>
    <w:qFormat/>
    <w:rsid w:val="00EC0538"/>
    <w:pPr>
      <w:keepNext/>
      <w:keepLines/>
      <w:spacing w:before="40" w:after="0"/>
      <w:outlineLvl w:val="4"/>
    </w:pPr>
    <w:rPr>
      <w:rFonts w:ascii="Calibri Light" w:eastAsia="Yu Gothic Light" w:hAnsi="Calibri Light"/>
      <w:caps/>
      <w:color w:val="2F5496"/>
    </w:rPr>
  </w:style>
  <w:style w:type="paragraph" w:styleId="Heading6">
    <w:name w:val="heading 6"/>
    <w:basedOn w:val="Normal"/>
    <w:next w:val="Normal"/>
    <w:link w:val="Heading6Char"/>
    <w:uiPriority w:val="9"/>
    <w:semiHidden/>
    <w:unhideWhenUsed/>
    <w:qFormat/>
    <w:rsid w:val="00EC0538"/>
    <w:pPr>
      <w:keepNext/>
      <w:keepLines/>
      <w:spacing w:before="40" w:after="0"/>
      <w:outlineLvl w:val="5"/>
    </w:pPr>
    <w:rPr>
      <w:rFonts w:ascii="Calibri Light" w:eastAsia="Yu Gothic Light" w:hAnsi="Calibri Light"/>
      <w:i/>
      <w:iCs/>
      <w:caps/>
      <w:color w:val="1F3864"/>
    </w:rPr>
  </w:style>
  <w:style w:type="paragraph" w:styleId="Heading7">
    <w:name w:val="heading 7"/>
    <w:basedOn w:val="Normal"/>
    <w:next w:val="Normal"/>
    <w:link w:val="Heading7Char"/>
    <w:uiPriority w:val="9"/>
    <w:semiHidden/>
    <w:unhideWhenUsed/>
    <w:qFormat/>
    <w:rsid w:val="00EC0538"/>
    <w:pPr>
      <w:keepNext/>
      <w:keepLines/>
      <w:spacing w:before="40" w:after="0"/>
      <w:outlineLvl w:val="6"/>
    </w:pPr>
    <w:rPr>
      <w:rFonts w:ascii="Calibri Light" w:eastAsia="Yu Gothic Light" w:hAnsi="Calibri Light"/>
      <w:b/>
      <w:bCs/>
      <w:color w:val="1F3864"/>
    </w:rPr>
  </w:style>
  <w:style w:type="paragraph" w:styleId="Heading8">
    <w:name w:val="heading 8"/>
    <w:basedOn w:val="Normal"/>
    <w:next w:val="Normal"/>
    <w:link w:val="Heading8Char"/>
    <w:uiPriority w:val="9"/>
    <w:semiHidden/>
    <w:unhideWhenUsed/>
    <w:qFormat/>
    <w:rsid w:val="00EC0538"/>
    <w:pPr>
      <w:keepNext/>
      <w:keepLines/>
      <w:spacing w:before="40" w:after="0"/>
      <w:outlineLvl w:val="7"/>
    </w:pPr>
    <w:rPr>
      <w:rFonts w:ascii="Calibri Light" w:eastAsia="Yu Gothic Light" w:hAnsi="Calibri Light"/>
      <w:b/>
      <w:bCs/>
      <w:i/>
      <w:iCs/>
      <w:color w:val="1F3864"/>
    </w:rPr>
  </w:style>
  <w:style w:type="paragraph" w:styleId="Heading9">
    <w:name w:val="heading 9"/>
    <w:basedOn w:val="Normal"/>
    <w:next w:val="Normal"/>
    <w:link w:val="Heading9Char"/>
    <w:uiPriority w:val="9"/>
    <w:semiHidden/>
    <w:unhideWhenUsed/>
    <w:qFormat/>
    <w:rsid w:val="00EC0538"/>
    <w:pPr>
      <w:keepNext/>
      <w:keepLines/>
      <w:spacing w:before="40" w:after="0"/>
      <w:outlineLvl w:val="8"/>
    </w:pPr>
    <w:rPr>
      <w:rFonts w:ascii="Calibri Light" w:eastAsia="Yu Gothic Light" w:hAnsi="Calibri Light"/>
      <w:i/>
      <w:iCs/>
      <w:color w:val="1F38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94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46942"/>
    <w:rPr>
      <w:rFonts w:ascii="Tahoma" w:eastAsia="Times New Roman" w:hAnsi="Tahoma" w:cs="Tahoma"/>
      <w:sz w:val="16"/>
      <w:szCs w:val="16"/>
      <w:lang w:eastAsia="en-GB"/>
    </w:rPr>
  </w:style>
  <w:style w:type="table" w:styleId="TableGrid">
    <w:name w:val="Table Grid"/>
    <w:basedOn w:val="TableNormal"/>
    <w:uiPriority w:val="39"/>
    <w:rsid w:val="00D33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41E5A"/>
    <w:rPr>
      <w:color w:val="0563C1"/>
      <w:u w:val="single"/>
    </w:rPr>
  </w:style>
  <w:style w:type="paragraph" w:styleId="NormalWeb">
    <w:name w:val="Normal (Web)"/>
    <w:basedOn w:val="Normal"/>
    <w:uiPriority w:val="99"/>
    <w:unhideWhenUsed/>
    <w:rsid w:val="00DE3C17"/>
    <w:pPr>
      <w:spacing w:before="100" w:beforeAutospacing="1" w:after="100" w:afterAutospacing="1" w:line="240" w:lineRule="auto"/>
    </w:pPr>
    <w:rPr>
      <w:rFonts w:ascii="Times New Roman" w:eastAsia="Times New Roman" w:hAnsi="Times New Roman"/>
      <w:szCs w:val="24"/>
    </w:rPr>
  </w:style>
  <w:style w:type="character" w:styleId="Strong">
    <w:name w:val="Strong"/>
    <w:uiPriority w:val="22"/>
    <w:qFormat/>
    <w:rsid w:val="00EC0538"/>
    <w:rPr>
      <w:b/>
      <w:bCs/>
    </w:rPr>
  </w:style>
  <w:style w:type="character" w:styleId="Emphasis">
    <w:name w:val="Emphasis"/>
    <w:uiPriority w:val="20"/>
    <w:qFormat/>
    <w:rsid w:val="00EC0538"/>
    <w:rPr>
      <w:i/>
      <w:iCs/>
    </w:rPr>
  </w:style>
  <w:style w:type="character" w:customStyle="1" w:styleId="Heading1Char">
    <w:name w:val="Heading 1 Char"/>
    <w:link w:val="Heading1"/>
    <w:uiPriority w:val="9"/>
    <w:rsid w:val="00EC0538"/>
    <w:rPr>
      <w:rFonts w:ascii="Calibri Light" w:eastAsia="Yu Gothic Light" w:hAnsi="Calibri Light" w:cs="Times New Roman"/>
      <w:color w:val="1F3864"/>
      <w:sz w:val="36"/>
      <w:szCs w:val="36"/>
    </w:rPr>
  </w:style>
  <w:style w:type="character" w:customStyle="1" w:styleId="Heading2Char">
    <w:name w:val="Heading 2 Char"/>
    <w:link w:val="Heading2"/>
    <w:uiPriority w:val="9"/>
    <w:semiHidden/>
    <w:rsid w:val="00EC0538"/>
    <w:rPr>
      <w:rFonts w:ascii="Calibri Light" w:eastAsia="Yu Gothic Light" w:hAnsi="Calibri Light" w:cs="Times New Roman"/>
      <w:color w:val="2F5496"/>
      <w:sz w:val="32"/>
      <w:szCs w:val="32"/>
    </w:rPr>
  </w:style>
  <w:style w:type="character" w:customStyle="1" w:styleId="Heading3Char">
    <w:name w:val="Heading 3 Char"/>
    <w:link w:val="Heading3"/>
    <w:uiPriority w:val="9"/>
    <w:semiHidden/>
    <w:rsid w:val="00EC0538"/>
    <w:rPr>
      <w:rFonts w:ascii="Calibri Light" w:eastAsia="Yu Gothic Light" w:hAnsi="Calibri Light" w:cs="Times New Roman"/>
      <w:color w:val="2F5496"/>
      <w:sz w:val="28"/>
      <w:szCs w:val="28"/>
    </w:rPr>
  </w:style>
  <w:style w:type="character" w:customStyle="1" w:styleId="Heading4Char">
    <w:name w:val="Heading 4 Char"/>
    <w:link w:val="Heading4"/>
    <w:uiPriority w:val="9"/>
    <w:semiHidden/>
    <w:rsid w:val="00EC0538"/>
    <w:rPr>
      <w:rFonts w:ascii="Calibri Light" w:eastAsia="Yu Gothic Light" w:hAnsi="Calibri Light" w:cs="Times New Roman"/>
      <w:color w:val="2F5496"/>
      <w:sz w:val="24"/>
      <w:szCs w:val="24"/>
    </w:rPr>
  </w:style>
  <w:style w:type="character" w:customStyle="1" w:styleId="Heading5Char">
    <w:name w:val="Heading 5 Char"/>
    <w:link w:val="Heading5"/>
    <w:uiPriority w:val="9"/>
    <w:semiHidden/>
    <w:rsid w:val="00EC0538"/>
    <w:rPr>
      <w:rFonts w:ascii="Calibri Light" w:eastAsia="Yu Gothic Light" w:hAnsi="Calibri Light" w:cs="Times New Roman"/>
      <w:caps/>
      <w:color w:val="2F5496"/>
    </w:rPr>
  </w:style>
  <w:style w:type="character" w:customStyle="1" w:styleId="Heading6Char">
    <w:name w:val="Heading 6 Char"/>
    <w:link w:val="Heading6"/>
    <w:uiPriority w:val="9"/>
    <w:semiHidden/>
    <w:rsid w:val="00EC0538"/>
    <w:rPr>
      <w:rFonts w:ascii="Calibri Light" w:eastAsia="Yu Gothic Light" w:hAnsi="Calibri Light" w:cs="Times New Roman"/>
      <w:i/>
      <w:iCs/>
      <w:caps/>
      <w:color w:val="1F3864"/>
    </w:rPr>
  </w:style>
  <w:style w:type="character" w:customStyle="1" w:styleId="Heading7Char">
    <w:name w:val="Heading 7 Char"/>
    <w:link w:val="Heading7"/>
    <w:uiPriority w:val="9"/>
    <w:semiHidden/>
    <w:rsid w:val="00EC0538"/>
    <w:rPr>
      <w:rFonts w:ascii="Calibri Light" w:eastAsia="Yu Gothic Light" w:hAnsi="Calibri Light" w:cs="Times New Roman"/>
      <w:b/>
      <w:bCs/>
      <w:color w:val="1F3864"/>
    </w:rPr>
  </w:style>
  <w:style w:type="character" w:customStyle="1" w:styleId="Heading8Char">
    <w:name w:val="Heading 8 Char"/>
    <w:link w:val="Heading8"/>
    <w:uiPriority w:val="9"/>
    <w:semiHidden/>
    <w:rsid w:val="00EC0538"/>
    <w:rPr>
      <w:rFonts w:ascii="Calibri Light" w:eastAsia="Yu Gothic Light" w:hAnsi="Calibri Light" w:cs="Times New Roman"/>
      <w:b/>
      <w:bCs/>
      <w:i/>
      <w:iCs/>
      <w:color w:val="1F3864"/>
    </w:rPr>
  </w:style>
  <w:style w:type="character" w:customStyle="1" w:styleId="Heading9Char">
    <w:name w:val="Heading 9 Char"/>
    <w:link w:val="Heading9"/>
    <w:uiPriority w:val="9"/>
    <w:semiHidden/>
    <w:rsid w:val="00EC0538"/>
    <w:rPr>
      <w:rFonts w:ascii="Calibri Light" w:eastAsia="Yu Gothic Light" w:hAnsi="Calibri Light" w:cs="Times New Roman"/>
      <w:i/>
      <w:iCs/>
      <w:color w:val="1F3864"/>
    </w:rPr>
  </w:style>
  <w:style w:type="paragraph" w:styleId="Caption">
    <w:name w:val="caption"/>
    <w:basedOn w:val="Normal"/>
    <w:next w:val="Normal"/>
    <w:uiPriority w:val="35"/>
    <w:unhideWhenUsed/>
    <w:qFormat/>
    <w:rsid w:val="00EC0538"/>
    <w:pPr>
      <w:spacing w:line="240" w:lineRule="auto"/>
    </w:pPr>
    <w:rPr>
      <w:b/>
      <w:bCs/>
      <w:smallCaps/>
      <w:color w:val="44546A"/>
    </w:rPr>
  </w:style>
  <w:style w:type="paragraph" w:styleId="Title">
    <w:name w:val="Title"/>
    <w:basedOn w:val="Normal"/>
    <w:next w:val="Normal"/>
    <w:link w:val="TitleChar"/>
    <w:uiPriority w:val="10"/>
    <w:qFormat/>
    <w:rsid w:val="00EC0538"/>
    <w:pPr>
      <w:spacing w:after="0" w:line="204" w:lineRule="auto"/>
      <w:contextualSpacing/>
    </w:pPr>
    <w:rPr>
      <w:rFonts w:ascii="Calibri Light" w:eastAsia="Yu Gothic Light" w:hAnsi="Calibri Light"/>
      <w:caps/>
      <w:color w:val="44546A"/>
      <w:spacing w:val="-15"/>
      <w:sz w:val="72"/>
      <w:szCs w:val="72"/>
    </w:rPr>
  </w:style>
  <w:style w:type="character" w:customStyle="1" w:styleId="TitleChar">
    <w:name w:val="Title Char"/>
    <w:link w:val="Title"/>
    <w:uiPriority w:val="10"/>
    <w:rsid w:val="00EC0538"/>
    <w:rPr>
      <w:rFonts w:ascii="Calibri Light" w:eastAsia="Yu Gothic Light" w:hAnsi="Calibri Light" w:cs="Times New Roman"/>
      <w:caps/>
      <w:color w:val="44546A"/>
      <w:spacing w:val="-15"/>
      <w:sz w:val="72"/>
      <w:szCs w:val="72"/>
    </w:rPr>
  </w:style>
  <w:style w:type="paragraph" w:styleId="Subtitle">
    <w:name w:val="Subtitle"/>
    <w:basedOn w:val="Normal"/>
    <w:next w:val="Normal"/>
    <w:link w:val="SubtitleChar"/>
    <w:uiPriority w:val="11"/>
    <w:qFormat/>
    <w:rsid w:val="00EC0538"/>
    <w:pPr>
      <w:numPr>
        <w:ilvl w:val="1"/>
      </w:numPr>
      <w:spacing w:after="240" w:line="240" w:lineRule="auto"/>
    </w:pPr>
    <w:rPr>
      <w:rFonts w:ascii="Calibri Light" w:eastAsia="Yu Gothic Light" w:hAnsi="Calibri Light"/>
      <w:color w:val="4472C4"/>
      <w:sz w:val="28"/>
      <w:szCs w:val="28"/>
    </w:rPr>
  </w:style>
  <w:style w:type="character" w:customStyle="1" w:styleId="SubtitleChar">
    <w:name w:val="Subtitle Char"/>
    <w:link w:val="Subtitle"/>
    <w:uiPriority w:val="11"/>
    <w:rsid w:val="00EC0538"/>
    <w:rPr>
      <w:rFonts w:ascii="Calibri Light" w:eastAsia="Yu Gothic Light" w:hAnsi="Calibri Light" w:cs="Times New Roman"/>
      <w:color w:val="4472C4"/>
      <w:sz w:val="28"/>
      <w:szCs w:val="28"/>
    </w:rPr>
  </w:style>
  <w:style w:type="paragraph" w:styleId="NoSpacing">
    <w:name w:val="No Spacing"/>
    <w:uiPriority w:val="1"/>
    <w:qFormat/>
    <w:rsid w:val="00EC3D3B"/>
    <w:pPr>
      <w:ind w:left="1440" w:hanging="1440"/>
    </w:pPr>
    <w:rPr>
      <w:b/>
      <w:color w:val="000000" w:themeColor="text1"/>
      <w:sz w:val="22"/>
      <w:szCs w:val="22"/>
    </w:rPr>
  </w:style>
  <w:style w:type="paragraph" w:styleId="Quote">
    <w:name w:val="Quote"/>
    <w:basedOn w:val="Normal"/>
    <w:next w:val="Normal"/>
    <w:link w:val="QuoteChar"/>
    <w:uiPriority w:val="29"/>
    <w:qFormat/>
    <w:rsid w:val="00EC0538"/>
    <w:pPr>
      <w:spacing w:before="120" w:after="120"/>
      <w:ind w:left="720"/>
    </w:pPr>
    <w:rPr>
      <w:color w:val="44546A"/>
      <w:sz w:val="24"/>
      <w:szCs w:val="24"/>
    </w:rPr>
  </w:style>
  <w:style w:type="character" w:customStyle="1" w:styleId="QuoteChar">
    <w:name w:val="Quote Char"/>
    <w:link w:val="Quote"/>
    <w:uiPriority w:val="29"/>
    <w:rsid w:val="00EC0538"/>
    <w:rPr>
      <w:color w:val="44546A"/>
      <w:sz w:val="24"/>
      <w:szCs w:val="24"/>
    </w:rPr>
  </w:style>
  <w:style w:type="paragraph" w:styleId="IntenseQuote">
    <w:name w:val="Intense Quote"/>
    <w:basedOn w:val="Normal"/>
    <w:next w:val="Normal"/>
    <w:link w:val="IntenseQuoteChar"/>
    <w:uiPriority w:val="30"/>
    <w:qFormat/>
    <w:rsid w:val="00EC0538"/>
    <w:pPr>
      <w:spacing w:before="100" w:beforeAutospacing="1" w:after="240" w:line="240" w:lineRule="auto"/>
      <w:ind w:left="720"/>
      <w:jc w:val="center"/>
    </w:pPr>
    <w:rPr>
      <w:rFonts w:ascii="Calibri Light" w:eastAsia="Yu Gothic Light" w:hAnsi="Calibri Light"/>
      <w:color w:val="44546A"/>
      <w:spacing w:val="-6"/>
      <w:sz w:val="32"/>
      <w:szCs w:val="32"/>
    </w:rPr>
  </w:style>
  <w:style w:type="character" w:customStyle="1" w:styleId="IntenseQuoteChar">
    <w:name w:val="Intense Quote Char"/>
    <w:link w:val="IntenseQuote"/>
    <w:uiPriority w:val="30"/>
    <w:rsid w:val="00EC0538"/>
    <w:rPr>
      <w:rFonts w:ascii="Calibri Light" w:eastAsia="Yu Gothic Light" w:hAnsi="Calibri Light" w:cs="Times New Roman"/>
      <w:color w:val="44546A"/>
      <w:spacing w:val="-6"/>
      <w:sz w:val="32"/>
      <w:szCs w:val="32"/>
    </w:rPr>
  </w:style>
  <w:style w:type="character" w:styleId="SubtleEmphasis">
    <w:name w:val="Subtle Emphasis"/>
    <w:uiPriority w:val="19"/>
    <w:qFormat/>
    <w:rsid w:val="00EC0538"/>
    <w:rPr>
      <w:i/>
      <w:iCs/>
      <w:color w:val="595959"/>
    </w:rPr>
  </w:style>
  <w:style w:type="character" w:styleId="IntenseEmphasis">
    <w:name w:val="Intense Emphasis"/>
    <w:uiPriority w:val="21"/>
    <w:qFormat/>
    <w:rsid w:val="00EC0538"/>
    <w:rPr>
      <w:b/>
      <w:bCs/>
      <w:i/>
      <w:iCs/>
    </w:rPr>
  </w:style>
  <w:style w:type="character" w:styleId="SubtleReference">
    <w:name w:val="Subtle Reference"/>
    <w:uiPriority w:val="31"/>
    <w:qFormat/>
    <w:rsid w:val="00EC0538"/>
    <w:rPr>
      <w:smallCaps/>
      <w:color w:val="595959"/>
      <w:u w:val="none" w:color="7F7F7F"/>
      <w:bdr w:val="none" w:sz="0" w:space="0" w:color="auto"/>
    </w:rPr>
  </w:style>
  <w:style w:type="character" w:styleId="IntenseReference">
    <w:name w:val="Intense Reference"/>
    <w:uiPriority w:val="32"/>
    <w:qFormat/>
    <w:rsid w:val="00EC0538"/>
    <w:rPr>
      <w:b/>
      <w:bCs/>
      <w:smallCaps/>
      <w:color w:val="44546A"/>
      <w:u w:val="single"/>
    </w:rPr>
  </w:style>
  <w:style w:type="character" w:styleId="BookTitle">
    <w:name w:val="Book Title"/>
    <w:uiPriority w:val="33"/>
    <w:qFormat/>
    <w:rsid w:val="00EC0538"/>
    <w:rPr>
      <w:b/>
      <w:bCs/>
      <w:smallCaps/>
      <w:spacing w:val="10"/>
    </w:rPr>
  </w:style>
  <w:style w:type="paragraph" w:styleId="TOCHeading">
    <w:name w:val="TOC Heading"/>
    <w:basedOn w:val="Heading1"/>
    <w:next w:val="Normal"/>
    <w:uiPriority w:val="39"/>
    <w:semiHidden/>
    <w:unhideWhenUsed/>
    <w:qFormat/>
    <w:rsid w:val="00EC0538"/>
    <w:pPr>
      <w:outlineLvl w:val="9"/>
    </w:p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
    <w:basedOn w:val="Normal"/>
    <w:link w:val="ListParagraphChar"/>
    <w:uiPriority w:val="34"/>
    <w:qFormat/>
    <w:rsid w:val="00E44BC7"/>
    <w:pPr>
      <w:ind w:left="720"/>
      <w:contextualSpacing/>
    </w:pPr>
  </w:style>
  <w:style w:type="character" w:customStyle="1" w:styleId="apple-converted-space">
    <w:name w:val="apple-converted-space"/>
    <w:basedOn w:val="DefaultParagraphFont"/>
    <w:rsid w:val="00AC5398"/>
  </w:style>
  <w:style w:type="character" w:styleId="FollowedHyperlink">
    <w:name w:val="FollowedHyperlink"/>
    <w:uiPriority w:val="99"/>
    <w:semiHidden/>
    <w:unhideWhenUsed/>
    <w:rsid w:val="0051061E"/>
    <w:rPr>
      <w:color w:val="954F72"/>
      <w:u w:val="single"/>
    </w:rPr>
  </w:style>
  <w:style w:type="paragraph" w:customStyle="1" w:styleId="xmsonormal">
    <w:name w:val="x_msonormal"/>
    <w:basedOn w:val="Normal"/>
    <w:rsid w:val="00FC342B"/>
    <w:pPr>
      <w:spacing w:before="240" w:after="180" w:line="300" w:lineRule="atLeast"/>
    </w:pPr>
    <w:rPr>
      <w:rFonts w:ascii="Times New Roman" w:eastAsia="Times New Roman" w:hAnsi="Times New Roman"/>
      <w:sz w:val="23"/>
      <w:szCs w:val="23"/>
      <w:lang w:eastAsia="en-GB"/>
    </w:rPr>
  </w:style>
  <w:style w:type="paragraph" w:styleId="Revision">
    <w:name w:val="Revision"/>
    <w:hidden/>
    <w:uiPriority w:val="99"/>
    <w:semiHidden/>
    <w:rsid w:val="00186C97"/>
    <w:rPr>
      <w:sz w:val="22"/>
      <w:szCs w:val="22"/>
    </w:rPr>
  </w:style>
  <w:style w:type="paragraph" w:styleId="Header">
    <w:name w:val="header"/>
    <w:basedOn w:val="Normal"/>
    <w:link w:val="HeaderChar"/>
    <w:unhideWhenUsed/>
    <w:rsid w:val="00CD5DEE"/>
    <w:pPr>
      <w:tabs>
        <w:tab w:val="center" w:pos="4320"/>
        <w:tab w:val="right" w:pos="8640"/>
      </w:tabs>
      <w:spacing w:after="0" w:line="240" w:lineRule="auto"/>
    </w:pPr>
  </w:style>
  <w:style w:type="character" w:customStyle="1" w:styleId="HeaderChar">
    <w:name w:val="Header Char"/>
    <w:basedOn w:val="DefaultParagraphFont"/>
    <w:link w:val="Header"/>
    <w:rsid w:val="00CD5DEE"/>
  </w:style>
  <w:style w:type="paragraph" w:styleId="Footer">
    <w:name w:val="footer"/>
    <w:basedOn w:val="Normal"/>
    <w:link w:val="FooterChar"/>
    <w:uiPriority w:val="99"/>
    <w:unhideWhenUsed/>
    <w:rsid w:val="00CD5DEE"/>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5DEE"/>
  </w:style>
  <w:style w:type="table" w:styleId="LightShading">
    <w:name w:val="Light Shading"/>
    <w:basedOn w:val="TableNormal"/>
    <w:uiPriority w:val="60"/>
    <w:rsid w:val="005B068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B0682"/>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UnresolvedMention1">
    <w:name w:val="Unresolved Mention1"/>
    <w:basedOn w:val="DefaultParagraphFont"/>
    <w:uiPriority w:val="99"/>
    <w:semiHidden/>
    <w:unhideWhenUsed/>
    <w:rsid w:val="00B6488F"/>
    <w:rPr>
      <w:color w:val="605E5C"/>
      <w:shd w:val="clear" w:color="auto" w:fill="E1DFDD"/>
    </w:rPr>
  </w:style>
  <w:style w:type="character" w:customStyle="1" w:styleId="UnresolvedMention2">
    <w:name w:val="Unresolved Mention2"/>
    <w:basedOn w:val="DefaultParagraphFont"/>
    <w:uiPriority w:val="99"/>
    <w:semiHidden/>
    <w:unhideWhenUsed/>
    <w:rsid w:val="006E3579"/>
    <w:rPr>
      <w:color w:val="605E5C"/>
      <w:shd w:val="clear" w:color="auto" w:fill="E1DFDD"/>
    </w:rPr>
  </w:style>
  <w:style w:type="character" w:styleId="UnresolvedMention">
    <w:name w:val="Unresolved Mention"/>
    <w:basedOn w:val="DefaultParagraphFont"/>
    <w:uiPriority w:val="99"/>
    <w:semiHidden/>
    <w:unhideWhenUsed/>
    <w:rsid w:val="00427FF1"/>
    <w:rPr>
      <w:color w:val="605E5C"/>
      <w:shd w:val="clear" w:color="auto" w:fill="E1DFDD"/>
    </w:rPr>
  </w:style>
  <w:style w:type="paragraph" w:customStyle="1" w:styleId="Default">
    <w:name w:val="Default"/>
    <w:rsid w:val="00C56D69"/>
    <w:pPr>
      <w:autoSpaceDE w:val="0"/>
      <w:autoSpaceDN w:val="0"/>
      <w:adjustRightInd w:val="0"/>
    </w:pPr>
    <w:rPr>
      <w:rFonts w:ascii="Twinkl Cursive Looped" w:hAnsi="Twinkl Cursive Looped" w:cs="Twinkl Cursive Looped"/>
      <w:color w:val="000000"/>
      <w:sz w:val="24"/>
      <w:szCs w:val="24"/>
    </w:rPr>
  </w:style>
  <w:style w:type="character" w:customStyle="1" w:styleId="emoji">
    <w:name w:val="emoji"/>
    <w:basedOn w:val="DefaultParagraphFont"/>
    <w:rsid w:val="0066050C"/>
  </w:style>
  <w:style w:type="table" w:customStyle="1" w:styleId="TableGrid1">
    <w:name w:val="Table Grid1"/>
    <w:basedOn w:val="TableNormal"/>
    <w:next w:val="TableGrid"/>
    <w:uiPriority w:val="39"/>
    <w:rsid w:val="00BB16B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j7uxdc85m">
    <w:name w:val="markj7uxdc85m"/>
    <w:basedOn w:val="DefaultParagraphFont"/>
    <w:rsid w:val="001F09F9"/>
  </w:style>
  <w:style w:type="character" w:customStyle="1" w:styleId="markddzdvoail">
    <w:name w:val="markddzdvoail"/>
    <w:basedOn w:val="DefaultParagraphFont"/>
    <w:rsid w:val="001F09F9"/>
  </w:style>
  <w:style w:type="paragraph" w:customStyle="1" w:styleId="trt0xe">
    <w:name w:val="trt0xe"/>
    <w:basedOn w:val="Normal"/>
    <w:rsid w:val="00177237"/>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
    <w:name w:val="paragraph"/>
    <w:basedOn w:val="Normal"/>
    <w:rsid w:val="0004691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046912"/>
  </w:style>
  <w:style w:type="paragraph" w:customStyle="1" w:styleId="contentpasted0">
    <w:name w:val="contentpasted0"/>
    <w:basedOn w:val="Normal"/>
    <w:rsid w:val="00A674B8"/>
    <w:pPr>
      <w:spacing w:after="0" w:line="240" w:lineRule="auto"/>
    </w:pPr>
    <w:rPr>
      <w:rFonts w:eastAsiaTheme="minorHAnsi" w:cs="Calibri"/>
      <w:lang w:eastAsia="en-GB"/>
    </w:rPr>
  </w:style>
  <w:style w:type="character" w:customStyle="1" w:styleId="elementtoproof">
    <w:name w:val="elementtoproof"/>
    <w:basedOn w:val="DefaultParagraphFont"/>
    <w:rsid w:val="004C088F"/>
  </w:style>
  <w:style w:type="character" w:customStyle="1" w:styleId="outlook-search-highlight">
    <w:name w:val="outlook-search-highlight"/>
    <w:basedOn w:val="DefaultParagraphFont"/>
    <w:rsid w:val="002836A4"/>
  </w:style>
  <w:style w:type="character" w:customStyle="1" w:styleId="gmail-x193iq5w">
    <w:name w:val="gmail-x193iq5w"/>
    <w:basedOn w:val="DefaultParagraphFont"/>
    <w:rsid w:val="0062242A"/>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
    <w:basedOn w:val="DefaultParagraphFont"/>
    <w:link w:val="ListParagraph"/>
    <w:uiPriority w:val="34"/>
    <w:locked/>
    <w:rsid w:val="00F91C94"/>
    <w:rPr>
      <w:sz w:val="22"/>
      <w:szCs w:val="22"/>
    </w:rPr>
  </w:style>
  <w:style w:type="character" w:customStyle="1" w:styleId="s1">
    <w:name w:val="s1"/>
    <w:basedOn w:val="DefaultParagraphFont"/>
    <w:rsid w:val="000939DB"/>
  </w:style>
  <w:style w:type="paragraph" w:customStyle="1" w:styleId="p1">
    <w:name w:val="p1"/>
    <w:basedOn w:val="Normal"/>
    <w:rsid w:val="005B3497"/>
    <w:pPr>
      <w:spacing w:before="100" w:beforeAutospacing="1" w:after="100" w:afterAutospacing="1" w:line="240" w:lineRule="auto"/>
    </w:pPr>
    <w:rPr>
      <w:rFonts w:ascii="Aptos" w:eastAsiaTheme="minorHAnsi"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4845">
      <w:bodyDiv w:val="1"/>
      <w:marLeft w:val="0"/>
      <w:marRight w:val="0"/>
      <w:marTop w:val="0"/>
      <w:marBottom w:val="0"/>
      <w:divBdr>
        <w:top w:val="none" w:sz="0" w:space="0" w:color="auto"/>
        <w:left w:val="none" w:sz="0" w:space="0" w:color="auto"/>
        <w:bottom w:val="none" w:sz="0" w:space="0" w:color="auto"/>
        <w:right w:val="none" w:sz="0" w:space="0" w:color="auto"/>
      </w:divBdr>
    </w:div>
    <w:div w:id="4747566">
      <w:bodyDiv w:val="1"/>
      <w:marLeft w:val="0"/>
      <w:marRight w:val="0"/>
      <w:marTop w:val="0"/>
      <w:marBottom w:val="0"/>
      <w:divBdr>
        <w:top w:val="none" w:sz="0" w:space="0" w:color="auto"/>
        <w:left w:val="none" w:sz="0" w:space="0" w:color="auto"/>
        <w:bottom w:val="none" w:sz="0" w:space="0" w:color="auto"/>
        <w:right w:val="none" w:sz="0" w:space="0" w:color="auto"/>
      </w:divBdr>
    </w:div>
    <w:div w:id="5711622">
      <w:bodyDiv w:val="1"/>
      <w:marLeft w:val="0"/>
      <w:marRight w:val="0"/>
      <w:marTop w:val="0"/>
      <w:marBottom w:val="0"/>
      <w:divBdr>
        <w:top w:val="none" w:sz="0" w:space="0" w:color="auto"/>
        <w:left w:val="none" w:sz="0" w:space="0" w:color="auto"/>
        <w:bottom w:val="none" w:sz="0" w:space="0" w:color="auto"/>
        <w:right w:val="none" w:sz="0" w:space="0" w:color="auto"/>
      </w:divBdr>
    </w:div>
    <w:div w:id="10033536">
      <w:bodyDiv w:val="1"/>
      <w:marLeft w:val="0"/>
      <w:marRight w:val="0"/>
      <w:marTop w:val="0"/>
      <w:marBottom w:val="0"/>
      <w:divBdr>
        <w:top w:val="none" w:sz="0" w:space="0" w:color="auto"/>
        <w:left w:val="none" w:sz="0" w:space="0" w:color="auto"/>
        <w:bottom w:val="none" w:sz="0" w:space="0" w:color="auto"/>
        <w:right w:val="none" w:sz="0" w:space="0" w:color="auto"/>
      </w:divBdr>
    </w:div>
    <w:div w:id="10838478">
      <w:bodyDiv w:val="1"/>
      <w:marLeft w:val="0"/>
      <w:marRight w:val="0"/>
      <w:marTop w:val="0"/>
      <w:marBottom w:val="0"/>
      <w:divBdr>
        <w:top w:val="none" w:sz="0" w:space="0" w:color="auto"/>
        <w:left w:val="none" w:sz="0" w:space="0" w:color="auto"/>
        <w:bottom w:val="none" w:sz="0" w:space="0" w:color="auto"/>
        <w:right w:val="none" w:sz="0" w:space="0" w:color="auto"/>
      </w:divBdr>
    </w:div>
    <w:div w:id="13071823">
      <w:bodyDiv w:val="1"/>
      <w:marLeft w:val="0"/>
      <w:marRight w:val="0"/>
      <w:marTop w:val="0"/>
      <w:marBottom w:val="0"/>
      <w:divBdr>
        <w:top w:val="none" w:sz="0" w:space="0" w:color="auto"/>
        <w:left w:val="none" w:sz="0" w:space="0" w:color="auto"/>
        <w:bottom w:val="none" w:sz="0" w:space="0" w:color="auto"/>
        <w:right w:val="none" w:sz="0" w:space="0" w:color="auto"/>
      </w:divBdr>
    </w:div>
    <w:div w:id="16855237">
      <w:bodyDiv w:val="1"/>
      <w:marLeft w:val="0"/>
      <w:marRight w:val="0"/>
      <w:marTop w:val="0"/>
      <w:marBottom w:val="0"/>
      <w:divBdr>
        <w:top w:val="none" w:sz="0" w:space="0" w:color="auto"/>
        <w:left w:val="none" w:sz="0" w:space="0" w:color="auto"/>
        <w:bottom w:val="none" w:sz="0" w:space="0" w:color="auto"/>
        <w:right w:val="none" w:sz="0" w:space="0" w:color="auto"/>
      </w:divBdr>
    </w:div>
    <w:div w:id="21831069">
      <w:bodyDiv w:val="1"/>
      <w:marLeft w:val="0"/>
      <w:marRight w:val="0"/>
      <w:marTop w:val="0"/>
      <w:marBottom w:val="0"/>
      <w:divBdr>
        <w:top w:val="none" w:sz="0" w:space="0" w:color="auto"/>
        <w:left w:val="none" w:sz="0" w:space="0" w:color="auto"/>
        <w:bottom w:val="none" w:sz="0" w:space="0" w:color="auto"/>
        <w:right w:val="none" w:sz="0" w:space="0" w:color="auto"/>
      </w:divBdr>
    </w:div>
    <w:div w:id="23213904">
      <w:bodyDiv w:val="1"/>
      <w:marLeft w:val="0"/>
      <w:marRight w:val="0"/>
      <w:marTop w:val="0"/>
      <w:marBottom w:val="0"/>
      <w:divBdr>
        <w:top w:val="none" w:sz="0" w:space="0" w:color="auto"/>
        <w:left w:val="none" w:sz="0" w:space="0" w:color="auto"/>
        <w:bottom w:val="none" w:sz="0" w:space="0" w:color="auto"/>
        <w:right w:val="none" w:sz="0" w:space="0" w:color="auto"/>
      </w:divBdr>
    </w:div>
    <w:div w:id="28071950">
      <w:bodyDiv w:val="1"/>
      <w:marLeft w:val="0"/>
      <w:marRight w:val="0"/>
      <w:marTop w:val="0"/>
      <w:marBottom w:val="0"/>
      <w:divBdr>
        <w:top w:val="none" w:sz="0" w:space="0" w:color="auto"/>
        <w:left w:val="none" w:sz="0" w:space="0" w:color="auto"/>
        <w:bottom w:val="none" w:sz="0" w:space="0" w:color="auto"/>
        <w:right w:val="none" w:sz="0" w:space="0" w:color="auto"/>
      </w:divBdr>
    </w:div>
    <w:div w:id="31660369">
      <w:bodyDiv w:val="1"/>
      <w:marLeft w:val="0"/>
      <w:marRight w:val="0"/>
      <w:marTop w:val="0"/>
      <w:marBottom w:val="0"/>
      <w:divBdr>
        <w:top w:val="none" w:sz="0" w:space="0" w:color="auto"/>
        <w:left w:val="none" w:sz="0" w:space="0" w:color="auto"/>
        <w:bottom w:val="none" w:sz="0" w:space="0" w:color="auto"/>
        <w:right w:val="none" w:sz="0" w:space="0" w:color="auto"/>
      </w:divBdr>
    </w:div>
    <w:div w:id="38479372">
      <w:bodyDiv w:val="1"/>
      <w:marLeft w:val="0"/>
      <w:marRight w:val="0"/>
      <w:marTop w:val="0"/>
      <w:marBottom w:val="0"/>
      <w:divBdr>
        <w:top w:val="none" w:sz="0" w:space="0" w:color="auto"/>
        <w:left w:val="none" w:sz="0" w:space="0" w:color="auto"/>
        <w:bottom w:val="none" w:sz="0" w:space="0" w:color="auto"/>
        <w:right w:val="none" w:sz="0" w:space="0" w:color="auto"/>
      </w:divBdr>
    </w:div>
    <w:div w:id="43874875">
      <w:bodyDiv w:val="1"/>
      <w:marLeft w:val="0"/>
      <w:marRight w:val="0"/>
      <w:marTop w:val="0"/>
      <w:marBottom w:val="0"/>
      <w:divBdr>
        <w:top w:val="none" w:sz="0" w:space="0" w:color="auto"/>
        <w:left w:val="none" w:sz="0" w:space="0" w:color="auto"/>
        <w:bottom w:val="none" w:sz="0" w:space="0" w:color="auto"/>
        <w:right w:val="none" w:sz="0" w:space="0" w:color="auto"/>
      </w:divBdr>
    </w:div>
    <w:div w:id="44187854">
      <w:bodyDiv w:val="1"/>
      <w:marLeft w:val="0"/>
      <w:marRight w:val="0"/>
      <w:marTop w:val="0"/>
      <w:marBottom w:val="0"/>
      <w:divBdr>
        <w:top w:val="none" w:sz="0" w:space="0" w:color="auto"/>
        <w:left w:val="none" w:sz="0" w:space="0" w:color="auto"/>
        <w:bottom w:val="none" w:sz="0" w:space="0" w:color="auto"/>
        <w:right w:val="none" w:sz="0" w:space="0" w:color="auto"/>
      </w:divBdr>
    </w:div>
    <w:div w:id="51000836">
      <w:bodyDiv w:val="1"/>
      <w:marLeft w:val="0"/>
      <w:marRight w:val="0"/>
      <w:marTop w:val="0"/>
      <w:marBottom w:val="0"/>
      <w:divBdr>
        <w:top w:val="none" w:sz="0" w:space="0" w:color="auto"/>
        <w:left w:val="none" w:sz="0" w:space="0" w:color="auto"/>
        <w:bottom w:val="none" w:sz="0" w:space="0" w:color="auto"/>
        <w:right w:val="none" w:sz="0" w:space="0" w:color="auto"/>
      </w:divBdr>
    </w:div>
    <w:div w:id="57284238">
      <w:bodyDiv w:val="1"/>
      <w:marLeft w:val="0"/>
      <w:marRight w:val="0"/>
      <w:marTop w:val="0"/>
      <w:marBottom w:val="0"/>
      <w:divBdr>
        <w:top w:val="none" w:sz="0" w:space="0" w:color="auto"/>
        <w:left w:val="none" w:sz="0" w:space="0" w:color="auto"/>
        <w:bottom w:val="none" w:sz="0" w:space="0" w:color="auto"/>
        <w:right w:val="none" w:sz="0" w:space="0" w:color="auto"/>
      </w:divBdr>
    </w:div>
    <w:div w:id="57630280">
      <w:bodyDiv w:val="1"/>
      <w:marLeft w:val="0"/>
      <w:marRight w:val="0"/>
      <w:marTop w:val="0"/>
      <w:marBottom w:val="0"/>
      <w:divBdr>
        <w:top w:val="none" w:sz="0" w:space="0" w:color="auto"/>
        <w:left w:val="none" w:sz="0" w:space="0" w:color="auto"/>
        <w:bottom w:val="none" w:sz="0" w:space="0" w:color="auto"/>
        <w:right w:val="none" w:sz="0" w:space="0" w:color="auto"/>
      </w:divBdr>
      <w:divsChild>
        <w:div w:id="1540359581">
          <w:marLeft w:val="0"/>
          <w:marRight w:val="0"/>
          <w:marTop w:val="0"/>
          <w:marBottom w:val="0"/>
          <w:divBdr>
            <w:top w:val="none" w:sz="0" w:space="0" w:color="auto"/>
            <w:left w:val="none" w:sz="0" w:space="0" w:color="auto"/>
            <w:bottom w:val="none" w:sz="0" w:space="0" w:color="auto"/>
            <w:right w:val="none" w:sz="0" w:space="0" w:color="auto"/>
          </w:divBdr>
        </w:div>
        <w:div w:id="1895044935">
          <w:marLeft w:val="0"/>
          <w:marRight w:val="0"/>
          <w:marTop w:val="0"/>
          <w:marBottom w:val="0"/>
          <w:divBdr>
            <w:top w:val="none" w:sz="0" w:space="0" w:color="auto"/>
            <w:left w:val="none" w:sz="0" w:space="0" w:color="auto"/>
            <w:bottom w:val="none" w:sz="0" w:space="0" w:color="auto"/>
            <w:right w:val="none" w:sz="0" w:space="0" w:color="auto"/>
          </w:divBdr>
        </w:div>
        <w:div w:id="2146963761">
          <w:marLeft w:val="0"/>
          <w:marRight w:val="0"/>
          <w:marTop w:val="0"/>
          <w:marBottom w:val="0"/>
          <w:divBdr>
            <w:top w:val="none" w:sz="0" w:space="0" w:color="auto"/>
            <w:left w:val="none" w:sz="0" w:space="0" w:color="auto"/>
            <w:bottom w:val="none" w:sz="0" w:space="0" w:color="auto"/>
            <w:right w:val="none" w:sz="0" w:space="0" w:color="auto"/>
          </w:divBdr>
        </w:div>
      </w:divsChild>
    </w:div>
    <w:div w:id="59181764">
      <w:bodyDiv w:val="1"/>
      <w:marLeft w:val="0"/>
      <w:marRight w:val="0"/>
      <w:marTop w:val="0"/>
      <w:marBottom w:val="0"/>
      <w:divBdr>
        <w:top w:val="none" w:sz="0" w:space="0" w:color="auto"/>
        <w:left w:val="none" w:sz="0" w:space="0" w:color="auto"/>
        <w:bottom w:val="none" w:sz="0" w:space="0" w:color="auto"/>
        <w:right w:val="none" w:sz="0" w:space="0" w:color="auto"/>
      </w:divBdr>
    </w:div>
    <w:div w:id="66002542">
      <w:bodyDiv w:val="1"/>
      <w:marLeft w:val="0"/>
      <w:marRight w:val="0"/>
      <w:marTop w:val="0"/>
      <w:marBottom w:val="0"/>
      <w:divBdr>
        <w:top w:val="none" w:sz="0" w:space="0" w:color="auto"/>
        <w:left w:val="none" w:sz="0" w:space="0" w:color="auto"/>
        <w:bottom w:val="none" w:sz="0" w:space="0" w:color="auto"/>
        <w:right w:val="none" w:sz="0" w:space="0" w:color="auto"/>
      </w:divBdr>
    </w:div>
    <w:div w:id="69080744">
      <w:bodyDiv w:val="1"/>
      <w:marLeft w:val="0"/>
      <w:marRight w:val="0"/>
      <w:marTop w:val="0"/>
      <w:marBottom w:val="0"/>
      <w:divBdr>
        <w:top w:val="none" w:sz="0" w:space="0" w:color="auto"/>
        <w:left w:val="none" w:sz="0" w:space="0" w:color="auto"/>
        <w:bottom w:val="none" w:sz="0" w:space="0" w:color="auto"/>
        <w:right w:val="none" w:sz="0" w:space="0" w:color="auto"/>
      </w:divBdr>
    </w:div>
    <w:div w:id="69084527">
      <w:bodyDiv w:val="1"/>
      <w:marLeft w:val="0"/>
      <w:marRight w:val="0"/>
      <w:marTop w:val="0"/>
      <w:marBottom w:val="0"/>
      <w:divBdr>
        <w:top w:val="none" w:sz="0" w:space="0" w:color="auto"/>
        <w:left w:val="none" w:sz="0" w:space="0" w:color="auto"/>
        <w:bottom w:val="none" w:sz="0" w:space="0" w:color="auto"/>
        <w:right w:val="none" w:sz="0" w:space="0" w:color="auto"/>
      </w:divBdr>
    </w:div>
    <w:div w:id="71197863">
      <w:bodyDiv w:val="1"/>
      <w:marLeft w:val="0"/>
      <w:marRight w:val="0"/>
      <w:marTop w:val="0"/>
      <w:marBottom w:val="0"/>
      <w:divBdr>
        <w:top w:val="none" w:sz="0" w:space="0" w:color="auto"/>
        <w:left w:val="none" w:sz="0" w:space="0" w:color="auto"/>
        <w:bottom w:val="none" w:sz="0" w:space="0" w:color="auto"/>
        <w:right w:val="none" w:sz="0" w:space="0" w:color="auto"/>
      </w:divBdr>
    </w:div>
    <w:div w:id="74933845">
      <w:bodyDiv w:val="1"/>
      <w:marLeft w:val="0"/>
      <w:marRight w:val="0"/>
      <w:marTop w:val="0"/>
      <w:marBottom w:val="0"/>
      <w:divBdr>
        <w:top w:val="none" w:sz="0" w:space="0" w:color="auto"/>
        <w:left w:val="none" w:sz="0" w:space="0" w:color="auto"/>
        <w:bottom w:val="none" w:sz="0" w:space="0" w:color="auto"/>
        <w:right w:val="none" w:sz="0" w:space="0" w:color="auto"/>
      </w:divBdr>
    </w:div>
    <w:div w:id="75135219">
      <w:bodyDiv w:val="1"/>
      <w:marLeft w:val="0"/>
      <w:marRight w:val="0"/>
      <w:marTop w:val="0"/>
      <w:marBottom w:val="0"/>
      <w:divBdr>
        <w:top w:val="none" w:sz="0" w:space="0" w:color="auto"/>
        <w:left w:val="none" w:sz="0" w:space="0" w:color="auto"/>
        <w:bottom w:val="none" w:sz="0" w:space="0" w:color="auto"/>
        <w:right w:val="none" w:sz="0" w:space="0" w:color="auto"/>
      </w:divBdr>
    </w:div>
    <w:div w:id="75908260">
      <w:bodyDiv w:val="1"/>
      <w:marLeft w:val="0"/>
      <w:marRight w:val="0"/>
      <w:marTop w:val="0"/>
      <w:marBottom w:val="0"/>
      <w:divBdr>
        <w:top w:val="none" w:sz="0" w:space="0" w:color="auto"/>
        <w:left w:val="none" w:sz="0" w:space="0" w:color="auto"/>
        <w:bottom w:val="none" w:sz="0" w:space="0" w:color="auto"/>
        <w:right w:val="none" w:sz="0" w:space="0" w:color="auto"/>
      </w:divBdr>
    </w:div>
    <w:div w:id="76368139">
      <w:bodyDiv w:val="1"/>
      <w:marLeft w:val="0"/>
      <w:marRight w:val="0"/>
      <w:marTop w:val="0"/>
      <w:marBottom w:val="0"/>
      <w:divBdr>
        <w:top w:val="none" w:sz="0" w:space="0" w:color="auto"/>
        <w:left w:val="none" w:sz="0" w:space="0" w:color="auto"/>
        <w:bottom w:val="none" w:sz="0" w:space="0" w:color="auto"/>
        <w:right w:val="none" w:sz="0" w:space="0" w:color="auto"/>
      </w:divBdr>
    </w:div>
    <w:div w:id="80033654">
      <w:bodyDiv w:val="1"/>
      <w:marLeft w:val="0"/>
      <w:marRight w:val="0"/>
      <w:marTop w:val="0"/>
      <w:marBottom w:val="0"/>
      <w:divBdr>
        <w:top w:val="none" w:sz="0" w:space="0" w:color="auto"/>
        <w:left w:val="none" w:sz="0" w:space="0" w:color="auto"/>
        <w:bottom w:val="none" w:sz="0" w:space="0" w:color="auto"/>
        <w:right w:val="none" w:sz="0" w:space="0" w:color="auto"/>
      </w:divBdr>
    </w:div>
    <w:div w:id="80564066">
      <w:bodyDiv w:val="1"/>
      <w:marLeft w:val="0"/>
      <w:marRight w:val="0"/>
      <w:marTop w:val="0"/>
      <w:marBottom w:val="0"/>
      <w:divBdr>
        <w:top w:val="none" w:sz="0" w:space="0" w:color="auto"/>
        <w:left w:val="none" w:sz="0" w:space="0" w:color="auto"/>
        <w:bottom w:val="none" w:sz="0" w:space="0" w:color="auto"/>
        <w:right w:val="none" w:sz="0" w:space="0" w:color="auto"/>
      </w:divBdr>
    </w:div>
    <w:div w:id="80833252">
      <w:bodyDiv w:val="1"/>
      <w:marLeft w:val="0"/>
      <w:marRight w:val="0"/>
      <w:marTop w:val="0"/>
      <w:marBottom w:val="0"/>
      <w:divBdr>
        <w:top w:val="none" w:sz="0" w:space="0" w:color="auto"/>
        <w:left w:val="none" w:sz="0" w:space="0" w:color="auto"/>
        <w:bottom w:val="none" w:sz="0" w:space="0" w:color="auto"/>
        <w:right w:val="none" w:sz="0" w:space="0" w:color="auto"/>
      </w:divBdr>
    </w:div>
    <w:div w:id="84693035">
      <w:bodyDiv w:val="1"/>
      <w:marLeft w:val="0"/>
      <w:marRight w:val="0"/>
      <w:marTop w:val="0"/>
      <w:marBottom w:val="0"/>
      <w:divBdr>
        <w:top w:val="none" w:sz="0" w:space="0" w:color="auto"/>
        <w:left w:val="none" w:sz="0" w:space="0" w:color="auto"/>
        <w:bottom w:val="none" w:sz="0" w:space="0" w:color="auto"/>
        <w:right w:val="none" w:sz="0" w:space="0" w:color="auto"/>
      </w:divBdr>
    </w:div>
    <w:div w:id="96413374">
      <w:bodyDiv w:val="1"/>
      <w:marLeft w:val="0"/>
      <w:marRight w:val="0"/>
      <w:marTop w:val="0"/>
      <w:marBottom w:val="0"/>
      <w:divBdr>
        <w:top w:val="none" w:sz="0" w:space="0" w:color="auto"/>
        <w:left w:val="none" w:sz="0" w:space="0" w:color="auto"/>
        <w:bottom w:val="none" w:sz="0" w:space="0" w:color="auto"/>
        <w:right w:val="none" w:sz="0" w:space="0" w:color="auto"/>
      </w:divBdr>
      <w:divsChild>
        <w:div w:id="1120565060">
          <w:marLeft w:val="0"/>
          <w:marRight w:val="0"/>
          <w:marTop w:val="0"/>
          <w:marBottom w:val="0"/>
          <w:divBdr>
            <w:top w:val="none" w:sz="0" w:space="0" w:color="auto"/>
            <w:left w:val="none" w:sz="0" w:space="0" w:color="auto"/>
            <w:bottom w:val="none" w:sz="0" w:space="0" w:color="auto"/>
            <w:right w:val="none" w:sz="0" w:space="0" w:color="auto"/>
          </w:divBdr>
        </w:div>
      </w:divsChild>
    </w:div>
    <w:div w:id="97726121">
      <w:bodyDiv w:val="1"/>
      <w:marLeft w:val="0"/>
      <w:marRight w:val="0"/>
      <w:marTop w:val="0"/>
      <w:marBottom w:val="0"/>
      <w:divBdr>
        <w:top w:val="none" w:sz="0" w:space="0" w:color="auto"/>
        <w:left w:val="none" w:sz="0" w:space="0" w:color="auto"/>
        <w:bottom w:val="none" w:sz="0" w:space="0" w:color="auto"/>
        <w:right w:val="none" w:sz="0" w:space="0" w:color="auto"/>
      </w:divBdr>
    </w:div>
    <w:div w:id="100272581">
      <w:bodyDiv w:val="1"/>
      <w:marLeft w:val="0"/>
      <w:marRight w:val="0"/>
      <w:marTop w:val="0"/>
      <w:marBottom w:val="0"/>
      <w:divBdr>
        <w:top w:val="none" w:sz="0" w:space="0" w:color="auto"/>
        <w:left w:val="none" w:sz="0" w:space="0" w:color="auto"/>
        <w:bottom w:val="none" w:sz="0" w:space="0" w:color="auto"/>
        <w:right w:val="none" w:sz="0" w:space="0" w:color="auto"/>
      </w:divBdr>
    </w:div>
    <w:div w:id="116413070">
      <w:bodyDiv w:val="1"/>
      <w:marLeft w:val="0"/>
      <w:marRight w:val="0"/>
      <w:marTop w:val="0"/>
      <w:marBottom w:val="0"/>
      <w:divBdr>
        <w:top w:val="none" w:sz="0" w:space="0" w:color="auto"/>
        <w:left w:val="none" w:sz="0" w:space="0" w:color="auto"/>
        <w:bottom w:val="none" w:sz="0" w:space="0" w:color="auto"/>
        <w:right w:val="none" w:sz="0" w:space="0" w:color="auto"/>
      </w:divBdr>
    </w:div>
    <w:div w:id="117450802">
      <w:bodyDiv w:val="1"/>
      <w:marLeft w:val="0"/>
      <w:marRight w:val="0"/>
      <w:marTop w:val="0"/>
      <w:marBottom w:val="0"/>
      <w:divBdr>
        <w:top w:val="none" w:sz="0" w:space="0" w:color="auto"/>
        <w:left w:val="none" w:sz="0" w:space="0" w:color="auto"/>
        <w:bottom w:val="none" w:sz="0" w:space="0" w:color="auto"/>
        <w:right w:val="none" w:sz="0" w:space="0" w:color="auto"/>
      </w:divBdr>
    </w:div>
    <w:div w:id="121388507">
      <w:bodyDiv w:val="1"/>
      <w:marLeft w:val="0"/>
      <w:marRight w:val="0"/>
      <w:marTop w:val="0"/>
      <w:marBottom w:val="0"/>
      <w:divBdr>
        <w:top w:val="none" w:sz="0" w:space="0" w:color="auto"/>
        <w:left w:val="none" w:sz="0" w:space="0" w:color="auto"/>
        <w:bottom w:val="none" w:sz="0" w:space="0" w:color="auto"/>
        <w:right w:val="none" w:sz="0" w:space="0" w:color="auto"/>
      </w:divBdr>
    </w:div>
    <w:div w:id="125663467">
      <w:bodyDiv w:val="1"/>
      <w:marLeft w:val="0"/>
      <w:marRight w:val="0"/>
      <w:marTop w:val="0"/>
      <w:marBottom w:val="0"/>
      <w:divBdr>
        <w:top w:val="none" w:sz="0" w:space="0" w:color="auto"/>
        <w:left w:val="none" w:sz="0" w:space="0" w:color="auto"/>
        <w:bottom w:val="none" w:sz="0" w:space="0" w:color="auto"/>
        <w:right w:val="none" w:sz="0" w:space="0" w:color="auto"/>
      </w:divBdr>
    </w:div>
    <w:div w:id="126748562">
      <w:bodyDiv w:val="1"/>
      <w:marLeft w:val="0"/>
      <w:marRight w:val="0"/>
      <w:marTop w:val="0"/>
      <w:marBottom w:val="0"/>
      <w:divBdr>
        <w:top w:val="none" w:sz="0" w:space="0" w:color="auto"/>
        <w:left w:val="none" w:sz="0" w:space="0" w:color="auto"/>
        <w:bottom w:val="none" w:sz="0" w:space="0" w:color="auto"/>
        <w:right w:val="none" w:sz="0" w:space="0" w:color="auto"/>
      </w:divBdr>
    </w:div>
    <w:div w:id="126748653">
      <w:bodyDiv w:val="1"/>
      <w:marLeft w:val="0"/>
      <w:marRight w:val="0"/>
      <w:marTop w:val="0"/>
      <w:marBottom w:val="0"/>
      <w:divBdr>
        <w:top w:val="none" w:sz="0" w:space="0" w:color="auto"/>
        <w:left w:val="none" w:sz="0" w:space="0" w:color="auto"/>
        <w:bottom w:val="none" w:sz="0" w:space="0" w:color="auto"/>
        <w:right w:val="none" w:sz="0" w:space="0" w:color="auto"/>
      </w:divBdr>
    </w:div>
    <w:div w:id="128742796">
      <w:bodyDiv w:val="1"/>
      <w:marLeft w:val="0"/>
      <w:marRight w:val="0"/>
      <w:marTop w:val="0"/>
      <w:marBottom w:val="0"/>
      <w:divBdr>
        <w:top w:val="none" w:sz="0" w:space="0" w:color="auto"/>
        <w:left w:val="none" w:sz="0" w:space="0" w:color="auto"/>
        <w:bottom w:val="none" w:sz="0" w:space="0" w:color="auto"/>
        <w:right w:val="none" w:sz="0" w:space="0" w:color="auto"/>
      </w:divBdr>
    </w:div>
    <w:div w:id="130829100">
      <w:bodyDiv w:val="1"/>
      <w:marLeft w:val="0"/>
      <w:marRight w:val="0"/>
      <w:marTop w:val="0"/>
      <w:marBottom w:val="0"/>
      <w:divBdr>
        <w:top w:val="none" w:sz="0" w:space="0" w:color="auto"/>
        <w:left w:val="none" w:sz="0" w:space="0" w:color="auto"/>
        <w:bottom w:val="none" w:sz="0" w:space="0" w:color="auto"/>
        <w:right w:val="none" w:sz="0" w:space="0" w:color="auto"/>
      </w:divBdr>
      <w:divsChild>
        <w:div w:id="332880682">
          <w:marLeft w:val="0"/>
          <w:marRight w:val="0"/>
          <w:marTop w:val="0"/>
          <w:marBottom w:val="0"/>
          <w:divBdr>
            <w:top w:val="none" w:sz="0" w:space="0" w:color="auto"/>
            <w:left w:val="none" w:sz="0" w:space="0" w:color="auto"/>
            <w:bottom w:val="none" w:sz="0" w:space="0" w:color="auto"/>
            <w:right w:val="none" w:sz="0" w:space="0" w:color="auto"/>
          </w:divBdr>
        </w:div>
        <w:div w:id="1418398953">
          <w:marLeft w:val="0"/>
          <w:marRight w:val="0"/>
          <w:marTop w:val="0"/>
          <w:marBottom w:val="0"/>
          <w:divBdr>
            <w:top w:val="none" w:sz="0" w:space="0" w:color="auto"/>
            <w:left w:val="none" w:sz="0" w:space="0" w:color="auto"/>
            <w:bottom w:val="none" w:sz="0" w:space="0" w:color="auto"/>
            <w:right w:val="none" w:sz="0" w:space="0" w:color="auto"/>
          </w:divBdr>
        </w:div>
        <w:div w:id="1453938307">
          <w:marLeft w:val="0"/>
          <w:marRight w:val="0"/>
          <w:marTop w:val="0"/>
          <w:marBottom w:val="0"/>
          <w:divBdr>
            <w:top w:val="none" w:sz="0" w:space="0" w:color="auto"/>
            <w:left w:val="none" w:sz="0" w:space="0" w:color="auto"/>
            <w:bottom w:val="none" w:sz="0" w:space="0" w:color="auto"/>
            <w:right w:val="none" w:sz="0" w:space="0" w:color="auto"/>
          </w:divBdr>
        </w:div>
      </w:divsChild>
    </w:div>
    <w:div w:id="130945155">
      <w:bodyDiv w:val="1"/>
      <w:marLeft w:val="0"/>
      <w:marRight w:val="0"/>
      <w:marTop w:val="0"/>
      <w:marBottom w:val="0"/>
      <w:divBdr>
        <w:top w:val="none" w:sz="0" w:space="0" w:color="auto"/>
        <w:left w:val="none" w:sz="0" w:space="0" w:color="auto"/>
        <w:bottom w:val="none" w:sz="0" w:space="0" w:color="auto"/>
        <w:right w:val="none" w:sz="0" w:space="0" w:color="auto"/>
      </w:divBdr>
    </w:div>
    <w:div w:id="137262071">
      <w:bodyDiv w:val="1"/>
      <w:marLeft w:val="0"/>
      <w:marRight w:val="0"/>
      <w:marTop w:val="0"/>
      <w:marBottom w:val="0"/>
      <w:divBdr>
        <w:top w:val="none" w:sz="0" w:space="0" w:color="auto"/>
        <w:left w:val="none" w:sz="0" w:space="0" w:color="auto"/>
        <w:bottom w:val="none" w:sz="0" w:space="0" w:color="auto"/>
        <w:right w:val="none" w:sz="0" w:space="0" w:color="auto"/>
      </w:divBdr>
    </w:div>
    <w:div w:id="138036085">
      <w:bodyDiv w:val="1"/>
      <w:marLeft w:val="0"/>
      <w:marRight w:val="0"/>
      <w:marTop w:val="0"/>
      <w:marBottom w:val="0"/>
      <w:divBdr>
        <w:top w:val="none" w:sz="0" w:space="0" w:color="auto"/>
        <w:left w:val="none" w:sz="0" w:space="0" w:color="auto"/>
        <w:bottom w:val="none" w:sz="0" w:space="0" w:color="auto"/>
        <w:right w:val="none" w:sz="0" w:space="0" w:color="auto"/>
      </w:divBdr>
    </w:div>
    <w:div w:id="140073993">
      <w:bodyDiv w:val="1"/>
      <w:marLeft w:val="0"/>
      <w:marRight w:val="0"/>
      <w:marTop w:val="0"/>
      <w:marBottom w:val="0"/>
      <w:divBdr>
        <w:top w:val="none" w:sz="0" w:space="0" w:color="auto"/>
        <w:left w:val="none" w:sz="0" w:space="0" w:color="auto"/>
        <w:bottom w:val="none" w:sz="0" w:space="0" w:color="auto"/>
        <w:right w:val="none" w:sz="0" w:space="0" w:color="auto"/>
      </w:divBdr>
    </w:div>
    <w:div w:id="142043297">
      <w:bodyDiv w:val="1"/>
      <w:marLeft w:val="0"/>
      <w:marRight w:val="0"/>
      <w:marTop w:val="0"/>
      <w:marBottom w:val="0"/>
      <w:divBdr>
        <w:top w:val="none" w:sz="0" w:space="0" w:color="auto"/>
        <w:left w:val="none" w:sz="0" w:space="0" w:color="auto"/>
        <w:bottom w:val="none" w:sz="0" w:space="0" w:color="auto"/>
        <w:right w:val="none" w:sz="0" w:space="0" w:color="auto"/>
      </w:divBdr>
    </w:div>
    <w:div w:id="146168311">
      <w:bodyDiv w:val="1"/>
      <w:marLeft w:val="0"/>
      <w:marRight w:val="0"/>
      <w:marTop w:val="0"/>
      <w:marBottom w:val="0"/>
      <w:divBdr>
        <w:top w:val="none" w:sz="0" w:space="0" w:color="auto"/>
        <w:left w:val="none" w:sz="0" w:space="0" w:color="auto"/>
        <w:bottom w:val="none" w:sz="0" w:space="0" w:color="auto"/>
        <w:right w:val="none" w:sz="0" w:space="0" w:color="auto"/>
      </w:divBdr>
    </w:div>
    <w:div w:id="149448746">
      <w:bodyDiv w:val="1"/>
      <w:marLeft w:val="0"/>
      <w:marRight w:val="0"/>
      <w:marTop w:val="0"/>
      <w:marBottom w:val="0"/>
      <w:divBdr>
        <w:top w:val="none" w:sz="0" w:space="0" w:color="auto"/>
        <w:left w:val="none" w:sz="0" w:space="0" w:color="auto"/>
        <w:bottom w:val="none" w:sz="0" w:space="0" w:color="auto"/>
        <w:right w:val="none" w:sz="0" w:space="0" w:color="auto"/>
      </w:divBdr>
    </w:div>
    <w:div w:id="150801674">
      <w:bodyDiv w:val="1"/>
      <w:marLeft w:val="0"/>
      <w:marRight w:val="0"/>
      <w:marTop w:val="0"/>
      <w:marBottom w:val="0"/>
      <w:divBdr>
        <w:top w:val="none" w:sz="0" w:space="0" w:color="auto"/>
        <w:left w:val="none" w:sz="0" w:space="0" w:color="auto"/>
        <w:bottom w:val="none" w:sz="0" w:space="0" w:color="auto"/>
        <w:right w:val="none" w:sz="0" w:space="0" w:color="auto"/>
      </w:divBdr>
    </w:div>
    <w:div w:id="152063409">
      <w:bodyDiv w:val="1"/>
      <w:marLeft w:val="0"/>
      <w:marRight w:val="0"/>
      <w:marTop w:val="0"/>
      <w:marBottom w:val="0"/>
      <w:divBdr>
        <w:top w:val="none" w:sz="0" w:space="0" w:color="auto"/>
        <w:left w:val="none" w:sz="0" w:space="0" w:color="auto"/>
        <w:bottom w:val="none" w:sz="0" w:space="0" w:color="auto"/>
        <w:right w:val="none" w:sz="0" w:space="0" w:color="auto"/>
      </w:divBdr>
    </w:div>
    <w:div w:id="161892263">
      <w:bodyDiv w:val="1"/>
      <w:marLeft w:val="0"/>
      <w:marRight w:val="0"/>
      <w:marTop w:val="0"/>
      <w:marBottom w:val="0"/>
      <w:divBdr>
        <w:top w:val="none" w:sz="0" w:space="0" w:color="auto"/>
        <w:left w:val="none" w:sz="0" w:space="0" w:color="auto"/>
        <w:bottom w:val="none" w:sz="0" w:space="0" w:color="auto"/>
        <w:right w:val="none" w:sz="0" w:space="0" w:color="auto"/>
      </w:divBdr>
    </w:div>
    <w:div w:id="162161950">
      <w:bodyDiv w:val="1"/>
      <w:marLeft w:val="0"/>
      <w:marRight w:val="0"/>
      <w:marTop w:val="0"/>
      <w:marBottom w:val="0"/>
      <w:divBdr>
        <w:top w:val="none" w:sz="0" w:space="0" w:color="auto"/>
        <w:left w:val="none" w:sz="0" w:space="0" w:color="auto"/>
        <w:bottom w:val="none" w:sz="0" w:space="0" w:color="auto"/>
        <w:right w:val="none" w:sz="0" w:space="0" w:color="auto"/>
      </w:divBdr>
    </w:div>
    <w:div w:id="165898773">
      <w:bodyDiv w:val="1"/>
      <w:marLeft w:val="0"/>
      <w:marRight w:val="0"/>
      <w:marTop w:val="0"/>
      <w:marBottom w:val="0"/>
      <w:divBdr>
        <w:top w:val="none" w:sz="0" w:space="0" w:color="auto"/>
        <w:left w:val="none" w:sz="0" w:space="0" w:color="auto"/>
        <w:bottom w:val="none" w:sz="0" w:space="0" w:color="auto"/>
        <w:right w:val="none" w:sz="0" w:space="0" w:color="auto"/>
      </w:divBdr>
    </w:div>
    <w:div w:id="166100224">
      <w:bodyDiv w:val="1"/>
      <w:marLeft w:val="0"/>
      <w:marRight w:val="0"/>
      <w:marTop w:val="0"/>
      <w:marBottom w:val="0"/>
      <w:divBdr>
        <w:top w:val="none" w:sz="0" w:space="0" w:color="auto"/>
        <w:left w:val="none" w:sz="0" w:space="0" w:color="auto"/>
        <w:bottom w:val="none" w:sz="0" w:space="0" w:color="auto"/>
        <w:right w:val="none" w:sz="0" w:space="0" w:color="auto"/>
      </w:divBdr>
      <w:divsChild>
        <w:div w:id="1922638477">
          <w:marLeft w:val="0"/>
          <w:marRight w:val="0"/>
          <w:marTop w:val="0"/>
          <w:marBottom w:val="0"/>
          <w:divBdr>
            <w:top w:val="none" w:sz="0" w:space="0" w:color="auto"/>
            <w:left w:val="none" w:sz="0" w:space="0" w:color="auto"/>
            <w:bottom w:val="none" w:sz="0" w:space="0" w:color="auto"/>
            <w:right w:val="none" w:sz="0" w:space="0" w:color="auto"/>
          </w:divBdr>
          <w:divsChild>
            <w:div w:id="1741488808">
              <w:marLeft w:val="0"/>
              <w:marRight w:val="0"/>
              <w:marTop w:val="0"/>
              <w:marBottom w:val="0"/>
              <w:divBdr>
                <w:top w:val="none" w:sz="0" w:space="0" w:color="auto"/>
                <w:left w:val="none" w:sz="0" w:space="0" w:color="auto"/>
                <w:bottom w:val="none" w:sz="0" w:space="0" w:color="auto"/>
                <w:right w:val="none" w:sz="0" w:space="0" w:color="auto"/>
              </w:divBdr>
              <w:divsChild>
                <w:div w:id="4161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2921">
      <w:bodyDiv w:val="1"/>
      <w:marLeft w:val="0"/>
      <w:marRight w:val="0"/>
      <w:marTop w:val="0"/>
      <w:marBottom w:val="0"/>
      <w:divBdr>
        <w:top w:val="none" w:sz="0" w:space="0" w:color="auto"/>
        <w:left w:val="none" w:sz="0" w:space="0" w:color="auto"/>
        <w:bottom w:val="none" w:sz="0" w:space="0" w:color="auto"/>
        <w:right w:val="none" w:sz="0" w:space="0" w:color="auto"/>
      </w:divBdr>
    </w:div>
    <w:div w:id="167717711">
      <w:bodyDiv w:val="1"/>
      <w:marLeft w:val="0"/>
      <w:marRight w:val="0"/>
      <w:marTop w:val="0"/>
      <w:marBottom w:val="0"/>
      <w:divBdr>
        <w:top w:val="none" w:sz="0" w:space="0" w:color="auto"/>
        <w:left w:val="none" w:sz="0" w:space="0" w:color="auto"/>
        <w:bottom w:val="none" w:sz="0" w:space="0" w:color="auto"/>
        <w:right w:val="none" w:sz="0" w:space="0" w:color="auto"/>
      </w:divBdr>
    </w:div>
    <w:div w:id="177818145">
      <w:bodyDiv w:val="1"/>
      <w:marLeft w:val="0"/>
      <w:marRight w:val="0"/>
      <w:marTop w:val="0"/>
      <w:marBottom w:val="0"/>
      <w:divBdr>
        <w:top w:val="none" w:sz="0" w:space="0" w:color="auto"/>
        <w:left w:val="none" w:sz="0" w:space="0" w:color="auto"/>
        <w:bottom w:val="none" w:sz="0" w:space="0" w:color="auto"/>
        <w:right w:val="none" w:sz="0" w:space="0" w:color="auto"/>
      </w:divBdr>
      <w:divsChild>
        <w:div w:id="476536023">
          <w:marLeft w:val="0"/>
          <w:marRight w:val="0"/>
          <w:marTop w:val="0"/>
          <w:marBottom w:val="0"/>
          <w:divBdr>
            <w:top w:val="none" w:sz="0" w:space="0" w:color="auto"/>
            <w:left w:val="none" w:sz="0" w:space="0" w:color="auto"/>
            <w:bottom w:val="none" w:sz="0" w:space="0" w:color="auto"/>
            <w:right w:val="none" w:sz="0" w:space="0" w:color="auto"/>
          </w:divBdr>
        </w:div>
        <w:div w:id="1145510741">
          <w:marLeft w:val="0"/>
          <w:marRight w:val="0"/>
          <w:marTop w:val="0"/>
          <w:marBottom w:val="0"/>
          <w:divBdr>
            <w:top w:val="none" w:sz="0" w:space="0" w:color="auto"/>
            <w:left w:val="none" w:sz="0" w:space="0" w:color="auto"/>
            <w:bottom w:val="none" w:sz="0" w:space="0" w:color="auto"/>
            <w:right w:val="none" w:sz="0" w:space="0" w:color="auto"/>
          </w:divBdr>
        </w:div>
        <w:div w:id="1168250204">
          <w:marLeft w:val="0"/>
          <w:marRight w:val="0"/>
          <w:marTop w:val="0"/>
          <w:marBottom w:val="0"/>
          <w:divBdr>
            <w:top w:val="none" w:sz="0" w:space="0" w:color="auto"/>
            <w:left w:val="none" w:sz="0" w:space="0" w:color="auto"/>
            <w:bottom w:val="none" w:sz="0" w:space="0" w:color="auto"/>
            <w:right w:val="none" w:sz="0" w:space="0" w:color="auto"/>
          </w:divBdr>
        </w:div>
        <w:div w:id="2097745101">
          <w:marLeft w:val="0"/>
          <w:marRight w:val="0"/>
          <w:marTop w:val="0"/>
          <w:marBottom w:val="0"/>
          <w:divBdr>
            <w:top w:val="none" w:sz="0" w:space="0" w:color="auto"/>
            <w:left w:val="none" w:sz="0" w:space="0" w:color="auto"/>
            <w:bottom w:val="none" w:sz="0" w:space="0" w:color="auto"/>
            <w:right w:val="none" w:sz="0" w:space="0" w:color="auto"/>
          </w:divBdr>
        </w:div>
      </w:divsChild>
    </w:div>
    <w:div w:id="178009187">
      <w:bodyDiv w:val="1"/>
      <w:marLeft w:val="0"/>
      <w:marRight w:val="0"/>
      <w:marTop w:val="0"/>
      <w:marBottom w:val="0"/>
      <w:divBdr>
        <w:top w:val="none" w:sz="0" w:space="0" w:color="auto"/>
        <w:left w:val="none" w:sz="0" w:space="0" w:color="auto"/>
        <w:bottom w:val="none" w:sz="0" w:space="0" w:color="auto"/>
        <w:right w:val="none" w:sz="0" w:space="0" w:color="auto"/>
      </w:divBdr>
    </w:div>
    <w:div w:id="179442449">
      <w:bodyDiv w:val="1"/>
      <w:marLeft w:val="0"/>
      <w:marRight w:val="0"/>
      <w:marTop w:val="0"/>
      <w:marBottom w:val="0"/>
      <w:divBdr>
        <w:top w:val="none" w:sz="0" w:space="0" w:color="auto"/>
        <w:left w:val="none" w:sz="0" w:space="0" w:color="auto"/>
        <w:bottom w:val="none" w:sz="0" w:space="0" w:color="auto"/>
        <w:right w:val="none" w:sz="0" w:space="0" w:color="auto"/>
      </w:divBdr>
    </w:div>
    <w:div w:id="179901237">
      <w:bodyDiv w:val="1"/>
      <w:marLeft w:val="0"/>
      <w:marRight w:val="0"/>
      <w:marTop w:val="0"/>
      <w:marBottom w:val="0"/>
      <w:divBdr>
        <w:top w:val="none" w:sz="0" w:space="0" w:color="auto"/>
        <w:left w:val="none" w:sz="0" w:space="0" w:color="auto"/>
        <w:bottom w:val="none" w:sz="0" w:space="0" w:color="auto"/>
        <w:right w:val="none" w:sz="0" w:space="0" w:color="auto"/>
      </w:divBdr>
    </w:div>
    <w:div w:id="181474327">
      <w:bodyDiv w:val="1"/>
      <w:marLeft w:val="0"/>
      <w:marRight w:val="0"/>
      <w:marTop w:val="0"/>
      <w:marBottom w:val="0"/>
      <w:divBdr>
        <w:top w:val="none" w:sz="0" w:space="0" w:color="auto"/>
        <w:left w:val="none" w:sz="0" w:space="0" w:color="auto"/>
        <w:bottom w:val="none" w:sz="0" w:space="0" w:color="auto"/>
        <w:right w:val="none" w:sz="0" w:space="0" w:color="auto"/>
      </w:divBdr>
    </w:div>
    <w:div w:id="189345203">
      <w:bodyDiv w:val="1"/>
      <w:marLeft w:val="0"/>
      <w:marRight w:val="0"/>
      <w:marTop w:val="0"/>
      <w:marBottom w:val="0"/>
      <w:divBdr>
        <w:top w:val="none" w:sz="0" w:space="0" w:color="auto"/>
        <w:left w:val="none" w:sz="0" w:space="0" w:color="auto"/>
        <w:bottom w:val="none" w:sz="0" w:space="0" w:color="auto"/>
        <w:right w:val="none" w:sz="0" w:space="0" w:color="auto"/>
      </w:divBdr>
    </w:div>
    <w:div w:id="192115473">
      <w:bodyDiv w:val="1"/>
      <w:marLeft w:val="0"/>
      <w:marRight w:val="0"/>
      <w:marTop w:val="0"/>
      <w:marBottom w:val="0"/>
      <w:divBdr>
        <w:top w:val="none" w:sz="0" w:space="0" w:color="auto"/>
        <w:left w:val="none" w:sz="0" w:space="0" w:color="auto"/>
        <w:bottom w:val="none" w:sz="0" w:space="0" w:color="auto"/>
        <w:right w:val="none" w:sz="0" w:space="0" w:color="auto"/>
      </w:divBdr>
    </w:div>
    <w:div w:id="192958200">
      <w:bodyDiv w:val="1"/>
      <w:marLeft w:val="0"/>
      <w:marRight w:val="0"/>
      <w:marTop w:val="0"/>
      <w:marBottom w:val="0"/>
      <w:divBdr>
        <w:top w:val="none" w:sz="0" w:space="0" w:color="auto"/>
        <w:left w:val="none" w:sz="0" w:space="0" w:color="auto"/>
        <w:bottom w:val="none" w:sz="0" w:space="0" w:color="auto"/>
        <w:right w:val="none" w:sz="0" w:space="0" w:color="auto"/>
      </w:divBdr>
    </w:div>
    <w:div w:id="194192856">
      <w:bodyDiv w:val="1"/>
      <w:marLeft w:val="0"/>
      <w:marRight w:val="0"/>
      <w:marTop w:val="0"/>
      <w:marBottom w:val="0"/>
      <w:divBdr>
        <w:top w:val="none" w:sz="0" w:space="0" w:color="auto"/>
        <w:left w:val="none" w:sz="0" w:space="0" w:color="auto"/>
        <w:bottom w:val="none" w:sz="0" w:space="0" w:color="auto"/>
        <w:right w:val="none" w:sz="0" w:space="0" w:color="auto"/>
      </w:divBdr>
    </w:div>
    <w:div w:id="199779838">
      <w:bodyDiv w:val="1"/>
      <w:marLeft w:val="0"/>
      <w:marRight w:val="0"/>
      <w:marTop w:val="0"/>
      <w:marBottom w:val="0"/>
      <w:divBdr>
        <w:top w:val="none" w:sz="0" w:space="0" w:color="auto"/>
        <w:left w:val="none" w:sz="0" w:space="0" w:color="auto"/>
        <w:bottom w:val="none" w:sz="0" w:space="0" w:color="auto"/>
        <w:right w:val="none" w:sz="0" w:space="0" w:color="auto"/>
      </w:divBdr>
    </w:div>
    <w:div w:id="201671589">
      <w:bodyDiv w:val="1"/>
      <w:marLeft w:val="0"/>
      <w:marRight w:val="0"/>
      <w:marTop w:val="0"/>
      <w:marBottom w:val="0"/>
      <w:divBdr>
        <w:top w:val="none" w:sz="0" w:space="0" w:color="auto"/>
        <w:left w:val="none" w:sz="0" w:space="0" w:color="auto"/>
        <w:bottom w:val="none" w:sz="0" w:space="0" w:color="auto"/>
        <w:right w:val="none" w:sz="0" w:space="0" w:color="auto"/>
      </w:divBdr>
    </w:div>
    <w:div w:id="208423828">
      <w:bodyDiv w:val="1"/>
      <w:marLeft w:val="0"/>
      <w:marRight w:val="0"/>
      <w:marTop w:val="0"/>
      <w:marBottom w:val="0"/>
      <w:divBdr>
        <w:top w:val="none" w:sz="0" w:space="0" w:color="auto"/>
        <w:left w:val="none" w:sz="0" w:space="0" w:color="auto"/>
        <w:bottom w:val="none" w:sz="0" w:space="0" w:color="auto"/>
        <w:right w:val="none" w:sz="0" w:space="0" w:color="auto"/>
      </w:divBdr>
    </w:div>
    <w:div w:id="208803614">
      <w:bodyDiv w:val="1"/>
      <w:marLeft w:val="0"/>
      <w:marRight w:val="0"/>
      <w:marTop w:val="0"/>
      <w:marBottom w:val="0"/>
      <w:divBdr>
        <w:top w:val="none" w:sz="0" w:space="0" w:color="auto"/>
        <w:left w:val="none" w:sz="0" w:space="0" w:color="auto"/>
        <w:bottom w:val="none" w:sz="0" w:space="0" w:color="auto"/>
        <w:right w:val="none" w:sz="0" w:space="0" w:color="auto"/>
      </w:divBdr>
    </w:div>
    <w:div w:id="209416155">
      <w:bodyDiv w:val="1"/>
      <w:marLeft w:val="0"/>
      <w:marRight w:val="0"/>
      <w:marTop w:val="0"/>
      <w:marBottom w:val="0"/>
      <w:divBdr>
        <w:top w:val="none" w:sz="0" w:space="0" w:color="auto"/>
        <w:left w:val="none" w:sz="0" w:space="0" w:color="auto"/>
        <w:bottom w:val="none" w:sz="0" w:space="0" w:color="auto"/>
        <w:right w:val="none" w:sz="0" w:space="0" w:color="auto"/>
      </w:divBdr>
    </w:div>
    <w:div w:id="211042321">
      <w:bodyDiv w:val="1"/>
      <w:marLeft w:val="0"/>
      <w:marRight w:val="0"/>
      <w:marTop w:val="0"/>
      <w:marBottom w:val="0"/>
      <w:divBdr>
        <w:top w:val="none" w:sz="0" w:space="0" w:color="auto"/>
        <w:left w:val="none" w:sz="0" w:space="0" w:color="auto"/>
        <w:bottom w:val="none" w:sz="0" w:space="0" w:color="auto"/>
        <w:right w:val="none" w:sz="0" w:space="0" w:color="auto"/>
      </w:divBdr>
    </w:div>
    <w:div w:id="214127660">
      <w:bodyDiv w:val="1"/>
      <w:marLeft w:val="0"/>
      <w:marRight w:val="0"/>
      <w:marTop w:val="0"/>
      <w:marBottom w:val="0"/>
      <w:divBdr>
        <w:top w:val="none" w:sz="0" w:space="0" w:color="auto"/>
        <w:left w:val="none" w:sz="0" w:space="0" w:color="auto"/>
        <w:bottom w:val="none" w:sz="0" w:space="0" w:color="auto"/>
        <w:right w:val="none" w:sz="0" w:space="0" w:color="auto"/>
      </w:divBdr>
    </w:div>
    <w:div w:id="224613034">
      <w:bodyDiv w:val="1"/>
      <w:marLeft w:val="0"/>
      <w:marRight w:val="0"/>
      <w:marTop w:val="0"/>
      <w:marBottom w:val="0"/>
      <w:divBdr>
        <w:top w:val="none" w:sz="0" w:space="0" w:color="auto"/>
        <w:left w:val="none" w:sz="0" w:space="0" w:color="auto"/>
        <w:bottom w:val="none" w:sz="0" w:space="0" w:color="auto"/>
        <w:right w:val="none" w:sz="0" w:space="0" w:color="auto"/>
      </w:divBdr>
    </w:div>
    <w:div w:id="225342856">
      <w:bodyDiv w:val="1"/>
      <w:marLeft w:val="0"/>
      <w:marRight w:val="0"/>
      <w:marTop w:val="0"/>
      <w:marBottom w:val="0"/>
      <w:divBdr>
        <w:top w:val="none" w:sz="0" w:space="0" w:color="auto"/>
        <w:left w:val="none" w:sz="0" w:space="0" w:color="auto"/>
        <w:bottom w:val="none" w:sz="0" w:space="0" w:color="auto"/>
        <w:right w:val="none" w:sz="0" w:space="0" w:color="auto"/>
      </w:divBdr>
      <w:divsChild>
        <w:div w:id="873344617">
          <w:marLeft w:val="0"/>
          <w:marRight w:val="0"/>
          <w:marTop w:val="0"/>
          <w:marBottom w:val="0"/>
          <w:divBdr>
            <w:top w:val="none" w:sz="0" w:space="0" w:color="auto"/>
            <w:left w:val="none" w:sz="0" w:space="0" w:color="auto"/>
            <w:bottom w:val="none" w:sz="0" w:space="0" w:color="auto"/>
            <w:right w:val="none" w:sz="0" w:space="0" w:color="auto"/>
          </w:divBdr>
        </w:div>
      </w:divsChild>
    </w:div>
    <w:div w:id="229387857">
      <w:bodyDiv w:val="1"/>
      <w:marLeft w:val="0"/>
      <w:marRight w:val="0"/>
      <w:marTop w:val="0"/>
      <w:marBottom w:val="0"/>
      <w:divBdr>
        <w:top w:val="none" w:sz="0" w:space="0" w:color="auto"/>
        <w:left w:val="none" w:sz="0" w:space="0" w:color="auto"/>
        <w:bottom w:val="none" w:sz="0" w:space="0" w:color="auto"/>
        <w:right w:val="none" w:sz="0" w:space="0" w:color="auto"/>
      </w:divBdr>
      <w:divsChild>
        <w:div w:id="89083637">
          <w:marLeft w:val="0"/>
          <w:marRight w:val="0"/>
          <w:marTop w:val="0"/>
          <w:marBottom w:val="0"/>
          <w:divBdr>
            <w:top w:val="none" w:sz="0" w:space="0" w:color="auto"/>
            <w:left w:val="none" w:sz="0" w:space="0" w:color="auto"/>
            <w:bottom w:val="none" w:sz="0" w:space="0" w:color="auto"/>
            <w:right w:val="none" w:sz="0" w:space="0" w:color="auto"/>
          </w:divBdr>
        </w:div>
        <w:div w:id="205681810">
          <w:marLeft w:val="0"/>
          <w:marRight w:val="0"/>
          <w:marTop w:val="0"/>
          <w:marBottom w:val="0"/>
          <w:divBdr>
            <w:top w:val="none" w:sz="0" w:space="0" w:color="auto"/>
            <w:left w:val="none" w:sz="0" w:space="0" w:color="auto"/>
            <w:bottom w:val="none" w:sz="0" w:space="0" w:color="auto"/>
            <w:right w:val="none" w:sz="0" w:space="0" w:color="auto"/>
          </w:divBdr>
        </w:div>
        <w:div w:id="484056179">
          <w:marLeft w:val="0"/>
          <w:marRight w:val="0"/>
          <w:marTop w:val="0"/>
          <w:marBottom w:val="0"/>
          <w:divBdr>
            <w:top w:val="none" w:sz="0" w:space="0" w:color="auto"/>
            <w:left w:val="none" w:sz="0" w:space="0" w:color="auto"/>
            <w:bottom w:val="none" w:sz="0" w:space="0" w:color="auto"/>
            <w:right w:val="none" w:sz="0" w:space="0" w:color="auto"/>
          </w:divBdr>
        </w:div>
        <w:div w:id="553781196">
          <w:marLeft w:val="0"/>
          <w:marRight w:val="0"/>
          <w:marTop w:val="0"/>
          <w:marBottom w:val="0"/>
          <w:divBdr>
            <w:top w:val="none" w:sz="0" w:space="0" w:color="auto"/>
            <w:left w:val="none" w:sz="0" w:space="0" w:color="auto"/>
            <w:bottom w:val="none" w:sz="0" w:space="0" w:color="auto"/>
            <w:right w:val="none" w:sz="0" w:space="0" w:color="auto"/>
          </w:divBdr>
        </w:div>
        <w:div w:id="582615269">
          <w:marLeft w:val="0"/>
          <w:marRight w:val="0"/>
          <w:marTop w:val="0"/>
          <w:marBottom w:val="0"/>
          <w:divBdr>
            <w:top w:val="none" w:sz="0" w:space="0" w:color="auto"/>
            <w:left w:val="none" w:sz="0" w:space="0" w:color="auto"/>
            <w:bottom w:val="none" w:sz="0" w:space="0" w:color="auto"/>
            <w:right w:val="none" w:sz="0" w:space="0" w:color="auto"/>
          </w:divBdr>
        </w:div>
        <w:div w:id="904338356">
          <w:marLeft w:val="0"/>
          <w:marRight w:val="0"/>
          <w:marTop w:val="0"/>
          <w:marBottom w:val="0"/>
          <w:divBdr>
            <w:top w:val="none" w:sz="0" w:space="0" w:color="auto"/>
            <w:left w:val="none" w:sz="0" w:space="0" w:color="auto"/>
            <w:bottom w:val="none" w:sz="0" w:space="0" w:color="auto"/>
            <w:right w:val="none" w:sz="0" w:space="0" w:color="auto"/>
          </w:divBdr>
        </w:div>
        <w:div w:id="1434548822">
          <w:marLeft w:val="0"/>
          <w:marRight w:val="0"/>
          <w:marTop w:val="0"/>
          <w:marBottom w:val="0"/>
          <w:divBdr>
            <w:top w:val="none" w:sz="0" w:space="0" w:color="auto"/>
            <w:left w:val="none" w:sz="0" w:space="0" w:color="auto"/>
            <w:bottom w:val="none" w:sz="0" w:space="0" w:color="auto"/>
            <w:right w:val="none" w:sz="0" w:space="0" w:color="auto"/>
          </w:divBdr>
        </w:div>
        <w:div w:id="1753774559">
          <w:marLeft w:val="0"/>
          <w:marRight w:val="0"/>
          <w:marTop w:val="0"/>
          <w:marBottom w:val="0"/>
          <w:divBdr>
            <w:top w:val="none" w:sz="0" w:space="0" w:color="auto"/>
            <w:left w:val="none" w:sz="0" w:space="0" w:color="auto"/>
            <w:bottom w:val="none" w:sz="0" w:space="0" w:color="auto"/>
            <w:right w:val="none" w:sz="0" w:space="0" w:color="auto"/>
          </w:divBdr>
        </w:div>
        <w:div w:id="1791700398">
          <w:marLeft w:val="0"/>
          <w:marRight w:val="0"/>
          <w:marTop w:val="0"/>
          <w:marBottom w:val="0"/>
          <w:divBdr>
            <w:top w:val="none" w:sz="0" w:space="0" w:color="auto"/>
            <w:left w:val="none" w:sz="0" w:space="0" w:color="auto"/>
            <w:bottom w:val="none" w:sz="0" w:space="0" w:color="auto"/>
            <w:right w:val="none" w:sz="0" w:space="0" w:color="auto"/>
          </w:divBdr>
        </w:div>
        <w:div w:id="1841237273">
          <w:marLeft w:val="0"/>
          <w:marRight w:val="0"/>
          <w:marTop w:val="0"/>
          <w:marBottom w:val="0"/>
          <w:divBdr>
            <w:top w:val="none" w:sz="0" w:space="0" w:color="auto"/>
            <w:left w:val="none" w:sz="0" w:space="0" w:color="auto"/>
            <w:bottom w:val="none" w:sz="0" w:space="0" w:color="auto"/>
            <w:right w:val="none" w:sz="0" w:space="0" w:color="auto"/>
          </w:divBdr>
        </w:div>
        <w:div w:id="1929389757">
          <w:marLeft w:val="0"/>
          <w:marRight w:val="0"/>
          <w:marTop w:val="0"/>
          <w:marBottom w:val="0"/>
          <w:divBdr>
            <w:top w:val="none" w:sz="0" w:space="0" w:color="auto"/>
            <w:left w:val="none" w:sz="0" w:space="0" w:color="auto"/>
            <w:bottom w:val="none" w:sz="0" w:space="0" w:color="auto"/>
            <w:right w:val="none" w:sz="0" w:space="0" w:color="auto"/>
          </w:divBdr>
        </w:div>
      </w:divsChild>
    </w:div>
    <w:div w:id="230621825">
      <w:bodyDiv w:val="1"/>
      <w:marLeft w:val="0"/>
      <w:marRight w:val="0"/>
      <w:marTop w:val="0"/>
      <w:marBottom w:val="0"/>
      <w:divBdr>
        <w:top w:val="none" w:sz="0" w:space="0" w:color="auto"/>
        <w:left w:val="none" w:sz="0" w:space="0" w:color="auto"/>
        <w:bottom w:val="none" w:sz="0" w:space="0" w:color="auto"/>
        <w:right w:val="none" w:sz="0" w:space="0" w:color="auto"/>
      </w:divBdr>
    </w:div>
    <w:div w:id="231544056">
      <w:bodyDiv w:val="1"/>
      <w:marLeft w:val="0"/>
      <w:marRight w:val="0"/>
      <w:marTop w:val="0"/>
      <w:marBottom w:val="0"/>
      <w:divBdr>
        <w:top w:val="none" w:sz="0" w:space="0" w:color="auto"/>
        <w:left w:val="none" w:sz="0" w:space="0" w:color="auto"/>
        <w:bottom w:val="none" w:sz="0" w:space="0" w:color="auto"/>
        <w:right w:val="none" w:sz="0" w:space="0" w:color="auto"/>
      </w:divBdr>
    </w:div>
    <w:div w:id="235629658">
      <w:bodyDiv w:val="1"/>
      <w:marLeft w:val="0"/>
      <w:marRight w:val="0"/>
      <w:marTop w:val="0"/>
      <w:marBottom w:val="0"/>
      <w:divBdr>
        <w:top w:val="none" w:sz="0" w:space="0" w:color="auto"/>
        <w:left w:val="none" w:sz="0" w:space="0" w:color="auto"/>
        <w:bottom w:val="none" w:sz="0" w:space="0" w:color="auto"/>
        <w:right w:val="none" w:sz="0" w:space="0" w:color="auto"/>
      </w:divBdr>
    </w:div>
    <w:div w:id="236481576">
      <w:bodyDiv w:val="1"/>
      <w:marLeft w:val="0"/>
      <w:marRight w:val="0"/>
      <w:marTop w:val="0"/>
      <w:marBottom w:val="0"/>
      <w:divBdr>
        <w:top w:val="none" w:sz="0" w:space="0" w:color="auto"/>
        <w:left w:val="none" w:sz="0" w:space="0" w:color="auto"/>
        <w:bottom w:val="none" w:sz="0" w:space="0" w:color="auto"/>
        <w:right w:val="none" w:sz="0" w:space="0" w:color="auto"/>
      </w:divBdr>
    </w:div>
    <w:div w:id="239487196">
      <w:bodyDiv w:val="1"/>
      <w:marLeft w:val="0"/>
      <w:marRight w:val="0"/>
      <w:marTop w:val="0"/>
      <w:marBottom w:val="0"/>
      <w:divBdr>
        <w:top w:val="none" w:sz="0" w:space="0" w:color="auto"/>
        <w:left w:val="none" w:sz="0" w:space="0" w:color="auto"/>
        <w:bottom w:val="none" w:sz="0" w:space="0" w:color="auto"/>
        <w:right w:val="none" w:sz="0" w:space="0" w:color="auto"/>
      </w:divBdr>
      <w:divsChild>
        <w:div w:id="49504009">
          <w:marLeft w:val="0"/>
          <w:marRight w:val="0"/>
          <w:marTop w:val="0"/>
          <w:marBottom w:val="0"/>
          <w:divBdr>
            <w:top w:val="none" w:sz="0" w:space="0" w:color="auto"/>
            <w:left w:val="none" w:sz="0" w:space="0" w:color="auto"/>
            <w:bottom w:val="none" w:sz="0" w:space="0" w:color="auto"/>
            <w:right w:val="none" w:sz="0" w:space="0" w:color="auto"/>
          </w:divBdr>
        </w:div>
        <w:div w:id="189533422">
          <w:marLeft w:val="0"/>
          <w:marRight w:val="0"/>
          <w:marTop w:val="0"/>
          <w:marBottom w:val="0"/>
          <w:divBdr>
            <w:top w:val="none" w:sz="0" w:space="0" w:color="auto"/>
            <w:left w:val="none" w:sz="0" w:space="0" w:color="auto"/>
            <w:bottom w:val="none" w:sz="0" w:space="0" w:color="auto"/>
            <w:right w:val="none" w:sz="0" w:space="0" w:color="auto"/>
          </w:divBdr>
        </w:div>
        <w:div w:id="2080442082">
          <w:marLeft w:val="0"/>
          <w:marRight w:val="0"/>
          <w:marTop w:val="0"/>
          <w:marBottom w:val="0"/>
          <w:divBdr>
            <w:top w:val="none" w:sz="0" w:space="0" w:color="auto"/>
            <w:left w:val="none" w:sz="0" w:space="0" w:color="auto"/>
            <w:bottom w:val="none" w:sz="0" w:space="0" w:color="auto"/>
            <w:right w:val="none" w:sz="0" w:space="0" w:color="auto"/>
          </w:divBdr>
        </w:div>
      </w:divsChild>
    </w:div>
    <w:div w:id="244075994">
      <w:bodyDiv w:val="1"/>
      <w:marLeft w:val="0"/>
      <w:marRight w:val="0"/>
      <w:marTop w:val="0"/>
      <w:marBottom w:val="0"/>
      <w:divBdr>
        <w:top w:val="none" w:sz="0" w:space="0" w:color="auto"/>
        <w:left w:val="none" w:sz="0" w:space="0" w:color="auto"/>
        <w:bottom w:val="none" w:sz="0" w:space="0" w:color="auto"/>
        <w:right w:val="none" w:sz="0" w:space="0" w:color="auto"/>
      </w:divBdr>
      <w:divsChild>
        <w:div w:id="1416516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5188987">
      <w:bodyDiv w:val="1"/>
      <w:marLeft w:val="0"/>
      <w:marRight w:val="0"/>
      <w:marTop w:val="0"/>
      <w:marBottom w:val="0"/>
      <w:divBdr>
        <w:top w:val="none" w:sz="0" w:space="0" w:color="auto"/>
        <w:left w:val="none" w:sz="0" w:space="0" w:color="auto"/>
        <w:bottom w:val="none" w:sz="0" w:space="0" w:color="auto"/>
        <w:right w:val="none" w:sz="0" w:space="0" w:color="auto"/>
      </w:divBdr>
    </w:div>
    <w:div w:id="246041278">
      <w:bodyDiv w:val="1"/>
      <w:marLeft w:val="0"/>
      <w:marRight w:val="0"/>
      <w:marTop w:val="0"/>
      <w:marBottom w:val="0"/>
      <w:divBdr>
        <w:top w:val="none" w:sz="0" w:space="0" w:color="auto"/>
        <w:left w:val="none" w:sz="0" w:space="0" w:color="auto"/>
        <w:bottom w:val="none" w:sz="0" w:space="0" w:color="auto"/>
        <w:right w:val="none" w:sz="0" w:space="0" w:color="auto"/>
      </w:divBdr>
    </w:div>
    <w:div w:id="247889228">
      <w:bodyDiv w:val="1"/>
      <w:marLeft w:val="0"/>
      <w:marRight w:val="0"/>
      <w:marTop w:val="0"/>
      <w:marBottom w:val="0"/>
      <w:divBdr>
        <w:top w:val="none" w:sz="0" w:space="0" w:color="auto"/>
        <w:left w:val="none" w:sz="0" w:space="0" w:color="auto"/>
        <w:bottom w:val="none" w:sz="0" w:space="0" w:color="auto"/>
        <w:right w:val="none" w:sz="0" w:space="0" w:color="auto"/>
      </w:divBdr>
    </w:div>
    <w:div w:id="252470318">
      <w:bodyDiv w:val="1"/>
      <w:marLeft w:val="0"/>
      <w:marRight w:val="0"/>
      <w:marTop w:val="0"/>
      <w:marBottom w:val="0"/>
      <w:divBdr>
        <w:top w:val="none" w:sz="0" w:space="0" w:color="auto"/>
        <w:left w:val="none" w:sz="0" w:space="0" w:color="auto"/>
        <w:bottom w:val="none" w:sz="0" w:space="0" w:color="auto"/>
        <w:right w:val="none" w:sz="0" w:space="0" w:color="auto"/>
      </w:divBdr>
    </w:div>
    <w:div w:id="253369039">
      <w:bodyDiv w:val="1"/>
      <w:marLeft w:val="0"/>
      <w:marRight w:val="0"/>
      <w:marTop w:val="0"/>
      <w:marBottom w:val="0"/>
      <w:divBdr>
        <w:top w:val="none" w:sz="0" w:space="0" w:color="auto"/>
        <w:left w:val="none" w:sz="0" w:space="0" w:color="auto"/>
        <w:bottom w:val="none" w:sz="0" w:space="0" w:color="auto"/>
        <w:right w:val="none" w:sz="0" w:space="0" w:color="auto"/>
      </w:divBdr>
    </w:div>
    <w:div w:id="254555481">
      <w:bodyDiv w:val="1"/>
      <w:marLeft w:val="0"/>
      <w:marRight w:val="0"/>
      <w:marTop w:val="0"/>
      <w:marBottom w:val="0"/>
      <w:divBdr>
        <w:top w:val="none" w:sz="0" w:space="0" w:color="auto"/>
        <w:left w:val="none" w:sz="0" w:space="0" w:color="auto"/>
        <w:bottom w:val="none" w:sz="0" w:space="0" w:color="auto"/>
        <w:right w:val="none" w:sz="0" w:space="0" w:color="auto"/>
      </w:divBdr>
      <w:divsChild>
        <w:div w:id="431096028">
          <w:marLeft w:val="0"/>
          <w:marRight w:val="0"/>
          <w:marTop w:val="0"/>
          <w:marBottom w:val="0"/>
          <w:divBdr>
            <w:top w:val="none" w:sz="0" w:space="0" w:color="auto"/>
            <w:left w:val="none" w:sz="0" w:space="0" w:color="auto"/>
            <w:bottom w:val="none" w:sz="0" w:space="0" w:color="auto"/>
            <w:right w:val="none" w:sz="0" w:space="0" w:color="auto"/>
          </w:divBdr>
        </w:div>
        <w:div w:id="1673600399">
          <w:marLeft w:val="0"/>
          <w:marRight w:val="0"/>
          <w:marTop w:val="0"/>
          <w:marBottom w:val="0"/>
          <w:divBdr>
            <w:top w:val="none" w:sz="0" w:space="0" w:color="auto"/>
            <w:left w:val="none" w:sz="0" w:space="0" w:color="auto"/>
            <w:bottom w:val="none" w:sz="0" w:space="0" w:color="auto"/>
            <w:right w:val="none" w:sz="0" w:space="0" w:color="auto"/>
          </w:divBdr>
        </w:div>
      </w:divsChild>
    </w:div>
    <w:div w:id="263002150">
      <w:bodyDiv w:val="1"/>
      <w:marLeft w:val="0"/>
      <w:marRight w:val="0"/>
      <w:marTop w:val="0"/>
      <w:marBottom w:val="0"/>
      <w:divBdr>
        <w:top w:val="none" w:sz="0" w:space="0" w:color="auto"/>
        <w:left w:val="none" w:sz="0" w:space="0" w:color="auto"/>
        <w:bottom w:val="none" w:sz="0" w:space="0" w:color="auto"/>
        <w:right w:val="none" w:sz="0" w:space="0" w:color="auto"/>
      </w:divBdr>
    </w:div>
    <w:div w:id="263851622">
      <w:bodyDiv w:val="1"/>
      <w:marLeft w:val="0"/>
      <w:marRight w:val="0"/>
      <w:marTop w:val="0"/>
      <w:marBottom w:val="0"/>
      <w:divBdr>
        <w:top w:val="none" w:sz="0" w:space="0" w:color="auto"/>
        <w:left w:val="none" w:sz="0" w:space="0" w:color="auto"/>
        <w:bottom w:val="none" w:sz="0" w:space="0" w:color="auto"/>
        <w:right w:val="none" w:sz="0" w:space="0" w:color="auto"/>
      </w:divBdr>
    </w:div>
    <w:div w:id="266472958">
      <w:bodyDiv w:val="1"/>
      <w:marLeft w:val="0"/>
      <w:marRight w:val="0"/>
      <w:marTop w:val="0"/>
      <w:marBottom w:val="0"/>
      <w:divBdr>
        <w:top w:val="none" w:sz="0" w:space="0" w:color="auto"/>
        <w:left w:val="none" w:sz="0" w:space="0" w:color="auto"/>
        <w:bottom w:val="none" w:sz="0" w:space="0" w:color="auto"/>
        <w:right w:val="none" w:sz="0" w:space="0" w:color="auto"/>
      </w:divBdr>
    </w:div>
    <w:div w:id="267199143">
      <w:bodyDiv w:val="1"/>
      <w:marLeft w:val="0"/>
      <w:marRight w:val="0"/>
      <w:marTop w:val="0"/>
      <w:marBottom w:val="0"/>
      <w:divBdr>
        <w:top w:val="none" w:sz="0" w:space="0" w:color="auto"/>
        <w:left w:val="none" w:sz="0" w:space="0" w:color="auto"/>
        <w:bottom w:val="none" w:sz="0" w:space="0" w:color="auto"/>
        <w:right w:val="none" w:sz="0" w:space="0" w:color="auto"/>
      </w:divBdr>
      <w:divsChild>
        <w:div w:id="287010462">
          <w:marLeft w:val="0"/>
          <w:marRight w:val="0"/>
          <w:marTop w:val="0"/>
          <w:marBottom w:val="0"/>
          <w:divBdr>
            <w:top w:val="none" w:sz="0" w:space="0" w:color="auto"/>
            <w:left w:val="none" w:sz="0" w:space="0" w:color="auto"/>
            <w:bottom w:val="none" w:sz="0" w:space="0" w:color="auto"/>
            <w:right w:val="none" w:sz="0" w:space="0" w:color="auto"/>
          </w:divBdr>
        </w:div>
        <w:div w:id="1037657476">
          <w:marLeft w:val="0"/>
          <w:marRight w:val="0"/>
          <w:marTop w:val="0"/>
          <w:marBottom w:val="0"/>
          <w:divBdr>
            <w:top w:val="none" w:sz="0" w:space="0" w:color="auto"/>
            <w:left w:val="none" w:sz="0" w:space="0" w:color="auto"/>
            <w:bottom w:val="none" w:sz="0" w:space="0" w:color="auto"/>
            <w:right w:val="none" w:sz="0" w:space="0" w:color="auto"/>
          </w:divBdr>
        </w:div>
        <w:div w:id="1190878300">
          <w:marLeft w:val="0"/>
          <w:marRight w:val="0"/>
          <w:marTop w:val="0"/>
          <w:marBottom w:val="0"/>
          <w:divBdr>
            <w:top w:val="none" w:sz="0" w:space="0" w:color="auto"/>
            <w:left w:val="none" w:sz="0" w:space="0" w:color="auto"/>
            <w:bottom w:val="none" w:sz="0" w:space="0" w:color="auto"/>
            <w:right w:val="none" w:sz="0" w:space="0" w:color="auto"/>
          </w:divBdr>
        </w:div>
        <w:div w:id="1658266286">
          <w:marLeft w:val="0"/>
          <w:marRight w:val="0"/>
          <w:marTop w:val="0"/>
          <w:marBottom w:val="0"/>
          <w:divBdr>
            <w:top w:val="none" w:sz="0" w:space="0" w:color="auto"/>
            <w:left w:val="none" w:sz="0" w:space="0" w:color="auto"/>
            <w:bottom w:val="none" w:sz="0" w:space="0" w:color="auto"/>
            <w:right w:val="none" w:sz="0" w:space="0" w:color="auto"/>
          </w:divBdr>
        </w:div>
      </w:divsChild>
    </w:div>
    <w:div w:id="267541436">
      <w:bodyDiv w:val="1"/>
      <w:marLeft w:val="0"/>
      <w:marRight w:val="0"/>
      <w:marTop w:val="0"/>
      <w:marBottom w:val="0"/>
      <w:divBdr>
        <w:top w:val="none" w:sz="0" w:space="0" w:color="auto"/>
        <w:left w:val="none" w:sz="0" w:space="0" w:color="auto"/>
        <w:bottom w:val="none" w:sz="0" w:space="0" w:color="auto"/>
        <w:right w:val="none" w:sz="0" w:space="0" w:color="auto"/>
      </w:divBdr>
    </w:div>
    <w:div w:id="267662105">
      <w:bodyDiv w:val="1"/>
      <w:marLeft w:val="0"/>
      <w:marRight w:val="0"/>
      <w:marTop w:val="0"/>
      <w:marBottom w:val="0"/>
      <w:divBdr>
        <w:top w:val="none" w:sz="0" w:space="0" w:color="auto"/>
        <w:left w:val="none" w:sz="0" w:space="0" w:color="auto"/>
        <w:bottom w:val="none" w:sz="0" w:space="0" w:color="auto"/>
        <w:right w:val="none" w:sz="0" w:space="0" w:color="auto"/>
      </w:divBdr>
    </w:div>
    <w:div w:id="270862600">
      <w:bodyDiv w:val="1"/>
      <w:marLeft w:val="0"/>
      <w:marRight w:val="0"/>
      <w:marTop w:val="0"/>
      <w:marBottom w:val="0"/>
      <w:divBdr>
        <w:top w:val="none" w:sz="0" w:space="0" w:color="auto"/>
        <w:left w:val="none" w:sz="0" w:space="0" w:color="auto"/>
        <w:bottom w:val="none" w:sz="0" w:space="0" w:color="auto"/>
        <w:right w:val="none" w:sz="0" w:space="0" w:color="auto"/>
      </w:divBdr>
    </w:div>
    <w:div w:id="272176858">
      <w:bodyDiv w:val="1"/>
      <w:marLeft w:val="0"/>
      <w:marRight w:val="0"/>
      <w:marTop w:val="0"/>
      <w:marBottom w:val="0"/>
      <w:divBdr>
        <w:top w:val="none" w:sz="0" w:space="0" w:color="auto"/>
        <w:left w:val="none" w:sz="0" w:space="0" w:color="auto"/>
        <w:bottom w:val="none" w:sz="0" w:space="0" w:color="auto"/>
        <w:right w:val="none" w:sz="0" w:space="0" w:color="auto"/>
      </w:divBdr>
    </w:div>
    <w:div w:id="276062206">
      <w:bodyDiv w:val="1"/>
      <w:marLeft w:val="0"/>
      <w:marRight w:val="0"/>
      <w:marTop w:val="0"/>
      <w:marBottom w:val="0"/>
      <w:divBdr>
        <w:top w:val="none" w:sz="0" w:space="0" w:color="auto"/>
        <w:left w:val="none" w:sz="0" w:space="0" w:color="auto"/>
        <w:bottom w:val="none" w:sz="0" w:space="0" w:color="auto"/>
        <w:right w:val="none" w:sz="0" w:space="0" w:color="auto"/>
      </w:divBdr>
    </w:div>
    <w:div w:id="281569762">
      <w:bodyDiv w:val="1"/>
      <w:marLeft w:val="0"/>
      <w:marRight w:val="0"/>
      <w:marTop w:val="0"/>
      <w:marBottom w:val="0"/>
      <w:divBdr>
        <w:top w:val="none" w:sz="0" w:space="0" w:color="auto"/>
        <w:left w:val="none" w:sz="0" w:space="0" w:color="auto"/>
        <w:bottom w:val="none" w:sz="0" w:space="0" w:color="auto"/>
        <w:right w:val="none" w:sz="0" w:space="0" w:color="auto"/>
      </w:divBdr>
    </w:div>
    <w:div w:id="284196540">
      <w:bodyDiv w:val="1"/>
      <w:marLeft w:val="0"/>
      <w:marRight w:val="0"/>
      <w:marTop w:val="0"/>
      <w:marBottom w:val="0"/>
      <w:divBdr>
        <w:top w:val="none" w:sz="0" w:space="0" w:color="auto"/>
        <w:left w:val="none" w:sz="0" w:space="0" w:color="auto"/>
        <w:bottom w:val="none" w:sz="0" w:space="0" w:color="auto"/>
        <w:right w:val="none" w:sz="0" w:space="0" w:color="auto"/>
      </w:divBdr>
    </w:div>
    <w:div w:id="284392936">
      <w:bodyDiv w:val="1"/>
      <w:marLeft w:val="0"/>
      <w:marRight w:val="0"/>
      <w:marTop w:val="0"/>
      <w:marBottom w:val="0"/>
      <w:divBdr>
        <w:top w:val="none" w:sz="0" w:space="0" w:color="auto"/>
        <w:left w:val="none" w:sz="0" w:space="0" w:color="auto"/>
        <w:bottom w:val="none" w:sz="0" w:space="0" w:color="auto"/>
        <w:right w:val="none" w:sz="0" w:space="0" w:color="auto"/>
      </w:divBdr>
    </w:div>
    <w:div w:id="287668406">
      <w:bodyDiv w:val="1"/>
      <w:marLeft w:val="0"/>
      <w:marRight w:val="0"/>
      <w:marTop w:val="0"/>
      <w:marBottom w:val="0"/>
      <w:divBdr>
        <w:top w:val="none" w:sz="0" w:space="0" w:color="auto"/>
        <w:left w:val="none" w:sz="0" w:space="0" w:color="auto"/>
        <w:bottom w:val="none" w:sz="0" w:space="0" w:color="auto"/>
        <w:right w:val="none" w:sz="0" w:space="0" w:color="auto"/>
      </w:divBdr>
    </w:div>
    <w:div w:id="290092814">
      <w:bodyDiv w:val="1"/>
      <w:marLeft w:val="0"/>
      <w:marRight w:val="0"/>
      <w:marTop w:val="0"/>
      <w:marBottom w:val="0"/>
      <w:divBdr>
        <w:top w:val="none" w:sz="0" w:space="0" w:color="auto"/>
        <w:left w:val="none" w:sz="0" w:space="0" w:color="auto"/>
        <w:bottom w:val="none" w:sz="0" w:space="0" w:color="auto"/>
        <w:right w:val="none" w:sz="0" w:space="0" w:color="auto"/>
      </w:divBdr>
    </w:div>
    <w:div w:id="290988175">
      <w:bodyDiv w:val="1"/>
      <w:marLeft w:val="0"/>
      <w:marRight w:val="0"/>
      <w:marTop w:val="0"/>
      <w:marBottom w:val="0"/>
      <w:divBdr>
        <w:top w:val="none" w:sz="0" w:space="0" w:color="auto"/>
        <w:left w:val="none" w:sz="0" w:space="0" w:color="auto"/>
        <w:bottom w:val="none" w:sz="0" w:space="0" w:color="auto"/>
        <w:right w:val="none" w:sz="0" w:space="0" w:color="auto"/>
      </w:divBdr>
    </w:div>
    <w:div w:id="292175544">
      <w:bodyDiv w:val="1"/>
      <w:marLeft w:val="0"/>
      <w:marRight w:val="0"/>
      <w:marTop w:val="0"/>
      <w:marBottom w:val="0"/>
      <w:divBdr>
        <w:top w:val="none" w:sz="0" w:space="0" w:color="auto"/>
        <w:left w:val="none" w:sz="0" w:space="0" w:color="auto"/>
        <w:bottom w:val="none" w:sz="0" w:space="0" w:color="auto"/>
        <w:right w:val="none" w:sz="0" w:space="0" w:color="auto"/>
      </w:divBdr>
    </w:div>
    <w:div w:id="302152581">
      <w:bodyDiv w:val="1"/>
      <w:marLeft w:val="0"/>
      <w:marRight w:val="0"/>
      <w:marTop w:val="0"/>
      <w:marBottom w:val="0"/>
      <w:divBdr>
        <w:top w:val="none" w:sz="0" w:space="0" w:color="auto"/>
        <w:left w:val="none" w:sz="0" w:space="0" w:color="auto"/>
        <w:bottom w:val="none" w:sz="0" w:space="0" w:color="auto"/>
        <w:right w:val="none" w:sz="0" w:space="0" w:color="auto"/>
      </w:divBdr>
    </w:div>
    <w:div w:id="303435129">
      <w:bodyDiv w:val="1"/>
      <w:marLeft w:val="0"/>
      <w:marRight w:val="0"/>
      <w:marTop w:val="0"/>
      <w:marBottom w:val="0"/>
      <w:divBdr>
        <w:top w:val="none" w:sz="0" w:space="0" w:color="auto"/>
        <w:left w:val="none" w:sz="0" w:space="0" w:color="auto"/>
        <w:bottom w:val="none" w:sz="0" w:space="0" w:color="auto"/>
        <w:right w:val="none" w:sz="0" w:space="0" w:color="auto"/>
      </w:divBdr>
    </w:div>
    <w:div w:id="304168037">
      <w:bodyDiv w:val="1"/>
      <w:marLeft w:val="0"/>
      <w:marRight w:val="0"/>
      <w:marTop w:val="0"/>
      <w:marBottom w:val="0"/>
      <w:divBdr>
        <w:top w:val="none" w:sz="0" w:space="0" w:color="auto"/>
        <w:left w:val="none" w:sz="0" w:space="0" w:color="auto"/>
        <w:bottom w:val="none" w:sz="0" w:space="0" w:color="auto"/>
        <w:right w:val="none" w:sz="0" w:space="0" w:color="auto"/>
      </w:divBdr>
    </w:div>
    <w:div w:id="309989399">
      <w:bodyDiv w:val="1"/>
      <w:marLeft w:val="0"/>
      <w:marRight w:val="0"/>
      <w:marTop w:val="0"/>
      <w:marBottom w:val="0"/>
      <w:divBdr>
        <w:top w:val="none" w:sz="0" w:space="0" w:color="auto"/>
        <w:left w:val="none" w:sz="0" w:space="0" w:color="auto"/>
        <w:bottom w:val="none" w:sz="0" w:space="0" w:color="auto"/>
        <w:right w:val="none" w:sz="0" w:space="0" w:color="auto"/>
      </w:divBdr>
    </w:div>
    <w:div w:id="311254320">
      <w:bodyDiv w:val="1"/>
      <w:marLeft w:val="0"/>
      <w:marRight w:val="0"/>
      <w:marTop w:val="0"/>
      <w:marBottom w:val="0"/>
      <w:divBdr>
        <w:top w:val="none" w:sz="0" w:space="0" w:color="auto"/>
        <w:left w:val="none" w:sz="0" w:space="0" w:color="auto"/>
        <w:bottom w:val="none" w:sz="0" w:space="0" w:color="auto"/>
        <w:right w:val="none" w:sz="0" w:space="0" w:color="auto"/>
      </w:divBdr>
    </w:div>
    <w:div w:id="312099915">
      <w:bodyDiv w:val="1"/>
      <w:marLeft w:val="0"/>
      <w:marRight w:val="0"/>
      <w:marTop w:val="0"/>
      <w:marBottom w:val="0"/>
      <w:divBdr>
        <w:top w:val="none" w:sz="0" w:space="0" w:color="auto"/>
        <w:left w:val="none" w:sz="0" w:space="0" w:color="auto"/>
        <w:bottom w:val="none" w:sz="0" w:space="0" w:color="auto"/>
        <w:right w:val="none" w:sz="0" w:space="0" w:color="auto"/>
      </w:divBdr>
    </w:div>
    <w:div w:id="315689764">
      <w:bodyDiv w:val="1"/>
      <w:marLeft w:val="0"/>
      <w:marRight w:val="0"/>
      <w:marTop w:val="0"/>
      <w:marBottom w:val="0"/>
      <w:divBdr>
        <w:top w:val="none" w:sz="0" w:space="0" w:color="auto"/>
        <w:left w:val="none" w:sz="0" w:space="0" w:color="auto"/>
        <w:bottom w:val="none" w:sz="0" w:space="0" w:color="auto"/>
        <w:right w:val="none" w:sz="0" w:space="0" w:color="auto"/>
      </w:divBdr>
      <w:divsChild>
        <w:div w:id="310064876">
          <w:marLeft w:val="0"/>
          <w:marRight w:val="0"/>
          <w:marTop w:val="0"/>
          <w:marBottom w:val="0"/>
          <w:divBdr>
            <w:top w:val="none" w:sz="0" w:space="0" w:color="auto"/>
            <w:left w:val="none" w:sz="0" w:space="0" w:color="auto"/>
            <w:bottom w:val="none" w:sz="0" w:space="0" w:color="auto"/>
            <w:right w:val="none" w:sz="0" w:space="0" w:color="auto"/>
          </w:divBdr>
        </w:div>
        <w:div w:id="332296517">
          <w:marLeft w:val="0"/>
          <w:marRight w:val="0"/>
          <w:marTop w:val="0"/>
          <w:marBottom w:val="0"/>
          <w:divBdr>
            <w:top w:val="none" w:sz="0" w:space="0" w:color="auto"/>
            <w:left w:val="none" w:sz="0" w:space="0" w:color="auto"/>
            <w:bottom w:val="none" w:sz="0" w:space="0" w:color="auto"/>
            <w:right w:val="none" w:sz="0" w:space="0" w:color="auto"/>
          </w:divBdr>
        </w:div>
        <w:div w:id="978194232">
          <w:marLeft w:val="0"/>
          <w:marRight w:val="0"/>
          <w:marTop w:val="0"/>
          <w:marBottom w:val="0"/>
          <w:divBdr>
            <w:top w:val="none" w:sz="0" w:space="0" w:color="auto"/>
            <w:left w:val="none" w:sz="0" w:space="0" w:color="auto"/>
            <w:bottom w:val="none" w:sz="0" w:space="0" w:color="auto"/>
            <w:right w:val="none" w:sz="0" w:space="0" w:color="auto"/>
          </w:divBdr>
        </w:div>
        <w:div w:id="1587419354">
          <w:marLeft w:val="0"/>
          <w:marRight w:val="0"/>
          <w:marTop w:val="0"/>
          <w:marBottom w:val="0"/>
          <w:divBdr>
            <w:top w:val="none" w:sz="0" w:space="0" w:color="auto"/>
            <w:left w:val="none" w:sz="0" w:space="0" w:color="auto"/>
            <w:bottom w:val="none" w:sz="0" w:space="0" w:color="auto"/>
            <w:right w:val="none" w:sz="0" w:space="0" w:color="auto"/>
          </w:divBdr>
        </w:div>
        <w:div w:id="1905291589">
          <w:marLeft w:val="0"/>
          <w:marRight w:val="0"/>
          <w:marTop w:val="0"/>
          <w:marBottom w:val="0"/>
          <w:divBdr>
            <w:top w:val="none" w:sz="0" w:space="0" w:color="auto"/>
            <w:left w:val="none" w:sz="0" w:space="0" w:color="auto"/>
            <w:bottom w:val="none" w:sz="0" w:space="0" w:color="auto"/>
            <w:right w:val="none" w:sz="0" w:space="0" w:color="auto"/>
          </w:divBdr>
        </w:div>
      </w:divsChild>
    </w:div>
    <w:div w:id="317154473">
      <w:bodyDiv w:val="1"/>
      <w:marLeft w:val="0"/>
      <w:marRight w:val="0"/>
      <w:marTop w:val="0"/>
      <w:marBottom w:val="0"/>
      <w:divBdr>
        <w:top w:val="none" w:sz="0" w:space="0" w:color="auto"/>
        <w:left w:val="none" w:sz="0" w:space="0" w:color="auto"/>
        <w:bottom w:val="none" w:sz="0" w:space="0" w:color="auto"/>
        <w:right w:val="none" w:sz="0" w:space="0" w:color="auto"/>
      </w:divBdr>
    </w:div>
    <w:div w:id="321274802">
      <w:bodyDiv w:val="1"/>
      <w:marLeft w:val="0"/>
      <w:marRight w:val="0"/>
      <w:marTop w:val="0"/>
      <w:marBottom w:val="0"/>
      <w:divBdr>
        <w:top w:val="none" w:sz="0" w:space="0" w:color="auto"/>
        <w:left w:val="none" w:sz="0" w:space="0" w:color="auto"/>
        <w:bottom w:val="none" w:sz="0" w:space="0" w:color="auto"/>
        <w:right w:val="none" w:sz="0" w:space="0" w:color="auto"/>
      </w:divBdr>
    </w:div>
    <w:div w:id="321617058">
      <w:bodyDiv w:val="1"/>
      <w:marLeft w:val="0"/>
      <w:marRight w:val="0"/>
      <w:marTop w:val="0"/>
      <w:marBottom w:val="0"/>
      <w:divBdr>
        <w:top w:val="none" w:sz="0" w:space="0" w:color="auto"/>
        <w:left w:val="none" w:sz="0" w:space="0" w:color="auto"/>
        <w:bottom w:val="none" w:sz="0" w:space="0" w:color="auto"/>
        <w:right w:val="none" w:sz="0" w:space="0" w:color="auto"/>
      </w:divBdr>
    </w:div>
    <w:div w:id="322244398">
      <w:bodyDiv w:val="1"/>
      <w:marLeft w:val="0"/>
      <w:marRight w:val="0"/>
      <w:marTop w:val="0"/>
      <w:marBottom w:val="0"/>
      <w:divBdr>
        <w:top w:val="none" w:sz="0" w:space="0" w:color="auto"/>
        <w:left w:val="none" w:sz="0" w:space="0" w:color="auto"/>
        <w:bottom w:val="none" w:sz="0" w:space="0" w:color="auto"/>
        <w:right w:val="none" w:sz="0" w:space="0" w:color="auto"/>
      </w:divBdr>
    </w:div>
    <w:div w:id="323096282">
      <w:bodyDiv w:val="1"/>
      <w:marLeft w:val="0"/>
      <w:marRight w:val="0"/>
      <w:marTop w:val="0"/>
      <w:marBottom w:val="0"/>
      <w:divBdr>
        <w:top w:val="none" w:sz="0" w:space="0" w:color="auto"/>
        <w:left w:val="none" w:sz="0" w:space="0" w:color="auto"/>
        <w:bottom w:val="none" w:sz="0" w:space="0" w:color="auto"/>
        <w:right w:val="none" w:sz="0" w:space="0" w:color="auto"/>
      </w:divBdr>
    </w:div>
    <w:div w:id="323629871">
      <w:bodyDiv w:val="1"/>
      <w:marLeft w:val="0"/>
      <w:marRight w:val="0"/>
      <w:marTop w:val="0"/>
      <w:marBottom w:val="0"/>
      <w:divBdr>
        <w:top w:val="none" w:sz="0" w:space="0" w:color="auto"/>
        <w:left w:val="none" w:sz="0" w:space="0" w:color="auto"/>
        <w:bottom w:val="none" w:sz="0" w:space="0" w:color="auto"/>
        <w:right w:val="none" w:sz="0" w:space="0" w:color="auto"/>
      </w:divBdr>
    </w:div>
    <w:div w:id="329597991">
      <w:bodyDiv w:val="1"/>
      <w:marLeft w:val="0"/>
      <w:marRight w:val="0"/>
      <w:marTop w:val="0"/>
      <w:marBottom w:val="0"/>
      <w:divBdr>
        <w:top w:val="none" w:sz="0" w:space="0" w:color="auto"/>
        <w:left w:val="none" w:sz="0" w:space="0" w:color="auto"/>
        <w:bottom w:val="none" w:sz="0" w:space="0" w:color="auto"/>
        <w:right w:val="none" w:sz="0" w:space="0" w:color="auto"/>
      </w:divBdr>
    </w:div>
    <w:div w:id="338386914">
      <w:bodyDiv w:val="1"/>
      <w:marLeft w:val="0"/>
      <w:marRight w:val="0"/>
      <w:marTop w:val="0"/>
      <w:marBottom w:val="0"/>
      <w:divBdr>
        <w:top w:val="none" w:sz="0" w:space="0" w:color="auto"/>
        <w:left w:val="none" w:sz="0" w:space="0" w:color="auto"/>
        <w:bottom w:val="none" w:sz="0" w:space="0" w:color="auto"/>
        <w:right w:val="none" w:sz="0" w:space="0" w:color="auto"/>
      </w:divBdr>
      <w:divsChild>
        <w:div w:id="31020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164078">
              <w:marLeft w:val="0"/>
              <w:marRight w:val="0"/>
              <w:marTop w:val="0"/>
              <w:marBottom w:val="0"/>
              <w:divBdr>
                <w:top w:val="none" w:sz="0" w:space="0" w:color="auto"/>
                <w:left w:val="none" w:sz="0" w:space="0" w:color="auto"/>
                <w:bottom w:val="none" w:sz="0" w:space="0" w:color="auto"/>
                <w:right w:val="none" w:sz="0" w:space="0" w:color="auto"/>
              </w:divBdr>
              <w:divsChild>
                <w:div w:id="71901862">
                  <w:marLeft w:val="0"/>
                  <w:marRight w:val="0"/>
                  <w:marTop w:val="0"/>
                  <w:marBottom w:val="0"/>
                  <w:divBdr>
                    <w:top w:val="none" w:sz="0" w:space="0" w:color="auto"/>
                    <w:left w:val="none" w:sz="0" w:space="0" w:color="auto"/>
                    <w:bottom w:val="none" w:sz="0" w:space="0" w:color="auto"/>
                    <w:right w:val="none" w:sz="0" w:space="0" w:color="auto"/>
                  </w:divBdr>
                </w:div>
                <w:div w:id="179468372">
                  <w:marLeft w:val="0"/>
                  <w:marRight w:val="0"/>
                  <w:marTop w:val="0"/>
                  <w:marBottom w:val="0"/>
                  <w:divBdr>
                    <w:top w:val="none" w:sz="0" w:space="0" w:color="auto"/>
                    <w:left w:val="none" w:sz="0" w:space="0" w:color="auto"/>
                    <w:bottom w:val="none" w:sz="0" w:space="0" w:color="auto"/>
                    <w:right w:val="none" w:sz="0" w:space="0" w:color="auto"/>
                  </w:divBdr>
                </w:div>
                <w:div w:id="202713093">
                  <w:marLeft w:val="0"/>
                  <w:marRight w:val="0"/>
                  <w:marTop w:val="0"/>
                  <w:marBottom w:val="0"/>
                  <w:divBdr>
                    <w:top w:val="none" w:sz="0" w:space="0" w:color="auto"/>
                    <w:left w:val="none" w:sz="0" w:space="0" w:color="auto"/>
                    <w:bottom w:val="none" w:sz="0" w:space="0" w:color="auto"/>
                    <w:right w:val="none" w:sz="0" w:space="0" w:color="auto"/>
                  </w:divBdr>
                </w:div>
                <w:div w:id="559250424">
                  <w:marLeft w:val="0"/>
                  <w:marRight w:val="0"/>
                  <w:marTop w:val="0"/>
                  <w:marBottom w:val="0"/>
                  <w:divBdr>
                    <w:top w:val="none" w:sz="0" w:space="0" w:color="auto"/>
                    <w:left w:val="none" w:sz="0" w:space="0" w:color="auto"/>
                    <w:bottom w:val="none" w:sz="0" w:space="0" w:color="auto"/>
                    <w:right w:val="none" w:sz="0" w:space="0" w:color="auto"/>
                  </w:divBdr>
                </w:div>
                <w:div w:id="1194726592">
                  <w:marLeft w:val="0"/>
                  <w:marRight w:val="0"/>
                  <w:marTop w:val="0"/>
                  <w:marBottom w:val="0"/>
                  <w:divBdr>
                    <w:top w:val="none" w:sz="0" w:space="0" w:color="auto"/>
                    <w:left w:val="none" w:sz="0" w:space="0" w:color="auto"/>
                    <w:bottom w:val="none" w:sz="0" w:space="0" w:color="auto"/>
                    <w:right w:val="none" w:sz="0" w:space="0" w:color="auto"/>
                  </w:divBdr>
                </w:div>
                <w:div w:id="1817914845">
                  <w:marLeft w:val="0"/>
                  <w:marRight w:val="0"/>
                  <w:marTop w:val="0"/>
                  <w:marBottom w:val="0"/>
                  <w:divBdr>
                    <w:top w:val="none" w:sz="0" w:space="0" w:color="auto"/>
                    <w:left w:val="none" w:sz="0" w:space="0" w:color="auto"/>
                    <w:bottom w:val="none" w:sz="0" w:space="0" w:color="auto"/>
                    <w:right w:val="none" w:sz="0" w:space="0" w:color="auto"/>
                  </w:divBdr>
                </w:div>
                <w:div w:id="1838181505">
                  <w:marLeft w:val="0"/>
                  <w:marRight w:val="0"/>
                  <w:marTop w:val="0"/>
                  <w:marBottom w:val="0"/>
                  <w:divBdr>
                    <w:top w:val="none" w:sz="0" w:space="0" w:color="auto"/>
                    <w:left w:val="none" w:sz="0" w:space="0" w:color="auto"/>
                    <w:bottom w:val="none" w:sz="0" w:space="0" w:color="auto"/>
                    <w:right w:val="none" w:sz="0" w:space="0" w:color="auto"/>
                  </w:divBdr>
                </w:div>
                <w:div w:id="1898007728">
                  <w:marLeft w:val="0"/>
                  <w:marRight w:val="0"/>
                  <w:marTop w:val="0"/>
                  <w:marBottom w:val="0"/>
                  <w:divBdr>
                    <w:top w:val="none" w:sz="0" w:space="0" w:color="auto"/>
                    <w:left w:val="none" w:sz="0" w:space="0" w:color="auto"/>
                    <w:bottom w:val="none" w:sz="0" w:space="0" w:color="auto"/>
                    <w:right w:val="none" w:sz="0" w:space="0" w:color="auto"/>
                  </w:divBdr>
                </w:div>
                <w:div w:id="2025785581">
                  <w:marLeft w:val="0"/>
                  <w:marRight w:val="0"/>
                  <w:marTop w:val="0"/>
                  <w:marBottom w:val="0"/>
                  <w:divBdr>
                    <w:top w:val="none" w:sz="0" w:space="0" w:color="auto"/>
                    <w:left w:val="none" w:sz="0" w:space="0" w:color="auto"/>
                    <w:bottom w:val="none" w:sz="0" w:space="0" w:color="auto"/>
                    <w:right w:val="none" w:sz="0" w:space="0" w:color="auto"/>
                  </w:divBdr>
                </w:div>
                <w:div w:id="209794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08026">
      <w:bodyDiv w:val="1"/>
      <w:marLeft w:val="0"/>
      <w:marRight w:val="0"/>
      <w:marTop w:val="0"/>
      <w:marBottom w:val="0"/>
      <w:divBdr>
        <w:top w:val="none" w:sz="0" w:space="0" w:color="auto"/>
        <w:left w:val="none" w:sz="0" w:space="0" w:color="auto"/>
        <w:bottom w:val="none" w:sz="0" w:space="0" w:color="auto"/>
        <w:right w:val="none" w:sz="0" w:space="0" w:color="auto"/>
      </w:divBdr>
    </w:div>
    <w:div w:id="345326515">
      <w:bodyDiv w:val="1"/>
      <w:marLeft w:val="0"/>
      <w:marRight w:val="0"/>
      <w:marTop w:val="0"/>
      <w:marBottom w:val="0"/>
      <w:divBdr>
        <w:top w:val="none" w:sz="0" w:space="0" w:color="auto"/>
        <w:left w:val="none" w:sz="0" w:space="0" w:color="auto"/>
        <w:bottom w:val="none" w:sz="0" w:space="0" w:color="auto"/>
        <w:right w:val="none" w:sz="0" w:space="0" w:color="auto"/>
      </w:divBdr>
    </w:div>
    <w:div w:id="347953690">
      <w:bodyDiv w:val="1"/>
      <w:marLeft w:val="0"/>
      <w:marRight w:val="0"/>
      <w:marTop w:val="0"/>
      <w:marBottom w:val="0"/>
      <w:divBdr>
        <w:top w:val="none" w:sz="0" w:space="0" w:color="auto"/>
        <w:left w:val="none" w:sz="0" w:space="0" w:color="auto"/>
        <w:bottom w:val="none" w:sz="0" w:space="0" w:color="auto"/>
        <w:right w:val="none" w:sz="0" w:space="0" w:color="auto"/>
      </w:divBdr>
    </w:div>
    <w:div w:id="348871129">
      <w:bodyDiv w:val="1"/>
      <w:marLeft w:val="0"/>
      <w:marRight w:val="0"/>
      <w:marTop w:val="0"/>
      <w:marBottom w:val="0"/>
      <w:divBdr>
        <w:top w:val="none" w:sz="0" w:space="0" w:color="auto"/>
        <w:left w:val="none" w:sz="0" w:space="0" w:color="auto"/>
        <w:bottom w:val="none" w:sz="0" w:space="0" w:color="auto"/>
        <w:right w:val="none" w:sz="0" w:space="0" w:color="auto"/>
      </w:divBdr>
    </w:div>
    <w:div w:id="351228072">
      <w:bodyDiv w:val="1"/>
      <w:marLeft w:val="0"/>
      <w:marRight w:val="0"/>
      <w:marTop w:val="0"/>
      <w:marBottom w:val="0"/>
      <w:divBdr>
        <w:top w:val="none" w:sz="0" w:space="0" w:color="auto"/>
        <w:left w:val="none" w:sz="0" w:space="0" w:color="auto"/>
        <w:bottom w:val="none" w:sz="0" w:space="0" w:color="auto"/>
        <w:right w:val="none" w:sz="0" w:space="0" w:color="auto"/>
      </w:divBdr>
    </w:div>
    <w:div w:id="356583268">
      <w:bodyDiv w:val="1"/>
      <w:marLeft w:val="0"/>
      <w:marRight w:val="0"/>
      <w:marTop w:val="0"/>
      <w:marBottom w:val="0"/>
      <w:divBdr>
        <w:top w:val="none" w:sz="0" w:space="0" w:color="auto"/>
        <w:left w:val="none" w:sz="0" w:space="0" w:color="auto"/>
        <w:bottom w:val="none" w:sz="0" w:space="0" w:color="auto"/>
        <w:right w:val="none" w:sz="0" w:space="0" w:color="auto"/>
      </w:divBdr>
    </w:div>
    <w:div w:id="360857099">
      <w:bodyDiv w:val="1"/>
      <w:marLeft w:val="0"/>
      <w:marRight w:val="0"/>
      <w:marTop w:val="0"/>
      <w:marBottom w:val="0"/>
      <w:divBdr>
        <w:top w:val="none" w:sz="0" w:space="0" w:color="auto"/>
        <w:left w:val="none" w:sz="0" w:space="0" w:color="auto"/>
        <w:bottom w:val="none" w:sz="0" w:space="0" w:color="auto"/>
        <w:right w:val="none" w:sz="0" w:space="0" w:color="auto"/>
      </w:divBdr>
      <w:divsChild>
        <w:div w:id="712657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030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7422125">
                  <w:marLeft w:val="0"/>
                  <w:marRight w:val="0"/>
                  <w:marTop w:val="0"/>
                  <w:marBottom w:val="0"/>
                  <w:divBdr>
                    <w:top w:val="none" w:sz="0" w:space="0" w:color="auto"/>
                    <w:left w:val="none" w:sz="0" w:space="0" w:color="auto"/>
                    <w:bottom w:val="none" w:sz="0" w:space="0" w:color="auto"/>
                    <w:right w:val="none" w:sz="0" w:space="0" w:color="auto"/>
                  </w:divBdr>
                  <w:divsChild>
                    <w:div w:id="1077093445">
                      <w:marLeft w:val="0"/>
                      <w:marRight w:val="0"/>
                      <w:marTop w:val="0"/>
                      <w:marBottom w:val="0"/>
                      <w:divBdr>
                        <w:top w:val="none" w:sz="0" w:space="0" w:color="auto"/>
                        <w:left w:val="none" w:sz="0" w:space="0" w:color="auto"/>
                        <w:bottom w:val="none" w:sz="0" w:space="0" w:color="auto"/>
                        <w:right w:val="none" w:sz="0" w:space="0" w:color="auto"/>
                      </w:divBdr>
                      <w:divsChild>
                        <w:div w:id="19363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3161">
      <w:bodyDiv w:val="1"/>
      <w:marLeft w:val="0"/>
      <w:marRight w:val="0"/>
      <w:marTop w:val="0"/>
      <w:marBottom w:val="0"/>
      <w:divBdr>
        <w:top w:val="none" w:sz="0" w:space="0" w:color="auto"/>
        <w:left w:val="none" w:sz="0" w:space="0" w:color="auto"/>
        <w:bottom w:val="none" w:sz="0" w:space="0" w:color="auto"/>
        <w:right w:val="none" w:sz="0" w:space="0" w:color="auto"/>
      </w:divBdr>
    </w:div>
    <w:div w:id="366762793">
      <w:bodyDiv w:val="1"/>
      <w:marLeft w:val="0"/>
      <w:marRight w:val="0"/>
      <w:marTop w:val="0"/>
      <w:marBottom w:val="0"/>
      <w:divBdr>
        <w:top w:val="none" w:sz="0" w:space="0" w:color="auto"/>
        <w:left w:val="none" w:sz="0" w:space="0" w:color="auto"/>
        <w:bottom w:val="none" w:sz="0" w:space="0" w:color="auto"/>
        <w:right w:val="none" w:sz="0" w:space="0" w:color="auto"/>
      </w:divBdr>
    </w:div>
    <w:div w:id="369307945">
      <w:bodyDiv w:val="1"/>
      <w:marLeft w:val="0"/>
      <w:marRight w:val="0"/>
      <w:marTop w:val="0"/>
      <w:marBottom w:val="0"/>
      <w:divBdr>
        <w:top w:val="none" w:sz="0" w:space="0" w:color="auto"/>
        <w:left w:val="none" w:sz="0" w:space="0" w:color="auto"/>
        <w:bottom w:val="none" w:sz="0" w:space="0" w:color="auto"/>
        <w:right w:val="none" w:sz="0" w:space="0" w:color="auto"/>
      </w:divBdr>
    </w:div>
    <w:div w:id="373699000">
      <w:bodyDiv w:val="1"/>
      <w:marLeft w:val="0"/>
      <w:marRight w:val="0"/>
      <w:marTop w:val="0"/>
      <w:marBottom w:val="0"/>
      <w:divBdr>
        <w:top w:val="none" w:sz="0" w:space="0" w:color="auto"/>
        <w:left w:val="none" w:sz="0" w:space="0" w:color="auto"/>
        <w:bottom w:val="none" w:sz="0" w:space="0" w:color="auto"/>
        <w:right w:val="none" w:sz="0" w:space="0" w:color="auto"/>
      </w:divBdr>
    </w:div>
    <w:div w:id="375158383">
      <w:bodyDiv w:val="1"/>
      <w:marLeft w:val="0"/>
      <w:marRight w:val="0"/>
      <w:marTop w:val="0"/>
      <w:marBottom w:val="0"/>
      <w:divBdr>
        <w:top w:val="none" w:sz="0" w:space="0" w:color="auto"/>
        <w:left w:val="none" w:sz="0" w:space="0" w:color="auto"/>
        <w:bottom w:val="none" w:sz="0" w:space="0" w:color="auto"/>
        <w:right w:val="none" w:sz="0" w:space="0" w:color="auto"/>
      </w:divBdr>
    </w:div>
    <w:div w:id="378092986">
      <w:bodyDiv w:val="1"/>
      <w:marLeft w:val="0"/>
      <w:marRight w:val="0"/>
      <w:marTop w:val="0"/>
      <w:marBottom w:val="0"/>
      <w:divBdr>
        <w:top w:val="none" w:sz="0" w:space="0" w:color="auto"/>
        <w:left w:val="none" w:sz="0" w:space="0" w:color="auto"/>
        <w:bottom w:val="none" w:sz="0" w:space="0" w:color="auto"/>
        <w:right w:val="none" w:sz="0" w:space="0" w:color="auto"/>
      </w:divBdr>
    </w:div>
    <w:div w:id="382993998">
      <w:bodyDiv w:val="1"/>
      <w:marLeft w:val="0"/>
      <w:marRight w:val="0"/>
      <w:marTop w:val="0"/>
      <w:marBottom w:val="0"/>
      <w:divBdr>
        <w:top w:val="none" w:sz="0" w:space="0" w:color="auto"/>
        <w:left w:val="none" w:sz="0" w:space="0" w:color="auto"/>
        <w:bottom w:val="none" w:sz="0" w:space="0" w:color="auto"/>
        <w:right w:val="none" w:sz="0" w:space="0" w:color="auto"/>
      </w:divBdr>
    </w:div>
    <w:div w:id="387412254">
      <w:bodyDiv w:val="1"/>
      <w:marLeft w:val="0"/>
      <w:marRight w:val="0"/>
      <w:marTop w:val="0"/>
      <w:marBottom w:val="0"/>
      <w:divBdr>
        <w:top w:val="none" w:sz="0" w:space="0" w:color="auto"/>
        <w:left w:val="none" w:sz="0" w:space="0" w:color="auto"/>
        <w:bottom w:val="none" w:sz="0" w:space="0" w:color="auto"/>
        <w:right w:val="none" w:sz="0" w:space="0" w:color="auto"/>
      </w:divBdr>
    </w:div>
    <w:div w:id="388304386">
      <w:bodyDiv w:val="1"/>
      <w:marLeft w:val="0"/>
      <w:marRight w:val="0"/>
      <w:marTop w:val="0"/>
      <w:marBottom w:val="0"/>
      <w:divBdr>
        <w:top w:val="none" w:sz="0" w:space="0" w:color="auto"/>
        <w:left w:val="none" w:sz="0" w:space="0" w:color="auto"/>
        <w:bottom w:val="none" w:sz="0" w:space="0" w:color="auto"/>
        <w:right w:val="none" w:sz="0" w:space="0" w:color="auto"/>
      </w:divBdr>
    </w:div>
    <w:div w:id="388460729">
      <w:bodyDiv w:val="1"/>
      <w:marLeft w:val="0"/>
      <w:marRight w:val="0"/>
      <w:marTop w:val="0"/>
      <w:marBottom w:val="0"/>
      <w:divBdr>
        <w:top w:val="none" w:sz="0" w:space="0" w:color="auto"/>
        <w:left w:val="none" w:sz="0" w:space="0" w:color="auto"/>
        <w:bottom w:val="none" w:sz="0" w:space="0" w:color="auto"/>
        <w:right w:val="none" w:sz="0" w:space="0" w:color="auto"/>
      </w:divBdr>
    </w:div>
    <w:div w:id="390423321">
      <w:bodyDiv w:val="1"/>
      <w:marLeft w:val="0"/>
      <w:marRight w:val="0"/>
      <w:marTop w:val="0"/>
      <w:marBottom w:val="0"/>
      <w:divBdr>
        <w:top w:val="none" w:sz="0" w:space="0" w:color="auto"/>
        <w:left w:val="none" w:sz="0" w:space="0" w:color="auto"/>
        <w:bottom w:val="none" w:sz="0" w:space="0" w:color="auto"/>
        <w:right w:val="none" w:sz="0" w:space="0" w:color="auto"/>
      </w:divBdr>
    </w:div>
    <w:div w:id="392192083">
      <w:bodyDiv w:val="1"/>
      <w:marLeft w:val="0"/>
      <w:marRight w:val="0"/>
      <w:marTop w:val="0"/>
      <w:marBottom w:val="0"/>
      <w:divBdr>
        <w:top w:val="none" w:sz="0" w:space="0" w:color="auto"/>
        <w:left w:val="none" w:sz="0" w:space="0" w:color="auto"/>
        <w:bottom w:val="none" w:sz="0" w:space="0" w:color="auto"/>
        <w:right w:val="none" w:sz="0" w:space="0" w:color="auto"/>
      </w:divBdr>
    </w:div>
    <w:div w:id="395249890">
      <w:bodyDiv w:val="1"/>
      <w:marLeft w:val="0"/>
      <w:marRight w:val="0"/>
      <w:marTop w:val="0"/>
      <w:marBottom w:val="0"/>
      <w:divBdr>
        <w:top w:val="none" w:sz="0" w:space="0" w:color="auto"/>
        <w:left w:val="none" w:sz="0" w:space="0" w:color="auto"/>
        <w:bottom w:val="none" w:sz="0" w:space="0" w:color="auto"/>
        <w:right w:val="none" w:sz="0" w:space="0" w:color="auto"/>
      </w:divBdr>
    </w:div>
    <w:div w:id="395662439">
      <w:bodyDiv w:val="1"/>
      <w:marLeft w:val="0"/>
      <w:marRight w:val="0"/>
      <w:marTop w:val="0"/>
      <w:marBottom w:val="0"/>
      <w:divBdr>
        <w:top w:val="none" w:sz="0" w:space="0" w:color="auto"/>
        <w:left w:val="none" w:sz="0" w:space="0" w:color="auto"/>
        <w:bottom w:val="none" w:sz="0" w:space="0" w:color="auto"/>
        <w:right w:val="none" w:sz="0" w:space="0" w:color="auto"/>
      </w:divBdr>
    </w:div>
    <w:div w:id="395788521">
      <w:bodyDiv w:val="1"/>
      <w:marLeft w:val="0"/>
      <w:marRight w:val="0"/>
      <w:marTop w:val="0"/>
      <w:marBottom w:val="0"/>
      <w:divBdr>
        <w:top w:val="none" w:sz="0" w:space="0" w:color="auto"/>
        <w:left w:val="none" w:sz="0" w:space="0" w:color="auto"/>
        <w:bottom w:val="none" w:sz="0" w:space="0" w:color="auto"/>
        <w:right w:val="none" w:sz="0" w:space="0" w:color="auto"/>
      </w:divBdr>
    </w:div>
    <w:div w:id="396170793">
      <w:bodyDiv w:val="1"/>
      <w:marLeft w:val="0"/>
      <w:marRight w:val="0"/>
      <w:marTop w:val="0"/>
      <w:marBottom w:val="0"/>
      <w:divBdr>
        <w:top w:val="none" w:sz="0" w:space="0" w:color="auto"/>
        <w:left w:val="none" w:sz="0" w:space="0" w:color="auto"/>
        <w:bottom w:val="none" w:sz="0" w:space="0" w:color="auto"/>
        <w:right w:val="none" w:sz="0" w:space="0" w:color="auto"/>
      </w:divBdr>
    </w:div>
    <w:div w:id="404110257">
      <w:bodyDiv w:val="1"/>
      <w:marLeft w:val="0"/>
      <w:marRight w:val="0"/>
      <w:marTop w:val="0"/>
      <w:marBottom w:val="0"/>
      <w:divBdr>
        <w:top w:val="none" w:sz="0" w:space="0" w:color="auto"/>
        <w:left w:val="none" w:sz="0" w:space="0" w:color="auto"/>
        <w:bottom w:val="none" w:sz="0" w:space="0" w:color="auto"/>
        <w:right w:val="none" w:sz="0" w:space="0" w:color="auto"/>
      </w:divBdr>
    </w:div>
    <w:div w:id="405693235">
      <w:bodyDiv w:val="1"/>
      <w:marLeft w:val="0"/>
      <w:marRight w:val="0"/>
      <w:marTop w:val="0"/>
      <w:marBottom w:val="0"/>
      <w:divBdr>
        <w:top w:val="none" w:sz="0" w:space="0" w:color="auto"/>
        <w:left w:val="none" w:sz="0" w:space="0" w:color="auto"/>
        <w:bottom w:val="none" w:sz="0" w:space="0" w:color="auto"/>
        <w:right w:val="none" w:sz="0" w:space="0" w:color="auto"/>
      </w:divBdr>
    </w:div>
    <w:div w:id="405805603">
      <w:bodyDiv w:val="1"/>
      <w:marLeft w:val="0"/>
      <w:marRight w:val="0"/>
      <w:marTop w:val="0"/>
      <w:marBottom w:val="0"/>
      <w:divBdr>
        <w:top w:val="none" w:sz="0" w:space="0" w:color="auto"/>
        <w:left w:val="none" w:sz="0" w:space="0" w:color="auto"/>
        <w:bottom w:val="none" w:sz="0" w:space="0" w:color="auto"/>
        <w:right w:val="none" w:sz="0" w:space="0" w:color="auto"/>
      </w:divBdr>
    </w:div>
    <w:div w:id="417681905">
      <w:bodyDiv w:val="1"/>
      <w:marLeft w:val="0"/>
      <w:marRight w:val="0"/>
      <w:marTop w:val="0"/>
      <w:marBottom w:val="0"/>
      <w:divBdr>
        <w:top w:val="none" w:sz="0" w:space="0" w:color="auto"/>
        <w:left w:val="none" w:sz="0" w:space="0" w:color="auto"/>
        <w:bottom w:val="none" w:sz="0" w:space="0" w:color="auto"/>
        <w:right w:val="none" w:sz="0" w:space="0" w:color="auto"/>
      </w:divBdr>
    </w:div>
    <w:div w:id="418453169">
      <w:bodyDiv w:val="1"/>
      <w:marLeft w:val="0"/>
      <w:marRight w:val="0"/>
      <w:marTop w:val="0"/>
      <w:marBottom w:val="0"/>
      <w:divBdr>
        <w:top w:val="none" w:sz="0" w:space="0" w:color="auto"/>
        <w:left w:val="none" w:sz="0" w:space="0" w:color="auto"/>
        <w:bottom w:val="none" w:sz="0" w:space="0" w:color="auto"/>
        <w:right w:val="none" w:sz="0" w:space="0" w:color="auto"/>
      </w:divBdr>
    </w:div>
    <w:div w:id="420376496">
      <w:bodyDiv w:val="1"/>
      <w:marLeft w:val="0"/>
      <w:marRight w:val="0"/>
      <w:marTop w:val="0"/>
      <w:marBottom w:val="0"/>
      <w:divBdr>
        <w:top w:val="none" w:sz="0" w:space="0" w:color="auto"/>
        <w:left w:val="none" w:sz="0" w:space="0" w:color="auto"/>
        <w:bottom w:val="none" w:sz="0" w:space="0" w:color="auto"/>
        <w:right w:val="none" w:sz="0" w:space="0" w:color="auto"/>
      </w:divBdr>
    </w:div>
    <w:div w:id="436560603">
      <w:bodyDiv w:val="1"/>
      <w:marLeft w:val="0"/>
      <w:marRight w:val="0"/>
      <w:marTop w:val="0"/>
      <w:marBottom w:val="0"/>
      <w:divBdr>
        <w:top w:val="none" w:sz="0" w:space="0" w:color="auto"/>
        <w:left w:val="none" w:sz="0" w:space="0" w:color="auto"/>
        <w:bottom w:val="none" w:sz="0" w:space="0" w:color="auto"/>
        <w:right w:val="none" w:sz="0" w:space="0" w:color="auto"/>
      </w:divBdr>
    </w:div>
    <w:div w:id="437065051">
      <w:bodyDiv w:val="1"/>
      <w:marLeft w:val="0"/>
      <w:marRight w:val="0"/>
      <w:marTop w:val="0"/>
      <w:marBottom w:val="0"/>
      <w:divBdr>
        <w:top w:val="none" w:sz="0" w:space="0" w:color="auto"/>
        <w:left w:val="none" w:sz="0" w:space="0" w:color="auto"/>
        <w:bottom w:val="none" w:sz="0" w:space="0" w:color="auto"/>
        <w:right w:val="none" w:sz="0" w:space="0" w:color="auto"/>
      </w:divBdr>
      <w:divsChild>
        <w:div w:id="852063838">
          <w:marLeft w:val="0"/>
          <w:marRight w:val="0"/>
          <w:marTop w:val="0"/>
          <w:marBottom w:val="0"/>
          <w:divBdr>
            <w:top w:val="none" w:sz="0" w:space="0" w:color="auto"/>
            <w:left w:val="none" w:sz="0" w:space="0" w:color="auto"/>
            <w:bottom w:val="none" w:sz="0" w:space="0" w:color="auto"/>
            <w:right w:val="none" w:sz="0" w:space="0" w:color="auto"/>
          </w:divBdr>
        </w:div>
      </w:divsChild>
    </w:div>
    <w:div w:id="444888372">
      <w:bodyDiv w:val="1"/>
      <w:marLeft w:val="0"/>
      <w:marRight w:val="0"/>
      <w:marTop w:val="0"/>
      <w:marBottom w:val="0"/>
      <w:divBdr>
        <w:top w:val="none" w:sz="0" w:space="0" w:color="auto"/>
        <w:left w:val="none" w:sz="0" w:space="0" w:color="auto"/>
        <w:bottom w:val="none" w:sz="0" w:space="0" w:color="auto"/>
        <w:right w:val="none" w:sz="0" w:space="0" w:color="auto"/>
      </w:divBdr>
    </w:div>
    <w:div w:id="449057944">
      <w:bodyDiv w:val="1"/>
      <w:marLeft w:val="0"/>
      <w:marRight w:val="0"/>
      <w:marTop w:val="0"/>
      <w:marBottom w:val="0"/>
      <w:divBdr>
        <w:top w:val="none" w:sz="0" w:space="0" w:color="auto"/>
        <w:left w:val="none" w:sz="0" w:space="0" w:color="auto"/>
        <w:bottom w:val="none" w:sz="0" w:space="0" w:color="auto"/>
        <w:right w:val="none" w:sz="0" w:space="0" w:color="auto"/>
      </w:divBdr>
    </w:div>
    <w:div w:id="451486775">
      <w:bodyDiv w:val="1"/>
      <w:marLeft w:val="0"/>
      <w:marRight w:val="0"/>
      <w:marTop w:val="0"/>
      <w:marBottom w:val="0"/>
      <w:divBdr>
        <w:top w:val="none" w:sz="0" w:space="0" w:color="auto"/>
        <w:left w:val="none" w:sz="0" w:space="0" w:color="auto"/>
        <w:bottom w:val="none" w:sz="0" w:space="0" w:color="auto"/>
        <w:right w:val="none" w:sz="0" w:space="0" w:color="auto"/>
      </w:divBdr>
    </w:div>
    <w:div w:id="453325636">
      <w:bodyDiv w:val="1"/>
      <w:marLeft w:val="0"/>
      <w:marRight w:val="0"/>
      <w:marTop w:val="0"/>
      <w:marBottom w:val="0"/>
      <w:divBdr>
        <w:top w:val="none" w:sz="0" w:space="0" w:color="auto"/>
        <w:left w:val="none" w:sz="0" w:space="0" w:color="auto"/>
        <w:bottom w:val="none" w:sz="0" w:space="0" w:color="auto"/>
        <w:right w:val="none" w:sz="0" w:space="0" w:color="auto"/>
      </w:divBdr>
    </w:div>
    <w:div w:id="456536062">
      <w:bodyDiv w:val="1"/>
      <w:marLeft w:val="0"/>
      <w:marRight w:val="0"/>
      <w:marTop w:val="0"/>
      <w:marBottom w:val="0"/>
      <w:divBdr>
        <w:top w:val="none" w:sz="0" w:space="0" w:color="auto"/>
        <w:left w:val="none" w:sz="0" w:space="0" w:color="auto"/>
        <w:bottom w:val="none" w:sz="0" w:space="0" w:color="auto"/>
        <w:right w:val="none" w:sz="0" w:space="0" w:color="auto"/>
      </w:divBdr>
    </w:div>
    <w:div w:id="456796192">
      <w:bodyDiv w:val="1"/>
      <w:marLeft w:val="0"/>
      <w:marRight w:val="0"/>
      <w:marTop w:val="0"/>
      <w:marBottom w:val="0"/>
      <w:divBdr>
        <w:top w:val="none" w:sz="0" w:space="0" w:color="auto"/>
        <w:left w:val="none" w:sz="0" w:space="0" w:color="auto"/>
        <w:bottom w:val="none" w:sz="0" w:space="0" w:color="auto"/>
        <w:right w:val="none" w:sz="0" w:space="0" w:color="auto"/>
      </w:divBdr>
    </w:div>
    <w:div w:id="461311906">
      <w:bodyDiv w:val="1"/>
      <w:marLeft w:val="0"/>
      <w:marRight w:val="0"/>
      <w:marTop w:val="0"/>
      <w:marBottom w:val="0"/>
      <w:divBdr>
        <w:top w:val="none" w:sz="0" w:space="0" w:color="auto"/>
        <w:left w:val="none" w:sz="0" w:space="0" w:color="auto"/>
        <w:bottom w:val="none" w:sz="0" w:space="0" w:color="auto"/>
        <w:right w:val="none" w:sz="0" w:space="0" w:color="auto"/>
      </w:divBdr>
    </w:div>
    <w:div w:id="469250859">
      <w:bodyDiv w:val="1"/>
      <w:marLeft w:val="0"/>
      <w:marRight w:val="0"/>
      <w:marTop w:val="0"/>
      <w:marBottom w:val="0"/>
      <w:divBdr>
        <w:top w:val="none" w:sz="0" w:space="0" w:color="auto"/>
        <w:left w:val="none" w:sz="0" w:space="0" w:color="auto"/>
        <w:bottom w:val="none" w:sz="0" w:space="0" w:color="auto"/>
        <w:right w:val="none" w:sz="0" w:space="0" w:color="auto"/>
      </w:divBdr>
    </w:div>
    <w:div w:id="473832122">
      <w:bodyDiv w:val="1"/>
      <w:marLeft w:val="0"/>
      <w:marRight w:val="0"/>
      <w:marTop w:val="0"/>
      <w:marBottom w:val="0"/>
      <w:divBdr>
        <w:top w:val="none" w:sz="0" w:space="0" w:color="auto"/>
        <w:left w:val="none" w:sz="0" w:space="0" w:color="auto"/>
        <w:bottom w:val="none" w:sz="0" w:space="0" w:color="auto"/>
        <w:right w:val="none" w:sz="0" w:space="0" w:color="auto"/>
      </w:divBdr>
    </w:div>
    <w:div w:id="474681159">
      <w:bodyDiv w:val="1"/>
      <w:marLeft w:val="0"/>
      <w:marRight w:val="0"/>
      <w:marTop w:val="0"/>
      <w:marBottom w:val="0"/>
      <w:divBdr>
        <w:top w:val="none" w:sz="0" w:space="0" w:color="auto"/>
        <w:left w:val="none" w:sz="0" w:space="0" w:color="auto"/>
        <w:bottom w:val="none" w:sz="0" w:space="0" w:color="auto"/>
        <w:right w:val="none" w:sz="0" w:space="0" w:color="auto"/>
      </w:divBdr>
    </w:div>
    <w:div w:id="485704762">
      <w:bodyDiv w:val="1"/>
      <w:marLeft w:val="0"/>
      <w:marRight w:val="0"/>
      <w:marTop w:val="0"/>
      <w:marBottom w:val="0"/>
      <w:divBdr>
        <w:top w:val="none" w:sz="0" w:space="0" w:color="auto"/>
        <w:left w:val="none" w:sz="0" w:space="0" w:color="auto"/>
        <w:bottom w:val="none" w:sz="0" w:space="0" w:color="auto"/>
        <w:right w:val="none" w:sz="0" w:space="0" w:color="auto"/>
      </w:divBdr>
    </w:div>
    <w:div w:id="485777883">
      <w:bodyDiv w:val="1"/>
      <w:marLeft w:val="0"/>
      <w:marRight w:val="0"/>
      <w:marTop w:val="0"/>
      <w:marBottom w:val="0"/>
      <w:divBdr>
        <w:top w:val="none" w:sz="0" w:space="0" w:color="auto"/>
        <w:left w:val="none" w:sz="0" w:space="0" w:color="auto"/>
        <w:bottom w:val="none" w:sz="0" w:space="0" w:color="auto"/>
        <w:right w:val="none" w:sz="0" w:space="0" w:color="auto"/>
      </w:divBdr>
    </w:div>
    <w:div w:id="488135916">
      <w:bodyDiv w:val="1"/>
      <w:marLeft w:val="0"/>
      <w:marRight w:val="0"/>
      <w:marTop w:val="0"/>
      <w:marBottom w:val="0"/>
      <w:divBdr>
        <w:top w:val="none" w:sz="0" w:space="0" w:color="auto"/>
        <w:left w:val="none" w:sz="0" w:space="0" w:color="auto"/>
        <w:bottom w:val="none" w:sz="0" w:space="0" w:color="auto"/>
        <w:right w:val="none" w:sz="0" w:space="0" w:color="auto"/>
      </w:divBdr>
    </w:div>
    <w:div w:id="490371060">
      <w:bodyDiv w:val="1"/>
      <w:marLeft w:val="0"/>
      <w:marRight w:val="0"/>
      <w:marTop w:val="0"/>
      <w:marBottom w:val="0"/>
      <w:divBdr>
        <w:top w:val="none" w:sz="0" w:space="0" w:color="auto"/>
        <w:left w:val="none" w:sz="0" w:space="0" w:color="auto"/>
        <w:bottom w:val="none" w:sz="0" w:space="0" w:color="auto"/>
        <w:right w:val="none" w:sz="0" w:space="0" w:color="auto"/>
      </w:divBdr>
    </w:div>
    <w:div w:id="493958573">
      <w:bodyDiv w:val="1"/>
      <w:marLeft w:val="0"/>
      <w:marRight w:val="0"/>
      <w:marTop w:val="0"/>
      <w:marBottom w:val="0"/>
      <w:divBdr>
        <w:top w:val="none" w:sz="0" w:space="0" w:color="auto"/>
        <w:left w:val="none" w:sz="0" w:space="0" w:color="auto"/>
        <w:bottom w:val="none" w:sz="0" w:space="0" w:color="auto"/>
        <w:right w:val="none" w:sz="0" w:space="0" w:color="auto"/>
      </w:divBdr>
    </w:div>
    <w:div w:id="496650613">
      <w:bodyDiv w:val="1"/>
      <w:marLeft w:val="0"/>
      <w:marRight w:val="0"/>
      <w:marTop w:val="0"/>
      <w:marBottom w:val="0"/>
      <w:divBdr>
        <w:top w:val="none" w:sz="0" w:space="0" w:color="auto"/>
        <w:left w:val="none" w:sz="0" w:space="0" w:color="auto"/>
        <w:bottom w:val="none" w:sz="0" w:space="0" w:color="auto"/>
        <w:right w:val="none" w:sz="0" w:space="0" w:color="auto"/>
      </w:divBdr>
      <w:divsChild>
        <w:div w:id="447505981">
          <w:marLeft w:val="0"/>
          <w:marRight w:val="0"/>
          <w:marTop w:val="0"/>
          <w:marBottom w:val="0"/>
          <w:divBdr>
            <w:top w:val="none" w:sz="0" w:space="0" w:color="auto"/>
            <w:left w:val="none" w:sz="0" w:space="0" w:color="auto"/>
            <w:bottom w:val="none" w:sz="0" w:space="0" w:color="auto"/>
            <w:right w:val="none" w:sz="0" w:space="0" w:color="auto"/>
          </w:divBdr>
          <w:divsChild>
            <w:div w:id="1301421899">
              <w:marLeft w:val="0"/>
              <w:marRight w:val="0"/>
              <w:marTop w:val="0"/>
              <w:marBottom w:val="0"/>
              <w:divBdr>
                <w:top w:val="none" w:sz="0" w:space="0" w:color="auto"/>
                <w:left w:val="none" w:sz="0" w:space="0" w:color="auto"/>
                <w:bottom w:val="none" w:sz="0" w:space="0" w:color="auto"/>
                <w:right w:val="none" w:sz="0" w:space="0" w:color="auto"/>
              </w:divBdr>
            </w:div>
          </w:divsChild>
        </w:div>
        <w:div w:id="1103842533">
          <w:marLeft w:val="0"/>
          <w:marRight w:val="0"/>
          <w:marTop w:val="0"/>
          <w:marBottom w:val="0"/>
          <w:divBdr>
            <w:top w:val="none" w:sz="0" w:space="0" w:color="auto"/>
            <w:left w:val="none" w:sz="0" w:space="0" w:color="auto"/>
            <w:bottom w:val="none" w:sz="0" w:space="0" w:color="auto"/>
            <w:right w:val="none" w:sz="0" w:space="0" w:color="auto"/>
          </w:divBdr>
          <w:divsChild>
            <w:div w:id="199585818">
              <w:marLeft w:val="0"/>
              <w:marRight w:val="0"/>
              <w:marTop w:val="0"/>
              <w:marBottom w:val="0"/>
              <w:divBdr>
                <w:top w:val="none" w:sz="0" w:space="0" w:color="auto"/>
                <w:left w:val="none" w:sz="0" w:space="0" w:color="auto"/>
                <w:bottom w:val="none" w:sz="0" w:space="0" w:color="auto"/>
                <w:right w:val="none" w:sz="0" w:space="0" w:color="auto"/>
              </w:divBdr>
              <w:divsChild>
                <w:div w:id="606621250">
                  <w:marLeft w:val="0"/>
                  <w:marRight w:val="0"/>
                  <w:marTop w:val="0"/>
                  <w:marBottom w:val="0"/>
                  <w:divBdr>
                    <w:top w:val="none" w:sz="0" w:space="0" w:color="auto"/>
                    <w:left w:val="none" w:sz="0" w:space="0" w:color="auto"/>
                    <w:bottom w:val="none" w:sz="0" w:space="0" w:color="auto"/>
                    <w:right w:val="none" w:sz="0" w:space="0" w:color="auto"/>
                  </w:divBdr>
                </w:div>
                <w:div w:id="743840813">
                  <w:marLeft w:val="0"/>
                  <w:marRight w:val="0"/>
                  <w:marTop w:val="0"/>
                  <w:marBottom w:val="0"/>
                  <w:divBdr>
                    <w:top w:val="none" w:sz="0" w:space="0" w:color="auto"/>
                    <w:left w:val="none" w:sz="0" w:space="0" w:color="auto"/>
                    <w:bottom w:val="none" w:sz="0" w:space="0" w:color="auto"/>
                    <w:right w:val="none" w:sz="0" w:space="0" w:color="auto"/>
                  </w:divBdr>
                </w:div>
                <w:div w:id="1018431038">
                  <w:marLeft w:val="0"/>
                  <w:marRight w:val="0"/>
                  <w:marTop w:val="0"/>
                  <w:marBottom w:val="0"/>
                  <w:divBdr>
                    <w:top w:val="none" w:sz="0" w:space="0" w:color="auto"/>
                    <w:left w:val="none" w:sz="0" w:space="0" w:color="auto"/>
                    <w:bottom w:val="none" w:sz="0" w:space="0" w:color="auto"/>
                    <w:right w:val="none" w:sz="0" w:space="0" w:color="auto"/>
                  </w:divBdr>
                </w:div>
                <w:div w:id="1207108887">
                  <w:marLeft w:val="0"/>
                  <w:marRight w:val="0"/>
                  <w:marTop w:val="0"/>
                  <w:marBottom w:val="0"/>
                  <w:divBdr>
                    <w:top w:val="none" w:sz="0" w:space="0" w:color="auto"/>
                    <w:left w:val="none" w:sz="0" w:space="0" w:color="auto"/>
                    <w:bottom w:val="none" w:sz="0" w:space="0" w:color="auto"/>
                    <w:right w:val="none" w:sz="0" w:space="0" w:color="auto"/>
                  </w:divBdr>
                </w:div>
                <w:div w:id="1331173612">
                  <w:marLeft w:val="0"/>
                  <w:marRight w:val="0"/>
                  <w:marTop w:val="0"/>
                  <w:marBottom w:val="0"/>
                  <w:divBdr>
                    <w:top w:val="none" w:sz="0" w:space="0" w:color="auto"/>
                    <w:left w:val="none" w:sz="0" w:space="0" w:color="auto"/>
                    <w:bottom w:val="none" w:sz="0" w:space="0" w:color="auto"/>
                    <w:right w:val="none" w:sz="0" w:space="0" w:color="auto"/>
                  </w:divBdr>
                </w:div>
                <w:div w:id="1994797833">
                  <w:marLeft w:val="0"/>
                  <w:marRight w:val="0"/>
                  <w:marTop w:val="0"/>
                  <w:marBottom w:val="0"/>
                  <w:divBdr>
                    <w:top w:val="none" w:sz="0" w:space="0" w:color="auto"/>
                    <w:left w:val="none" w:sz="0" w:space="0" w:color="auto"/>
                    <w:bottom w:val="none" w:sz="0" w:space="0" w:color="auto"/>
                    <w:right w:val="none" w:sz="0" w:space="0" w:color="auto"/>
                  </w:divBdr>
                </w:div>
                <w:div w:id="20005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23963">
      <w:bodyDiv w:val="1"/>
      <w:marLeft w:val="0"/>
      <w:marRight w:val="0"/>
      <w:marTop w:val="0"/>
      <w:marBottom w:val="0"/>
      <w:divBdr>
        <w:top w:val="none" w:sz="0" w:space="0" w:color="auto"/>
        <w:left w:val="none" w:sz="0" w:space="0" w:color="auto"/>
        <w:bottom w:val="none" w:sz="0" w:space="0" w:color="auto"/>
        <w:right w:val="none" w:sz="0" w:space="0" w:color="auto"/>
      </w:divBdr>
    </w:div>
    <w:div w:id="497770712">
      <w:bodyDiv w:val="1"/>
      <w:marLeft w:val="0"/>
      <w:marRight w:val="0"/>
      <w:marTop w:val="0"/>
      <w:marBottom w:val="0"/>
      <w:divBdr>
        <w:top w:val="none" w:sz="0" w:space="0" w:color="auto"/>
        <w:left w:val="none" w:sz="0" w:space="0" w:color="auto"/>
        <w:bottom w:val="none" w:sz="0" w:space="0" w:color="auto"/>
        <w:right w:val="none" w:sz="0" w:space="0" w:color="auto"/>
      </w:divBdr>
    </w:div>
    <w:div w:id="500968918">
      <w:bodyDiv w:val="1"/>
      <w:marLeft w:val="0"/>
      <w:marRight w:val="0"/>
      <w:marTop w:val="0"/>
      <w:marBottom w:val="0"/>
      <w:divBdr>
        <w:top w:val="none" w:sz="0" w:space="0" w:color="auto"/>
        <w:left w:val="none" w:sz="0" w:space="0" w:color="auto"/>
        <w:bottom w:val="none" w:sz="0" w:space="0" w:color="auto"/>
        <w:right w:val="none" w:sz="0" w:space="0" w:color="auto"/>
      </w:divBdr>
      <w:divsChild>
        <w:div w:id="75830758">
          <w:marLeft w:val="0"/>
          <w:marRight w:val="0"/>
          <w:marTop w:val="0"/>
          <w:marBottom w:val="0"/>
          <w:divBdr>
            <w:top w:val="none" w:sz="0" w:space="0" w:color="auto"/>
            <w:left w:val="none" w:sz="0" w:space="0" w:color="auto"/>
            <w:bottom w:val="none" w:sz="0" w:space="0" w:color="auto"/>
            <w:right w:val="none" w:sz="0" w:space="0" w:color="auto"/>
          </w:divBdr>
        </w:div>
      </w:divsChild>
    </w:div>
    <w:div w:id="504982614">
      <w:bodyDiv w:val="1"/>
      <w:marLeft w:val="0"/>
      <w:marRight w:val="0"/>
      <w:marTop w:val="0"/>
      <w:marBottom w:val="0"/>
      <w:divBdr>
        <w:top w:val="none" w:sz="0" w:space="0" w:color="auto"/>
        <w:left w:val="none" w:sz="0" w:space="0" w:color="auto"/>
        <w:bottom w:val="none" w:sz="0" w:space="0" w:color="auto"/>
        <w:right w:val="none" w:sz="0" w:space="0" w:color="auto"/>
      </w:divBdr>
    </w:div>
    <w:div w:id="505554191">
      <w:bodyDiv w:val="1"/>
      <w:marLeft w:val="0"/>
      <w:marRight w:val="0"/>
      <w:marTop w:val="0"/>
      <w:marBottom w:val="0"/>
      <w:divBdr>
        <w:top w:val="none" w:sz="0" w:space="0" w:color="auto"/>
        <w:left w:val="none" w:sz="0" w:space="0" w:color="auto"/>
        <w:bottom w:val="none" w:sz="0" w:space="0" w:color="auto"/>
        <w:right w:val="none" w:sz="0" w:space="0" w:color="auto"/>
      </w:divBdr>
    </w:div>
    <w:div w:id="507602547">
      <w:bodyDiv w:val="1"/>
      <w:marLeft w:val="0"/>
      <w:marRight w:val="0"/>
      <w:marTop w:val="0"/>
      <w:marBottom w:val="0"/>
      <w:divBdr>
        <w:top w:val="none" w:sz="0" w:space="0" w:color="auto"/>
        <w:left w:val="none" w:sz="0" w:space="0" w:color="auto"/>
        <w:bottom w:val="none" w:sz="0" w:space="0" w:color="auto"/>
        <w:right w:val="none" w:sz="0" w:space="0" w:color="auto"/>
      </w:divBdr>
      <w:divsChild>
        <w:div w:id="231896543">
          <w:marLeft w:val="0"/>
          <w:marRight w:val="0"/>
          <w:marTop w:val="0"/>
          <w:marBottom w:val="0"/>
          <w:divBdr>
            <w:top w:val="none" w:sz="0" w:space="0" w:color="auto"/>
            <w:left w:val="none" w:sz="0" w:space="0" w:color="auto"/>
            <w:bottom w:val="none" w:sz="0" w:space="0" w:color="auto"/>
            <w:right w:val="none" w:sz="0" w:space="0" w:color="auto"/>
          </w:divBdr>
        </w:div>
        <w:div w:id="317271182">
          <w:marLeft w:val="0"/>
          <w:marRight w:val="0"/>
          <w:marTop w:val="0"/>
          <w:marBottom w:val="0"/>
          <w:divBdr>
            <w:top w:val="none" w:sz="0" w:space="0" w:color="auto"/>
            <w:left w:val="none" w:sz="0" w:space="0" w:color="auto"/>
            <w:bottom w:val="none" w:sz="0" w:space="0" w:color="auto"/>
            <w:right w:val="none" w:sz="0" w:space="0" w:color="auto"/>
          </w:divBdr>
        </w:div>
        <w:div w:id="1213887919">
          <w:marLeft w:val="0"/>
          <w:marRight w:val="0"/>
          <w:marTop w:val="0"/>
          <w:marBottom w:val="0"/>
          <w:divBdr>
            <w:top w:val="none" w:sz="0" w:space="0" w:color="auto"/>
            <w:left w:val="none" w:sz="0" w:space="0" w:color="auto"/>
            <w:bottom w:val="none" w:sz="0" w:space="0" w:color="auto"/>
            <w:right w:val="none" w:sz="0" w:space="0" w:color="auto"/>
          </w:divBdr>
        </w:div>
        <w:div w:id="1437408811">
          <w:marLeft w:val="0"/>
          <w:marRight w:val="0"/>
          <w:marTop w:val="0"/>
          <w:marBottom w:val="0"/>
          <w:divBdr>
            <w:top w:val="none" w:sz="0" w:space="0" w:color="auto"/>
            <w:left w:val="none" w:sz="0" w:space="0" w:color="auto"/>
            <w:bottom w:val="none" w:sz="0" w:space="0" w:color="auto"/>
            <w:right w:val="none" w:sz="0" w:space="0" w:color="auto"/>
          </w:divBdr>
        </w:div>
        <w:div w:id="1563250308">
          <w:marLeft w:val="0"/>
          <w:marRight w:val="0"/>
          <w:marTop w:val="0"/>
          <w:marBottom w:val="0"/>
          <w:divBdr>
            <w:top w:val="none" w:sz="0" w:space="0" w:color="auto"/>
            <w:left w:val="none" w:sz="0" w:space="0" w:color="auto"/>
            <w:bottom w:val="none" w:sz="0" w:space="0" w:color="auto"/>
            <w:right w:val="none" w:sz="0" w:space="0" w:color="auto"/>
          </w:divBdr>
        </w:div>
        <w:div w:id="1744983259">
          <w:marLeft w:val="0"/>
          <w:marRight w:val="0"/>
          <w:marTop w:val="0"/>
          <w:marBottom w:val="0"/>
          <w:divBdr>
            <w:top w:val="none" w:sz="0" w:space="0" w:color="auto"/>
            <w:left w:val="none" w:sz="0" w:space="0" w:color="auto"/>
            <w:bottom w:val="none" w:sz="0" w:space="0" w:color="auto"/>
            <w:right w:val="none" w:sz="0" w:space="0" w:color="auto"/>
          </w:divBdr>
        </w:div>
        <w:div w:id="1784567847">
          <w:marLeft w:val="0"/>
          <w:marRight w:val="0"/>
          <w:marTop w:val="0"/>
          <w:marBottom w:val="0"/>
          <w:divBdr>
            <w:top w:val="none" w:sz="0" w:space="0" w:color="auto"/>
            <w:left w:val="none" w:sz="0" w:space="0" w:color="auto"/>
            <w:bottom w:val="none" w:sz="0" w:space="0" w:color="auto"/>
            <w:right w:val="none" w:sz="0" w:space="0" w:color="auto"/>
          </w:divBdr>
        </w:div>
        <w:div w:id="1865287844">
          <w:marLeft w:val="0"/>
          <w:marRight w:val="0"/>
          <w:marTop w:val="0"/>
          <w:marBottom w:val="0"/>
          <w:divBdr>
            <w:top w:val="none" w:sz="0" w:space="0" w:color="auto"/>
            <w:left w:val="none" w:sz="0" w:space="0" w:color="auto"/>
            <w:bottom w:val="none" w:sz="0" w:space="0" w:color="auto"/>
            <w:right w:val="none" w:sz="0" w:space="0" w:color="auto"/>
          </w:divBdr>
        </w:div>
        <w:div w:id="1919514336">
          <w:marLeft w:val="0"/>
          <w:marRight w:val="0"/>
          <w:marTop w:val="0"/>
          <w:marBottom w:val="0"/>
          <w:divBdr>
            <w:top w:val="none" w:sz="0" w:space="0" w:color="auto"/>
            <w:left w:val="none" w:sz="0" w:space="0" w:color="auto"/>
            <w:bottom w:val="none" w:sz="0" w:space="0" w:color="auto"/>
            <w:right w:val="none" w:sz="0" w:space="0" w:color="auto"/>
          </w:divBdr>
        </w:div>
        <w:div w:id="2021732714">
          <w:marLeft w:val="0"/>
          <w:marRight w:val="0"/>
          <w:marTop w:val="0"/>
          <w:marBottom w:val="0"/>
          <w:divBdr>
            <w:top w:val="none" w:sz="0" w:space="0" w:color="auto"/>
            <w:left w:val="none" w:sz="0" w:space="0" w:color="auto"/>
            <w:bottom w:val="none" w:sz="0" w:space="0" w:color="auto"/>
            <w:right w:val="none" w:sz="0" w:space="0" w:color="auto"/>
          </w:divBdr>
        </w:div>
      </w:divsChild>
    </w:div>
    <w:div w:id="508522985">
      <w:bodyDiv w:val="1"/>
      <w:marLeft w:val="0"/>
      <w:marRight w:val="0"/>
      <w:marTop w:val="0"/>
      <w:marBottom w:val="0"/>
      <w:divBdr>
        <w:top w:val="none" w:sz="0" w:space="0" w:color="auto"/>
        <w:left w:val="none" w:sz="0" w:space="0" w:color="auto"/>
        <w:bottom w:val="none" w:sz="0" w:space="0" w:color="auto"/>
        <w:right w:val="none" w:sz="0" w:space="0" w:color="auto"/>
      </w:divBdr>
      <w:divsChild>
        <w:div w:id="2039891400">
          <w:marLeft w:val="0"/>
          <w:marRight w:val="0"/>
          <w:marTop w:val="0"/>
          <w:marBottom w:val="0"/>
          <w:divBdr>
            <w:top w:val="none" w:sz="0" w:space="0" w:color="auto"/>
            <w:left w:val="none" w:sz="0" w:space="0" w:color="auto"/>
            <w:bottom w:val="none" w:sz="0" w:space="0" w:color="auto"/>
            <w:right w:val="none" w:sz="0" w:space="0" w:color="auto"/>
          </w:divBdr>
        </w:div>
      </w:divsChild>
    </w:div>
    <w:div w:id="510224427">
      <w:bodyDiv w:val="1"/>
      <w:marLeft w:val="0"/>
      <w:marRight w:val="0"/>
      <w:marTop w:val="0"/>
      <w:marBottom w:val="0"/>
      <w:divBdr>
        <w:top w:val="none" w:sz="0" w:space="0" w:color="auto"/>
        <w:left w:val="none" w:sz="0" w:space="0" w:color="auto"/>
        <w:bottom w:val="none" w:sz="0" w:space="0" w:color="auto"/>
        <w:right w:val="none" w:sz="0" w:space="0" w:color="auto"/>
      </w:divBdr>
    </w:div>
    <w:div w:id="512039082">
      <w:bodyDiv w:val="1"/>
      <w:marLeft w:val="0"/>
      <w:marRight w:val="0"/>
      <w:marTop w:val="0"/>
      <w:marBottom w:val="0"/>
      <w:divBdr>
        <w:top w:val="none" w:sz="0" w:space="0" w:color="auto"/>
        <w:left w:val="none" w:sz="0" w:space="0" w:color="auto"/>
        <w:bottom w:val="none" w:sz="0" w:space="0" w:color="auto"/>
        <w:right w:val="none" w:sz="0" w:space="0" w:color="auto"/>
      </w:divBdr>
    </w:div>
    <w:div w:id="519009681">
      <w:bodyDiv w:val="1"/>
      <w:marLeft w:val="0"/>
      <w:marRight w:val="0"/>
      <w:marTop w:val="0"/>
      <w:marBottom w:val="0"/>
      <w:divBdr>
        <w:top w:val="none" w:sz="0" w:space="0" w:color="auto"/>
        <w:left w:val="none" w:sz="0" w:space="0" w:color="auto"/>
        <w:bottom w:val="none" w:sz="0" w:space="0" w:color="auto"/>
        <w:right w:val="none" w:sz="0" w:space="0" w:color="auto"/>
      </w:divBdr>
    </w:div>
    <w:div w:id="522283817">
      <w:bodyDiv w:val="1"/>
      <w:marLeft w:val="0"/>
      <w:marRight w:val="0"/>
      <w:marTop w:val="0"/>
      <w:marBottom w:val="0"/>
      <w:divBdr>
        <w:top w:val="none" w:sz="0" w:space="0" w:color="auto"/>
        <w:left w:val="none" w:sz="0" w:space="0" w:color="auto"/>
        <w:bottom w:val="none" w:sz="0" w:space="0" w:color="auto"/>
        <w:right w:val="none" w:sz="0" w:space="0" w:color="auto"/>
      </w:divBdr>
    </w:div>
    <w:div w:id="524487560">
      <w:bodyDiv w:val="1"/>
      <w:marLeft w:val="0"/>
      <w:marRight w:val="0"/>
      <w:marTop w:val="0"/>
      <w:marBottom w:val="0"/>
      <w:divBdr>
        <w:top w:val="none" w:sz="0" w:space="0" w:color="auto"/>
        <w:left w:val="none" w:sz="0" w:space="0" w:color="auto"/>
        <w:bottom w:val="none" w:sz="0" w:space="0" w:color="auto"/>
        <w:right w:val="none" w:sz="0" w:space="0" w:color="auto"/>
      </w:divBdr>
    </w:div>
    <w:div w:id="526219770">
      <w:bodyDiv w:val="1"/>
      <w:marLeft w:val="0"/>
      <w:marRight w:val="0"/>
      <w:marTop w:val="0"/>
      <w:marBottom w:val="0"/>
      <w:divBdr>
        <w:top w:val="none" w:sz="0" w:space="0" w:color="auto"/>
        <w:left w:val="none" w:sz="0" w:space="0" w:color="auto"/>
        <w:bottom w:val="none" w:sz="0" w:space="0" w:color="auto"/>
        <w:right w:val="none" w:sz="0" w:space="0" w:color="auto"/>
      </w:divBdr>
    </w:div>
    <w:div w:id="528034352">
      <w:bodyDiv w:val="1"/>
      <w:marLeft w:val="0"/>
      <w:marRight w:val="0"/>
      <w:marTop w:val="0"/>
      <w:marBottom w:val="0"/>
      <w:divBdr>
        <w:top w:val="none" w:sz="0" w:space="0" w:color="auto"/>
        <w:left w:val="none" w:sz="0" w:space="0" w:color="auto"/>
        <w:bottom w:val="none" w:sz="0" w:space="0" w:color="auto"/>
        <w:right w:val="none" w:sz="0" w:space="0" w:color="auto"/>
      </w:divBdr>
    </w:div>
    <w:div w:id="531187704">
      <w:bodyDiv w:val="1"/>
      <w:marLeft w:val="0"/>
      <w:marRight w:val="0"/>
      <w:marTop w:val="0"/>
      <w:marBottom w:val="0"/>
      <w:divBdr>
        <w:top w:val="none" w:sz="0" w:space="0" w:color="auto"/>
        <w:left w:val="none" w:sz="0" w:space="0" w:color="auto"/>
        <w:bottom w:val="none" w:sz="0" w:space="0" w:color="auto"/>
        <w:right w:val="none" w:sz="0" w:space="0" w:color="auto"/>
      </w:divBdr>
    </w:div>
    <w:div w:id="531504872">
      <w:bodyDiv w:val="1"/>
      <w:marLeft w:val="0"/>
      <w:marRight w:val="0"/>
      <w:marTop w:val="0"/>
      <w:marBottom w:val="0"/>
      <w:divBdr>
        <w:top w:val="none" w:sz="0" w:space="0" w:color="auto"/>
        <w:left w:val="none" w:sz="0" w:space="0" w:color="auto"/>
        <w:bottom w:val="none" w:sz="0" w:space="0" w:color="auto"/>
        <w:right w:val="none" w:sz="0" w:space="0" w:color="auto"/>
      </w:divBdr>
    </w:div>
    <w:div w:id="540673787">
      <w:bodyDiv w:val="1"/>
      <w:marLeft w:val="0"/>
      <w:marRight w:val="0"/>
      <w:marTop w:val="0"/>
      <w:marBottom w:val="0"/>
      <w:divBdr>
        <w:top w:val="none" w:sz="0" w:space="0" w:color="auto"/>
        <w:left w:val="none" w:sz="0" w:space="0" w:color="auto"/>
        <w:bottom w:val="none" w:sz="0" w:space="0" w:color="auto"/>
        <w:right w:val="none" w:sz="0" w:space="0" w:color="auto"/>
      </w:divBdr>
    </w:div>
    <w:div w:id="541018504">
      <w:bodyDiv w:val="1"/>
      <w:marLeft w:val="0"/>
      <w:marRight w:val="0"/>
      <w:marTop w:val="0"/>
      <w:marBottom w:val="0"/>
      <w:divBdr>
        <w:top w:val="none" w:sz="0" w:space="0" w:color="auto"/>
        <w:left w:val="none" w:sz="0" w:space="0" w:color="auto"/>
        <w:bottom w:val="none" w:sz="0" w:space="0" w:color="auto"/>
        <w:right w:val="none" w:sz="0" w:space="0" w:color="auto"/>
      </w:divBdr>
    </w:div>
    <w:div w:id="543173079">
      <w:bodyDiv w:val="1"/>
      <w:marLeft w:val="0"/>
      <w:marRight w:val="0"/>
      <w:marTop w:val="0"/>
      <w:marBottom w:val="0"/>
      <w:divBdr>
        <w:top w:val="none" w:sz="0" w:space="0" w:color="auto"/>
        <w:left w:val="none" w:sz="0" w:space="0" w:color="auto"/>
        <w:bottom w:val="none" w:sz="0" w:space="0" w:color="auto"/>
        <w:right w:val="none" w:sz="0" w:space="0" w:color="auto"/>
      </w:divBdr>
    </w:div>
    <w:div w:id="545987880">
      <w:bodyDiv w:val="1"/>
      <w:marLeft w:val="0"/>
      <w:marRight w:val="0"/>
      <w:marTop w:val="0"/>
      <w:marBottom w:val="0"/>
      <w:divBdr>
        <w:top w:val="none" w:sz="0" w:space="0" w:color="auto"/>
        <w:left w:val="none" w:sz="0" w:space="0" w:color="auto"/>
        <w:bottom w:val="none" w:sz="0" w:space="0" w:color="auto"/>
        <w:right w:val="none" w:sz="0" w:space="0" w:color="auto"/>
      </w:divBdr>
      <w:divsChild>
        <w:div w:id="950749070">
          <w:marLeft w:val="0"/>
          <w:marRight w:val="0"/>
          <w:marTop w:val="0"/>
          <w:marBottom w:val="0"/>
          <w:divBdr>
            <w:top w:val="none" w:sz="0" w:space="0" w:color="auto"/>
            <w:left w:val="none" w:sz="0" w:space="0" w:color="auto"/>
            <w:bottom w:val="none" w:sz="0" w:space="0" w:color="auto"/>
            <w:right w:val="none" w:sz="0" w:space="0" w:color="auto"/>
          </w:divBdr>
        </w:div>
        <w:div w:id="1055196729">
          <w:marLeft w:val="0"/>
          <w:marRight w:val="0"/>
          <w:marTop w:val="0"/>
          <w:marBottom w:val="0"/>
          <w:divBdr>
            <w:top w:val="none" w:sz="0" w:space="0" w:color="auto"/>
            <w:left w:val="none" w:sz="0" w:space="0" w:color="auto"/>
            <w:bottom w:val="none" w:sz="0" w:space="0" w:color="auto"/>
            <w:right w:val="none" w:sz="0" w:space="0" w:color="auto"/>
          </w:divBdr>
        </w:div>
        <w:div w:id="1988588994">
          <w:marLeft w:val="0"/>
          <w:marRight w:val="0"/>
          <w:marTop w:val="0"/>
          <w:marBottom w:val="0"/>
          <w:divBdr>
            <w:top w:val="none" w:sz="0" w:space="0" w:color="auto"/>
            <w:left w:val="none" w:sz="0" w:space="0" w:color="auto"/>
            <w:bottom w:val="none" w:sz="0" w:space="0" w:color="auto"/>
            <w:right w:val="none" w:sz="0" w:space="0" w:color="auto"/>
          </w:divBdr>
        </w:div>
      </w:divsChild>
    </w:div>
    <w:div w:id="549537755">
      <w:bodyDiv w:val="1"/>
      <w:marLeft w:val="0"/>
      <w:marRight w:val="0"/>
      <w:marTop w:val="0"/>
      <w:marBottom w:val="0"/>
      <w:divBdr>
        <w:top w:val="none" w:sz="0" w:space="0" w:color="auto"/>
        <w:left w:val="none" w:sz="0" w:space="0" w:color="auto"/>
        <w:bottom w:val="none" w:sz="0" w:space="0" w:color="auto"/>
        <w:right w:val="none" w:sz="0" w:space="0" w:color="auto"/>
      </w:divBdr>
    </w:div>
    <w:div w:id="553934794">
      <w:bodyDiv w:val="1"/>
      <w:marLeft w:val="0"/>
      <w:marRight w:val="0"/>
      <w:marTop w:val="0"/>
      <w:marBottom w:val="0"/>
      <w:divBdr>
        <w:top w:val="none" w:sz="0" w:space="0" w:color="auto"/>
        <w:left w:val="none" w:sz="0" w:space="0" w:color="auto"/>
        <w:bottom w:val="none" w:sz="0" w:space="0" w:color="auto"/>
        <w:right w:val="none" w:sz="0" w:space="0" w:color="auto"/>
      </w:divBdr>
    </w:div>
    <w:div w:id="557472533">
      <w:bodyDiv w:val="1"/>
      <w:marLeft w:val="0"/>
      <w:marRight w:val="0"/>
      <w:marTop w:val="0"/>
      <w:marBottom w:val="0"/>
      <w:divBdr>
        <w:top w:val="none" w:sz="0" w:space="0" w:color="auto"/>
        <w:left w:val="none" w:sz="0" w:space="0" w:color="auto"/>
        <w:bottom w:val="none" w:sz="0" w:space="0" w:color="auto"/>
        <w:right w:val="none" w:sz="0" w:space="0" w:color="auto"/>
      </w:divBdr>
    </w:div>
    <w:div w:id="563445073">
      <w:bodyDiv w:val="1"/>
      <w:marLeft w:val="0"/>
      <w:marRight w:val="0"/>
      <w:marTop w:val="0"/>
      <w:marBottom w:val="0"/>
      <w:divBdr>
        <w:top w:val="none" w:sz="0" w:space="0" w:color="auto"/>
        <w:left w:val="none" w:sz="0" w:space="0" w:color="auto"/>
        <w:bottom w:val="none" w:sz="0" w:space="0" w:color="auto"/>
        <w:right w:val="none" w:sz="0" w:space="0" w:color="auto"/>
      </w:divBdr>
    </w:div>
    <w:div w:id="569770112">
      <w:bodyDiv w:val="1"/>
      <w:marLeft w:val="0"/>
      <w:marRight w:val="0"/>
      <w:marTop w:val="0"/>
      <w:marBottom w:val="0"/>
      <w:divBdr>
        <w:top w:val="none" w:sz="0" w:space="0" w:color="auto"/>
        <w:left w:val="none" w:sz="0" w:space="0" w:color="auto"/>
        <w:bottom w:val="none" w:sz="0" w:space="0" w:color="auto"/>
        <w:right w:val="none" w:sz="0" w:space="0" w:color="auto"/>
      </w:divBdr>
    </w:div>
    <w:div w:id="570651394">
      <w:bodyDiv w:val="1"/>
      <w:marLeft w:val="0"/>
      <w:marRight w:val="0"/>
      <w:marTop w:val="0"/>
      <w:marBottom w:val="0"/>
      <w:divBdr>
        <w:top w:val="none" w:sz="0" w:space="0" w:color="auto"/>
        <w:left w:val="none" w:sz="0" w:space="0" w:color="auto"/>
        <w:bottom w:val="none" w:sz="0" w:space="0" w:color="auto"/>
        <w:right w:val="none" w:sz="0" w:space="0" w:color="auto"/>
      </w:divBdr>
    </w:div>
    <w:div w:id="571817351">
      <w:bodyDiv w:val="1"/>
      <w:marLeft w:val="0"/>
      <w:marRight w:val="0"/>
      <w:marTop w:val="0"/>
      <w:marBottom w:val="0"/>
      <w:divBdr>
        <w:top w:val="none" w:sz="0" w:space="0" w:color="auto"/>
        <w:left w:val="none" w:sz="0" w:space="0" w:color="auto"/>
        <w:bottom w:val="none" w:sz="0" w:space="0" w:color="auto"/>
        <w:right w:val="none" w:sz="0" w:space="0" w:color="auto"/>
      </w:divBdr>
    </w:div>
    <w:div w:id="573588890">
      <w:bodyDiv w:val="1"/>
      <w:marLeft w:val="0"/>
      <w:marRight w:val="0"/>
      <w:marTop w:val="0"/>
      <w:marBottom w:val="0"/>
      <w:divBdr>
        <w:top w:val="none" w:sz="0" w:space="0" w:color="auto"/>
        <w:left w:val="none" w:sz="0" w:space="0" w:color="auto"/>
        <w:bottom w:val="none" w:sz="0" w:space="0" w:color="auto"/>
        <w:right w:val="none" w:sz="0" w:space="0" w:color="auto"/>
      </w:divBdr>
    </w:div>
    <w:div w:id="575283460">
      <w:bodyDiv w:val="1"/>
      <w:marLeft w:val="0"/>
      <w:marRight w:val="0"/>
      <w:marTop w:val="0"/>
      <w:marBottom w:val="0"/>
      <w:divBdr>
        <w:top w:val="none" w:sz="0" w:space="0" w:color="auto"/>
        <w:left w:val="none" w:sz="0" w:space="0" w:color="auto"/>
        <w:bottom w:val="none" w:sz="0" w:space="0" w:color="auto"/>
        <w:right w:val="none" w:sz="0" w:space="0" w:color="auto"/>
      </w:divBdr>
    </w:div>
    <w:div w:id="580605220">
      <w:bodyDiv w:val="1"/>
      <w:marLeft w:val="0"/>
      <w:marRight w:val="0"/>
      <w:marTop w:val="0"/>
      <w:marBottom w:val="0"/>
      <w:divBdr>
        <w:top w:val="none" w:sz="0" w:space="0" w:color="auto"/>
        <w:left w:val="none" w:sz="0" w:space="0" w:color="auto"/>
        <w:bottom w:val="none" w:sz="0" w:space="0" w:color="auto"/>
        <w:right w:val="none" w:sz="0" w:space="0" w:color="auto"/>
      </w:divBdr>
      <w:divsChild>
        <w:div w:id="1446926979">
          <w:marLeft w:val="0"/>
          <w:marRight w:val="0"/>
          <w:marTop w:val="0"/>
          <w:marBottom w:val="0"/>
          <w:divBdr>
            <w:top w:val="none" w:sz="0" w:space="0" w:color="auto"/>
            <w:left w:val="none" w:sz="0" w:space="0" w:color="auto"/>
            <w:bottom w:val="none" w:sz="0" w:space="0" w:color="auto"/>
            <w:right w:val="none" w:sz="0" w:space="0" w:color="auto"/>
          </w:divBdr>
        </w:div>
        <w:div w:id="1762412916">
          <w:marLeft w:val="0"/>
          <w:marRight w:val="0"/>
          <w:marTop w:val="0"/>
          <w:marBottom w:val="0"/>
          <w:divBdr>
            <w:top w:val="none" w:sz="0" w:space="0" w:color="auto"/>
            <w:left w:val="none" w:sz="0" w:space="0" w:color="auto"/>
            <w:bottom w:val="none" w:sz="0" w:space="0" w:color="auto"/>
            <w:right w:val="none" w:sz="0" w:space="0" w:color="auto"/>
          </w:divBdr>
        </w:div>
        <w:div w:id="1796682323">
          <w:marLeft w:val="0"/>
          <w:marRight w:val="0"/>
          <w:marTop w:val="0"/>
          <w:marBottom w:val="0"/>
          <w:divBdr>
            <w:top w:val="none" w:sz="0" w:space="0" w:color="auto"/>
            <w:left w:val="none" w:sz="0" w:space="0" w:color="auto"/>
            <w:bottom w:val="none" w:sz="0" w:space="0" w:color="auto"/>
            <w:right w:val="none" w:sz="0" w:space="0" w:color="auto"/>
          </w:divBdr>
        </w:div>
        <w:div w:id="2018001520">
          <w:marLeft w:val="0"/>
          <w:marRight w:val="0"/>
          <w:marTop w:val="0"/>
          <w:marBottom w:val="0"/>
          <w:divBdr>
            <w:top w:val="none" w:sz="0" w:space="0" w:color="auto"/>
            <w:left w:val="none" w:sz="0" w:space="0" w:color="auto"/>
            <w:bottom w:val="none" w:sz="0" w:space="0" w:color="auto"/>
            <w:right w:val="none" w:sz="0" w:space="0" w:color="auto"/>
          </w:divBdr>
        </w:div>
      </w:divsChild>
    </w:div>
    <w:div w:id="588347847">
      <w:bodyDiv w:val="1"/>
      <w:marLeft w:val="0"/>
      <w:marRight w:val="0"/>
      <w:marTop w:val="0"/>
      <w:marBottom w:val="0"/>
      <w:divBdr>
        <w:top w:val="none" w:sz="0" w:space="0" w:color="auto"/>
        <w:left w:val="none" w:sz="0" w:space="0" w:color="auto"/>
        <w:bottom w:val="none" w:sz="0" w:space="0" w:color="auto"/>
        <w:right w:val="none" w:sz="0" w:space="0" w:color="auto"/>
      </w:divBdr>
    </w:div>
    <w:div w:id="588584458">
      <w:bodyDiv w:val="1"/>
      <w:marLeft w:val="0"/>
      <w:marRight w:val="0"/>
      <w:marTop w:val="0"/>
      <w:marBottom w:val="0"/>
      <w:divBdr>
        <w:top w:val="none" w:sz="0" w:space="0" w:color="auto"/>
        <w:left w:val="none" w:sz="0" w:space="0" w:color="auto"/>
        <w:bottom w:val="none" w:sz="0" w:space="0" w:color="auto"/>
        <w:right w:val="none" w:sz="0" w:space="0" w:color="auto"/>
      </w:divBdr>
    </w:div>
    <w:div w:id="597492897">
      <w:bodyDiv w:val="1"/>
      <w:marLeft w:val="0"/>
      <w:marRight w:val="0"/>
      <w:marTop w:val="0"/>
      <w:marBottom w:val="0"/>
      <w:divBdr>
        <w:top w:val="none" w:sz="0" w:space="0" w:color="auto"/>
        <w:left w:val="none" w:sz="0" w:space="0" w:color="auto"/>
        <w:bottom w:val="none" w:sz="0" w:space="0" w:color="auto"/>
        <w:right w:val="none" w:sz="0" w:space="0" w:color="auto"/>
      </w:divBdr>
    </w:div>
    <w:div w:id="599417456">
      <w:bodyDiv w:val="1"/>
      <w:marLeft w:val="0"/>
      <w:marRight w:val="0"/>
      <w:marTop w:val="0"/>
      <w:marBottom w:val="0"/>
      <w:divBdr>
        <w:top w:val="none" w:sz="0" w:space="0" w:color="auto"/>
        <w:left w:val="none" w:sz="0" w:space="0" w:color="auto"/>
        <w:bottom w:val="none" w:sz="0" w:space="0" w:color="auto"/>
        <w:right w:val="none" w:sz="0" w:space="0" w:color="auto"/>
      </w:divBdr>
    </w:div>
    <w:div w:id="600800174">
      <w:bodyDiv w:val="1"/>
      <w:marLeft w:val="0"/>
      <w:marRight w:val="0"/>
      <w:marTop w:val="0"/>
      <w:marBottom w:val="0"/>
      <w:divBdr>
        <w:top w:val="none" w:sz="0" w:space="0" w:color="auto"/>
        <w:left w:val="none" w:sz="0" w:space="0" w:color="auto"/>
        <w:bottom w:val="none" w:sz="0" w:space="0" w:color="auto"/>
        <w:right w:val="none" w:sz="0" w:space="0" w:color="auto"/>
      </w:divBdr>
    </w:div>
    <w:div w:id="601493434">
      <w:bodyDiv w:val="1"/>
      <w:marLeft w:val="0"/>
      <w:marRight w:val="0"/>
      <w:marTop w:val="0"/>
      <w:marBottom w:val="0"/>
      <w:divBdr>
        <w:top w:val="none" w:sz="0" w:space="0" w:color="auto"/>
        <w:left w:val="none" w:sz="0" w:space="0" w:color="auto"/>
        <w:bottom w:val="none" w:sz="0" w:space="0" w:color="auto"/>
        <w:right w:val="none" w:sz="0" w:space="0" w:color="auto"/>
      </w:divBdr>
    </w:div>
    <w:div w:id="602811267">
      <w:bodyDiv w:val="1"/>
      <w:marLeft w:val="0"/>
      <w:marRight w:val="0"/>
      <w:marTop w:val="0"/>
      <w:marBottom w:val="0"/>
      <w:divBdr>
        <w:top w:val="none" w:sz="0" w:space="0" w:color="auto"/>
        <w:left w:val="none" w:sz="0" w:space="0" w:color="auto"/>
        <w:bottom w:val="none" w:sz="0" w:space="0" w:color="auto"/>
        <w:right w:val="none" w:sz="0" w:space="0" w:color="auto"/>
      </w:divBdr>
    </w:div>
    <w:div w:id="609431142">
      <w:bodyDiv w:val="1"/>
      <w:marLeft w:val="0"/>
      <w:marRight w:val="0"/>
      <w:marTop w:val="0"/>
      <w:marBottom w:val="0"/>
      <w:divBdr>
        <w:top w:val="none" w:sz="0" w:space="0" w:color="auto"/>
        <w:left w:val="none" w:sz="0" w:space="0" w:color="auto"/>
        <w:bottom w:val="none" w:sz="0" w:space="0" w:color="auto"/>
        <w:right w:val="none" w:sz="0" w:space="0" w:color="auto"/>
      </w:divBdr>
    </w:div>
    <w:div w:id="612326957">
      <w:bodyDiv w:val="1"/>
      <w:marLeft w:val="0"/>
      <w:marRight w:val="0"/>
      <w:marTop w:val="0"/>
      <w:marBottom w:val="0"/>
      <w:divBdr>
        <w:top w:val="none" w:sz="0" w:space="0" w:color="auto"/>
        <w:left w:val="none" w:sz="0" w:space="0" w:color="auto"/>
        <w:bottom w:val="none" w:sz="0" w:space="0" w:color="auto"/>
        <w:right w:val="none" w:sz="0" w:space="0" w:color="auto"/>
      </w:divBdr>
    </w:div>
    <w:div w:id="618950297">
      <w:bodyDiv w:val="1"/>
      <w:marLeft w:val="0"/>
      <w:marRight w:val="0"/>
      <w:marTop w:val="0"/>
      <w:marBottom w:val="0"/>
      <w:divBdr>
        <w:top w:val="none" w:sz="0" w:space="0" w:color="auto"/>
        <w:left w:val="none" w:sz="0" w:space="0" w:color="auto"/>
        <w:bottom w:val="none" w:sz="0" w:space="0" w:color="auto"/>
        <w:right w:val="none" w:sz="0" w:space="0" w:color="auto"/>
      </w:divBdr>
    </w:div>
    <w:div w:id="620233826">
      <w:bodyDiv w:val="1"/>
      <w:marLeft w:val="0"/>
      <w:marRight w:val="0"/>
      <w:marTop w:val="0"/>
      <w:marBottom w:val="0"/>
      <w:divBdr>
        <w:top w:val="none" w:sz="0" w:space="0" w:color="auto"/>
        <w:left w:val="none" w:sz="0" w:space="0" w:color="auto"/>
        <w:bottom w:val="none" w:sz="0" w:space="0" w:color="auto"/>
        <w:right w:val="none" w:sz="0" w:space="0" w:color="auto"/>
      </w:divBdr>
    </w:div>
    <w:div w:id="623732938">
      <w:bodyDiv w:val="1"/>
      <w:marLeft w:val="0"/>
      <w:marRight w:val="0"/>
      <w:marTop w:val="0"/>
      <w:marBottom w:val="0"/>
      <w:divBdr>
        <w:top w:val="none" w:sz="0" w:space="0" w:color="auto"/>
        <w:left w:val="none" w:sz="0" w:space="0" w:color="auto"/>
        <w:bottom w:val="none" w:sz="0" w:space="0" w:color="auto"/>
        <w:right w:val="none" w:sz="0" w:space="0" w:color="auto"/>
      </w:divBdr>
    </w:div>
    <w:div w:id="626938309">
      <w:bodyDiv w:val="1"/>
      <w:marLeft w:val="0"/>
      <w:marRight w:val="0"/>
      <w:marTop w:val="0"/>
      <w:marBottom w:val="0"/>
      <w:divBdr>
        <w:top w:val="none" w:sz="0" w:space="0" w:color="auto"/>
        <w:left w:val="none" w:sz="0" w:space="0" w:color="auto"/>
        <w:bottom w:val="none" w:sz="0" w:space="0" w:color="auto"/>
        <w:right w:val="none" w:sz="0" w:space="0" w:color="auto"/>
      </w:divBdr>
    </w:div>
    <w:div w:id="628442503">
      <w:bodyDiv w:val="1"/>
      <w:marLeft w:val="0"/>
      <w:marRight w:val="0"/>
      <w:marTop w:val="0"/>
      <w:marBottom w:val="0"/>
      <w:divBdr>
        <w:top w:val="none" w:sz="0" w:space="0" w:color="auto"/>
        <w:left w:val="none" w:sz="0" w:space="0" w:color="auto"/>
        <w:bottom w:val="none" w:sz="0" w:space="0" w:color="auto"/>
        <w:right w:val="none" w:sz="0" w:space="0" w:color="auto"/>
      </w:divBdr>
      <w:divsChild>
        <w:div w:id="152332436">
          <w:marLeft w:val="0"/>
          <w:marRight w:val="0"/>
          <w:marTop w:val="0"/>
          <w:marBottom w:val="0"/>
          <w:divBdr>
            <w:top w:val="none" w:sz="0" w:space="0" w:color="auto"/>
            <w:left w:val="none" w:sz="0" w:space="0" w:color="auto"/>
            <w:bottom w:val="none" w:sz="0" w:space="0" w:color="auto"/>
            <w:right w:val="none" w:sz="0" w:space="0" w:color="auto"/>
          </w:divBdr>
        </w:div>
        <w:div w:id="602415517">
          <w:marLeft w:val="0"/>
          <w:marRight w:val="0"/>
          <w:marTop w:val="0"/>
          <w:marBottom w:val="0"/>
          <w:divBdr>
            <w:top w:val="none" w:sz="0" w:space="0" w:color="auto"/>
            <w:left w:val="none" w:sz="0" w:space="0" w:color="auto"/>
            <w:bottom w:val="none" w:sz="0" w:space="0" w:color="auto"/>
            <w:right w:val="none" w:sz="0" w:space="0" w:color="auto"/>
          </w:divBdr>
        </w:div>
        <w:div w:id="960379952">
          <w:marLeft w:val="0"/>
          <w:marRight w:val="0"/>
          <w:marTop w:val="0"/>
          <w:marBottom w:val="0"/>
          <w:divBdr>
            <w:top w:val="none" w:sz="0" w:space="0" w:color="auto"/>
            <w:left w:val="none" w:sz="0" w:space="0" w:color="auto"/>
            <w:bottom w:val="none" w:sz="0" w:space="0" w:color="auto"/>
            <w:right w:val="none" w:sz="0" w:space="0" w:color="auto"/>
          </w:divBdr>
        </w:div>
      </w:divsChild>
    </w:div>
    <w:div w:id="628977985">
      <w:bodyDiv w:val="1"/>
      <w:marLeft w:val="0"/>
      <w:marRight w:val="0"/>
      <w:marTop w:val="0"/>
      <w:marBottom w:val="0"/>
      <w:divBdr>
        <w:top w:val="none" w:sz="0" w:space="0" w:color="auto"/>
        <w:left w:val="none" w:sz="0" w:space="0" w:color="auto"/>
        <w:bottom w:val="none" w:sz="0" w:space="0" w:color="auto"/>
        <w:right w:val="none" w:sz="0" w:space="0" w:color="auto"/>
      </w:divBdr>
    </w:div>
    <w:div w:id="639068157">
      <w:bodyDiv w:val="1"/>
      <w:marLeft w:val="0"/>
      <w:marRight w:val="0"/>
      <w:marTop w:val="0"/>
      <w:marBottom w:val="0"/>
      <w:divBdr>
        <w:top w:val="none" w:sz="0" w:space="0" w:color="auto"/>
        <w:left w:val="none" w:sz="0" w:space="0" w:color="auto"/>
        <w:bottom w:val="none" w:sz="0" w:space="0" w:color="auto"/>
        <w:right w:val="none" w:sz="0" w:space="0" w:color="auto"/>
      </w:divBdr>
    </w:div>
    <w:div w:id="639921664">
      <w:bodyDiv w:val="1"/>
      <w:marLeft w:val="0"/>
      <w:marRight w:val="0"/>
      <w:marTop w:val="0"/>
      <w:marBottom w:val="0"/>
      <w:divBdr>
        <w:top w:val="none" w:sz="0" w:space="0" w:color="auto"/>
        <w:left w:val="none" w:sz="0" w:space="0" w:color="auto"/>
        <w:bottom w:val="none" w:sz="0" w:space="0" w:color="auto"/>
        <w:right w:val="none" w:sz="0" w:space="0" w:color="auto"/>
      </w:divBdr>
    </w:div>
    <w:div w:id="641542037">
      <w:bodyDiv w:val="1"/>
      <w:marLeft w:val="0"/>
      <w:marRight w:val="0"/>
      <w:marTop w:val="0"/>
      <w:marBottom w:val="0"/>
      <w:divBdr>
        <w:top w:val="none" w:sz="0" w:space="0" w:color="auto"/>
        <w:left w:val="none" w:sz="0" w:space="0" w:color="auto"/>
        <w:bottom w:val="none" w:sz="0" w:space="0" w:color="auto"/>
        <w:right w:val="none" w:sz="0" w:space="0" w:color="auto"/>
      </w:divBdr>
    </w:div>
    <w:div w:id="644434936">
      <w:bodyDiv w:val="1"/>
      <w:marLeft w:val="0"/>
      <w:marRight w:val="0"/>
      <w:marTop w:val="0"/>
      <w:marBottom w:val="0"/>
      <w:divBdr>
        <w:top w:val="none" w:sz="0" w:space="0" w:color="auto"/>
        <w:left w:val="none" w:sz="0" w:space="0" w:color="auto"/>
        <w:bottom w:val="none" w:sz="0" w:space="0" w:color="auto"/>
        <w:right w:val="none" w:sz="0" w:space="0" w:color="auto"/>
      </w:divBdr>
      <w:divsChild>
        <w:div w:id="73204750">
          <w:marLeft w:val="0"/>
          <w:marRight w:val="0"/>
          <w:marTop w:val="0"/>
          <w:marBottom w:val="0"/>
          <w:divBdr>
            <w:top w:val="none" w:sz="0" w:space="0" w:color="auto"/>
            <w:left w:val="none" w:sz="0" w:space="0" w:color="auto"/>
            <w:bottom w:val="none" w:sz="0" w:space="0" w:color="auto"/>
            <w:right w:val="none" w:sz="0" w:space="0" w:color="auto"/>
          </w:divBdr>
        </w:div>
      </w:divsChild>
    </w:div>
    <w:div w:id="660160811">
      <w:bodyDiv w:val="1"/>
      <w:marLeft w:val="0"/>
      <w:marRight w:val="0"/>
      <w:marTop w:val="0"/>
      <w:marBottom w:val="0"/>
      <w:divBdr>
        <w:top w:val="none" w:sz="0" w:space="0" w:color="auto"/>
        <w:left w:val="none" w:sz="0" w:space="0" w:color="auto"/>
        <w:bottom w:val="none" w:sz="0" w:space="0" w:color="auto"/>
        <w:right w:val="none" w:sz="0" w:space="0" w:color="auto"/>
      </w:divBdr>
    </w:div>
    <w:div w:id="660894371">
      <w:bodyDiv w:val="1"/>
      <w:marLeft w:val="0"/>
      <w:marRight w:val="0"/>
      <w:marTop w:val="0"/>
      <w:marBottom w:val="0"/>
      <w:divBdr>
        <w:top w:val="none" w:sz="0" w:space="0" w:color="auto"/>
        <w:left w:val="none" w:sz="0" w:space="0" w:color="auto"/>
        <w:bottom w:val="none" w:sz="0" w:space="0" w:color="auto"/>
        <w:right w:val="none" w:sz="0" w:space="0" w:color="auto"/>
      </w:divBdr>
    </w:div>
    <w:div w:id="663974370">
      <w:bodyDiv w:val="1"/>
      <w:marLeft w:val="0"/>
      <w:marRight w:val="0"/>
      <w:marTop w:val="0"/>
      <w:marBottom w:val="0"/>
      <w:divBdr>
        <w:top w:val="none" w:sz="0" w:space="0" w:color="auto"/>
        <w:left w:val="none" w:sz="0" w:space="0" w:color="auto"/>
        <w:bottom w:val="none" w:sz="0" w:space="0" w:color="auto"/>
        <w:right w:val="none" w:sz="0" w:space="0" w:color="auto"/>
      </w:divBdr>
    </w:div>
    <w:div w:id="667824765">
      <w:bodyDiv w:val="1"/>
      <w:marLeft w:val="0"/>
      <w:marRight w:val="0"/>
      <w:marTop w:val="0"/>
      <w:marBottom w:val="0"/>
      <w:divBdr>
        <w:top w:val="none" w:sz="0" w:space="0" w:color="auto"/>
        <w:left w:val="none" w:sz="0" w:space="0" w:color="auto"/>
        <w:bottom w:val="none" w:sz="0" w:space="0" w:color="auto"/>
        <w:right w:val="none" w:sz="0" w:space="0" w:color="auto"/>
      </w:divBdr>
    </w:div>
    <w:div w:id="667907499">
      <w:bodyDiv w:val="1"/>
      <w:marLeft w:val="0"/>
      <w:marRight w:val="0"/>
      <w:marTop w:val="0"/>
      <w:marBottom w:val="0"/>
      <w:divBdr>
        <w:top w:val="none" w:sz="0" w:space="0" w:color="auto"/>
        <w:left w:val="none" w:sz="0" w:space="0" w:color="auto"/>
        <w:bottom w:val="none" w:sz="0" w:space="0" w:color="auto"/>
        <w:right w:val="none" w:sz="0" w:space="0" w:color="auto"/>
      </w:divBdr>
    </w:div>
    <w:div w:id="687561535">
      <w:bodyDiv w:val="1"/>
      <w:marLeft w:val="0"/>
      <w:marRight w:val="0"/>
      <w:marTop w:val="0"/>
      <w:marBottom w:val="0"/>
      <w:divBdr>
        <w:top w:val="none" w:sz="0" w:space="0" w:color="auto"/>
        <w:left w:val="none" w:sz="0" w:space="0" w:color="auto"/>
        <w:bottom w:val="none" w:sz="0" w:space="0" w:color="auto"/>
        <w:right w:val="none" w:sz="0" w:space="0" w:color="auto"/>
      </w:divBdr>
    </w:div>
    <w:div w:id="687830144">
      <w:bodyDiv w:val="1"/>
      <w:marLeft w:val="0"/>
      <w:marRight w:val="0"/>
      <w:marTop w:val="0"/>
      <w:marBottom w:val="0"/>
      <w:divBdr>
        <w:top w:val="none" w:sz="0" w:space="0" w:color="auto"/>
        <w:left w:val="none" w:sz="0" w:space="0" w:color="auto"/>
        <w:bottom w:val="none" w:sz="0" w:space="0" w:color="auto"/>
        <w:right w:val="none" w:sz="0" w:space="0" w:color="auto"/>
      </w:divBdr>
    </w:div>
    <w:div w:id="688338462">
      <w:bodyDiv w:val="1"/>
      <w:marLeft w:val="0"/>
      <w:marRight w:val="0"/>
      <w:marTop w:val="0"/>
      <w:marBottom w:val="0"/>
      <w:divBdr>
        <w:top w:val="none" w:sz="0" w:space="0" w:color="auto"/>
        <w:left w:val="none" w:sz="0" w:space="0" w:color="auto"/>
        <w:bottom w:val="none" w:sz="0" w:space="0" w:color="auto"/>
        <w:right w:val="none" w:sz="0" w:space="0" w:color="auto"/>
      </w:divBdr>
    </w:div>
    <w:div w:id="688487740">
      <w:bodyDiv w:val="1"/>
      <w:marLeft w:val="0"/>
      <w:marRight w:val="0"/>
      <w:marTop w:val="0"/>
      <w:marBottom w:val="0"/>
      <w:divBdr>
        <w:top w:val="none" w:sz="0" w:space="0" w:color="auto"/>
        <w:left w:val="none" w:sz="0" w:space="0" w:color="auto"/>
        <w:bottom w:val="none" w:sz="0" w:space="0" w:color="auto"/>
        <w:right w:val="none" w:sz="0" w:space="0" w:color="auto"/>
      </w:divBdr>
    </w:div>
    <w:div w:id="690687608">
      <w:bodyDiv w:val="1"/>
      <w:marLeft w:val="0"/>
      <w:marRight w:val="0"/>
      <w:marTop w:val="0"/>
      <w:marBottom w:val="0"/>
      <w:divBdr>
        <w:top w:val="none" w:sz="0" w:space="0" w:color="auto"/>
        <w:left w:val="none" w:sz="0" w:space="0" w:color="auto"/>
        <w:bottom w:val="none" w:sz="0" w:space="0" w:color="auto"/>
        <w:right w:val="none" w:sz="0" w:space="0" w:color="auto"/>
      </w:divBdr>
    </w:div>
    <w:div w:id="691149267">
      <w:bodyDiv w:val="1"/>
      <w:marLeft w:val="0"/>
      <w:marRight w:val="0"/>
      <w:marTop w:val="0"/>
      <w:marBottom w:val="0"/>
      <w:divBdr>
        <w:top w:val="none" w:sz="0" w:space="0" w:color="auto"/>
        <w:left w:val="none" w:sz="0" w:space="0" w:color="auto"/>
        <w:bottom w:val="none" w:sz="0" w:space="0" w:color="auto"/>
        <w:right w:val="none" w:sz="0" w:space="0" w:color="auto"/>
      </w:divBdr>
    </w:div>
    <w:div w:id="692270379">
      <w:bodyDiv w:val="1"/>
      <w:marLeft w:val="0"/>
      <w:marRight w:val="0"/>
      <w:marTop w:val="0"/>
      <w:marBottom w:val="0"/>
      <w:divBdr>
        <w:top w:val="none" w:sz="0" w:space="0" w:color="auto"/>
        <w:left w:val="none" w:sz="0" w:space="0" w:color="auto"/>
        <w:bottom w:val="none" w:sz="0" w:space="0" w:color="auto"/>
        <w:right w:val="none" w:sz="0" w:space="0" w:color="auto"/>
      </w:divBdr>
    </w:div>
    <w:div w:id="695085820">
      <w:bodyDiv w:val="1"/>
      <w:marLeft w:val="0"/>
      <w:marRight w:val="0"/>
      <w:marTop w:val="0"/>
      <w:marBottom w:val="0"/>
      <w:divBdr>
        <w:top w:val="none" w:sz="0" w:space="0" w:color="auto"/>
        <w:left w:val="none" w:sz="0" w:space="0" w:color="auto"/>
        <w:bottom w:val="none" w:sz="0" w:space="0" w:color="auto"/>
        <w:right w:val="none" w:sz="0" w:space="0" w:color="auto"/>
      </w:divBdr>
    </w:div>
    <w:div w:id="701446158">
      <w:bodyDiv w:val="1"/>
      <w:marLeft w:val="0"/>
      <w:marRight w:val="0"/>
      <w:marTop w:val="0"/>
      <w:marBottom w:val="0"/>
      <w:divBdr>
        <w:top w:val="none" w:sz="0" w:space="0" w:color="auto"/>
        <w:left w:val="none" w:sz="0" w:space="0" w:color="auto"/>
        <w:bottom w:val="none" w:sz="0" w:space="0" w:color="auto"/>
        <w:right w:val="none" w:sz="0" w:space="0" w:color="auto"/>
      </w:divBdr>
    </w:div>
    <w:div w:id="701784373">
      <w:bodyDiv w:val="1"/>
      <w:marLeft w:val="0"/>
      <w:marRight w:val="0"/>
      <w:marTop w:val="0"/>
      <w:marBottom w:val="0"/>
      <w:divBdr>
        <w:top w:val="none" w:sz="0" w:space="0" w:color="auto"/>
        <w:left w:val="none" w:sz="0" w:space="0" w:color="auto"/>
        <w:bottom w:val="none" w:sz="0" w:space="0" w:color="auto"/>
        <w:right w:val="none" w:sz="0" w:space="0" w:color="auto"/>
      </w:divBdr>
      <w:divsChild>
        <w:div w:id="1425490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833993">
      <w:bodyDiv w:val="1"/>
      <w:marLeft w:val="0"/>
      <w:marRight w:val="0"/>
      <w:marTop w:val="0"/>
      <w:marBottom w:val="0"/>
      <w:divBdr>
        <w:top w:val="none" w:sz="0" w:space="0" w:color="auto"/>
        <w:left w:val="none" w:sz="0" w:space="0" w:color="auto"/>
        <w:bottom w:val="none" w:sz="0" w:space="0" w:color="auto"/>
        <w:right w:val="none" w:sz="0" w:space="0" w:color="auto"/>
      </w:divBdr>
    </w:div>
    <w:div w:id="710303326">
      <w:bodyDiv w:val="1"/>
      <w:marLeft w:val="0"/>
      <w:marRight w:val="0"/>
      <w:marTop w:val="0"/>
      <w:marBottom w:val="0"/>
      <w:divBdr>
        <w:top w:val="none" w:sz="0" w:space="0" w:color="auto"/>
        <w:left w:val="none" w:sz="0" w:space="0" w:color="auto"/>
        <w:bottom w:val="none" w:sz="0" w:space="0" w:color="auto"/>
        <w:right w:val="none" w:sz="0" w:space="0" w:color="auto"/>
      </w:divBdr>
    </w:div>
    <w:div w:id="714475949">
      <w:bodyDiv w:val="1"/>
      <w:marLeft w:val="0"/>
      <w:marRight w:val="0"/>
      <w:marTop w:val="0"/>
      <w:marBottom w:val="0"/>
      <w:divBdr>
        <w:top w:val="none" w:sz="0" w:space="0" w:color="auto"/>
        <w:left w:val="none" w:sz="0" w:space="0" w:color="auto"/>
        <w:bottom w:val="none" w:sz="0" w:space="0" w:color="auto"/>
        <w:right w:val="none" w:sz="0" w:space="0" w:color="auto"/>
      </w:divBdr>
    </w:div>
    <w:div w:id="717315078">
      <w:bodyDiv w:val="1"/>
      <w:marLeft w:val="0"/>
      <w:marRight w:val="0"/>
      <w:marTop w:val="0"/>
      <w:marBottom w:val="0"/>
      <w:divBdr>
        <w:top w:val="none" w:sz="0" w:space="0" w:color="auto"/>
        <w:left w:val="none" w:sz="0" w:space="0" w:color="auto"/>
        <w:bottom w:val="none" w:sz="0" w:space="0" w:color="auto"/>
        <w:right w:val="none" w:sz="0" w:space="0" w:color="auto"/>
      </w:divBdr>
    </w:div>
    <w:div w:id="718240848">
      <w:bodyDiv w:val="1"/>
      <w:marLeft w:val="0"/>
      <w:marRight w:val="0"/>
      <w:marTop w:val="0"/>
      <w:marBottom w:val="0"/>
      <w:divBdr>
        <w:top w:val="none" w:sz="0" w:space="0" w:color="auto"/>
        <w:left w:val="none" w:sz="0" w:space="0" w:color="auto"/>
        <w:bottom w:val="none" w:sz="0" w:space="0" w:color="auto"/>
        <w:right w:val="none" w:sz="0" w:space="0" w:color="auto"/>
      </w:divBdr>
    </w:div>
    <w:div w:id="722604432">
      <w:bodyDiv w:val="1"/>
      <w:marLeft w:val="0"/>
      <w:marRight w:val="0"/>
      <w:marTop w:val="0"/>
      <w:marBottom w:val="0"/>
      <w:divBdr>
        <w:top w:val="none" w:sz="0" w:space="0" w:color="auto"/>
        <w:left w:val="none" w:sz="0" w:space="0" w:color="auto"/>
        <w:bottom w:val="none" w:sz="0" w:space="0" w:color="auto"/>
        <w:right w:val="none" w:sz="0" w:space="0" w:color="auto"/>
      </w:divBdr>
      <w:divsChild>
        <w:div w:id="193884335">
          <w:marLeft w:val="0"/>
          <w:marRight w:val="0"/>
          <w:marTop w:val="0"/>
          <w:marBottom w:val="0"/>
          <w:divBdr>
            <w:top w:val="none" w:sz="0" w:space="0" w:color="auto"/>
            <w:left w:val="none" w:sz="0" w:space="0" w:color="auto"/>
            <w:bottom w:val="none" w:sz="0" w:space="0" w:color="auto"/>
            <w:right w:val="none" w:sz="0" w:space="0" w:color="auto"/>
          </w:divBdr>
        </w:div>
        <w:div w:id="247664683">
          <w:marLeft w:val="0"/>
          <w:marRight w:val="0"/>
          <w:marTop w:val="0"/>
          <w:marBottom w:val="0"/>
          <w:divBdr>
            <w:top w:val="none" w:sz="0" w:space="0" w:color="auto"/>
            <w:left w:val="none" w:sz="0" w:space="0" w:color="auto"/>
            <w:bottom w:val="none" w:sz="0" w:space="0" w:color="auto"/>
            <w:right w:val="none" w:sz="0" w:space="0" w:color="auto"/>
          </w:divBdr>
        </w:div>
        <w:div w:id="467283947">
          <w:marLeft w:val="0"/>
          <w:marRight w:val="0"/>
          <w:marTop w:val="0"/>
          <w:marBottom w:val="0"/>
          <w:divBdr>
            <w:top w:val="none" w:sz="0" w:space="0" w:color="auto"/>
            <w:left w:val="none" w:sz="0" w:space="0" w:color="auto"/>
            <w:bottom w:val="none" w:sz="0" w:space="0" w:color="auto"/>
            <w:right w:val="none" w:sz="0" w:space="0" w:color="auto"/>
          </w:divBdr>
        </w:div>
        <w:div w:id="758064008">
          <w:marLeft w:val="0"/>
          <w:marRight w:val="0"/>
          <w:marTop w:val="0"/>
          <w:marBottom w:val="0"/>
          <w:divBdr>
            <w:top w:val="none" w:sz="0" w:space="0" w:color="auto"/>
            <w:left w:val="none" w:sz="0" w:space="0" w:color="auto"/>
            <w:bottom w:val="none" w:sz="0" w:space="0" w:color="auto"/>
            <w:right w:val="none" w:sz="0" w:space="0" w:color="auto"/>
          </w:divBdr>
        </w:div>
        <w:div w:id="836383128">
          <w:marLeft w:val="0"/>
          <w:marRight w:val="0"/>
          <w:marTop w:val="0"/>
          <w:marBottom w:val="0"/>
          <w:divBdr>
            <w:top w:val="none" w:sz="0" w:space="0" w:color="auto"/>
            <w:left w:val="none" w:sz="0" w:space="0" w:color="auto"/>
            <w:bottom w:val="none" w:sz="0" w:space="0" w:color="auto"/>
            <w:right w:val="none" w:sz="0" w:space="0" w:color="auto"/>
          </w:divBdr>
        </w:div>
        <w:div w:id="957295603">
          <w:marLeft w:val="0"/>
          <w:marRight w:val="0"/>
          <w:marTop w:val="0"/>
          <w:marBottom w:val="0"/>
          <w:divBdr>
            <w:top w:val="none" w:sz="0" w:space="0" w:color="auto"/>
            <w:left w:val="none" w:sz="0" w:space="0" w:color="auto"/>
            <w:bottom w:val="none" w:sz="0" w:space="0" w:color="auto"/>
            <w:right w:val="none" w:sz="0" w:space="0" w:color="auto"/>
          </w:divBdr>
        </w:div>
        <w:div w:id="1190021403">
          <w:marLeft w:val="0"/>
          <w:marRight w:val="0"/>
          <w:marTop w:val="0"/>
          <w:marBottom w:val="0"/>
          <w:divBdr>
            <w:top w:val="none" w:sz="0" w:space="0" w:color="auto"/>
            <w:left w:val="none" w:sz="0" w:space="0" w:color="auto"/>
            <w:bottom w:val="none" w:sz="0" w:space="0" w:color="auto"/>
            <w:right w:val="none" w:sz="0" w:space="0" w:color="auto"/>
          </w:divBdr>
        </w:div>
        <w:div w:id="1748305123">
          <w:marLeft w:val="0"/>
          <w:marRight w:val="0"/>
          <w:marTop w:val="0"/>
          <w:marBottom w:val="0"/>
          <w:divBdr>
            <w:top w:val="none" w:sz="0" w:space="0" w:color="auto"/>
            <w:left w:val="none" w:sz="0" w:space="0" w:color="auto"/>
            <w:bottom w:val="none" w:sz="0" w:space="0" w:color="auto"/>
            <w:right w:val="none" w:sz="0" w:space="0" w:color="auto"/>
          </w:divBdr>
        </w:div>
        <w:div w:id="2084570320">
          <w:marLeft w:val="0"/>
          <w:marRight w:val="0"/>
          <w:marTop w:val="0"/>
          <w:marBottom w:val="0"/>
          <w:divBdr>
            <w:top w:val="none" w:sz="0" w:space="0" w:color="auto"/>
            <w:left w:val="none" w:sz="0" w:space="0" w:color="auto"/>
            <w:bottom w:val="none" w:sz="0" w:space="0" w:color="auto"/>
            <w:right w:val="none" w:sz="0" w:space="0" w:color="auto"/>
          </w:divBdr>
        </w:div>
      </w:divsChild>
    </w:div>
    <w:div w:id="725687265">
      <w:bodyDiv w:val="1"/>
      <w:marLeft w:val="0"/>
      <w:marRight w:val="0"/>
      <w:marTop w:val="0"/>
      <w:marBottom w:val="0"/>
      <w:divBdr>
        <w:top w:val="none" w:sz="0" w:space="0" w:color="auto"/>
        <w:left w:val="none" w:sz="0" w:space="0" w:color="auto"/>
        <w:bottom w:val="none" w:sz="0" w:space="0" w:color="auto"/>
        <w:right w:val="none" w:sz="0" w:space="0" w:color="auto"/>
      </w:divBdr>
    </w:div>
    <w:div w:id="726338752">
      <w:bodyDiv w:val="1"/>
      <w:marLeft w:val="0"/>
      <w:marRight w:val="0"/>
      <w:marTop w:val="0"/>
      <w:marBottom w:val="0"/>
      <w:divBdr>
        <w:top w:val="none" w:sz="0" w:space="0" w:color="auto"/>
        <w:left w:val="none" w:sz="0" w:space="0" w:color="auto"/>
        <w:bottom w:val="none" w:sz="0" w:space="0" w:color="auto"/>
        <w:right w:val="none" w:sz="0" w:space="0" w:color="auto"/>
      </w:divBdr>
    </w:div>
    <w:div w:id="727799760">
      <w:bodyDiv w:val="1"/>
      <w:marLeft w:val="0"/>
      <w:marRight w:val="0"/>
      <w:marTop w:val="0"/>
      <w:marBottom w:val="0"/>
      <w:divBdr>
        <w:top w:val="none" w:sz="0" w:space="0" w:color="auto"/>
        <w:left w:val="none" w:sz="0" w:space="0" w:color="auto"/>
        <w:bottom w:val="none" w:sz="0" w:space="0" w:color="auto"/>
        <w:right w:val="none" w:sz="0" w:space="0" w:color="auto"/>
      </w:divBdr>
    </w:div>
    <w:div w:id="728580407">
      <w:bodyDiv w:val="1"/>
      <w:marLeft w:val="0"/>
      <w:marRight w:val="0"/>
      <w:marTop w:val="0"/>
      <w:marBottom w:val="0"/>
      <w:divBdr>
        <w:top w:val="none" w:sz="0" w:space="0" w:color="auto"/>
        <w:left w:val="none" w:sz="0" w:space="0" w:color="auto"/>
        <w:bottom w:val="none" w:sz="0" w:space="0" w:color="auto"/>
        <w:right w:val="none" w:sz="0" w:space="0" w:color="auto"/>
      </w:divBdr>
      <w:divsChild>
        <w:div w:id="33041282">
          <w:marLeft w:val="0"/>
          <w:marRight w:val="0"/>
          <w:marTop w:val="0"/>
          <w:marBottom w:val="0"/>
          <w:divBdr>
            <w:top w:val="none" w:sz="0" w:space="0" w:color="auto"/>
            <w:left w:val="none" w:sz="0" w:space="0" w:color="auto"/>
            <w:bottom w:val="none" w:sz="0" w:space="0" w:color="auto"/>
            <w:right w:val="none" w:sz="0" w:space="0" w:color="auto"/>
          </w:divBdr>
        </w:div>
        <w:div w:id="77753892">
          <w:marLeft w:val="0"/>
          <w:marRight w:val="0"/>
          <w:marTop w:val="0"/>
          <w:marBottom w:val="0"/>
          <w:divBdr>
            <w:top w:val="none" w:sz="0" w:space="0" w:color="auto"/>
            <w:left w:val="none" w:sz="0" w:space="0" w:color="auto"/>
            <w:bottom w:val="none" w:sz="0" w:space="0" w:color="auto"/>
            <w:right w:val="none" w:sz="0" w:space="0" w:color="auto"/>
          </w:divBdr>
        </w:div>
        <w:div w:id="121845456">
          <w:marLeft w:val="0"/>
          <w:marRight w:val="0"/>
          <w:marTop w:val="0"/>
          <w:marBottom w:val="0"/>
          <w:divBdr>
            <w:top w:val="none" w:sz="0" w:space="0" w:color="auto"/>
            <w:left w:val="none" w:sz="0" w:space="0" w:color="auto"/>
            <w:bottom w:val="none" w:sz="0" w:space="0" w:color="auto"/>
            <w:right w:val="none" w:sz="0" w:space="0" w:color="auto"/>
          </w:divBdr>
        </w:div>
        <w:div w:id="522016608">
          <w:marLeft w:val="0"/>
          <w:marRight w:val="0"/>
          <w:marTop w:val="0"/>
          <w:marBottom w:val="0"/>
          <w:divBdr>
            <w:top w:val="none" w:sz="0" w:space="0" w:color="auto"/>
            <w:left w:val="none" w:sz="0" w:space="0" w:color="auto"/>
            <w:bottom w:val="none" w:sz="0" w:space="0" w:color="auto"/>
            <w:right w:val="none" w:sz="0" w:space="0" w:color="auto"/>
          </w:divBdr>
        </w:div>
        <w:div w:id="646740405">
          <w:marLeft w:val="0"/>
          <w:marRight w:val="0"/>
          <w:marTop w:val="0"/>
          <w:marBottom w:val="0"/>
          <w:divBdr>
            <w:top w:val="none" w:sz="0" w:space="0" w:color="auto"/>
            <w:left w:val="none" w:sz="0" w:space="0" w:color="auto"/>
            <w:bottom w:val="none" w:sz="0" w:space="0" w:color="auto"/>
            <w:right w:val="none" w:sz="0" w:space="0" w:color="auto"/>
          </w:divBdr>
        </w:div>
        <w:div w:id="673068995">
          <w:marLeft w:val="0"/>
          <w:marRight w:val="0"/>
          <w:marTop w:val="0"/>
          <w:marBottom w:val="0"/>
          <w:divBdr>
            <w:top w:val="none" w:sz="0" w:space="0" w:color="auto"/>
            <w:left w:val="none" w:sz="0" w:space="0" w:color="auto"/>
            <w:bottom w:val="none" w:sz="0" w:space="0" w:color="auto"/>
            <w:right w:val="none" w:sz="0" w:space="0" w:color="auto"/>
          </w:divBdr>
        </w:div>
        <w:div w:id="723023333">
          <w:marLeft w:val="0"/>
          <w:marRight w:val="0"/>
          <w:marTop w:val="0"/>
          <w:marBottom w:val="0"/>
          <w:divBdr>
            <w:top w:val="none" w:sz="0" w:space="0" w:color="auto"/>
            <w:left w:val="none" w:sz="0" w:space="0" w:color="auto"/>
            <w:bottom w:val="none" w:sz="0" w:space="0" w:color="auto"/>
            <w:right w:val="none" w:sz="0" w:space="0" w:color="auto"/>
          </w:divBdr>
        </w:div>
        <w:div w:id="871914964">
          <w:marLeft w:val="0"/>
          <w:marRight w:val="0"/>
          <w:marTop w:val="0"/>
          <w:marBottom w:val="0"/>
          <w:divBdr>
            <w:top w:val="none" w:sz="0" w:space="0" w:color="auto"/>
            <w:left w:val="none" w:sz="0" w:space="0" w:color="auto"/>
            <w:bottom w:val="none" w:sz="0" w:space="0" w:color="auto"/>
            <w:right w:val="none" w:sz="0" w:space="0" w:color="auto"/>
          </w:divBdr>
        </w:div>
        <w:div w:id="900402750">
          <w:marLeft w:val="0"/>
          <w:marRight w:val="0"/>
          <w:marTop w:val="0"/>
          <w:marBottom w:val="0"/>
          <w:divBdr>
            <w:top w:val="none" w:sz="0" w:space="0" w:color="auto"/>
            <w:left w:val="none" w:sz="0" w:space="0" w:color="auto"/>
            <w:bottom w:val="none" w:sz="0" w:space="0" w:color="auto"/>
            <w:right w:val="none" w:sz="0" w:space="0" w:color="auto"/>
          </w:divBdr>
        </w:div>
        <w:div w:id="996344532">
          <w:marLeft w:val="0"/>
          <w:marRight w:val="0"/>
          <w:marTop w:val="0"/>
          <w:marBottom w:val="0"/>
          <w:divBdr>
            <w:top w:val="none" w:sz="0" w:space="0" w:color="auto"/>
            <w:left w:val="none" w:sz="0" w:space="0" w:color="auto"/>
            <w:bottom w:val="none" w:sz="0" w:space="0" w:color="auto"/>
            <w:right w:val="none" w:sz="0" w:space="0" w:color="auto"/>
          </w:divBdr>
        </w:div>
        <w:div w:id="1053041212">
          <w:marLeft w:val="0"/>
          <w:marRight w:val="0"/>
          <w:marTop w:val="0"/>
          <w:marBottom w:val="0"/>
          <w:divBdr>
            <w:top w:val="none" w:sz="0" w:space="0" w:color="auto"/>
            <w:left w:val="none" w:sz="0" w:space="0" w:color="auto"/>
            <w:bottom w:val="none" w:sz="0" w:space="0" w:color="auto"/>
            <w:right w:val="none" w:sz="0" w:space="0" w:color="auto"/>
          </w:divBdr>
        </w:div>
        <w:div w:id="1147895334">
          <w:marLeft w:val="0"/>
          <w:marRight w:val="0"/>
          <w:marTop w:val="0"/>
          <w:marBottom w:val="0"/>
          <w:divBdr>
            <w:top w:val="none" w:sz="0" w:space="0" w:color="auto"/>
            <w:left w:val="none" w:sz="0" w:space="0" w:color="auto"/>
            <w:bottom w:val="none" w:sz="0" w:space="0" w:color="auto"/>
            <w:right w:val="none" w:sz="0" w:space="0" w:color="auto"/>
          </w:divBdr>
        </w:div>
        <w:div w:id="1346249828">
          <w:marLeft w:val="0"/>
          <w:marRight w:val="0"/>
          <w:marTop w:val="0"/>
          <w:marBottom w:val="0"/>
          <w:divBdr>
            <w:top w:val="none" w:sz="0" w:space="0" w:color="auto"/>
            <w:left w:val="none" w:sz="0" w:space="0" w:color="auto"/>
            <w:bottom w:val="none" w:sz="0" w:space="0" w:color="auto"/>
            <w:right w:val="none" w:sz="0" w:space="0" w:color="auto"/>
          </w:divBdr>
        </w:div>
        <w:div w:id="1346521157">
          <w:marLeft w:val="0"/>
          <w:marRight w:val="0"/>
          <w:marTop w:val="0"/>
          <w:marBottom w:val="0"/>
          <w:divBdr>
            <w:top w:val="none" w:sz="0" w:space="0" w:color="auto"/>
            <w:left w:val="none" w:sz="0" w:space="0" w:color="auto"/>
            <w:bottom w:val="none" w:sz="0" w:space="0" w:color="auto"/>
            <w:right w:val="none" w:sz="0" w:space="0" w:color="auto"/>
          </w:divBdr>
        </w:div>
        <w:div w:id="1679238055">
          <w:marLeft w:val="0"/>
          <w:marRight w:val="0"/>
          <w:marTop w:val="0"/>
          <w:marBottom w:val="0"/>
          <w:divBdr>
            <w:top w:val="none" w:sz="0" w:space="0" w:color="auto"/>
            <w:left w:val="none" w:sz="0" w:space="0" w:color="auto"/>
            <w:bottom w:val="none" w:sz="0" w:space="0" w:color="auto"/>
            <w:right w:val="none" w:sz="0" w:space="0" w:color="auto"/>
          </w:divBdr>
        </w:div>
        <w:div w:id="2021736084">
          <w:marLeft w:val="0"/>
          <w:marRight w:val="0"/>
          <w:marTop w:val="0"/>
          <w:marBottom w:val="0"/>
          <w:divBdr>
            <w:top w:val="none" w:sz="0" w:space="0" w:color="auto"/>
            <w:left w:val="none" w:sz="0" w:space="0" w:color="auto"/>
            <w:bottom w:val="none" w:sz="0" w:space="0" w:color="auto"/>
            <w:right w:val="none" w:sz="0" w:space="0" w:color="auto"/>
          </w:divBdr>
        </w:div>
        <w:div w:id="2091343127">
          <w:marLeft w:val="0"/>
          <w:marRight w:val="0"/>
          <w:marTop w:val="0"/>
          <w:marBottom w:val="0"/>
          <w:divBdr>
            <w:top w:val="none" w:sz="0" w:space="0" w:color="auto"/>
            <w:left w:val="none" w:sz="0" w:space="0" w:color="auto"/>
            <w:bottom w:val="none" w:sz="0" w:space="0" w:color="auto"/>
            <w:right w:val="none" w:sz="0" w:space="0" w:color="auto"/>
          </w:divBdr>
        </w:div>
      </w:divsChild>
    </w:div>
    <w:div w:id="731074983">
      <w:bodyDiv w:val="1"/>
      <w:marLeft w:val="0"/>
      <w:marRight w:val="0"/>
      <w:marTop w:val="0"/>
      <w:marBottom w:val="0"/>
      <w:divBdr>
        <w:top w:val="none" w:sz="0" w:space="0" w:color="auto"/>
        <w:left w:val="none" w:sz="0" w:space="0" w:color="auto"/>
        <w:bottom w:val="none" w:sz="0" w:space="0" w:color="auto"/>
        <w:right w:val="none" w:sz="0" w:space="0" w:color="auto"/>
      </w:divBdr>
    </w:div>
    <w:div w:id="736704852">
      <w:bodyDiv w:val="1"/>
      <w:marLeft w:val="0"/>
      <w:marRight w:val="0"/>
      <w:marTop w:val="0"/>
      <w:marBottom w:val="0"/>
      <w:divBdr>
        <w:top w:val="none" w:sz="0" w:space="0" w:color="auto"/>
        <w:left w:val="none" w:sz="0" w:space="0" w:color="auto"/>
        <w:bottom w:val="none" w:sz="0" w:space="0" w:color="auto"/>
        <w:right w:val="none" w:sz="0" w:space="0" w:color="auto"/>
      </w:divBdr>
    </w:div>
    <w:div w:id="740636003">
      <w:bodyDiv w:val="1"/>
      <w:marLeft w:val="0"/>
      <w:marRight w:val="0"/>
      <w:marTop w:val="0"/>
      <w:marBottom w:val="0"/>
      <w:divBdr>
        <w:top w:val="none" w:sz="0" w:space="0" w:color="auto"/>
        <w:left w:val="none" w:sz="0" w:space="0" w:color="auto"/>
        <w:bottom w:val="none" w:sz="0" w:space="0" w:color="auto"/>
        <w:right w:val="none" w:sz="0" w:space="0" w:color="auto"/>
      </w:divBdr>
    </w:div>
    <w:div w:id="742261160">
      <w:bodyDiv w:val="1"/>
      <w:marLeft w:val="0"/>
      <w:marRight w:val="0"/>
      <w:marTop w:val="0"/>
      <w:marBottom w:val="0"/>
      <w:divBdr>
        <w:top w:val="none" w:sz="0" w:space="0" w:color="auto"/>
        <w:left w:val="none" w:sz="0" w:space="0" w:color="auto"/>
        <w:bottom w:val="none" w:sz="0" w:space="0" w:color="auto"/>
        <w:right w:val="none" w:sz="0" w:space="0" w:color="auto"/>
      </w:divBdr>
    </w:div>
    <w:div w:id="746418853">
      <w:bodyDiv w:val="1"/>
      <w:marLeft w:val="0"/>
      <w:marRight w:val="0"/>
      <w:marTop w:val="0"/>
      <w:marBottom w:val="0"/>
      <w:divBdr>
        <w:top w:val="none" w:sz="0" w:space="0" w:color="auto"/>
        <w:left w:val="none" w:sz="0" w:space="0" w:color="auto"/>
        <w:bottom w:val="none" w:sz="0" w:space="0" w:color="auto"/>
        <w:right w:val="none" w:sz="0" w:space="0" w:color="auto"/>
      </w:divBdr>
    </w:div>
    <w:div w:id="747044896">
      <w:bodyDiv w:val="1"/>
      <w:marLeft w:val="0"/>
      <w:marRight w:val="0"/>
      <w:marTop w:val="0"/>
      <w:marBottom w:val="0"/>
      <w:divBdr>
        <w:top w:val="none" w:sz="0" w:space="0" w:color="auto"/>
        <w:left w:val="none" w:sz="0" w:space="0" w:color="auto"/>
        <w:bottom w:val="none" w:sz="0" w:space="0" w:color="auto"/>
        <w:right w:val="none" w:sz="0" w:space="0" w:color="auto"/>
      </w:divBdr>
    </w:div>
    <w:div w:id="747339163">
      <w:bodyDiv w:val="1"/>
      <w:marLeft w:val="0"/>
      <w:marRight w:val="0"/>
      <w:marTop w:val="0"/>
      <w:marBottom w:val="0"/>
      <w:divBdr>
        <w:top w:val="none" w:sz="0" w:space="0" w:color="auto"/>
        <w:left w:val="none" w:sz="0" w:space="0" w:color="auto"/>
        <w:bottom w:val="none" w:sz="0" w:space="0" w:color="auto"/>
        <w:right w:val="none" w:sz="0" w:space="0" w:color="auto"/>
      </w:divBdr>
    </w:div>
    <w:div w:id="760880725">
      <w:bodyDiv w:val="1"/>
      <w:marLeft w:val="0"/>
      <w:marRight w:val="0"/>
      <w:marTop w:val="0"/>
      <w:marBottom w:val="0"/>
      <w:divBdr>
        <w:top w:val="none" w:sz="0" w:space="0" w:color="auto"/>
        <w:left w:val="none" w:sz="0" w:space="0" w:color="auto"/>
        <w:bottom w:val="none" w:sz="0" w:space="0" w:color="auto"/>
        <w:right w:val="none" w:sz="0" w:space="0" w:color="auto"/>
      </w:divBdr>
    </w:div>
    <w:div w:id="761799903">
      <w:bodyDiv w:val="1"/>
      <w:marLeft w:val="0"/>
      <w:marRight w:val="0"/>
      <w:marTop w:val="0"/>
      <w:marBottom w:val="0"/>
      <w:divBdr>
        <w:top w:val="none" w:sz="0" w:space="0" w:color="auto"/>
        <w:left w:val="none" w:sz="0" w:space="0" w:color="auto"/>
        <w:bottom w:val="none" w:sz="0" w:space="0" w:color="auto"/>
        <w:right w:val="none" w:sz="0" w:space="0" w:color="auto"/>
      </w:divBdr>
    </w:div>
    <w:div w:id="761950325">
      <w:bodyDiv w:val="1"/>
      <w:marLeft w:val="0"/>
      <w:marRight w:val="0"/>
      <w:marTop w:val="0"/>
      <w:marBottom w:val="0"/>
      <w:divBdr>
        <w:top w:val="none" w:sz="0" w:space="0" w:color="auto"/>
        <w:left w:val="none" w:sz="0" w:space="0" w:color="auto"/>
        <w:bottom w:val="none" w:sz="0" w:space="0" w:color="auto"/>
        <w:right w:val="none" w:sz="0" w:space="0" w:color="auto"/>
      </w:divBdr>
    </w:div>
    <w:div w:id="763649518">
      <w:bodyDiv w:val="1"/>
      <w:marLeft w:val="0"/>
      <w:marRight w:val="0"/>
      <w:marTop w:val="0"/>
      <w:marBottom w:val="0"/>
      <w:divBdr>
        <w:top w:val="none" w:sz="0" w:space="0" w:color="auto"/>
        <w:left w:val="none" w:sz="0" w:space="0" w:color="auto"/>
        <w:bottom w:val="none" w:sz="0" w:space="0" w:color="auto"/>
        <w:right w:val="none" w:sz="0" w:space="0" w:color="auto"/>
      </w:divBdr>
    </w:div>
    <w:div w:id="765736677">
      <w:bodyDiv w:val="1"/>
      <w:marLeft w:val="0"/>
      <w:marRight w:val="0"/>
      <w:marTop w:val="0"/>
      <w:marBottom w:val="0"/>
      <w:divBdr>
        <w:top w:val="none" w:sz="0" w:space="0" w:color="auto"/>
        <w:left w:val="none" w:sz="0" w:space="0" w:color="auto"/>
        <w:bottom w:val="none" w:sz="0" w:space="0" w:color="auto"/>
        <w:right w:val="none" w:sz="0" w:space="0" w:color="auto"/>
      </w:divBdr>
    </w:div>
    <w:div w:id="767776830">
      <w:bodyDiv w:val="1"/>
      <w:marLeft w:val="0"/>
      <w:marRight w:val="0"/>
      <w:marTop w:val="0"/>
      <w:marBottom w:val="0"/>
      <w:divBdr>
        <w:top w:val="none" w:sz="0" w:space="0" w:color="auto"/>
        <w:left w:val="none" w:sz="0" w:space="0" w:color="auto"/>
        <w:bottom w:val="none" w:sz="0" w:space="0" w:color="auto"/>
        <w:right w:val="none" w:sz="0" w:space="0" w:color="auto"/>
      </w:divBdr>
    </w:div>
    <w:div w:id="771517170">
      <w:bodyDiv w:val="1"/>
      <w:marLeft w:val="0"/>
      <w:marRight w:val="0"/>
      <w:marTop w:val="0"/>
      <w:marBottom w:val="0"/>
      <w:divBdr>
        <w:top w:val="none" w:sz="0" w:space="0" w:color="auto"/>
        <w:left w:val="none" w:sz="0" w:space="0" w:color="auto"/>
        <w:bottom w:val="none" w:sz="0" w:space="0" w:color="auto"/>
        <w:right w:val="none" w:sz="0" w:space="0" w:color="auto"/>
      </w:divBdr>
    </w:div>
    <w:div w:id="773283031">
      <w:bodyDiv w:val="1"/>
      <w:marLeft w:val="0"/>
      <w:marRight w:val="0"/>
      <w:marTop w:val="0"/>
      <w:marBottom w:val="0"/>
      <w:divBdr>
        <w:top w:val="none" w:sz="0" w:space="0" w:color="auto"/>
        <w:left w:val="none" w:sz="0" w:space="0" w:color="auto"/>
        <w:bottom w:val="none" w:sz="0" w:space="0" w:color="auto"/>
        <w:right w:val="none" w:sz="0" w:space="0" w:color="auto"/>
      </w:divBdr>
    </w:div>
    <w:div w:id="778719274">
      <w:bodyDiv w:val="1"/>
      <w:marLeft w:val="0"/>
      <w:marRight w:val="0"/>
      <w:marTop w:val="0"/>
      <w:marBottom w:val="0"/>
      <w:divBdr>
        <w:top w:val="none" w:sz="0" w:space="0" w:color="auto"/>
        <w:left w:val="none" w:sz="0" w:space="0" w:color="auto"/>
        <w:bottom w:val="none" w:sz="0" w:space="0" w:color="auto"/>
        <w:right w:val="none" w:sz="0" w:space="0" w:color="auto"/>
      </w:divBdr>
    </w:div>
    <w:div w:id="784270216">
      <w:bodyDiv w:val="1"/>
      <w:marLeft w:val="0"/>
      <w:marRight w:val="0"/>
      <w:marTop w:val="0"/>
      <w:marBottom w:val="0"/>
      <w:divBdr>
        <w:top w:val="none" w:sz="0" w:space="0" w:color="auto"/>
        <w:left w:val="none" w:sz="0" w:space="0" w:color="auto"/>
        <w:bottom w:val="none" w:sz="0" w:space="0" w:color="auto"/>
        <w:right w:val="none" w:sz="0" w:space="0" w:color="auto"/>
      </w:divBdr>
    </w:div>
    <w:div w:id="786582713">
      <w:bodyDiv w:val="1"/>
      <w:marLeft w:val="0"/>
      <w:marRight w:val="0"/>
      <w:marTop w:val="0"/>
      <w:marBottom w:val="0"/>
      <w:divBdr>
        <w:top w:val="none" w:sz="0" w:space="0" w:color="auto"/>
        <w:left w:val="none" w:sz="0" w:space="0" w:color="auto"/>
        <w:bottom w:val="none" w:sz="0" w:space="0" w:color="auto"/>
        <w:right w:val="none" w:sz="0" w:space="0" w:color="auto"/>
      </w:divBdr>
    </w:div>
    <w:div w:id="789054955">
      <w:bodyDiv w:val="1"/>
      <w:marLeft w:val="0"/>
      <w:marRight w:val="0"/>
      <w:marTop w:val="0"/>
      <w:marBottom w:val="0"/>
      <w:divBdr>
        <w:top w:val="none" w:sz="0" w:space="0" w:color="auto"/>
        <w:left w:val="none" w:sz="0" w:space="0" w:color="auto"/>
        <w:bottom w:val="none" w:sz="0" w:space="0" w:color="auto"/>
        <w:right w:val="none" w:sz="0" w:space="0" w:color="auto"/>
      </w:divBdr>
    </w:div>
    <w:div w:id="790173010">
      <w:bodyDiv w:val="1"/>
      <w:marLeft w:val="0"/>
      <w:marRight w:val="0"/>
      <w:marTop w:val="0"/>
      <w:marBottom w:val="0"/>
      <w:divBdr>
        <w:top w:val="none" w:sz="0" w:space="0" w:color="auto"/>
        <w:left w:val="none" w:sz="0" w:space="0" w:color="auto"/>
        <w:bottom w:val="none" w:sz="0" w:space="0" w:color="auto"/>
        <w:right w:val="none" w:sz="0" w:space="0" w:color="auto"/>
      </w:divBdr>
    </w:div>
    <w:div w:id="794063225">
      <w:bodyDiv w:val="1"/>
      <w:marLeft w:val="0"/>
      <w:marRight w:val="0"/>
      <w:marTop w:val="0"/>
      <w:marBottom w:val="0"/>
      <w:divBdr>
        <w:top w:val="none" w:sz="0" w:space="0" w:color="auto"/>
        <w:left w:val="none" w:sz="0" w:space="0" w:color="auto"/>
        <w:bottom w:val="none" w:sz="0" w:space="0" w:color="auto"/>
        <w:right w:val="none" w:sz="0" w:space="0" w:color="auto"/>
      </w:divBdr>
    </w:div>
    <w:div w:id="811678410">
      <w:bodyDiv w:val="1"/>
      <w:marLeft w:val="0"/>
      <w:marRight w:val="0"/>
      <w:marTop w:val="0"/>
      <w:marBottom w:val="0"/>
      <w:divBdr>
        <w:top w:val="none" w:sz="0" w:space="0" w:color="auto"/>
        <w:left w:val="none" w:sz="0" w:space="0" w:color="auto"/>
        <w:bottom w:val="none" w:sz="0" w:space="0" w:color="auto"/>
        <w:right w:val="none" w:sz="0" w:space="0" w:color="auto"/>
      </w:divBdr>
    </w:div>
    <w:div w:id="817113507">
      <w:bodyDiv w:val="1"/>
      <w:marLeft w:val="0"/>
      <w:marRight w:val="0"/>
      <w:marTop w:val="0"/>
      <w:marBottom w:val="0"/>
      <w:divBdr>
        <w:top w:val="none" w:sz="0" w:space="0" w:color="auto"/>
        <w:left w:val="none" w:sz="0" w:space="0" w:color="auto"/>
        <w:bottom w:val="none" w:sz="0" w:space="0" w:color="auto"/>
        <w:right w:val="none" w:sz="0" w:space="0" w:color="auto"/>
      </w:divBdr>
    </w:div>
    <w:div w:id="818693838">
      <w:bodyDiv w:val="1"/>
      <w:marLeft w:val="0"/>
      <w:marRight w:val="0"/>
      <w:marTop w:val="0"/>
      <w:marBottom w:val="0"/>
      <w:divBdr>
        <w:top w:val="none" w:sz="0" w:space="0" w:color="auto"/>
        <w:left w:val="none" w:sz="0" w:space="0" w:color="auto"/>
        <w:bottom w:val="none" w:sz="0" w:space="0" w:color="auto"/>
        <w:right w:val="none" w:sz="0" w:space="0" w:color="auto"/>
      </w:divBdr>
    </w:div>
    <w:div w:id="820736505">
      <w:bodyDiv w:val="1"/>
      <w:marLeft w:val="0"/>
      <w:marRight w:val="0"/>
      <w:marTop w:val="0"/>
      <w:marBottom w:val="0"/>
      <w:divBdr>
        <w:top w:val="none" w:sz="0" w:space="0" w:color="auto"/>
        <w:left w:val="none" w:sz="0" w:space="0" w:color="auto"/>
        <w:bottom w:val="none" w:sz="0" w:space="0" w:color="auto"/>
        <w:right w:val="none" w:sz="0" w:space="0" w:color="auto"/>
      </w:divBdr>
    </w:div>
    <w:div w:id="821117622">
      <w:bodyDiv w:val="1"/>
      <w:marLeft w:val="0"/>
      <w:marRight w:val="0"/>
      <w:marTop w:val="0"/>
      <w:marBottom w:val="0"/>
      <w:divBdr>
        <w:top w:val="none" w:sz="0" w:space="0" w:color="auto"/>
        <w:left w:val="none" w:sz="0" w:space="0" w:color="auto"/>
        <w:bottom w:val="none" w:sz="0" w:space="0" w:color="auto"/>
        <w:right w:val="none" w:sz="0" w:space="0" w:color="auto"/>
      </w:divBdr>
    </w:div>
    <w:div w:id="822044706">
      <w:bodyDiv w:val="1"/>
      <w:marLeft w:val="0"/>
      <w:marRight w:val="0"/>
      <w:marTop w:val="0"/>
      <w:marBottom w:val="0"/>
      <w:divBdr>
        <w:top w:val="none" w:sz="0" w:space="0" w:color="auto"/>
        <w:left w:val="none" w:sz="0" w:space="0" w:color="auto"/>
        <w:bottom w:val="none" w:sz="0" w:space="0" w:color="auto"/>
        <w:right w:val="none" w:sz="0" w:space="0" w:color="auto"/>
      </w:divBdr>
    </w:div>
    <w:div w:id="822353049">
      <w:bodyDiv w:val="1"/>
      <w:marLeft w:val="0"/>
      <w:marRight w:val="0"/>
      <w:marTop w:val="0"/>
      <w:marBottom w:val="0"/>
      <w:divBdr>
        <w:top w:val="none" w:sz="0" w:space="0" w:color="auto"/>
        <w:left w:val="none" w:sz="0" w:space="0" w:color="auto"/>
        <w:bottom w:val="none" w:sz="0" w:space="0" w:color="auto"/>
        <w:right w:val="none" w:sz="0" w:space="0" w:color="auto"/>
      </w:divBdr>
    </w:div>
    <w:div w:id="829102451">
      <w:bodyDiv w:val="1"/>
      <w:marLeft w:val="0"/>
      <w:marRight w:val="0"/>
      <w:marTop w:val="0"/>
      <w:marBottom w:val="0"/>
      <w:divBdr>
        <w:top w:val="none" w:sz="0" w:space="0" w:color="auto"/>
        <w:left w:val="none" w:sz="0" w:space="0" w:color="auto"/>
        <w:bottom w:val="none" w:sz="0" w:space="0" w:color="auto"/>
        <w:right w:val="none" w:sz="0" w:space="0" w:color="auto"/>
      </w:divBdr>
    </w:div>
    <w:div w:id="838010226">
      <w:bodyDiv w:val="1"/>
      <w:marLeft w:val="0"/>
      <w:marRight w:val="0"/>
      <w:marTop w:val="0"/>
      <w:marBottom w:val="0"/>
      <w:divBdr>
        <w:top w:val="none" w:sz="0" w:space="0" w:color="auto"/>
        <w:left w:val="none" w:sz="0" w:space="0" w:color="auto"/>
        <w:bottom w:val="none" w:sz="0" w:space="0" w:color="auto"/>
        <w:right w:val="none" w:sz="0" w:space="0" w:color="auto"/>
      </w:divBdr>
    </w:div>
    <w:div w:id="840049059">
      <w:bodyDiv w:val="1"/>
      <w:marLeft w:val="0"/>
      <w:marRight w:val="0"/>
      <w:marTop w:val="0"/>
      <w:marBottom w:val="0"/>
      <w:divBdr>
        <w:top w:val="none" w:sz="0" w:space="0" w:color="auto"/>
        <w:left w:val="none" w:sz="0" w:space="0" w:color="auto"/>
        <w:bottom w:val="none" w:sz="0" w:space="0" w:color="auto"/>
        <w:right w:val="none" w:sz="0" w:space="0" w:color="auto"/>
      </w:divBdr>
    </w:div>
    <w:div w:id="844781881">
      <w:bodyDiv w:val="1"/>
      <w:marLeft w:val="0"/>
      <w:marRight w:val="0"/>
      <w:marTop w:val="0"/>
      <w:marBottom w:val="0"/>
      <w:divBdr>
        <w:top w:val="none" w:sz="0" w:space="0" w:color="auto"/>
        <w:left w:val="none" w:sz="0" w:space="0" w:color="auto"/>
        <w:bottom w:val="none" w:sz="0" w:space="0" w:color="auto"/>
        <w:right w:val="none" w:sz="0" w:space="0" w:color="auto"/>
      </w:divBdr>
    </w:div>
    <w:div w:id="845097503">
      <w:bodyDiv w:val="1"/>
      <w:marLeft w:val="0"/>
      <w:marRight w:val="0"/>
      <w:marTop w:val="0"/>
      <w:marBottom w:val="0"/>
      <w:divBdr>
        <w:top w:val="none" w:sz="0" w:space="0" w:color="auto"/>
        <w:left w:val="none" w:sz="0" w:space="0" w:color="auto"/>
        <w:bottom w:val="none" w:sz="0" w:space="0" w:color="auto"/>
        <w:right w:val="none" w:sz="0" w:space="0" w:color="auto"/>
      </w:divBdr>
    </w:div>
    <w:div w:id="845483314">
      <w:bodyDiv w:val="1"/>
      <w:marLeft w:val="0"/>
      <w:marRight w:val="0"/>
      <w:marTop w:val="0"/>
      <w:marBottom w:val="0"/>
      <w:divBdr>
        <w:top w:val="none" w:sz="0" w:space="0" w:color="auto"/>
        <w:left w:val="none" w:sz="0" w:space="0" w:color="auto"/>
        <w:bottom w:val="none" w:sz="0" w:space="0" w:color="auto"/>
        <w:right w:val="none" w:sz="0" w:space="0" w:color="auto"/>
      </w:divBdr>
    </w:div>
    <w:div w:id="847250608">
      <w:bodyDiv w:val="1"/>
      <w:marLeft w:val="0"/>
      <w:marRight w:val="0"/>
      <w:marTop w:val="0"/>
      <w:marBottom w:val="0"/>
      <w:divBdr>
        <w:top w:val="none" w:sz="0" w:space="0" w:color="auto"/>
        <w:left w:val="none" w:sz="0" w:space="0" w:color="auto"/>
        <w:bottom w:val="none" w:sz="0" w:space="0" w:color="auto"/>
        <w:right w:val="none" w:sz="0" w:space="0" w:color="auto"/>
      </w:divBdr>
    </w:div>
    <w:div w:id="849489353">
      <w:bodyDiv w:val="1"/>
      <w:marLeft w:val="0"/>
      <w:marRight w:val="0"/>
      <w:marTop w:val="0"/>
      <w:marBottom w:val="0"/>
      <w:divBdr>
        <w:top w:val="none" w:sz="0" w:space="0" w:color="auto"/>
        <w:left w:val="none" w:sz="0" w:space="0" w:color="auto"/>
        <w:bottom w:val="none" w:sz="0" w:space="0" w:color="auto"/>
        <w:right w:val="none" w:sz="0" w:space="0" w:color="auto"/>
      </w:divBdr>
    </w:div>
    <w:div w:id="850223331">
      <w:bodyDiv w:val="1"/>
      <w:marLeft w:val="0"/>
      <w:marRight w:val="0"/>
      <w:marTop w:val="0"/>
      <w:marBottom w:val="0"/>
      <w:divBdr>
        <w:top w:val="none" w:sz="0" w:space="0" w:color="auto"/>
        <w:left w:val="none" w:sz="0" w:space="0" w:color="auto"/>
        <w:bottom w:val="none" w:sz="0" w:space="0" w:color="auto"/>
        <w:right w:val="none" w:sz="0" w:space="0" w:color="auto"/>
      </w:divBdr>
    </w:div>
    <w:div w:id="852304075">
      <w:bodyDiv w:val="1"/>
      <w:marLeft w:val="0"/>
      <w:marRight w:val="0"/>
      <w:marTop w:val="0"/>
      <w:marBottom w:val="0"/>
      <w:divBdr>
        <w:top w:val="none" w:sz="0" w:space="0" w:color="auto"/>
        <w:left w:val="none" w:sz="0" w:space="0" w:color="auto"/>
        <w:bottom w:val="none" w:sz="0" w:space="0" w:color="auto"/>
        <w:right w:val="none" w:sz="0" w:space="0" w:color="auto"/>
      </w:divBdr>
    </w:div>
    <w:div w:id="859973538">
      <w:bodyDiv w:val="1"/>
      <w:marLeft w:val="0"/>
      <w:marRight w:val="0"/>
      <w:marTop w:val="0"/>
      <w:marBottom w:val="0"/>
      <w:divBdr>
        <w:top w:val="none" w:sz="0" w:space="0" w:color="auto"/>
        <w:left w:val="none" w:sz="0" w:space="0" w:color="auto"/>
        <w:bottom w:val="none" w:sz="0" w:space="0" w:color="auto"/>
        <w:right w:val="none" w:sz="0" w:space="0" w:color="auto"/>
      </w:divBdr>
    </w:div>
    <w:div w:id="862599288">
      <w:bodyDiv w:val="1"/>
      <w:marLeft w:val="0"/>
      <w:marRight w:val="0"/>
      <w:marTop w:val="0"/>
      <w:marBottom w:val="0"/>
      <w:divBdr>
        <w:top w:val="none" w:sz="0" w:space="0" w:color="auto"/>
        <w:left w:val="none" w:sz="0" w:space="0" w:color="auto"/>
        <w:bottom w:val="none" w:sz="0" w:space="0" w:color="auto"/>
        <w:right w:val="none" w:sz="0" w:space="0" w:color="auto"/>
      </w:divBdr>
    </w:div>
    <w:div w:id="864058352">
      <w:bodyDiv w:val="1"/>
      <w:marLeft w:val="0"/>
      <w:marRight w:val="0"/>
      <w:marTop w:val="0"/>
      <w:marBottom w:val="0"/>
      <w:divBdr>
        <w:top w:val="none" w:sz="0" w:space="0" w:color="auto"/>
        <w:left w:val="none" w:sz="0" w:space="0" w:color="auto"/>
        <w:bottom w:val="none" w:sz="0" w:space="0" w:color="auto"/>
        <w:right w:val="none" w:sz="0" w:space="0" w:color="auto"/>
      </w:divBdr>
    </w:div>
    <w:div w:id="867645930">
      <w:bodyDiv w:val="1"/>
      <w:marLeft w:val="0"/>
      <w:marRight w:val="0"/>
      <w:marTop w:val="0"/>
      <w:marBottom w:val="0"/>
      <w:divBdr>
        <w:top w:val="none" w:sz="0" w:space="0" w:color="auto"/>
        <w:left w:val="none" w:sz="0" w:space="0" w:color="auto"/>
        <w:bottom w:val="none" w:sz="0" w:space="0" w:color="auto"/>
        <w:right w:val="none" w:sz="0" w:space="0" w:color="auto"/>
      </w:divBdr>
    </w:div>
    <w:div w:id="867987956">
      <w:bodyDiv w:val="1"/>
      <w:marLeft w:val="0"/>
      <w:marRight w:val="0"/>
      <w:marTop w:val="0"/>
      <w:marBottom w:val="0"/>
      <w:divBdr>
        <w:top w:val="none" w:sz="0" w:space="0" w:color="auto"/>
        <w:left w:val="none" w:sz="0" w:space="0" w:color="auto"/>
        <w:bottom w:val="none" w:sz="0" w:space="0" w:color="auto"/>
        <w:right w:val="none" w:sz="0" w:space="0" w:color="auto"/>
      </w:divBdr>
    </w:div>
    <w:div w:id="869877103">
      <w:bodyDiv w:val="1"/>
      <w:marLeft w:val="0"/>
      <w:marRight w:val="0"/>
      <w:marTop w:val="0"/>
      <w:marBottom w:val="0"/>
      <w:divBdr>
        <w:top w:val="none" w:sz="0" w:space="0" w:color="auto"/>
        <w:left w:val="none" w:sz="0" w:space="0" w:color="auto"/>
        <w:bottom w:val="none" w:sz="0" w:space="0" w:color="auto"/>
        <w:right w:val="none" w:sz="0" w:space="0" w:color="auto"/>
      </w:divBdr>
    </w:div>
    <w:div w:id="884678015">
      <w:bodyDiv w:val="1"/>
      <w:marLeft w:val="0"/>
      <w:marRight w:val="0"/>
      <w:marTop w:val="0"/>
      <w:marBottom w:val="0"/>
      <w:divBdr>
        <w:top w:val="none" w:sz="0" w:space="0" w:color="auto"/>
        <w:left w:val="none" w:sz="0" w:space="0" w:color="auto"/>
        <w:bottom w:val="none" w:sz="0" w:space="0" w:color="auto"/>
        <w:right w:val="none" w:sz="0" w:space="0" w:color="auto"/>
      </w:divBdr>
    </w:div>
    <w:div w:id="884682695">
      <w:bodyDiv w:val="1"/>
      <w:marLeft w:val="0"/>
      <w:marRight w:val="0"/>
      <w:marTop w:val="0"/>
      <w:marBottom w:val="0"/>
      <w:divBdr>
        <w:top w:val="none" w:sz="0" w:space="0" w:color="auto"/>
        <w:left w:val="none" w:sz="0" w:space="0" w:color="auto"/>
        <w:bottom w:val="none" w:sz="0" w:space="0" w:color="auto"/>
        <w:right w:val="none" w:sz="0" w:space="0" w:color="auto"/>
      </w:divBdr>
    </w:div>
    <w:div w:id="885071364">
      <w:bodyDiv w:val="1"/>
      <w:marLeft w:val="0"/>
      <w:marRight w:val="0"/>
      <w:marTop w:val="0"/>
      <w:marBottom w:val="0"/>
      <w:divBdr>
        <w:top w:val="none" w:sz="0" w:space="0" w:color="auto"/>
        <w:left w:val="none" w:sz="0" w:space="0" w:color="auto"/>
        <w:bottom w:val="none" w:sz="0" w:space="0" w:color="auto"/>
        <w:right w:val="none" w:sz="0" w:space="0" w:color="auto"/>
      </w:divBdr>
    </w:div>
    <w:div w:id="890578363">
      <w:bodyDiv w:val="1"/>
      <w:marLeft w:val="0"/>
      <w:marRight w:val="0"/>
      <w:marTop w:val="0"/>
      <w:marBottom w:val="0"/>
      <w:divBdr>
        <w:top w:val="none" w:sz="0" w:space="0" w:color="auto"/>
        <w:left w:val="none" w:sz="0" w:space="0" w:color="auto"/>
        <w:bottom w:val="none" w:sz="0" w:space="0" w:color="auto"/>
        <w:right w:val="none" w:sz="0" w:space="0" w:color="auto"/>
      </w:divBdr>
    </w:div>
    <w:div w:id="890732477">
      <w:bodyDiv w:val="1"/>
      <w:marLeft w:val="0"/>
      <w:marRight w:val="0"/>
      <w:marTop w:val="0"/>
      <w:marBottom w:val="0"/>
      <w:divBdr>
        <w:top w:val="none" w:sz="0" w:space="0" w:color="auto"/>
        <w:left w:val="none" w:sz="0" w:space="0" w:color="auto"/>
        <w:bottom w:val="none" w:sz="0" w:space="0" w:color="auto"/>
        <w:right w:val="none" w:sz="0" w:space="0" w:color="auto"/>
      </w:divBdr>
    </w:div>
    <w:div w:id="890926299">
      <w:bodyDiv w:val="1"/>
      <w:marLeft w:val="0"/>
      <w:marRight w:val="0"/>
      <w:marTop w:val="0"/>
      <w:marBottom w:val="0"/>
      <w:divBdr>
        <w:top w:val="none" w:sz="0" w:space="0" w:color="auto"/>
        <w:left w:val="none" w:sz="0" w:space="0" w:color="auto"/>
        <w:bottom w:val="none" w:sz="0" w:space="0" w:color="auto"/>
        <w:right w:val="none" w:sz="0" w:space="0" w:color="auto"/>
      </w:divBdr>
      <w:divsChild>
        <w:div w:id="217598155">
          <w:marLeft w:val="0"/>
          <w:marRight w:val="0"/>
          <w:marTop w:val="0"/>
          <w:marBottom w:val="0"/>
          <w:divBdr>
            <w:top w:val="none" w:sz="0" w:space="0" w:color="auto"/>
            <w:left w:val="none" w:sz="0" w:space="0" w:color="auto"/>
            <w:bottom w:val="none" w:sz="0" w:space="0" w:color="auto"/>
            <w:right w:val="none" w:sz="0" w:space="0" w:color="auto"/>
          </w:divBdr>
        </w:div>
        <w:div w:id="447624122">
          <w:marLeft w:val="0"/>
          <w:marRight w:val="0"/>
          <w:marTop w:val="0"/>
          <w:marBottom w:val="0"/>
          <w:divBdr>
            <w:top w:val="none" w:sz="0" w:space="0" w:color="auto"/>
            <w:left w:val="none" w:sz="0" w:space="0" w:color="auto"/>
            <w:bottom w:val="none" w:sz="0" w:space="0" w:color="auto"/>
            <w:right w:val="none" w:sz="0" w:space="0" w:color="auto"/>
          </w:divBdr>
        </w:div>
        <w:div w:id="458456511">
          <w:marLeft w:val="0"/>
          <w:marRight w:val="0"/>
          <w:marTop w:val="0"/>
          <w:marBottom w:val="0"/>
          <w:divBdr>
            <w:top w:val="none" w:sz="0" w:space="0" w:color="auto"/>
            <w:left w:val="none" w:sz="0" w:space="0" w:color="auto"/>
            <w:bottom w:val="none" w:sz="0" w:space="0" w:color="auto"/>
            <w:right w:val="none" w:sz="0" w:space="0" w:color="auto"/>
          </w:divBdr>
        </w:div>
        <w:div w:id="591086244">
          <w:marLeft w:val="0"/>
          <w:marRight w:val="0"/>
          <w:marTop w:val="0"/>
          <w:marBottom w:val="0"/>
          <w:divBdr>
            <w:top w:val="none" w:sz="0" w:space="0" w:color="auto"/>
            <w:left w:val="none" w:sz="0" w:space="0" w:color="auto"/>
            <w:bottom w:val="none" w:sz="0" w:space="0" w:color="auto"/>
            <w:right w:val="none" w:sz="0" w:space="0" w:color="auto"/>
          </w:divBdr>
        </w:div>
        <w:div w:id="596983581">
          <w:marLeft w:val="0"/>
          <w:marRight w:val="0"/>
          <w:marTop w:val="0"/>
          <w:marBottom w:val="0"/>
          <w:divBdr>
            <w:top w:val="none" w:sz="0" w:space="0" w:color="auto"/>
            <w:left w:val="none" w:sz="0" w:space="0" w:color="auto"/>
            <w:bottom w:val="none" w:sz="0" w:space="0" w:color="auto"/>
            <w:right w:val="none" w:sz="0" w:space="0" w:color="auto"/>
          </w:divBdr>
        </w:div>
        <w:div w:id="610091342">
          <w:marLeft w:val="0"/>
          <w:marRight w:val="0"/>
          <w:marTop w:val="0"/>
          <w:marBottom w:val="0"/>
          <w:divBdr>
            <w:top w:val="none" w:sz="0" w:space="0" w:color="auto"/>
            <w:left w:val="none" w:sz="0" w:space="0" w:color="auto"/>
            <w:bottom w:val="none" w:sz="0" w:space="0" w:color="auto"/>
            <w:right w:val="none" w:sz="0" w:space="0" w:color="auto"/>
          </w:divBdr>
        </w:div>
        <w:div w:id="649942810">
          <w:marLeft w:val="0"/>
          <w:marRight w:val="0"/>
          <w:marTop w:val="0"/>
          <w:marBottom w:val="0"/>
          <w:divBdr>
            <w:top w:val="none" w:sz="0" w:space="0" w:color="auto"/>
            <w:left w:val="none" w:sz="0" w:space="0" w:color="auto"/>
            <w:bottom w:val="none" w:sz="0" w:space="0" w:color="auto"/>
            <w:right w:val="none" w:sz="0" w:space="0" w:color="auto"/>
          </w:divBdr>
        </w:div>
        <w:div w:id="714625761">
          <w:marLeft w:val="0"/>
          <w:marRight w:val="0"/>
          <w:marTop w:val="0"/>
          <w:marBottom w:val="0"/>
          <w:divBdr>
            <w:top w:val="none" w:sz="0" w:space="0" w:color="auto"/>
            <w:left w:val="none" w:sz="0" w:space="0" w:color="auto"/>
            <w:bottom w:val="none" w:sz="0" w:space="0" w:color="auto"/>
            <w:right w:val="none" w:sz="0" w:space="0" w:color="auto"/>
          </w:divBdr>
        </w:div>
        <w:div w:id="796219772">
          <w:marLeft w:val="0"/>
          <w:marRight w:val="0"/>
          <w:marTop w:val="0"/>
          <w:marBottom w:val="0"/>
          <w:divBdr>
            <w:top w:val="none" w:sz="0" w:space="0" w:color="auto"/>
            <w:left w:val="none" w:sz="0" w:space="0" w:color="auto"/>
            <w:bottom w:val="none" w:sz="0" w:space="0" w:color="auto"/>
            <w:right w:val="none" w:sz="0" w:space="0" w:color="auto"/>
          </w:divBdr>
        </w:div>
        <w:div w:id="1214267828">
          <w:marLeft w:val="0"/>
          <w:marRight w:val="0"/>
          <w:marTop w:val="0"/>
          <w:marBottom w:val="0"/>
          <w:divBdr>
            <w:top w:val="none" w:sz="0" w:space="0" w:color="auto"/>
            <w:left w:val="none" w:sz="0" w:space="0" w:color="auto"/>
            <w:bottom w:val="none" w:sz="0" w:space="0" w:color="auto"/>
            <w:right w:val="none" w:sz="0" w:space="0" w:color="auto"/>
          </w:divBdr>
        </w:div>
        <w:div w:id="1474176950">
          <w:marLeft w:val="0"/>
          <w:marRight w:val="0"/>
          <w:marTop w:val="0"/>
          <w:marBottom w:val="0"/>
          <w:divBdr>
            <w:top w:val="none" w:sz="0" w:space="0" w:color="auto"/>
            <w:left w:val="none" w:sz="0" w:space="0" w:color="auto"/>
            <w:bottom w:val="none" w:sz="0" w:space="0" w:color="auto"/>
            <w:right w:val="none" w:sz="0" w:space="0" w:color="auto"/>
          </w:divBdr>
        </w:div>
        <w:div w:id="1995645829">
          <w:marLeft w:val="0"/>
          <w:marRight w:val="0"/>
          <w:marTop w:val="0"/>
          <w:marBottom w:val="0"/>
          <w:divBdr>
            <w:top w:val="none" w:sz="0" w:space="0" w:color="auto"/>
            <w:left w:val="none" w:sz="0" w:space="0" w:color="auto"/>
            <w:bottom w:val="none" w:sz="0" w:space="0" w:color="auto"/>
            <w:right w:val="none" w:sz="0" w:space="0" w:color="auto"/>
          </w:divBdr>
        </w:div>
        <w:div w:id="2004508413">
          <w:marLeft w:val="0"/>
          <w:marRight w:val="0"/>
          <w:marTop w:val="0"/>
          <w:marBottom w:val="0"/>
          <w:divBdr>
            <w:top w:val="none" w:sz="0" w:space="0" w:color="auto"/>
            <w:left w:val="none" w:sz="0" w:space="0" w:color="auto"/>
            <w:bottom w:val="none" w:sz="0" w:space="0" w:color="auto"/>
            <w:right w:val="none" w:sz="0" w:space="0" w:color="auto"/>
          </w:divBdr>
        </w:div>
      </w:divsChild>
    </w:div>
    <w:div w:id="890926582">
      <w:bodyDiv w:val="1"/>
      <w:marLeft w:val="0"/>
      <w:marRight w:val="0"/>
      <w:marTop w:val="0"/>
      <w:marBottom w:val="0"/>
      <w:divBdr>
        <w:top w:val="none" w:sz="0" w:space="0" w:color="auto"/>
        <w:left w:val="none" w:sz="0" w:space="0" w:color="auto"/>
        <w:bottom w:val="none" w:sz="0" w:space="0" w:color="auto"/>
        <w:right w:val="none" w:sz="0" w:space="0" w:color="auto"/>
      </w:divBdr>
    </w:div>
    <w:div w:id="892813731">
      <w:bodyDiv w:val="1"/>
      <w:marLeft w:val="0"/>
      <w:marRight w:val="0"/>
      <w:marTop w:val="0"/>
      <w:marBottom w:val="0"/>
      <w:divBdr>
        <w:top w:val="none" w:sz="0" w:space="0" w:color="auto"/>
        <w:left w:val="none" w:sz="0" w:space="0" w:color="auto"/>
        <w:bottom w:val="none" w:sz="0" w:space="0" w:color="auto"/>
        <w:right w:val="none" w:sz="0" w:space="0" w:color="auto"/>
      </w:divBdr>
    </w:div>
    <w:div w:id="895775986">
      <w:bodyDiv w:val="1"/>
      <w:marLeft w:val="0"/>
      <w:marRight w:val="0"/>
      <w:marTop w:val="0"/>
      <w:marBottom w:val="0"/>
      <w:divBdr>
        <w:top w:val="none" w:sz="0" w:space="0" w:color="auto"/>
        <w:left w:val="none" w:sz="0" w:space="0" w:color="auto"/>
        <w:bottom w:val="none" w:sz="0" w:space="0" w:color="auto"/>
        <w:right w:val="none" w:sz="0" w:space="0" w:color="auto"/>
      </w:divBdr>
    </w:div>
    <w:div w:id="896472618">
      <w:bodyDiv w:val="1"/>
      <w:marLeft w:val="0"/>
      <w:marRight w:val="0"/>
      <w:marTop w:val="0"/>
      <w:marBottom w:val="0"/>
      <w:divBdr>
        <w:top w:val="none" w:sz="0" w:space="0" w:color="auto"/>
        <w:left w:val="none" w:sz="0" w:space="0" w:color="auto"/>
        <w:bottom w:val="none" w:sz="0" w:space="0" w:color="auto"/>
        <w:right w:val="none" w:sz="0" w:space="0" w:color="auto"/>
      </w:divBdr>
    </w:div>
    <w:div w:id="902644832">
      <w:bodyDiv w:val="1"/>
      <w:marLeft w:val="0"/>
      <w:marRight w:val="0"/>
      <w:marTop w:val="0"/>
      <w:marBottom w:val="0"/>
      <w:divBdr>
        <w:top w:val="none" w:sz="0" w:space="0" w:color="auto"/>
        <w:left w:val="none" w:sz="0" w:space="0" w:color="auto"/>
        <w:bottom w:val="none" w:sz="0" w:space="0" w:color="auto"/>
        <w:right w:val="none" w:sz="0" w:space="0" w:color="auto"/>
      </w:divBdr>
    </w:div>
    <w:div w:id="904728106">
      <w:bodyDiv w:val="1"/>
      <w:marLeft w:val="0"/>
      <w:marRight w:val="0"/>
      <w:marTop w:val="0"/>
      <w:marBottom w:val="0"/>
      <w:divBdr>
        <w:top w:val="none" w:sz="0" w:space="0" w:color="auto"/>
        <w:left w:val="none" w:sz="0" w:space="0" w:color="auto"/>
        <w:bottom w:val="none" w:sz="0" w:space="0" w:color="auto"/>
        <w:right w:val="none" w:sz="0" w:space="0" w:color="auto"/>
      </w:divBdr>
    </w:div>
    <w:div w:id="905913808">
      <w:bodyDiv w:val="1"/>
      <w:marLeft w:val="0"/>
      <w:marRight w:val="0"/>
      <w:marTop w:val="0"/>
      <w:marBottom w:val="0"/>
      <w:divBdr>
        <w:top w:val="none" w:sz="0" w:space="0" w:color="auto"/>
        <w:left w:val="none" w:sz="0" w:space="0" w:color="auto"/>
        <w:bottom w:val="none" w:sz="0" w:space="0" w:color="auto"/>
        <w:right w:val="none" w:sz="0" w:space="0" w:color="auto"/>
      </w:divBdr>
      <w:divsChild>
        <w:div w:id="961618184">
          <w:marLeft w:val="0"/>
          <w:marRight w:val="0"/>
          <w:marTop w:val="0"/>
          <w:marBottom w:val="0"/>
          <w:divBdr>
            <w:top w:val="none" w:sz="0" w:space="0" w:color="auto"/>
            <w:left w:val="none" w:sz="0" w:space="0" w:color="auto"/>
            <w:bottom w:val="none" w:sz="0" w:space="0" w:color="auto"/>
            <w:right w:val="none" w:sz="0" w:space="0" w:color="auto"/>
          </w:divBdr>
        </w:div>
        <w:div w:id="1087532855">
          <w:marLeft w:val="0"/>
          <w:marRight w:val="0"/>
          <w:marTop w:val="0"/>
          <w:marBottom w:val="0"/>
          <w:divBdr>
            <w:top w:val="none" w:sz="0" w:space="0" w:color="auto"/>
            <w:left w:val="none" w:sz="0" w:space="0" w:color="auto"/>
            <w:bottom w:val="none" w:sz="0" w:space="0" w:color="auto"/>
            <w:right w:val="none" w:sz="0" w:space="0" w:color="auto"/>
          </w:divBdr>
        </w:div>
      </w:divsChild>
    </w:div>
    <w:div w:id="906303544">
      <w:bodyDiv w:val="1"/>
      <w:marLeft w:val="0"/>
      <w:marRight w:val="0"/>
      <w:marTop w:val="0"/>
      <w:marBottom w:val="0"/>
      <w:divBdr>
        <w:top w:val="none" w:sz="0" w:space="0" w:color="auto"/>
        <w:left w:val="none" w:sz="0" w:space="0" w:color="auto"/>
        <w:bottom w:val="none" w:sz="0" w:space="0" w:color="auto"/>
        <w:right w:val="none" w:sz="0" w:space="0" w:color="auto"/>
      </w:divBdr>
    </w:div>
    <w:div w:id="906957927">
      <w:bodyDiv w:val="1"/>
      <w:marLeft w:val="0"/>
      <w:marRight w:val="0"/>
      <w:marTop w:val="0"/>
      <w:marBottom w:val="0"/>
      <w:divBdr>
        <w:top w:val="none" w:sz="0" w:space="0" w:color="auto"/>
        <w:left w:val="none" w:sz="0" w:space="0" w:color="auto"/>
        <w:bottom w:val="none" w:sz="0" w:space="0" w:color="auto"/>
        <w:right w:val="none" w:sz="0" w:space="0" w:color="auto"/>
      </w:divBdr>
    </w:div>
    <w:div w:id="909117831">
      <w:bodyDiv w:val="1"/>
      <w:marLeft w:val="0"/>
      <w:marRight w:val="0"/>
      <w:marTop w:val="0"/>
      <w:marBottom w:val="0"/>
      <w:divBdr>
        <w:top w:val="none" w:sz="0" w:space="0" w:color="auto"/>
        <w:left w:val="none" w:sz="0" w:space="0" w:color="auto"/>
        <w:bottom w:val="none" w:sz="0" w:space="0" w:color="auto"/>
        <w:right w:val="none" w:sz="0" w:space="0" w:color="auto"/>
      </w:divBdr>
    </w:div>
    <w:div w:id="913321768">
      <w:bodyDiv w:val="1"/>
      <w:marLeft w:val="0"/>
      <w:marRight w:val="0"/>
      <w:marTop w:val="0"/>
      <w:marBottom w:val="0"/>
      <w:divBdr>
        <w:top w:val="none" w:sz="0" w:space="0" w:color="auto"/>
        <w:left w:val="none" w:sz="0" w:space="0" w:color="auto"/>
        <w:bottom w:val="none" w:sz="0" w:space="0" w:color="auto"/>
        <w:right w:val="none" w:sz="0" w:space="0" w:color="auto"/>
      </w:divBdr>
    </w:div>
    <w:div w:id="914169806">
      <w:bodyDiv w:val="1"/>
      <w:marLeft w:val="0"/>
      <w:marRight w:val="0"/>
      <w:marTop w:val="0"/>
      <w:marBottom w:val="0"/>
      <w:divBdr>
        <w:top w:val="none" w:sz="0" w:space="0" w:color="auto"/>
        <w:left w:val="none" w:sz="0" w:space="0" w:color="auto"/>
        <w:bottom w:val="none" w:sz="0" w:space="0" w:color="auto"/>
        <w:right w:val="none" w:sz="0" w:space="0" w:color="auto"/>
      </w:divBdr>
    </w:div>
    <w:div w:id="915045429">
      <w:bodyDiv w:val="1"/>
      <w:marLeft w:val="0"/>
      <w:marRight w:val="0"/>
      <w:marTop w:val="0"/>
      <w:marBottom w:val="0"/>
      <w:divBdr>
        <w:top w:val="none" w:sz="0" w:space="0" w:color="auto"/>
        <w:left w:val="none" w:sz="0" w:space="0" w:color="auto"/>
        <w:bottom w:val="none" w:sz="0" w:space="0" w:color="auto"/>
        <w:right w:val="none" w:sz="0" w:space="0" w:color="auto"/>
      </w:divBdr>
    </w:div>
    <w:div w:id="915943906">
      <w:bodyDiv w:val="1"/>
      <w:marLeft w:val="0"/>
      <w:marRight w:val="0"/>
      <w:marTop w:val="0"/>
      <w:marBottom w:val="0"/>
      <w:divBdr>
        <w:top w:val="none" w:sz="0" w:space="0" w:color="auto"/>
        <w:left w:val="none" w:sz="0" w:space="0" w:color="auto"/>
        <w:bottom w:val="none" w:sz="0" w:space="0" w:color="auto"/>
        <w:right w:val="none" w:sz="0" w:space="0" w:color="auto"/>
      </w:divBdr>
    </w:div>
    <w:div w:id="917178261">
      <w:bodyDiv w:val="1"/>
      <w:marLeft w:val="0"/>
      <w:marRight w:val="0"/>
      <w:marTop w:val="0"/>
      <w:marBottom w:val="0"/>
      <w:divBdr>
        <w:top w:val="none" w:sz="0" w:space="0" w:color="auto"/>
        <w:left w:val="none" w:sz="0" w:space="0" w:color="auto"/>
        <w:bottom w:val="none" w:sz="0" w:space="0" w:color="auto"/>
        <w:right w:val="none" w:sz="0" w:space="0" w:color="auto"/>
      </w:divBdr>
    </w:div>
    <w:div w:id="925109192">
      <w:bodyDiv w:val="1"/>
      <w:marLeft w:val="0"/>
      <w:marRight w:val="0"/>
      <w:marTop w:val="0"/>
      <w:marBottom w:val="0"/>
      <w:divBdr>
        <w:top w:val="none" w:sz="0" w:space="0" w:color="auto"/>
        <w:left w:val="none" w:sz="0" w:space="0" w:color="auto"/>
        <w:bottom w:val="none" w:sz="0" w:space="0" w:color="auto"/>
        <w:right w:val="none" w:sz="0" w:space="0" w:color="auto"/>
      </w:divBdr>
    </w:div>
    <w:div w:id="926380220">
      <w:bodyDiv w:val="1"/>
      <w:marLeft w:val="0"/>
      <w:marRight w:val="0"/>
      <w:marTop w:val="0"/>
      <w:marBottom w:val="0"/>
      <w:divBdr>
        <w:top w:val="none" w:sz="0" w:space="0" w:color="auto"/>
        <w:left w:val="none" w:sz="0" w:space="0" w:color="auto"/>
        <w:bottom w:val="none" w:sz="0" w:space="0" w:color="auto"/>
        <w:right w:val="none" w:sz="0" w:space="0" w:color="auto"/>
      </w:divBdr>
    </w:div>
    <w:div w:id="926503875">
      <w:bodyDiv w:val="1"/>
      <w:marLeft w:val="0"/>
      <w:marRight w:val="0"/>
      <w:marTop w:val="0"/>
      <w:marBottom w:val="0"/>
      <w:divBdr>
        <w:top w:val="none" w:sz="0" w:space="0" w:color="auto"/>
        <w:left w:val="none" w:sz="0" w:space="0" w:color="auto"/>
        <w:bottom w:val="none" w:sz="0" w:space="0" w:color="auto"/>
        <w:right w:val="none" w:sz="0" w:space="0" w:color="auto"/>
      </w:divBdr>
    </w:div>
    <w:div w:id="930313598">
      <w:bodyDiv w:val="1"/>
      <w:marLeft w:val="0"/>
      <w:marRight w:val="0"/>
      <w:marTop w:val="0"/>
      <w:marBottom w:val="0"/>
      <w:divBdr>
        <w:top w:val="none" w:sz="0" w:space="0" w:color="auto"/>
        <w:left w:val="none" w:sz="0" w:space="0" w:color="auto"/>
        <w:bottom w:val="none" w:sz="0" w:space="0" w:color="auto"/>
        <w:right w:val="none" w:sz="0" w:space="0" w:color="auto"/>
      </w:divBdr>
    </w:div>
    <w:div w:id="930896507">
      <w:bodyDiv w:val="1"/>
      <w:marLeft w:val="0"/>
      <w:marRight w:val="0"/>
      <w:marTop w:val="0"/>
      <w:marBottom w:val="0"/>
      <w:divBdr>
        <w:top w:val="none" w:sz="0" w:space="0" w:color="auto"/>
        <w:left w:val="none" w:sz="0" w:space="0" w:color="auto"/>
        <w:bottom w:val="none" w:sz="0" w:space="0" w:color="auto"/>
        <w:right w:val="none" w:sz="0" w:space="0" w:color="auto"/>
      </w:divBdr>
    </w:div>
    <w:div w:id="932857776">
      <w:bodyDiv w:val="1"/>
      <w:marLeft w:val="0"/>
      <w:marRight w:val="0"/>
      <w:marTop w:val="0"/>
      <w:marBottom w:val="0"/>
      <w:divBdr>
        <w:top w:val="none" w:sz="0" w:space="0" w:color="auto"/>
        <w:left w:val="none" w:sz="0" w:space="0" w:color="auto"/>
        <w:bottom w:val="none" w:sz="0" w:space="0" w:color="auto"/>
        <w:right w:val="none" w:sz="0" w:space="0" w:color="auto"/>
      </w:divBdr>
    </w:div>
    <w:div w:id="934171793">
      <w:bodyDiv w:val="1"/>
      <w:marLeft w:val="0"/>
      <w:marRight w:val="0"/>
      <w:marTop w:val="0"/>
      <w:marBottom w:val="0"/>
      <w:divBdr>
        <w:top w:val="none" w:sz="0" w:space="0" w:color="auto"/>
        <w:left w:val="none" w:sz="0" w:space="0" w:color="auto"/>
        <w:bottom w:val="none" w:sz="0" w:space="0" w:color="auto"/>
        <w:right w:val="none" w:sz="0" w:space="0" w:color="auto"/>
      </w:divBdr>
    </w:div>
    <w:div w:id="935213658">
      <w:bodyDiv w:val="1"/>
      <w:marLeft w:val="0"/>
      <w:marRight w:val="0"/>
      <w:marTop w:val="0"/>
      <w:marBottom w:val="0"/>
      <w:divBdr>
        <w:top w:val="none" w:sz="0" w:space="0" w:color="auto"/>
        <w:left w:val="none" w:sz="0" w:space="0" w:color="auto"/>
        <w:bottom w:val="none" w:sz="0" w:space="0" w:color="auto"/>
        <w:right w:val="none" w:sz="0" w:space="0" w:color="auto"/>
      </w:divBdr>
    </w:div>
    <w:div w:id="935986808">
      <w:bodyDiv w:val="1"/>
      <w:marLeft w:val="0"/>
      <w:marRight w:val="0"/>
      <w:marTop w:val="0"/>
      <w:marBottom w:val="0"/>
      <w:divBdr>
        <w:top w:val="none" w:sz="0" w:space="0" w:color="auto"/>
        <w:left w:val="none" w:sz="0" w:space="0" w:color="auto"/>
        <w:bottom w:val="none" w:sz="0" w:space="0" w:color="auto"/>
        <w:right w:val="none" w:sz="0" w:space="0" w:color="auto"/>
      </w:divBdr>
    </w:div>
    <w:div w:id="938102445">
      <w:bodyDiv w:val="1"/>
      <w:marLeft w:val="0"/>
      <w:marRight w:val="0"/>
      <w:marTop w:val="0"/>
      <w:marBottom w:val="0"/>
      <w:divBdr>
        <w:top w:val="none" w:sz="0" w:space="0" w:color="auto"/>
        <w:left w:val="none" w:sz="0" w:space="0" w:color="auto"/>
        <w:bottom w:val="none" w:sz="0" w:space="0" w:color="auto"/>
        <w:right w:val="none" w:sz="0" w:space="0" w:color="auto"/>
      </w:divBdr>
    </w:div>
    <w:div w:id="939490523">
      <w:bodyDiv w:val="1"/>
      <w:marLeft w:val="0"/>
      <w:marRight w:val="0"/>
      <w:marTop w:val="0"/>
      <w:marBottom w:val="0"/>
      <w:divBdr>
        <w:top w:val="none" w:sz="0" w:space="0" w:color="auto"/>
        <w:left w:val="none" w:sz="0" w:space="0" w:color="auto"/>
        <w:bottom w:val="none" w:sz="0" w:space="0" w:color="auto"/>
        <w:right w:val="none" w:sz="0" w:space="0" w:color="auto"/>
      </w:divBdr>
    </w:div>
    <w:div w:id="943197587">
      <w:bodyDiv w:val="1"/>
      <w:marLeft w:val="0"/>
      <w:marRight w:val="0"/>
      <w:marTop w:val="0"/>
      <w:marBottom w:val="0"/>
      <w:divBdr>
        <w:top w:val="none" w:sz="0" w:space="0" w:color="auto"/>
        <w:left w:val="none" w:sz="0" w:space="0" w:color="auto"/>
        <w:bottom w:val="none" w:sz="0" w:space="0" w:color="auto"/>
        <w:right w:val="none" w:sz="0" w:space="0" w:color="auto"/>
      </w:divBdr>
    </w:div>
    <w:div w:id="945506508">
      <w:bodyDiv w:val="1"/>
      <w:marLeft w:val="0"/>
      <w:marRight w:val="0"/>
      <w:marTop w:val="0"/>
      <w:marBottom w:val="0"/>
      <w:divBdr>
        <w:top w:val="none" w:sz="0" w:space="0" w:color="auto"/>
        <w:left w:val="none" w:sz="0" w:space="0" w:color="auto"/>
        <w:bottom w:val="none" w:sz="0" w:space="0" w:color="auto"/>
        <w:right w:val="none" w:sz="0" w:space="0" w:color="auto"/>
      </w:divBdr>
    </w:div>
    <w:div w:id="946035782">
      <w:bodyDiv w:val="1"/>
      <w:marLeft w:val="0"/>
      <w:marRight w:val="0"/>
      <w:marTop w:val="0"/>
      <w:marBottom w:val="0"/>
      <w:divBdr>
        <w:top w:val="none" w:sz="0" w:space="0" w:color="auto"/>
        <w:left w:val="none" w:sz="0" w:space="0" w:color="auto"/>
        <w:bottom w:val="none" w:sz="0" w:space="0" w:color="auto"/>
        <w:right w:val="none" w:sz="0" w:space="0" w:color="auto"/>
      </w:divBdr>
    </w:div>
    <w:div w:id="951013165">
      <w:bodyDiv w:val="1"/>
      <w:marLeft w:val="0"/>
      <w:marRight w:val="0"/>
      <w:marTop w:val="0"/>
      <w:marBottom w:val="0"/>
      <w:divBdr>
        <w:top w:val="none" w:sz="0" w:space="0" w:color="auto"/>
        <w:left w:val="none" w:sz="0" w:space="0" w:color="auto"/>
        <w:bottom w:val="none" w:sz="0" w:space="0" w:color="auto"/>
        <w:right w:val="none" w:sz="0" w:space="0" w:color="auto"/>
      </w:divBdr>
    </w:div>
    <w:div w:id="958878235">
      <w:bodyDiv w:val="1"/>
      <w:marLeft w:val="0"/>
      <w:marRight w:val="0"/>
      <w:marTop w:val="0"/>
      <w:marBottom w:val="0"/>
      <w:divBdr>
        <w:top w:val="none" w:sz="0" w:space="0" w:color="auto"/>
        <w:left w:val="none" w:sz="0" w:space="0" w:color="auto"/>
        <w:bottom w:val="none" w:sz="0" w:space="0" w:color="auto"/>
        <w:right w:val="none" w:sz="0" w:space="0" w:color="auto"/>
      </w:divBdr>
    </w:div>
    <w:div w:id="969743699">
      <w:bodyDiv w:val="1"/>
      <w:marLeft w:val="0"/>
      <w:marRight w:val="0"/>
      <w:marTop w:val="0"/>
      <w:marBottom w:val="0"/>
      <w:divBdr>
        <w:top w:val="none" w:sz="0" w:space="0" w:color="auto"/>
        <w:left w:val="none" w:sz="0" w:space="0" w:color="auto"/>
        <w:bottom w:val="none" w:sz="0" w:space="0" w:color="auto"/>
        <w:right w:val="none" w:sz="0" w:space="0" w:color="auto"/>
      </w:divBdr>
    </w:div>
    <w:div w:id="976421566">
      <w:bodyDiv w:val="1"/>
      <w:marLeft w:val="0"/>
      <w:marRight w:val="0"/>
      <w:marTop w:val="0"/>
      <w:marBottom w:val="0"/>
      <w:divBdr>
        <w:top w:val="none" w:sz="0" w:space="0" w:color="auto"/>
        <w:left w:val="none" w:sz="0" w:space="0" w:color="auto"/>
        <w:bottom w:val="none" w:sz="0" w:space="0" w:color="auto"/>
        <w:right w:val="none" w:sz="0" w:space="0" w:color="auto"/>
      </w:divBdr>
    </w:div>
    <w:div w:id="978611195">
      <w:bodyDiv w:val="1"/>
      <w:marLeft w:val="0"/>
      <w:marRight w:val="0"/>
      <w:marTop w:val="0"/>
      <w:marBottom w:val="0"/>
      <w:divBdr>
        <w:top w:val="none" w:sz="0" w:space="0" w:color="auto"/>
        <w:left w:val="none" w:sz="0" w:space="0" w:color="auto"/>
        <w:bottom w:val="none" w:sz="0" w:space="0" w:color="auto"/>
        <w:right w:val="none" w:sz="0" w:space="0" w:color="auto"/>
      </w:divBdr>
    </w:div>
    <w:div w:id="978849936">
      <w:bodyDiv w:val="1"/>
      <w:marLeft w:val="0"/>
      <w:marRight w:val="0"/>
      <w:marTop w:val="0"/>
      <w:marBottom w:val="0"/>
      <w:divBdr>
        <w:top w:val="none" w:sz="0" w:space="0" w:color="auto"/>
        <w:left w:val="none" w:sz="0" w:space="0" w:color="auto"/>
        <w:bottom w:val="none" w:sz="0" w:space="0" w:color="auto"/>
        <w:right w:val="none" w:sz="0" w:space="0" w:color="auto"/>
      </w:divBdr>
    </w:div>
    <w:div w:id="985596607">
      <w:bodyDiv w:val="1"/>
      <w:marLeft w:val="0"/>
      <w:marRight w:val="0"/>
      <w:marTop w:val="0"/>
      <w:marBottom w:val="0"/>
      <w:divBdr>
        <w:top w:val="none" w:sz="0" w:space="0" w:color="auto"/>
        <w:left w:val="none" w:sz="0" w:space="0" w:color="auto"/>
        <w:bottom w:val="none" w:sz="0" w:space="0" w:color="auto"/>
        <w:right w:val="none" w:sz="0" w:space="0" w:color="auto"/>
      </w:divBdr>
    </w:div>
    <w:div w:id="987395385">
      <w:bodyDiv w:val="1"/>
      <w:marLeft w:val="0"/>
      <w:marRight w:val="0"/>
      <w:marTop w:val="0"/>
      <w:marBottom w:val="0"/>
      <w:divBdr>
        <w:top w:val="none" w:sz="0" w:space="0" w:color="auto"/>
        <w:left w:val="none" w:sz="0" w:space="0" w:color="auto"/>
        <w:bottom w:val="none" w:sz="0" w:space="0" w:color="auto"/>
        <w:right w:val="none" w:sz="0" w:space="0" w:color="auto"/>
      </w:divBdr>
    </w:div>
    <w:div w:id="996222781">
      <w:bodyDiv w:val="1"/>
      <w:marLeft w:val="0"/>
      <w:marRight w:val="0"/>
      <w:marTop w:val="0"/>
      <w:marBottom w:val="0"/>
      <w:divBdr>
        <w:top w:val="none" w:sz="0" w:space="0" w:color="auto"/>
        <w:left w:val="none" w:sz="0" w:space="0" w:color="auto"/>
        <w:bottom w:val="none" w:sz="0" w:space="0" w:color="auto"/>
        <w:right w:val="none" w:sz="0" w:space="0" w:color="auto"/>
      </w:divBdr>
    </w:div>
    <w:div w:id="996229824">
      <w:bodyDiv w:val="1"/>
      <w:marLeft w:val="0"/>
      <w:marRight w:val="0"/>
      <w:marTop w:val="0"/>
      <w:marBottom w:val="0"/>
      <w:divBdr>
        <w:top w:val="none" w:sz="0" w:space="0" w:color="auto"/>
        <w:left w:val="none" w:sz="0" w:space="0" w:color="auto"/>
        <w:bottom w:val="none" w:sz="0" w:space="0" w:color="auto"/>
        <w:right w:val="none" w:sz="0" w:space="0" w:color="auto"/>
      </w:divBdr>
    </w:div>
    <w:div w:id="999767943">
      <w:bodyDiv w:val="1"/>
      <w:marLeft w:val="0"/>
      <w:marRight w:val="0"/>
      <w:marTop w:val="0"/>
      <w:marBottom w:val="0"/>
      <w:divBdr>
        <w:top w:val="none" w:sz="0" w:space="0" w:color="auto"/>
        <w:left w:val="none" w:sz="0" w:space="0" w:color="auto"/>
        <w:bottom w:val="none" w:sz="0" w:space="0" w:color="auto"/>
        <w:right w:val="none" w:sz="0" w:space="0" w:color="auto"/>
      </w:divBdr>
    </w:div>
    <w:div w:id="1000086862">
      <w:bodyDiv w:val="1"/>
      <w:marLeft w:val="0"/>
      <w:marRight w:val="0"/>
      <w:marTop w:val="0"/>
      <w:marBottom w:val="0"/>
      <w:divBdr>
        <w:top w:val="none" w:sz="0" w:space="0" w:color="auto"/>
        <w:left w:val="none" w:sz="0" w:space="0" w:color="auto"/>
        <w:bottom w:val="none" w:sz="0" w:space="0" w:color="auto"/>
        <w:right w:val="none" w:sz="0" w:space="0" w:color="auto"/>
      </w:divBdr>
    </w:div>
    <w:div w:id="1000304921">
      <w:bodyDiv w:val="1"/>
      <w:marLeft w:val="0"/>
      <w:marRight w:val="0"/>
      <w:marTop w:val="0"/>
      <w:marBottom w:val="0"/>
      <w:divBdr>
        <w:top w:val="none" w:sz="0" w:space="0" w:color="auto"/>
        <w:left w:val="none" w:sz="0" w:space="0" w:color="auto"/>
        <w:bottom w:val="none" w:sz="0" w:space="0" w:color="auto"/>
        <w:right w:val="none" w:sz="0" w:space="0" w:color="auto"/>
      </w:divBdr>
    </w:div>
    <w:div w:id="1008679905">
      <w:bodyDiv w:val="1"/>
      <w:marLeft w:val="0"/>
      <w:marRight w:val="0"/>
      <w:marTop w:val="0"/>
      <w:marBottom w:val="0"/>
      <w:divBdr>
        <w:top w:val="none" w:sz="0" w:space="0" w:color="auto"/>
        <w:left w:val="none" w:sz="0" w:space="0" w:color="auto"/>
        <w:bottom w:val="none" w:sz="0" w:space="0" w:color="auto"/>
        <w:right w:val="none" w:sz="0" w:space="0" w:color="auto"/>
      </w:divBdr>
      <w:divsChild>
        <w:div w:id="490566692">
          <w:marLeft w:val="0"/>
          <w:marRight w:val="0"/>
          <w:marTop w:val="0"/>
          <w:marBottom w:val="0"/>
          <w:divBdr>
            <w:top w:val="none" w:sz="0" w:space="0" w:color="auto"/>
            <w:left w:val="none" w:sz="0" w:space="0" w:color="auto"/>
            <w:bottom w:val="none" w:sz="0" w:space="0" w:color="auto"/>
            <w:right w:val="none" w:sz="0" w:space="0" w:color="auto"/>
          </w:divBdr>
        </w:div>
        <w:div w:id="523445495">
          <w:marLeft w:val="0"/>
          <w:marRight w:val="0"/>
          <w:marTop w:val="0"/>
          <w:marBottom w:val="0"/>
          <w:divBdr>
            <w:top w:val="none" w:sz="0" w:space="0" w:color="auto"/>
            <w:left w:val="none" w:sz="0" w:space="0" w:color="auto"/>
            <w:bottom w:val="none" w:sz="0" w:space="0" w:color="auto"/>
            <w:right w:val="none" w:sz="0" w:space="0" w:color="auto"/>
          </w:divBdr>
        </w:div>
      </w:divsChild>
    </w:div>
    <w:div w:id="1010523213">
      <w:bodyDiv w:val="1"/>
      <w:marLeft w:val="0"/>
      <w:marRight w:val="0"/>
      <w:marTop w:val="0"/>
      <w:marBottom w:val="0"/>
      <w:divBdr>
        <w:top w:val="none" w:sz="0" w:space="0" w:color="auto"/>
        <w:left w:val="none" w:sz="0" w:space="0" w:color="auto"/>
        <w:bottom w:val="none" w:sz="0" w:space="0" w:color="auto"/>
        <w:right w:val="none" w:sz="0" w:space="0" w:color="auto"/>
      </w:divBdr>
    </w:div>
    <w:div w:id="1011882278">
      <w:bodyDiv w:val="1"/>
      <w:marLeft w:val="0"/>
      <w:marRight w:val="0"/>
      <w:marTop w:val="0"/>
      <w:marBottom w:val="0"/>
      <w:divBdr>
        <w:top w:val="none" w:sz="0" w:space="0" w:color="auto"/>
        <w:left w:val="none" w:sz="0" w:space="0" w:color="auto"/>
        <w:bottom w:val="none" w:sz="0" w:space="0" w:color="auto"/>
        <w:right w:val="none" w:sz="0" w:space="0" w:color="auto"/>
      </w:divBdr>
    </w:div>
    <w:div w:id="1015231435">
      <w:bodyDiv w:val="1"/>
      <w:marLeft w:val="0"/>
      <w:marRight w:val="0"/>
      <w:marTop w:val="0"/>
      <w:marBottom w:val="0"/>
      <w:divBdr>
        <w:top w:val="none" w:sz="0" w:space="0" w:color="auto"/>
        <w:left w:val="none" w:sz="0" w:space="0" w:color="auto"/>
        <w:bottom w:val="none" w:sz="0" w:space="0" w:color="auto"/>
        <w:right w:val="none" w:sz="0" w:space="0" w:color="auto"/>
      </w:divBdr>
    </w:div>
    <w:div w:id="1018460438">
      <w:bodyDiv w:val="1"/>
      <w:marLeft w:val="0"/>
      <w:marRight w:val="0"/>
      <w:marTop w:val="0"/>
      <w:marBottom w:val="0"/>
      <w:divBdr>
        <w:top w:val="none" w:sz="0" w:space="0" w:color="auto"/>
        <w:left w:val="none" w:sz="0" w:space="0" w:color="auto"/>
        <w:bottom w:val="none" w:sz="0" w:space="0" w:color="auto"/>
        <w:right w:val="none" w:sz="0" w:space="0" w:color="auto"/>
      </w:divBdr>
    </w:div>
    <w:div w:id="1019697087">
      <w:bodyDiv w:val="1"/>
      <w:marLeft w:val="0"/>
      <w:marRight w:val="0"/>
      <w:marTop w:val="0"/>
      <w:marBottom w:val="0"/>
      <w:divBdr>
        <w:top w:val="none" w:sz="0" w:space="0" w:color="auto"/>
        <w:left w:val="none" w:sz="0" w:space="0" w:color="auto"/>
        <w:bottom w:val="none" w:sz="0" w:space="0" w:color="auto"/>
        <w:right w:val="none" w:sz="0" w:space="0" w:color="auto"/>
      </w:divBdr>
    </w:div>
    <w:div w:id="1021785370">
      <w:bodyDiv w:val="1"/>
      <w:marLeft w:val="0"/>
      <w:marRight w:val="0"/>
      <w:marTop w:val="0"/>
      <w:marBottom w:val="0"/>
      <w:divBdr>
        <w:top w:val="none" w:sz="0" w:space="0" w:color="auto"/>
        <w:left w:val="none" w:sz="0" w:space="0" w:color="auto"/>
        <w:bottom w:val="none" w:sz="0" w:space="0" w:color="auto"/>
        <w:right w:val="none" w:sz="0" w:space="0" w:color="auto"/>
      </w:divBdr>
    </w:div>
    <w:div w:id="1022247987">
      <w:bodyDiv w:val="1"/>
      <w:marLeft w:val="0"/>
      <w:marRight w:val="0"/>
      <w:marTop w:val="0"/>
      <w:marBottom w:val="0"/>
      <w:divBdr>
        <w:top w:val="none" w:sz="0" w:space="0" w:color="auto"/>
        <w:left w:val="none" w:sz="0" w:space="0" w:color="auto"/>
        <w:bottom w:val="none" w:sz="0" w:space="0" w:color="auto"/>
        <w:right w:val="none" w:sz="0" w:space="0" w:color="auto"/>
      </w:divBdr>
    </w:div>
    <w:div w:id="1023899260">
      <w:bodyDiv w:val="1"/>
      <w:marLeft w:val="0"/>
      <w:marRight w:val="0"/>
      <w:marTop w:val="0"/>
      <w:marBottom w:val="0"/>
      <w:divBdr>
        <w:top w:val="none" w:sz="0" w:space="0" w:color="auto"/>
        <w:left w:val="none" w:sz="0" w:space="0" w:color="auto"/>
        <w:bottom w:val="none" w:sz="0" w:space="0" w:color="auto"/>
        <w:right w:val="none" w:sz="0" w:space="0" w:color="auto"/>
      </w:divBdr>
    </w:div>
    <w:div w:id="1026953735">
      <w:bodyDiv w:val="1"/>
      <w:marLeft w:val="0"/>
      <w:marRight w:val="0"/>
      <w:marTop w:val="0"/>
      <w:marBottom w:val="0"/>
      <w:divBdr>
        <w:top w:val="none" w:sz="0" w:space="0" w:color="auto"/>
        <w:left w:val="none" w:sz="0" w:space="0" w:color="auto"/>
        <w:bottom w:val="none" w:sz="0" w:space="0" w:color="auto"/>
        <w:right w:val="none" w:sz="0" w:space="0" w:color="auto"/>
      </w:divBdr>
    </w:div>
    <w:div w:id="1028793427">
      <w:bodyDiv w:val="1"/>
      <w:marLeft w:val="0"/>
      <w:marRight w:val="0"/>
      <w:marTop w:val="0"/>
      <w:marBottom w:val="0"/>
      <w:divBdr>
        <w:top w:val="none" w:sz="0" w:space="0" w:color="auto"/>
        <w:left w:val="none" w:sz="0" w:space="0" w:color="auto"/>
        <w:bottom w:val="none" w:sz="0" w:space="0" w:color="auto"/>
        <w:right w:val="none" w:sz="0" w:space="0" w:color="auto"/>
      </w:divBdr>
    </w:div>
    <w:div w:id="1029837352">
      <w:bodyDiv w:val="1"/>
      <w:marLeft w:val="0"/>
      <w:marRight w:val="0"/>
      <w:marTop w:val="0"/>
      <w:marBottom w:val="0"/>
      <w:divBdr>
        <w:top w:val="none" w:sz="0" w:space="0" w:color="auto"/>
        <w:left w:val="none" w:sz="0" w:space="0" w:color="auto"/>
        <w:bottom w:val="none" w:sz="0" w:space="0" w:color="auto"/>
        <w:right w:val="none" w:sz="0" w:space="0" w:color="auto"/>
      </w:divBdr>
    </w:div>
    <w:div w:id="1036664407">
      <w:bodyDiv w:val="1"/>
      <w:marLeft w:val="0"/>
      <w:marRight w:val="0"/>
      <w:marTop w:val="0"/>
      <w:marBottom w:val="0"/>
      <w:divBdr>
        <w:top w:val="none" w:sz="0" w:space="0" w:color="auto"/>
        <w:left w:val="none" w:sz="0" w:space="0" w:color="auto"/>
        <w:bottom w:val="none" w:sz="0" w:space="0" w:color="auto"/>
        <w:right w:val="none" w:sz="0" w:space="0" w:color="auto"/>
      </w:divBdr>
    </w:div>
    <w:div w:id="1047149638">
      <w:bodyDiv w:val="1"/>
      <w:marLeft w:val="0"/>
      <w:marRight w:val="0"/>
      <w:marTop w:val="0"/>
      <w:marBottom w:val="0"/>
      <w:divBdr>
        <w:top w:val="none" w:sz="0" w:space="0" w:color="auto"/>
        <w:left w:val="none" w:sz="0" w:space="0" w:color="auto"/>
        <w:bottom w:val="none" w:sz="0" w:space="0" w:color="auto"/>
        <w:right w:val="none" w:sz="0" w:space="0" w:color="auto"/>
      </w:divBdr>
      <w:divsChild>
        <w:div w:id="9644360">
          <w:marLeft w:val="0"/>
          <w:marRight w:val="0"/>
          <w:marTop w:val="0"/>
          <w:marBottom w:val="0"/>
          <w:divBdr>
            <w:top w:val="none" w:sz="0" w:space="0" w:color="auto"/>
            <w:left w:val="none" w:sz="0" w:space="0" w:color="auto"/>
            <w:bottom w:val="none" w:sz="0" w:space="0" w:color="auto"/>
            <w:right w:val="none" w:sz="0" w:space="0" w:color="auto"/>
          </w:divBdr>
        </w:div>
        <w:div w:id="262147317">
          <w:marLeft w:val="0"/>
          <w:marRight w:val="0"/>
          <w:marTop w:val="0"/>
          <w:marBottom w:val="0"/>
          <w:divBdr>
            <w:top w:val="none" w:sz="0" w:space="0" w:color="auto"/>
            <w:left w:val="none" w:sz="0" w:space="0" w:color="auto"/>
            <w:bottom w:val="none" w:sz="0" w:space="0" w:color="auto"/>
            <w:right w:val="none" w:sz="0" w:space="0" w:color="auto"/>
          </w:divBdr>
        </w:div>
        <w:div w:id="394743668">
          <w:marLeft w:val="0"/>
          <w:marRight w:val="0"/>
          <w:marTop w:val="0"/>
          <w:marBottom w:val="0"/>
          <w:divBdr>
            <w:top w:val="none" w:sz="0" w:space="0" w:color="auto"/>
            <w:left w:val="none" w:sz="0" w:space="0" w:color="auto"/>
            <w:bottom w:val="none" w:sz="0" w:space="0" w:color="auto"/>
            <w:right w:val="none" w:sz="0" w:space="0" w:color="auto"/>
          </w:divBdr>
        </w:div>
        <w:div w:id="464322983">
          <w:marLeft w:val="0"/>
          <w:marRight w:val="0"/>
          <w:marTop w:val="0"/>
          <w:marBottom w:val="0"/>
          <w:divBdr>
            <w:top w:val="none" w:sz="0" w:space="0" w:color="auto"/>
            <w:left w:val="none" w:sz="0" w:space="0" w:color="auto"/>
            <w:bottom w:val="none" w:sz="0" w:space="0" w:color="auto"/>
            <w:right w:val="none" w:sz="0" w:space="0" w:color="auto"/>
          </w:divBdr>
        </w:div>
        <w:div w:id="481773257">
          <w:marLeft w:val="0"/>
          <w:marRight w:val="0"/>
          <w:marTop w:val="0"/>
          <w:marBottom w:val="0"/>
          <w:divBdr>
            <w:top w:val="none" w:sz="0" w:space="0" w:color="auto"/>
            <w:left w:val="none" w:sz="0" w:space="0" w:color="auto"/>
            <w:bottom w:val="none" w:sz="0" w:space="0" w:color="auto"/>
            <w:right w:val="none" w:sz="0" w:space="0" w:color="auto"/>
          </w:divBdr>
        </w:div>
        <w:div w:id="598878388">
          <w:marLeft w:val="0"/>
          <w:marRight w:val="0"/>
          <w:marTop w:val="0"/>
          <w:marBottom w:val="0"/>
          <w:divBdr>
            <w:top w:val="none" w:sz="0" w:space="0" w:color="auto"/>
            <w:left w:val="none" w:sz="0" w:space="0" w:color="auto"/>
            <w:bottom w:val="none" w:sz="0" w:space="0" w:color="auto"/>
            <w:right w:val="none" w:sz="0" w:space="0" w:color="auto"/>
          </w:divBdr>
        </w:div>
        <w:div w:id="768081959">
          <w:marLeft w:val="0"/>
          <w:marRight w:val="0"/>
          <w:marTop w:val="0"/>
          <w:marBottom w:val="0"/>
          <w:divBdr>
            <w:top w:val="none" w:sz="0" w:space="0" w:color="auto"/>
            <w:left w:val="none" w:sz="0" w:space="0" w:color="auto"/>
            <w:bottom w:val="none" w:sz="0" w:space="0" w:color="auto"/>
            <w:right w:val="none" w:sz="0" w:space="0" w:color="auto"/>
          </w:divBdr>
        </w:div>
        <w:div w:id="1116827738">
          <w:marLeft w:val="0"/>
          <w:marRight w:val="0"/>
          <w:marTop w:val="0"/>
          <w:marBottom w:val="0"/>
          <w:divBdr>
            <w:top w:val="none" w:sz="0" w:space="0" w:color="auto"/>
            <w:left w:val="none" w:sz="0" w:space="0" w:color="auto"/>
            <w:bottom w:val="none" w:sz="0" w:space="0" w:color="auto"/>
            <w:right w:val="none" w:sz="0" w:space="0" w:color="auto"/>
          </w:divBdr>
        </w:div>
        <w:div w:id="1304581362">
          <w:marLeft w:val="0"/>
          <w:marRight w:val="0"/>
          <w:marTop w:val="0"/>
          <w:marBottom w:val="0"/>
          <w:divBdr>
            <w:top w:val="none" w:sz="0" w:space="0" w:color="auto"/>
            <w:left w:val="none" w:sz="0" w:space="0" w:color="auto"/>
            <w:bottom w:val="none" w:sz="0" w:space="0" w:color="auto"/>
            <w:right w:val="none" w:sz="0" w:space="0" w:color="auto"/>
          </w:divBdr>
        </w:div>
        <w:div w:id="1309282087">
          <w:marLeft w:val="0"/>
          <w:marRight w:val="0"/>
          <w:marTop w:val="0"/>
          <w:marBottom w:val="0"/>
          <w:divBdr>
            <w:top w:val="none" w:sz="0" w:space="0" w:color="auto"/>
            <w:left w:val="none" w:sz="0" w:space="0" w:color="auto"/>
            <w:bottom w:val="none" w:sz="0" w:space="0" w:color="auto"/>
            <w:right w:val="none" w:sz="0" w:space="0" w:color="auto"/>
          </w:divBdr>
        </w:div>
        <w:div w:id="1316035933">
          <w:marLeft w:val="0"/>
          <w:marRight w:val="0"/>
          <w:marTop w:val="0"/>
          <w:marBottom w:val="0"/>
          <w:divBdr>
            <w:top w:val="none" w:sz="0" w:space="0" w:color="auto"/>
            <w:left w:val="none" w:sz="0" w:space="0" w:color="auto"/>
            <w:bottom w:val="none" w:sz="0" w:space="0" w:color="auto"/>
            <w:right w:val="none" w:sz="0" w:space="0" w:color="auto"/>
          </w:divBdr>
        </w:div>
        <w:div w:id="1324699492">
          <w:marLeft w:val="0"/>
          <w:marRight w:val="0"/>
          <w:marTop w:val="0"/>
          <w:marBottom w:val="0"/>
          <w:divBdr>
            <w:top w:val="none" w:sz="0" w:space="0" w:color="auto"/>
            <w:left w:val="none" w:sz="0" w:space="0" w:color="auto"/>
            <w:bottom w:val="none" w:sz="0" w:space="0" w:color="auto"/>
            <w:right w:val="none" w:sz="0" w:space="0" w:color="auto"/>
          </w:divBdr>
        </w:div>
        <w:div w:id="1473526526">
          <w:marLeft w:val="0"/>
          <w:marRight w:val="0"/>
          <w:marTop w:val="0"/>
          <w:marBottom w:val="0"/>
          <w:divBdr>
            <w:top w:val="none" w:sz="0" w:space="0" w:color="auto"/>
            <w:left w:val="none" w:sz="0" w:space="0" w:color="auto"/>
            <w:bottom w:val="none" w:sz="0" w:space="0" w:color="auto"/>
            <w:right w:val="none" w:sz="0" w:space="0" w:color="auto"/>
          </w:divBdr>
        </w:div>
        <w:div w:id="1589383373">
          <w:marLeft w:val="0"/>
          <w:marRight w:val="0"/>
          <w:marTop w:val="0"/>
          <w:marBottom w:val="0"/>
          <w:divBdr>
            <w:top w:val="none" w:sz="0" w:space="0" w:color="auto"/>
            <w:left w:val="none" w:sz="0" w:space="0" w:color="auto"/>
            <w:bottom w:val="none" w:sz="0" w:space="0" w:color="auto"/>
            <w:right w:val="none" w:sz="0" w:space="0" w:color="auto"/>
          </w:divBdr>
        </w:div>
        <w:div w:id="1728799226">
          <w:marLeft w:val="0"/>
          <w:marRight w:val="0"/>
          <w:marTop w:val="0"/>
          <w:marBottom w:val="0"/>
          <w:divBdr>
            <w:top w:val="none" w:sz="0" w:space="0" w:color="auto"/>
            <w:left w:val="none" w:sz="0" w:space="0" w:color="auto"/>
            <w:bottom w:val="none" w:sz="0" w:space="0" w:color="auto"/>
            <w:right w:val="none" w:sz="0" w:space="0" w:color="auto"/>
          </w:divBdr>
        </w:div>
        <w:div w:id="1748574838">
          <w:marLeft w:val="0"/>
          <w:marRight w:val="0"/>
          <w:marTop w:val="0"/>
          <w:marBottom w:val="0"/>
          <w:divBdr>
            <w:top w:val="none" w:sz="0" w:space="0" w:color="auto"/>
            <w:left w:val="none" w:sz="0" w:space="0" w:color="auto"/>
            <w:bottom w:val="none" w:sz="0" w:space="0" w:color="auto"/>
            <w:right w:val="none" w:sz="0" w:space="0" w:color="auto"/>
          </w:divBdr>
        </w:div>
        <w:div w:id="1979527325">
          <w:marLeft w:val="0"/>
          <w:marRight w:val="0"/>
          <w:marTop w:val="0"/>
          <w:marBottom w:val="0"/>
          <w:divBdr>
            <w:top w:val="none" w:sz="0" w:space="0" w:color="auto"/>
            <w:left w:val="none" w:sz="0" w:space="0" w:color="auto"/>
            <w:bottom w:val="none" w:sz="0" w:space="0" w:color="auto"/>
            <w:right w:val="none" w:sz="0" w:space="0" w:color="auto"/>
          </w:divBdr>
        </w:div>
        <w:div w:id="2056199374">
          <w:marLeft w:val="0"/>
          <w:marRight w:val="0"/>
          <w:marTop w:val="0"/>
          <w:marBottom w:val="0"/>
          <w:divBdr>
            <w:top w:val="none" w:sz="0" w:space="0" w:color="auto"/>
            <w:left w:val="none" w:sz="0" w:space="0" w:color="auto"/>
            <w:bottom w:val="none" w:sz="0" w:space="0" w:color="auto"/>
            <w:right w:val="none" w:sz="0" w:space="0" w:color="auto"/>
          </w:divBdr>
        </w:div>
      </w:divsChild>
    </w:div>
    <w:div w:id="1048341445">
      <w:bodyDiv w:val="1"/>
      <w:marLeft w:val="0"/>
      <w:marRight w:val="0"/>
      <w:marTop w:val="0"/>
      <w:marBottom w:val="0"/>
      <w:divBdr>
        <w:top w:val="none" w:sz="0" w:space="0" w:color="auto"/>
        <w:left w:val="none" w:sz="0" w:space="0" w:color="auto"/>
        <w:bottom w:val="none" w:sz="0" w:space="0" w:color="auto"/>
        <w:right w:val="none" w:sz="0" w:space="0" w:color="auto"/>
      </w:divBdr>
    </w:div>
    <w:div w:id="1054230579">
      <w:bodyDiv w:val="1"/>
      <w:marLeft w:val="0"/>
      <w:marRight w:val="0"/>
      <w:marTop w:val="0"/>
      <w:marBottom w:val="0"/>
      <w:divBdr>
        <w:top w:val="none" w:sz="0" w:space="0" w:color="auto"/>
        <w:left w:val="none" w:sz="0" w:space="0" w:color="auto"/>
        <w:bottom w:val="none" w:sz="0" w:space="0" w:color="auto"/>
        <w:right w:val="none" w:sz="0" w:space="0" w:color="auto"/>
      </w:divBdr>
    </w:div>
    <w:div w:id="1054281058">
      <w:bodyDiv w:val="1"/>
      <w:marLeft w:val="0"/>
      <w:marRight w:val="0"/>
      <w:marTop w:val="0"/>
      <w:marBottom w:val="0"/>
      <w:divBdr>
        <w:top w:val="none" w:sz="0" w:space="0" w:color="auto"/>
        <w:left w:val="none" w:sz="0" w:space="0" w:color="auto"/>
        <w:bottom w:val="none" w:sz="0" w:space="0" w:color="auto"/>
        <w:right w:val="none" w:sz="0" w:space="0" w:color="auto"/>
      </w:divBdr>
    </w:div>
    <w:div w:id="1057313129">
      <w:bodyDiv w:val="1"/>
      <w:marLeft w:val="0"/>
      <w:marRight w:val="0"/>
      <w:marTop w:val="0"/>
      <w:marBottom w:val="0"/>
      <w:divBdr>
        <w:top w:val="none" w:sz="0" w:space="0" w:color="auto"/>
        <w:left w:val="none" w:sz="0" w:space="0" w:color="auto"/>
        <w:bottom w:val="none" w:sz="0" w:space="0" w:color="auto"/>
        <w:right w:val="none" w:sz="0" w:space="0" w:color="auto"/>
      </w:divBdr>
    </w:div>
    <w:div w:id="1059131797">
      <w:bodyDiv w:val="1"/>
      <w:marLeft w:val="0"/>
      <w:marRight w:val="0"/>
      <w:marTop w:val="0"/>
      <w:marBottom w:val="0"/>
      <w:divBdr>
        <w:top w:val="none" w:sz="0" w:space="0" w:color="auto"/>
        <w:left w:val="none" w:sz="0" w:space="0" w:color="auto"/>
        <w:bottom w:val="none" w:sz="0" w:space="0" w:color="auto"/>
        <w:right w:val="none" w:sz="0" w:space="0" w:color="auto"/>
      </w:divBdr>
    </w:div>
    <w:div w:id="1075128800">
      <w:bodyDiv w:val="1"/>
      <w:marLeft w:val="0"/>
      <w:marRight w:val="0"/>
      <w:marTop w:val="0"/>
      <w:marBottom w:val="0"/>
      <w:divBdr>
        <w:top w:val="none" w:sz="0" w:space="0" w:color="auto"/>
        <w:left w:val="none" w:sz="0" w:space="0" w:color="auto"/>
        <w:bottom w:val="none" w:sz="0" w:space="0" w:color="auto"/>
        <w:right w:val="none" w:sz="0" w:space="0" w:color="auto"/>
      </w:divBdr>
    </w:div>
    <w:div w:id="1075667309">
      <w:bodyDiv w:val="1"/>
      <w:marLeft w:val="0"/>
      <w:marRight w:val="0"/>
      <w:marTop w:val="0"/>
      <w:marBottom w:val="0"/>
      <w:divBdr>
        <w:top w:val="none" w:sz="0" w:space="0" w:color="auto"/>
        <w:left w:val="none" w:sz="0" w:space="0" w:color="auto"/>
        <w:bottom w:val="none" w:sz="0" w:space="0" w:color="auto"/>
        <w:right w:val="none" w:sz="0" w:space="0" w:color="auto"/>
      </w:divBdr>
    </w:div>
    <w:div w:id="1077169244">
      <w:bodyDiv w:val="1"/>
      <w:marLeft w:val="0"/>
      <w:marRight w:val="0"/>
      <w:marTop w:val="0"/>
      <w:marBottom w:val="0"/>
      <w:divBdr>
        <w:top w:val="none" w:sz="0" w:space="0" w:color="auto"/>
        <w:left w:val="none" w:sz="0" w:space="0" w:color="auto"/>
        <w:bottom w:val="none" w:sz="0" w:space="0" w:color="auto"/>
        <w:right w:val="none" w:sz="0" w:space="0" w:color="auto"/>
      </w:divBdr>
      <w:divsChild>
        <w:div w:id="624971764">
          <w:marLeft w:val="0"/>
          <w:marRight w:val="0"/>
          <w:marTop w:val="0"/>
          <w:marBottom w:val="0"/>
          <w:divBdr>
            <w:top w:val="none" w:sz="0" w:space="0" w:color="auto"/>
            <w:left w:val="none" w:sz="0" w:space="0" w:color="auto"/>
            <w:bottom w:val="none" w:sz="0" w:space="0" w:color="auto"/>
            <w:right w:val="none" w:sz="0" w:space="0" w:color="auto"/>
          </w:divBdr>
        </w:div>
      </w:divsChild>
    </w:div>
    <w:div w:id="1078092062">
      <w:bodyDiv w:val="1"/>
      <w:marLeft w:val="0"/>
      <w:marRight w:val="0"/>
      <w:marTop w:val="0"/>
      <w:marBottom w:val="0"/>
      <w:divBdr>
        <w:top w:val="none" w:sz="0" w:space="0" w:color="auto"/>
        <w:left w:val="none" w:sz="0" w:space="0" w:color="auto"/>
        <w:bottom w:val="none" w:sz="0" w:space="0" w:color="auto"/>
        <w:right w:val="none" w:sz="0" w:space="0" w:color="auto"/>
      </w:divBdr>
    </w:div>
    <w:div w:id="1078868445">
      <w:bodyDiv w:val="1"/>
      <w:marLeft w:val="0"/>
      <w:marRight w:val="0"/>
      <w:marTop w:val="0"/>
      <w:marBottom w:val="0"/>
      <w:divBdr>
        <w:top w:val="none" w:sz="0" w:space="0" w:color="auto"/>
        <w:left w:val="none" w:sz="0" w:space="0" w:color="auto"/>
        <w:bottom w:val="none" w:sz="0" w:space="0" w:color="auto"/>
        <w:right w:val="none" w:sz="0" w:space="0" w:color="auto"/>
      </w:divBdr>
    </w:div>
    <w:div w:id="1079595788">
      <w:bodyDiv w:val="1"/>
      <w:marLeft w:val="0"/>
      <w:marRight w:val="0"/>
      <w:marTop w:val="0"/>
      <w:marBottom w:val="0"/>
      <w:divBdr>
        <w:top w:val="none" w:sz="0" w:space="0" w:color="auto"/>
        <w:left w:val="none" w:sz="0" w:space="0" w:color="auto"/>
        <w:bottom w:val="none" w:sz="0" w:space="0" w:color="auto"/>
        <w:right w:val="none" w:sz="0" w:space="0" w:color="auto"/>
      </w:divBdr>
    </w:div>
    <w:div w:id="1079793940">
      <w:bodyDiv w:val="1"/>
      <w:marLeft w:val="0"/>
      <w:marRight w:val="0"/>
      <w:marTop w:val="0"/>
      <w:marBottom w:val="0"/>
      <w:divBdr>
        <w:top w:val="none" w:sz="0" w:space="0" w:color="auto"/>
        <w:left w:val="none" w:sz="0" w:space="0" w:color="auto"/>
        <w:bottom w:val="none" w:sz="0" w:space="0" w:color="auto"/>
        <w:right w:val="none" w:sz="0" w:space="0" w:color="auto"/>
      </w:divBdr>
    </w:div>
    <w:div w:id="1080324013">
      <w:bodyDiv w:val="1"/>
      <w:marLeft w:val="0"/>
      <w:marRight w:val="0"/>
      <w:marTop w:val="0"/>
      <w:marBottom w:val="0"/>
      <w:divBdr>
        <w:top w:val="none" w:sz="0" w:space="0" w:color="auto"/>
        <w:left w:val="none" w:sz="0" w:space="0" w:color="auto"/>
        <w:bottom w:val="none" w:sz="0" w:space="0" w:color="auto"/>
        <w:right w:val="none" w:sz="0" w:space="0" w:color="auto"/>
      </w:divBdr>
    </w:div>
    <w:div w:id="1080635396">
      <w:bodyDiv w:val="1"/>
      <w:marLeft w:val="0"/>
      <w:marRight w:val="0"/>
      <w:marTop w:val="0"/>
      <w:marBottom w:val="0"/>
      <w:divBdr>
        <w:top w:val="none" w:sz="0" w:space="0" w:color="auto"/>
        <w:left w:val="none" w:sz="0" w:space="0" w:color="auto"/>
        <w:bottom w:val="none" w:sz="0" w:space="0" w:color="auto"/>
        <w:right w:val="none" w:sz="0" w:space="0" w:color="auto"/>
      </w:divBdr>
    </w:div>
    <w:div w:id="1080785030">
      <w:bodyDiv w:val="1"/>
      <w:marLeft w:val="0"/>
      <w:marRight w:val="0"/>
      <w:marTop w:val="0"/>
      <w:marBottom w:val="0"/>
      <w:divBdr>
        <w:top w:val="none" w:sz="0" w:space="0" w:color="auto"/>
        <w:left w:val="none" w:sz="0" w:space="0" w:color="auto"/>
        <w:bottom w:val="none" w:sz="0" w:space="0" w:color="auto"/>
        <w:right w:val="none" w:sz="0" w:space="0" w:color="auto"/>
      </w:divBdr>
    </w:div>
    <w:div w:id="1082800102">
      <w:bodyDiv w:val="1"/>
      <w:marLeft w:val="0"/>
      <w:marRight w:val="0"/>
      <w:marTop w:val="0"/>
      <w:marBottom w:val="0"/>
      <w:divBdr>
        <w:top w:val="none" w:sz="0" w:space="0" w:color="auto"/>
        <w:left w:val="none" w:sz="0" w:space="0" w:color="auto"/>
        <w:bottom w:val="none" w:sz="0" w:space="0" w:color="auto"/>
        <w:right w:val="none" w:sz="0" w:space="0" w:color="auto"/>
      </w:divBdr>
    </w:div>
    <w:div w:id="1083794045">
      <w:bodyDiv w:val="1"/>
      <w:marLeft w:val="0"/>
      <w:marRight w:val="0"/>
      <w:marTop w:val="0"/>
      <w:marBottom w:val="0"/>
      <w:divBdr>
        <w:top w:val="none" w:sz="0" w:space="0" w:color="auto"/>
        <w:left w:val="none" w:sz="0" w:space="0" w:color="auto"/>
        <w:bottom w:val="none" w:sz="0" w:space="0" w:color="auto"/>
        <w:right w:val="none" w:sz="0" w:space="0" w:color="auto"/>
      </w:divBdr>
    </w:div>
    <w:div w:id="1089543398">
      <w:bodyDiv w:val="1"/>
      <w:marLeft w:val="0"/>
      <w:marRight w:val="0"/>
      <w:marTop w:val="0"/>
      <w:marBottom w:val="0"/>
      <w:divBdr>
        <w:top w:val="none" w:sz="0" w:space="0" w:color="auto"/>
        <w:left w:val="none" w:sz="0" w:space="0" w:color="auto"/>
        <w:bottom w:val="none" w:sz="0" w:space="0" w:color="auto"/>
        <w:right w:val="none" w:sz="0" w:space="0" w:color="auto"/>
      </w:divBdr>
    </w:div>
    <w:div w:id="1094204852">
      <w:bodyDiv w:val="1"/>
      <w:marLeft w:val="0"/>
      <w:marRight w:val="0"/>
      <w:marTop w:val="0"/>
      <w:marBottom w:val="0"/>
      <w:divBdr>
        <w:top w:val="none" w:sz="0" w:space="0" w:color="auto"/>
        <w:left w:val="none" w:sz="0" w:space="0" w:color="auto"/>
        <w:bottom w:val="none" w:sz="0" w:space="0" w:color="auto"/>
        <w:right w:val="none" w:sz="0" w:space="0" w:color="auto"/>
      </w:divBdr>
    </w:div>
    <w:div w:id="1094474884">
      <w:bodyDiv w:val="1"/>
      <w:marLeft w:val="0"/>
      <w:marRight w:val="0"/>
      <w:marTop w:val="0"/>
      <w:marBottom w:val="0"/>
      <w:divBdr>
        <w:top w:val="none" w:sz="0" w:space="0" w:color="auto"/>
        <w:left w:val="none" w:sz="0" w:space="0" w:color="auto"/>
        <w:bottom w:val="none" w:sz="0" w:space="0" w:color="auto"/>
        <w:right w:val="none" w:sz="0" w:space="0" w:color="auto"/>
      </w:divBdr>
    </w:div>
    <w:div w:id="1102458823">
      <w:bodyDiv w:val="1"/>
      <w:marLeft w:val="0"/>
      <w:marRight w:val="0"/>
      <w:marTop w:val="0"/>
      <w:marBottom w:val="0"/>
      <w:divBdr>
        <w:top w:val="none" w:sz="0" w:space="0" w:color="auto"/>
        <w:left w:val="none" w:sz="0" w:space="0" w:color="auto"/>
        <w:bottom w:val="none" w:sz="0" w:space="0" w:color="auto"/>
        <w:right w:val="none" w:sz="0" w:space="0" w:color="auto"/>
      </w:divBdr>
      <w:divsChild>
        <w:div w:id="650448545">
          <w:marLeft w:val="0"/>
          <w:marRight w:val="0"/>
          <w:marTop w:val="0"/>
          <w:marBottom w:val="0"/>
          <w:divBdr>
            <w:top w:val="none" w:sz="0" w:space="0" w:color="auto"/>
            <w:left w:val="none" w:sz="0" w:space="0" w:color="auto"/>
            <w:bottom w:val="none" w:sz="0" w:space="0" w:color="auto"/>
            <w:right w:val="none" w:sz="0" w:space="0" w:color="auto"/>
          </w:divBdr>
        </w:div>
      </w:divsChild>
    </w:div>
    <w:div w:id="1107387265">
      <w:bodyDiv w:val="1"/>
      <w:marLeft w:val="0"/>
      <w:marRight w:val="0"/>
      <w:marTop w:val="0"/>
      <w:marBottom w:val="0"/>
      <w:divBdr>
        <w:top w:val="none" w:sz="0" w:space="0" w:color="auto"/>
        <w:left w:val="none" w:sz="0" w:space="0" w:color="auto"/>
        <w:bottom w:val="none" w:sz="0" w:space="0" w:color="auto"/>
        <w:right w:val="none" w:sz="0" w:space="0" w:color="auto"/>
      </w:divBdr>
    </w:div>
    <w:div w:id="1109397298">
      <w:bodyDiv w:val="1"/>
      <w:marLeft w:val="0"/>
      <w:marRight w:val="0"/>
      <w:marTop w:val="0"/>
      <w:marBottom w:val="0"/>
      <w:divBdr>
        <w:top w:val="none" w:sz="0" w:space="0" w:color="auto"/>
        <w:left w:val="none" w:sz="0" w:space="0" w:color="auto"/>
        <w:bottom w:val="none" w:sz="0" w:space="0" w:color="auto"/>
        <w:right w:val="none" w:sz="0" w:space="0" w:color="auto"/>
      </w:divBdr>
    </w:div>
    <w:div w:id="1109661628">
      <w:bodyDiv w:val="1"/>
      <w:marLeft w:val="0"/>
      <w:marRight w:val="0"/>
      <w:marTop w:val="0"/>
      <w:marBottom w:val="0"/>
      <w:divBdr>
        <w:top w:val="none" w:sz="0" w:space="0" w:color="auto"/>
        <w:left w:val="none" w:sz="0" w:space="0" w:color="auto"/>
        <w:bottom w:val="none" w:sz="0" w:space="0" w:color="auto"/>
        <w:right w:val="none" w:sz="0" w:space="0" w:color="auto"/>
      </w:divBdr>
    </w:div>
    <w:div w:id="1110315382">
      <w:bodyDiv w:val="1"/>
      <w:marLeft w:val="0"/>
      <w:marRight w:val="0"/>
      <w:marTop w:val="0"/>
      <w:marBottom w:val="0"/>
      <w:divBdr>
        <w:top w:val="none" w:sz="0" w:space="0" w:color="auto"/>
        <w:left w:val="none" w:sz="0" w:space="0" w:color="auto"/>
        <w:bottom w:val="none" w:sz="0" w:space="0" w:color="auto"/>
        <w:right w:val="none" w:sz="0" w:space="0" w:color="auto"/>
      </w:divBdr>
      <w:divsChild>
        <w:div w:id="1977753981">
          <w:marLeft w:val="0"/>
          <w:marRight w:val="0"/>
          <w:marTop w:val="0"/>
          <w:marBottom w:val="0"/>
          <w:divBdr>
            <w:top w:val="none" w:sz="0" w:space="0" w:color="auto"/>
            <w:left w:val="none" w:sz="0" w:space="0" w:color="auto"/>
            <w:bottom w:val="none" w:sz="0" w:space="0" w:color="auto"/>
            <w:right w:val="none" w:sz="0" w:space="0" w:color="auto"/>
          </w:divBdr>
        </w:div>
      </w:divsChild>
    </w:div>
    <w:div w:id="1113786259">
      <w:bodyDiv w:val="1"/>
      <w:marLeft w:val="0"/>
      <w:marRight w:val="0"/>
      <w:marTop w:val="0"/>
      <w:marBottom w:val="0"/>
      <w:divBdr>
        <w:top w:val="none" w:sz="0" w:space="0" w:color="auto"/>
        <w:left w:val="none" w:sz="0" w:space="0" w:color="auto"/>
        <w:bottom w:val="none" w:sz="0" w:space="0" w:color="auto"/>
        <w:right w:val="none" w:sz="0" w:space="0" w:color="auto"/>
      </w:divBdr>
    </w:div>
    <w:div w:id="1114864063">
      <w:bodyDiv w:val="1"/>
      <w:marLeft w:val="0"/>
      <w:marRight w:val="0"/>
      <w:marTop w:val="0"/>
      <w:marBottom w:val="0"/>
      <w:divBdr>
        <w:top w:val="none" w:sz="0" w:space="0" w:color="auto"/>
        <w:left w:val="none" w:sz="0" w:space="0" w:color="auto"/>
        <w:bottom w:val="none" w:sz="0" w:space="0" w:color="auto"/>
        <w:right w:val="none" w:sz="0" w:space="0" w:color="auto"/>
      </w:divBdr>
    </w:div>
    <w:div w:id="1118723692">
      <w:bodyDiv w:val="1"/>
      <w:marLeft w:val="0"/>
      <w:marRight w:val="0"/>
      <w:marTop w:val="0"/>
      <w:marBottom w:val="0"/>
      <w:divBdr>
        <w:top w:val="none" w:sz="0" w:space="0" w:color="auto"/>
        <w:left w:val="none" w:sz="0" w:space="0" w:color="auto"/>
        <w:bottom w:val="none" w:sz="0" w:space="0" w:color="auto"/>
        <w:right w:val="none" w:sz="0" w:space="0" w:color="auto"/>
      </w:divBdr>
    </w:div>
    <w:div w:id="1120295777">
      <w:bodyDiv w:val="1"/>
      <w:marLeft w:val="0"/>
      <w:marRight w:val="0"/>
      <w:marTop w:val="0"/>
      <w:marBottom w:val="0"/>
      <w:divBdr>
        <w:top w:val="none" w:sz="0" w:space="0" w:color="auto"/>
        <w:left w:val="none" w:sz="0" w:space="0" w:color="auto"/>
        <w:bottom w:val="none" w:sz="0" w:space="0" w:color="auto"/>
        <w:right w:val="none" w:sz="0" w:space="0" w:color="auto"/>
      </w:divBdr>
    </w:div>
    <w:div w:id="1120564366">
      <w:bodyDiv w:val="1"/>
      <w:marLeft w:val="0"/>
      <w:marRight w:val="0"/>
      <w:marTop w:val="0"/>
      <w:marBottom w:val="0"/>
      <w:divBdr>
        <w:top w:val="none" w:sz="0" w:space="0" w:color="auto"/>
        <w:left w:val="none" w:sz="0" w:space="0" w:color="auto"/>
        <w:bottom w:val="none" w:sz="0" w:space="0" w:color="auto"/>
        <w:right w:val="none" w:sz="0" w:space="0" w:color="auto"/>
      </w:divBdr>
    </w:div>
    <w:div w:id="1120882855">
      <w:bodyDiv w:val="1"/>
      <w:marLeft w:val="0"/>
      <w:marRight w:val="0"/>
      <w:marTop w:val="0"/>
      <w:marBottom w:val="0"/>
      <w:divBdr>
        <w:top w:val="none" w:sz="0" w:space="0" w:color="auto"/>
        <w:left w:val="none" w:sz="0" w:space="0" w:color="auto"/>
        <w:bottom w:val="none" w:sz="0" w:space="0" w:color="auto"/>
        <w:right w:val="none" w:sz="0" w:space="0" w:color="auto"/>
      </w:divBdr>
    </w:div>
    <w:div w:id="1125730525">
      <w:bodyDiv w:val="1"/>
      <w:marLeft w:val="0"/>
      <w:marRight w:val="0"/>
      <w:marTop w:val="0"/>
      <w:marBottom w:val="0"/>
      <w:divBdr>
        <w:top w:val="none" w:sz="0" w:space="0" w:color="auto"/>
        <w:left w:val="none" w:sz="0" w:space="0" w:color="auto"/>
        <w:bottom w:val="none" w:sz="0" w:space="0" w:color="auto"/>
        <w:right w:val="none" w:sz="0" w:space="0" w:color="auto"/>
      </w:divBdr>
    </w:div>
    <w:div w:id="1129129034">
      <w:bodyDiv w:val="1"/>
      <w:marLeft w:val="0"/>
      <w:marRight w:val="0"/>
      <w:marTop w:val="0"/>
      <w:marBottom w:val="0"/>
      <w:divBdr>
        <w:top w:val="none" w:sz="0" w:space="0" w:color="auto"/>
        <w:left w:val="none" w:sz="0" w:space="0" w:color="auto"/>
        <w:bottom w:val="none" w:sz="0" w:space="0" w:color="auto"/>
        <w:right w:val="none" w:sz="0" w:space="0" w:color="auto"/>
      </w:divBdr>
    </w:div>
    <w:div w:id="1135374758">
      <w:bodyDiv w:val="1"/>
      <w:marLeft w:val="0"/>
      <w:marRight w:val="0"/>
      <w:marTop w:val="0"/>
      <w:marBottom w:val="0"/>
      <w:divBdr>
        <w:top w:val="none" w:sz="0" w:space="0" w:color="auto"/>
        <w:left w:val="none" w:sz="0" w:space="0" w:color="auto"/>
        <w:bottom w:val="none" w:sz="0" w:space="0" w:color="auto"/>
        <w:right w:val="none" w:sz="0" w:space="0" w:color="auto"/>
      </w:divBdr>
    </w:div>
    <w:div w:id="1135562530">
      <w:bodyDiv w:val="1"/>
      <w:marLeft w:val="0"/>
      <w:marRight w:val="0"/>
      <w:marTop w:val="0"/>
      <w:marBottom w:val="0"/>
      <w:divBdr>
        <w:top w:val="none" w:sz="0" w:space="0" w:color="auto"/>
        <w:left w:val="none" w:sz="0" w:space="0" w:color="auto"/>
        <w:bottom w:val="none" w:sz="0" w:space="0" w:color="auto"/>
        <w:right w:val="none" w:sz="0" w:space="0" w:color="auto"/>
      </w:divBdr>
    </w:div>
    <w:div w:id="1136484279">
      <w:bodyDiv w:val="1"/>
      <w:marLeft w:val="0"/>
      <w:marRight w:val="0"/>
      <w:marTop w:val="0"/>
      <w:marBottom w:val="0"/>
      <w:divBdr>
        <w:top w:val="none" w:sz="0" w:space="0" w:color="auto"/>
        <w:left w:val="none" w:sz="0" w:space="0" w:color="auto"/>
        <w:bottom w:val="none" w:sz="0" w:space="0" w:color="auto"/>
        <w:right w:val="none" w:sz="0" w:space="0" w:color="auto"/>
      </w:divBdr>
    </w:div>
    <w:div w:id="1137456584">
      <w:bodyDiv w:val="1"/>
      <w:marLeft w:val="0"/>
      <w:marRight w:val="0"/>
      <w:marTop w:val="0"/>
      <w:marBottom w:val="0"/>
      <w:divBdr>
        <w:top w:val="none" w:sz="0" w:space="0" w:color="auto"/>
        <w:left w:val="none" w:sz="0" w:space="0" w:color="auto"/>
        <w:bottom w:val="none" w:sz="0" w:space="0" w:color="auto"/>
        <w:right w:val="none" w:sz="0" w:space="0" w:color="auto"/>
      </w:divBdr>
    </w:div>
    <w:div w:id="1145120705">
      <w:bodyDiv w:val="1"/>
      <w:marLeft w:val="0"/>
      <w:marRight w:val="0"/>
      <w:marTop w:val="0"/>
      <w:marBottom w:val="0"/>
      <w:divBdr>
        <w:top w:val="none" w:sz="0" w:space="0" w:color="auto"/>
        <w:left w:val="none" w:sz="0" w:space="0" w:color="auto"/>
        <w:bottom w:val="none" w:sz="0" w:space="0" w:color="auto"/>
        <w:right w:val="none" w:sz="0" w:space="0" w:color="auto"/>
      </w:divBdr>
    </w:div>
    <w:div w:id="1147014281">
      <w:bodyDiv w:val="1"/>
      <w:marLeft w:val="0"/>
      <w:marRight w:val="0"/>
      <w:marTop w:val="0"/>
      <w:marBottom w:val="0"/>
      <w:divBdr>
        <w:top w:val="none" w:sz="0" w:space="0" w:color="auto"/>
        <w:left w:val="none" w:sz="0" w:space="0" w:color="auto"/>
        <w:bottom w:val="none" w:sz="0" w:space="0" w:color="auto"/>
        <w:right w:val="none" w:sz="0" w:space="0" w:color="auto"/>
      </w:divBdr>
    </w:div>
    <w:div w:id="1147480142">
      <w:bodyDiv w:val="1"/>
      <w:marLeft w:val="0"/>
      <w:marRight w:val="0"/>
      <w:marTop w:val="0"/>
      <w:marBottom w:val="0"/>
      <w:divBdr>
        <w:top w:val="none" w:sz="0" w:space="0" w:color="auto"/>
        <w:left w:val="none" w:sz="0" w:space="0" w:color="auto"/>
        <w:bottom w:val="none" w:sz="0" w:space="0" w:color="auto"/>
        <w:right w:val="none" w:sz="0" w:space="0" w:color="auto"/>
      </w:divBdr>
    </w:div>
    <w:div w:id="1147935705">
      <w:bodyDiv w:val="1"/>
      <w:marLeft w:val="0"/>
      <w:marRight w:val="0"/>
      <w:marTop w:val="0"/>
      <w:marBottom w:val="0"/>
      <w:divBdr>
        <w:top w:val="none" w:sz="0" w:space="0" w:color="auto"/>
        <w:left w:val="none" w:sz="0" w:space="0" w:color="auto"/>
        <w:bottom w:val="none" w:sz="0" w:space="0" w:color="auto"/>
        <w:right w:val="none" w:sz="0" w:space="0" w:color="auto"/>
      </w:divBdr>
    </w:div>
    <w:div w:id="1150826140">
      <w:bodyDiv w:val="1"/>
      <w:marLeft w:val="0"/>
      <w:marRight w:val="0"/>
      <w:marTop w:val="0"/>
      <w:marBottom w:val="0"/>
      <w:divBdr>
        <w:top w:val="none" w:sz="0" w:space="0" w:color="auto"/>
        <w:left w:val="none" w:sz="0" w:space="0" w:color="auto"/>
        <w:bottom w:val="none" w:sz="0" w:space="0" w:color="auto"/>
        <w:right w:val="none" w:sz="0" w:space="0" w:color="auto"/>
      </w:divBdr>
    </w:div>
    <w:div w:id="1153525398">
      <w:bodyDiv w:val="1"/>
      <w:marLeft w:val="0"/>
      <w:marRight w:val="0"/>
      <w:marTop w:val="0"/>
      <w:marBottom w:val="0"/>
      <w:divBdr>
        <w:top w:val="none" w:sz="0" w:space="0" w:color="auto"/>
        <w:left w:val="none" w:sz="0" w:space="0" w:color="auto"/>
        <w:bottom w:val="none" w:sz="0" w:space="0" w:color="auto"/>
        <w:right w:val="none" w:sz="0" w:space="0" w:color="auto"/>
      </w:divBdr>
    </w:div>
    <w:div w:id="1164975799">
      <w:bodyDiv w:val="1"/>
      <w:marLeft w:val="0"/>
      <w:marRight w:val="0"/>
      <w:marTop w:val="0"/>
      <w:marBottom w:val="0"/>
      <w:divBdr>
        <w:top w:val="none" w:sz="0" w:space="0" w:color="auto"/>
        <w:left w:val="none" w:sz="0" w:space="0" w:color="auto"/>
        <w:bottom w:val="none" w:sz="0" w:space="0" w:color="auto"/>
        <w:right w:val="none" w:sz="0" w:space="0" w:color="auto"/>
      </w:divBdr>
    </w:div>
    <w:div w:id="1167402863">
      <w:bodyDiv w:val="1"/>
      <w:marLeft w:val="0"/>
      <w:marRight w:val="0"/>
      <w:marTop w:val="0"/>
      <w:marBottom w:val="0"/>
      <w:divBdr>
        <w:top w:val="none" w:sz="0" w:space="0" w:color="auto"/>
        <w:left w:val="none" w:sz="0" w:space="0" w:color="auto"/>
        <w:bottom w:val="none" w:sz="0" w:space="0" w:color="auto"/>
        <w:right w:val="none" w:sz="0" w:space="0" w:color="auto"/>
      </w:divBdr>
    </w:div>
    <w:div w:id="1168179387">
      <w:bodyDiv w:val="1"/>
      <w:marLeft w:val="0"/>
      <w:marRight w:val="0"/>
      <w:marTop w:val="0"/>
      <w:marBottom w:val="0"/>
      <w:divBdr>
        <w:top w:val="none" w:sz="0" w:space="0" w:color="auto"/>
        <w:left w:val="none" w:sz="0" w:space="0" w:color="auto"/>
        <w:bottom w:val="none" w:sz="0" w:space="0" w:color="auto"/>
        <w:right w:val="none" w:sz="0" w:space="0" w:color="auto"/>
      </w:divBdr>
    </w:div>
    <w:div w:id="1170096486">
      <w:bodyDiv w:val="1"/>
      <w:marLeft w:val="0"/>
      <w:marRight w:val="0"/>
      <w:marTop w:val="0"/>
      <w:marBottom w:val="0"/>
      <w:divBdr>
        <w:top w:val="none" w:sz="0" w:space="0" w:color="auto"/>
        <w:left w:val="none" w:sz="0" w:space="0" w:color="auto"/>
        <w:bottom w:val="none" w:sz="0" w:space="0" w:color="auto"/>
        <w:right w:val="none" w:sz="0" w:space="0" w:color="auto"/>
      </w:divBdr>
    </w:div>
    <w:div w:id="1176312144">
      <w:bodyDiv w:val="1"/>
      <w:marLeft w:val="0"/>
      <w:marRight w:val="0"/>
      <w:marTop w:val="0"/>
      <w:marBottom w:val="0"/>
      <w:divBdr>
        <w:top w:val="none" w:sz="0" w:space="0" w:color="auto"/>
        <w:left w:val="none" w:sz="0" w:space="0" w:color="auto"/>
        <w:bottom w:val="none" w:sz="0" w:space="0" w:color="auto"/>
        <w:right w:val="none" w:sz="0" w:space="0" w:color="auto"/>
      </w:divBdr>
    </w:div>
    <w:div w:id="1177157873">
      <w:bodyDiv w:val="1"/>
      <w:marLeft w:val="0"/>
      <w:marRight w:val="0"/>
      <w:marTop w:val="0"/>
      <w:marBottom w:val="0"/>
      <w:divBdr>
        <w:top w:val="none" w:sz="0" w:space="0" w:color="auto"/>
        <w:left w:val="none" w:sz="0" w:space="0" w:color="auto"/>
        <w:bottom w:val="none" w:sz="0" w:space="0" w:color="auto"/>
        <w:right w:val="none" w:sz="0" w:space="0" w:color="auto"/>
      </w:divBdr>
    </w:div>
    <w:div w:id="1178276903">
      <w:bodyDiv w:val="1"/>
      <w:marLeft w:val="0"/>
      <w:marRight w:val="0"/>
      <w:marTop w:val="0"/>
      <w:marBottom w:val="0"/>
      <w:divBdr>
        <w:top w:val="none" w:sz="0" w:space="0" w:color="auto"/>
        <w:left w:val="none" w:sz="0" w:space="0" w:color="auto"/>
        <w:bottom w:val="none" w:sz="0" w:space="0" w:color="auto"/>
        <w:right w:val="none" w:sz="0" w:space="0" w:color="auto"/>
      </w:divBdr>
    </w:div>
    <w:div w:id="1184396388">
      <w:bodyDiv w:val="1"/>
      <w:marLeft w:val="0"/>
      <w:marRight w:val="0"/>
      <w:marTop w:val="0"/>
      <w:marBottom w:val="0"/>
      <w:divBdr>
        <w:top w:val="none" w:sz="0" w:space="0" w:color="auto"/>
        <w:left w:val="none" w:sz="0" w:space="0" w:color="auto"/>
        <w:bottom w:val="none" w:sz="0" w:space="0" w:color="auto"/>
        <w:right w:val="none" w:sz="0" w:space="0" w:color="auto"/>
      </w:divBdr>
      <w:divsChild>
        <w:div w:id="1133476417">
          <w:blockQuote w:val="1"/>
          <w:marLeft w:val="0"/>
          <w:marRight w:val="0"/>
          <w:marTop w:val="0"/>
          <w:marBottom w:val="0"/>
          <w:divBdr>
            <w:top w:val="single" w:sz="2" w:space="0" w:color="auto"/>
            <w:left w:val="single" w:sz="2" w:space="0" w:color="auto"/>
            <w:bottom w:val="single" w:sz="2" w:space="0" w:color="auto"/>
            <w:right w:val="single" w:sz="2" w:space="0" w:color="auto"/>
          </w:divBdr>
        </w:div>
      </w:divsChild>
    </w:div>
    <w:div w:id="1187015806">
      <w:bodyDiv w:val="1"/>
      <w:marLeft w:val="0"/>
      <w:marRight w:val="0"/>
      <w:marTop w:val="0"/>
      <w:marBottom w:val="0"/>
      <w:divBdr>
        <w:top w:val="none" w:sz="0" w:space="0" w:color="auto"/>
        <w:left w:val="none" w:sz="0" w:space="0" w:color="auto"/>
        <w:bottom w:val="none" w:sz="0" w:space="0" w:color="auto"/>
        <w:right w:val="none" w:sz="0" w:space="0" w:color="auto"/>
      </w:divBdr>
    </w:div>
    <w:div w:id="1187674696">
      <w:bodyDiv w:val="1"/>
      <w:marLeft w:val="0"/>
      <w:marRight w:val="0"/>
      <w:marTop w:val="0"/>
      <w:marBottom w:val="0"/>
      <w:divBdr>
        <w:top w:val="none" w:sz="0" w:space="0" w:color="auto"/>
        <w:left w:val="none" w:sz="0" w:space="0" w:color="auto"/>
        <w:bottom w:val="none" w:sz="0" w:space="0" w:color="auto"/>
        <w:right w:val="none" w:sz="0" w:space="0" w:color="auto"/>
      </w:divBdr>
    </w:div>
    <w:div w:id="1192763407">
      <w:bodyDiv w:val="1"/>
      <w:marLeft w:val="0"/>
      <w:marRight w:val="0"/>
      <w:marTop w:val="0"/>
      <w:marBottom w:val="0"/>
      <w:divBdr>
        <w:top w:val="none" w:sz="0" w:space="0" w:color="auto"/>
        <w:left w:val="none" w:sz="0" w:space="0" w:color="auto"/>
        <w:bottom w:val="none" w:sz="0" w:space="0" w:color="auto"/>
        <w:right w:val="none" w:sz="0" w:space="0" w:color="auto"/>
      </w:divBdr>
    </w:div>
    <w:div w:id="1195801326">
      <w:bodyDiv w:val="1"/>
      <w:marLeft w:val="0"/>
      <w:marRight w:val="0"/>
      <w:marTop w:val="0"/>
      <w:marBottom w:val="0"/>
      <w:divBdr>
        <w:top w:val="none" w:sz="0" w:space="0" w:color="auto"/>
        <w:left w:val="none" w:sz="0" w:space="0" w:color="auto"/>
        <w:bottom w:val="none" w:sz="0" w:space="0" w:color="auto"/>
        <w:right w:val="none" w:sz="0" w:space="0" w:color="auto"/>
      </w:divBdr>
    </w:div>
    <w:div w:id="1198007133">
      <w:bodyDiv w:val="1"/>
      <w:marLeft w:val="0"/>
      <w:marRight w:val="0"/>
      <w:marTop w:val="0"/>
      <w:marBottom w:val="0"/>
      <w:divBdr>
        <w:top w:val="none" w:sz="0" w:space="0" w:color="auto"/>
        <w:left w:val="none" w:sz="0" w:space="0" w:color="auto"/>
        <w:bottom w:val="none" w:sz="0" w:space="0" w:color="auto"/>
        <w:right w:val="none" w:sz="0" w:space="0" w:color="auto"/>
      </w:divBdr>
    </w:div>
    <w:div w:id="1203440574">
      <w:bodyDiv w:val="1"/>
      <w:marLeft w:val="0"/>
      <w:marRight w:val="0"/>
      <w:marTop w:val="0"/>
      <w:marBottom w:val="0"/>
      <w:divBdr>
        <w:top w:val="none" w:sz="0" w:space="0" w:color="auto"/>
        <w:left w:val="none" w:sz="0" w:space="0" w:color="auto"/>
        <w:bottom w:val="none" w:sz="0" w:space="0" w:color="auto"/>
        <w:right w:val="none" w:sz="0" w:space="0" w:color="auto"/>
      </w:divBdr>
    </w:div>
    <w:div w:id="1205095793">
      <w:bodyDiv w:val="1"/>
      <w:marLeft w:val="0"/>
      <w:marRight w:val="0"/>
      <w:marTop w:val="0"/>
      <w:marBottom w:val="0"/>
      <w:divBdr>
        <w:top w:val="none" w:sz="0" w:space="0" w:color="auto"/>
        <w:left w:val="none" w:sz="0" w:space="0" w:color="auto"/>
        <w:bottom w:val="none" w:sz="0" w:space="0" w:color="auto"/>
        <w:right w:val="none" w:sz="0" w:space="0" w:color="auto"/>
      </w:divBdr>
    </w:div>
    <w:div w:id="1205407590">
      <w:bodyDiv w:val="1"/>
      <w:marLeft w:val="0"/>
      <w:marRight w:val="0"/>
      <w:marTop w:val="0"/>
      <w:marBottom w:val="0"/>
      <w:divBdr>
        <w:top w:val="none" w:sz="0" w:space="0" w:color="auto"/>
        <w:left w:val="none" w:sz="0" w:space="0" w:color="auto"/>
        <w:bottom w:val="none" w:sz="0" w:space="0" w:color="auto"/>
        <w:right w:val="none" w:sz="0" w:space="0" w:color="auto"/>
      </w:divBdr>
    </w:div>
    <w:div w:id="1207839608">
      <w:bodyDiv w:val="1"/>
      <w:marLeft w:val="0"/>
      <w:marRight w:val="0"/>
      <w:marTop w:val="0"/>
      <w:marBottom w:val="0"/>
      <w:divBdr>
        <w:top w:val="none" w:sz="0" w:space="0" w:color="auto"/>
        <w:left w:val="none" w:sz="0" w:space="0" w:color="auto"/>
        <w:bottom w:val="none" w:sz="0" w:space="0" w:color="auto"/>
        <w:right w:val="none" w:sz="0" w:space="0" w:color="auto"/>
      </w:divBdr>
    </w:div>
    <w:div w:id="1210724950">
      <w:bodyDiv w:val="1"/>
      <w:marLeft w:val="0"/>
      <w:marRight w:val="0"/>
      <w:marTop w:val="0"/>
      <w:marBottom w:val="0"/>
      <w:divBdr>
        <w:top w:val="none" w:sz="0" w:space="0" w:color="auto"/>
        <w:left w:val="none" w:sz="0" w:space="0" w:color="auto"/>
        <w:bottom w:val="none" w:sz="0" w:space="0" w:color="auto"/>
        <w:right w:val="none" w:sz="0" w:space="0" w:color="auto"/>
      </w:divBdr>
    </w:div>
    <w:div w:id="1212573988">
      <w:bodyDiv w:val="1"/>
      <w:marLeft w:val="0"/>
      <w:marRight w:val="0"/>
      <w:marTop w:val="0"/>
      <w:marBottom w:val="0"/>
      <w:divBdr>
        <w:top w:val="none" w:sz="0" w:space="0" w:color="auto"/>
        <w:left w:val="none" w:sz="0" w:space="0" w:color="auto"/>
        <w:bottom w:val="none" w:sz="0" w:space="0" w:color="auto"/>
        <w:right w:val="none" w:sz="0" w:space="0" w:color="auto"/>
      </w:divBdr>
    </w:div>
    <w:div w:id="1219392844">
      <w:bodyDiv w:val="1"/>
      <w:marLeft w:val="0"/>
      <w:marRight w:val="0"/>
      <w:marTop w:val="0"/>
      <w:marBottom w:val="0"/>
      <w:divBdr>
        <w:top w:val="none" w:sz="0" w:space="0" w:color="auto"/>
        <w:left w:val="none" w:sz="0" w:space="0" w:color="auto"/>
        <w:bottom w:val="none" w:sz="0" w:space="0" w:color="auto"/>
        <w:right w:val="none" w:sz="0" w:space="0" w:color="auto"/>
      </w:divBdr>
    </w:div>
    <w:div w:id="1222908375">
      <w:bodyDiv w:val="1"/>
      <w:marLeft w:val="0"/>
      <w:marRight w:val="0"/>
      <w:marTop w:val="0"/>
      <w:marBottom w:val="0"/>
      <w:divBdr>
        <w:top w:val="none" w:sz="0" w:space="0" w:color="auto"/>
        <w:left w:val="none" w:sz="0" w:space="0" w:color="auto"/>
        <w:bottom w:val="none" w:sz="0" w:space="0" w:color="auto"/>
        <w:right w:val="none" w:sz="0" w:space="0" w:color="auto"/>
      </w:divBdr>
    </w:div>
    <w:div w:id="1225333023">
      <w:bodyDiv w:val="1"/>
      <w:marLeft w:val="0"/>
      <w:marRight w:val="0"/>
      <w:marTop w:val="0"/>
      <w:marBottom w:val="0"/>
      <w:divBdr>
        <w:top w:val="none" w:sz="0" w:space="0" w:color="auto"/>
        <w:left w:val="none" w:sz="0" w:space="0" w:color="auto"/>
        <w:bottom w:val="none" w:sz="0" w:space="0" w:color="auto"/>
        <w:right w:val="none" w:sz="0" w:space="0" w:color="auto"/>
      </w:divBdr>
    </w:div>
    <w:div w:id="1230995234">
      <w:bodyDiv w:val="1"/>
      <w:marLeft w:val="0"/>
      <w:marRight w:val="0"/>
      <w:marTop w:val="0"/>
      <w:marBottom w:val="0"/>
      <w:divBdr>
        <w:top w:val="none" w:sz="0" w:space="0" w:color="auto"/>
        <w:left w:val="none" w:sz="0" w:space="0" w:color="auto"/>
        <w:bottom w:val="none" w:sz="0" w:space="0" w:color="auto"/>
        <w:right w:val="none" w:sz="0" w:space="0" w:color="auto"/>
      </w:divBdr>
    </w:div>
    <w:div w:id="1231189858">
      <w:bodyDiv w:val="1"/>
      <w:marLeft w:val="0"/>
      <w:marRight w:val="0"/>
      <w:marTop w:val="0"/>
      <w:marBottom w:val="0"/>
      <w:divBdr>
        <w:top w:val="none" w:sz="0" w:space="0" w:color="auto"/>
        <w:left w:val="none" w:sz="0" w:space="0" w:color="auto"/>
        <w:bottom w:val="none" w:sz="0" w:space="0" w:color="auto"/>
        <w:right w:val="none" w:sz="0" w:space="0" w:color="auto"/>
      </w:divBdr>
    </w:div>
    <w:div w:id="1234663963">
      <w:bodyDiv w:val="1"/>
      <w:marLeft w:val="0"/>
      <w:marRight w:val="0"/>
      <w:marTop w:val="0"/>
      <w:marBottom w:val="0"/>
      <w:divBdr>
        <w:top w:val="none" w:sz="0" w:space="0" w:color="auto"/>
        <w:left w:val="none" w:sz="0" w:space="0" w:color="auto"/>
        <w:bottom w:val="none" w:sz="0" w:space="0" w:color="auto"/>
        <w:right w:val="none" w:sz="0" w:space="0" w:color="auto"/>
      </w:divBdr>
      <w:divsChild>
        <w:div w:id="1335493189">
          <w:marLeft w:val="0"/>
          <w:marRight w:val="660"/>
          <w:marTop w:val="0"/>
          <w:marBottom w:val="300"/>
          <w:divBdr>
            <w:top w:val="none" w:sz="0" w:space="0" w:color="auto"/>
            <w:left w:val="none" w:sz="0" w:space="0" w:color="auto"/>
            <w:bottom w:val="none" w:sz="0" w:space="0" w:color="auto"/>
            <w:right w:val="none" w:sz="0" w:space="0" w:color="auto"/>
          </w:divBdr>
          <w:divsChild>
            <w:div w:id="2004968727">
              <w:marLeft w:val="0"/>
              <w:marRight w:val="0"/>
              <w:marTop w:val="0"/>
              <w:marBottom w:val="0"/>
              <w:divBdr>
                <w:top w:val="none" w:sz="0" w:space="0" w:color="auto"/>
                <w:left w:val="none" w:sz="0" w:space="0" w:color="auto"/>
                <w:bottom w:val="none" w:sz="0" w:space="0" w:color="auto"/>
                <w:right w:val="none" w:sz="0" w:space="0" w:color="auto"/>
              </w:divBdr>
              <w:divsChild>
                <w:div w:id="90040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17549">
      <w:bodyDiv w:val="1"/>
      <w:marLeft w:val="0"/>
      <w:marRight w:val="0"/>
      <w:marTop w:val="0"/>
      <w:marBottom w:val="0"/>
      <w:divBdr>
        <w:top w:val="none" w:sz="0" w:space="0" w:color="auto"/>
        <w:left w:val="none" w:sz="0" w:space="0" w:color="auto"/>
        <w:bottom w:val="none" w:sz="0" w:space="0" w:color="auto"/>
        <w:right w:val="none" w:sz="0" w:space="0" w:color="auto"/>
      </w:divBdr>
    </w:div>
    <w:div w:id="1242788447">
      <w:bodyDiv w:val="1"/>
      <w:marLeft w:val="0"/>
      <w:marRight w:val="0"/>
      <w:marTop w:val="0"/>
      <w:marBottom w:val="0"/>
      <w:divBdr>
        <w:top w:val="none" w:sz="0" w:space="0" w:color="auto"/>
        <w:left w:val="none" w:sz="0" w:space="0" w:color="auto"/>
        <w:bottom w:val="none" w:sz="0" w:space="0" w:color="auto"/>
        <w:right w:val="none" w:sz="0" w:space="0" w:color="auto"/>
      </w:divBdr>
    </w:div>
    <w:div w:id="1243834199">
      <w:bodyDiv w:val="1"/>
      <w:marLeft w:val="0"/>
      <w:marRight w:val="0"/>
      <w:marTop w:val="0"/>
      <w:marBottom w:val="0"/>
      <w:divBdr>
        <w:top w:val="none" w:sz="0" w:space="0" w:color="auto"/>
        <w:left w:val="none" w:sz="0" w:space="0" w:color="auto"/>
        <w:bottom w:val="none" w:sz="0" w:space="0" w:color="auto"/>
        <w:right w:val="none" w:sz="0" w:space="0" w:color="auto"/>
      </w:divBdr>
    </w:div>
    <w:div w:id="1248423616">
      <w:bodyDiv w:val="1"/>
      <w:marLeft w:val="0"/>
      <w:marRight w:val="0"/>
      <w:marTop w:val="0"/>
      <w:marBottom w:val="0"/>
      <w:divBdr>
        <w:top w:val="none" w:sz="0" w:space="0" w:color="auto"/>
        <w:left w:val="none" w:sz="0" w:space="0" w:color="auto"/>
        <w:bottom w:val="none" w:sz="0" w:space="0" w:color="auto"/>
        <w:right w:val="none" w:sz="0" w:space="0" w:color="auto"/>
      </w:divBdr>
    </w:div>
    <w:div w:id="1249464093">
      <w:bodyDiv w:val="1"/>
      <w:marLeft w:val="0"/>
      <w:marRight w:val="0"/>
      <w:marTop w:val="0"/>
      <w:marBottom w:val="0"/>
      <w:divBdr>
        <w:top w:val="none" w:sz="0" w:space="0" w:color="auto"/>
        <w:left w:val="none" w:sz="0" w:space="0" w:color="auto"/>
        <w:bottom w:val="none" w:sz="0" w:space="0" w:color="auto"/>
        <w:right w:val="none" w:sz="0" w:space="0" w:color="auto"/>
      </w:divBdr>
    </w:div>
    <w:div w:id="1251237696">
      <w:bodyDiv w:val="1"/>
      <w:marLeft w:val="0"/>
      <w:marRight w:val="0"/>
      <w:marTop w:val="0"/>
      <w:marBottom w:val="0"/>
      <w:divBdr>
        <w:top w:val="none" w:sz="0" w:space="0" w:color="auto"/>
        <w:left w:val="none" w:sz="0" w:space="0" w:color="auto"/>
        <w:bottom w:val="none" w:sz="0" w:space="0" w:color="auto"/>
        <w:right w:val="none" w:sz="0" w:space="0" w:color="auto"/>
      </w:divBdr>
    </w:div>
    <w:div w:id="1254900819">
      <w:bodyDiv w:val="1"/>
      <w:marLeft w:val="0"/>
      <w:marRight w:val="0"/>
      <w:marTop w:val="0"/>
      <w:marBottom w:val="0"/>
      <w:divBdr>
        <w:top w:val="none" w:sz="0" w:space="0" w:color="auto"/>
        <w:left w:val="none" w:sz="0" w:space="0" w:color="auto"/>
        <w:bottom w:val="none" w:sz="0" w:space="0" w:color="auto"/>
        <w:right w:val="none" w:sz="0" w:space="0" w:color="auto"/>
      </w:divBdr>
    </w:div>
    <w:div w:id="1255095813">
      <w:bodyDiv w:val="1"/>
      <w:marLeft w:val="0"/>
      <w:marRight w:val="0"/>
      <w:marTop w:val="0"/>
      <w:marBottom w:val="0"/>
      <w:divBdr>
        <w:top w:val="none" w:sz="0" w:space="0" w:color="auto"/>
        <w:left w:val="none" w:sz="0" w:space="0" w:color="auto"/>
        <w:bottom w:val="none" w:sz="0" w:space="0" w:color="auto"/>
        <w:right w:val="none" w:sz="0" w:space="0" w:color="auto"/>
      </w:divBdr>
      <w:divsChild>
        <w:div w:id="645933230">
          <w:marLeft w:val="0"/>
          <w:marRight w:val="660"/>
          <w:marTop w:val="0"/>
          <w:marBottom w:val="300"/>
          <w:divBdr>
            <w:top w:val="none" w:sz="0" w:space="0" w:color="auto"/>
            <w:left w:val="none" w:sz="0" w:space="0" w:color="auto"/>
            <w:bottom w:val="none" w:sz="0" w:space="0" w:color="auto"/>
            <w:right w:val="none" w:sz="0" w:space="0" w:color="auto"/>
          </w:divBdr>
          <w:divsChild>
            <w:div w:id="1262375803">
              <w:marLeft w:val="0"/>
              <w:marRight w:val="0"/>
              <w:marTop w:val="0"/>
              <w:marBottom w:val="0"/>
              <w:divBdr>
                <w:top w:val="none" w:sz="0" w:space="0" w:color="auto"/>
                <w:left w:val="none" w:sz="0" w:space="0" w:color="auto"/>
                <w:bottom w:val="none" w:sz="0" w:space="0" w:color="auto"/>
                <w:right w:val="none" w:sz="0" w:space="0" w:color="auto"/>
              </w:divBdr>
              <w:divsChild>
                <w:div w:id="1100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8404">
      <w:bodyDiv w:val="1"/>
      <w:marLeft w:val="0"/>
      <w:marRight w:val="0"/>
      <w:marTop w:val="0"/>
      <w:marBottom w:val="0"/>
      <w:divBdr>
        <w:top w:val="none" w:sz="0" w:space="0" w:color="auto"/>
        <w:left w:val="none" w:sz="0" w:space="0" w:color="auto"/>
        <w:bottom w:val="none" w:sz="0" w:space="0" w:color="auto"/>
        <w:right w:val="none" w:sz="0" w:space="0" w:color="auto"/>
      </w:divBdr>
    </w:div>
    <w:div w:id="1256480136">
      <w:bodyDiv w:val="1"/>
      <w:marLeft w:val="0"/>
      <w:marRight w:val="0"/>
      <w:marTop w:val="0"/>
      <w:marBottom w:val="0"/>
      <w:divBdr>
        <w:top w:val="none" w:sz="0" w:space="0" w:color="auto"/>
        <w:left w:val="none" w:sz="0" w:space="0" w:color="auto"/>
        <w:bottom w:val="none" w:sz="0" w:space="0" w:color="auto"/>
        <w:right w:val="none" w:sz="0" w:space="0" w:color="auto"/>
      </w:divBdr>
    </w:div>
    <w:div w:id="1256867032">
      <w:bodyDiv w:val="1"/>
      <w:marLeft w:val="0"/>
      <w:marRight w:val="0"/>
      <w:marTop w:val="0"/>
      <w:marBottom w:val="0"/>
      <w:divBdr>
        <w:top w:val="none" w:sz="0" w:space="0" w:color="auto"/>
        <w:left w:val="none" w:sz="0" w:space="0" w:color="auto"/>
        <w:bottom w:val="none" w:sz="0" w:space="0" w:color="auto"/>
        <w:right w:val="none" w:sz="0" w:space="0" w:color="auto"/>
      </w:divBdr>
    </w:div>
    <w:div w:id="1257708505">
      <w:bodyDiv w:val="1"/>
      <w:marLeft w:val="0"/>
      <w:marRight w:val="0"/>
      <w:marTop w:val="0"/>
      <w:marBottom w:val="0"/>
      <w:divBdr>
        <w:top w:val="none" w:sz="0" w:space="0" w:color="auto"/>
        <w:left w:val="none" w:sz="0" w:space="0" w:color="auto"/>
        <w:bottom w:val="none" w:sz="0" w:space="0" w:color="auto"/>
        <w:right w:val="none" w:sz="0" w:space="0" w:color="auto"/>
      </w:divBdr>
    </w:div>
    <w:div w:id="1257834239">
      <w:bodyDiv w:val="1"/>
      <w:marLeft w:val="0"/>
      <w:marRight w:val="0"/>
      <w:marTop w:val="0"/>
      <w:marBottom w:val="0"/>
      <w:divBdr>
        <w:top w:val="none" w:sz="0" w:space="0" w:color="auto"/>
        <w:left w:val="none" w:sz="0" w:space="0" w:color="auto"/>
        <w:bottom w:val="none" w:sz="0" w:space="0" w:color="auto"/>
        <w:right w:val="none" w:sz="0" w:space="0" w:color="auto"/>
      </w:divBdr>
    </w:div>
    <w:div w:id="1257862644">
      <w:bodyDiv w:val="1"/>
      <w:marLeft w:val="0"/>
      <w:marRight w:val="0"/>
      <w:marTop w:val="0"/>
      <w:marBottom w:val="0"/>
      <w:divBdr>
        <w:top w:val="none" w:sz="0" w:space="0" w:color="auto"/>
        <w:left w:val="none" w:sz="0" w:space="0" w:color="auto"/>
        <w:bottom w:val="none" w:sz="0" w:space="0" w:color="auto"/>
        <w:right w:val="none" w:sz="0" w:space="0" w:color="auto"/>
      </w:divBdr>
    </w:div>
    <w:div w:id="1258247266">
      <w:bodyDiv w:val="1"/>
      <w:marLeft w:val="0"/>
      <w:marRight w:val="0"/>
      <w:marTop w:val="0"/>
      <w:marBottom w:val="0"/>
      <w:divBdr>
        <w:top w:val="none" w:sz="0" w:space="0" w:color="auto"/>
        <w:left w:val="none" w:sz="0" w:space="0" w:color="auto"/>
        <w:bottom w:val="none" w:sz="0" w:space="0" w:color="auto"/>
        <w:right w:val="none" w:sz="0" w:space="0" w:color="auto"/>
      </w:divBdr>
    </w:div>
    <w:div w:id="1267272788">
      <w:bodyDiv w:val="1"/>
      <w:marLeft w:val="0"/>
      <w:marRight w:val="0"/>
      <w:marTop w:val="0"/>
      <w:marBottom w:val="0"/>
      <w:divBdr>
        <w:top w:val="none" w:sz="0" w:space="0" w:color="auto"/>
        <w:left w:val="none" w:sz="0" w:space="0" w:color="auto"/>
        <w:bottom w:val="none" w:sz="0" w:space="0" w:color="auto"/>
        <w:right w:val="none" w:sz="0" w:space="0" w:color="auto"/>
      </w:divBdr>
    </w:div>
    <w:div w:id="1267886082">
      <w:bodyDiv w:val="1"/>
      <w:marLeft w:val="0"/>
      <w:marRight w:val="0"/>
      <w:marTop w:val="0"/>
      <w:marBottom w:val="0"/>
      <w:divBdr>
        <w:top w:val="none" w:sz="0" w:space="0" w:color="auto"/>
        <w:left w:val="none" w:sz="0" w:space="0" w:color="auto"/>
        <w:bottom w:val="none" w:sz="0" w:space="0" w:color="auto"/>
        <w:right w:val="none" w:sz="0" w:space="0" w:color="auto"/>
      </w:divBdr>
    </w:div>
    <w:div w:id="1271812860">
      <w:bodyDiv w:val="1"/>
      <w:marLeft w:val="0"/>
      <w:marRight w:val="0"/>
      <w:marTop w:val="0"/>
      <w:marBottom w:val="0"/>
      <w:divBdr>
        <w:top w:val="none" w:sz="0" w:space="0" w:color="auto"/>
        <w:left w:val="none" w:sz="0" w:space="0" w:color="auto"/>
        <w:bottom w:val="none" w:sz="0" w:space="0" w:color="auto"/>
        <w:right w:val="none" w:sz="0" w:space="0" w:color="auto"/>
      </w:divBdr>
    </w:div>
    <w:div w:id="1275164987">
      <w:bodyDiv w:val="1"/>
      <w:marLeft w:val="0"/>
      <w:marRight w:val="0"/>
      <w:marTop w:val="0"/>
      <w:marBottom w:val="0"/>
      <w:divBdr>
        <w:top w:val="none" w:sz="0" w:space="0" w:color="auto"/>
        <w:left w:val="none" w:sz="0" w:space="0" w:color="auto"/>
        <w:bottom w:val="none" w:sz="0" w:space="0" w:color="auto"/>
        <w:right w:val="none" w:sz="0" w:space="0" w:color="auto"/>
      </w:divBdr>
    </w:div>
    <w:div w:id="1278491805">
      <w:bodyDiv w:val="1"/>
      <w:marLeft w:val="0"/>
      <w:marRight w:val="0"/>
      <w:marTop w:val="0"/>
      <w:marBottom w:val="0"/>
      <w:divBdr>
        <w:top w:val="none" w:sz="0" w:space="0" w:color="auto"/>
        <w:left w:val="none" w:sz="0" w:space="0" w:color="auto"/>
        <w:bottom w:val="none" w:sz="0" w:space="0" w:color="auto"/>
        <w:right w:val="none" w:sz="0" w:space="0" w:color="auto"/>
      </w:divBdr>
    </w:div>
    <w:div w:id="1279337754">
      <w:bodyDiv w:val="1"/>
      <w:marLeft w:val="0"/>
      <w:marRight w:val="0"/>
      <w:marTop w:val="0"/>
      <w:marBottom w:val="0"/>
      <w:divBdr>
        <w:top w:val="none" w:sz="0" w:space="0" w:color="auto"/>
        <w:left w:val="none" w:sz="0" w:space="0" w:color="auto"/>
        <w:bottom w:val="none" w:sz="0" w:space="0" w:color="auto"/>
        <w:right w:val="none" w:sz="0" w:space="0" w:color="auto"/>
      </w:divBdr>
    </w:div>
    <w:div w:id="1280454074">
      <w:bodyDiv w:val="1"/>
      <w:marLeft w:val="0"/>
      <w:marRight w:val="0"/>
      <w:marTop w:val="0"/>
      <w:marBottom w:val="0"/>
      <w:divBdr>
        <w:top w:val="none" w:sz="0" w:space="0" w:color="auto"/>
        <w:left w:val="none" w:sz="0" w:space="0" w:color="auto"/>
        <w:bottom w:val="none" w:sz="0" w:space="0" w:color="auto"/>
        <w:right w:val="none" w:sz="0" w:space="0" w:color="auto"/>
      </w:divBdr>
      <w:divsChild>
        <w:div w:id="202252959">
          <w:marLeft w:val="0"/>
          <w:marRight w:val="0"/>
          <w:marTop w:val="0"/>
          <w:marBottom w:val="0"/>
          <w:divBdr>
            <w:top w:val="none" w:sz="0" w:space="0" w:color="auto"/>
            <w:left w:val="none" w:sz="0" w:space="0" w:color="auto"/>
            <w:bottom w:val="none" w:sz="0" w:space="0" w:color="auto"/>
            <w:right w:val="none" w:sz="0" w:space="0" w:color="auto"/>
          </w:divBdr>
        </w:div>
        <w:div w:id="2108311844">
          <w:marLeft w:val="0"/>
          <w:marRight w:val="0"/>
          <w:marTop w:val="0"/>
          <w:marBottom w:val="0"/>
          <w:divBdr>
            <w:top w:val="none" w:sz="0" w:space="0" w:color="auto"/>
            <w:left w:val="none" w:sz="0" w:space="0" w:color="auto"/>
            <w:bottom w:val="none" w:sz="0" w:space="0" w:color="auto"/>
            <w:right w:val="none" w:sz="0" w:space="0" w:color="auto"/>
          </w:divBdr>
        </w:div>
      </w:divsChild>
    </w:div>
    <w:div w:id="1280842532">
      <w:bodyDiv w:val="1"/>
      <w:marLeft w:val="0"/>
      <w:marRight w:val="0"/>
      <w:marTop w:val="0"/>
      <w:marBottom w:val="0"/>
      <w:divBdr>
        <w:top w:val="none" w:sz="0" w:space="0" w:color="auto"/>
        <w:left w:val="none" w:sz="0" w:space="0" w:color="auto"/>
        <w:bottom w:val="none" w:sz="0" w:space="0" w:color="auto"/>
        <w:right w:val="none" w:sz="0" w:space="0" w:color="auto"/>
      </w:divBdr>
    </w:div>
    <w:div w:id="1281915386">
      <w:bodyDiv w:val="1"/>
      <w:marLeft w:val="0"/>
      <w:marRight w:val="0"/>
      <w:marTop w:val="0"/>
      <w:marBottom w:val="0"/>
      <w:divBdr>
        <w:top w:val="none" w:sz="0" w:space="0" w:color="auto"/>
        <w:left w:val="none" w:sz="0" w:space="0" w:color="auto"/>
        <w:bottom w:val="none" w:sz="0" w:space="0" w:color="auto"/>
        <w:right w:val="none" w:sz="0" w:space="0" w:color="auto"/>
      </w:divBdr>
      <w:divsChild>
        <w:div w:id="1041713199">
          <w:marLeft w:val="0"/>
          <w:marRight w:val="0"/>
          <w:marTop w:val="0"/>
          <w:marBottom w:val="0"/>
          <w:divBdr>
            <w:top w:val="none" w:sz="0" w:space="0" w:color="auto"/>
            <w:left w:val="none" w:sz="0" w:space="0" w:color="auto"/>
            <w:bottom w:val="none" w:sz="0" w:space="0" w:color="auto"/>
            <w:right w:val="none" w:sz="0" w:space="0" w:color="auto"/>
          </w:divBdr>
        </w:div>
        <w:div w:id="1319192553">
          <w:marLeft w:val="0"/>
          <w:marRight w:val="0"/>
          <w:marTop w:val="0"/>
          <w:marBottom w:val="0"/>
          <w:divBdr>
            <w:top w:val="none" w:sz="0" w:space="0" w:color="auto"/>
            <w:left w:val="none" w:sz="0" w:space="0" w:color="auto"/>
            <w:bottom w:val="none" w:sz="0" w:space="0" w:color="auto"/>
            <w:right w:val="none" w:sz="0" w:space="0" w:color="auto"/>
          </w:divBdr>
        </w:div>
      </w:divsChild>
    </w:div>
    <w:div w:id="1287275569">
      <w:bodyDiv w:val="1"/>
      <w:marLeft w:val="0"/>
      <w:marRight w:val="0"/>
      <w:marTop w:val="0"/>
      <w:marBottom w:val="0"/>
      <w:divBdr>
        <w:top w:val="none" w:sz="0" w:space="0" w:color="auto"/>
        <w:left w:val="none" w:sz="0" w:space="0" w:color="auto"/>
        <w:bottom w:val="none" w:sz="0" w:space="0" w:color="auto"/>
        <w:right w:val="none" w:sz="0" w:space="0" w:color="auto"/>
      </w:divBdr>
    </w:div>
    <w:div w:id="1288396200">
      <w:bodyDiv w:val="1"/>
      <w:marLeft w:val="0"/>
      <w:marRight w:val="0"/>
      <w:marTop w:val="0"/>
      <w:marBottom w:val="0"/>
      <w:divBdr>
        <w:top w:val="none" w:sz="0" w:space="0" w:color="auto"/>
        <w:left w:val="none" w:sz="0" w:space="0" w:color="auto"/>
        <w:bottom w:val="none" w:sz="0" w:space="0" w:color="auto"/>
        <w:right w:val="none" w:sz="0" w:space="0" w:color="auto"/>
      </w:divBdr>
    </w:div>
    <w:div w:id="1298530359">
      <w:bodyDiv w:val="1"/>
      <w:marLeft w:val="0"/>
      <w:marRight w:val="0"/>
      <w:marTop w:val="0"/>
      <w:marBottom w:val="0"/>
      <w:divBdr>
        <w:top w:val="none" w:sz="0" w:space="0" w:color="auto"/>
        <w:left w:val="none" w:sz="0" w:space="0" w:color="auto"/>
        <w:bottom w:val="none" w:sz="0" w:space="0" w:color="auto"/>
        <w:right w:val="none" w:sz="0" w:space="0" w:color="auto"/>
      </w:divBdr>
    </w:div>
    <w:div w:id="1301694576">
      <w:bodyDiv w:val="1"/>
      <w:marLeft w:val="0"/>
      <w:marRight w:val="0"/>
      <w:marTop w:val="0"/>
      <w:marBottom w:val="0"/>
      <w:divBdr>
        <w:top w:val="none" w:sz="0" w:space="0" w:color="auto"/>
        <w:left w:val="none" w:sz="0" w:space="0" w:color="auto"/>
        <w:bottom w:val="none" w:sz="0" w:space="0" w:color="auto"/>
        <w:right w:val="none" w:sz="0" w:space="0" w:color="auto"/>
      </w:divBdr>
    </w:div>
    <w:div w:id="1312173941">
      <w:bodyDiv w:val="1"/>
      <w:marLeft w:val="0"/>
      <w:marRight w:val="0"/>
      <w:marTop w:val="0"/>
      <w:marBottom w:val="0"/>
      <w:divBdr>
        <w:top w:val="none" w:sz="0" w:space="0" w:color="auto"/>
        <w:left w:val="none" w:sz="0" w:space="0" w:color="auto"/>
        <w:bottom w:val="none" w:sz="0" w:space="0" w:color="auto"/>
        <w:right w:val="none" w:sz="0" w:space="0" w:color="auto"/>
      </w:divBdr>
    </w:div>
    <w:div w:id="1316570684">
      <w:bodyDiv w:val="1"/>
      <w:marLeft w:val="0"/>
      <w:marRight w:val="0"/>
      <w:marTop w:val="0"/>
      <w:marBottom w:val="0"/>
      <w:divBdr>
        <w:top w:val="none" w:sz="0" w:space="0" w:color="auto"/>
        <w:left w:val="none" w:sz="0" w:space="0" w:color="auto"/>
        <w:bottom w:val="none" w:sz="0" w:space="0" w:color="auto"/>
        <w:right w:val="none" w:sz="0" w:space="0" w:color="auto"/>
      </w:divBdr>
    </w:div>
    <w:div w:id="1323240913">
      <w:bodyDiv w:val="1"/>
      <w:marLeft w:val="0"/>
      <w:marRight w:val="0"/>
      <w:marTop w:val="0"/>
      <w:marBottom w:val="0"/>
      <w:divBdr>
        <w:top w:val="none" w:sz="0" w:space="0" w:color="auto"/>
        <w:left w:val="none" w:sz="0" w:space="0" w:color="auto"/>
        <w:bottom w:val="none" w:sz="0" w:space="0" w:color="auto"/>
        <w:right w:val="none" w:sz="0" w:space="0" w:color="auto"/>
      </w:divBdr>
    </w:div>
    <w:div w:id="1324354705">
      <w:bodyDiv w:val="1"/>
      <w:marLeft w:val="0"/>
      <w:marRight w:val="0"/>
      <w:marTop w:val="0"/>
      <w:marBottom w:val="0"/>
      <w:divBdr>
        <w:top w:val="none" w:sz="0" w:space="0" w:color="auto"/>
        <w:left w:val="none" w:sz="0" w:space="0" w:color="auto"/>
        <w:bottom w:val="none" w:sz="0" w:space="0" w:color="auto"/>
        <w:right w:val="none" w:sz="0" w:space="0" w:color="auto"/>
      </w:divBdr>
    </w:div>
    <w:div w:id="1324354753">
      <w:bodyDiv w:val="1"/>
      <w:marLeft w:val="0"/>
      <w:marRight w:val="0"/>
      <w:marTop w:val="0"/>
      <w:marBottom w:val="0"/>
      <w:divBdr>
        <w:top w:val="none" w:sz="0" w:space="0" w:color="auto"/>
        <w:left w:val="none" w:sz="0" w:space="0" w:color="auto"/>
        <w:bottom w:val="none" w:sz="0" w:space="0" w:color="auto"/>
        <w:right w:val="none" w:sz="0" w:space="0" w:color="auto"/>
      </w:divBdr>
    </w:div>
    <w:div w:id="1331373105">
      <w:bodyDiv w:val="1"/>
      <w:marLeft w:val="0"/>
      <w:marRight w:val="0"/>
      <w:marTop w:val="0"/>
      <w:marBottom w:val="0"/>
      <w:divBdr>
        <w:top w:val="none" w:sz="0" w:space="0" w:color="auto"/>
        <w:left w:val="none" w:sz="0" w:space="0" w:color="auto"/>
        <w:bottom w:val="none" w:sz="0" w:space="0" w:color="auto"/>
        <w:right w:val="none" w:sz="0" w:space="0" w:color="auto"/>
      </w:divBdr>
    </w:div>
    <w:div w:id="1333215992">
      <w:bodyDiv w:val="1"/>
      <w:marLeft w:val="0"/>
      <w:marRight w:val="0"/>
      <w:marTop w:val="0"/>
      <w:marBottom w:val="0"/>
      <w:divBdr>
        <w:top w:val="none" w:sz="0" w:space="0" w:color="auto"/>
        <w:left w:val="none" w:sz="0" w:space="0" w:color="auto"/>
        <w:bottom w:val="none" w:sz="0" w:space="0" w:color="auto"/>
        <w:right w:val="none" w:sz="0" w:space="0" w:color="auto"/>
      </w:divBdr>
    </w:div>
    <w:div w:id="1334991063">
      <w:bodyDiv w:val="1"/>
      <w:marLeft w:val="0"/>
      <w:marRight w:val="0"/>
      <w:marTop w:val="0"/>
      <w:marBottom w:val="0"/>
      <w:divBdr>
        <w:top w:val="none" w:sz="0" w:space="0" w:color="auto"/>
        <w:left w:val="none" w:sz="0" w:space="0" w:color="auto"/>
        <w:bottom w:val="none" w:sz="0" w:space="0" w:color="auto"/>
        <w:right w:val="none" w:sz="0" w:space="0" w:color="auto"/>
      </w:divBdr>
    </w:div>
    <w:div w:id="1337876736">
      <w:bodyDiv w:val="1"/>
      <w:marLeft w:val="0"/>
      <w:marRight w:val="0"/>
      <w:marTop w:val="0"/>
      <w:marBottom w:val="0"/>
      <w:divBdr>
        <w:top w:val="none" w:sz="0" w:space="0" w:color="auto"/>
        <w:left w:val="none" w:sz="0" w:space="0" w:color="auto"/>
        <w:bottom w:val="none" w:sz="0" w:space="0" w:color="auto"/>
        <w:right w:val="none" w:sz="0" w:space="0" w:color="auto"/>
      </w:divBdr>
    </w:div>
    <w:div w:id="1344817438">
      <w:bodyDiv w:val="1"/>
      <w:marLeft w:val="0"/>
      <w:marRight w:val="0"/>
      <w:marTop w:val="0"/>
      <w:marBottom w:val="0"/>
      <w:divBdr>
        <w:top w:val="none" w:sz="0" w:space="0" w:color="auto"/>
        <w:left w:val="none" w:sz="0" w:space="0" w:color="auto"/>
        <w:bottom w:val="none" w:sz="0" w:space="0" w:color="auto"/>
        <w:right w:val="none" w:sz="0" w:space="0" w:color="auto"/>
      </w:divBdr>
      <w:divsChild>
        <w:div w:id="588462125">
          <w:marLeft w:val="0"/>
          <w:marRight w:val="0"/>
          <w:marTop w:val="0"/>
          <w:marBottom w:val="0"/>
          <w:divBdr>
            <w:top w:val="none" w:sz="0" w:space="0" w:color="auto"/>
            <w:left w:val="none" w:sz="0" w:space="0" w:color="auto"/>
            <w:bottom w:val="none" w:sz="0" w:space="0" w:color="auto"/>
            <w:right w:val="none" w:sz="0" w:space="0" w:color="auto"/>
          </w:divBdr>
        </w:div>
      </w:divsChild>
    </w:div>
    <w:div w:id="1351300777">
      <w:bodyDiv w:val="1"/>
      <w:marLeft w:val="0"/>
      <w:marRight w:val="0"/>
      <w:marTop w:val="0"/>
      <w:marBottom w:val="0"/>
      <w:divBdr>
        <w:top w:val="none" w:sz="0" w:space="0" w:color="auto"/>
        <w:left w:val="none" w:sz="0" w:space="0" w:color="auto"/>
        <w:bottom w:val="none" w:sz="0" w:space="0" w:color="auto"/>
        <w:right w:val="none" w:sz="0" w:space="0" w:color="auto"/>
      </w:divBdr>
    </w:div>
    <w:div w:id="1353188218">
      <w:bodyDiv w:val="1"/>
      <w:marLeft w:val="0"/>
      <w:marRight w:val="0"/>
      <w:marTop w:val="0"/>
      <w:marBottom w:val="0"/>
      <w:divBdr>
        <w:top w:val="none" w:sz="0" w:space="0" w:color="auto"/>
        <w:left w:val="none" w:sz="0" w:space="0" w:color="auto"/>
        <w:bottom w:val="none" w:sz="0" w:space="0" w:color="auto"/>
        <w:right w:val="none" w:sz="0" w:space="0" w:color="auto"/>
      </w:divBdr>
    </w:div>
    <w:div w:id="1357580803">
      <w:bodyDiv w:val="1"/>
      <w:marLeft w:val="0"/>
      <w:marRight w:val="0"/>
      <w:marTop w:val="0"/>
      <w:marBottom w:val="0"/>
      <w:divBdr>
        <w:top w:val="none" w:sz="0" w:space="0" w:color="auto"/>
        <w:left w:val="none" w:sz="0" w:space="0" w:color="auto"/>
        <w:bottom w:val="none" w:sz="0" w:space="0" w:color="auto"/>
        <w:right w:val="none" w:sz="0" w:space="0" w:color="auto"/>
      </w:divBdr>
      <w:divsChild>
        <w:div w:id="1689989632">
          <w:marLeft w:val="0"/>
          <w:marRight w:val="0"/>
          <w:marTop w:val="0"/>
          <w:marBottom w:val="0"/>
          <w:divBdr>
            <w:top w:val="none" w:sz="0" w:space="0" w:color="auto"/>
            <w:left w:val="none" w:sz="0" w:space="0" w:color="auto"/>
            <w:bottom w:val="none" w:sz="0" w:space="0" w:color="auto"/>
            <w:right w:val="none" w:sz="0" w:space="0" w:color="auto"/>
          </w:divBdr>
          <w:divsChild>
            <w:div w:id="1704595570">
              <w:marLeft w:val="0"/>
              <w:marRight w:val="0"/>
              <w:marTop w:val="0"/>
              <w:marBottom w:val="0"/>
              <w:divBdr>
                <w:top w:val="none" w:sz="0" w:space="0" w:color="auto"/>
                <w:left w:val="none" w:sz="0" w:space="0" w:color="auto"/>
                <w:bottom w:val="none" w:sz="0" w:space="0" w:color="auto"/>
                <w:right w:val="none" w:sz="0" w:space="0" w:color="auto"/>
              </w:divBdr>
              <w:divsChild>
                <w:div w:id="1648122782">
                  <w:marLeft w:val="0"/>
                  <w:marRight w:val="0"/>
                  <w:marTop w:val="0"/>
                  <w:marBottom w:val="0"/>
                  <w:divBdr>
                    <w:top w:val="none" w:sz="0" w:space="0" w:color="auto"/>
                    <w:left w:val="none" w:sz="0" w:space="0" w:color="auto"/>
                    <w:bottom w:val="none" w:sz="0" w:space="0" w:color="auto"/>
                    <w:right w:val="none" w:sz="0" w:space="0" w:color="auto"/>
                  </w:divBdr>
                  <w:divsChild>
                    <w:div w:id="1452629058">
                      <w:marLeft w:val="0"/>
                      <w:marRight w:val="0"/>
                      <w:marTop w:val="0"/>
                      <w:marBottom w:val="0"/>
                      <w:divBdr>
                        <w:top w:val="none" w:sz="0" w:space="0" w:color="auto"/>
                        <w:left w:val="none" w:sz="0" w:space="0" w:color="auto"/>
                        <w:bottom w:val="none" w:sz="0" w:space="0" w:color="auto"/>
                        <w:right w:val="none" w:sz="0" w:space="0" w:color="auto"/>
                      </w:divBdr>
                      <w:divsChild>
                        <w:div w:id="14775169">
                          <w:marLeft w:val="0"/>
                          <w:marRight w:val="0"/>
                          <w:marTop w:val="0"/>
                          <w:marBottom w:val="0"/>
                          <w:divBdr>
                            <w:top w:val="none" w:sz="0" w:space="0" w:color="auto"/>
                            <w:left w:val="none" w:sz="0" w:space="0" w:color="auto"/>
                            <w:bottom w:val="none" w:sz="0" w:space="0" w:color="auto"/>
                            <w:right w:val="none" w:sz="0" w:space="0" w:color="auto"/>
                          </w:divBdr>
                          <w:divsChild>
                            <w:div w:id="957487396">
                              <w:marLeft w:val="15"/>
                              <w:marRight w:val="195"/>
                              <w:marTop w:val="0"/>
                              <w:marBottom w:val="0"/>
                              <w:divBdr>
                                <w:top w:val="none" w:sz="0" w:space="0" w:color="auto"/>
                                <w:left w:val="none" w:sz="0" w:space="0" w:color="auto"/>
                                <w:bottom w:val="none" w:sz="0" w:space="0" w:color="auto"/>
                                <w:right w:val="none" w:sz="0" w:space="0" w:color="auto"/>
                              </w:divBdr>
                              <w:divsChild>
                                <w:div w:id="558977692">
                                  <w:marLeft w:val="0"/>
                                  <w:marRight w:val="0"/>
                                  <w:marTop w:val="0"/>
                                  <w:marBottom w:val="0"/>
                                  <w:divBdr>
                                    <w:top w:val="none" w:sz="0" w:space="0" w:color="auto"/>
                                    <w:left w:val="none" w:sz="0" w:space="0" w:color="auto"/>
                                    <w:bottom w:val="none" w:sz="0" w:space="0" w:color="auto"/>
                                    <w:right w:val="none" w:sz="0" w:space="0" w:color="auto"/>
                                  </w:divBdr>
                                  <w:divsChild>
                                    <w:div w:id="1223062120">
                                      <w:marLeft w:val="0"/>
                                      <w:marRight w:val="0"/>
                                      <w:marTop w:val="0"/>
                                      <w:marBottom w:val="0"/>
                                      <w:divBdr>
                                        <w:top w:val="none" w:sz="0" w:space="0" w:color="auto"/>
                                        <w:left w:val="none" w:sz="0" w:space="0" w:color="auto"/>
                                        <w:bottom w:val="none" w:sz="0" w:space="0" w:color="auto"/>
                                        <w:right w:val="none" w:sz="0" w:space="0" w:color="auto"/>
                                      </w:divBdr>
                                      <w:divsChild>
                                        <w:div w:id="727343122">
                                          <w:marLeft w:val="0"/>
                                          <w:marRight w:val="0"/>
                                          <w:marTop w:val="0"/>
                                          <w:marBottom w:val="0"/>
                                          <w:divBdr>
                                            <w:top w:val="none" w:sz="0" w:space="0" w:color="auto"/>
                                            <w:left w:val="none" w:sz="0" w:space="0" w:color="auto"/>
                                            <w:bottom w:val="none" w:sz="0" w:space="0" w:color="auto"/>
                                            <w:right w:val="none" w:sz="0" w:space="0" w:color="auto"/>
                                          </w:divBdr>
                                          <w:divsChild>
                                            <w:div w:id="672220036">
                                              <w:marLeft w:val="0"/>
                                              <w:marRight w:val="0"/>
                                              <w:marTop w:val="0"/>
                                              <w:marBottom w:val="0"/>
                                              <w:divBdr>
                                                <w:top w:val="none" w:sz="0" w:space="0" w:color="auto"/>
                                                <w:left w:val="none" w:sz="0" w:space="0" w:color="auto"/>
                                                <w:bottom w:val="none" w:sz="0" w:space="0" w:color="auto"/>
                                                <w:right w:val="none" w:sz="0" w:space="0" w:color="auto"/>
                                              </w:divBdr>
                                              <w:divsChild>
                                                <w:div w:id="1412239048">
                                                  <w:marLeft w:val="0"/>
                                                  <w:marRight w:val="0"/>
                                                  <w:marTop w:val="0"/>
                                                  <w:marBottom w:val="0"/>
                                                  <w:divBdr>
                                                    <w:top w:val="none" w:sz="0" w:space="0" w:color="auto"/>
                                                    <w:left w:val="none" w:sz="0" w:space="0" w:color="auto"/>
                                                    <w:bottom w:val="none" w:sz="0" w:space="0" w:color="auto"/>
                                                    <w:right w:val="none" w:sz="0" w:space="0" w:color="auto"/>
                                                  </w:divBdr>
                                                  <w:divsChild>
                                                    <w:div w:id="2125031256">
                                                      <w:marLeft w:val="0"/>
                                                      <w:marRight w:val="0"/>
                                                      <w:marTop w:val="0"/>
                                                      <w:marBottom w:val="0"/>
                                                      <w:divBdr>
                                                        <w:top w:val="none" w:sz="0" w:space="0" w:color="auto"/>
                                                        <w:left w:val="none" w:sz="0" w:space="0" w:color="auto"/>
                                                        <w:bottom w:val="none" w:sz="0" w:space="0" w:color="auto"/>
                                                        <w:right w:val="none" w:sz="0" w:space="0" w:color="auto"/>
                                                      </w:divBdr>
                                                      <w:divsChild>
                                                        <w:div w:id="6058902">
                                                          <w:marLeft w:val="0"/>
                                                          <w:marRight w:val="0"/>
                                                          <w:marTop w:val="0"/>
                                                          <w:marBottom w:val="0"/>
                                                          <w:divBdr>
                                                            <w:top w:val="none" w:sz="0" w:space="0" w:color="auto"/>
                                                            <w:left w:val="none" w:sz="0" w:space="0" w:color="auto"/>
                                                            <w:bottom w:val="none" w:sz="0" w:space="0" w:color="auto"/>
                                                            <w:right w:val="none" w:sz="0" w:space="0" w:color="auto"/>
                                                          </w:divBdr>
                                                          <w:divsChild>
                                                            <w:div w:id="1862015925">
                                                              <w:marLeft w:val="0"/>
                                                              <w:marRight w:val="0"/>
                                                              <w:marTop w:val="0"/>
                                                              <w:marBottom w:val="0"/>
                                                              <w:divBdr>
                                                                <w:top w:val="none" w:sz="0" w:space="0" w:color="auto"/>
                                                                <w:left w:val="none" w:sz="0" w:space="0" w:color="auto"/>
                                                                <w:bottom w:val="none" w:sz="0" w:space="0" w:color="auto"/>
                                                                <w:right w:val="none" w:sz="0" w:space="0" w:color="auto"/>
                                                              </w:divBdr>
                                                              <w:divsChild>
                                                                <w:div w:id="829100293">
                                                                  <w:marLeft w:val="0"/>
                                                                  <w:marRight w:val="0"/>
                                                                  <w:marTop w:val="0"/>
                                                                  <w:marBottom w:val="0"/>
                                                                  <w:divBdr>
                                                                    <w:top w:val="none" w:sz="0" w:space="0" w:color="auto"/>
                                                                    <w:left w:val="none" w:sz="0" w:space="0" w:color="auto"/>
                                                                    <w:bottom w:val="none" w:sz="0" w:space="0" w:color="auto"/>
                                                                    <w:right w:val="none" w:sz="0" w:space="0" w:color="auto"/>
                                                                  </w:divBdr>
                                                                  <w:divsChild>
                                                                    <w:div w:id="788663435">
                                                                      <w:marLeft w:val="405"/>
                                                                      <w:marRight w:val="0"/>
                                                                      <w:marTop w:val="0"/>
                                                                      <w:marBottom w:val="0"/>
                                                                      <w:divBdr>
                                                                        <w:top w:val="none" w:sz="0" w:space="0" w:color="auto"/>
                                                                        <w:left w:val="none" w:sz="0" w:space="0" w:color="auto"/>
                                                                        <w:bottom w:val="none" w:sz="0" w:space="0" w:color="auto"/>
                                                                        <w:right w:val="none" w:sz="0" w:space="0" w:color="auto"/>
                                                                      </w:divBdr>
                                                                      <w:divsChild>
                                                                        <w:div w:id="1313023006">
                                                                          <w:marLeft w:val="0"/>
                                                                          <w:marRight w:val="0"/>
                                                                          <w:marTop w:val="0"/>
                                                                          <w:marBottom w:val="0"/>
                                                                          <w:divBdr>
                                                                            <w:top w:val="none" w:sz="0" w:space="0" w:color="auto"/>
                                                                            <w:left w:val="none" w:sz="0" w:space="0" w:color="auto"/>
                                                                            <w:bottom w:val="none" w:sz="0" w:space="0" w:color="auto"/>
                                                                            <w:right w:val="none" w:sz="0" w:space="0" w:color="auto"/>
                                                                          </w:divBdr>
                                                                          <w:divsChild>
                                                                            <w:div w:id="1162430107">
                                                                              <w:marLeft w:val="0"/>
                                                                              <w:marRight w:val="0"/>
                                                                              <w:marTop w:val="0"/>
                                                                              <w:marBottom w:val="0"/>
                                                                              <w:divBdr>
                                                                                <w:top w:val="none" w:sz="0" w:space="0" w:color="auto"/>
                                                                                <w:left w:val="none" w:sz="0" w:space="0" w:color="auto"/>
                                                                                <w:bottom w:val="none" w:sz="0" w:space="0" w:color="auto"/>
                                                                                <w:right w:val="none" w:sz="0" w:space="0" w:color="auto"/>
                                                                              </w:divBdr>
                                                                              <w:divsChild>
                                                                                <w:div w:id="1508983664">
                                                                                  <w:marLeft w:val="0"/>
                                                                                  <w:marRight w:val="0"/>
                                                                                  <w:marTop w:val="60"/>
                                                                                  <w:marBottom w:val="0"/>
                                                                                  <w:divBdr>
                                                                                    <w:top w:val="none" w:sz="0" w:space="0" w:color="auto"/>
                                                                                    <w:left w:val="none" w:sz="0" w:space="0" w:color="auto"/>
                                                                                    <w:bottom w:val="none" w:sz="0" w:space="0" w:color="auto"/>
                                                                                    <w:right w:val="none" w:sz="0" w:space="0" w:color="auto"/>
                                                                                  </w:divBdr>
                                                                                  <w:divsChild>
                                                                                    <w:div w:id="1928270691">
                                                                                      <w:marLeft w:val="0"/>
                                                                                      <w:marRight w:val="0"/>
                                                                                      <w:marTop w:val="0"/>
                                                                                      <w:marBottom w:val="0"/>
                                                                                      <w:divBdr>
                                                                                        <w:top w:val="none" w:sz="0" w:space="0" w:color="auto"/>
                                                                                        <w:left w:val="none" w:sz="0" w:space="0" w:color="auto"/>
                                                                                        <w:bottom w:val="none" w:sz="0" w:space="0" w:color="auto"/>
                                                                                        <w:right w:val="none" w:sz="0" w:space="0" w:color="auto"/>
                                                                                      </w:divBdr>
                                                                                      <w:divsChild>
                                                                                        <w:div w:id="1990789247">
                                                                                          <w:marLeft w:val="0"/>
                                                                                          <w:marRight w:val="0"/>
                                                                                          <w:marTop w:val="0"/>
                                                                                          <w:marBottom w:val="0"/>
                                                                                          <w:divBdr>
                                                                                            <w:top w:val="none" w:sz="0" w:space="0" w:color="auto"/>
                                                                                            <w:left w:val="none" w:sz="0" w:space="0" w:color="auto"/>
                                                                                            <w:bottom w:val="none" w:sz="0" w:space="0" w:color="auto"/>
                                                                                            <w:right w:val="none" w:sz="0" w:space="0" w:color="auto"/>
                                                                                          </w:divBdr>
                                                                                          <w:divsChild>
                                                                                            <w:div w:id="1049183957">
                                                                                              <w:marLeft w:val="0"/>
                                                                                              <w:marRight w:val="0"/>
                                                                                              <w:marTop w:val="0"/>
                                                                                              <w:marBottom w:val="0"/>
                                                                                              <w:divBdr>
                                                                                                <w:top w:val="none" w:sz="0" w:space="0" w:color="auto"/>
                                                                                                <w:left w:val="none" w:sz="0" w:space="0" w:color="auto"/>
                                                                                                <w:bottom w:val="none" w:sz="0" w:space="0" w:color="auto"/>
                                                                                                <w:right w:val="none" w:sz="0" w:space="0" w:color="auto"/>
                                                                                              </w:divBdr>
                                                                                              <w:divsChild>
                                                                                                <w:div w:id="273943311">
                                                                                                  <w:marLeft w:val="0"/>
                                                                                                  <w:marRight w:val="0"/>
                                                                                                  <w:marTop w:val="0"/>
                                                                                                  <w:marBottom w:val="0"/>
                                                                                                  <w:divBdr>
                                                                                                    <w:top w:val="none" w:sz="0" w:space="0" w:color="auto"/>
                                                                                                    <w:left w:val="none" w:sz="0" w:space="0" w:color="auto"/>
                                                                                                    <w:bottom w:val="none" w:sz="0" w:space="0" w:color="auto"/>
                                                                                                    <w:right w:val="none" w:sz="0" w:space="0" w:color="auto"/>
                                                                                                  </w:divBdr>
                                                                                                  <w:divsChild>
                                                                                                    <w:div w:id="1793015749">
                                                                                                      <w:marLeft w:val="0"/>
                                                                                                      <w:marRight w:val="0"/>
                                                                                                      <w:marTop w:val="0"/>
                                                                                                      <w:marBottom w:val="0"/>
                                                                                                      <w:divBdr>
                                                                                                        <w:top w:val="none" w:sz="0" w:space="0" w:color="auto"/>
                                                                                                        <w:left w:val="none" w:sz="0" w:space="0" w:color="auto"/>
                                                                                                        <w:bottom w:val="none" w:sz="0" w:space="0" w:color="auto"/>
                                                                                                        <w:right w:val="none" w:sz="0" w:space="0" w:color="auto"/>
                                                                                                      </w:divBdr>
                                                                                                      <w:divsChild>
                                                                                                        <w:div w:id="777145649">
                                                                                                          <w:marLeft w:val="0"/>
                                                                                                          <w:marRight w:val="0"/>
                                                                                                          <w:marTop w:val="0"/>
                                                                                                          <w:marBottom w:val="0"/>
                                                                                                          <w:divBdr>
                                                                                                            <w:top w:val="none" w:sz="0" w:space="0" w:color="auto"/>
                                                                                                            <w:left w:val="none" w:sz="0" w:space="0" w:color="auto"/>
                                                                                                            <w:bottom w:val="none" w:sz="0" w:space="0" w:color="auto"/>
                                                                                                            <w:right w:val="none" w:sz="0" w:space="0" w:color="auto"/>
                                                                                                          </w:divBdr>
                                                                                                          <w:divsChild>
                                                                                                            <w:div w:id="1802377619">
                                                                                                              <w:marLeft w:val="0"/>
                                                                                                              <w:marRight w:val="0"/>
                                                                                                              <w:marTop w:val="0"/>
                                                                                                              <w:marBottom w:val="0"/>
                                                                                                              <w:divBdr>
                                                                                                                <w:top w:val="none" w:sz="0" w:space="0" w:color="auto"/>
                                                                                                                <w:left w:val="none" w:sz="0" w:space="0" w:color="auto"/>
                                                                                                                <w:bottom w:val="none" w:sz="0" w:space="0" w:color="auto"/>
                                                                                                                <w:right w:val="none" w:sz="0" w:space="0" w:color="auto"/>
                                                                                                              </w:divBdr>
                                                                                                              <w:divsChild>
                                                                                                                <w:div w:id="7712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545539">
      <w:bodyDiv w:val="1"/>
      <w:marLeft w:val="0"/>
      <w:marRight w:val="0"/>
      <w:marTop w:val="0"/>
      <w:marBottom w:val="0"/>
      <w:divBdr>
        <w:top w:val="none" w:sz="0" w:space="0" w:color="auto"/>
        <w:left w:val="none" w:sz="0" w:space="0" w:color="auto"/>
        <w:bottom w:val="none" w:sz="0" w:space="0" w:color="auto"/>
        <w:right w:val="none" w:sz="0" w:space="0" w:color="auto"/>
      </w:divBdr>
      <w:divsChild>
        <w:div w:id="91052727">
          <w:marLeft w:val="0"/>
          <w:marRight w:val="0"/>
          <w:marTop w:val="0"/>
          <w:marBottom w:val="0"/>
          <w:divBdr>
            <w:top w:val="none" w:sz="0" w:space="0" w:color="auto"/>
            <w:left w:val="none" w:sz="0" w:space="0" w:color="auto"/>
            <w:bottom w:val="none" w:sz="0" w:space="0" w:color="auto"/>
            <w:right w:val="none" w:sz="0" w:space="0" w:color="auto"/>
          </w:divBdr>
          <w:divsChild>
            <w:div w:id="118036852">
              <w:marLeft w:val="0"/>
              <w:marRight w:val="0"/>
              <w:marTop w:val="0"/>
              <w:marBottom w:val="0"/>
              <w:divBdr>
                <w:top w:val="none" w:sz="0" w:space="0" w:color="auto"/>
                <w:left w:val="none" w:sz="0" w:space="0" w:color="auto"/>
                <w:bottom w:val="none" w:sz="0" w:space="0" w:color="auto"/>
                <w:right w:val="none" w:sz="0" w:space="0" w:color="auto"/>
              </w:divBdr>
              <w:divsChild>
                <w:div w:id="11330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5934">
          <w:marLeft w:val="0"/>
          <w:marRight w:val="0"/>
          <w:marTop w:val="0"/>
          <w:marBottom w:val="0"/>
          <w:divBdr>
            <w:top w:val="none" w:sz="0" w:space="0" w:color="auto"/>
            <w:left w:val="none" w:sz="0" w:space="0" w:color="auto"/>
            <w:bottom w:val="none" w:sz="0" w:space="0" w:color="auto"/>
            <w:right w:val="none" w:sz="0" w:space="0" w:color="auto"/>
          </w:divBdr>
          <w:divsChild>
            <w:div w:id="1454205800">
              <w:marLeft w:val="0"/>
              <w:marRight w:val="0"/>
              <w:marTop w:val="0"/>
              <w:marBottom w:val="0"/>
              <w:divBdr>
                <w:top w:val="none" w:sz="0" w:space="0" w:color="auto"/>
                <w:left w:val="none" w:sz="0" w:space="0" w:color="auto"/>
                <w:bottom w:val="none" w:sz="0" w:space="0" w:color="auto"/>
                <w:right w:val="none" w:sz="0" w:space="0" w:color="auto"/>
              </w:divBdr>
              <w:divsChild>
                <w:div w:id="7681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38699">
          <w:marLeft w:val="0"/>
          <w:marRight w:val="0"/>
          <w:marTop w:val="0"/>
          <w:marBottom w:val="0"/>
          <w:divBdr>
            <w:top w:val="none" w:sz="0" w:space="0" w:color="auto"/>
            <w:left w:val="none" w:sz="0" w:space="0" w:color="auto"/>
            <w:bottom w:val="none" w:sz="0" w:space="0" w:color="auto"/>
            <w:right w:val="none" w:sz="0" w:space="0" w:color="auto"/>
          </w:divBdr>
          <w:divsChild>
            <w:div w:id="1193106963">
              <w:marLeft w:val="0"/>
              <w:marRight w:val="0"/>
              <w:marTop w:val="0"/>
              <w:marBottom w:val="0"/>
              <w:divBdr>
                <w:top w:val="none" w:sz="0" w:space="0" w:color="auto"/>
                <w:left w:val="none" w:sz="0" w:space="0" w:color="auto"/>
                <w:bottom w:val="none" w:sz="0" w:space="0" w:color="auto"/>
                <w:right w:val="none" w:sz="0" w:space="0" w:color="auto"/>
              </w:divBdr>
              <w:divsChild>
                <w:div w:id="1074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041787">
          <w:marLeft w:val="0"/>
          <w:marRight w:val="0"/>
          <w:marTop w:val="0"/>
          <w:marBottom w:val="0"/>
          <w:divBdr>
            <w:top w:val="none" w:sz="0" w:space="0" w:color="auto"/>
            <w:left w:val="none" w:sz="0" w:space="0" w:color="auto"/>
            <w:bottom w:val="none" w:sz="0" w:space="0" w:color="auto"/>
            <w:right w:val="none" w:sz="0" w:space="0" w:color="auto"/>
          </w:divBdr>
          <w:divsChild>
            <w:div w:id="1908681442">
              <w:marLeft w:val="0"/>
              <w:marRight w:val="0"/>
              <w:marTop w:val="0"/>
              <w:marBottom w:val="0"/>
              <w:divBdr>
                <w:top w:val="none" w:sz="0" w:space="0" w:color="auto"/>
                <w:left w:val="none" w:sz="0" w:space="0" w:color="auto"/>
                <w:bottom w:val="none" w:sz="0" w:space="0" w:color="auto"/>
                <w:right w:val="none" w:sz="0" w:space="0" w:color="auto"/>
              </w:divBdr>
              <w:divsChild>
                <w:div w:id="15232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35552">
          <w:marLeft w:val="0"/>
          <w:marRight w:val="0"/>
          <w:marTop w:val="0"/>
          <w:marBottom w:val="0"/>
          <w:divBdr>
            <w:top w:val="none" w:sz="0" w:space="0" w:color="auto"/>
            <w:left w:val="none" w:sz="0" w:space="0" w:color="auto"/>
            <w:bottom w:val="none" w:sz="0" w:space="0" w:color="auto"/>
            <w:right w:val="none" w:sz="0" w:space="0" w:color="auto"/>
          </w:divBdr>
          <w:divsChild>
            <w:div w:id="1807812703">
              <w:marLeft w:val="0"/>
              <w:marRight w:val="0"/>
              <w:marTop w:val="0"/>
              <w:marBottom w:val="0"/>
              <w:divBdr>
                <w:top w:val="none" w:sz="0" w:space="0" w:color="auto"/>
                <w:left w:val="none" w:sz="0" w:space="0" w:color="auto"/>
                <w:bottom w:val="none" w:sz="0" w:space="0" w:color="auto"/>
                <w:right w:val="none" w:sz="0" w:space="0" w:color="auto"/>
              </w:divBdr>
              <w:divsChild>
                <w:div w:id="1736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73923">
          <w:marLeft w:val="0"/>
          <w:marRight w:val="0"/>
          <w:marTop w:val="0"/>
          <w:marBottom w:val="0"/>
          <w:divBdr>
            <w:top w:val="none" w:sz="0" w:space="0" w:color="auto"/>
            <w:left w:val="none" w:sz="0" w:space="0" w:color="auto"/>
            <w:bottom w:val="none" w:sz="0" w:space="0" w:color="auto"/>
            <w:right w:val="none" w:sz="0" w:space="0" w:color="auto"/>
          </w:divBdr>
          <w:divsChild>
            <w:div w:id="1479224034">
              <w:marLeft w:val="0"/>
              <w:marRight w:val="0"/>
              <w:marTop w:val="0"/>
              <w:marBottom w:val="0"/>
              <w:divBdr>
                <w:top w:val="none" w:sz="0" w:space="0" w:color="auto"/>
                <w:left w:val="none" w:sz="0" w:space="0" w:color="auto"/>
                <w:bottom w:val="none" w:sz="0" w:space="0" w:color="auto"/>
                <w:right w:val="none" w:sz="0" w:space="0" w:color="auto"/>
              </w:divBdr>
              <w:divsChild>
                <w:div w:id="20142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73120">
          <w:marLeft w:val="0"/>
          <w:marRight w:val="0"/>
          <w:marTop w:val="0"/>
          <w:marBottom w:val="0"/>
          <w:divBdr>
            <w:top w:val="none" w:sz="0" w:space="0" w:color="auto"/>
            <w:left w:val="none" w:sz="0" w:space="0" w:color="auto"/>
            <w:bottom w:val="none" w:sz="0" w:space="0" w:color="auto"/>
            <w:right w:val="none" w:sz="0" w:space="0" w:color="auto"/>
          </w:divBdr>
          <w:divsChild>
            <w:div w:id="608003383">
              <w:marLeft w:val="0"/>
              <w:marRight w:val="0"/>
              <w:marTop w:val="0"/>
              <w:marBottom w:val="0"/>
              <w:divBdr>
                <w:top w:val="none" w:sz="0" w:space="0" w:color="auto"/>
                <w:left w:val="none" w:sz="0" w:space="0" w:color="auto"/>
                <w:bottom w:val="none" w:sz="0" w:space="0" w:color="auto"/>
                <w:right w:val="none" w:sz="0" w:space="0" w:color="auto"/>
              </w:divBdr>
              <w:divsChild>
                <w:div w:id="17021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50051">
          <w:marLeft w:val="0"/>
          <w:marRight w:val="0"/>
          <w:marTop w:val="0"/>
          <w:marBottom w:val="0"/>
          <w:divBdr>
            <w:top w:val="none" w:sz="0" w:space="0" w:color="auto"/>
            <w:left w:val="none" w:sz="0" w:space="0" w:color="auto"/>
            <w:bottom w:val="none" w:sz="0" w:space="0" w:color="auto"/>
            <w:right w:val="none" w:sz="0" w:space="0" w:color="auto"/>
          </w:divBdr>
          <w:divsChild>
            <w:div w:id="1564562766">
              <w:marLeft w:val="0"/>
              <w:marRight w:val="0"/>
              <w:marTop w:val="0"/>
              <w:marBottom w:val="0"/>
              <w:divBdr>
                <w:top w:val="none" w:sz="0" w:space="0" w:color="auto"/>
                <w:left w:val="none" w:sz="0" w:space="0" w:color="auto"/>
                <w:bottom w:val="none" w:sz="0" w:space="0" w:color="auto"/>
                <w:right w:val="none" w:sz="0" w:space="0" w:color="auto"/>
              </w:divBdr>
              <w:divsChild>
                <w:div w:id="5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41668">
          <w:marLeft w:val="0"/>
          <w:marRight w:val="0"/>
          <w:marTop w:val="0"/>
          <w:marBottom w:val="0"/>
          <w:divBdr>
            <w:top w:val="none" w:sz="0" w:space="0" w:color="auto"/>
            <w:left w:val="none" w:sz="0" w:space="0" w:color="auto"/>
            <w:bottom w:val="none" w:sz="0" w:space="0" w:color="auto"/>
            <w:right w:val="none" w:sz="0" w:space="0" w:color="auto"/>
          </w:divBdr>
          <w:divsChild>
            <w:div w:id="373623413">
              <w:marLeft w:val="0"/>
              <w:marRight w:val="0"/>
              <w:marTop w:val="0"/>
              <w:marBottom w:val="0"/>
              <w:divBdr>
                <w:top w:val="none" w:sz="0" w:space="0" w:color="auto"/>
                <w:left w:val="none" w:sz="0" w:space="0" w:color="auto"/>
                <w:bottom w:val="none" w:sz="0" w:space="0" w:color="auto"/>
                <w:right w:val="none" w:sz="0" w:space="0" w:color="auto"/>
              </w:divBdr>
              <w:divsChild>
                <w:div w:id="20528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25527">
          <w:marLeft w:val="0"/>
          <w:marRight w:val="0"/>
          <w:marTop w:val="0"/>
          <w:marBottom w:val="0"/>
          <w:divBdr>
            <w:top w:val="none" w:sz="0" w:space="0" w:color="auto"/>
            <w:left w:val="none" w:sz="0" w:space="0" w:color="auto"/>
            <w:bottom w:val="none" w:sz="0" w:space="0" w:color="auto"/>
            <w:right w:val="none" w:sz="0" w:space="0" w:color="auto"/>
          </w:divBdr>
          <w:divsChild>
            <w:div w:id="1274902825">
              <w:marLeft w:val="0"/>
              <w:marRight w:val="0"/>
              <w:marTop w:val="0"/>
              <w:marBottom w:val="0"/>
              <w:divBdr>
                <w:top w:val="none" w:sz="0" w:space="0" w:color="auto"/>
                <w:left w:val="none" w:sz="0" w:space="0" w:color="auto"/>
                <w:bottom w:val="none" w:sz="0" w:space="0" w:color="auto"/>
                <w:right w:val="none" w:sz="0" w:space="0" w:color="auto"/>
              </w:divBdr>
              <w:divsChild>
                <w:div w:id="14435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79938">
          <w:marLeft w:val="0"/>
          <w:marRight w:val="0"/>
          <w:marTop w:val="0"/>
          <w:marBottom w:val="0"/>
          <w:divBdr>
            <w:top w:val="none" w:sz="0" w:space="0" w:color="auto"/>
            <w:left w:val="none" w:sz="0" w:space="0" w:color="auto"/>
            <w:bottom w:val="none" w:sz="0" w:space="0" w:color="auto"/>
            <w:right w:val="none" w:sz="0" w:space="0" w:color="auto"/>
          </w:divBdr>
          <w:divsChild>
            <w:div w:id="1501509030">
              <w:marLeft w:val="0"/>
              <w:marRight w:val="0"/>
              <w:marTop w:val="0"/>
              <w:marBottom w:val="0"/>
              <w:divBdr>
                <w:top w:val="none" w:sz="0" w:space="0" w:color="auto"/>
                <w:left w:val="none" w:sz="0" w:space="0" w:color="auto"/>
                <w:bottom w:val="none" w:sz="0" w:space="0" w:color="auto"/>
                <w:right w:val="none" w:sz="0" w:space="0" w:color="auto"/>
              </w:divBdr>
              <w:divsChild>
                <w:div w:id="2927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50867">
          <w:marLeft w:val="0"/>
          <w:marRight w:val="0"/>
          <w:marTop w:val="0"/>
          <w:marBottom w:val="0"/>
          <w:divBdr>
            <w:top w:val="none" w:sz="0" w:space="0" w:color="auto"/>
            <w:left w:val="none" w:sz="0" w:space="0" w:color="auto"/>
            <w:bottom w:val="none" w:sz="0" w:space="0" w:color="auto"/>
            <w:right w:val="none" w:sz="0" w:space="0" w:color="auto"/>
          </w:divBdr>
        </w:div>
        <w:div w:id="1702437257">
          <w:marLeft w:val="0"/>
          <w:marRight w:val="0"/>
          <w:marTop w:val="0"/>
          <w:marBottom w:val="0"/>
          <w:divBdr>
            <w:top w:val="none" w:sz="0" w:space="0" w:color="auto"/>
            <w:left w:val="none" w:sz="0" w:space="0" w:color="auto"/>
            <w:bottom w:val="none" w:sz="0" w:space="0" w:color="auto"/>
            <w:right w:val="none" w:sz="0" w:space="0" w:color="auto"/>
          </w:divBdr>
          <w:divsChild>
            <w:div w:id="1921208625">
              <w:marLeft w:val="0"/>
              <w:marRight w:val="0"/>
              <w:marTop w:val="0"/>
              <w:marBottom w:val="0"/>
              <w:divBdr>
                <w:top w:val="none" w:sz="0" w:space="0" w:color="auto"/>
                <w:left w:val="none" w:sz="0" w:space="0" w:color="auto"/>
                <w:bottom w:val="none" w:sz="0" w:space="0" w:color="auto"/>
                <w:right w:val="none" w:sz="0" w:space="0" w:color="auto"/>
              </w:divBdr>
              <w:divsChild>
                <w:div w:id="174044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0182">
          <w:marLeft w:val="0"/>
          <w:marRight w:val="0"/>
          <w:marTop w:val="0"/>
          <w:marBottom w:val="0"/>
          <w:divBdr>
            <w:top w:val="none" w:sz="0" w:space="0" w:color="auto"/>
            <w:left w:val="none" w:sz="0" w:space="0" w:color="auto"/>
            <w:bottom w:val="none" w:sz="0" w:space="0" w:color="auto"/>
            <w:right w:val="none" w:sz="0" w:space="0" w:color="auto"/>
          </w:divBdr>
          <w:divsChild>
            <w:div w:id="1923831827">
              <w:marLeft w:val="0"/>
              <w:marRight w:val="0"/>
              <w:marTop w:val="0"/>
              <w:marBottom w:val="0"/>
              <w:divBdr>
                <w:top w:val="none" w:sz="0" w:space="0" w:color="auto"/>
                <w:left w:val="none" w:sz="0" w:space="0" w:color="auto"/>
                <w:bottom w:val="none" w:sz="0" w:space="0" w:color="auto"/>
                <w:right w:val="none" w:sz="0" w:space="0" w:color="auto"/>
              </w:divBdr>
              <w:divsChild>
                <w:div w:id="9945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21109">
          <w:marLeft w:val="0"/>
          <w:marRight w:val="0"/>
          <w:marTop w:val="0"/>
          <w:marBottom w:val="0"/>
          <w:divBdr>
            <w:top w:val="none" w:sz="0" w:space="0" w:color="auto"/>
            <w:left w:val="none" w:sz="0" w:space="0" w:color="auto"/>
            <w:bottom w:val="none" w:sz="0" w:space="0" w:color="auto"/>
            <w:right w:val="none" w:sz="0" w:space="0" w:color="auto"/>
          </w:divBdr>
          <w:divsChild>
            <w:div w:id="843475501">
              <w:marLeft w:val="0"/>
              <w:marRight w:val="0"/>
              <w:marTop w:val="0"/>
              <w:marBottom w:val="0"/>
              <w:divBdr>
                <w:top w:val="none" w:sz="0" w:space="0" w:color="auto"/>
                <w:left w:val="none" w:sz="0" w:space="0" w:color="auto"/>
                <w:bottom w:val="none" w:sz="0" w:space="0" w:color="auto"/>
                <w:right w:val="none" w:sz="0" w:space="0" w:color="auto"/>
              </w:divBdr>
              <w:divsChild>
                <w:div w:id="2242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1089">
          <w:marLeft w:val="0"/>
          <w:marRight w:val="0"/>
          <w:marTop w:val="0"/>
          <w:marBottom w:val="0"/>
          <w:divBdr>
            <w:top w:val="none" w:sz="0" w:space="0" w:color="auto"/>
            <w:left w:val="none" w:sz="0" w:space="0" w:color="auto"/>
            <w:bottom w:val="none" w:sz="0" w:space="0" w:color="auto"/>
            <w:right w:val="none" w:sz="0" w:space="0" w:color="auto"/>
          </w:divBdr>
        </w:div>
        <w:div w:id="2047563428">
          <w:marLeft w:val="0"/>
          <w:marRight w:val="0"/>
          <w:marTop w:val="0"/>
          <w:marBottom w:val="0"/>
          <w:divBdr>
            <w:top w:val="none" w:sz="0" w:space="0" w:color="auto"/>
            <w:left w:val="none" w:sz="0" w:space="0" w:color="auto"/>
            <w:bottom w:val="none" w:sz="0" w:space="0" w:color="auto"/>
            <w:right w:val="none" w:sz="0" w:space="0" w:color="auto"/>
          </w:divBdr>
          <w:divsChild>
            <w:div w:id="1137920025">
              <w:marLeft w:val="0"/>
              <w:marRight w:val="0"/>
              <w:marTop w:val="0"/>
              <w:marBottom w:val="0"/>
              <w:divBdr>
                <w:top w:val="none" w:sz="0" w:space="0" w:color="auto"/>
                <w:left w:val="none" w:sz="0" w:space="0" w:color="auto"/>
                <w:bottom w:val="none" w:sz="0" w:space="0" w:color="auto"/>
                <w:right w:val="none" w:sz="0" w:space="0" w:color="auto"/>
              </w:divBdr>
              <w:divsChild>
                <w:div w:id="1073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19085">
      <w:bodyDiv w:val="1"/>
      <w:marLeft w:val="0"/>
      <w:marRight w:val="0"/>
      <w:marTop w:val="0"/>
      <w:marBottom w:val="0"/>
      <w:divBdr>
        <w:top w:val="none" w:sz="0" w:space="0" w:color="auto"/>
        <w:left w:val="none" w:sz="0" w:space="0" w:color="auto"/>
        <w:bottom w:val="none" w:sz="0" w:space="0" w:color="auto"/>
        <w:right w:val="none" w:sz="0" w:space="0" w:color="auto"/>
      </w:divBdr>
      <w:divsChild>
        <w:div w:id="840923804">
          <w:marLeft w:val="0"/>
          <w:marRight w:val="0"/>
          <w:marTop w:val="0"/>
          <w:marBottom w:val="0"/>
          <w:divBdr>
            <w:top w:val="none" w:sz="0" w:space="0" w:color="auto"/>
            <w:left w:val="none" w:sz="0" w:space="0" w:color="auto"/>
            <w:bottom w:val="none" w:sz="0" w:space="0" w:color="auto"/>
            <w:right w:val="none" w:sz="0" w:space="0" w:color="auto"/>
          </w:divBdr>
        </w:div>
      </w:divsChild>
    </w:div>
    <w:div w:id="1367289016">
      <w:bodyDiv w:val="1"/>
      <w:marLeft w:val="0"/>
      <w:marRight w:val="0"/>
      <w:marTop w:val="0"/>
      <w:marBottom w:val="0"/>
      <w:divBdr>
        <w:top w:val="none" w:sz="0" w:space="0" w:color="auto"/>
        <w:left w:val="none" w:sz="0" w:space="0" w:color="auto"/>
        <w:bottom w:val="none" w:sz="0" w:space="0" w:color="auto"/>
        <w:right w:val="none" w:sz="0" w:space="0" w:color="auto"/>
      </w:divBdr>
    </w:div>
    <w:div w:id="1367679651">
      <w:bodyDiv w:val="1"/>
      <w:marLeft w:val="0"/>
      <w:marRight w:val="0"/>
      <w:marTop w:val="0"/>
      <w:marBottom w:val="0"/>
      <w:divBdr>
        <w:top w:val="none" w:sz="0" w:space="0" w:color="auto"/>
        <w:left w:val="none" w:sz="0" w:space="0" w:color="auto"/>
        <w:bottom w:val="none" w:sz="0" w:space="0" w:color="auto"/>
        <w:right w:val="none" w:sz="0" w:space="0" w:color="auto"/>
      </w:divBdr>
    </w:div>
    <w:div w:id="1371953228">
      <w:bodyDiv w:val="1"/>
      <w:marLeft w:val="0"/>
      <w:marRight w:val="0"/>
      <w:marTop w:val="0"/>
      <w:marBottom w:val="0"/>
      <w:divBdr>
        <w:top w:val="none" w:sz="0" w:space="0" w:color="auto"/>
        <w:left w:val="none" w:sz="0" w:space="0" w:color="auto"/>
        <w:bottom w:val="none" w:sz="0" w:space="0" w:color="auto"/>
        <w:right w:val="none" w:sz="0" w:space="0" w:color="auto"/>
      </w:divBdr>
      <w:divsChild>
        <w:div w:id="203173656">
          <w:marLeft w:val="0"/>
          <w:marRight w:val="0"/>
          <w:marTop w:val="0"/>
          <w:marBottom w:val="0"/>
          <w:divBdr>
            <w:top w:val="none" w:sz="0" w:space="0" w:color="auto"/>
            <w:left w:val="none" w:sz="0" w:space="0" w:color="auto"/>
            <w:bottom w:val="none" w:sz="0" w:space="0" w:color="auto"/>
            <w:right w:val="none" w:sz="0" w:space="0" w:color="auto"/>
          </w:divBdr>
        </w:div>
      </w:divsChild>
    </w:div>
    <w:div w:id="1372147798">
      <w:bodyDiv w:val="1"/>
      <w:marLeft w:val="0"/>
      <w:marRight w:val="0"/>
      <w:marTop w:val="0"/>
      <w:marBottom w:val="0"/>
      <w:divBdr>
        <w:top w:val="none" w:sz="0" w:space="0" w:color="auto"/>
        <w:left w:val="none" w:sz="0" w:space="0" w:color="auto"/>
        <w:bottom w:val="none" w:sz="0" w:space="0" w:color="auto"/>
        <w:right w:val="none" w:sz="0" w:space="0" w:color="auto"/>
      </w:divBdr>
    </w:div>
    <w:div w:id="1372799951">
      <w:bodyDiv w:val="1"/>
      <w:marLeft w:val="0"/>
      <w:marRight w:val="0"/>
      <w:marTop w:val="0"/>
      <w:marBottom w:val="0"/>
      <w:divBdr>
        <w:top w:val="none" w:sz="0" w:space="0" w:color="auto"/>
        <w:left w:val="none" w:sz="0" w:space="0" w:color="auto"/>
        <w:bottom w:val="none" w:sz="0" w:space="0" w:color="auto"/>
        <w:right w:val="none" w:sz="0" w:space="0" w:color="auto"/>
      </w:divBdr>
    </w:div>
    <w:div w:id="1372804395">
      <w:bodyDiv w:val="1"/>
      <w:marLeft w:val="0"/>
      <w:marRight w:val="0"/>
      <w:marTop w:val="0"/>
      <w:marBottom w:val="0"/>
      <w:divBdr>
        <w:top w:val="none" w:sz="0" w:space="0" w:color="auto"/>
        <w:left w:val="none" w:sz="0" w:space="0" w:color="auto"/>
        <w:bottom w:val="none" w:sz="0" w:space="0" w:color="auto"/>
        <w:right w:val="none" w:sz="0" w:space="0" w:color="auto"/>
      </w:divBdr>
    </w:div>
    <w:div w:id="1375226778">
      <w:bodyDiv w:val="1"/>
      <w:marLeft w:val="0"/>
      <w:marRight w:val="0"/>
      <w:marTop w:val="0"/>
      <w:marBottom w:val="0"/>
      <w:divBdr>
        <w:top w:val="none" w:sz="0" w:space="0" w:color="auto"/>
        <w:left w:val="none" w:sz="0" w:space="0" w:color="auto"/>
        <w:bottom w:val="none" w:sz="0" w:space="0" w:color="auto"/>
        <w:right w:val="none" w:sz="0" w:space="0" w:color="auto"/>
      </w:divBdr>
    </w:div>
    <w:div w:id="1376467752">
      <w:bodyDiv w:val="1"/>
      <w:marLeft w:val="0"/>
      <w:marRight w:val="0"/>
      <w:marTop w:val="0"/>
      <w:marBottom w:val="0"/>
      <w:divBdr>
        <w:top w:val="none" w:sz="0" w:space="0" w:color="auto"/>
        <w:left w:val="none" w:sz="0" w:space="0" w:color="auto"/>
        <w:bottom w:val="none" w:sz="0" w:space="0" w:color="auto"/>
        <w:right w:val="none" w:sz="0" w:space="0" w:color="auto"/>
      </w:divBdr>
    </w:div>
    <w:div w:id="1378092943">
      <w:bodyDiv w:val="1"/>
      <w:marLeft w:val="0"/>
      <w:marRight w:val="0"/>
      <w:marTop w:val="0"/>
      <w:marBottom w:val="0"/>
      <w:divBdr>
        <w:top w:val="none" w:sz="0" w:space="0" w:color="auto"/>
        <w:left w:val="none" w:sz="0" w:space="0" w:color="auto"/>
        <w:bottom w:val="none" w:sz="0" w:space="0" w:color="auto"/>
        <w:right w:val="none" w:sz="0" w:space="0" w:color="auto"/>
      </w:divBdr>
    </w:div>
    <w:div w:id="1378552684">
      <w:bodyDiv w:val="1"/>
      <w:marLeft w:val="0"/>
      <w:marRight w:val="0"/>
      <w:marTop w:val="0"/>
      <w:marBottom w:val="0"/>
      <w:divBdr>
        <w:top w:val="none" w:sz="0" w:space="0" w:color="auto"/>
        <w:left w:val="none" w:sz="0" w:space="0" w:color="auto"/>
        <w:bottom w:val="none" w:sz="0" w:space="0" w:color="auto"/>
        <w:right w:val="none" w:sz="0" w:space="0" w:color="auto"/>
      </w:divBdr>
      <w:divsChild>
        <w:div w:id="334648061">
          <w:marLeft w:val="0"/>
          <w:marRight w:val="0"/>
          <w:marTop w:val="0"/>
          <w:marBottom w:val="0"/>
          <w:divBdr>
            <w:top w:val="none" w:sz="0" w:space="0" w:color="auto"/>
            <w:left w:val="none" w:sz="0" w:space="0" w:color="auto"/>
            <w:bottom w:val="none" w:sz="0" w:space="0" w:color="auto"/>
            <w:right w:val="none" w:sz="0" w:space="0" w:color="auto"/>
          </w:divBdr>
          <w:divsChild>
            <w:div w:id="887573690">
              <w:marLeft w:val="0"/>
              <w:marRight w:val="0"/>
              <w:marTop w:val="0"/>
              <w:marBottom w:val="0"/>
              <w:divBdr>
                <w:top w:val="none" w:sz="0" w:space="0" w:color="auto"/>
                <w:left w:val="none" w:sz="0" w:space="0" w:color="auto"/>
                <w:bottom w:val="none" w:sz="0" w:space="0" w:color="auto"/>
                <w:right w:val="none" w:sz="0" w:space="0" w:color="auto"/>
              </w:divBdr>
              <w:divsChild>
                <w:div w:id="1898783237">
                  <w:marLeft w:val="0"/>
                  <w:marRight w:val="0"/>
                  <w:marTop w:val="0"/>
                  <w:marBottom w:val="0"/>
                  <w:divBdr>
                    <w:top w:val="none" w:sz="0" w:space="0" w:color="auto"/>
                    <w:left w:val="none" w:sz="0" w:space="0" w:color="auto"/>
                    <w:bottom w:val="none" w:sz="0" w:space="0" w:color="auto"/>
                    <w:right w:val="none" w:sz="0" w:space="0" w:color="auto"/>
                  </w:divBdr>
                  <w:divsChild>
                    <w:div w:id="1931966672">
                      <w:marLeft w:val="0"/>
                      <w:marRight w:val="0"/>
                      <w:marTop w:val="0"/>
                      <w:marBottom w:val="0"/>
                      <w:divBdr>
                        <w:top w:val="none" w:sz="0" w:space="0" w:color="auto"/>
                        <w:left w:val="none" w:sz="0" w:space="0" w:color="auto"/>
                        <w:bottom w:val="none" w:sz="0" w:space="0" w:color="auto"/>
                        <w:right w:val="none" w:sz="0" w:space="0" w:color="auto"/>
                      </w:divBdr>
                      <w:divsChild>
                        <w:div w:id="410397628">
                          <w:marLeft w:val="405"/>
                          <w:marRight w:val="0"/>
                          <w:marTop w:val="0"/>
                          <w:marBottom w:val="0"/>
                          <w:divBdr>
                            <w:top w:val="none" w:sz="0" w:space="0" w:color="auto"/>
                            <w:left w:val="none" w:sz="0" w:space="0" w:color="auto"/>
                            <w:bottom w:val="none" w:sz="0" w:space="0" w:color="auto"/>
                            <w:right w:val="none" w:sz="0" w:space="0" w:color="auto"/>
                          </w:divBdr>
                          <w:divsChild>
                            <w:div w:id="74397764">
                              <w:marLeft w:val="0"/>
                              <w:marRight w:val="0"/>
                              <w:marTop w:val="0"/>
                              <w:marBottom w:val="0"/>
                              <w:divBdr>
                                <w:top w:val="none" w:sz="0" w:space="0" w:color="auto"/>
                                <w:left w:val="none" w:sz="0" w:space="0" w:color="auto"/>
                                <w:bottom w:val="none" w:sz="0" w:space="0" w:color="auto"/>
                                <w:right w:val="none" w:sz="0" w:space="0" w:color="auto"/>
                              </w:divBdr>
                              <w:divsChild>
                                <w:div w:id="1806578545">
                                  <w:marLeft w:val="0"/>
                                  <w:marRight w:val="0"/>
                                  <w:marTop w:val="0"/>
                                  <w:marBottom w:val="0"/>
                                  <w:divBdr>
                                    <w:top w:val="none" w:sz="0" w:space="0" w:color="auto"/>
                                    <w:left w:val="none" w:sz="0" w:space="0" w:color="auto"/>
                                    <w:bottom w:val="none" w:sz="0" w:space="0" w:color="auto"/>
                                    <w:right w:val="none" w:sz="0" w:space="0" w:color="auto"/>
                                  </w:divBdr>
                                  <w:divsChild>
                                    <w:div w:id="1162239325">
                                      <w:marLeft w:val="0"/>
                                      <w:marRight w:val="0"/>
                                      <w:marTop w:val="60"/>
                                      <w:marBottom w:val="0"/>
                                      <w:divBdr>
                                        <w:top w:val="none" w:sz="0" w:space="0" w:color="auto"/>
                                        <w:left w:val="none" w:sz="0" w:space="0" w:color="auto"/>
                                        <w:bottom w:val="none" w:sz="0" w:space="0" w:color="auto"/>
                                        <w:right w:val="none" w:sz="0" w:space="0" w:color="auto"/>
                                      </w:divBdr>
                                      <w:divsChild>
                                        <w:div w:id="2110613369">
                                          <w:marLeft w:val="0"/>
                                          <w:marRight w:val="0"/>
                                          <w:marTop w:val="0"/>
                                          <w:marBottom w:val="0"/>
                                          <w:divBdr>
                                            <w:top w:val="none" w:sz="0" w:space="0" w:color="auto"/>
                                            <w:left w:val="none" w:sz="0" w:space="0" w:color="auto"/>
                                            <w:bottom w:val="none" w:sz="0" w:space="0" w:color="auto"/>
                                            <w:right w:val="none" w:sz="0" w:space="0" w:color="auto"/>
                                          </w:divBdr>
                                          <w:divsChild>
                                            <w:div w:id="833953624">
                                              <w:marLeft w:val="0"/>
                                              <w:marRight w:val="0"/>
                                              <w:marTop w:val="0"/>
                                              <w:marBottom w:val="0"/>
                                              <w:divBdr>
                                                <w:top w:val="none" w:sz="0" w:space="0" w:color="auto"/>
                                                <w:left w:val="none" w:sz="0" w:space="0" w:color="auto"/>
                                                <w:bottom w:val="none" w:sz="0" w:space="0" w:color="auto"/>
                                                <w:right w:val="none" w:sz="0" w:space="0" w:color="auto"/>
                                              </w:divBdr>
                                              <w:divsChild>
                                                <w:div w:id="796798547">
                                                  <w:marLeft w:val="0"/>
                                                  <w:marRight w:val="0"/>
                                                  <w:marTop w:val="0"/>
                                                  <w:marBottom w:val="0"/>
                                                  <w:divBdr>
                                                    <w:top w:val="none" w:sz="0" w:space="0" w:color="auto"/>
                                                    <w:left w:val="none" w:sz="0" w:space="0" w:color="auto"/>
                                                    <w:bottom w:val="none" w:sz="0" w:space="0" w:color="auto"/>
                                                    <w:right w:val="none" w:sz="0" w:space="0" w:color="auto"/>
                                                  </w:divBdr>
                                                  <w:divsChild>
                                                    <w:div w:id="1775975589">
                                                      <w:marLeft w:val="0"/>
                                                      <w:marRight w:val="0"/>
                                                      <w:marTop w:val="0"/>
                                                      <w:marBottom w:val="0"/>
                                                      <w:divBdr>
                                                        <w:top w:val="none" w:sz="0" w:space="0" w:color="auto"/>
                                                        <w:left w:val="none" w:sz="0" w:space="0" w:color="auto"/>
                                                        <w:bottom w:val="none" w:sz="0" w:space="0" w:color="auto"/>
                                                        <w:right w:val="none" w:sz="0" w:space="0" w:color="auto"/>
                                                      </w:divBdr>
                                                      <w:divsChild>
                                                        <w:div w:id="1256787912">
                                                          <w:marLeft w:val="0"/>
                                                          <w:marRight w:val="0"/>
                                                          <w:marTop w:val="0"/>
                                                          <w:marBottom w:val="0"/>
                                                          <w:divBdr>
                                                            <w:top w:val="none" w:sz="0" w:space="0" w:color="auto"/>
                                                            <w:left w:val="none" w:sz="0" w:space="0" w:color="auto"/>
                                                            <w:bottom w:val="none" w:sz="0" w:space="0" w:color="auto"/>
                                                            <w:right w:val="none" w:sz="0" w:space="0" w:color="auto"/>
                                                          </w:divBdr>
                                                          <w:divsChild>
                                                            <w:div w:id="323507715">
                                                              <w:marLeft w:val="0"/>
                                                              <w:marRight w:val="0"/>
                                                              <w:marTop w:val="0"/>
                                                              <w:marBottom w:val="0"/>
                                                              <w:divBdr>
                                                                <w:top w:val="none" w:sz="0" w:space="0" w:color="auto"/>
                                                                <w:left w:val="none" w:sz="0" w:space="0" w:color="auto"/>
                                                                <w:bottom w:val="none" w:sz="0" w:space="0" w:color="auto"/>
                                                                <w:right w:val="none" w:sz="0" w:space="0" w:color="auto"/>
                                                              </w:divBdr>
                                                              <w:divsChild>
                                                                <w:div w:id="19079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9669729">
      <w:bodyDiv w:val="1"/>
      <w:marLeft w:val="0"/>
      <w:marRight w:val="0"/>
      <w:marTop w:val="0"/>
      <w:marBottom w:val="0"/>
      <w:divBdr>
        <w:top w:val="none" w:sz="0" w:space="0" w:color="auto"/>
        <w:left w:val="none" w:sz="0" w:space="0" w:color="auto"/>
        <w:bottom w:val="none" w:sz="0" w:space="0" w:color="auto"/>
        <w:right w:val="none" w:sz="0" w:space="0" w:color="auto"/>
      </w:divBdr>
    </w:div>
    <w:div w:id="1388453833">
      <w:bodyDiv w:val="1"/>
      <w:marLeft w:val="0"/>
      <w:marRight w:val="0"/>
      <w:marTop w:val="0"/>
      <w:marBottom w:val="0"/>
      <w:divBdr>
        <w:top w:val="none" w:sz="0" w:space="0" w:color="auto"/>
        <w:left w:val="none" w:sz="0" w:space="0" w:color="auto"/>
        <w:bottom w:val="none" w:sz="0" w:space="0" w:color="auto"/>
        <w:right w:val="none" w:sz="0" w:space="0" w:color="auto"/>
      </w:divBdr>
    </w:div>
    <w:div w:id="1394044487">
      <w:bodyDiv w:val="1"/>
      <w:marLeft w:val="0"/>
      <w:marRight w:val="0"/>
      <w:marTop w:val="0"/>
      <w:marBottom w:val="0"/>
      <w:divBdr>
        <w:top w:val="none" w:sz="0" w:space="0" w:color="auto"/>
        <w:left w:val="none" w:sz="0" w:space="0" w:color="auto"/>
        <w:bottom w:val="none" w:sz="0" w:space="0" w:color="auto"/>
        <w:right w:val="none" w:sz="0" w:space="0" w:color="auto"/>
      </w:divBdr>
    </w:div>
    <w:div w:id="1395200472">
      <w:bodyDiv w:val="1"/>
      <w:marLeft w:val="0"/>
      <w:marRight w:val="0"/>
      <w:marTop w:val="0"/>
      <w:marBottom w:val="0"/>
      <w:divBdr>
        <w:top w:val="none" w:sz="0" w:space="0" w:color="auto"/>
        <w:left w:val="none" w:sz="0" w:space="0" w:color="auto"/>
        <w:bottom w:val="none" w:sz="0" w:space="0" w:color="auto"/>
        <w:right w:val="none" w:sz="0" w:space="0" w:color="auto"/>
      </w:divBdr>
    </w:div>
    <w:div w:id="1397582355">
      <w:bodyDiv w:val="1"/>
      <w:marLeft w:val="0"/>
      <w:marRight w:val="0"/>
      <w:marTop w:val="0"/>
      <w:marBottom w:val="0"/>
      <w:divBdr>
        <w:top w:val="none" w:sz="0" w:space="0" w:color="auto"/>
        <w:left w:val="none" w:sz="0" w:space="0" w:color="auto"/>
        <w:bottom w:val="none" w:sz="0" w:space="0" w:color="auto"/>
        <w:right w:val="none" w:sz="0" w:space="0" w:color="auto"/>
      </w:divBdr>
    </w:div>
    <w:div w:id="1398288054">
      <w:bodyDiv w:val="1"/>
      <w:marLeft w:val="0"/>
      <w:marRight w:val="0"/>
      <w:marTop w:val="0"/>
      <w:marBottom w:val="0"/>
      <w:divBdr>
        <w:top w:val="none" w:sz="0" w:space="0" w:color="auto"/>
        <w:left w:val="none" w:sz="0" w:space="0" w:color="auto"/>
        <w:bottom w:val="none" w:sz="0" w:space="0" w:color="auto"/>
        <w:right w:val="none" w:sz="0" w:space="0" w:color="auto"/>
      </w:divBdr>
    </w:div>
    <w:div w:id="1402286509">
      <w:bodyDiv w:val="1"/>
      <w:marLeft w:val="0"/>
      <w:marRight w:val="0"/>
      <w:marTop w:val="0"/>
      <w:marBottom w:val="0"/>
      <w:divBdr>
        <w:top w:val="none" w:sz="0" w:space="0" w:color="auto"/>
        <w:left w:val="none" w:sz="0" w:space="0" w:color="auto"/>
        <w:bottom w:val="none" w:sz="0" w:space="0" w:color="auto"/>
        <w:right w:val="none" w:sz="0" w:space="0" w:color="auto"/>
      </w:divBdr>
    </w:div>
    <w:div w:id="1402409879">
      <w:bodyDiv w:val="1"/>
      <w:marLeft w:val="0"/>
      <w:marRight w:val="0"/>
      <w:marTop w:val="0"/>
      <w:marBottom w:val="0"/>
      <w:divBdr>
        <w:top w:val="none" w:sz="0" w:space="0" w:color="auto"/>
        <w:left w:val="none" w:sz="0" w:space="0" w:color="auto"/>
        <w:bottom w:val="none" w:sz="0" w:space="0" w:color="auto"/>
        <w:right w:val="none" w:sz="0" w:space="0" w:color="auto"/>
      </w:divBdr>
    </w:div>
    <w:div w:id="1405566649">
      <w:bodyDiv w:val="1"/>
      <w:marLeft w:val="0"/>
      <w:marRight w:val="0"/>
      <w:marTop w:val="0"/>
      <w:marBottom w:val="0"/>
      <w:divBdr>
        <w:top w:val="none" w:sz="0" w:space="0" w:color="auto"/>
        <w:left w:val="none" w:sz="0" w:space="0" w:color="auto"/>
        <w:bottom w:val="none" w:sz="0" w:space="0" w:color="auto"/>
        <w:right w:val="none" w:sz="0" w:space="0" w:color="auto"/>
      </w:divBdr>
      <w:divsChild>
        <w:div w:id="357850897">
          <w:marLeft w:val="0"/>
          <w:marRight w:val="660"/>
          <w:marTop w:val="0"/>
          <w:marBottom w:val="300"/>
          <w:divBdr>
            <w:top w:val="none" w:sz="0" w:space="0" w:color="auto"/>
            <w:left w:val="none" w:sz="0" w:space="0" w:color="auto"/>
            <w:bottom w:val="none" w:sz="0" w:space="0" w:color="auto"/>
            <w:right w:val="none" w:sz="0" w:space="0" w:color="auto"/>
          </w:divBdr>
          <w:divsChild>
            <w:div w:id="1574512506">
              <w:marLeft w:val="0"/>
              <w:marRight w:val="0"/>
              <w:marTop w:val="0"/>
              <w:marBottom w:val="0"/>
              <w:divBdr>
                <w:top w:val="none" w:sz="0" w:space="0" w:color="auto"/>
                <w:left w:val="none" w:sz="0" w:space="0" w:color="auto"/>
                <w:bottom w:val="none" w:sz="0" w:space="0" w:color="auto"/>
                <w:right w:val="none" w:sz="0" w:space="0" w:color="auto"/>
              </w:divBdr>
              <w:divsChild>
                <w:div w:id="20355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28059">
      <w:bodyDiv w:val="1"/>
      <w:marLeft w:val="0"/>
      <w:marRight w:val="0"/>
      <w:marTop w:val="0"/>
      <w:marBottom w:val="0"/>
      <w:divBdr>
        <w:top w:val="none" w:sz="0" w:space="0" w:color="auto"/>
        <w:left w:val="none" w:sz="0" w:space="0" w:color="auto"/>
        <w:bottom w:val="none" w:sz="0" w:space="0" w:color="auto"/>
        <w:right w:val="none" w:sz="0" w:space="0" w:color="auto"/>
      </w:divBdr>
    </w:div>
    <w:div w:id="1416780433">
      <w:bodyDiv w:val="1"/>
      <w:marLeft w:val="0"/>
      <w:marRight w:val="0"/>
      <w:marTop w:val="0"/>
      <w:marBottom w:val="0"/>
      <w:divBdr>
        <w:top w:val="none" w:sz="0" w:space="0" w:color="auto"/>
        <w:left w:val="none" w:sz="0" w:space="0" w:color="auto"/>
        <w:bottom w:val="none" w:sz="0" w:space="0" w:color="auto"/>
        <w:right w:val="none" w:sz="0" w:space="0" w:color="auto"/>
      </w:divBdr>
    </w:div>
    <w:div w:id="1418592746">
      <w:bodyDiv w:val="1"/>
      <w:marLeft w:val="0"/>
      <w:marRight w:val="0"/>
      <w:marTop w:val="0"/>
      <w:marBottom w:val="0"/>
      <w:divBdr>
        <w:top w:val="none" w:sz="0" w:space="0" w:color="auto"/>
        <w:left w:val="none" w:sz="0" w:space="0" w:color="auto"/>
        <w:bottom w:val="none" w:sz="0" w:space="0" w:color="auto"/>
        <w:right w:val="none" w:sz="0" w:space="0" w:color="auto"/>
      </w:divBdr>
    </w:div>
    <w:div w:id="1422947905">
      <w:bodyDiv w:val="1"/>
      <w:marLeft w:val="0"/>
      <w:marRight w:val="0"/>
      <w:marTop w:val="0"/>
      <w:marBottom w:val="0"/>
      <w:divBdr>
        <w:top w:val="none" w:sz="0" w:space="0" w:color="auto"/>
        <w:left w:val="none" w:sz="0" w:space="0" w:color="auto"/>
        <w:bottom w:val="none" w:sz="0" w:space="0" w:color="auto"/>
        <w:right w:val="none" w:sz="0" w:space="0" w:color="auto"/>
      </w:divBdr>
    </w:div>
    <w:div w:id="1423263436">
      <w:bodyDiv w:val="1"/>
      <w:marLeft w:val="0"/>
      <w:marRight w:val="0"/>
      <w:marTop w:val="0"/>
      <w:marBottom w:val="0"/>
      <w:divBdr>
        <w:top w:val="none" w:sz="0" w:space="0" w:color="auto"/>
        <w:left w:val="none" w:sz="0" w:space="0" w:color="auto"/>
        <w:bottom w:val="none" w:sz="0" w:space="0" w:color="auto"/>
        <w:right w:val="none" w:sz="0" w:space="0" w:color="auto"/>
      </w:divBdr>
    </w:div>
    <w:div w:id="1427112764">
      <w:bodyDiv w:val="1"/>
      <w:marLeft w:val="0"/>
      <w:marRight w:val="0"/>
      <w:marTop w:val="0"/>
      <w:marBottom w:val="0"/>
      <w:divBdr>
        <w:top w:val="none" w:sz="0" w:space="0" w:color="auto"/>
        <w:left w:val="none" w:sz="0" w:space="0" w:color="auto"/>
        <w:bottom w:val="none" w:sz="0" w:space="0" w:color="auto"/>
        <w:right w:val="none" w:sz="0" w:space="0" w:color="auto"/>
      </w:divBdr>
      <w:divsChild>
        <w:div w:id="1839927159">
          <w:marLeft w:val="0"/>
          <w:marRight w:val="0"/>
          <w:marTop w:val="0"/>
          <w:marBottom w:val="0"/>
          <w:divBdr>
            <w:top w:val="none" w:sz="0" w:space="0" w:color="auto"/>
            <w:left w:val="none" w:sz="0" w:space="0" w:color="auto"/>
            <w:bottom w:val="none" w:sz="0" w:space="0" w:color="auto"/>
            <w:right w:val="none" w:sz="0" w:space="0" w:color="auto"/>
          </w:divBdr>
          <w:divsChild>
            <w:div w:id="773550981">
              <w:marLeft w:val="0"/>
              <w:marRight w:val="0"/>
              <w:marTop w:val="0"/>
              <w:marBottom w:val="0"/>
              <w:divBdr>
                <w:top w:val="none" w:sz="0" w:space="0" w:color="auto"/>
                <w:left w:val="none" w:sz="0" w:space="0" w:color="auto"/>
                <w:bottom w:val="none" w:sz="0" w:space="0" w:color="auto"/>
                <w:right w:val="none" w:sz="0" w:space="0" w:color="auto"/>
              </w:divBdr>
              <w:divsChild>
                <w:div w:id="346173251">
                  <w:marLeft w:val="0"/>
                  <w:marRight w:val="0"/>
                  <w:marTop w:val="0"/>
                  <w:marBottom w:val="0"/>
                  <w:divBdr>
                    <w:top w:val="none" w:sz="0" w:space="0" w:color="auto"/>
                    <w:left w:val="none" w:sz="0" w:space="0" w:color="auto"/>
                    <w:bottom w:val="none" w:sz="0" w:space="0" w:color="auto"/>
                    <w:right w:val="none" w:sz="0" w:space="0" w:color="auto"/>
                  </w:divBdr>
                  <w:divsChild>
                    <w:div w:id="1174539075">
                      <w:marLeft w:val="0"/>
                      <w:marRight w:val="0"/>
                      <w:marTop w:val="0"/>
                      <w:marBottom w:val="0"/>
                      <w:divBdr>
                        <w:top w:val="none" w:sz="0" w:space="0" w:color="auto"/>
                        <w:left w:val="none" w:sz="0" w:space="0" w:color="auto"/>
                        <w:bottom w:val="none" w:sz="0" w:space="0" w:color="auto"/>
                        <w:right w:val="none" w:sz="0" w:space="0" w:color="auto"/>
                      </w:divBdr>
                      <w:divsChild>
                        <w:div w:id="414866497">
                          <w:marLeft w:val="0"/>
                          <w:marRight w:val="0"/>
                          <w:marTop w:val="0"/>
                          <w:marBottom w:val="0"/>
                          <w:divBdr>
                            <w:top w:val="none" w:sz="0" w:space="0" w:color="auto"/>
                            <w:left w:val="none" w:sz="0" w:space="0" w:color="auto"/>
                            <w:bottom w:val="none" w:sz="0" w:space="0" w:color="auto"/>
                            <w:right w:val="none" w:sz="0" w:space="0" w:color="auto"/>
                          </w:divBdr>
                          <w:divsChild>
                            <w:div w:id="37434249">
                              <w:marLeft w:val="15"/>
                              <w:marRight w:val="195"/>
                              <w:marTop w:val="0"/>
                              <w:marBottom w:val="0"/>
                              <w:divBdr>
                                <w:top w:val="none" w:sz="0" w:space="0" w:color="auto"/>
                                <w:left w:val="none" w:sz="0" w:space="0" w:color="auto"/>
                                <w:bottom w:val="none" w:sz="0" w:space="0" w:color="auto"/>
                                <w:right w:val="none" w:sz="0" w:space="0" w:color="auto"/>
                              </w:divBdr>
                              <w:divsChild>
                                <w:div w:id="308218063">
                                  <w:marLeft w:val="0"/>
                                  <w:marRight w:val="0"/>
                                  <w:marTop w:val="0"/>
                                  <w:marBottom w:val="0"/>
                                  <w:divBdr>
                                    <w:top w:val="none" w:sz="0" w:space="0" w:color="auto"/>
                                    <w:left w:val="none" w:sz="0" w:space="0" w:color="auto"/>
                                    <w:bottom w:val="none" w:sz="0" w:space="0" w:color="auto"/>
                                    <w:right w:val="none" w:sz="0" w:space="0" w:color="auto"/>
                                  </w:divBdr>
                                  <w:divsChild>
                                    <w:div w:id="2084987561">
                                      <w:marLeft w:val="0"/>
                                      <w:marRight w:val="0"/>
                                      <w:marTop w:val="0"/>
                                      <w:marBottom w:val="0"/>
                                      <w:divBdr>
                                        <w:top w:val="none" w:sz="0" w:space="0" w:color="auto"/>
                                        <w:left w:val="none" w:sz="0" w:space="0" w:color="auto"/>
                                        <w:bottom w:val="none" w:sz="0" w:space="0" w:color="auto"/>
                                        <w:right w:val="none" w:sz="0" w:space="0" w:color="auto"/>
                                      </w:divBdr>
                                      <w:divsChild>
                                        <w:div w:id="356856525">
                                          <w:marLeft w:val="0"/>
                                          <w:marRight w:val="0"/>
                                          <w:marTop w:val="0"/>
                                          <w:marBottom w:val="0"/>
                                          <w:divBdr>
                                            <w:top w:val="none" w:sz="0" w:space="0" w:color="auto"/>
                                            <w:left w:val="none" w:sz="0" w:space="0" w:color="auto"/>
                                            <w:bottom w:val="none" w:sz="0" w:space="0" w:color="auto"/>
                                            <w:right w:val="none" w:sz="0" w:space="0" w:color="auto"/>
                                          </w:divBdr>
                                          <w:divsChild>
                                            <w:div w:id="1070931053">
                                              <w:marLeft w:val="0"/>
                                              <w:marRight w:val="0"/>
                                              <w:marTop w:val="0"/>
                                              <w:marBottom w:val="0"/>
                                              <w:divBdr>
                                                <w:top w:val="none" w:sz="0" w:space="0" w:color="auto"/>
                                                <w:left w:val="none" w:sz="0" w:space="0" w:color="auto"/>
                                                <w:bottom w:val="none" w:sz="0" w:space="0" w:color="auto"/>
                                                <w:right w:val="none" w:sz="0" w:space="0" w:color="auto"/>
                                              </w:divBdr>
                                              <w:divsChild>
                                                <w:div w:id="348290105">
                                                  <w:marLeft w:val="0"/>
                                                  <w:marRight w:val="0"/>
                                                  <w:marTop w:val="0"/>
                                                  <w:marBottom w:val="0"/>
                                                  <w:divBdr>
                                                    <w:top w:val="none" w:sz="0" w:space="0" w:color="auto"/>
                                                    <w:left w:val="none" w:sz="0" w:space="0" w:color="auto"/>
                                                    <w:bottom w:val="none" w:sz="0" w:space="0" w:color="auto"/>
                                                    <w:right w:val="none" w:sz="0" w:space="0" w:color="auto"/>
                                                  </w:divBdr>
                                                  <w:divsChild>
                                                    <w:div w:id="1126849800">
                                                      <w:marLeft w:val="0"/>
                                                      <w:marRight w:val="0"/>
                                                      <w:marTop w:val="0"/>
                                                      <w:marBottom w:val="0"/>
                                                      <w:divBdr>
                                                        <w:top w:val="none" w:sz="0" w:space="0" w:color="auto"/>
                                                        <w:left w:val="none" w:sz="0" w:space="0" w:color="auto"/>
                                                        <w:bottom w:val="none" w:sz="0" w:space="0" w:color="auto"/>
                                                        <w:right w:val="none" w:sz="0" w:space="0" w:color="auto"/>
                                                      </w:divBdr>
                                                      <w:divsChild>
                                                        <w:div w:id="1785072682">
                                                          <w:marLeft w:val="0"/>
                                                          <w:marRight w:val="0"/>
                                                          <w:marTop w:val="0"/>
                                                          <w:marBottom w:val="0"/>
                                                          <w:divBdr>
                                                            <w:top w:val="none" w:sz="0" w:space="0" w:color="auto"/>
                                                            <w:left w:val="none" w:sz="0" w:space="0" w:color="auto"/>
                                                            <w:bottom w:val="none" w:sz="0" w:space="0" w:color="auto"/>
                                                            <w:right w:val="none" w:sz="0" w:space="0" w:color="auto"/>
                                                          </w:divBdr>
                                                          <w:divsChild>
                                                            <w:div w:id="719791756">
                                                              <w:marLeft w:val="0"/>
                                                              <w:marRight w:val="0"/>
                                                              <w:marTop w:val="0"/>
                                                              <w:marBottom w:val="0"/>
                                                              <w:divBdr>
                                                                <w:top w:val="none" w:sz="0" w:space="0" w:color="auto"/>
                                                                <w:left w:val="none" w:sz="0" w:space="0" w:color="auto"/>
                                                                <w:bottom w:val="none" w:sz="0" w:space="0" w:color="auto"/>
                                                                <w:right w:val="none" w:sz="0" w:space="0" w:color="auto"/>
                                                              </w:divBdr>
                                                              <w:divsChild>
                                                                <w:div w:id="484203187">
                                                                  <w:marLeft w:val="0"/>
                                                                  <w:marRight w:val="0"/>
                                                                  <w:marTop w:val="0"/>
                                                                  <w:marBottom w:val="0"/>
                                                                  <w:divBdr>
                                                                    <w:top w:val="none" w:sz="0" w:space="0" w:color="auto"/>
                                                                    <w:left w:val="none" w:sz="0" w:space="0" w:color="auto"/>
                                                                    <w:bottom w:val="none" w:sz="0" w:space="0" w:color="auto"/>
                                                                    <w:right w:val="none" w:sz="0" w:space="0" w:color="auto"/>
                                                                  </w:divBdr>
                                                                  <w:divsChild>
                                                                    <w:div w:id="1035741388">
                                                                      <w:marLeft w:val="405"/>
                                                                      <w:marRight w:val="0"/>
                                                                      <w:marTop w:val="0"/>
                                                                      <w:marBottom w:val="0"/>
                                                                      <w:divBdr>
                                                                        <w:top w:val="none" w:sz="0" w:space="0" w:color="auto"/>
                                                                        <w:left w:val="none" w:sz="0" w:space="0" w:color="auto"/>
                                                                        <w:bottom w:val="none" w:sz="0" w:space="0" w:color="auto"/>
                                                                        <w:right w:val="none" w:sz="0" w:space="0" w:color="auto"/>
                                                                      </w:divBdr>
                                                                      <w:divsChild>
                                                                        <w:div w:id="1548295755">
                                                                          <w:marLeft w:val="0"/>
                                                                          <w:marRight w:val="0"/>
                                                                          <w:marTop w:val="0"/>
                                                                          <w:marBottom w:val="0"/>
                                                                          <w:divBdr>
                                                                            <w:top w:val="none" w:sz="0" w:space="0" w:color="auto"/>
                                                                            <w:left w:val="none" w:sz="0" w:space="0" w:color="auto"/>
                                                                            <w:bottom w:val="none" w:sz="0" w:space="0" w:color="auto"/>
                                                                            <w:right w:val="none" w:sz="0" w:space="0" w:color="auto"/>
                                                                          </w:divBdr>
                                                                          <w:divsChild>
                                                                            <w:div w:id="2072265915">
                                                                              <w:marLeft w:val="0"/>
                                                                              <w:marRight w:val="0"/>
                                                                              <w:marTop w:val="0"/>
                                                                              <w:marBottom w:val="0"/>
                                                                              <w:divBdr>
                                                                                <w:top w:val="none" w:sz="0" w:space="0" w:color="auto"/>
                                                                                <w:left w:val="none" w:sz="0" w:space="0" w:color="auto"/>
                                                                                <w:bottom w:val="none" w:sz="0" w:space="0" w:color="auto"/>
                                                                                <w:right w:val="none" w:sz="0" w:space="0" w:color="auto"/>
                                                                              </w:divBdr>
                                                                              <w:divsChild>
                                                                                <w:div w:id="1450733556">
                                                                                  <w:marLeft w:val="0"/>
                                                                                  <w:marRight w:val="0"/>
                                                                                  <w:marTop w:val="60"/>
                                                                                  <w:marBottom w:val="0"/>
                                                                                  <w:divBdr>
                                                                                    <w:top w:val="none" w:sz="0" w:space="0" w:color="auto"/>
                                                                                    <w:left w:val="none" w:sz="0" w:space="0" w:color="auto"/>
                                                                                    <w:bottom w:val="none" w:sz="0" w:space="0" w:color="auto"/>
                                                                                    <w:right w:val="none" w:sz="0" w:space="0" w:color="auto"/>
                                                                                  </w:divBdr>
                                                                                  <w:divsChild>
                                                                                    <w:div w:id="1324580188">
                                                                                      <w:marLeft w:val="0"/>
                                                                                      <w:marRight w:val="0"/>
                                                                                      <w:marTop w:val="0"/>
                                                                                      <w:marBottom w:val="0"/>
                                                                                      <w:divBdr>
                                                                                        <w:top w:val="none" w:sz="0" w:space="0" w:color="auto"/>
                                                                                        <w:left w:val="none" w:sz="0" w:space="0" w:color="auto"/>
                                                                                        <w:bottom w:val="none" w:sz="0" w:space="0" w:color="auto"/>
                                                                                        <w:right w:val="none" w:sz="0" w:space="0" w:color="auto"/>
                                                                                      </w:divBdr>
                                                                                      <w:divsChild>
                                                                                        <w:div w:id="359204983">
                                                                                          <w:marLeft w:val="0"/>
                                                                                          <w:marRight w:val="0"/>
                                                                                          <w:marTop w:val="0"/>
                                                                                          <w:marBottom w:val="0"/>
                                                                                          <w:divBdr>
                                                                                            <w:top w:val="none" w:sz="0" w:space="0" w:color="auto"/>
                                                                                            <w:left w:val="none" w:sz="0" w:space="0" w:color="auto"/>
                                                                                            <w:bottom w:val="none" w:sz="0" w:space="0" w:color="auto"/>
                                                                                            <w:right w:val="none" w:sz="0" w:space="0" w:color="auto"/>
                                                                                          </w:divBdr>
                                                                                          <w:divsChild>
                                                                                            <w:div w:id="1997419090">
                                                                                              <w:marLeft w:val="0"/>
                                                                                              <w:marRight w:val="0"/>
                                                                                              <w:marTop w:val="0"/>
                                                                                              <w:marBottom w:val="0"/>
                                                                                              <w:divBdr>
                                                                                                <w:top w:val="none" w:sz="0" w:space="0" w:color="auto"/>
                                                                                                <w:left w:val="none" w:sz="0" w:space="0" w:color="auto"/>
                                                                                                <w:bottom w:val="none" w:sz="0" w:space="0" w:color="auto"/>
                                                                                                <w:right w:val="none" w:sz="0" w:space="0" w:color="auto"/>
                                                                                              </w:divBdr>
                                                                                              <w:divsChild>
                                                                                                <w:div w:id="992175524">
                                                                                                  <w:marLeft w:val="0"/>
                                                                                                  <w:marRight w:val="0"/>
                                                                                                  <w:marTop w:val="0"/>
                                                                                                  <w:marBottom w:val="0"/>
                                                                                                  <w:divBdr>
                                                                                                    <w:top w:val="none" w:sz="0" w:space="0" w:color="auto"/>
                                                                                                    <w:left w:val="none" w:sz="0" w:space="0" w:color="auto"/>
                                                                                                    <w:bottom w:val="none" w:sz="0" w:space="0" w:color="auto"/>
                                                                                                    <w:right w:val="none" w:sz="0" w:space="0" w:color="auto"/>
                                                                                                  </w:divBdr>
                                                                                                  <w:divsChild>
                                                                                                    <w:div w:id="1500923213">
                                                                                                      <w:marLeft w:val="0"/>
                                                                                                      <w:marRight w:val="0"/>
                                                                                                      <w:marTop w:val="0"/>
                                                                                                      <w:marBottom w:val="0"/>
                                                                                                      <w:divBdr>
                                                                                                        <w:top w:val="none" w:sz="0" w:space="0" w:color="auto"/>
                                                                                                        <w:left w:val="none" w:sz="0" w:space="0" w:color="auto"/>
                                                                                                        <w:bottom w:val="none" w:sz="0" w:space="0" w:color="auto"/>
                                                                                                        <w:right w:val="none" w:sz="0" w:space="0" w:color="auto"/>
                                                                                                      </w:divBdr>
                                                                                                      <w:divsChild>
                                                                                                        <w:div w:id="971323718">
                                                                                                          <w:marLeft w:val="0"/>
                                                                                                          <w:marRight w:val="0"/>
                                                                                                          <w:marTop w:val="0"/>
                                                                                                          <w:marBottom w:val="0"/>
                                                                                                          <w:divBdr>
                                                                                                            <w:top w:val="none" w:sz="0" w:space="0" w:color="auto"/>
                                                                                                            <w:left w:val="none" w:sz="0" w:space="0" w:color="auto"/>
                                                                                                            <w:bottom w:val="none" w:sz="0" w:space="0" w:color="auto"/>
                                                                                                            <w:right w:val="none" w:sz="0" w:space="0" w:color="auto"/>
                                                                                                          </w:divBdr>
                                                                                                          <w:divsChild>
                                                                                                            <w:div w:id="3894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847832">
      <w:bodyDiv w:val="1"/>
      <w:marLeft w:val="0"/>
      <w:marRight w:val="0"/>
      <w:marTop w:val="0"/>
      <w:marBottom w:val="0"/>
      <w:divBdr>
        <w:top w:val="none" w:sz="0" w:space="0" w:color="auto"/>
        <w:left w:val="none" w:sz="0" w:space="0" w:color="auto"/>
        <w:bottom w:val="none" w:sz="0" w:space="0" w:color="auto"/>
        <w:right w:val="none" w:sz="0" w:space="0" w:color="auto"/>
      </w:divBdr>
    </w:div>
    <w:div w:id="1438872008">
      <w:bodyDiv w:val="1"/>
      <w:marLeft w:val="0"/>
      <w:marRight w:val="0"/>
      <w:marTop w:val="0"/>
      <w:marBottom w:val="0"/>
      <w:divBdr>
        <w:top w:val="none" w:sz="0" w:space="0" w:color="auto"/>
        <w:left w:val="none" w:sz="0" w:space="0" w:color="auto"/>
        <w:bottom w:val="none" w:sz="0" w:space="0" w:color="auto"/>
        <w:right w:val="none" w:sz="0" w:space="0" w:color="auto"/>
      </w:divBdr>
    </w:div>
    <w:div w:id="1449474542">
      <w:bodyDiv w:val="1"/>
      <w:marLeft w:val="0"/>
      <w:marRight w:val="0"/>
      <w:marTop w:val="0"/>
      <w:marBottom w:val="0"/>
      <w:divBdr>
        <w:top w:val="none" w:sz="0" w:space="0" w:color="auto"/>
        <w:left w:val="none" w:sz="0" w:space="0" w:color="auto"/>
        <w:bottom w:val="none" w:sz="0" w:space="0" w:color="auto"/>
        <w:right w:val="none" w:sz="0" w:space="0" w:color="auto"/>
      </w:divBdr>
    </w:div>
    <w:div w:id="1451823872">
      <w:bodyDiv w:val="1"/>
      <w:marLeft w:val="0"/>
      <w:marRight w:val="0"/>
      <w:marTop w:val="0"/>
      <w:marBottom w:val="0"/>
      <w:divBdr>
        <w:top w:val="none" w:sz="0" w:space="0" w:color="auto"/>
        <w:left w:val="none" w:sz="0" w:space="0" w:color="auto"/>
        <w:bottom w:val="none" w:sz="0" w:space="0" w:color="auto"/>
        <w:right w:val="none" w:sz="0" w:space="0" w:color="auto"/>
      </w:divBdr>
    </w:div>
    <w:div w:id="1453858993">
      <w:bodyDiv w:val="1"/>
      <w:marLeft w:val="0"/>
      <w:marRight w:val="0"/>
      <w:marTop w:val="0"/>
      <w:marBottom w:val="0"/>
      <w:divBdr>
        <w:top w:val="none" w:sz="0" w:space="0" w:color="auto"/>
        <w:left w:val="none" w:sz="0" w:space="0" w:color="auto"/>
        <w:bottom w:val="none" w:sz="0" w:space="0" w:color="auto"/>
        <w:right w:val="none" w:sz="0" w:space="0" w:color="auto"/>
      </w:divBdr>
      <w:divsChild>
        <w:div w:id="677191612">
          <w:marLeft w:val="0"/>
          <w:marRight w:val="0"/>
          <w:marTop w:val="0"/>
          <w:marBottom w:val="0"/>
          <w:divBdr>
            <w:top w:val="none" w:sz="0" w:space="0" w:color="auto"/>
            <w:left w:val="none" w:sz="0" w:space="0" w:color="auto"/>
            <w:bottom w:val="none" w:sz="0" w:space="0" w:color="auto"/>
            <w:right w:val="none" w:sz="0" w:space="0" w:color="auto"/>
          </w:divBdr>
        </w:div>
        <w:div w:id="1913007419">
          <w:marLeft w:val="0"/>
          <w:marRight w:val="0"/>
          <w:marTop w:val="0"/>
          <w:marBottom w:val="0"/>
          <w:divBdr>
            <w:top w:val="none" w:sz="0" w:space="0" w:color="auto"/>
            <w:left w:val="none" w:sz="0" w:space="0" w:color="auto"/>
            <w:bottom w:val="none" w:sz="0" w:space="0" w:color="auto"/>
            <w:right w:val="none" w:sz="0" w:space="0" w:color="auto"/>
          </w:divBdr>
        </w:div>
      </w:divsChild>
    </w:div>
    <w:div w:id="1455176709">
      <w:bodyDiv w:val="1"/>
      <w:marLeft w:val="0"/>
      <w:marRight w:val="0"/>
      <w:marTop w:val="0"/>
      <w:marBottom w:val="0"/>
      <w:divBdr>
        <w:top w:val="none" w:sz="0" w:space="0" w:color="auto"/>
        <w:left w:val="none" w:sz="0" w:space="0" w:color="auto"/>
        <w:bottom w:val="none" w:sz="0" w:space="0" w:color="auto"/>
        <w:right w:val="none" w:sz="0" w:space="0" w:color="auto"/>
      </w:divBdr>
    </w:div>
    <w:div w:id="1460369787">
      <w:bodyDiv w:val="1"/>
      <w:marLeft w:val="0"/>
      <w:marRight w:val="0"/>
      <w:marTop w:val="0"/>
      <w:marBottom w:val="0"/>
      <w:divBdr>
        <w:top w:val="none" w:sz="0" w:space="0" w:color="auto"/>
        <w:left w:val="none" w:sz="0" w:space="0" w:color="auto"/>
        <w:bottom w:val="none" w:sz="0" w:space="0" w:color="auto"/>
        <w:right w:val="none" w:sz="0" w:space="0" w:color="auto"/>
      </w:divBdr>
    </w:div>
    <w:div w:id="1461000120">
      <w:bodyDiv w:val="1"/>
      <w:marLeft w:val="0"/>
      <w:marRight w:val="0"/>
      <w:marTop w:val="0"/>
      <w:marBottom w:val="0"/>
      <w:divBdr>
        <w:top w:val="none" w:sz="0" w:space="0" w:color="auto"/>
        <w:left w:val="none" w:sz="0" w:space="0" w:color="auto"/>
        <w:bottom w:val="none" w:sz="0" w:space="0" w:color="auto"/>
        <w:right w:val="none" w:sz="0" w:space="0" w:color="auto"/>
      </w:divBdr>
    </w:div>
    <w:div w:id="1464932728">
      <w:bodyDiv w:val="1"/>
      <w:marLeft w:val="0"/>
      <w:marRight w:val="0"/>
      <w:marTop w:val="0"/>
      <w:marBottom w:val="0"/>
      <w:divBdr>
        <w:top w:val="none" w:sz="0" w:space="0" w:color="auto"/>
        <w:left w:val="none" w:sz="0" w:space="0" w:color="auto"/>
        <w:bottom w:val="none" w:sz="0" w:space="0" w:color="auto"/>
        <w:right w:val="none" w:sz="0" w:space="0" w:color="auto"/>
      </w:divBdr>
    </w:div>
    <w:div w:id="1464957963">
      <w:bodyDiv w:val="1"/>
      <w:marLeft w:val="0"/>
      <w:marRight w:val="0"/>
      <w:marTop w:val="0"/>
      <w:marBottom w:val="0"/>
      <w:divBdr>
        <w:top w:val="none" w:sz="0" w:space="0" w:color="auto"/>
        <w:left w:val="none" w:sz="0" w:space="0" w:color="auto"/>
        <w:bottom w:val="none" w:sz="0" w:space="0" w:color="auto"/>
        <w:right w:val="none" w:sz="0" w:space="0" w:color="auto"/>
      </w:divBdr>
    </w:div>
    <w:div w:id="1467314845">
      <w:bodyDiv w:val="1"/>
      <w:marLeft w:val="0"/>
      <w:marRight w:val="0"/>
      <w:marTop w:val="0"/>
      <w:marBottom w:val="0"/>
      <w:divBdr>
        <w:top w:val="none" w:sz="0" w:space="0" w:color="auto"/>
        <w:left w:val="none" w:sz="0" w:space="0" w:color="auto"/>
        <w:bottom w:val="none" w:sz="0" w:space="0" w:color="auto"/>
        <w:right w:val="none" w:sz="0" w:space="0" w:color="auto"/>
      </w:divBdr>
    </w:div>
    <w:div w:id="1468276370">
      <w:bodyDiv w:val="1"/>
      <w:marLeft w:val="0"/>
      <w:marRight w:val="0"/>
      <w:marTop w:val="0"/>
      <w:marBottom w:val="0"/>
      <w:divBdr>
        <w:top w:val="none" w:sz="0" w:space="0" w:color="auto"/>
        <w:left w:val="none" w:sz="0" w:space="0" w:color="auto"/>
        <w:bottom w:val="none" w:sz="0" w:space="0" w:color="auto"/>
        <w:right w:val="none" w:sz="0" w:space="0" w:color="auto"/>
      </w:divBdr>
      <w:divsChild>
        <w:div w:id="746391024">
          <w:marLeft w:val="0"/>
          <w:marRight w:val="0"/>
          <w:marTop w:val="0"/>
          <w:marBottom w:val="0"/>
          <w:divBdr>
            <w:top w:val="none" w:sz="0" w:space="0" w:color="auto"/>
            <w:left w:val="none" w:sz="0" w:space="0" w:color="auto"/>
            <w:bottom w:val="none" w:sz="0" w:space="0" w:color="auto"/>
            <w:right w:val="none" w:sz="0" w:space="0" w:color="auto"/>
          </w:divBdr>
        </w:div>
      </w:divsChild>
    </w:div>
    <w:div w:id="1472943395">
      <w:bodyDiv w:val="1"/>
      <w:marLeft w:val="0"/>
      <w:marRight w:val="0"/>
      <w:marTop w:val="0"/>
      <w:marBottom w:val="0"/>
      <w:divBdr>
        <w:top w:val="none" w:sz="0" w:space="0" w:color="auto"/>
        <w:left w:val="none" w:sz="0" w:space="0" w:color="auto"/>
        <w:bottom w:val="none" w:sz="0" w:space="0" w:color="auto"/>
        <w:right w:val="none" w:sz="0" w:space="0" w:color="auto"/>
      </w:divBdr>
    </w:div>
    <w:div w:id="1481769852">
      <w:bodyDiv w:val="1"/>
      <w:marLeft w:val="0"/>
      <w:marRight w:val="0"/>
      <w:marTop w:val="0"/>
      <w:marBottom w:val="0"/>
      <w:divBdr>
        <w:top w:val="none" w:sz="0" w:space="0" w:color="auto"/>
        <w:left w:val="none" w:sz="0" w:space="0" w:color="auto"/>
        <w:bottom w:val="none" w:sz="0" w:space="0" w:color="auto"/>
        <w:right w:val="none" w:sz="0" w:space="0" w:color="auto"/>
      </w:divBdr>
    </w:div>
    <w:div w:id="1483040851">
      <w:bodyDiv w:val="1"/>
      <w:marLeft w:val="0"/>
      <w:marRight w:val="0"/>
      <w:marTop w:val="0"/>
      <w:marBottom w:val="0"/>
      <w:divBdr>
        <w:top w:val="none" w:sz="0" w:space="0" w:color="auto"/>
        <w:left w:val="none" w:sz="0" w:space="0" w:color="auto"/>
        <w:bottom w:val="none" w:sz="0" w:space="0" w:color="auto"/>
        <w:right w:val="none" w:sz="0" w:space="0" w:color="auto"/>
      </w:divBdr>
    </w:div>
    <w:div w:id="1483736177">
      <w:bodyDiv w:val="1"/>
      <w:marLeft w:val="0"/>
      <w:marRight w:val="0"/>
      <w:marTop w:val="0"/>
      <w:marBottom w:val="0"/>
      <w:divBdr>
        <w:top w:val="none" w:sz="0" w:space="0" w:color="auto"/>
        <w:left w:val="none" w:sz="0" w:space="0" w:color="auto"/>
        <w:bottom w:val="none" w:sz="0" w:space="0" w:color="auto"/>
        <w:right w:val="none" w:sz="0" w:space="0" w:color="auto"/>
      </w:divBdr>
    </w:div>
    <w:div w:id="1486626394">
      <w:bodyDiv w:val="1"/>
      <w:marLeft w:val="0"/>
      <w:marRight w:val="0"/>
      <w:marTop w:val="0"/>
      <w:marBottom w:val="0"/>
      <w:divBdr>
        <w:top w:val="none" w:sz="0" w:space="0" w:color="auto"/>
        <w:left w:val="none" w:sz="0" w:space="0" w:color="auto"/>
        <w:bottom w:val="none" w:sz="0" w:space="0" w:color="auto"/>
        <w:right w:val="none" w:sz="0" w:space="0" w:color="auto"/>
      </w:divBdr>
    </w:div>
    <w:div w:id="1487278462">
      <w:bodyDiv w:val="1"/>
      <w:marLeft w:val="0"/>
      <w:marRight w:val="0"/>
      <w:marTop w:val="0"/>
      <w:marBottom w:val="0"/>
      <w:divBdr>
        <w:top w:val="none" w:sz="0" w:space="0" w:color="auto"/>
        <w:left w:val="none" w:sz="0" w:space="0" w:color="auto"/>
        <w:bottom w:val="none" w:sz="0" w:space="0" w:color="auto"/>
        <w:right w:val="none" w:sz="0" w:space="0" w:color="auto"/>
      </w:divBdr>
    </w:div>
    <w:div w:id="1491602230">
      <w:bodyDiv w:val="1"/>
      <w:marLeft w:val="0"/>
      <w:marRight w:val="0"/>
      <w:marTop w:val="0"/>
      <w:marBottom w:val="0"/>
      <w:divBdr>
        <w:top w:val="none" w:sz="0" w:space="0" w:color="auto"/>
        <w:left w:val="none" w:sz="0" w:space="0" w:color="auto"/>
        <w:bottom w:val="none" w:sz="0" w:space="0" w:color="auto"/>
        <w:right w:val="none" w:sz="0" w:space="0" w:color="auto"/>
      </w:divBdr>
    </w:div>
    <w:div w:id="1497065399">
      <w:bodyDiv w:val="1"/>
      <w:marLeft w:val="0"/>
      <w:marRight w:val="0"/>
      <w:marTop w:val="0"/>
      <w:marBottom w:val="0"/>
      <w:divBdr>
        <w:top w:val="none" w:sz="0" w:space="0" w:color="auto"/>
        <w:left w:val="none" w:sz="0" w:space="0" w:color="auto"/>
        <w:bottom w:val="none" w:sz="0" w:space="0" w:color="auto"/>
        <w:right w:val="none" w:sz="0" w:space="0" w:color="auto"/>
      </w:divBdr>
    </w:div>
    <w:div w:id="1498299768">
      <w:bodyDiv w:val="1"/>
      <w:marLeft w:val="0"/>
      <w:marRight w:val="0"/>
      <w:marTop w:val="0"/>
      <w:marBottom w:val="0"/>
      <w:divBdr>
        <w:top w:val="none" w:sz="0" w:space="0" w:color="auto"/>
        <w:left w:val="none" w:sz="0" w:space="0" w:color="auto"/>
        <w:bottom w:val="none" w:sz="0" w:space="0" w:color="auto"/>
        <w:right w:val="none" w:sz="0" w:space="0" w:color="auto"/>
      </w:divBdr>
    </w:div>
    <w:div w:id="1499150736">
      <w:bodyDiv w:val="1"/>
      <w:marLeft w:val="0"/>
      <w:marRight w:val="0"/>
      <w:marTop w:val="0"/>
      <w:marBottom w:val="0"/>
      <w:divBdr>
        <w:top w:val="none" w:sz="0" w:space="0" w:color="auto"/>
        <w:left w:val="none" w:sz="0" w:space="0" w:color="auto"/>
        <w:bottom w:val="none" w:sz="0" w:space="0" w:color="auto"/>
        <w:right w:val="none" w:sz="0" w:space="0" w:color="auto"/>
      </w:divBdr>
    </w:div>
    <w:div w:id="1505165634">
      <w:bodyDiv w:val="1"/>
      <w:marLeft w:val="0"/>
      <w:marRight w:val="0"/>
      <w:marTop w:val="0"/>
      <w:marBottom w:val="0"/>
      <w:divBdr>
        <w:top w:val="none" w:sz="0" w:space="0" w:color="auto"/>
        <w:left w:val="none" w:sz="0" w:space="0" w:color="auto"/>
        <w:bottom w:val="none" w:sz="0" w:space="0" w:color="auto"/>
        <w:right w:val="none" w:sz="0" w:space="0" w:color="auto"/>
      </w:divBdr>
    </w:div>
    <w:div w:id="1507549058">
      <w:bodyDiv w:val="1"/>
      <w:marLeft w:val="0"/>
      <w:marRight w:val="0"/>
      <w:marTop w:val="0"/>
      <w:marBottom w:val="0"/>
      <w:divBdr>
        <w:top w:val="none" w:sz="0" w:space="0" w:color="auto"/>
        <w:left w:val="none" w:sz="0" w:space="0" w:color="auto"/>
        <w:bottom w:val="none" w:sz="0" w:space="0" w:color="auto"/>
        <w:right w:val="none" w:sz="0" w:space="0" w:color="auto"/>
      </w:divBdr>
    </w:div>
    <w:div w:id="1509714247">
      <w:bodyDiv w:val="1"/>
      <w:marLeft w:val="0"/>
      <w:marRight w:val="0"/>
      <w:marTop w:val="0"/>
      <w:marBottom w:val="0"/>
      <w:divBdr>
        <w:top w:val="none" w:sz="0" w:space="0" w:color="auto"/>
        <w:left w:val="none" w:sz="0" w:space="0" w:color="auto"/>
        <w:bottom w:val="none" w:sz="0" w:space="0" w:color="auto"/>
        <w:right w:val="none" w:sz="0" w:space="0" w:color="auto"/>
      </w:divBdr>
    </w:div>
    <w:div w:id="1520198800">
      <w:bodyDiv w:val="1"/>
      <w:marLeft w:val="0"/>
      <w:marRight w:val="0"/>
      <w:marTop w:val="0"/>
      <w:marBottom w:val="0"/>
      <w:divBdr>
        <w:top w:val="none" w:sz="0" w:space="0" w:color="auto"/>
        <w:left w:val="none" w:sz="0" w:space="0" w:color="auto"/>
        <w:bottom w:val="none" w:sz="0" w:space="0" w:color="auto"/>
        <w:right w:val="none" w:sz="0" w:space="0" w:color="auto"/>
      </w:divBdr>
    </w:div>
    <w:div w:id="1520926692">
      <w:bodyDiv w:val="1"/>
      <w:marLeft w:val="0"/>
      <w:marRight w:val="0"/>
      <w:marTop w:val="0"/>
      <w:marBottom w:val="0"/>
      <w:divBdr>
        <w:top w:val="none" w:sz="0" w:space="0" w:color="auto"/>
        <w:left w:val="none" w:sz="0" w:space="0" w:color="auto"/>
        <w:bottom w:val="none" w:sz="0" w:space="0" w:color="auto"/>
        <w:right w:val="none" w:sz="0" w:space="0" w:color="auto"/>
      </w:divBdr>
    </w:div>
    <w:div w:id="1521624119">
      <w:bodyDiv w:val="1"/>
      <w:marLeft w:val="0"/>
      <w:marRight w:val="0"/>
      <w:marTop w:val="0"/>
      <w:marBottom w:val="0"/>
      <w:divBdr>
        <w:top w:val="none" w:sz="0" w:space="0" w:color="auto"/>
        <w:left w:val="none" w:sz="0" w:space="0" w:color="auto"/>
        <w:bottom w:val="none" w:sz="0" w:space="0" w:color="auto"/>
        <w:right w:val="none" w:sz="0" w:space="0" w:color="auto"/>
      </w:divBdr>
    </w:div>
    <w:div w:id="1525097066">
      <w:bodyDiv w:val="1"/>
      <w:marLeft w:val="0"/>
      <w:marRight w:val="0"/>
      <w:marTop w:val="0"/>
      <w:marBottom w:val="0"/>
      <w:divBdr>
        <w:top w:val="none" w:sz="0" w:space="0" w:color="auto"/>
        <w:left w:val="none" w:sz="0" w:space="0" w:color="auto"/>
        <w:bottom w:val="none" w:sz="0" w:space="0" w:color="auto"/>
        <w:right w:val="none" w:sz="0" w:space="0" w:color="auto"/>
      </w:divBdr>
    </w:div>
    <w:div w:id="1525285719">
      <w:bodyDiv w:val="1"/>
      <w:marLeft w:val="0"/>
      <w:marRight w:val="0"/>
      <w:marTop w:val="0"/>
      <w:marBottom w:val="0"/>
      <w:divBdr>
        <w:top w:val="none" w:sz="0" w:space="0" w:color="auto"/>
        <w:left w:val="none" w:sz="0" w:space="0" w:color="auto"/>
        <w:bottom w:val="none" w:sz="0" w:space="0" w:color="auto"/>
        <w:right w:val="none" w:sz="0" w:space="0" w:color="auto"/>
      </w:divBdr>
      <w:divsChild>
        <w:div w:id="1320230149">
          <w:marLeft w:val="0"/>
          <w:marRight w:val="0"/>
          <w:marTop w:val="0"/>
          <w:marBottom w:val="0"/>
          <w:divBdr>
            <w:top w:val="none" w:sz="0" w:space="0" w:color="auto"/>
            <w:left w:val="none" w:sz="0" w:space="0" w:color="auto"/>
            <w:bottom w:val="none" w:sz="0" w:space="0" w:color="auto"/>
            <w:right w:val="none" w:sz="0" w:space="0" w:color="auto"/>
          </w:divBdr>
        </w:div>
      </w:divsChild>
    </w:div>
    <w:div w:id="1526484565">
      <w:bodyDiv w:val="1"/>
      <w:marLeft w:val="0"/>
      <w:marRight w:val="0"/>
      <w:marTop w:val="0"/>
      <w:marBottom w:val="0"/>
      <w:divBdr>
        <w:top w:val="none" w:sz="0" w:space="0" w:color="auto"/>
        <w:left w:val="none" w:sz="0" w:space="0" w:color="auto"/>
        <w:bottom w:val="none" w:sz="0" w:space="0" w:color="auto"/>
        <w:right w:val="none" w:sz="0" w:space="0" w:color="auto"/>
      </w:divBdr>
    </w:div>
    <w:div w:id="1534733621">
      <w:bodyDiv w:val="1"/>
      <w:marLeft w:val="0"/>
      <w:marRight w:val="0"/>
      <w:marTop w:val="0"/>
      <w:marBottom w:val="0"/>
      <w:divBdr>
        <w:top w:val="none" w:sz="0" w:space="0" w:color="auto"/>
        <w:left w:val="none" w:sz="0" w:space="0" w:color="auto"/>
        <w:bottom w:val="none" w:sz="0" w:space="0" w:color="auto"/>
        <w:right w:val="none" w:sz="0" w:space="0" w:color="auto"/>
      </w:divBdr>
    </w:div>
    <w:div w:id="1535847530">
      <w:bodyDiv w:val="1"/>
      <w:marLeft w:val="0"/>
      <w:marRight w:val="0"/>
      <w:marTop w:val="0"/>
      <w:marBottom w:val="0"/>
      <w:divBdr>
        <w:top w:val="none" w:sz="0" w:space="0" w:color="auto"/>
        <w:left w:val="none" w:sz="0" w:space="0" w:color="auto"/>
        <w:bottom w:val="none" w:sz="0" w:space="0" w:color="auto"/>
        <w:right w:val="none" w:sz="0" w:space="0" w:color="auto"/>
      </w:divBdr>
    </w:div>
    <w:div w:id="1539008609">
      <w:bodyDiv w:val="1"/>
      <w:marLeft w:val="0"/>
      <w:marRight w:val="0"/>
      <w:marTop w:val="0"/>
      <w:marBottom w:val="0"/>
      <w:divBdr>
        <w:top w:val="none" w:sz="0" w:space="0" w:color="auto"/>
        <w:left w:val="none" w:sz="0" w:space="0" w:color="auto"/>
        <w:bottom w:val="none" w:sz="0" w:space="0" w:color="auto"/>
        <w:right w:val="none" w:sz="0" w:space="0" w:color="auto"/>
      </w:divBdr>
    </w:div>
    <w:div w:id="1540507466">
      <w:bodyDiv w:val="1"/>
      <w:marLeft w:val="0"/>
      <w:marRight w:val="0"/>
      <w:marTop w:val="0"/>
      <w:marBottom w:val="0"/>
      <w:divBdr>
        <w:top w:val="none" w:sz="0" w:space="0" w:color="auto"/>
        <w:left w:val="none" w:sz="0" w:space="0" w:color="auto"/>
        <w:bottom w:val="none" w:sz="0" w:space="0" w:color="auto"/>
        <w:right w:val="none" w:sz="0" w:space="0" w:color="auto"/>
      </w:divBdr>
    </w:div>
    <w:div w:id="1540778147">
      <w:bodyDiv w:val="1"/>
      <w:marLeft w:val="0"/>
      <w:marRight w:val="0"/>
      <w:marTop w:val="0"/>
      <w:marBottom w:val="0"/>
      <w:divBdr>
        <w:top w:val="none" w:sz="0" w:space="0" w:color="auto"/>
        <w:left w:val="none" w:sz="0" w:space="0" w:color="auto"/>
        <w:bottom w:val="none" w:sz="0" w:space="0" w:color="auto"/>
        <w:right w:val="none" w:sz="0" w:space="0" w:color="auto"/>
      </w:divBdr>
    </w:div>
    <w:div w:id="1542206648">
      <w:bodyDiv w:val="1"/>
      <w:marLeft w:val="0"/>
      <w:marRight w:val="0"/>
      <w:marTop w:val="0"/>
      <w:marBottom w:val="0"/>
      <w:divBdr>
        <w:top w:val="none" w:sz="0" w:space="0" w:color="auto"/>
        <w:left w:val="none" w:sz="0" w:space="0" w:color="auto"/>
        <w:bottom w:val="none" w:sz="0" w:space="0" w:color="auto"/>
        <w:right w:val="none" w:sz="0" w:space="0" w:color="auto"/>
      </w:divBdr>
    </w:div>
    <w:div w:id="1542356565">
      <w:bodyDiv w:val="1"/>
      <w:marLeft w:val="0"/>
      <w:marRight w:val="0"/>
      <w:marTop w:val="0"/>
      <w:marBottom w:val="0"/>
      <w:divBdr>
        <w:top w:val="none" w:sz="0" w:space="0" w:color="auto"/>
        <w:left w:val="none" w:sz="0" w:space="0" w:color="auto"/>
        <w:bottom w:val="none" w:sz="0" w:space="0" w:color="auto"/>
        <w:right w:val="none" w:sz="0" w:space="0" w:color="auto"/>
      </w:divBdr>
    </w:div>
    <w:div w:id="1542672315">
      <w:bodyDiv w:val="1"/>
      <w:marLeft w:val="0"/>
      <w:marRight w:val="0"/>
      <w:marTop w:val="0"/>
      <w:marBottom w:val="0"/>
      <w:divBdr>
        <w:top w:val="none" w:sz="0" w:space="0" w:color="auto"/>
        <w:left w:val="none" w:sz="0" w:space="0" w:color="auto"/>
        <w:bottom w:val="none" w:sz="0" w:space="0" w:color="auto"/>
        <w:right w:val="none" w:sz="0" w:space="0" w:color="auto"/>
      </w:divBdr>
    </w:div>
    <w:div w:id="1547335587">
      <w:bodyDiv w:val="1"/>
      <w:marLeft w:val="0"/>
      <w:marRight w:val="0"/>
      <w:marTop w:val="0"/>
      <w:marBottom w:val="0"/>
      <w:divBdr>
        <w:top w:val="none" w:sz="0" w:space="0" w:color="auto"/>
        <w:left w:val="none" w:sz="0" w:space="0" w:color="auto"/>
        <w:bottom w:val="none" w:sz="0" w:space="0" w:color="auto"/>
        <w:right w:val="none" w:sz="0" w:space="0" w:color="auto"/>
      </w:divBdr>
    </w:div>
    <w:div w:id="1547572098">
      <w:bodyDiv w:val="1"/>
      <w:marLeft w:val="0"/>
      <w:marRight w:val="0"/>
      <w:marTop w:val="0"/>
      <w:marBottom w:val="0"/>
      <w:divBdr>
        <w:top w:val="none" w:sz="0" w:space="0" w:color="auto"/>
        <w:left w:val="none" w:sz="0" w:space="0" w:color="auto"/>
        <w:bottom w:val="none" w:sz="0" w:space="0" w:color="auto"/>
        <w:right w:val="none" w:sz="0" w:space="0" w:color="auto"/>
      </w:divBdr>
    </w:div>
    <w:div w:id="1547642385">
      <w:bodyDiv w:val="1"/>
      <w:marLeft w:val="0"/>
      <w:marRight w:val="0"/>
      <w:marTop w:val="0"/>
      <w:marBottom w:val="0"/>
      <w:divBdr>
        <w:top w:val="none" w:sz="0" w:space="0" w:color="auto"/>
        <w:left w:val="none" w:sz="0" w:space="0" w:color="auto"/>
        <w:bottom w:val="none" w:sz="0" w:space="0" w:color="auto"/>
        <w:right w:val="none" w:sz="0" w:space="0" w:color="auto"/>
      </w:divBdr>
    </w:div>
    <w:div w:id="1547713050">
      <w:bodyDiv w:val="1"/>
      <w:marLeft w:val="0"/>
      <w:marRight w:val="0"/>
      <w:marTop w:val="0"/>
      <w:marBottom w:val="0"/>
      <w:divBdr>
        <w:top w:val="none" w:sz="0" w:space="0" w:color="auto"/>
        <w:left w:val="none" w:sz="0" w:space="0" w:color="auto"/>
        <w:bottom w:val="none" w:sz="0" w:space="0" w:color="auto"/>
        <w:right w:val="none" w:sz="0" w:space="0" w:color="auto"/>
      </w:divBdr>
    </w:div>
    <w:div w:id="1547839705">
      <w:bodyDiv w:val="1"/>
      <w:marLeft w:val="0"/>
      <w:marRight w:val="0"/>
      <w:marTop w:val="0"/>
      <w:marBottom w:val="0"/>
      <w:divBdr>
        <w:top w:val="none" w:sz="0" w:space="0" w:color="auto"/>
        <w:left w:val="none" w:sz="0" w:space="0" w:color="auto"/>
        <w:bottom w:val="none" w:sz="0" w:space="0" w:color="auto"/>
        <w:right w:val="none" w:sz="0" w:space="0" w:color="auto"/>
      </w:divBdr>
    </w:div>
    <w:div w:id="1553497715">
      <w:bodyDiv w:val="1"/>
      <w:marLeft w:val="0"/>
      <w:marRight w:val="0"/>
      <w:marTop w:val="0"/>
      <w:marBottom w:val="0"/>
      <w:divBdr>
        <w:top w:val="none" w:sz="0" w:space="0" w:color="auto"/>
        <w:left w:val="none" w:sz="0" w:space="0" w:color="auto"/>
        <w:bottom w:val="none" w:sz="0" w:space="0" w:color="auto"/>
        <w:right w:val="none" w:sz="0" w:space="0" w:color="auto"/>
      </w:divBdr>
    </w:div>
    <w:div w:id="1554807184">
      <w:bodyDiv w:val="1"/>
      <w:marLeft w:val="0"/>
      <w:marRight w:val="0"/>
      <w:marTop w:val="0"/>
      <w:marBottom w:val="0"/>
      <w:divBdr>
        <w:top w:val="none" w:sz="0" w:space="0" w:color="auto"/>
        <w:left w:val="none" w:sz="0" w:space="0" w:color="auto"/>
        <w:bottom w:val="none" w:sz="0" w:space="0" w:color="auto"/>
        <w:right w:val="none" w:sz="0" w:space="0" w:color="auto"/>
      </w:divBdr>
    </w:div>
    <w:div w:id="1555921625">
      <w:bodyDiv w:val="1"/>
      <w:marLeft w:val="0"/>
      <w:marRight w:val="0"/>
      <w:marTop w:val="0"/>
      <w:marBottom w:val="0"/>
      <w:divBdr>
        <w:top w:val="none" w:sz="0" w:space="0" w:color="auto"/>
        <w:left w:val="none" w:sz="0" w:space="0" w:color="auto"/>
        <w:bottom w:val="none" w:sz="0" w:space="0" w:color="auto"/>
        <w:right w:val="none" w:sz="0" w:space="0" w:color="auto"/>
      </w:divBdr>
    </w:div>
    <w:div w:id="1556818255">
      <w:bodyDiv w:val="1"/>
      <w:marLeft w:val="0"/>
      <w:marRight w:val="0"/>
      <w:marTop w:val="0"/>
      <w:marBottom w:val="0"/>
      <w:divBdr>
        <w:top w:val="none" w:sz="0" w:space="0" w:color="auto"/>
        <w:left w:val="none" w:sz="0" w:space="0" w:color="auto"/>
        <w:bottom w:val="none" w:sz="0" w:space="0" w:color="auto"/>
        <w:right w:val="none" w:sz="0" w:space="0" w:color="auto"/>
      </w:divBdr>
    </w:div>
    <w:div w:id="1562130709">
      <w:bodyDiv w:val="1"/>
      <w:marLeft w:val="0"/>
      <w:marRight w:val="0"/>
      <w:marTop w:val="0"/>
      <w:marBottom w:val="0"/>
      <w:divBdr>
        <w:top w:val="none" w:sz="0" w:space="0" w:color="auto"/>
        <w:left w:val="none" w:sz="0" w:space="0" w:color="auto"/>
        <w:bottom w:val="none" w:sz="0" w:space="0" w:color="auto"/>
        <w:right w:val="none" w:sz="0" w:space="0" w:color="auto"/>
      </w:divBdr>
    </w:div>
    <w:div w:id="1562716161">
      <w:bodyDiv w:val="1"/>
      <w:marLeft w:val="0"/>
      <w:marRight w:val="0"/>
      <w:marTop w:val="0"/>
      <w:marBottom w:val="0"/>
      <w:divBdr>
        <w:top w:val="none" w:sz="0" w:space="0" w:color="auto"/>
        <w:left w:val="none" w:sz="0" w:space="0" w:color="auto"/>
        <w:bottom w:val="none" w:sz="0" w:space="0" w:color="auto"/>
        <w:right w:val="none" w:sz="0" w:space="0" w:color="auto"/>
      </w:divBdr>
    </w:div>
    <w:div w:id="1566338038">
      <w:bodyDiv w:val="1"/>
      <w:marLeft w:val="0"/>
      <w:marRight w:val="0"/>
      <w:marTop w:val="0"/>
      <w:marBottom w:val="0"/>
      <w:divBdr>
        <w:top w:val="none" w:sz="0" w:space="0" w:color="auto"/>
        <w:left w:val="none" w:sz="0" w:space="0" w:color="auto"/>
        <w:bottom w:val="none" w:sz="0" w:space="0" w:color="auto"/>
        <w:right w:val="none" w:sz="0" w:space="0" w:color="auto"/>
      </w:divBdr>
    </w:div>
    <w:div w:id="1568880820">
      <w:bodyDiv w:val="1"/>
      <w:marLeft w:val="0"/>
      <w:marRight w:val="0"/>
      <w:marTop w:val="0"/>
      <w:marBottom w:val="0"/>
      <w:divBdr>
        <w:top w:val="none" w:sz="0" w:space="0" w:color="auto"/>
        <w:left w:val="none" w:sz="0" w:space="0" w:color="auto"/>
        <w:bottom w:val="none" w:sz="0" w:space="0" w:color="auto"/>
        <w:right w:val="none" w:sz="0" w:space="0" w:color="auto"/>
      </w:divBdr>
    </w:div>
    <w:div w:id="1569415272">
      <w:bodyDiv w:val="1"/>
      <w:marLeft w:val="0"/>
      <w:marRight w:val="0"/>
      <w:marTop w:val="0"/>
      <w:marBottom w:val="0"/>
      <w:divBdr>
        <w:top w:val="none" w:sz="0" w:space="0" w:color="auto"/>
        <w:left w:val="none" w:sz="0" w:space="0" w:color="auto"/>
        <w:bottom w:val="none" w:sz="0" w:space="0" w:color="auto"/>
        <w:right w:val="none" w:sz="0" w:space="0" w:color="auto"/>
      </w:divBdr>
    </w:div>
    <w:div w:id="1573200585">
      <w:bodyDiv w:val="1"/>
      <w:marLeft w:val="0"/>
      <w:marRight w:val="0"/>
      <w:marTop w:val="0"/>
      <w:marBottom w:val="0"/>
      <w:divBdr>
        <w:top w:val="none" w:sz="0" w:space="0" w:color="auto"/>
        <w:left w:val="none" w:sz="0" w:space="0" w:color="auto"/>
        <w:bottom w:val="none" w:sz="0" w:space="0" w:color="auto"/>
        <w:right w:val="none" w:sz="0" w:space="0" w:color="auto"/>
      </w:divBdr>
    </w:div>
    <w:div w:id="1580214449">
      <w:bodyDiv w:val="1"/>
      <w:marLeft w:val="0"/>
      <w:marRight w:val="0"/>
      <w:marTop w:val="0"/>
      <w:marBottom w:val="0"/>
      <w:divBdr>
        <w:top w:val="none" w:sz="0" w:space="0" w:color="auto"/>
        <w:left w:val="none" w:sz="0" w:space="0" w:color="auto"/>
        <w:bottom w:val="none" w:sz="0" w:space="0" w:color="auto"/>
        <w:right w:val="none" w:sz="0" w:space="0" w:color="auto"/>
      </w:divBdr>
    </w:div>
    <w:div w:id="1582519473">
      <w:bodyDiv w:val="1"/>
      <w:marLeft w:val="0"/>
      <w:marRight w:val="0"/>
      <w:marTop w:val="0"/>
      <w:marBottom w:val="0"/>
      <w:divBdr>
        <w:top w:val="none" w:sz="0" w:space="0" w:color="auto"/>
        <w:left w:val="none" w:sz="0" w:space="0" w:color="auto"/>
        <w:bottom w:val="none" w:sz="0" w:space="0" w:color="auto"/>
        <w:right w:val="none" w:sz="0" w:space="0" w:color="auto"/>
      </w:divBdr>
    </w:div>
    <w:div w:id="1593929275">
      <w:bodyDiv w:val="1"/>
      <w:marLeft w:val="0"/>
      <w:marRight w:val="0"/>
      <w:marTop w:val="0"/>
      <w:marBottom w:val="0"/>
      <w:divBdr>
        <w:top w:val="none" w:sz="0" w:space="0" w:color="auto"/>
        <w:left w:val="none" w:sz="0" w:space="0" w:color="auto"/>
        <w:bottom w:val="none" w:sz="0" w:space="0" w:color="auto"/>
        <w:right w:val="none" w:sz="0" w:space="0" w:color="auto"/>
      </w:divBdr>
    </w:div>
    <w:div w:id="1595236525">
      <w:bodyDiv w:val="1"/>
      <w:marLeft w:val="0"/>
      <w:marRight w:val="0"/>
      <w:marTop w:val="0"/>
      <w:marBottom w:val="0"/>
      <w:divBdr>
        <w:top w:val="none" w:sz="0" w:space="0" w:color="auto"/>
        <w:left w:val="none" w:sz="0" w:space="0" w:color="auto"/>
        <w:bottom w:val="none" w:sz="0" w:space="0" w:color="auto"/>
        <w:right w:val="none" w:sz="0" w:space="0" w:color="auto"/>
      </w:divBdr>
    </w:div>
    <w:div w:id="1596396315">
      <w:bodyDiv w:val="1"/>
      <w:marLeft w:val="0"/>
      <w:marRight w:val="0"/>
      <w:marTop w:val="0"/>
      <w:marBottom w:val="0"/>
      <w:divBdr>
        <w:top w:val="none" w:sz="0" w:space="0" w:color="auto"/>
        <w:left w:val="none" w:sz="0" w:space="0" w:color="auto"/>
        <w:bottom w:val="none" w:sz="0" w:space="0" w:color="auto"/>
        <w:right w:val="none" w:sz="0" w:space="0" w:color="auto"/>
      </w:divBdr>
    </w:div>
    <w:div w:id="1597205672">
      <w:bodyDiv w:val="1"/>
      <w:marLeft w:val="0"/>
      <w:marRight w:val="0"/>
      <w:marTop w:val="0"/>
      <w:marBottom w:val="0"/>
      <w:divBdr>
        <w:top w:val="none" w:sz="0" w:space="0" w:color="auto"/>
        <w:left w:val="none" w:sz="0" w:space="0" w:color="auto"/>
        <w:bottom w:val="none" w:sz="0" w:space="0" w:color="auto"/>
        <w:right w:val="none" w:sz="0" w:space="0" w:color="auto"/>
      </w:divBdr>
      <w:divsChild>
        <w:div w:id="1934974224">
          <w:marLeft w:val="0"/>
          <w:marRight w:val="0"/>
          <w:marTop w:val="0"/>
          <w:marBottom w:val="0"/>
          <w:divBdr>
            <w:top w:val="none" w:sz="0" w:space="0" w:color="auto"/>
            <w:left w:val="none" w:sz="0" w:space="0" w:color="auto"/>
            <w:bottom w:val="none" w:sz="0" w:space="0" w:color="auto"/>
            <w:right w:val="none" w:sz="0" w:space="0" w:color="auto"/>
          </w:divBdr>
        </w:div>
      </w:divsChild>
    </w:div>
    <w:div w:id="1602883123">
      <w:bodyDiv w:val="1"/>
      <w:marLeft w:val="0"/>
      <w:marRight w:val="0"/>
      <w:marTop w:val="0"/>
      <w:marBottom w:val="0"/>
      <w:divBdr>
        <w:top w:val="none" w:sz="0" w:space="0" w:color="auto"/>
        <w:left w:val="none" w:sz="0" w:space="0" w:color="auto"/>
        <w:bottom w:val="none" w:sz="0" w:space="0" w:color="auto"/>
        <w:right w:val="none" w:sz="0" w:space="0" w:color="auto"/>
      </w:divBdr>
    </w:div>
    <w:div w:id="1604067786">
      <w:bodyDiv w:val="1"/>
      <w:marLeft w:val="0"/>
      <w:marRight w:val="0"/>
      <w:marTop w:val="0"/>
      <w:marBottom w:val="0"/>
      <w:divBdr>
        <w:top w:val="none" w:sz="0" w:space="0" w:color="auto"/>
        <w:left w:val="none" w:sz="0" w:space="0" w:color="auto"/>
        <w:bottom w:val="none" w:sz="0" w:space="0" w:color="auto"/>
        <w:right w:val="none" w:sz="0" w:space="0" w:color="auto"/>
      </w:divBdr>
    </w:div>
    <w:div w:id="1608461625">
      <w:bodyDiv w:val="1"/>
      <w:marLeft w:val="0"/>
      <w:marRight w:val="0"/>
      <w:marTop w:val="0"/>
      <w:marBottom w:val="0"/>
      <w:divBdr>
        <w:top w:val="none" w:sz="0" w:space="0" w:color="auto"/>
        <w:left w:val="none" w:sz="0" w:space="0" w:color="auto"/>
        <w:bottom w:val="none" w:sz="0" w:space="0" w:color="auto"/>
        <w:right w:val="none" w:sz="0" w:space="0" w:color="auto"/>
      </w:divBdr>
    </w:div>
    <w:div w:id="1612125004">
      <w:bodyDiv w:val="1"/>
      <w:marLeft w:val="0"/>
      <w:marRight w:val="0"/>
      <w:marTop w:val="0"/>
      <w:marBottom w:val="0"/>
      <w:divBdr>
        <w:top w:val="none" w:sz="0" w:space="0" w:color="auto"/>
        <w:left w:val="none" w:sz="0" w:space="0" w:color="auto"/>
        <w:bottom w:val="none" w:sz="0" w:space="0" w:color="auto"/>
        <w:right w:val="none" w:sz="0" w:space="0" w:color="auto"/>
      </w:divBdr>
    </w:div>
    <w:div w:id="1618952136">
      <w:bodyDiv w:val="1"/>
      <w:marLeft w:val="0"/>
      <w:marRight w:val="0"/>
      <w:marTop w:val="0"/>
      <w:marBottom w:val="0"/>
      <w:divBdr>
        <w:top w:val="none" w:sz="0" w:space="0" w:color="auto"/>
        <w:left w:val="none" w:sz="0" w:space="0" w:color="auto"/>
        <w:bottom w:val="none" w:sz="0" w:space="0" w:color="auto"/>
        <w:right w:val="none" w:sz="0" w:space="0" w:color="auto"/>
      </w:divBdr>
    </w:div>
    <w:div w:id="1621448075">
      <w:bodyDiv w:val="1"/>
      <w:marLeft w:val="0"/>
      <w:marRight w:val="0"/>
      <w:marTop w:val="0"/>
      <w:marBottom w:val="0"/>
      <w:divBdr>
        <w:top w:val="none" w:sz="0" w:space="0" w:color="auto"/>
        <w:left w:val="none" w:sz="0" w:space="0" w:color="auto"/>
        <w:bottom w:val="none" w:sz="0" w:space="0" w:color="auto"/>
        <w:right w:val="none" w:sz="0" w:space="0" w:color="auto"/>
      </w:divBdr>
    </w:div>
    <w:div w:id="1622300992">
      <w:bodyDiv w:val="1"/>
      <w:marLeft w:val="0"/>
      <w:marRight w:val="0"/>
      <w:marTop w:val="0"/>
      <w:marBottom w:val="0"/>
      <w:divBdr>
        <w:top w:val="none" w:sz="0" w:space="0" w:color="auto"/>
        <w:left w:val="none" w:sz="0" w:space="0" w:color="auto"/>
        <w:bottom w:val="none" w:sz="0" w:space="0" w:color="auto"/>
        <w:right w:val="none" w:sz="0" w:space="0" w:color="auto"/>
      </w:divBdr>
    </w:div>
    <w:div w:id="1623147987">
      <w:bodyDiv w:val="1"/>
      <w:marLeft w:val="0"/>
      <w:marRight w:val="0"/>
      <w:marTop w:val="0"/>
      <w:marBottom w:val="0"/>
      <w:divBdr>
        <w:top w:val="none" w:sz="0" w:space="0" w:color="auto"/>
        <w:left w:val="none" w:sz="0" w:space="0" w:color="auto"/>
        <w:bottom w:val="none" w:sz="0" w:space="0" w:color="auto"/>
        <w:right w:val="none" w:sz="0" w:space="0" w:color="auto"/>
      </w:divBdr>
    </w:div>
    <w:div w:id="1624464178">
      <w:bodyDiv w:val="1"/>
      <w:marLeft w:val="0"/>
      <w:marRight w:val="0"/>
      <w:marTop w:val="0"/>
      <w:marBottom w:val="0"/>
      <w:divBdr>
        <w:top w:val="none" w:sz="0" w:space="0" w:color="auto"/>
        <w:left w:val="none" w:sz="0" w:space="0" w:color="auto"/>
        <w:bottom w:val="none" w:sz="0" w:space="0" w:color="auto"/>
        <w:right w:val="none" w:sz="0" w:space="0" w:color="auto"/>
      </w:divBdr>
    </w:div>
    <w:div w:id="1629050200">
      <w:bodyDiv w:val="1"/>
      <w:marLeft w:val="0"/>
      <w:marRight w:val="0"/>
      <w:marTop w:val="0"/>
      <w:marBottom w:val="0"/>
      <w:divBdr>
        <w:top w:val="none" w:sz="0" w:space="0" w:color="auto"/>
        <w:left w:val="none" w:sz="0" w:space="0" w:color="auto"/>
        <w:bottom w:val="none" w:sz="0" w:space="0" w:color="auto"/>
        <w:right w:val="none" w:sz="0" w:space="0" w:color="auto"/>
      </w:divBdr>
    </w:div>
    <w:div w:id="1630937201">
      <w:bodyDiv w:val="1"/>
      <w:marLeft w:val="0"/>
      <w:marRight w:val="0"/>
      <w:marTop w:val="0"/>
      <w:marBottom w:val="0"/>
      <w:divBdr>
        <w:top w:val="none" w:sz="0" w:space="0" w:color="auto"/>
        <w:left w:val="none" w:sz="0" w:space="0" w:color="auto"/>
        <w:bottom w:val="none" w:sz="0" w:space="0" w:color="auto"/>
        <w:right w:val="none" w:sz="0" w:space="0" w:color="auto"/>
      </w:divBdr>
    </w:div>
    <w:div w:id="1632175927">
      <w:bodyDiv w:val="1"/>
      <w:marLeft w:val="0"/>
      <w:marRight w:val="0"/>
      <w:marTop w:val="0"/>
      <w:marBottom w:val="0"/>
      <w:divBdr>
        <w:top w:val="none" w:sz="0" w:space="0" w:color="auto"/>
        <w:left w:val="none" w:sz="0" w:space="0" w:color="auto"/>
        <w:bottom w:val="none" w:sz="0" w:space="0" w:color="auto"/>
        <w:right w:val="none" w:sz="0" w:space="0" w:color="auto"/>
      </w:divBdr>
    </w:div>
    <w:div w:id="1634678441">
      <w:bodyDiv w:val="1"/>
      <w:marLeft w:val="0"/>
      <w:marRight w:val="0"/>
      <w:marTop w:val="0"/>
      <w:marBottom w:val="0"/>
      <w:divBdr>
        <w:top w:val="none" w:sz="0" w:space="0" w:color="auto"/>
        <w:left w:val="none" w:sz="0" w:space="0" w:color="auto"/>
        <w:bottom w:val="none" w:sz="0" w:space="0" w:color="auto"/>
        <w:right w:val="none" w:sz="0" w:space="0" w:color="auto"/>
      </w:divBdr>
    </w:div>
    <w:div w:id="1635217202">
      <w:bodyDiv w:val="1"/>
      <w:marLeft w:val="0"/>
      <w:marRight w:val="0"/>
      <w:marTop w:val="0"/>
      <w:marBottom w:val="0"/>
      <w:divBdr>
        <w:top w:val="none" w:sz="0" w:space="0" w:color="auto"/>
        <w:left w:val="none" w:sz="0" w:space="0" w:color="auto"/>
        <w:bottom w:val="none" w:sz="0" w:space="0" w:color="auto"/>
        <w:right w:val="none" w:sz="0" w:space="0" w:color="auto"/>
      </w:divBdr>
    </w:div>
    <w:div w:id="1635334471">
      <w:bodyDiv w:val="1"/>
      <w:marLeft w:val="0"/>
      <w:marRight w:val="0"/>
      <w:marTop w:val="0"/>
      <w:marBottom w:val="0"/>
      <w:divBdr>
        <w:top w:val="none" w:sz="0" w:space="0" w:color="auto"/>
        <w:left w:val="none" w:sz="0" w:space="0" w:color="auto"/>
        <w:bottom w:val="none" w:sz="0" w:space="0" w:color="auto"/>
        <w:right w:val="none" w:sz="0" w:space="0" w:color="auto"/>
      </w:divBdr>
    </w:div>
    <w:div w:id="1635601110">
      <w:bodyDiv w:val="1"/>
      <w:marLeft w:val="0"/>
      <w:marRight w:val="0"/>
      <w:marTop w:val="0"/>
      <w:marBottom w:val="0"/>
      <w:divBdr>
        <w:top w:val="none" w:sz="0" w:space="0" w:color="auto"/>
        <w:left w:val="none" w:sz="0" w:space="0" w:color="auto"/>
        <w:bottom w:val="none" w:sz="0" w:space="0" w:color="auto"/>
        <w:right w:val="none" w:sz="0" w:space="0" w:color="auto"/>
      </w:divBdr>
    </w:div>
    <w:div w:id="1638487521">
      <w:bodyDiv w:val="1"/>
      <w:marLeft w:val="0"/>
      <w:marRight w:val="0"/>
      <w:marTop w:val="0"/>
      <w:marBottom w:val="0"/>
      <w:divBdr>
        <w:top w:val="none" w:sz="0" w:space="0" w:color="auto"/>
        <w:left w:val="none" w:sz="0" w:space="0" w:color="auto"/>
        <w:bottom w:val="none" w:sz="0" w:space="0" w:color="auto"/>
        <w:right w:val="none" w:sz="0" w:space="0" w:color="auto"/>
      </w:divBdr>
    </w:div>
    <w:div w:id="1640769675">
      <w:bodyDiv w:val="1"/>
      <w:marLeft w:val="0"/>
      <w:marRight w:val="0"/>
      <w:marTop w:val="0"/>
      <w:marBottom w:val="0"/>
      <w:divBdr>
        <w:top w:val="none" w:sz="0" w:space="0" w:color="auto"/>
        <w:left w:val="none" w:sz="0" w:space="0" w:color="auto"/>
        <w:bottom w:val="none" w:sz="0" w:space="0" w:color="auto"/>
        <w:right w:val="none" w:sz="0" w:space="0" w:color="auto"/>
      </w:divBdr>
    </w:div>
    <w:div w:id="1642417521">
      <w:bodyDiv w:val="1"/>
      <w:marLeft w:val="0"/>
      <w:marRight w:val="0"/>
      <w:marTop w:val="0"/>
      <w:marBottom w:val="0"/>
      <w:divBdr>
        <w:top w:val="none" w:sz="0" w:space="0" w:color="auto"/>
        <w:left w:val="none" w:sz="0" w:space="0" w:color="auto"/>
        <w:bottom w:val="none" w:sz="0" w:space="0" w:color="auto"/>
        <w:right w:val="none" w:sz="0" w:space="0" w:color="auto"/>
      </w:divBdr>
    </w:div>
    <w:div w:id="1644312379">
      <w:bodyDiv w:val="1"/>
      <w:marLeft w:val="0"/>
      <w:marRight w:val="0"/>
      <w:marTop w:val="0"/>
      <w:marBottom w:val="0"/>
      <w:divBdr>
        <w:top w:val="none" w:sz="0" w:space="0" w:color="auto"/>
        <w:left w:val="none" w:sz="0" w:space="0" w:color="auto"/>
        <w:bottom w:val="none" w:sz="0" w:space="0" w:color="auto"/>
        <w:right w:val="none" w:sz="0" w:space="0" w:color="auto"/>
      </w:divBdr>
    </w:div>
    <w:div w:id="1646617575">
      <w:bodyDiv w:val="1"/>
      <w:marLeft w:val="0"/>
      <w:marRight w:val="0"/>
      <w:marTop w:val="0"/>
      <w:marBottom w:val="0"/>
      <w:divBdr>
        <w:top w:val="none" w:sz="0" w:space="0" w:color="auto"/>
        <w:left w:val="none" w:sz="0" w:space="0" w:color="auto"/>
        <w:bottom w:val="none" w:sz="0" w:space="0" w:color="auto"/>
        <w:right w:val="none" w:sz="0" w:space="0" w:color="auto"/>
      </w:divBdr>
    </w:div>
    <w:div w:id="1650133565">
      <w:bodyDiv w:val="1"/>
      <w:marLeft w:val="0"/>
      <w:marRight w:val="0"/>
      <w:marTop w:val="0"/>
      <w:marBottom w:val="0"/>
      <w:divBdr>
        <w:top w:val="none" w:sz="0" w:space="0" w:color="auto"/>
        <w:left w:val="none" w:sz="0" w:space="0" w:color="auto"/>
        <w:bottom w:val="none" w:sz="0" w:space="0" w:color="auto"/>
        <w:right w:val="none" w:sz="0" w:space="0" w:color="auto"/>
      </w:divBdr>
    </w:div>
    <w:div w:id="1650867729">
      <w:bodyDiv w:val="1"/>
      <w:marLeft w:val="0"/>
      <w:marRight w:val="0"/>
      <w:marTop w:val="0"/>
      <w:marBottom w:val="0"/>
      <w:divBdr>
        <w:top w:val="none" w:sz="0" w:space="0" w:color="auto"/>
        <w:left w:val="none" w:sz="0" w:space="0" w:color="auto"/>
        <w:bottom w:val="none" w:sz="0" w:space="0" w:color="auto"/>
        <w:right w:val="none" w:sz="0" w:space="0" w:color="auto"/>
      </w:divBdr>
    </w:div>
    <w:div w:id="1651902932">
      <w:bodyDiv w:val="1"/>
      <w:marLeft w:val="0"/>
      <w:marRight w:val="0"/>
      <w:marTop w:val="0"/>
      <w:marBottom w:val="0"/>
      <w:divBdr>
        <w:top w:val="none" w:sz="0" w:space="0" w:color="auto"/>
        <w:left w:val="none" w:sz="0" w:space="0" w:color="auto"/>
        <w:bottom w:val="none" w:sz="0" w:space="0" w:color="auto"/>
        <w:right w:val="none" w:sz="0" w:space="0" w:color="auto"/>
      </w:divBdr>
    </w:div>
    <w:div w:id="1653946746">
      <w:bodyDiv w:val="1"/>
      <w:marLeft w:val="0"/>
      <w:marRight w:val="0"/>
      <w:marTop w:val="0"/>
      <w:marBottom w:val="0"/>
      <w:divBdr>
        <w:top w:val="none" w:sz="0" w:space="0" w:color="auto"/>
        <w:left w:val="none" w:sz="0" w:space="0" w:color="auto"/>
        <w:bottom w:val="none" w:sz="0" w:space="0" w:color="auto"/>
        <w:right w:val="none" w:sz="0" w:space="0" w:color="auto"/>
      </w:divBdr>
    </w:div>
    <w:div w:id="1654212713">
      <w:bodyDiv w:val="1"/>
      <w:marLeft w:val="0"/>
      <w:marRight w:val="0"/>
      <w:marTop w:val="0"/>
      <w:marBottom w:val="0"/>
      <w:divBdr>
        <w:top w:val="none" w:sz="0" w:space="0" w:color="auto"/>
        <w:left w:val="none" w:sz="0" w:space="0" w:color="auto"/>
        <w:bottom w:val="none" w:sz="0" w:space="0" w:color="auto"/>
        <w:right w:val="none" w:sz="0" w:space="0" w:color="auto"/>
      </w:divBdr>
    </w:div>
    <w:div w:id="1656303084">
      <w:bodyDiv w:val="1"/>
      <w:marLeft w:val="0"/>
      <w:marRight w:val="0"/>
      <w:marTop w:val="0"/>
      <w:marBottom w:val="0"/>
      <w:divBdr>
        <w:top w:val="none" w:sz="0" w:space="0" w:color="auto"/>
        <w:left w:val="none" w:sz="0" w:space="0" w:color="auto"/>
        <w:bottom w:val="none" w:sz="0" w:space="0" w:color="auto"/>
        <w:right w:val="none" w:sz="0" w:space="0" w:color="auto"/>
      </w:divBdr>
    </w:div>
    <w:div w:id="1660965717">
      <w:bodyDiv w:val="1"/>
      <w:marLeft w:val="0"/>
      <w:marRight w:val="0"/>
      <w:marTop w:val="0"/>
      <w:marBottom w:val="0"/>
      <w:divBdr>
        <w:top w:val="none" w:sz="0" w:space="0" w:color="auto"/>
        <w:left w:val="none" w:sz="0" w:space="0" w:color="auto"/>
        <w:bottom w:val="none" w:sz="0" w:space="0" w:color="auto"/>
        <w:right w:val="none" w:sz="0" w:space="0" w:color="auto"/>
      </w:divBdr>
    </w:div>
    <w:div w:id="1664509401">
      <w:bodyDiv w:val="1"/>
      <w:marLeft w:val="0"/>
      <w:marRight w:val="0"/>
      <w:marTop w:val="0"/>
      <w:marBottom w:val="0"/>
      <w:divBdr>
        <w:top w:val="none" w:sz="0" w:space="0" w:color="auto"/>
        <w:left w:val="none" w:sz="0" w:space="0" w:color="auto"/>
        <w:bottom w:val="none" w:sz="0" w:space="0" w:color="auto"/>
        <w:right w:val="none" w:sz="0" w:space="0" w:color="auto"/>
      </w:divBdr>
    </w:div>
    <w:div w:id="1667901897">
      <w:bodyDiv w:val="1"/>
      <w:marLeft w:val="0"/>
      <w:marRight w:val="0"/>
      <w:marTop w:val="0"/>
      <w:marBottom w:val="0"/>
      <w:divBdr>
        <w:top w:val="none" w:sz="0" w:space="0" w:color="auto"/>
        <w:left w:val="none" w:sz="0" w:space="0" w:color="auto"/>
        <w:bottom w:val="none" w:sz="0" w:space="0" w:color="auto"/>
        <w:right w:val="none" w:sz="0" w:space="0" w:color="auto"/>
      </w:divBdr>
    </w:div>
    <w:div w:id="1670600638">
      <w:bodyDiv w:val="1"/>
      <w:marLeft w:val="0"/>
      <w:marRight w:val="0"/>
      <w:marTop w:val="0"/>
      <w:marBottom w:val="0"/>
      <w:divBdr>
        <w:top w:val="none" w:sz="0" w:space="0" w:color="auto"/>
        <w:left w:val="none" w:sz="0" w:space="0" w:color="auto"/>
        <w:bottom w:val="none" w:sz="0" w:space="0" w:color="auto"/>
        <w:right w:val="none" w:sz="0" w:space="0" w:color="auto"/>
      </w:divBdr>
      <w:divsChild>
        <w:div w:id="1391884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857">
      <w:bodyDiv w:val="1"/>
      <w:marLeft w:val="0"/>
      <w:marRight w:val="0"/>
      <w:marTop w:val="0"/>
      <w:marBottom w:val="0"/>
      <w:divBdr>
        <w:top w:val="none" w:sz="0" w:space="0" w:color="auto"/>
        <w:left w:val="none" w:sz="0" w:space="0" w:color="auto"/>
        <w:bottom w:val="none" w:sz="0" w:space="0" w:color="auto"/>
        <w:right w:val="none" w:sz="0" w:space="0" w:color="auto"/>
      </w:divBdr>
    </w:div>
    <w:div w:id="1673407717">
      <w:bodyDiv w:val="1"/>
      <w:marLeft w:val="0"/>
      <w:marRight w:val="0"/>
      <w:marTop w:val="0"/>
      <w:marBottom w:val="0"/>
      <w:divBdr>
        <w:top w:val="none" w:sz="0" w:space="0" w:color="auto"/>
        <w:left w:val="none" w:sz="0" w:space="0" w:color="auto"/>
        <w:bottom w:val="none" w:sz="0" w:space="0" w:color="auto"/>
        <w:right w:val="none" w:sz="0" w:space="0" w:color="auto"/>
      </w:divBdr>
    </w:div>
    <w:div w:id="1675643882">
      <w:bodyDiv w:val="1"/>
      <w:marLeft w:val="0"/>
      <w:marRight w:val="0"/>
      <w:marTop w:val="0"/>
      <w:marBottom w:val="0"/>
      <w:divBdr>
        <w:top w:val="none" w:sz="0" w:space="0" w:color="auto"/>
        <w:left w:val="none" w:sz="0" w:space="0" w:color="auto"/>
        <w:bottom w:val="none" w:sz="0" w:space="0" w:color="auto"/>
        <w:right w:val="none" w:sz="0" w:space="0" w:color="auto"/>
      </w:divBdr>
    </w:div>
    <w:div w:id="1678071788">
      <w:bodyDiv w:val="1"/>
      <w:marLeft w:val="0"/>
      <w:marRight w:val="0"/>
      <w:marTop w:val="0"/>
      <w:marBottom w:val="0"/>
      <w:divBdr>
        <w:top w:val="none" w:sz="0" w:space="0" w:color="auto"/>
        <w:left w:val="none" w:sz="0" w:space="0" w:color="auto"/>
        <w:bottom w:val="none" w:sz="0" w:space="0" w:color="auto"/>
        <w:right w:val="none" w:sz="0" w:space="0" w:color="auto"/>
      </w:divBdr>
    </w:div>
    <w:div w:id="1680738707">
      <w:bodyDiv w:val="1"/>
      <w:marLeft w:val="0"/>
      <w:marRight w:val="0"/>
      <w:marTop w:val="0"/>
      <w:marBottom w:val="0"/>
      <w:divBdr>
        <w:top w:val="none" w:sz="0" w:space="0" w:color="auto"/>
        <w:left w:val="none" w:sz="0" w:space="0" w:color="auto"/>
        <w:bottom w:val="none" w:sz="0" w:space="0" w:color="auto"/>
        <w:right w:val="none" w:sz="0" w:space="0" w:color="auto"/>
      </w:divBdr>
    </w:div>
    <w:div w:id="1682009482">
      <w:bodyDiv w:val="1"/>
      <w:marLeft w:val="0"/>
      <w:marRight w:val="0"/>
      <w:marTop w:val="0"/>
      <w:marBottom w:val="0"/>
      <w:divBdr>
        <w:top w:val="none" w:sz="0" w:space="0" w:color="auto"/>
        <w:left w:val="none" w:sz="0" w:space="0" w:color="auto"/>
        <w:bottom w:val="none" w:sz="0" w:space="0" w:color="auto"/>
        <w:right w:val="none" w:sz="0" w:space="0" w:color="auto"/>
      </w:divBdr>
    </w:div>
    <w:div w:id="1682048629">
      <w:bodyDiv w:val="1"/>
      <w:marLeft w:val="0"/>
      <w:marRight w:val="0"/>
      <w:marTop w:val="0"/>
      <w:marBottom w:val="0"/>
      <w:divBdr>
        <w:top w:val="none" w:sz="0" w:space="0" w:color="auto"/>
        <w:left w:val="none" w:sz="0" w:space="0" w:color="auto"/>
        <w:bottom w:val="none" w:sz="0" w:space="0" w:color="auto"/>
        <w:right w:val="none" w:sz="0" w:space="0" w:color="auto"/>
      </w:divBdr>
    </w:div>
    <w:div w:id="1691878212">
      <w:bodyDiv w:val="1"/>
      <w:marLeft w:val="0"/>
      <w:marRight w:val="0"/>
      <w:marTop w:val="0"/>
      <w:marBottom w:val="0"/>
      <w:divBdr>
        <w:top w:val="none" w:sz="0" w:space="0" w:color="auto"/>
        <w:left w:val="none" w:sz="0" w:space="0" w:color="auto"/>
        <w:bottom w:val="none" w:sz="0" w:space="0" w:color="auto"/>
        <w:right w:val="none" w:sz="0" w:space="0" w:color="auto"/>
      </w:divBdr>
    </w:div>
    <w:div w:id="1692028964">
      <w:bodyDiv w:val="1"/>
      <w:marLeft w:val="0"/>
      <w:marRight w:val="0"/>
      <w:marTop w:val="0"/>
      <w:marBottom w:val="0"/>
      <w:divBdr>
        <w:top w:val="none" w:sz="0" w:space="0" w:color="auto"/>
        <w:left w:val="none" w:sz="0" w:space="0" w:color="auto"/>
        <w:bottom w:val="none" w:sz="0" w:space="0" w:color="auto"/>
        <w:right w:val="none" w:sz="0" w:space="0" w:color="auto"/>
      </w:divBdr>
    </w:div>
    <w:div w:id="1694376255">
      <w:bodyDiv w:val="1"/>
      <w:marLeft w:val="0"/>
      <w:marRight w:val="0"/>
      <w:marTop w:val="0"/>
      <w:marBottom w:val="0"/>
      <w:divBdr>
        <w:top w:val="none" w:sz="0" w:space="0" w:color="auto"/>
        <w:left w:val="none" w:sz="0" w:space="0" w:color="auto"/>
        <w:bottom w:val="none" w:sz="0" w:space="0" w:color="auto"/>
        <w:right w:val="none" w:sz="0" w:space="0" w:color="auto"/>
      </w:divBdr>
    </w:div>
    <w:div w:id="1697121607">
      <w:bodyDiv w:val="1"/>
      <w:marLeft w:val="0"/>
      <w:marRight w:val="0"/>
      <w:marTop w:val="0"/>
      <w:marBottom w:val="0"/>
      <w:divBdr>
        <w:top w:val="none" w:sz="0" w:space="0" w:color="auto"/>
        <w:left w:val="none" w:sz="0" w:space="0" w:color="auto"/>
        <w:bottom w:val="none" w:sz="0" w:space="0" w:color="auto"/>
        <w:right w:val="none" w:sz="0" w:space="0" w:color="auto"/>
      </w:divBdr>
    </w:div>
    <w:div w:id="1699620845">
      <w:bodyDiv w:val="1"/>
      <w:marLeft w:val="0"/>
      <w:marRight w:val="0"/>
      <w:marTop w:val="0"/>
      <w:marBottom w:val="0"/>
      <w:divBdr>
        <w:top w:val="none" w:sz="0" w:space="0" w:color="auto"/>
        <w:left w:val="none" w:sz="0" w:space="0" w:color="auto"/>
        <w:bottom w:val="none" w:sz="0" w:space="0" w:color="auto"/>
        <w:right w:val="none" w:sz="0" w:space="0" w:color="auto"/>
      </w:divBdr>
    </w:div>
    <w:div w:id="1700473920">
      <w:bodyDiv w:val="1"/>
      <w:marLeft w:val="0"/>
      <w:marRight w:val="0"/>
      <w:marTop w:val="0"/>
      <w:marBottom w:val="0"/>
      <w:divBdr>
        <w:top w:val="none" w:sz="0" w:space="0" w:color="auto"/>
        <w:left w:val="none" w:sz="0" w:space="0" w:color="auto"/>
        <w:bottom w:val="none" w:sz="0" w:space="0" w:color="auto"/>
        <w:right w:val="none" w:sz="0" w:space="0" w:color="auto"/>
      </w:divBdr>
    </w:div>
    <w:div w:id="1702702738">
      <w:bodyDiv w:val="1"/>
      <w:marLeft w:val="0"/>
      <w:marRight w:val="0"/>
      <w:marTop w:val="0"/>
      <w:marBottom w:val="0"/>
      <w:divBdr>
        <w:top w:val="none" w:sz="0" w:space="0" w:color="auto"/>
        <w:left w:val="none" w:sz="0" w:space="0" w:color="auto"/>
        <w:bottom w:val="none" w:sz="0" w:space="0" w:color="auto"/>
        <w:right w:val="none" w:sz="0" w:space="0" w:color="auto"/>
      </w:divBdr>
    </w:div>
    <w:div w:id="1702852241">
      <w:bodyDiv w:val="1"/>
      <w:marLeft w:val="0"/>
      <w:marRight w:val="0"/>
      <w:marTop w:val="0"/>
      <w:marBottom w:val="0"/>
      <w:divBdr>
        <w:top w:val="none" w:sz="0" w:space="0" w:color="auto"/>
        <w:left w:val="none" w:sz="0" w:space="0" w:color="auto"/>
        <w:bottom w:val="none" w:sz="0" w:space="0" w:color="auto"/>
        <w:right w:val="none" w:sz="0" w:space="0" w:color="auto"/>
      </w:divBdr>
    </w:div>
    <w:div w:id="1703093418">
      <w:bodyDiv w:val="1"/>
      <w:marLeft w:val="0"/>
      <w:marRight w:val="0"/>
      <w:marTop w:val="0"/>
      <w:marBottom w:val="0"/>
      <w:divBdr>
        <w:top w:val="none" w:sz="0" w:space="0" w:color="auto"/>
        <w:left w:val="none" w:sz="0" w:space="0" w:color="auto"/>
        <w:bottom w:val="none" w:sz="0" w:space="0" w:color="auto"/>
        <w:right w:val="none" w:sz="0" w:space="0" w:color="auto"/>
      </w:divBdr>
    </w:div>
    <w:div w:id="1709989848">
      <w:bodyDiv w:val="1"/>
      <w:marLeft w:val="0"/>
      <w:marRight w:val="0"/>
      <w:marTop w:val="0"/>
      <w:marBottom w:val="0"/>
      <w:divBdr>
        <w:top w:val="none" w:sz="0" w:space="0" w:color="auto"/>
        <w:left w:val="none" w:sz="0" w:space="0" w:color="auto"/>
        <w:bottom w:val="none" w:sz="0" w:space="0" w:color="auto"/>
        <w:right w:val="none" w:sz="0" w:space="0" w:color="auto"/>
      </w:divBdr>
      <w:divsChild>
        <w:div w:id="376899619">
          <w:marLeft w:val="0"/>
          <w:marRight w:val="0"/>
          <w:marTop w:val="0"/>
          <w:marBottom w:val="0"/>
          <w:divBdr>
            <w:top w:val="none" w:sz="0" w:space="0" w:color="auto"/>
            <w:left w:val="none" w:sz="0" w:space="0" w:color="auto"/>
            <w:bottom w:val="none" w:sz="0" w:space="0" w:color="auto"/>
            <w:right w:val="none" w:sz="0" w:space="0" w:color="auto"/>
          </w:divBdr>
        </w:div>
        <w:div w:id="450788750">
          <w:marLeft w:val="0"/>
          <w:marRight w:val="0"/>
          <w:marTop w:val="0"/>
          <w:marBottom w:val="0"/>
          <w:divBdr>
            <w:top w:val="none" w:sz="0" w:space="0" w:color="auto"/>
            <w:left w:val="none" w:sz="0" w:space="0" w:color="auto"/>
            <w:bottom w:val="none" w:sz="0" w:space="0" w:color="auto"/>
            <w:right w:val="none" w:sz="0" w:space="0" w:color="auto"/>
          </w:divBdr>
        </w:div>
        <w:div w:id="649869927">
          <w:marLeft w:val="0"/>
          <w:marRight w:val="0"/>
          <w:marTop w:val="0"/>
          <w:marBottom w:val="0"/>
          <w:divBdr>
            <w:top w:val="none" w:sz="0" w:space="0" w:color="auto"/>
            <w:left w:val="none" w:sz="0" w:space="0" w:color="auto"/>
            <w:bottom w:val="none" w:sz="0" w:space="0" w:color="auto"/>
            <w:right w:val="none" w:sz="0" w:space="0" w:color="auto"/>
          </w:divBdr>
        </w:div>
        <w:div w:id="1380133743">
          <w:marLeft w:val="0"/>
          <w:marRight w:val="0"/>
          <w:marTop w:val="0"/>
          <w:marBottom w:val="0"/>
          <w:divBdr>
            <w:top w:val="none" w:sz="0" w:space="0" w:color="auto"/>
            <w:left w:val="none" w:sz="0" w:space="0" w:color="auto"/>
            <w:bottom w:val="none" w:sz="0" w:space="0" w:color="auto"/>
            <w:right w:val="none" w:sz="0" w:space="0" w:color="auto"/>
          </w:divBdr>
        </w:div>
      </w:divsChild>
    </w:div>
    <w:div w:id="1712848898">
      <w:bodyDiv w:val="1"/>
      <w:marLeft w:val="0"/>
      <w:marRight w:val="0"/>
      <w:marTop w:val="0"/>
      <w:marBottom w:val="0"/>
      <w:divBdr>
        <w:top w:val="none" w:sz="0" w:space="0" w:color="auto"/>
        <w:left w:val="none" w:sz="0" w:space="0" w:color="auto"/>
        <w:bottom w:val="none" w:sz="0" w:space="0" w:color="auto"/>
        <w:right w:val="none" w:sz="0" w:space="0" w:color="auto"/>
      </w:divBdr>
    </w:div>
    <w:div w:id="1713142305">
      <w:bodyDiv w:val="1"/>
      <w:marLeft w:val="0"/>
      <w:marRight w:val="0"/>
      <w:marTop w:val="0"/>
      <w:marBottom w:val="0"/>
      <w:divBdr>
        <w:top w:val="none" w:sz="0" w:space="0" w:color="auto"/>
        <w:left w:val="none" w:sz="0" w:space="0" w:color="auto"/>
        <w:bottom w:val="none" w:sz="0" w:space="0" w:color="auto"/>
        <w:right w:val="none" w:sz="0" w:space="0" w:color="auto"/>
      </w:divBdr>
    </w:div>
    <w:div w:id="1715734129">
      <w:bodyDiv w:val="1"/>
      <w:marLeft w:val="0"/>
      <w:marRight w:val="0"/>
      <w:marTop w:val="0"/>
      <w:marBottom w:val="0"/>
      <w:divBdr>
        <w:top w:val="none" w:sz="0" w:space="0" w:color="auto"/>
        <w:left w:val="none" w:sz="0" w:space="0" w:color="auto"/>
        <w:bottom w:val="none" w:sz="0" w:space="0" w:color="auto"/>
        <w:right w:val="none" w:sz="0" w:space="0" w:color="auto"/>
      </w:divBdr>
      <w:divsChild>
        <w:div w:id="33383754">
          <w:marLeft w:val="0"/>
          <w:marRight w:val="0"/>
          <w:marTop w:val="0"/>
          <w:marBottom w:val="0"/>
          <w:divBdr>
            <w:top w:val="none" w:sz="0" w:space="0" w:color="auto"/>
            <w:left w:val="none" w:sz="0" w:space="0" w:color="auto"/>
            <w:bottom w:val="none" w:sz="0" w:space="0" w:color="auto"/>
            <w:right w:val="none" w:sz="0" w:space="0" w:color="auto"/>
          </w:divBdr>
          <w:divsChild>
            <w:div w:id="674653248">
              <w:marLeft w:val="0"/>
              <w:marRight w:val="0"/>
              <w:marTop w:val="0"/>
              <w:marBottom w:val="0"/>
              <w:divBdr>
                <w:top w:val="none" w:sz="0" w:space="0" w:color="auto"/>
                <w:left w:val="none" w:sz="0" w:space="0" w:color="auto"/>
                <w:bottom w:val="none" w:sz="0" w:space="0" w:color="auto"/>
                <w:right w:val="none" w:sz="0" w:space="0" w:color="auto"/>
              </w:divBdr>
              <w:divsChild>
                <w:div w:id="172556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1199">
          <w:marLeft w:val="0"/>
          <w:marRight w:val="0"/>
          <w:marTop w:val="0"/>
          <w:marBottom w:val="0"/>
          <w:divBdr>
            <w:top w:val="none" w:sz="0" w:space="0" w:color="auto"/>
            <w:left w:val="none" w:sz="0" w:space="0" w:color="auto"/>
            <w:bottom w:val="none" w:sz="0" w:space="0" w:color="auto"/>
            <w:right w:val="none" w:sz="0" w:space="0" w:color="auto"/>
          </w:divBdr>
          <w:divsChild>
            <w:div w:id="1438451179">
              <w:marLeft w:val="0"/>
              <w:marRight w:val="0"/>
              <w:marTop w:val="0"/>
              <w:marBottom w:val="0"/>
              <w:divBdr>
                <w:top w:val="none" w:sz="0" w:space="0" w:color="auto"/>
                <w:left w:val="none" w:sz="0" w:space="0" w:color="auto"/>
                <w:bottom w:val="none" w:sz="0" w:space="0" w:color="auto"/>
                <w:right w:val="none" w:sz="0" w:space="0" w:color="auto"/>
              </w:divBdr>
              <w:divsChild>
                <w:div w:id="3091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6558">
          <w:marLeft w:val="0"/>
          <w:marRight w:val="0"/>
          <w:marTop w:val="0"/>
          <w:marBottom w:val="0"/>
          <w:divBdr>
            <w:top w:val="none" w:sz="0" w:space="0" w:color="auto"/>
            <w:left w:val="none" w:sz="0" w:space="0" w:color="auto"/>
            <w:bottom w:val="none" w:sz="0" w:space="0" w:color="auto"/>
            <w:right w:val="none" w:sz="0" w:space="0" w:color="auto"/>
          </w:divBdr>
        </w:div>
        <w:div w:id="278462924">
          <w:marLeft w:val="0"/>
          <w:marRight w:val="0"/>
          <w:marTop w:val="0"/>
          <w:marBottom w:val="0"/>
          <w:divBdr>
            <w:top w:val="none" w:sz="0" w:space="0" w:color="auto"/>
            <w:left w:val="none" w:sz="0" w:space="0" w:color="auto"/>
            <w:bottom w:val="none" w:sz="0" w:space="0" w:color="auto"/>
            <w:right w:val="none" w:sz="0" w:space="0" w:color="auto"/>
          </w:divBdr>
          <w:divsChild>
            <w:div w:id="101151169">
              <w:marLeft w:val="0"/>
              <w:marRight w:val="0"/>
              <w:marTop w:val="0"/>
              <w:marBottom w:val="0"/>
              <w:divBdr>
                <w:top w:val="none" w:sz="0" w:space="0" w:color="auto"/>
                <w:left w:val="none" w:sz="0" w:space="0" w:color="auto"/>
                <w:bottom w:val="none" w:sz="0" w:space="0" w:color="auto"/>
                <w:right w:val="none" w:sz="0" w:space="0" w:color="auto"/>
              </w:divBdr>
              <w:divsChild>
                <w:div w:id="3273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00088">
          <w:marLeft w:val="0"/>
          <w:marRight w:val="0"/>
          <w:marTop w:val="0"/>
          <w:marBottom w:val="0"/>
          <w:divBdr>
            <w:top w:val="none" w:sz="0" w:space="0" w:color="auto"/>
            <w:left w:val="none" w:sz="0" w:space="0" w:color="auto"/>
            <w:bottom w:val="none" w:sz="0" w:space="0" w:color="auto"/>
            <w:right w:val="none" w:sz="0" w:space="0" w:color="auto"/>
          </w:divBdr>
          <w:divsChild>
            <w:div w:id="1893999492">
              <w:marLeft w:val="0"/>
              <w:marRight w:val="0"/>
              <w:marTop w:val="0"/>
              <w:marBottom w:val="0"/>
              <w:divBdr>
                <w:top w:val="none" w:sz="0" w:space="0" w:color="auto"/>
                <w:left w:val="none" w:sz="0" w:space="0" w:color="auto"/>
                <w:bottom w:val="none" w:sz="0" w:space="0" w:color="auto"/>
                <w:right w:val="none" w:sz="0" w:space="0" w:color="auto"/>
              </w:divBdr>
              <w:divsChild>
                <w:div w:id="10431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26481">
          <w:marLeft w:val="0"/>
          <w:marRight w:val="0"/>
          <w:marTop w:val="0"/>
          <w:marBottom w:val="0"/>
          <w:divBdr>
            <w:top w:val="none" w:sz="0" w:space="0" w:color="auto"/>
            <w:left w:val="none" w:sz="0" w:space="0" w:color="auto"/>
            <w:bottom w:val="none" w:sz="0" w:space="0" w:color="auto"/>
            <w:right w:val="none" w:sz="0" w:space="0" w:color="auto"/>
          </w:divBdr>
          <w:divsChild>
            <w:div w:id="511797553">
              <w:marLeft w:val="0"/>
              <w:marRight w:val="0"/>
              <w:marTop w:val="0"/>
              <w:marBottom w:val="0"/>
              <w:divBdr>
                <w:top w:val="none" w:sz="0" w:space="0" w:color="auto"/>
                <w:left w:val="none" w:sz="0" w:space="0" w:color="auto"/>
                <w:bottom w:val="none" w:sz="0" w:space="0" w:color="auto"/>
                <w:right w:val="none" w:sz="0" w:space="0" w:color="auto"/>
              </w:divBdr>
              <w:divsChild>
                <w:div w:id="6697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25003">
          <w:marLeft w:val="0"/>
          <w:marRight w:val="0"/>
          <w:marTop w:val="0"/>
          <w:marBottom w:val="0"/>
          <w:divBdr>
            <w:top w:val="none" w:sz="0" w:space="0" w:color="auto"/>
            <w:left w:val="none" w:sz="0" w:space="0" w:color="auto"/>
            <w:bottom w:val="none" w:sz="0" w:space="0" w:color="auto"/>
            <w:right w:val="none" w:sz="0" w:space="0" w:color="auto"/>
          </w:divBdr>
          <w:divsChild>
            <w:div w:id="549731961">
              <w:marLeft w:val="0"/>
              <w:marRight w:val="0"/>
              <w:marTop w:val="0"/>
              <w:marBottom w:val="0"/>
              <w:divBdr>
                <w:top w:val="none" w:sz="0" w:space="0" w:color="auto"/>
                <w:left w:val="none" w:sz="0" w:space="0" w:color="auto"/>
                <w:bottom w:val="none" w:sz="0" w:space="0" w:color="auto"/>
                <w:right w:val="none" w:sz="0" w:space="0" w:color="auto"/>
              </w:divBdr>
              <w:divsChild>
                <w:div w:id="78318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2158">
          <w:marLeft w:val="0"/>
          <w:marRight w:val="0"/>
          <w:marTop w:val="0"/>
          <w:marBottom w:val="0"/>
          <w:divBdr>
            <w:top w:val="none" w:sz="0" w:space="0" w:color="auto"/>
            <w:left w:val="none" w:sz="0" w:space="0" w:color="auto"/>
            <w:bottom w:val="none" w:sz="0" w:space="0" w:color="auto"/>
            <w:right w:val="none" w:sz="0" w:space="0" w:color="auto"/>
          </w:divBdr>
          <w:divsChild>
            <w:div w:id="434440755">
              <w:marLeft w:val="0"/>
              <w:marRight w:val="0"/>
              <w:marTop w:val="0"/>
              <w:marBottom w:val="0"/>
              <w:divBdr>
                <w:top w:val="none" w:sz="0" w:space="0" w:color="auto"/>
                <w:left w:val="none" w:sz="0" w:space="0" w:color="auto"/>
                <w:bottom w:val="none" w:sz="0" w:space="0" w:color="auto"/>
                <w:right w:val="none" w:sz="0" w:space="0" w:color="auto"/>
              </w:divBdr>
              <w:divsChild>
                <w:div w:id="131992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61038">
          <w:marLeft w:val="0"/>
          <w:marRight w:val="0"/>
          <w:marTop w:val="0"/>
          <w:marBottom w:val="0"/>
          <w:divBdr>
            <w:top w:val="none" w:sz="0" w:space="0" w:color="auto"/>
            <w:left w:val="none" w:sz="0" w:space="0" w:color="auto"/>
            <w:bottom w:val="none" w:sz="0" w:space="0" w:color="auto"/>
            <w:right w:val="none" w:sz="0" w:space="0" w:color="auto"/>
          </w:divBdr>
        </w:div>
        <w:div w:id="1169101653">
          <w:marLeft w:val="0"/>
          <w:marRight w:val="0"/>
          <w:marTop w:val="0"/>
          <w:marBottom w:val="0"/>
          <w:divBdr>
            <w:top w:val="none" w:sz="0" w:space="0" w:color="auto"/>
            <w:left w:val="none" w:sz="0" w:space="0" w:color="auto"/>
            <w:bottom w:val="none" w:sz="0" w:space="0" w:color="auto"/>
            <w:right w:val="none" w:sz="0" w:space="0" w:color="auto"/>
          </w:divBdr>
          <w:divsChild>
            <w:div w:id="766730842">
              <w:marLeft w:val="0"/>
              <w:marRight w:val="0"/>
              <w:marTop w:val="0"/>
              <w:marBottom w:val="0"/>
              <w:divBdr>
                <w:top w:val="none" w:sz="0" w:space="0" w:color="auto"/>
                <w:left w:val="none" w:sz="0" w:space="0" w:color="auto"/>
                <w:bottom w:val="none" w:sz="0" w:space="0" w:color="auto"/>
                <w:right w:val="none" w:sz="0" w:space="0" w:color="auto"/>
              </w:divBdr>
              <w:divsChild>
                <w:div w:id="6869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40054">
          <w:marLeft w:val="0"/>
          <w:marRight w:val="0"/>
          <w:marTop w:val="0"/>
          <w:marBottom w:val="0"/>
          <w:divBdr>
            <w:top w:val="none" w:sz="0" w:space="0" w:color="auto"/>
            <w:left w:val="none" w:sz="0" w:space="0" w:color="auto"/>
            <w:bottom w:val="none" w:sz="0" w:space="0" w:color="auto"/>
            <w:right w:val="none" w:sz="0" w:space="0" w:color="auto"/>
          </w:divBdr>
          <w:divsChild>
            <w:div w:id="231283209">
              <w:marLeft w:val="0"/>
              <w:marRight w:val="0"/>
              <w:marTop w:val="0"/>
              <w:marBottom w:val="0"/>
              <w:divBdr>
                <w:top w:val="none" w:sz="0" w:space="0" w:color="auto"/>
                <w:left w:val="none" w:sz="0" w:space="0" w:color="auto"/>
                <w:bottom w:val="none" w:sz="0" w:space="0" w:color="auto"/>
                <w:right w:val="none" w:sz="0" w:space="0" w:color="auto"/>
              </w:divBdr>
              <w:divsChild>
                <w:div w:id="7271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6528">
          <w:marLeft w:val="0"/>
          <w:marRight w:val="0"/>
          <w:marTop w:val="0"/>
          <w:marBottom w:val="0"/>
          <w:divBdr>
            <w:top w:val="none" w:sz="0" w:space="0" w:color="auto"/>
            <w:left w:val="none" w:sz="0" w:space="0" w:color="auto"/>
            <w:bottom w:val="none" w:sz="0" w:space="0" w:color="auto"/>
            <w:right w:val="none" w:sz="0" w:space="0" w:color="auto"/>
          </w:divBdr>
          <w:divsChild>
            <w:div w:id="1375621999">
              <w:marLeft w:val="0"/>
              <w:marRight w:val="0"/>
              <w:marTop w:val="0"/>
              <w:marBottom w:val="0"/>
              <w:divBdr>
                <w:top w:val="none" w:sz="0" w:space="0" w:color="auto"/>
                <w:left w:val="none" w:sz="0" w:space="0" w:color="auto"/>
                <w:bottom w:val="none" w:sz="0" w:space="0" w:color="auto"/>
                <w:right w:val="none" w:sz="0" w:space="0" w:color="auto"/>
              </w:divBdr>
              <w:divsChild>
                <w:div w:id="20302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6675">
          <w:marLeft w:val="0"/>
          <w:marRight w:val="0"/>
          <w:marTop w:val="0"/>
          <w:marBottom w:val="0"/>
          <w:divBdr>
            <w:top w:val="none" w:sz="0" w:space="0" w:color="auto"/>
            <w:left w:val="none" w:sz="0" w:space="0" w:color="auto"/>
            <w:bottom w:val="none" w:sz="0" w:space="0" w:color="auto"/>
            <w:right w:val="none" w:sz="0" w:space="0" w:color="auto"/>
          </w:divBdr>
          <w:divsChild>
            <w:div w:id="642733084">
              <w:marLeft w:val="0"/>
              <w:marRight w:val="0"/>
              <w:marTop w:val="0"/>
              <w:marBottom w:val="0"/>
              <w:divBdr>
                <w:top w:val="none" w:sz="0" w:space="0" w:color="auto"/>
                <w:left w:val="none" w:sz="0" w:space="0" w:color="auto"/>
                <w:bottom w:val="none" w:sz="0" w:space="0" w:color="auto"/>
                <w:right w:val="none" w:sz="0" w:space="0" w:color="auto"/>
              </w:divBdr>
              <w:divsChild>
                <w:div w:id="6181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4878">
          <w:marLeft w:val="0"/>
          <w:marRight w:val="0"/>
          <w:marTop w:val="0"/>
          <w:marBottom w:val="0"/>
          <w:divBdr>
            <w:top w:val="none" w:sz="0" w:space="0" w:color="auto"/>
            <w:left w:val="none" w:sz="0" w:space="0" w:color="auto"/>
            <w:bottom w:val="none" w:sz="0" w:space="0" w:color="auto"/>
            <w:right w:val="none" w:sz="0" w:space="0" w:color="auto"/>
          </w:divBdr>
          <w:divsChild>
            <w:div w:id="1725251985">
              <w:marLeft w:val="0"/>
              <w:marRight w:val="0"/>
              <w:marTop w:val="0"/>
              <w:marBottom w:val="0"/>
              <w:divBdr>
                <w:top w:val="none" w:sz="0" w:space="0" w:color="auto"/>
                <w:left w:val="none" w:sz="0" w:space="0" w:color="auto"/>
                <w:bottom w:val="none" w:sz="0" w:space="0" w:color="auto"/>
                <w:right w:val="none" w:sz="0" w:space="0" w:color="auto"/>
              </w:divBdr>
              <w:divsChild>
                <w:div w:id="10046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3107">
          <w:marLeft w:val="0"/>
          <w:marRight w:val="0"/>
          <w:marTop w:val="0"/>
          <w:marBottom w:val="0"/>
          <w:divBdr>
            <w:top w:val="none" w:sz="0" w:space="0" w:color="auto"/>
            <w:left w:val="none" w:sz="0" w:space="0" w:color="auto"/>
            <w:bottom w:val="none" w:sz="0" w:space="0" w:color="auto"/>
            <w:right w:val="none" w:sz="0" w:space="0" w:color="auto"/>
          </w:divBdr>
          <w:divsChild>
            <w:div w:id="1333754681">
              <w:marLeft w:val="0"/>
              <w:marRight w:val="0"/>
              <w:marTop w:val="0"/>
              <w:marBottom w:val="0"/>
              <w:divBdr>
                <w:top w:val="none" w:sz="0" w:space="0" w:color="auto"/>
                <w:left w:val="none" w:sz="0" w:space="0" w:color="auto"/>
                <w:bottom w:val="none" w:sz="0" w:space="0" w:color="auto"/>
                <w:right w:val="none" w:sz="0" w:space="0" w:color="auto"/>
              </w:divBdr>
              <w:divsChild>
                <w:div w:id="11859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1829">
          <w:marLeft w:val="0"/>
          <w:marRight w:val="0"/>
          <w:marTop w:val="0"/>
          <w:marBottom w:val="0"/>
          <w:divBdr>
            <w:top w:val="none" w:sz="0" w:space="0" w:color="auto"/>
            <w:left w:val="none" w:sz="0" w:space="0" w:color="auto"/>
            <w:bottom w:val="none" w:sz="0" w:space="0" w:color="auto"/>
            <w:right w:val="none" w:sz="0" w:space="0" w:color="auto"/>
          </w:divBdr>
          <w:divsChild>
            <w:div w:id="937719142">
              <w:marLeft w:val="0"/>
              <w:marRight w:val="0"/>
              <w:marTop w:val="0"/>
              <w:marBottom w:val="0"/>
              <w:divBdr>
                <w:top w:val="none" w:sz="0" w:space="0" w:color="auto"/>
                <w:left w:val="none" w:sz="0" w:space="0" w:color="auto"/>
                <w:bottom w:val="none" w:sz="0" w:space="0" w:color="auto"/>
                <w:right w:val="none" w:sz="0" w:space="0" w:color="auto"/>
              </w:divBdr>
              <w:divsChild>
                <w:div w:id="19332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3396">
          <w:marLeft w:val="0"/>
          <w:marRight w:val="0"/>
          <w:marTop w:val="0"/>
          <w:marBottom w:val="0"/>
          <w:divBdr>
            <w:top w:val="none" w:sz="0" w:space="0" w:color="auto"/>
            <w:left w:val="none" w:sz="0" w:space="0" w:color="auto"/>
            <w:bottom w:val="none" w:sz="0" w:space="0" w:color="auto"/>
            <w:right w:val="none" w:sz="0" w:space="0" w:color="auto"/>
          </w:divBdr>
          <w:divsChild>
            <w:div w:id="1252618921">
              <w:marLeft w:val="0"/>
              <w:marRight w:val="0"/>
              <w:marTop w:val="0"/>
              <w:marBottom w:val="0"/>
              <w:divBdr>
                <w:top w:val="none" w:sz="0" w:space="0" w:color="auto"/>
                <w:left w:val="none" w:sz="0" w:space="0" w:color="auto"/>
                <w:bottom w:val="none" w:sz="0" w:space="0" w:color="auto"/>
                <w:right w:val="none" w:sz="0" w:space="0" w:color="auto"/>
              </w:divBdr>
              <w:divsChild>
                <w:div w:id="18160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8559">
      <w:bodyDiv w:val="1"/>
      <w:marLeft w:val="0"/>
      <w:marRight w:val="0"/>
      <w:marTop w:val="0"/>
      <w:marBottom w:val="0"/>
      <w:divBdr>
        <w:top w:val="none" w:sz="0" w:space="0" w:color="auto"/>
        <w:left w:val="none" w:sz="0" w:space="0" w:color="auto"/>
        <w:bottom w:val="none" w:sz="0" w:space="0" w:color="auto"/>
        <w:right w:val="none" w:sz="0" w:space="0" w:color="auto"/>
      </w:divBdr>
    </w:div>
    <w:div w:id="1726101802">
      <w:bodyDiv w:val="1"/>
      <w:marLeft w:val="0"/>
      <w:marRight w:val="0"/>
      <w:marTop w:val="0"/>
      <w:marBottom w:val="0"/>
      <w:divBdr>
        <w:top w:val="none" w:sz="0" w:space="0" w:color="auto"/>
        <w:left w:val="none" w:sz="0" w:space="0" w:color="auto"/>
        <w:bottom w:val="none" w:sz="0" w:space="0" w:color="auto"/>
        <w:right w:val="none" w:sz="0" w:space="0" w:color="auto"/>
      </w:divBdr>
    </w:div>
    <w:div w:id="1728264803">
      <w:bodyDiv w:val="1"/>
      <w:marLeft w:val="0"/>
      <w:marRight w:val="0"/>
      <w:marTop w:val="0"/>
      <w:marBottom w:val="0"/>
      <w:divBdr>
        <w:top w:val="none" w:sz="0" w:space="0" w:color="auto"/>
        <w:left w:val="none" w:sz="0" w:space="0" w:color="auto"/>
        <w:bottom w:val="none" w:sz="0" w:space="0" w:color="auto"/>
        <w:right w:val="none" w:sz="0" w:space="0" w:color="auto"/>
      </w:divBdr>
    </w:div>
    <w:div w:id="1729306447">
      <w:bodyDiv w:val="1"/>
      <w:marLeft w:val="0"/>
      <w:marRight w:val="0"/>
      <w:marTop w:val="0"/>
      <w:marBottom w:val="0"/>
      <w:divBdr>
        <w:top w:val="none" w:sz="0" w:space="0" w:color="auto"/>
        <w:left w:val="none" w:sz="0" w:space="0" w:color="auto"/>
        <w:bottom w:val="none" w:sz="0" w:space="0" w:color="auto"/>
        <w:right w:val="none" w:sz="0" w:space="0" w:color="auto"/>
      </w:divBdr>
    </w:div>
    <w:div w:id="1730035158">
      <w:bodyDiv w:val="1"/>
      <w:marLeft w:val="0"/>
      <w:marRight w:val="0"/>
      <w:marTop w:val="0"/>
      <w:marBottom w:val="0"/>
      <w:divBdr>
        <w:top w:val="none" w:sz="0" w:space="0" w:color="auto"/>
        <w:left w:val="none" w:sz="0" w:space="0" w:color="auto"/>
        <w:bottom w:val="none" w:sz="0" w:space="0" w:color="auto"/>
        <w:right w:val="none" w:sz="0" w:space="0" w:color="auto"/>
      </w:divBdr>
    </w:div>
    <w:div w:id="1731729464">
      <w:bodyDiv w:val="1"/>
      <w:marLeft w:val="0"/>
      <w:marRight w:val="0"/>
      <w:marTop w:val="0"/>
      <w:marBottom w:val="0"/>
      <w:divBdr>
        <w:top w:val="none" w:sz="0" w:space="0" w:color="auto"/>
        <w:left w:val="none" w:sz="0" w:space="0" w:color="auto"/>
        <w:bottom w:val="none" w:sz="0" w:space="0" w:color="auto"/>
        <w:right w:val="none" w:sz="0" w:space="0" w:color="auto"/>
      </w:divBdr>
    </w:div>
    <w:div w:id="1732342902">
      <w:bodyDiv w:val="1"/>
      <w:marLeft w:val="0"/>
      <w:marRight w:val="0"/>
      <w:marTop w:val="0"/>
      <w:marBottom w:val="0"/>
      <w:divBdr>
        <w:top w:val="none" w:sz="0" w:space="0" w:color="auto"/>
        <w:left w:val="none" w:sz="0" w:space="0" w:color="auto"/>
        <w:bottom w:val="none" w:sz="0" w:space="0" w:color="auto"/>
        <w:right w:val="none" w:sz="0" w:space="0" w:color="auto"/>
      </w:divBdr>
    </w:div>
    <w:div w:id="1735658561">
      <w:bodyDiv w:val="1"/>
      <w:marLeft w:val="0"/>
      <w:marRight w:val="0"/>
      <w:marTop w:val="0"/>
      <w:marBottom w:val="0"/>
      <w:divBdr>
        <w:top w:val="none" w:sz="0" w:space="0" w:color="auto"/>
        <w:left w:val="none" w:sz="0" w:space="0" w:color="auto"/>
        <w:bottom w:val="none" w:sz="0" w:space="0" w:color="auto"/>
        <w:right w:val="none" w:sz="0" w:space="0" w:color="auto"/>
      </w:divBdr>
    </w:div>
    <w:div w:id="1736273638">
      <w:bodyDiv w:val="1"/>
      <w:marLeft w:val="0"/>
      <w:marRight w:val="0"/>
      <w:marTop w:val="0"/>
      <w:marBottom w:val="0"/>
      <w:divBdr>
        <w:top w:val="none" w:sz="0" w:space="0" w:color="auto"/>
        <w:left w:val="none" w:sz="0" w:space="0" w:color="auto"/>
        <w:bottom w:val="none" w:sz="0" w:space="0" w:color="auto"/>
        <w:right w:val="none" w:sz="0" w:space="0" w:color="auto"/>
      </w:divBdr>
    </w:div>
    <w:div w:id="1737967626">
      <w:bodyDiv w:val="1"/>
      <w:marLeft w:val="0"/>
      <w:marRight w:val="0"/>
      <w:marTop w:val="0"/>
      <w:marBottom w:val="0"/>
      <w:divBdr>
        <w:top w:val="none" w:sz="0" w:space="0" w:color="auto"/>
        <w:left w:val="none" w:sz="0" w:space="0" w:color="auto"/>
        <w:bottom w:val="none" w:sz="0" w:space="0" w:color="auto"/>
        <w:right w:val="none" w:sz="0" w:space="0" w:color="auto"/>
      </w:divBdr>
    </w:div>
    <w:div w:id="1742799544">
      <w:bodyDiv w:val="1"/>
      <w:marLeft w:val="0"/>
      <w:marRight w:val="0"/>
      <w:marTop w:val="0"/>
      <w:marBottom w:val="0"/>
      <w:divBdr>
        <w:top w:val="none" w:sz="0" w:space="0" w:color="auto"/>
        <w:left w:val="none" w:sz="0" w:space="0" w:color="auto"/>
        <w:bottom w:val="none" w:sz="0" w:space="0" w:color="auto"/>
        <w:right w:val="none" w:sz="0" w:space="0" w:color="auto"/>
      </w:divBdr>
    </w:div>
    <w:div w:id="1746800048">
      <w:bodyDiv w:val="1"/>
      <w:marLeft w:val="0"/>
      <w:marRight w:val="0"/>
      <w:marTop w:val="0"/>
      <w:marBottom w:val="0"/>
      <w:divBdr>
        <w:top w:val="none" w:sz="0" w:space="0" w:color="auto"/>
        <w:left w:val="none" w:sz="0" w:space="0" w:color="auto"/>
        <w:bottom w:val="none" w:sz="0" w:space="0" w:color="auto"/>
        <w:right w:val="none" w:sz="0" w:space="0" w:color="auto"/>
      </w:divBdr>
    </w:div>
    <w:div w:id="1747990926">
      <w:bodyDiv w:val="1"/>
      <w:marLeft w:val="0"/>
      <w:marRight w:val="0"/>
      <w:marTop w:val="0"/>
      <w:marBottom w:val="0"/>
      <w:divBdr>
        <w:top w:val="none" w:sz="0" w:space="0" w:color="auto"/>
        <w:left w:val="none" w:sz="0" w:space="0" w:color="auto"/>
        <w:bottom w:val="none" w:sz="0" w:space="0" w:color="auto"/>
        <w:right w:val="none" w:sz="0" w:space="0" w:color="auto"/>
      </w:divBdr>
    </w:div>
    <w:div w:id="1748188865">
      <w:bodyDiv w:val="1"/>
      <w:marLeft w:val="0"/>
      <w:marRight w:val="0"/>
      <w:marTop w:val="0"/>
      <w:marBottom w:val="0"/>
      <w:divBdr>
        <w:top w:val="none" w:sz="0" w:space="0" w:color="auto"/>
        <w:left w:val="none" w:sz="0" w:space="0" w:color="auto"/>
        <w:bottom w:val="none" w:sz="0" w:space="0" w:color="auto"/>
        <w:right w:val="none" w:sz="0" w:space="0" w:color="auto"/>
      </w:divBdr>
    </w:div>
    <w:div w:id="1749032009">
      <w:bodyDiv w:val="1"/>
      <w:marLeft w:val="0"/>
      <w:marRight w:val="0"/>
      <w:marTop w:val="0"/>
      <w:marBottom w:val="0"/>
      <w:divBdr>
        <w:top w:val="none" w:sz="0" w:space="0" w:color="auto"/>
        <w:left w:val="none" w:sz="0" w:space="0" w:color="auto"/>
        <w:bottom w:val="none" w:sz="0" w:space="0" w:color="auto"/>
        <w:right w:val="none" w:sz="0" w:space="0" w:color="auto"/>
      </w:divBdr>
    </w:div>
    <w:div w:id="1761025937">
      <w:bodyDiv w:val="1"/>
      <w:marLeft w:val="0"/>
      <w:marRight w:val="0"/>
      <w:marTop w:val="0"/>
      <w:marBottom w:val="0"/>
      <w:divBdr>
        <w:top w:val="none" w:sz="0" w:space="0" w:color="auto"/>
        <w:left w:val="none" w:sz="0" w:space="0" w:color="auto"/>
        <w:bottom w:val="none" w:sz="0" w:space="0" w:color="auto"/>
        <w:right w:val="none" w:sz="0" w:space="0" w:color="auto"/>
      </w:divBdr>
    </w:div>
    <w:div w:id="1764299473">
      <w:bodyDiv w:val="1"/>
      <w:marLeft w:val="0"/>
      <w:marRight w:val="0"/>
      <w:marTop w:val="0"/>
      <w:marBottom w:val="0"/>
      <w:divBdr>
        <w:top w:val="none" w:sz="0" w:space="0" w:color="auto"/>
        <w:left w:val="none" w:sz="0" w:space="0" w:color="auto"/>
        <w:bottom w:val="none" w:sz="0" w:space="0" w:color="auto"/>
        <w:right w:val="none" w:sz="0" w:space="0" w:color="auto"/>
      </w:divBdr>
    </w:div>
    <w:div w:id="1764761692">
      <w:bodyDiv w:val="1"/>
      <w:marLeft w:val="0"/>
      <w:marRight w:val="0"/>
      <w:marTop w:val="0"/>
      <w:marBottom w:val="0"/>
      <w:divBdr>
        <w:top w:val="none" w:sz="0" w:space="0" w:color="auto"/>
        <w:left w:val="none" w:sz="0" w:space="0" w:color="auto"/>
        <w:bottom w:val="none" w:sz="0" w:space="0" w:color="auto"/>
        <w:right w:val="none" w:sz="0" w:space="0" w:color="auto"/>
      </w:divBdr>
    </w:div>
    <w:div w:id="1766146623">
      <w:bodyDiv w:val="1"/>
      <w:marLeft w:val="0"/>
      <w:marRight w:val="0"/>
      <w:marTop w:val="0"/>
      <w:marBottom w:val="0"/>
      <w:divBdr>
        <w:top w:val="none" w:sz="0" w:space="0" w:color="auto"/>
        <w:left w:val="none" w:sz="0" w:space="0" w:color="auto"/>
        <w:bottom w:val="none" w:sz="0" w:space="0" w:color="auto"/>
        <w:right w:val="none" w:sz="0" w:space="0" w:color="auto"/>
      </w:divBdr>
    </w:div>
    <w:div w:id="1769810294">
      <w:bodyDiv w:val="1"/>
      <w:marLeft w:val="0"/>
      <w:marRight w:val="0"/>
      <w:marTop w:val="0"/>
      <w:marBottom w:val="0"/>
      <w:divBdr>
        <w:top w:val="none" w:sz="0" w:space="0" w:color="auto"/>
        <w:left w:val="none" w:sz="0" w:space="0" w:color="auto"/>
        <w:bottom w:val="none" w:sz="0" w:space="0" w:color="auto"/>
        <w:right w:val="none" w:sz="0" w:space="0" w:color="auto"/>
      </w:divBdr>
    </w:div>
    <w:div w:id="1774545252">
      <w:bodyDiv w:val="1"/>
      <w:marLeft w:val="0"/>
      <w:marRight w:val="0"/>
      <w:marTop w:val="0"/>
      <w:marBottom w:val="0"/>
      <w:divBdr>
        <w:top w:val="none" w:sz="0" w:space="0" w:color="auto"/>
        <w:left w:val="none" w:sz="0" w:space="0" w:color="auto"/>
        <w:bottom w:val="none" w:sz="0" w:space="0" w:color="auto"/>
        <w:right w:val="none" w:sz="0" w:space="0" w:color="auto"/>
      </w:divBdr>
    </w:div>
    <w:div w:id="1776368468">
      <w:bodyDiv w:val="1"/>
      <w:marLeft w:val="0"/>
      <w:marRight w:val="0"/>
      <w:marTop w:val="0"/>
      <w:marBottom w:val="0"/>
      <w:divBdr>
        <w:top w:val="none" w:sz="0" w:space="0" w:color="auto"/>
        <w:left w:val="none" w:sz="0" w:space="0" w:color="auto"/>
        <w:bottom w:val="none" w:sz="0" w:space="0" w:color="auto"/>
        <w:right w:val="none" w:sz="0" w:space="0" w:color="auto"/>
      </w:divBdr>
      <w:divsChild>
        <w:div w:id="249506625">
          <w:marLeft w:val="0"/>
          <w:marRight w:val="0"/>
          <w:marTop w:val="0"/>
          <w:marBottom w:val="0"/>
          <w:divBdr>
            <w:top w:val="none" w:sz="0" w:space="0" w:color="auto"/>
            <w:left w:val="none" w:sz="0" w:space="0" w:color="auto"/>
            <w:bottom w:val="none" w:sz="0" w:space="0" w:color="auto"/>
            <w:right w:val="none" w:sz="0" w:space="0" w:color="auto"/>
          </w:divBdr>
        </w:div>
        <w:div w:id="684209422">
          <w:marLeft w:val="0"/>
          <w:marRight w:val="0"/>
          <w:marTop w:val="0"/>
          <w:marBottom w:val="0"/>
          <w:divBdr>
            <w:top w:val="none" w:sz="0" w:space="0" w:color="auto"/>
            <w:left w:val="none" w:sz="0" w:space="0" w:color="auto"/>
            <w:bottom w:val="none" w:sz="0" w:space="0" w:color="auto"/>
            <w:right w:val="none" w:sz="0" w:space="0" w:color="auto"/>
          </w:divBdr>
        </w:div>
        <w:div w:id="1110010948">
          <w:marLeft w:val="0"/>
          <w:marRight w:val="0"/>
          <w:marTop w:val="0"/>
          <w:marBottom w:val="0"/>
          <w:divBdr>
            <w:top w:val="none" w:sz="0" w:space="0" w:color="auto"/>
            <w:left w:val="none" w:sz="0" w:space="0" w:color="auto"/>
            <w:bottom w:val="none" w:sz="0" w:space="0" w:color="auto"/>
            <w:right w:val="none" w:sz="0" w:space="0" w:color="auto"/>
          </w:divBdr>
        </w:div>
        <w:div w:id="1449741676">
          <w:marLeft w:val="0"/>
          <w:marRight w:val="0"/>
          <w:marTop w:val="0"/>
          <w:marBottom w:val="0"/>
          <w:divBdr>
            <w:top w:val="none" w:sz="0" w:space="0" w:color="auto"/>
            <w:left w:val="none" w:sz="0" w:space="0" w:color="auto"/>
            <w:bottom w:val="none" w:sz="0" w:space="0" w:color="auto"/>
            <w:right w:val="none" w:sz="0" w:space="0" w:color="auto"/>
          </w:divBdr>
        </w:div>
        <w:div w:id="1592006508">
          <w:marLeft w:val="0"/>
          <w:marRight w:val="0"/>
          <w:marTop w:val="0"/>
          <w:marBottom w:val="0"/>
          <w:divBdr>
            <w:top w:val="none" w:sz="0" w:space="0" w:color="auto"/>
            <w:left w:val="none" w:sz="0" w:space="0" w:color="auto"/>
            <w:bottom w:val="none" w:sz="0" w:space="0" w:color="auto"/>
            <w:right w:val="none" w:sz="0" w:space="0" w:color="auto"/>
          </w:divBdr>
        </w:div>
        <w:div w:id="1792750438">
          <w:marLeft w:val="0"/>
          <w:marRight w:val="0"/>
          <w:marTop w:val="0"/>
          <w:marBottom w:val="0"/>
          <w:divBdr>
            <w:top w:val="none" w:sz="0" w:space="0" w:color="auto"/>
            <w:left w:val="none" w:sz="0" w:space="0" w:color="auto"/>
            <w:bottom w:val="none" w:sz="0" w:space="0" w:color="auto"/>
            <w:right w:val="none" w:sz="0" w:space="0" w:color="auto"/>
          </w:divBdr>
        </w:div>
      </w:divsChild>
    </w:div>
    <w:div w:id="1779791538">
      <w:bodyDiv w:val="1"/>
      <w:marLeft w:val="0"/>
      <w:marRight w:val="0"/>
      <w:marTop w:val="0"/>
      <w:marBottom w:val="0"/>
      <w:divBdr>
        <w:top w:val="none" w:sz="0" w:space="0" w:color="auto"/>
        <w:left w:val="none" w:sz="0" w:space="0" w:color="auto"/>
        <w:bottom w:val="none" w:sz="0" w:space="0" w:color="auto"/>
        <w:right w:val="none" w:sz="0" w:space="0" w:color="auto"/>
      </w:divBdr>
    </w:div>
    <w:div w:id="1785726587">
      <w:bodyDiv w:val="1"/>
      <w:marLeft w:val="0"/>
      <w:marRight w:val="0"/>
      <w:marTop w:val="0"/>
      <w:marBottom w:val="0"/>
      <w:divBdr>
        <w:top w:val="none" w:sz="0" w:space="0" w:color="auto"/>
        <w:left w:val="none" w:sz="0" w:space="0" w:color="auto"/>
        <w:bottom w:val="none" w:sz="0" w:space="0" w:color="auto"/>
        <w:right w:val="none" w:sz="0" w:space="0" w:color="auto"/>
      </w:divBdr>
    </w:div>
    <w:div w:id="1786540372">
      <w:bodyDiv w:val="1"/>
      <w:marLeft w:val="0"/>
      <w:marRight w:val="0"/>
      <w:marTop w:val="0"/>
      <w:marBottom w:val="0"/>
      <w:divBdr>
        <w:top w:val="none" w:sz="0" w:space="0" w:color="auto"/>
        <w:left w:val="none" w:sz="0" w:space="0" w:color="auto"/>
        <w:bottom w:val="none" w:sz="0" w:space="0" w:color="auto"/>
        <w:right w:val="none" w:sz="0" w:space="0" w:color="auto"/>
      </w:divBdr>
      <w:divsChild>
        <w:div w:id="631406009">
          <w:marLeft w:val="0"/>
          <w:marRight w:val="0"/>
          <w:marTop w:val="0"/>
          <w:marBottom w:val="0"/>
          <w:divBdr>
            <w:top w:val="none" w:sz="0" w:space="0" w:color="auto"/>
            <w:left w:val="none" w:sz="0" w:space="0" w:color="auto"/>
            <w:bottom w:val="none" w:sz="0" w:space="0" w:color="auto"/>
            <w:right w:val="none" w:sz="0" w:space="0" w:color="auto"/>
          </w:divBdr>
        </w:div>
        <w:div w:id="1552840858">
          <w:marLeft w:val="0"/>
          <w:marRight w:val="0"/>
          <w:marTop w:val="0"/>
          <w:marBottom w:val="0"/>
          <w:divBdr>
            <w:top w:val="none" w:sz="0" w:space="0" w:color="auto"/>
            <w:left w:val="none" w:sz="0" w:space="0" w:color="auto"/>
            <w:bottom w:val="none" w:sz="0" w:space="0" w:color="auto"/>
            <w:right w:val="none" w:sz="0" w:space="0" w:color="auto"/>
          </w:divBdr>
        </w:div>
        <w:div w:id="2132045025">
          <w:marLeft w:val="0"/>
          <w:marRight w:val="0"/>
          <w:marTop w:val="0"/>
          <w:marBottom w:val="0"/>
          <w:divBdr>
            <w:top w:val="none" w:sz="0" w:space="0" w:color="auto"/>
            <w:left w:val="none" w:sz="0" w:space="0" w:color="auto"/>
            <w:bottom w:val="none" w:sz="0" w:space="0" w:color="auto"/>
            <w:right w:val="none" w:sz="0" w:space="0" w:color="auto"/>
          </w:divBdr>
        </w:div>
      </w:divsChild>
    </w:div>
    <w:div w:id="1789085340">
      <w:bodyDiv w:val="1"/>
      <w:marLeft w:val="0"/>
      <w:marRight w:val="0"/>
      <w:marTop w:val="0"/>
      <w:marBottom w:val="0"/>
      <w:divBdr>
        <w:top w:val="none" w:sz="0" w:space="0" w:color="auto"/>
        <w:left w:val="none" w:sz="0" w:space="0" w:color="auto"/>
        <w:bottom w:val="none" w:sz="0" w:space="0" w:color="auto"/>
        <w:right w:val="none" w:sz="0" w:space="0" w:color="auto"/>
      </w:divBdr>
    </w:div>
    <w:div w:id="1792166318">
      <w:bodyDiv w:val="1"/>
      <w:marLeft w:val="0"/>
      <w:marRight w:val="0"/>
      <w:marTop w:val="0"/>
      <w:marBottom w:val="0"/>
      <w:divBdr>
        <w:top w:val="none" w:sz="0" w:space="0" w:color="auto"/>
        <w:left w:val="none" w:sz="0" w:space="0" w:color="auto"/>
        <w:bottom w:val="none" w:sz="0" w:space="0" w:color="auto"/>
        <w:right w:val="none" w:sz="0" w:space="0" w:color="auto"/>
      </w:divBdr>
    </w:div>
    <w:div w:id="1794518436">
      <w:bodyDiv w:val="1"/>
      <w:marLeft w:val="0"/>
      <w:marRight w:val="0"/>
      <w:marTop w:val="0"/>
      <w:marBottom w:val="0"/>
      <w:divBdr>
        <w:top w:val="none" w:sz="0" w:space="0" w:color="auto"/>
        <w:left w:val="none" w:sz="0" w:space="0" w:color="auto"/>
        <w:bottom w:val="none" w:sz="0" w:space="0" w:color="auto"/>
        <w:right w:val="none" w:sz="0" w:space="0" w:color="auto"/>
      </w:divBdr>
    </w:div>
    <w:div w:id="1797914991">
      <w:bodyDiv w:val="1"/>
      <w:marLeft w:val="0"/>
      <w:marRight w:val="0"/>
      <w:marTop w:val="0"/>
      <w:marBottom w:val="0"/>
      <w:divBdr>
        <w:top w:val="none" w:sz="0" w:space="0" w:color="auto"/>
        <w:left w:val="none" w:sz="0" w:space="0" w:color="auto"/>
        <w:bottom w:val="none" w:sz="0" w:space="0" w:color="auto"/>
        <w:right w:val="none" w:sz="0" w:space="0" w:color="auto"/>
      </w:divBdr>
    </w:div>
    <w:div w:id="1801341839">
      <w:bodyDiv w:val="1"/>
      <w:marLeft w:val="0"/>
      <w:marRight w:val="0"/>
      <w:marTop w:val="0"/>
      <w:marBottom w:val="0"/>
      <w:divBdr>
        <w:top w:val="none" w:sz="0" w:space="0" w:color="auto"/>
        <w:left w:val="none" w:sz="0" w:space="0" w:color="auto"/>
        <w:bottom w:val="none" w:sz="0" w:space="0" w:color="auto"/>
        <w:right w:val="none" w:sz="0" w:space="0" w:color="auto"/>
      </w:divBdr>
    </w:div>
    <w:div w:id="1803039537">
      <w:bodyDiv w:val="1"/>
      <w:marLeft w:val="0"/>
      <w:marRight w:val="0"/>
      <w:marTop w:val="0"/>
      <w:marBottom w:val="0"/>
      <w:divBdr>
        <w:top w:val="none" w:sz="0" w:space="0" w:color="auto"/>
        <w:left w:val="none" w:sz="0" w:space="0" w:color="auto"/>
        <w:bottom w:val="none" w:sz="0" w:space="0" w:color="auto"/>
        <w:right w:val="none" w:sz="0" w:space="0" w:color="auto"/>
      </w:divBdr>
    </w:div>
    <w:div w:id="1807890215">
      <w:bodyDiv w:val="1"/>
      <w:marLeft w:val="0"/>
      <w:marRight w:val="0"/>
      <w:marTop w:val="0"/>
      <w:marBottom w:val="0"/>
      <w:divBdr>
        <w:top w:val="none" w:sz="0" w:space="0" w:color="auto"/>
        <w:left w:val="none" w:sz="0" w:space="0" w:color="auto"/>
        <w:bottom w:val="none" w:sz="0" w:space="0" w:color="auto"/>
        <w:right w:val="none" w:sz="0" w:space="0" w:color="auto"/>
      </w:divBdr>
    </w:div>
    <w:div w:id="1808353825">
      <w:bodyDiv w:val="1"/>
      <w:marLeft w:val="0"/>
      <w:marRight w:val="0"/>
      <w:marTop w:val="0"/>
      <w:marBottom w:val="0"/>
      <w:divBdr>
        <w:top w:val="none" w:sz="0" w:space="0" w:color="auto"/>
        <w:left w:val="none" w:sz="0" w:space="0" w:color="auto"/>
        <w:bottom w:val="none" w:sz="0" w:space="0" w:color="auto"/>
        <w:right w:val="none" w:sz="0" w:space="0" w:color="auto"/>
      </w:divBdr>
    </w:div>
    <w:div w:id="1811702281">
      <w:bodyDiv w:val="1"/>
      <w:marLeft w:val="0"/>
      <w:marRight w:val="0"/>
      <w:marTop w:val="0"/>
      <w:marBottom w:val="0"/>
      <w:divBdr>
        <w:top w:val="none" w:sz="0" w:space="0" w:color="auto"/>
        <w:left w:val="none" w:sz="0" w:space="0" w:color="auto"/>
        <w:bottom w:val="none" w:sz="0" w:space="0" w:color="auto"/>
        <w:right w:val="none" w:sz="0" w:space="0" w:color="auto"/>
      </w:divBdr>
    </w:div>
    <w:div w:id="1811941515">
      <w:bodyDiv w:val="1"/>
      <w:marLeft w:val="0"/>
      <w:marRight w:val="0"/>
      <w:marTop w:val="0"/>
      <w:marBottom w:val="0"/>
      <w:divBdr>
        <w:top w:val="none" w:sz="0" w:space="0" w:color="auto"/>
        <w:left w:val="none" w:sz="0" w:space="0" w:color="auto"/>
        <w:bottom w:val="none" w:sz="0" w:space="0" w:color="auto"/>
        <w:right w:val="none" w:sz="0" w:space="0" w:color="auto"/>
      </w:divBdr>
    </w:div>
    <w:div w:id="1813132943">
      <w:bodyDiv w:val="1"/>
      <w:marLeft w:val="0"/>
      <w:marRight w:val="0"/>
      <w:marTop w:val="0"/>
      <w:marBottom w:val="0"/>
      <w:divBdr>
        <w:top w:val="none" w:sz="0" w:space="0" w:color="auto"/>
        <w:left w:val="none" w:sz="0" w:space="0" w:color="auto"/>
        <w:bottom w:val="none" w:sz="0" w:space="0" w:color="auto"/>
        <w:right w:val="none" w:sz="0" w:space="0" w:color="auto"/>
      </w:divBdr>
    </w:div>
    <w:div w:id="1813865612">
      <w:bodyDiv w:val="1"/>
      <w:marLeft w:val="0"/>
      <w:marRight w:val="0"/>
      <w:marTop w:val="0"/>
      <w:marBottom w:val="0"/>
      <w:divBdr>
        <w:top w:val="none" w:sz="0" w:space="0" w:color="auto"/>
        <w:left w:val="none" w:sz="0" w:space="0" w:color="auto"/>
        <w:bottom w:val="none" w:sz="0" w:space="0" w:color="auto"/>
        <w:right w:val="none" w:sz="0" w:space="0" w:color="auto"/>
      </w:divBdr>
      <w:divsChild>
        <w:div w:id="690882914">
          <w:marLeft w:val="0"/>
          <w:marRight w:val="0"/>
          <w:marTop w:val="0"/>
          <w:marBottom w:val="0"/>
          <w:divBdr>
            <w:top w:val="none" w:sz="0" w:space="0" w:color="auto"/>
            <w:left w:val="none" w:sz="0" w:space="0" w:color="auto"/>
            <w:bottom w:val="none" w:sz="0" w:space="0" w:color="auto"/>
            <w:right w:val="none" w:sz="0" w:space="0" w:color="auto"/>
          </w:divBdr>
        </w:div>
      </w:divsChild>
    </w:div>
    <w:div w:id="1818062810">
      <w:bodyDiv w:val="1"/>
      <w:marLeft w:val="0"/>
      <w:marRight w:val="0"/>
      <w:marTop w:val="0"/>
      <w:marBottom w:val="0"/>
      <w:divBdr>
        <w:top w:val="none" w:sz="0" w:space="0" w:color="auto"/>
        <w:left w:val="none" w:sz="0" w:space="0" w:color="auto"/>
        <w:bottom w:val="none" w:sz="0" w:space="0" w:color="auto"/>
        <w:right w:val="none" w:sz="0" w:space="0" w:color="auto"/>
      </w:divBdr>
    </w:div>
    <w:div w:id="1821801733">
      <w:bodyDiv w:val="1"/>
      <w:marLeft w:val="0"/>
      <w:marRight w:val="0"/>
      <w:marTop w:val="0"/>
      <w:marBottom w:val="0"/>
      <w:divBdr>
        <w:top w:val="none" w:sz="0" w:space="0" w:color="auto"/>
        <w:left w:val="none" w:sz="0" w:space="0" w:color="auto"/>
        <w:bottom w:val="none" w:sz="0" w:space="0" w:color="auto"/>
        <w:right w:val="none" w:sz="0" w:space="0" w:color="auto"/>
      </w:divBdr>
    </w:div>
    <w:div w:id="1822648481">
      <w:bodyDiv w:val="1"/>
      <w:marLeft w:val="0"/>
      <w:marRight w:val="0"/>
      <w:marTop w:val="0"/>
      <w:marBottom w:val="0"/>
      <w:divBdr>
        <w:top w:val="none" w:sz="0" w:space="0" w:color="auto"/>
        <w:left w:val="none" w:sz="0" w:space="0" w:color="auto"/>
        <w:bottom w:val="none" w:sz="0" w:space="0" w:color="auto"/>
        <w:right w:val="none" w:sz="0" w:space="0" w:color="auto"/>
      </w:divBdr>
    </w:div>
    <w:div w:id="1825312809">
      <w:bodyDiv w:val="1"/>
      <w:marLeft w:val="0"/>
      <w:marRight w:val="0"/>
      <w:marTop w:val="0"/>
      <w:marBottom w:val="0"/>
      <w:divBdr>
        <w:top w:val="none" w:sz="0" w:space="0" w:color="auto"/>
        <w:left w:val="none" w:sz="0" w:space="0" w:color="auto"/>
        <w:bottom w:val="none" w:sz="0" w:space="0" w:color="auto"/>
        <w:right w:val="none" w:sz="0" w:space="0" w:color="auto"/>
      </w:divBdr>
    </w:div>
    <w:div w:id="1826583891">
      <w:bodyDiv w:val="1"/>
      <w:marLeft w:val="0"/>
      <w:marRight w:val="0"/>
      <w:marTop w:val="0"/>
      <w:marBottom w:val="0"/>
      <w:divBdr>
        <w:top w:val="none" w:sz="0" w:space="0" w:color="auto"/>
        <w:left w:val="none" w:sz="0" w:space="0" w:color="auto"/>
        <w:bottom w:val="none" w:sz="0" w:space="0" w:color="auto"/>
        <w:right w:val="none" w:sz="0" w:space="0" w:color="auto"/>
      </w:divBdr>
    </w:div>
    <w:div w:id="1829666348">
      <w:bodyDiv w:val="1"/>
      <w:marLeft w:val="0"/>
      <w:marRight w:val="0"/>
      <w:marTop w:val="0"/>
      <w:marBottom w:val="0"/>
      <w:divBdr>
        <w:top w:val="none" w:sz="0" w:space="0" w:color="auto"/>
        <w:left w:val="none" w:sz="0" w:space="0" w:color="auto"/>
        <w:bottom w:val="none" w:sz="0" w:space="0" w:color="auto"/>
        <w:right w:val="none" w:sz="0" w:space="0" w:color="auto"/>
      </w:divBdr>
    </w:div>
    <w:div w:id="1831869870">
      <w:bodyDiv w:val="1"/>
      <w:marLeft w:val="0"/>
      <w:marRight w:val="0"/>
      <w:marTop w:val="0"/>
      <w:marBottom w:val="0"/>
      <w:divBdr>
        <w:top w:val="none" w:sz="0" w:space="0" w:color="auto"/>
        <w:left w:val="none" w:sz="0" w:space="0" w:color="auto"/>
        <w:bottom w:val="none" w:sz="0" w:space="0" w:color="auto"/>
        <w:right w:val="none" w:sz="0" w:space="0" w:color="auto"/>
      </w:divBdr>
    </w:div>
    <w:div w:id="1835800380">
      <w:bodyDiv w:val="1"/>
      <w:marLeft w:val="0"/>
      <w:marRight w:val="0"/>
      <w:marTop w:val="0"/>
      <w:marBottom w:val="0"/>
      <w:divBdr>
        <w:top w:val="none" w:sz="0" w:space="0" w:color="auto"/>
        <w:left w:val="none" w:sz="0" w:space="0" w:color="auto"/>
        <w:bottom w:val="none" w:sz="0" w:space="0" w:color="auto"/>
        <w:right w:val="none" w:sz="0" w:space="0" w:color="auto"/>
      </w:divBdr>
      <w:divsChild>
        <w:div w:id="27150781">
          <w:marLeft w:val="0"/>
          <w:marRight w:val="0"/>
          <w:marTop w:val="0"/>
          <w:marBottom w:val="0"/>
          <w:divBdr>
            <w:top w:val="none" w:sz="0" w:space="0" w:color="auto"/>
            <w:left w:val="none" w:sz="0" w:space="0" w:color="auto"/>
            <w:bottom w:val="none" w:sz="0" w:space="0" w:color="auto"/>
            <w:right w:val="none" w:sz="0" w:space="0" w:color="auto"/>
          </w:divBdr>
        </w:div>
      </w:divsChild>
    </w:div>
    <w:div w:id="1836533840">
      <w:bodyDiv w:val="1"/>
      <w:marLeft w:val="0"/>
      <w:marRight w:val="0"/>
      <w:marTop w:val="0"/>
      <w:marBottom w:val="0"/>
      <w:divBdr>
        <w:top w:val="none" w:sz="0" w:space="0" w:color="auto"/>
        <w:left w:val="none" w:sz="0" w:space="0" w:color="auto"/>
        <w:bottom w:val="none" w:sz="0" w:space="0" w:color="auto"/>
        <w:right w:val="none" w:sz="0" w:space="0" w:color="auto"/>
      </w:divBdr>
    </w:div>
    <w:div w:id="1838375290">
      <w:bodyDiv w:val="1"/>
      <w:marLeft w:val="0"/>
      <w:marRight w:val="0"/>
      <w:marTop w:val="0"/>
      <w:marBottom w:val="0"/>
      <w:divBdr>
        <w:top w:val="none" w:sz="0" w:space="0" w:color="auto"/>
        <w:left w:val="none" w:sz="0" w:space="0" w:color="auto"/>
        <w:bottom w:val="none" w:sz="0" w:space="0" w:color="auto"/>
        <w:right w:val="none" w:sz="0" w:space="0" w:color="auto"/>
      </w:divBdr>
    </w:div>
    <w:div w:id="1843004150">
      <w:bodyDiv w:val="1"/>
      <w:marLeft w:val="0"/>
      <w:marRight w:val="0"/>
      <w:marTop w:val="0"/>
      <w:marBottom w:val="0"/>
      <w:divBdr>
        <w:top w:val="none" w:sz="0" w:space="0" w:color="auto"/>
        <w:left w:val="none" w:sz="0" w:space="0" w:color="auto"/>
        <w:bottom w:val="none" w:sz="0" w:space="0" w:color="auto"/>
        <w:right w:val="none" w:sz="0" w:space="0" w:color="auto"/>
      </w:divBdr>
      <w:divsChild>
        <w:div w:id="110516058">
          <w:marLeft w:val="0"/>
          <w:marRight w:val="0"/>
          <w:marTop w:val="0"/>
          <w:marBottom w:val="0"/>
          <w:divBdr>
            <w:top w:val="none" w:sz="0" w:space="0" w:color="auto"/>
            <w:left w:val="none" w:sz="0" w:space="0" w:color="auto"/>
            <w:bottom w:val="none" w:sz="0" w:space="0" w:color="auto"/>
            <w:right w:val="none" w:sz="0" w:space="0" w:color="auto"/>
          </w:divBdr>
        </w:div>
        <w:div w:id="119081655">
          <w:marLeft w:val="0"/>
          <w:marRight w:val="0"/>
          <w:marTop w:val="0"/>
          <w:marBottom w:val="0"/>
          <w:divBdr>
            <w:top w:val="none" w:sz="0" w:space="0" w:color="auto"/>
            <w:left w:val="none" w:sz="0" w:space="0" w:color="auto"/>
            <w:bottom w:val="none" w:sz="0" w:space="0" w:color="auto"/>
            <w:right w:val="none" w:sz="0" w:space="0" w:color="auto"/>
          </w:divBdr>
        </w:div>
        <w:div w:id="374740533">
          <w:marLeft w:val="0"/>
          <w:marRight w:val="0"/>
          <w:marTop w:val="0"/>
          <w:marBottom w:val="0"/>
          <w:divBdr>
            <w:top w:val="none" w:sz="0" w:space="0" w:color="auto"/>
            <w:left w:val="none" w:sz="0" w:space="0" w:color="auto"/>
            <w:bottom w:val="none" w:sz="0" w:space="0" w:color="auto"/>
            <w:right w:val="none" w:sz="0" w:space="0" w:color="auto"/>
          </w:divBdr>
        </w:div>
        <w:div w:id="803351691">
          <w:marLeft w:val="0"/>
          <w:marRight w:val="0"/>
          <w:marTop w:val="0"/>
          <w:marBottom w:val="0"/>
          <w:divBdr>
            <w:top w:val="none" w:sz="0" w:space="0" w:color="auto"/>
            <w:left w:val="none" w:sz="0" w:space="0" w:color="auto"/>
            <w:bottom w:val="none" w:sz="0" w:space="0" w:color="auto"/>
            <w:right w:val="none" w:sz="0" w:space="0" w:color="auto"/>
          </w:divBdr>
        </w:div>
        <w:div w:id="1939941312">
          <w:marLeft w:val="0"/>
          <w:marRight w:val="0"/>
          <w:marTop w:val="0"/>
          <w:marBottom w:val="0"/>
          <w:divBdr>
            <w:top w:val="none" w:sz="0" w:space="0" w:color="auto"/>
            <w:left w:val="none" w:sz="0" w:space="0" w:color="auto"/>
            <w:bottom w:val="none" w:sz="0" w:space="0" w:color="auto"/>
            <w:right w:val="none" w:sz="0" w:space="0" w:color="auto"/>
          </w:divBdr>
        </w:div>
        <w:div w:id="2071228517">
          <w:marLeft w:val="0"/>
          <w:marRight w:val="0"/>
          <w:marTop w:val="0"/>
          <w:marBottom w:val="0"/>
          <w:divBdr>
            <w:top w:val="none" w:sz="0" w:space="0" w:color="auto"/>
            <w:left w:val="none" w:sz="0" w:space="0" w:color="auto"/>
            <w:bottom w:val="none" w:sz="0" w:space="0" w:color="auto"/>
            <w:right w:val="none" w:sz="0" w:space="0" w:color="auto"/>
          </w:divBdr>
        </w:div>
      </w:divsChild>
    </w:div>
    <w:div w:id="1845393688">
      <w:bodyDiv w:val="1"/>
      <w:marLeft w:val="0"/>
      <w:marRight w:val="0"/>
      <w:marTop w:val="0"/>
      <w:marBottom w:val="0"/>
      <w:divBdr>
        <w:top w:val="none" w:sz="0" w:space="0" w:color="auto"/>
        <w:left w:val="none" w:sz="0" w:space="0" w:color="auto"/>
        <w:bottom w:val="none" w:sz="0" w:space="0" w:color="auto"/>
        <w:right w:val="none" w:sz="0" w:space="0" w:color="auto"/>
      </w:divBdr>
    </w:div>
    <w:div w:id="1845897861">
      <w:bodyDiv w:val="1"/>
      <w:marLeft w:val="0"/>
      <w:marRight w:val="0"/>
      <w:marTop w:val="0"/>
      <w:marBottom w:val="0"/>
      <w:divBdr>
        <w:top w:val="none" w:sz="0" w:space="0" w:color="auto"/>
        <w:left w:val="none" w:sz="0" w:space="0" w:color="auto"/>
        <w:bottom w:val="none" w:sz="0" w:space="0" w:color="auto"/>
        <w:right w:val="none" w:sz="0" w:space="0" w:color="auto"/>
      </w:divBdr>
    </w:div>
    <w:div w:id="1845977862">
      <w:bodyDiv w:val="1"/>
      <w:marLeft w:val="0"/>
      <w:marRight w:val="0"/>
      <w:marTop w:val="0"/>
      <w:marBottom w:val="0"/>
      <w:divBdr>
        <w:top w:val="none" w:sz="0" w:space="0" w:color="auto"/>
        <w:left w:val="none" w:sz="0" w:space="0" w:color="auto"/>
        <w:bottom w:val="none" w:sz="0" w:space="0" w:color="auto"/>
        <w:right w:val="none" w:sz="0" w:space="0" w:color="auto"/>
      </w:divBdr>
    </w:div>
    <w:div w:id="1846896002">
      <w:bodyDiv w:val="1"/>
      <w:marLeft w:val="0"/>
      <w:marRight w:val="0"/>
      <w:marTop w:val="0"/>
      <w:marBottom w:val="0"/>
      <w:divBdr>
        <w:top w:val="none" w:sz="0" w:space="0" w:color="auto"/>
        <w:left w:val="none" w:sz="0" w:space="0" w:color="auto"/>
        <w:bottom w:val="none" w:sz="0" w:space="0" w:color="auto"/>
        <w:right w:val="none" w:sz="0" w:space="0" w:color="auto"/>
      </w:divBdr>
    </w:div>
    <w:div w:id="1851681436">
      <w:bodyDiv w:val="1"/>
      <w:marLeft w:val="0"/>
      <w:marRight w:val="0"/>
      <w:marTop w:val="0"/>
      <w:marBottom w:val="0"/>
      <w:divBdr>
        <w:top w:val="none" w:sz="0" w:space="0" w:color="auto"/>
        <w:left w:val="none" w:sz="0" w:space="0" w:color="auto"/>
        <w:bottom w:val="none" w:sz="0" w:space="0" w:color="auto"/>
        <w:right w:val="none" w:sz="0" w:space="0" w:color="auto"/>
      </w:divBdr>
    </w:div>
    <w:div w:id="1854686010">
      <w:bodyDiv w:val="1"/>
      <w:marLeft w:val="0"/>
      <w:marRight w:val="0"/>
      <w:marTop w:val="0"/>
      <w:marBottom w:val="0"/>
      <w:divBdr>
        <w:top w:val="none" w:sz="0" w:space="0" w:color="auto"/>
        <w:left w:val="none" w:sz="0" w:space="0" w:color="auto"/>
        <w:bottom w:val="none" w:sz="0" w:space="0" w:color="auto"/>
        <w:right w:val="none" w:sz="0" w:space="0" w:color="auto"/>
      </w:divBdr>
    </w:div>
    <w:div w:id="1859348897">
      <w:bodyDiv w:val="1"/>
      <w:marLeft w:val="0"/>
      <w:marRight w:val="0"/>
      <w:marTop w:val="0"/>
      <w:marBottom w:val="0"/>
      <w:divBdr>
        <w:top w:val="none" w:sz="0" w:space="0" w:color="auto"/>
        <w:left w:val="none" w:sz="0" w:space="0" w:color="auto"/>
        <w:bottom w:val="none" w:sz="0" w:space="0" w:color="auto"/>
        <w:right w:val="none" w:sz="0" w:space="0" w:color="auto"/>
      </w:divBdr>
    </w:div>
    <w:div w:id="1859847877">
      <w:bodyDiv w:val="1"/>
      <w:marLeft w:val="0"/>
      <w:marRight w:val="0"/>
      <w:marTop w:val="0"/>
      <w:marBottom w:val="0"/>
      <w:divBdr>
        <w:top w:val="none" w:sz="0" w:space="0" w:color="auto"/>
        <w:left w:val="none" w:sz="0" w:space="0" w:color="auto"/>
        <w:bottom w:val="none" w:sz="0" w:space="0" w:color="auto"/>
        <w:right w:val="none" w:sz="0" w:space="0" w:color="auto"/>
      </w:divBdr>
    </w:div>
    <w:div w:id="1870987753">
      <w:bodyDiv w:val="1"/>
      <w:marLeft w:val="0"/>
      <w:marRight w:val="0"/>
      <w:marTop w:val="0"/>
      <w:marBottom w:val="0"/>
      <w:divBdr>
        <w:top w:val="none" w:sz="0" w:space="0" w:color="auto"/>
        <w:left w:val="none" w:sz="0" w:space="0" w:color="auto"/>
        <w:bottom w:val="none" w:sz="0" w:space="0" w:color="auto"/>
        <w:right w:val="none" w:sz="0" w:space="0" w:color="auto"/>
      </w:divBdr>
    </w:div>
    <w:div w:id="1873615036">
      <w:bodyDiv w:val="1"/>
      <w:marLeft w:val="0"/>
      <w:marRight w:val="0"/>
      <w:marTop w:val="0"/>
      <w:marBottom w:val="0"/>
      <w:divBdr>
        <w:top w:val="none" w:sz="0" w:space="0" w:color="auto"/>
        <w:left w:val="none" w:sz="0" w:space="0" w:color="auto"/>
        <w:bottom w:val="none" w:sz="0" w:space="0" w:color="auto"/>
        <w:right w:val="none" w:sz="0" w:space="0" w:color="auto"/>
      </w:divBdr>
    </w:div>
    <w:div w:id="1875577335">
      <w:bodyDiv w:val="1"/>
      <w:marLeft w:val="0"/>
      <w:marRight w:val="0"/>
      <w:marTop w:val="0"/>
      <w:marBottom w:val="0"/>
      <w:divBdr>
        <w:top w:val="none" w:sz="0" w:space="0" w:color="auto"/>
        <w:left w:val="none" w:sz="0" w:space="0" w:color="auto"/>
        <w:bottom w:val="none" w:sz="0" w:space="0" w:color="auto"/>
        <w:right w:val="none" w:sz="0" w:space="0" w:color="auto"/>
      </w:divBdr>
    </w:div>
    <w:div w:id="1876649277">
      <w:bodyDiv w:val="1"/>
      <w:marLeft w:val="0"/>
      <w:marRight w:val="0"/>
      <w:marTop w:val="0"/>
      <w:marBottom w:val="0"/>
      <w:divBdr>
        <w:top w:val="none" w:sz="0" w:space="0" w:color="auto"/>
        <w:left w:val="none" w:sz="0" w:space="0" w:color="auto"/>
        <w:bottom w:val="none" w:sz="0" w:space="0" w:color="auto"/>
        <w:right w:val="none" w:sz="0" w:space="0" w:color="auto"/>
      </w:divBdr>
    </w:div>
    <w:div w:id="1878001575">
      <w:bodyDiv w:val="1"/>
      <w:marLeft w:val="0"/>
      <w:marRight w:val="0"/>
      <w:marTop w:val="0"/>
      <w:marBottom w:val="0"/>
      <w:divBdr>
        <w:top w:val="none" w:sz="0" w:space="0" w:color="auto"/>
        <w:left w:val="none" w:sz="0" w:space="0" w:color="auto"/>
        <w:bottom w:val="none" w:sz="0" w:space="0" w:color="auto"/>
        <w:right w:val="none" w:sz="0" w:space="0" w:color="auto"/>
      </w:divBdr>
    </w:div>
    <w:div w:id="1892886652">
      <w:bodyDiv w:val="1"/>
      <w:marLeft w:val="0"/>
      <w:marRight w:val="0"/>
      <w:marTop w:val="0"/>
      <w:marBottom w:val="0"/>
      <w:divBdr>
        <w:top w:val="none" w:sz="0" w:space="0" w:color="auto"/>
        <w:left w:val="none" w:sz="0" w:space="0" w:color="auto"/>
        <w:bottom w:val="none" w:sz="0" w:space="0" w:color="auto"/>
        <w:right w:val="none" w:sz="0" w:space="0" w:color="auto"/>
      </w:divBdr>
    </w:div>
    <w:div w:id="1898785077">
      <w:bodyDiv w:val="1"/>
      <w:marLeft w:val="0"/>
      <w:marRight w:val="0"/>
      <w:marTop w:val="0"/>
      <w:marBottom w:val="0"/>
      <w:divBdr>
        <w:top w:val="none" w:sz="0" w:space="0" w:color="auto"/>
        <w:left w:val="none" w:sz="0" w:space="0" w:color="auto"/>
        <w:bottom w:val="none" w:sz="0" w:space="0" w:color="auto"/>
        <w:right w:val="none" w:sz="0" w:space="0" w:color="auto"/>
      </w:divBdr>
    </w:div>
    <w:div w:id="1900821944">
      <w:bodyDiv w:val="1"/>
      <w:marLeft w:val="0"/>
      <w:marRight w:val="0"/>
      <w:marTop w:val="0"/>
      <w:marBottom w:val="0"/>
      <w:divBdr>
        <w:top w:val="none" w:sz="0" w:space="0" w:color="auto"/>
        <w:left w:val="none" w:sz="0" w:space="0" w:color="auto"/>
        <w:bottom w:val="none" w:sz="0" w:space="0" w:color="auto"/>
        <w:right w:val="none" w:sz="0" w:space="0" w:color="auto"/>
      </w:divBdr>
    </w:div>
    <w:div w:id="1901013729">
      <w:bodyDiv w:val="1"/>
      <w:marLeft w:val="0"/>
      <w:marRight w:val="0"/>
      <w:marTop w:val="0"/>
      <w:marBottom w:val="0"/>
      <w:divBdr>
        <w:top w:val="none" w:sz="0" w:space="0" w:color="auto"/>
        <w:left w:val="none" w:sz="0" w:space="0" w:color="auto"/>
        <w:bottom w:val="none" w:sz="0" w:space="0" w:color="auto"/>
        <w:right w:val="none" w:sz="0" w:space="0" w:color="auto"/>
      </w:divBdr>
    </w:div>
    <w:div w:id="1904558609">
      <w:bodyDiv w:val="1"/>
      <w:marLeft w:val="0"/>
      <w:marRight w:val="0"/>
      <w:marTop w:val="0"/>
      <w:marBottom w:val="0"/>
      <w:divBdr>
        <w:top w:val="none" w:sz="0" w:space="0" w:color="auto"/>
        <w:left w:val="none" w:sz="0" w:space="0" w:color="auto"/>
        <w:bottom w:val="none" w:sz="0" w:space="0" w:color="auto"/>
        <w:right w:val="none" w:sz="0" w:space="0" w:color="auto"/>
      </w:divBdr>
    </w:div>
    <w:div w:id="1907451575">
      <w:bodyDiv w:val="1"/>
      <w:marLeft w:val="0"/>
      <w:marRight w:val="0"/>
      <w:marTop w:val="0"/>
      <w:marBottom w:val="0"/>
      <w:divBdr>
        <w:top w:val="none" w:sz="0" w:space="0" w:color="auto"/>
        <w:left w:val="none" w:sz="0" w:space="0" w:color="auto"/>
        <w:bottom w:val="none" w:sz="0" w:space="0" w:color="auto"/>
        <w:right w:val="none" w:sz="0" w:space="0" w:color="auto"/>
      </w:divBdr>
    </w:div>
    <w:div w:id="1908881439">
      <w:bodyDiv w:val="1"/>
      <w:marLeft w:val="0"/>
      <w:marRight w:val="0"/>
      <w:marTop w:val="0"/>
      <w:marBottom w:val="0"/>
      <w:divBdr>
        <w:top w:val="none" w:sz="0" w:space="0" w:color="auto"/>
        <w:left w:val="none" w:sz="0" w:space="0" w:color="auto"/>
        <w:bottom w:val="none" w:sz="0" w:space="0" w:color="auto"/>
        <w:right w:val="none" w:sz="0" w:space="0" w:color="auto"/>
      </w:divBdr>
    </w:div>
    <w:div w:id="1915164388">
      <w:bodyDiv w:val="1"/>
      <w:marLeft w:val="0"/>
      <w:marRight w:val="0"/>
      <w:marTop w:val="0"/>
      <w:marBottom w:val="0"/>
      <w:divBdr>
        <w:top w:val="none" w:sz="0" w:space="0" w:color="auto"/>
        <w:left w:val="none" w:sz="0" w:space="0" w:color="auto"/>
        <w:bottom w:val="none" w:sz="0" w:space="0" w:color="auto"/>
        <w:right w:val="none" w:sz="0" w:space="0" w:color="auto"/>
      </w:divBdr>
    </w:div>
    <w:div w:id="1917592435">
      <w:bodyDiv w:val="1"/>
      <w:marLeft w:val="0"/>
      <w:marRight w:val="0"/>
      <w:marTop w:val="0"/>
      <w:marBottom w:val="0"/>
      <w:divBdr>
        <w:top w:val="none" w:sz="0" w:space="0" w:color="auto"/>
        <w:left w:val="none" w:sz="0" w:space="0" w:color="auto"/>
        <w:bottom w:val="none" w:sz="0" w:space="0" w:color="auto"/>
        <w:right w:val="none" w:sz="0" w:space="0" w:color="auto"/>
      </w:divBdr>
    </w:div>
    <w:div w:id="1917744706">
      <w:bodyDiv w:val="1"/>
      <w:marLeft w:val="0"/>
      <w:marRight w:val="0"/>
      <w:marTop w:val="0"/>
      <w:marBottom w:val="0"/>
      <w:divBdr>
        <w:top w:val="none" w:sz="0" w:space="0" w:color="auto"/>
        <w:left w:val="none" w:sz="0" w:space="0" w:color="auto"/>
        <w:bottom w:val="none" w:sz="0" w:space="0" w:color="auto"/>
        <w:right w:val="none" w:sz="0" w:space="0" w:color="auto"/>
      </w:divBdr>
    </w:div>
    <w:div w:id="1921718431">
      <w:bodyDiv w:val="1"/>
      <w:marLeft w:val="0"/>
      <w:marRight w:val="0"/>
      <w:marTop w:val="0"/>
      <w:marBottom w:val="0"/>
      <w:divBdr>
        <w:top w:val="none" w:sz="0" w:space="0" w:color="auto"/>
        <w:left w:val="none" w:sz="0" w:space="0" w:color="auto"/>
        <w:bottom w:val="none" w:sz="0" w:space="0" w:color="auto"/>
        <w:right w:val="none" w:sz="0" w:space="0" w:color="auto"/>
      </w:divBdr>
    </w:div>
    <w:div w:id="1926725173">
      <w:bodyDiv w:val="1"/>
      <w:marLeft w:val="0"/>
      <w:marRight w:val="0"/>
      <w:marTop w:val="0"/>
      <w:marBottom w:val="0"/>
      <w:divBdr>
        <w:top w:val="none" w:sz="0" w:space="0" w:color="auto"/>
        <w:left w:val="none" w:sz="0" w:space="0" w:color="auto"/>
        <w:bottom w:val="none" w:sz="0" w:space="0" w:color="auto"/>
        <w:right w:val="none" w:sz="0" w:space="0" w:color="auto"/>
      </w:divBdr>
    </w:div>
    <w:div w:id="1927499822">
      <w:bodyDiv w:val="1"/>
      <w:marLeft w:val="0"/>
      <w:marRight w:val="0"/>
      <w:marTop w:val="0"/>
      <w:marBottom w:val="0"/>
      <w:divBdr>
        <w:top w:val="none" w:sz="0" w:space="0" w:color="auto"/>
        <w:left w:val="none" w:sz="0" w:space="0" w:color="auto"/>
        <w:bottom w:val="none" w:sz="0" w:space="0" w:color="auto"/>
        <w:right w:val="none" w:sz="0" w:space="0" w:color="auto"/>
      </w:divBdr>
    </w:div>
    <w:div w:id="1928491762">
      <w:bodyDiv w:val="1"/>
      <w:marLeft w:val="0"/>
      <w:marRight w:val="0"/>
      <w:marTop w:val="0"/>
      <w:marBottom w:val="0"/>
      <w:divBdr>
        <w:top w:val="none" w:sz="0" w:space="0" w:color="auto"/>
        <w:left w:val="none" w:sz="0" w:space="0" w:color="auto"/>
        <w:bottom w:val="none" w:sz="0" w:space="0" w:color="auto"/>
        <w:right w:val="none" w:sz="0" w:space="0" w:color="auto"/>
      </w:divBdr>
    </w:div>
    <w:div w:id="1929342956">
      <w:bodyDiv w:val="1"/>
      <w:marLeft w:val="0"/>
      <w:marRight w:val="0"/>
      <w:marTop w:val="0"/>
      <w:marBottom w:val="0"/>
      <w:divBdr>
        <w:top w:val="none" w:sz="0" w:space="0" w:color="auto"/>
        <w:left w:val="none" w:sz="0" w:space="0" w:color="auto"/>
        <w:bottom w:val="none" w:sz="0" w:space="0" w:color="auto"/>
        <w:right w:val="none" w:sz="0" w:space="0" w:color="auto"/>
      </w:divBdr>
    </w:div>
    <w:div w:id="1930193719">
      <w:bodyDiv w:val="1"/>
      <w:marLeft w:val="0"/>
      <w:marRight w:val="0"/>
      <w:marTop w:val="0"/>
      <w:marBottom w:val="0"/>
      <w:divBdr>
        <w:top w:val="none" w:sz="0" w:space="0" w:color="auto"/>
        <w:left w:val="none" w:sz="0" w:space="0" w:color="auto"/>
        <w:bottom w:val="none" w:sz="0" w:space="0" w:color="auto"/>
        <w:right w:val="none" w:sz="0" w:space="0" w:color="auto"/>
      </w:divBdr>
    </w:div>
    <w:div w:id="1932347196">
      <w:bodyDiv w:val="1"/>
      <w:marLeft w:val="0"/>
      <w:marRight w:val="0"/>
      <w:marTop w:val="0"/>
      <w:marBottom w:val="0"/>
      <w:divBdr>
        <w:top w:val="none" w:sz="0" w:space="0" w:color="auto"/>
        <w:left w:val="none" w:sz="0" w:space="0" w:color="auto"/>
        <w:bottom w:val="none" w:sz="0" w:space="0" w:color="auto"/>
        <w:right w:val="none" w:sz="0" w:space="0" w:color="auto"/>
      </w:divBdr>
    </w:div>
    <w:div w:id="1933202990">
      <w:bodyDiv w:val="1"/>
      <w:marLeft w:val="0"/>
      <w:marRight w:val="0"/>
      <w:marTop w:val="0"/>
      <w:marBottom w:val="0"/>
      <w:divBdr>
        <w:top w:val="none" w:sz="0" w:space="0" w:color="auto"/>
        <w:left w:val="none" w:sz="0" w:space="0" w:color="auto"/>
        <w:bottom w:val="none" w:sz="0" w:space="0" w:color="auto"/>
        <w:right w:val="none" w:sz="0" w:space="0" w:color="auto"/>
      </w:divBdr>
    </w:div>
    <w:div w:id="1934436475">
      <w:bodyDiv w:val="1"/>
      <w:marLeft w:val="0"/>
      <w:marRight w:val="0"/>
      <w:marTop w:val="0"/>
      <w:marBottom w:val="0"/>
      <w:divBdr>
        <w:top w:val="none" w:sz="0" w:space="0" w:color="auto"/>
        <w:left w:val="none" w:sz="0" w:space="0" w:color="auto"/>
        <w:bottom w:val="none" w:sz="0" w:space="0" w:color="auto"/>
        <w:right w:val="none" w:sz="0" w:space="0" w:color="auto"/>
      </w:divBdr>
    </w:div>
    <w:div w:id="1935044645">
      <w:bodyDiv w:val="1"/>
      <w:marLeft w:val="0"/>
      <w:marRight w:val="0"/>
      <w:marTop w:val="0"/>
      <w:marBottom w:val="0"/>
      <w:divBdr>
        <w:top w:val="none" w:sz="0" w:space="0" w:color="auto"/>
        <w:left w:val="none" w:sz="0" w:space="0" w:color="auto"/>
        <w:bottom w:val="none" w:sz="0" w:space="0" w:color="auto"/>
        <w:right w:val="none" w:sz="0" w:space="0" w:color="auto"/>
      </w:divBdr>
    </w:div>
    <w:div w:id="1935281868">
      <w:bodyDiv w:val="1"/>
      <w:marLeft w:val="0"/>
      <w:marRight w:val="0"/>
      <w:marTop w:val="0"/>
      <w:marBottom w:val="0"/>
      <w:divBdr>
        <w:top w:val="none" w:sz="0" w:space="0" w:color="auto"/>
        <w:left w:val="none" w:sz="0" w:space="0" w:color="auto"/>
        <w:bottom w:val="none" w:sz="0" w:space="0" w:color="auto"/>
        <w:right w:val="none" w:sz="0" w:space="0" w:color="auto"/>
      </w:divBdr>
    </w:div>
    <w:div w:id="1939604180">
      <w:bodyDiv w:val="1"/>
      <w:marLeft w:val="0"/>
      <w:marRight w:val="0"/>
      <w:marTop w:val="0"/>
      <w:marBottom w:val="0"/>
      <w:divBdr>
        <w:top w:val="none" w:sz="0" w:space="0" w:color="auto"/>
        <w:left w:val="none" w:sz="0" w:space="0" w:color="auto"/>
        <w:bottom w:val="none" w:sz="0" w:space="0" w:color="auto"/>
        <w:right w:val="none" w:sz="0" w:space="0" w:color="auto"/>
      </w:divBdr>
      <w:divsChild>
        <w:div w:id="1077551418">
          <w:marLeft w:val="0"/>
          <w:marRight w:val="0"/>
          <w:marTop w:val="0"/>
          <w:marBottom w:val="0"/>
          <w:divBdr>
            <w:top w:val="none" w:sz="0" w:space="0" w:color="auto"/>
            <w:left w:val="none" w:sz="0" w:space="0" w:color="auto"/>
            <w:bottom w:val="none" w:sz="0" w:space="0" w:color="auto"/>
            <w:right w:val="none" w:sz="0" w:space="0" w:color="auto"/>
          </w:divBdr>
        </w:div>
        <w:div w:id="1265307959">
          <w:marLeft w:val="0"/>
          <w:marRight w:val="0"/>
          <w:marTop w:val="0"/>
          <w:marBottom w:val="0"/>
          <w:divBdr>
            <w:top w:val="none" w:sz="0" w:space="0" w:color="auto"/>
            <w:left w:val="none" w:sz="0" w:space="0" w:color="auto"/>
            <w:bottom w:val="none" w:sz="0" w:space="0" w:color="auto"/>
            <w:right w:val="none" w:sz="0" w:space="0" w:color="auto"/>
          </w:divBdr>
        </w:div>
      </w:divsChild>
    </w:div>
    <w:div w:id="1941142477">
      <w:bodyDiv w:val="1"/>
      <w:marLeft w:val="0"/>
      <w:marRight w:val="0"/>
      <w:marTop w:val="0"/>
      <w:marBottom w:val="0"/>
      <w:divBdr>
        <w:top w:val="none" w:sz="0" w:space="0" w:color="auto"/>
        <w:left w:val="none" w:sz="0" w:space="0" w:color="auto"/>
        <w:bottom w:val="none" w:sz="0" w:space="0" w:color="auto"/>
        <w:right w:val="none" w:sz="0" w:space="0" w:color="auto"/>
      </w:divBdr>
    </w:div>
    <w:div w:id="1943875096">
      <w:bodyDiv w:val="1"/>
      <w:marLeft w:val="0"/>
      <w:marRight w:val="0"/>
      <w:marTop w:val="0"/>
      <w:marBottom w:val="0"/>
      <w:divBdr>
        <w:top w:val="none" w:sz="0" w:space="0" w:color="auto"/>
        <w:left w:val="none" w:sz="0" w:space="0" w:color="auto"/>
        <w:bottom w:val="none" w:sz="0" w:space="0" w:color="auto"/>
        <w:right w:val="none" w:sz="0" w:space="0" w:color="auto"/>
      </w:divBdr>
    </w:div>
    <w:div w:id="1945259419">
      <w:bodyDiv w:val="1"/>
      <w:marLeft w:val="0"/>
      <w:marRight w:val="0"/>
      <w:marTop w:val="0"/>
      <w:marBottom w:val="0"/>
      <w:divBdr>
        <w:top w:val="none" w:sz="0" w:space="0" w:color="auto"/>
        <w:left w:val="none" w:sz="0" w:space="0" w:color="auto"/>
        <w:bottom w:val="none" w:sz="0" w:space="0" w:color="auto"/>
        <w:right w:val="none" w:sz="0" w:space="0" w:color="auto"/>
      </w:divBdr>
    </w:div>
    <w:div w:id="1947544390">
      <w:bodyDiv w:val="1"/>
      <w:marLeft w:val="0"/>
      <w:marRight w:val="0"/>
      <w:marTop w:val="0"/>
      <w:marBottom w:val="0"/>
      <w:divBdr>
        <w:top w:val="none" w:sz="0" w:space="0" w:color="auto"/>
        <w:left w:val="none" w:sz="0" w:space="0" w:color="auto"/>
        <w:bottom w:val="none" w:sz="0" w:space="0" w:color="auto"/>
        <w:right w:val="none" w:sz="0" w:space="0" w:color="auto"/>
      </w:divBdr>
    </w:div>
    <w:div w:id="1949041679">
      <w:bodyDiv w:val="1"/>
      <w:marLeft w:val="0"/>
      <w:marRight w:val="0"/>
      <w:marTop w:val="0"/>
      <w:marBottom w:val="0"/>
      <w:divBdr>
        <w:top w:val="none" w:sz="0" w:space="0" w:color="auto"/>
        <w:left w:val="none" w:sz="0" w:space="0" w:color="auto"/>
        <w:bottom w:val="none" w:sz="0" w:space="0" w:color="auto"/>
        <w:right w:val="none" w:sz="0" w:space="0" w:color="auto"/>
      </w:divBdr>
    </w:div>
    <w:div w:id="1951938519">
      <w:bodyDiv w:val="1"/>
      <w:marLeft w:val="0"/>
      <w:marRight w:val="0"/>
      <w:marTop w:val="0"/>
      <w:marBottom w:val="0"/>
      <w:divBdr>
        <w:top w:val="none" w:sz="0" w:space="0" w:color="auto"/>
        <w:left w:val="none" w:sz="0" w:space="0" w:color="auto"/>
        <w:bottom w:val="none" w:sz="0" w:space="0" w:color="auto"/>
        <w:right w:val="none" w:sz="0" w:space="0" w:color="auto"/>
      </w:divBdr>
    </w:div>
    <w:div w:id="1954481689">
      <w:bodyDiv w:val="1"/>
      <w:marLeft w:val="0"/>
      <w:marRight w:val="0"/>
      <w:marTop w:val="0"/>
      <w:marBottom w:val="0"/>
      <w:divBdr>
        <w:top w:val="none" w:sz="0" w:space="0" w:color="auto"/>
        <w:left w:val="none" w:sz="0" w:space="0" w:color="auto"/>
        <w:bottom w:val="none" w:sz="0" w:space="0" w:color="auto"/>
        <w:right w:val="none" w:sz="0" w:space="0" w:color="auto"/>
      </w:divBdr>
    </w:div>
    <w:div w:id="1956329025">
      <w:bodyDiv w:val="1"/>
      <w:marLeft w:val="0"/>
      <w:marRight w:val="0"/>
      <w:marTop w:val="0"/>
      <w:marBottom w:val="0"/>
      <w:divBdr>
        <w:top w:val="none" w:sz="0" w:space="0" w:color="auto"/>
        <w:left w:val="none" w:sz="0" w:space="0" w:color="auto"/>
        <w:bottom w:val="none" w:sz="0" w:space="0" w:color="auto"/>
        <w:right w:val="none" w:sz="0" w:space="0" w:color="auto"/>
      </w:divBdr>
    </w:div>
    <w:div w:id="1958950594">
      <w:bodyDiv w:val="1"/>
      <w:marLeft w:val="0"/>
      <w:marRight w:val="0"/>
      <w:marTop w:val="0"/>
      <w:marBottom w:val="0"/>
      <w:divBdr>
        <w:top w:val="none" w:sz="0" w:space="0" w:color="auto"/>
        <w:left w:val="none" w:sz="0" w:space="0" w:color="auto"/>
        <w:bottom w:val="none" w:sz="0" w:space="0" w:color="auto"/>
        <w:right w:val="none" w:sz="0" w:space="0" w:color="auto"/>
      </w:divBdr>
    </w:div>
    <w:div w:id="1959725772">
      <w:bodyDiv w:val="1"/>
      <w:marLeft w:val="0"/>
      <w:marRight w:val="0"/>
      <w:marTop w:val="0"/>
      <w:marBottom w:val="0"/>
      <w:divBdr>
        <w:top w:val="none" w:sz="0" w:space="0" w:color="auto"/>
        <w:left w:val="none" w:sz="0" w:space="0" w:color="auto"/>
        <w:bottom w:val="none" w:sz="0" w:space="0" w:color="auto"/>
        <w:right w:val="none" w:sz="0" w:space="0" w:color="auto"/>
      </w:divBdr>
    </w:div>
    <w:div w:id="1961649157">
      <w:bodyDiv w:val="1"/>
      <w:marLeft w:val="0"/>
      <w:marRight w:val="0"/>
      <w:marTop w:val="0"/>
      <w:marBottom w:val="0"/>
      <w:divBdr>
        <w:top w:val="none" w:sz="0" w:space="0" w:color="auto"/>
        <w:left w:val="none" w:sz="0" w:space="0" w:color="auto"/>
        <w:bottom w:val="none" w:sz="0" w:space="0" w:color="auto"/>
        <w:right w:val="none" w:sz="0" w:space="0" w:color="auto"/>
      </w:divBdr>
      <w:divsChild>
        <w:div w:id="798452906">
          <w:marLeft w:val="0"/>
          <w:marRight w:val="0"/>
          <w:marTop w:val="0"/>
          <w:marBottom w:val="0"/>
          <w:divBdr>
            <w:top w:val="none" w:sz="0" w:space="0" w:color="auto"/>
            <w:left w:val="none" w:sz="0" w:space="0" w:color="auto"/>
            <w:bottom w:val="none" w:sz="0" w:space="0" w:color="auto"/>
            <w:right w:val="none" w:sz="0" w:space="0" w:color="auto"/>
          </w:divBdr>
        </w:div>
        <w:div w:id="1578397847">
          <w:marLeft w:val="0"/>
          <w:marRight w:val="0"/>
          <w:marTop w:val="0"/>
          <w:marBottom w:val="0"/>
          <w:divBdr>
            <w:top w:val="none" w:sz="0" w:space="0" w:color="auto"/>
            <w:left w:val="none" w:sz="0" w:space="0" w:color="auto"/>
            <w:bottom w:val="none" w:sz="0" w:space="0" w:color="auto"/>
            <w:right w:val="none" w:sz="0" w:space="0" w:color="auto"/>
          </w:divBdr>
        </w:div>
      </w:divsChild>
    </w:div>
    <w:div w:id="1963539351">
      <w:bodyDiv w:val="1"/>
      <w:marLeft w:val="0"/>
      <w:marRight w:val="0"/>
      <w:marTop w:val="0"/>
      <w:marBottom w:val="0"/>
      <w:divBdr>
        <w:top w:val="none" w:sz="0" w:space="0" w:color="auto"/>
        <w:left w:val="none" w:sz="0" w:space="0" w:color="auto"/>
        <w:bottom w:val="none" w:sz="0" w:space="0" w:color="auto"/>
        <w:right w:val="none" w:sz="0" w:space="0" w:color="auto"/>
      </w:divBdr>
    </w:div>
    <w:div w:id="1965848121">
      <w:bodyDiv w:val="1"/>
      <w:marLeft w:val="0"/>
      <w:marRight w:val="0"/>
      <w:marTop w:val="0"/>
      <w:marBottom w:val="0"/>
      <w:divBdr>
        <w:top w:val="none" w:sz="0" w:space="0" w:color="auto"/>
        <w:left w:val="none" w:sz="0" w:space="0" w:color="auto"/>
        <w:bottom w:val="none" w:sz="0" w:space="0" w:color="auto"/>
        <w:right w:val="none" w:sz="0" w:space="0" w:color="auto"/>
      </w:divBdr>
    </w:div>
    <w:div w:id="1966234951">
      <w:bodyDiv w:val="1"/>
      <w:marLeft w:val="0"/>
      <w:marRight w:val="0"/>
      <w:marTop w:val="0"/>
      <w:marBottom w:val="0"/>
      <w:divBdr>
        <w:top w:val="none" w:sz="0" w:space="0" w:color="auto"/>
        <w:left w:val="none" w:sz="0" w:space="0" w:color="auto"/>
        <w:bottom w:val="none" w:sz="0" w:space="0" w:color="auto"/>
        <w:right w:val="none" w:sz="0" w:space="0" w:color="auto"/>
      </w:divBdr>
    </w:div>
    <w:div w:id="1968199088">
      <w:bodyDiv w:val="1"/>
      <w:marLeft w:val="0"/>
      <w:marRight w:val="0"/>
      <w:marTop w:val="0"/>
      <w:marBottom w:val="0"/>
      <w:divBdr>
        <w:top w:val="none" w:sz="0" w:space="0" w:color="auto"/>
        <w:left w:val="none" w:sz="0" w:space="0" w:color="auto"/>
        <w:bottom w:val="none" w:sz="0" w:space="0" w:color="auto"/>
        <w:right w:val="none" w:sz="0" w:space="0" w:color="auto"/>
      </w:divBdr>
    </w:div>
    <w:div w:id="1968968724">
      <w:bodyDiv w:val="1"/>
      <w:marLeft w:val="0"/>
      <w:marRight w:val="0"/>
      <w:marTop w:val="0"/>
      <w:marBottom w:val="0"/>
      <w:divBdr>
        <w:top w:val="none" w:sz="0" w:space="0" w:color="auto"/>
        <w:left w:val="none" w:sz="0" w:space="0" w:color="auto"/>
        <w:bottom w:val="none" w:sz="0" w:space="0" w:color="auto"/>
        <w:right w:val="none" w:sz="0" w:space="0" w:color="auto"/>
      </w:divBdr>
    </w:div>
    <w:div w:id="1970360460">
      <w:bodyDiv w:val="1"/>
      <w:marLeft w:val="0"/>
      <w:marRight w:val="0"/>
      <w:marTop w:val="0"/>
      <w:marBottom w:val="0"/>
      <w:divBdr>
        <w:top w:val="none" w:sz="0" w:space="0" w:color="auto"/>
        <w:left w:val="none" w:sz="0" w:space="0" w:color="auto"/>
        <w:bottom w:val="none" w:sz="0" w:space="0" w:color="auto"/>
        <w:right w:val="none" w:sz="0" w:space="0" w:color="auto"/>
      </w:divBdr>
    </w:div>
    <w:div w:id="1971204172">
      <w:bodyDiv w:val="1"/>
      <w:marLeft w:val="0"/>
      <w:marRight w:val="0"/>
      <w:marTop w:val="0"/>
      <w:marBottom w:val="0"/>
      <w:divBdr>
        <w:top w:val="none" w:sz="0" w:space="0" w:color="auto"/>
        <w:left w:val="none" w:sz="0" w:space="0" w:color="auto"/>
        <w:bottom w:val="none" w:sz="0" w:space="0" w:color="auto"/>
        <w:right w:val="none" w:sz="0" w:space="0" w:color="auto"/>
      </w:divBdr>
    </w:div>
    <w:div w:id="1972006599">
      <w:bodyDiv w:val="1"/>
      <w:marLeft w:val="0"/>
      <w:marRight w:val="0"/>
      <w:marTop w:val="0"/>
      <w:marBottom w:val="0"/>
      <w:divBdr>
        <w:top w:val="none" w:sz="0" w:space="0" w:color="auto"/>
        <w:left w:val="none" w:sz="0" w:space="0" w:color="auto"/>
        <w:bottom w:val="none" w:sz="0" w:space="0" w:color="auto"/>
        <w:right w:val="none" w:sz="0" w:space="0" w:color="auto"/>
      </w:divBdr>
    </w:div>
    <w:div w:id="1977486825">
      <w:bodyDiv w:val="1"/>
      <w:marLeft w:val="0"/>
      <w:marRight w:val="0"/>
      <w:marTop w:val="0"/>
      <w:marBottom w:val="0"/>
      <w:divBdr>
        <w:top w:val="none" w:sz="0" w:space="0" w:color="auto"/>
        <w:left w:val="none" w:sz="0" w:space="0" w:color="auto"/>
        <w:bottom w:val="none" w:sz="0" w:space="0" w:color="auto"/>
        <w:right w:val="none" w:sz="0" w:space="0" w:color="auto"/>
      </w:divBdr>
    </w:div>
    <w:div w:id="1981154138">
      <w:bodyDiv w:val="1"/>
      <w:marLeft w:val="0"/>
      <w:marRight w:val="0"/>
      <w:marTop w:val="0"/>
      <w:marBottom w:val="0"/>
      <w:divBdr>
        <w:top w:val="none" w:sz="0" w:space="0" w:color="auto"/>
        <w:left w:val="none" w:sz="0" w:space="0" w:color="auto"/>
        <w:bottom w:val="none" w:sz="0" w:space="0" w:color="auto"/>
        <w:right w:val="none" w:sz="0" w:space="0" w:color="auto"/>
      </w:divBdr>
    </w:div>
    <w:div w:id="1982348715">
      <w:bodyDiv w:val="1"/>
      <w:marLeft w:val="0"/>
      <w:marRight w:val="0"/>
      <w:marTop w:val="0"/>
      <w:marBottom w:val="0"/>
      <w:divBdr>
        <w:top w:val="none" w:sz="0" w:space="0" w:color="auto"/>
        <w:left w:val="none" w:sz="0" w:space="0" w:color="auto"/>
        <w:bottom w:val="none" w:sz="0" w:space="0" w:color="auto"/>
        <w:right w:val="none" w:sz="0" w:space="0" w:color="auto"/>
      </w:divBdr>
    </w:div>
    <w:div w:id="1987276571">
      <w:bodyDiv w:val="1"/>
      <w:marLeft w:val="0"/>
      <w:marRight w:val="0"/>
      <w:marTop w:val="0"/>
      <w:marBottom w:val="0"/>
      <w:divBdr>
        <w:top w:val="none" w:sz="0" w:space="0" w:color="auto"/>
        <w:left w:val="none" w:sz="0" w:space="0" w:color="auto"/>
        <w:bottom w:val="none" w:sz="0" w:space="0" w:color="auto"/>
        <w:right w:val="none" w:sz="0" w:space="0" w:color="auto"/>
      </w:divBdr>
    </w:div>
    <w:div w:id="1987390893">
      <w:bodyDiv w:val="1"/>
      <w:marLeft w:val="0"/>
      <w:marRight w:val="0"/>
      <w:marTop w:val="0"/>
      <w:marBottom w:val="0"/>
      <w:divBdr>
        <w:top w:val="none" w:sz="0" w:space="0" w:color="auto"/>
        <w:left w:val="none" w:sz="0" w:space="0" w:color="auto"/>
        <w:bottom w:val="none" w:sz="0" w:space="0" w:color="auto"/>
        <w:right w:val="none" w:sz="0" w:space="0" w:color="auto"/>
      </w:divBdr>
    </w:div>
    <w:div w:id="1989476818">
      <w:bodyDiv w:val="1"/>
      <w:marLeft w:val="0"/>
      <w:marRight w:val="0"/>
      <w:marTop w:val="0"/>
      <w:marBottom w:val="0"/>
      <w:divBdr>
        <w:top w:val="none" w:sz="0" w:space="0" w:color="auto"/>
        <w:left w:val="none" w:sz="0" w:space="0" w:color="auto"/>
        <w:bottom w:val="none" w:sz="0" w:space="0" w:color="auto"/>
        <w:right w:val="none" w:sz="0" w:space="0" w:color="auto"/>
      </w:divBdr>
    </w:div>
    <w:div w:id="1990283504">
      <w:bodyDiv w:val="1"/>
      <w:marLeft w:val="0"/>
      <w:marRight w:val="0"/>
      <w:marTop w:val="0"/>
      <w:marBottom w:val="0"/>
      <w:divBdr>
        <w:top w:val="none" w:sz="0" w:space="0" w:color="auto"/>
        <w:left w:val="none" w:sz="0" w:space="0" w:color="auto"/>
        <w:bottom w:val="none" w:sz="0" w:space="0" w:color="auto"/>
        <w:right w:val="none" w:sz="0" w:space="0" w:color="auto"/>
      </w:divBdr>
    </w:div>
    <w:div w:id="1991866726">
      <w:bodyDiv w:val="1"/>
      <w:marLeft w:val="0"/>
      <w:marRight w:val="0"/>
      <w:marTop w:val="0"/>
      <w:marBottom w:val="0"/>
      <w:divBdr>
        <w:top w:val="none" w:sz="0" w:space="0" w:color="auto"/>
        <w:left w:val="none" w:sz="0" w:space="0" w:color="auto"/>
        <w:bottom w:val="none" w:sz="0" w:space="0" w:color="auto"/>
        <w:right w:val="none" w:sz="0" w:space="0" w:color="auto"/>
      </w:divBdr>
    </w:div>
    <w:div w:id="1993364653">
      <w:bodyDiv w:val="1"/>
      <w:marLeft w:val="0"/>
      <w:marRight w:val="0"/>
      <w:marTop w:val="0"/>
      <w:marBottom w:val="0"/>
      <w:divBdr>
        <w:top w:val="none" w:sz="0" w:space="0" w:color="auto"/>
        <w:left w:val="none" w:sz="0" w:space="0" w:color="auto"/>
        <w:bottom w:val="none" w:sz="0" w:space="0" w:color="auto"/>
        <w:right w:val="none" w:sz="0" w:space="0" w:color="auto"/>
      </w:divBdr>
    </w:div>
    <w:div w:id="2000114693">
      <w:bodyDiv w:val="1"/>
      <w:marLeft w:val="0"/>
      <w:marRight w:val="0"/>
      <w:marTop w:val="0"/>
      <w:marBottom w:val="0"/>
      <w:divBdr>
        <w:top w:val="none" w:sz="0" w:space="0" w:color="auto"/>
        <w:left w:val="none" w:sz="0" w:space="0" w:color="auto"/>
        <w:bottom w:val="none" w:sz="0" w:space="0" w:color="auto"/>
        <w:right w:val="none" w:sz="0" w:space="0" w:color="auto"/>
      </w:divBdr>
    </w:div>
    <w:div w:id="2003193207">
      <w:bodyDiv w:val="1"/>
      <w:marLeft w:val="0"/>
      <w:marRight w:val="0"/>
      <w:marTop w:val="0"/>
      <w:marBottom w:val="0"/>
      <w:divBdr>
        <w:top w:val="none" w:sz="0" w:space="0" w:color="auto"/>
        <w:left w:val="none" w:sz="0" w:space="0" w:color="auto"/>
        <w:bottom w:val="none" w:sz="0" w:space="0" w:color="auto"/>
        <w:right w:val="none" w:sz="0" w:space="0" w:color="auto"/>
      </w:divBdr>
    </w:div>
    <w:div w:id="2011565518">
      <w:bodyDiv w:val="1"/>
      <w:marLeft w:val="0"/>
      <w:marRight w:val="0"/>
      <w:marTop w:val="0"/>
      <w:marBottom w:val="0"/>
      <w:divBdr>
        <w:top w:val="none" w:sz="0" w:space="0" w:color="auto"/>
        <w:left w:val="none" w:sz="0" w:space="0" w:color="auto"/>
        <w:bottom w:val="none" w:sz="0" w:space="0" w:color="auto"/>
        <w:right w:val="none" w:sz="0" w:space="0" w:color="auto"/>
      </w:divBdr>
    </w:div>
    <w:div w:id="2011786009">
      <w:bodyDiv w:val="1"/>
      <w:marLeft w:val="0"/>
      <w:marRight w:val="0"/>
      <w:marTop w:val="0"/>
      <w:marBottom w:val="0"/>
      <w:divBdr>
        <w:top w:val="none" w:sz="0" w:space="0" w:color="auto"/>
        <w:left w:val="none" w:sz="0" w:space="0" w:color="auto"/>
        <w:bottom w:val="none" w:sz="0" w:space="0" w:color="auto"/>
        <w:right w:val="none" w:sz="0" w:space="0" w:color="auto"/>
      </w:divBdr>
    </w:div>
    <w:div w:id="2011903328">
      <w:bodyDiv w:val="1"/>
      <w:marLeft w:val="0"/>
      <w:marRight w:val="0"/>
      <w:marTop w:val="0"/>
      <w:marBottom w:val="0"/>
      <w:divBdr>
        <w:top w:val="none" w:sz="0" w:space="0" w:color="auto"/>
        <w:left w:val="none" w:sz="0" w:space="0" w:color="auto"/>
        <w:bottom w:val="none" w:sz="0" w:space="0" w:color="auto"/>
        <w:right w:val="none" w:sz="0" w:space="0" w:color="auto"/>
      </w:divBdr>
    </w:div>
    <w:div w:id="2013482192">
      <w:bodyDiv w:val="1"/>
      <w:marLeft w:val="0"/>
      <w:marRight w:val="0"/>
      <w:marTop w:val="0"/>
      <w:marBottom w:val="0"/>
      <w:divBdr>
        <w:top w:val="none" w:sz="0" w:space="0" w:color="auto"/>
        <w:left w:val="none" w:sz="0" w:space="0" w:color="auto"/>
        <w:bottom w:val="none" w:sz="0" w:space="0" w:color="auto"/>
        <w:right w:val="none" w:sz="0" w:space="0" w:color="auto"/>
      </w:divBdr>
    </w:div>
    <w:div w:id="2015833961">
      <w:bodyDiv w:val="1"/>
      <w:marLeft w:val="0"/>
      <w:marRight w:val="0"/>
      <w:marTop w:val="0"/>
      <w:marBottom w:val="0"/>
      <w:divBdr>
        <w:top w:val="none" w:sz="0" w:space="0" w:color="auto"/>
        <w:left w:val="none" w:sz="0" w:space="0" w:color="auto"/>
        <w:bottom w:val="none" w:sz="0" w:space="0" w:color="auto"/>
        <w:right w:val="none" w:sz="0" w:space="0" w:color="auto"/>
      </w:divBdr>
    </w:div>
    <w:div w:id="2018803190">
      <w:bodyDiv w:val="1"/>
      <w:marLeft w:val="0"/>
      <w:marRight w:val="0"/>
      <w:marTop w:val="0"/>
      <w:marBottom w:val="0"/>
      <w:divBdr>
        <w:top w:val="none" w:sz="0" w:space="0" w:color="auto"/>
        <w:left w:val="none" w:sz="0" w:space="0" w:color="auto"/>
        <w:bottom w:val="none" w:sz="0" w:space="0" w:color="auto"/>
        <w:right w:val="none" w:sz="0" w:space="0" w:color="auto"/>
      </w:divBdr>
      <w:divsChild>
        <w:div w:id="1462578199">
          <w:marLeft w:val="0"/>
          <w:marRight w:val="0"/>
          <w:marTop w:val="0"/>
          <w:marBottom w:val="0"/>
          <w:divBdr>
            <w:top w:val="none" w:sz="0" w:space="0" w:color="auto"/>
            <w:left w:val="none" w:sz="0" w:space="0" w:color="auto"/>
            <w:bottom w:val="none" w:sz="0" w:space="0" w:color="auto"/>
            <w:right w:val="none" w:sz="0" w:space="0" w:color="auto"/>
          </w:divBdr>
        </w:div>
      </w:divsChild>
    </w:div>
    <w:div w:id="2019261035">
      <w:bodyDiv w:val="1"/>
      <w:marLeft w:val="0"/>
      <w:marRight w:val="0"/>
      <w:marTop w:val="0"/>
      <w:marBottom w:val="0"/>
      <w:divBdr>
        <w:top w:val="none" w:sz="0" w:space="0" w:color="auto"/>
        <w:left w:val="none" w:sz="0" w:space="0" w:color="auto"/>
        <w:bottom w:val="none" w:sz="0" w:space="0" w:color="auto"/>
        <w:right w:val="none" w:sz="0" w:space="0" w:color="auto"/>
      </w:divBdr>
    </w:div>
    <w:div w:id="2021346893">
      <w:bodyDiv w:val="1"/>
      <w:marLeft w:val="0"/>
      <w:marRight w:val="0"/>
      <w:marTop w:val="0"/>
      <w:marBottom w:val="0"/>
      <w:divBdr>
        <w:top w:val="none" w:sz="0" w:space="0" w:color="auto"/>
        <w:left w:val="none" w:sz="0" w:space="0" w:color="auto"/>
        <w:bottom w:val="none" w:sz="0" w:space="0" w:color="auto"/>
        <w:right w:val="none" w:sz="0" w:space="0" w:color="auto"/>
      </w:divBdr>
    </w:div>
    <w:div w:id="2022973962">
      <w:bodyDiv w:val="1"/>
      <w:marLeft w:val="0"/>
      <w:marRight w:val="0"/>
      <w:marTop w:val="0"/>
      <w:marBottom w:val="0"/>
      <w:divBdr>
        <w:top w:val="none" w:sz="0" w:space="0" w:color="auto"/>
        <w:left w:val="none" w:sz="0" w:space="0" w:color="auto"/>
        <w:bottom w:val="none" w:sz="0" w:space="0" w:color="auto"/>
        <w:right w:val="none" w:sz="0" w:space="0" w:color="auto"/>
      </w:divBdr>
    </w:div>
    <w:div w:id="2025010725">
      <w:bodyDiv w:val="1"/>
      <w:marLeft w:val="0"/>
      <w:marRight w:val="0"/>
      <w:marTop w:val="0"/>
      <w:marBottom w:val="0"/>
      <w:divBdr>
        <w:top w:val="none" w:sz="0" w:space="0" w:color="auto"/>
        <w:left w:val="none" w:sz="0" w:space="0" w:color="auto"/>
        <w:bottom w:val="none" w:sz="0" w:space="0" w:color="auto"/>
        <w:right w:val="none" w:sz="0" w:space="0" w:color="auto"/>
      </w:divBdr>
    </w:div>
    <w:div w:id="2025982795">
      <w:bodyDiv w:val="1"/>
      <w:marLeft w:val="0"/>
      <w:marRight w:val="0"/>
      <w:marTop w:val="0"/>
      <w:marBottom w:val="0"/>
      <w:divBdr>
        <w:top w:val="none" w:sz="0" w:space="0" w:color="auto"/>
        <w:left w:val="none" w:sz="0" w:space="0" w:color="auto"/>
        <w:bottom w:val="none" w:sz="0" w:space="0" w:color="auto"/>
        <w:right w:val="none" w:sz="0" w:space="0" w:color="auto"/>
      </w:divBdr>
    </w:div>
    <w:div w:id="2029019301">
      <w:bodyDiv w:val="1"/>
      <w:marLeft w:val="0"/>
      <w:marRight w:val="0"/>
      <w:marTop w:val="0"/>
      <w:marBottom w:val="0"/>
      <w:divBdr>
        <w:top w:val="none" w:sz="0" w:space="0" w:color="auto"/>
        <w:left w:val="none" w:sz="0" w:space="0" w:color="auto"/>
        <w:bottom w:val="none" w:sz="0" w:space="0" w:color="auto"/>
        <w:right w:val="none" w:sz="0" w:space="0" w:color="auto"/>
      </w:divBdr>
      <w:divsChild>
        <w:div w:id="516695011">
          <w:marLeft w:val="0"/>
          <w:marRight w:val="0"/>
          <w:marTop w:val="0"/>
          <w:marBottom w:val="0"/>
          <w:divBdr>
            <w:top w:val="none" w:sz="0" w:space="0" w:color="auto"/>
            <w:left w:val="none" w:sz="0" w:space="0" w:color="auto"/>
            <w:bottom w:val="none" w:sz="0" w:space="0" w:color="auto"/>
            <w:right w:val="none" w:sz="0" w:space="0" w:color="auto"/>
          </w:divBdr>
        </w:div>
        <w:div w:id="871454624">
          <w:marLeft w:val="0"/>
          <w:marRight w:val="0"/>
          <w:marTop w:val="0"/>
          <w:marBottom w:val="0"/>
          <w:divBdr>
            <w:top w:val="none" w:sz="0" w:space="0" w:color="auto"/>
            <w:left w:val="none" w:sz="0" w:space="0" w:color="auto"/>
            <w:bottom w:val="none" w:sz="0" w:space="0" w:color="auto"/>
            <w:right w:val="none" w:sz="0" w:space="0" w:color="auto"/>
          </w:divBdr>
        </w:div>
        <w:div w:id="942805761">
          <w:marLeft w:val="0"/>
          <w:marRight w:val="0"/>
          <w:marTop w:val="0"/>
          <w:marBottom w:val="0"/>
          <w:divBdr>
            <w:top w:val="none" w:sz="0" w:space="0" w:color="auto"/>
            <w:left w:val="none" w:sz="0" w:space="0" w:color="auto"/>
            <w:bottom w:val="none" w:sz="0" w:space="0" w:color="auto"/>
            <w:right w:val="none" w:sz="0" w:space="0" w:color="auto"/>
          </w:divBdr>
        </w:div>
        <w:div w:id="1013533556">
          <w:marLeft w:val="0"/>
          <w:marRight w:val="0"/>
          <w:marTop w:val="0"/>
          <w:marBottom w:val="0"/>
          <w:divBdr>
            <w:top w:val="none" w:sz="0" w:space="0" w:color="auto"/>
            <w:left w:val="none" w:sz="0" w:space="0" w:color="auto"/>
            <w:bottom w:val="none" w:sz="0" w:space="0" w:color="auto"/>
            <w:right w:val="none" w:sz="0" w:space="0" w:color="auto"/>
          </w:divBdr>
        </w:div>
        <w:div w:id="1447699994">
          <w:marLeft w:val="0"/>
          <w:marRight w:val="0"/>
          <w:marTop w:val="0"/>
          <w:marBottom w:val="0"/>
          <w:divBdr>
            <w:top w:val="none" w:sz="0" w:space="0" w:color="auto"/>
            <w:left w:val="none" w:sz="0" w:space="0" w:color="auto"/>
            <w:bottom w:val="none" w:sz="0" w:space="0" w:color="auto"/>
            <w:right w:val="none" w:sz="0" w:space="0" w:color="auto"/>
          </w:divBdr>
        </w:div>
        <w:div w:id="1538817236">
          <w:marLeft w:val="0"/>
          <w:marRight w:val="0"/>
          <w:marTop w:val="0"/>
          <w:marBottom w:val="0"/>
          <w:divBdr>
            <w:top w:val="none" w:sz="0" w:space="0" w:color="auto"/>
            <w:left w:val="none" w:sz="0" w:space="0" w:color="auto"/>
            <w:bottom w:val="none" w:sz="0" w:space="0" w:color="auto"/>
            <w:right w:val="none" w:sz="0" w:space="0" w:color="auto"/>
          </w:divBdr>
        </w:div>
      </w:divsChild>
    </w:div>
    <w:div w:id="2033340660">
      <w:bodyDiv w:val="1"/>
      <w:marLeft w:val="0"/>
      <w:marRight w:val="0"/>
      <w:marTop w:val="0"/>
      <w:marBottom w:val="0"/>
      <w:divBdr>
        <w:top w:val="none" w:sz="0" w:space="0" w:color="auto"/>
        <w:left w:val="none" w:sz="0" w:space="0" w:color="auto"/>
        <w:bottom w:val="none" w:sz="0" w:space="0" w:color="auto"/>
        <w:right w:val="none" w:sz="0" w:space="0" w:color="auto"/>
      </w:divBdr>
    </w:div>
    <w:div w:id="2037730869">
      <w:bodyDiv w:val="1"/>
      <w:marLeft w:val="0"/>
      <w:marRight w:val="0"/>
      <w:marTop w:val="0"/>
      <w:marBottom w:val="0"/>
      <w:divBdr>
        <w:top w:val="none" w:sz="0" w:space="0" w:color="auto"/>
        <w:left w:val="none" w:sz="0" w:space="0" w:color="auto"/>
        <w:bottom w:val="none" w:sz="0" w:space="0" w:color="auto"/>
        <w:right w:val="none" w:sz="0" w:space="0" w:color="auto"/>
      </w:divBdr>
      <w:divsChild>
        <w:div w:id="1983073896">
          <w:marLeft w:val="0"/>
          <w:marRight w:val="0"/>
          <w:marTop w:val="0"/>
          <w:marBottom w:val="0"/>
          <w:divBdr>
            <w:top w:val="none" w:sz="0" w:space="0" w:color="auto"/>
            <w:left w:val="none" w:sz="0" w:space="0" w:color="auto"/>
            <w:bottom w:val="none" w:sz="0" w:space="0" w:color="auto"/>
            <w:right w:val="none" w:sz="0" w:space="0" w:color="auto"/>
          </w:divBdr>
          <w:divsChild>
            <w:div w:id="2003504986">
              <w:marLeft w:val="0"/>
              <w:marRight w:val="0"/>
              <w:marTop w:val="0"/>
              <w:marBottom w:val="0"/>
              <w:divBdr>
                <w:top w:val="none" w:sz="0" w:space="0" w:color="auto"/>
                <w:left w:val="none" w:sz="0" w:space="0" w:color="auto"/>
                <w:bottom w:val="none" w:sz="0" w:space="0" w:color="auto"/>
                <w:right w:val="none" w:sz="0" w:space="0" w:color="auto"/>
              </w:divBdr>
              <w:divsChild>
                <w:div w:id="2008366781">
                  <w:marLeft w:val="0"/>
                  <w:marRight w:val="0"/>
                  <w:marTop w:val="0"/>
                  <w:marBottom w:val="0"/>
                  <w:divBdr>
                    <w:top w:val="none" w:sz="0" w:space="0" w:color="auto"/>
                    <w:left w:val="none" w:sz="0" w:space="0" w:color="auto"/>
                    <w:bottom w:val="none" w:sz="0" w:space="0" w:color="auto"/>
                    <w:right w:val="none" w:sz="0" w:space="0" w:color="auto"/>
                  </w:divBdr>
                  <w:divsChild>
                    <w:div w:id="1049499269">
                      <w:marLeft w:val="0"/>
                      <w:marRight w:val="0"/>
                      <w:marTop w:val="0"/>
                      <w:marBottom w:val="0"/>
                      <w:divBdr>
                        <w:top w:val="none" w:sz="0" w:space="0" w:color="auto"/>
                        <w:left w:val="none" w:sz="0" w:space="0" w:color="auto"/>
                        <w:bottom w:val="none" w:sz="0" w:space="0" w:color="auto"/>
                        <w:right w:val="none" w:sz="0" w:space="0" w:color="auto"/>
                      </w:divBdr>
                      <w:divsChild>
                        <w:div w:id="1148016698">
                          <w:marLeft w:val="0"/>
                          <w:marRight w:val="0"/>
                          <w:marTop w:val="0"/>
                          <w:marBottom w:val="0"/>
                          <w:divBdr>
                            <w:top w:val="none" w:sz="0" w:space="0" w:color="auto"/>
                            <w:left w:val="none" w:sz="0" w:space="0" w:color="auto"/>
                            <w:bottom w:val="none" w:sz="0" w:space="0" w:color="auto"/>
                            <w:right w:val="none" w:sz="0" w:space="0" w:color="auto"/>
                          </w:divBdr>
                          <w:divsChild>
                            <w:div w:id="1323965223">
                              <w:marLeft w:val="0"/>
                              <w:marRight w:val="0"/>
                              <w:marTop w:val="0"/>
                              <w:marBottom w:val="0"/>
                              <w:divBdr>
                                <w:top w:val="none" w:sz="0" w:space="0" w:color="auto"/>
                                <w:left w:val="none" w:sz="0" w:space="0" w:color="auto"/>
                                <w:bottom w:val="none" w:sz="0" w:space="0" w:color="auto"/>
                                <w:right w:val="none" w:sz="0" w:space="0" w:color="auto"/>
                              </w:divBdr>
                              <w:divsChild>
                                <w:div w:id="901719198">
                                  <w:marLeft w:val="0"/>
                                  <w:marRight w:val="0"/>
                                  <w:marTop w:val="0"/>
                                  <w:marBottom w:val="0"/>
                                  <w:divBdr>
                                    <w:top w:val="none" w:sz="0" w:space="0" w:color="auto"/>
                                    <w:left w:val="none" w:sz="0" w:space="0" w:color="auto"/>
                                    <w:bottom w:val="none" w:sz="0" w:space="0" w:color="auto"/>
                                    <w:right w:val="none" w:sz="0" w:space="0" w:color="auto"/>
                                  </w:divBdr>
                                  <w:divsChild>
                                    <w:div w:id="1065951339">
                                      <w:marLeft w:val="0"/>
                                      <w:marRight w:val="0"/>
                                      <w:marTop w:val="0"/>
                                      <w:marBottom w:val="0"/>
                                      <w:divBdr>
                                        <w:top w:val="none" w:sz="0" w:space="0" w:color="auto"/>
                                        <w:left w:val="none" w:sz="0" w:space="0" w:color="auto"/>
                                        <w:bottom w:val="none" w:sz="0" w:space="0" w:color="auto"/>
                                        <w:right w:val="none" w:sz="0" w:space="0" w:color="auto"/>
                                      </w:divBdr>
                                      <w:divsChild>
                                        <w:div w:id="322319535">
                                          <w:marLeft w:val="0"/>
                                          <w:marRight w:val="0"/>
                                          <w:marTop w:val="0"/>
                                          <w:marBottom w:val="0"/>
                                          <w:divBdr>
                                            <w:top w:val="none" w:sz="0" w:space="0" w:color="auto"/>
                                            <w:left w:val="none" w:sz="0" w:space="0" w:color="auto"/>
                                            <w:bottom w:val="none" w:sz="0" w:space="0" w:color="auto"/>
                                            <w:right w:val="none" w:sz="0" w:space="0" w:color="auto"/>
                                          </w:divBdr>
                                          <w:divsChild>
                                            <w:div w:id="2002003250">
                                              <w:marLeft w:val="0"/>
                                              <w:marRight w:val="0"/>
                                              <w:marTop w:val="0"/>
                                              <w:marBottom w:val="0"/>
                                              <w:divBdr>
                                                <w:top w:val="none" w:sz="0" w:space="0" w:color="auto"/>
                                                <w:left w:val="none" w:sz="0" w:space="0" w:color="auto"/>
                                                <w:bottom w:val="none" w:sz="0" w:space="0" w:color="auto"/>
                                                <w:right w:val="none" w:sz="0" w:space="0" w:color="auto"/>
                                              </w:divBdr>
                                              <w:divsChild>
                                                <w:div w:id="195629597">
                                                  <w:marLeft w:val="0"/>
                                                  <w:marRight w:val="0"/>
                                                  <w:marTop w:val="0"/>
                                                  <w:marBottom w:val="0"/>
                                                  <w:divBdr>
                                                    <w:top w:val="none" w:sz="0" w:space="0" w:color="auto"/>
                                                    <w:left w:val="none" w:sz="0" w:space="0" w:color="auto"/>
                                                    <w:bottom w:val="none" w:sz="0" w:space="0" w:color="auto"/>
                                                    <w:right w:val="none" w:sz="0" w:space="0" w:color="auto"/>
                                                  </w:divBdr>
                                                  <w:divsChild>
                                                    <w:div w:id="229733264">
                                                      <w:marLeft w:val="0"/>
                                                      <w:marRight w:val="0"/>
                                                      <w:marTop w:val="0"/>
                                                      <w:marBottom w:val="0"/>
                                                      <w:divBdr>
                                                        <w:top w:val="none" w:sz="0" w:space="0" w:color="auto"/>
                                                        <w:left w:val="none" w:sz="0" w:space="0" w:color="auto"/>
                                                        <w:bottom w:val="none" w:sz="0" w:space="0" w:color="auto"/>
                                                        <w:right w:val="none" w:sz="0" w:space="0" w:color="auto"/>
                                                      </w:divBdr>
                                                      <w:divsChild>
                                                        <w:div w:id="772474137">
                                                          <w:marLeft w:val="0"/>
                                                          <w:marRight w:val="0"/>
                                                          <w:marTop w:val="0"/>
                                                          <w:marBottom w:val="0"/>
                                                          <w:divBdr>
                                                            <w:top w:val="none" w:sz="0" w:space="0" w:color="auto"/>
                                                            <w:left w:val="none" w:sz="0" w:space="0" w:color="auto"/>
                                                            <w:bottom w:val="none" w:sz="0" w:space="0" w:color="auto"/>
                                                            <w:right w:val="none" w:sz="0" w:space="0" w:color="auto"/>
                                                          </w:divBdr>
                                                          <w:divsChild>
                                                            <w:div w:id="1852722082">
                                                              <w:marLeft w:val="0"/>
                                                              <w:marRight w:val="0"/>
                                                              <w:marTop w:val="0"/>
                                                              <w:marBottom w:val="0"/>
                                                              <w:divBdr>
                                                                <w:top w:val="none" w:sz="0" w:space="0" w:color="auto"/>
                                                                <w:left w:val="none" w:sz="0" w:space="0" w:color="auto"/>
                                                                <w:bottom w:val="none" w:sz="0" w:space="0" w:color="auto"/>
                                                                <w:right w:val="none" w:sz="0" w:space="0" w:color="auto"/>
                                                              </w:divBdr>
                                                              <w:divsChild>
                                                                <w:div w:id="36896891">
                                                                  <w:marLeft w:val="0"/>
                                                                  <w:marRight w:val="0"/>
                                                                  <w:marTop w:val="0"/>
                                                                  <w:marBottom w:val="0"/>
                                                                  <w:divBdr>
                                                                    <w:top w:val="none" w:sz="0" w:space="0" w:color="auto"/>
                                                                    <w:left w:val="none" w:sz="0" w:space="0" w:color="auto"/>
                                                                    <w:bottom w:val="none" w:sz="0" w:space="0" w:color="auto"/>
                                                                    <w:right w:val="none" w:sz="0" w:space="0" w:color="auto"/>
                                                                  </w:divBdr>
                                                                  <w:divsChild>
                                                                    <w:div w:id="885412269">
                                                                      <w:marLeft w:val="0"/>
                                                                      <w:marRight w:val="0"/>
                                                                      <w:marTop w:val="0"/>
                                                                      <w:marBottom w:val="0"/>
                                                                      <w:divBdr>
                                                                        <w:top w:val="none" w:sz="0" w:space="0" w:color="auto"/>
                                                                        <w:left w:val="none" w:sz="0" w:space="0" w:color="auto"/>
                                                                        <w:bottom w:val="none" w:sz="0" w:space="0" w:color="auto"/>
                                                                        <w:right w:val="none" w:sz="0" w:space="0" w:color="auto"/>
                                                                      </w:divBdr>
                                                                      <w:divsChild>
                                                                        <w:div w:id="1228884815">
                                                                          <w:marLeft w:val="0"/>
                                                                          <w:marRight w:val="0"/>
                                                                          <w:marTop w:val="0"/>
                                                                          <w:marBottom w:val="0"/>
                                                                          <w:divBdr>
                                                                            <w:top w:val="none" w:sz="0" w:space="0" w:color="auto"/>
                                                                            <w:left w:val="none" w:sz="0" w:space="0" w:color="auto"/>
                                                                            <w:bottom w:val="none" w:sz="0" w:space="0" w:color="auto"/>
                                                                            <w:right w:val="none" w:sz="0" w:space="0" w:color="auto"/>
                                                                          </w:divBdr>
                                                                          <w:divsChild>
                                                                            <w:div w:id="1829782071">
                                                                              <w:marLeft w:val="0"/>
                                                                              <w:marRight w:val="0"/>
                                                                              <w:marTop w:val="0"/>
                                                                              <w:marBottom w:val="0"/>
                                                                              <w:divBdr>
                                                                                <w:top w:val="none" w:sz="0" w:space="0" w:color="auto"/>
                                                                                <w:left w:val="none" w:sz="0" w:space="0" w:color="auto"/>
                                                                                <w:bottom w:val="none" w:sz="0" w:space="0" w:color="auto"/>
                                                                                <w:right w:val="none" w:sz="0" w:space="0" w:color="auto"/>
                                                                              </w:divBdr>
                                                                              <w:divsChild>
                                                                                <w:div w:id="863983254">
                                                                                  <w:marLeft w:val="0"/>
                                                                                  <w:marRight w:val="0"/>
                                                                                  <w:marTop w:val="0"/>
                                                                                  <w:marBottom w:val="0"/>
                                                                                  <w:divBdr>
                                                                                    <w:top w:val="none" w:sz="0" w:space="0" w:color="auto"/>
                                                                                    <w:left w:val="none" w:sz="0" w:space="0" w:color="auto"/>
                                                                                    <w:bottom w:val="none" w:sz="0" w:space="0" w:color="auto"/>
                                                                                    <w:right w:val="none" w:sz="0" w:space="0" w:color="auto"/>
                                                                                  </w:divBdr>
                                                                                  <w:divsChild>
                                                                                    <w:div w:id="1702392141">
                                                                                      <w:marLeft w:val="0"/>
                                                                                      <w:marRight w:val="0"/>
                                                                                      <w:marTop w:val="0"/>
                                                                                      <w:marBottom w:val="0"/>
                                                                                      <w:divBdr>
                                                                                        <w:top w:val="none" w:sz="0" w:space="0" w:color="auto"/>
                                                                                        <w:left w:val="none" w:sz="0" w:space="0" w:color="auto"/>
                                                                                        <w:bottom w:val="none" w:sz="0" w:space="0" w:color="auto"/>
                                                                                        <w:right w:val="none" w:sz="0" w:space="0" w:color="auto"/>
                                                                                      </w:divBdr>
                                                                                      <w:divsChild>
                                                                                        <w:div w:id="1068381193">
                                                                                          <w:marLeft w:val="0"/>
                                                                                          <w:marRight w:val="0"/>
                                                                                          <w:marTop w:val="0"/>
                                                                                          <w:marBottom w:val="0"/>
                                                                                          <w:divBdr>
                                                                                            <w:top w:val="none" w:sz="0" w:space="0" w:color="auto"/>
                                                                                            <w:left w:val="none" w:sz="0" w:space="0" w:color="auto"/>
                                                                                            <w:bottom w:val="none" w:sz="0" w:space="0" w:color="auto"/>
                                                                                            <w:right w:val="none" w:sz="0" w:space="0" w:color="auto"/>
                                                                                          </w:divBdr>
                                                                                          <w:divsChild>
                                                                                            <w:div w:id="1257055139">
                                                                                              <w:marLeft w:val="0"/>
                                                                                              <w:marRight w:val="0"/>
                                                                                              <w:marTop w:val="0"/>
                                                                                              <w:marBottom w:val="0"/>
                                                                                              <w:divBdr>
                                                                                                <w:top w:val="none" w:sz="0" w:space="0" w:color="auto"/>
                                                                                                <w:left w:val="none" w:sz="0" w:space="0" w:color="auto"/>
                                                                                                <w:bottom w:val="none" w:sz="0" w:space="0" w:color="auto"/>
                                                                                                <w:right w:val="none" w:sz="0" w:space="0" w:color="auto"/>
                                                                                              </w:divBdr>
                                                                                            </w:div>
                                                                                            <w:div w:id="17457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191442">
      <w:bodyDiv w:val="1"/>
      <w:marLeft w:val="0"/>
      <w:marRight w:val="0"/>
      <w:marTop w:val="0"/>
      <w:marBottom w:val="0"/>
      <w:divBdr>
        <w:top w:val="none" w:sz="0" w:space="0" w:color="auto"/>
        <w:left w:val="none" w:sz="0" w:space="0" w:color="auto"/>
        <w:bottom w:val="none" w:sz="0" w:space="0" w:color="auto"/>
        <w:right w:val="none" w:sz="0" w:space="0" w:color="auto"/>
      </w:divBdr>
    </w:div>
    <w:div w:id="2038390933">
      <w:bodyDiv w:val="1"/>
      <w:marLeft w:val="0"/>
      <w:marRight w:val="0"/>
      <w:marTop w:val="0"/>
      <w:marBottom w:val="0"/>
      <w:divBdr>
        <w:top w:val="none" w:sz="0" w:space="0" w:color="auto"/>
        <w:left w:val="none" w:sz="0" w:space="0" w:color="auto"/>
        <w:bottom w:val="none" w:sz="0" w:space="0" w:color="auto"/>
        <w:right w:val="none" w:sz="0" w:space="0" w:color="auto"/>
      </w:divBdr>
    </w:div>
    <w:div w:id="2040005287">
      <w:bodyDiv w:val="1"/>
      <w:marLeft w:val="0"/>
      <w:marRight w:val="0"/>
      <w:marTop w:val="0"/>
      <w:marBottom w:val="0"/>
      <w:divBdr>
        <w:top w:val="none" w:sz="0" w:space="0" w:color="auto"/>
        <w:left w:val="none" w:sz="0" w:space="0" w:color="auto"/>
        <w:bottom w:val="none" w:sz="0" w:space="0" w:color="auto"/>
        <w:right w:val="none" w:sz="0" w:space="0" w:color="auto"/>
      </w:divBdr>
    </w:div>
    <w:div w:id="2044548207">
      <w:bodyDiv w:val="1"/>
      <w:marLeft w:val="0"/>
      <w:marRight w:val="0"/>
      <w:marTop w:val="0"/>
      <w:marBottom w:val="0"/>
      <w:divBdr>
        <w:top w:val="none" w:sz="0" w:space="0" w:color="auto"/>
        <w:left w:val="none" w:sz="0" w:space="0" w:color="auto"/>
        <w:bottom w:val="none" w:sz="0" w:space="0" w:color="auto"/>
        <w:right w:val="none" w:sz="0" w:space="0" w:color="auto"/>
      </w:divBdr>
    </w:div>
    <w:div w:id="2048529754">
      <w:bodyDiv w:val="1"/>
      <w:marLeft w:val="0"/>
      <w:marRight w:val="0"/>
      <w:marTop w:val="0"/>
      <w:marBottom w:val="0"/>
      <w:divBdr>
        <w:top w:val="none" w:sz="0" w:space="0" w:color="auto"/>
        <w:left w:val="none" w:sz="0" w:space="0" w:color="auto"/>
        <w:bottom w:val="none" w:sz="0" w:space="0" w:color="auto"/>
        <w:right w:val="none" w:sz="0" w:space="0" w:color="auto"/>
      </w:divBdr>
    </w:div>
    <w:div w:id="2050101598">
      <w:bodyDiv w:val="1"/>
      <w:marLeft w:val="0"/>
      <w:marRight w:val="0"/>
      <w:marTop w:val="0"/>
      <w:marBottom w:val="0"/>
      <w:divBdr>
        <w:top w:val="none" w:sz="0" w:space="0" w:color="auto"/>
        <w:left w:val="none" w:sz="0" w:space="0" w:color="auto"/>
        <w:bottom w:val="none" w:sz="0" w:space="0" w:color="auto"/>
        <w:right w:val="none" w:sz="0" w:space="0" w:color="auto"/>
      </w:divBdr>
    </w:div>
    <w:div w:id="2054307852">
      <w:bodyDiv w:val="1"/>
      <w:marLeft w:val="0"/>
      <w:marRight w:val="0"/>
      <w:marTop w:val="0"/>
      <w:marBottom w:val="0"/>
      <w:divBdr>
        <w:top w:val="none" w:sz="0" w:space="0" w:color="auto"/>
        <w:left w:val="none" w:sz="0" w:space="0" w:color="auto"/>
        <w:bottom w:val="none" w:sz="0" w:space="0" w:color="auto"/>
        <w:right w:val="none" w:sz="0" w:space="0" w:color="auto"/>
      </w:divBdr>
      <w:divsChild>
        <w:div w:id="763188296">
          <w:marLeft w:val="0"/>
          <w:marRight w:val="0"/>
          <w:marTop w:val="0"/>
          <w:marBottom w:val="0"/>
          <w:divBdr>
            <w:top w:val="none" w:sz="0" w:space="0" w:color="auto"/>
            <w:left w:val="none" w:sz="0" w:space="0" w:color="auto"/>
            <w:bottom w:val="none" w:sz="0" w:space="0" w:color="auto"/>
            <w:right w:val="none" w:sz="0" w:space="0" w:color="auto"/>
          </w:divBdr>
        </w:div>
      </w:divsChild>
    </w:div>
    <w:div w:id="2055613384">
      <w:bodyDiv w:val="1"/>
      <w:marLeft w:val="0"/>
      <w:marRight w:val="0"/>
      <w:marTop w:val="0"/>
      <w:marBottom w:val="0"/>
      <w:divBdr>
        <w:top w:val="none" w:sz="0" w:space="0" w:color="auto"/>
        <w:left w:val="none" w:sz="0" w:space="0" w:color="auto"/>
        <w:bottom w:val="none" w:sz="0" w:space="0" w:color="auto"/>
        <w:right w:val="none" w:sz="0" w:space="0" w:color="auto"/>
      </w:divBdr>
    </w:div>
    <w:div w:id="2055932307">
      <w:bodyDiv w:val="1"/>
      <w:marLeft w:val="0"/>
      <w:marRight w:val="0"/>
      <w:marTop w:val="0"/>
      <w:marBottom w:val="0"/>
      <w:divBdr>
        <w:top w:val="none" w:sz="0" w:space="0" w:color="auto"/>
        <w:left w:val="none" w:sz="0" w:space="0" w:color="auto"/>
        <w:bottom w:val="none" w:sz="0" w:space="0" w:color="auto"/>
        <w:right w:val="none" w:sz="0" w:space="0" w:color="auto"/>
      </w:divBdr>
      <w:divsChild>
        <w:div w:id="34933861">
          <w:marLeft w:val="0"/>
          <w:marRight w:val="0"/>
          <w:marTop w:val="0"/>
          <w:marBottom w:val="0"/>
          <w:divBdr>
            <w:top w:val="none" w:sz="0" w:space="0" w:color="auto"/>
            <w:left w:val="none" w:sz="0" w:space="0" w:color="auto"/>
            <w:bottom w:val="none" w:sz="0" w:space="0" w:color="auto"/>
            <w:right w:val="none" w:sz="0" w:space="0" w:color="auto"/>
          </w:divBdr>
          <w:divsChild>
            <w:div w:id="645672096">
              <w:marLeft w:val="0"/>
              <w:marRight w:val="0"/>
              <w:marTop w:val="0"/>
              <w:marBottom w:val="0"/>
              <w:divBdr>
                <w:top w:val="none" w:sz="0" w:space="0" w:color="auto"/>
                <w:left w:val="none" w:sz="0" w:space="0" w:color="auto"/>
                <w:bottom w:val="none" w:sz="0" w:space="0" w:color="auto"/>
                <w:right w:val="none" w:sz="0" w:space="0" w:color="auto"/>
              </w:divBdr>
              <w:divsChild>
                <w:div w:id="1480882139">
                  <w:marLeft w:val="0"/>
                  <w:marRight w:val="0"/>
                  <w:marTop w:val="0"/>
                  <w:marBottom w:val="0"/>
                  <w:divBdr>
                    <w:top w:val="none" w:sz="0" w:space="0" w:color="auto"/>
                    <w:left w:val="none" w:sz="0" w:space="0" w:color="auto"/>
                    <w:bottom w:val="none" w:sz="0" w:space="0" w:color="auto"/>
                    <w:right w:val="none" w:sz="0" w:space="0" w:color="auto"/>
                  </w:divBdr>
                  <w:divsChild>
                    <w:div w:id="1874343498">
                      <w:marLeft w:val="0"/>
                      <w:marRight w:val="0"/>
                      <w:marTop w:val="0"/>
                      <w:marBottom w:val="0"/>
                      <w:divBdr>
                        <w:top w:val="none" w:sz="0" w:space="0" w:color="auto"/>
                        <w:left w:val="none" w:sz="0" w:space="0" w:color="auto"/>
                        <w:bottom w:val="none" w:sz="0" w:space="0" w:color="auto"/>
                        <w:right w:val="none" w:sz="0" w:space="0" w:color="auto"/>
                      </w:divBdr>
                      <w:divsChild>
                        <w:div w:id="461848250">
                          <w:marLeft w:val="0"/>
                          <w:marRight w:val="0"/>
                          <w:marTop w:val="0"/>
                          <w:marBottom w:val="0"/>
                          <w:divBdr>
                            <w:top w:val="none" w:sz="0" w:space="0" w:color="auto"/>
                            <w:left w:val="none" w:sz="0" w:space="0" w:color="auto"/>
                            <w:bottom w:val="none" w:sz="0" w:space="0" w:color="auto"/>
                            <w:right w:val="none" w:sz="0" w:space="0" w:color="auto"/>
                          </w:divBdr>
                          <w:divsChild>
                            <w:div w:id="1775663734">
                              <w:marLeft w:val="15"/>
                              <w:marRight w:val="195"/>
                              <w:marTop w:val="0"/>
                              <w:marBottom w:val="0"/>
                              <w:divBdr>
                                <w:top w:val="none" w:sz="0" w:space="0" w:color="auto"/>
                                <w:left w:val="none" w:sz="0" w:space="0" w:color="auto"/>
                                <w:bottom w:val="none" w:sz="0" w:space="0" w:color="auto"/>
                                <w:right w:val="none" w:sz="0" w:space="0" w:color="auto"/>
                              </w:divBdr>
                              <w:divsChild>
                                <w:div w:id="369646054">
                                  <w:marLeft w:val="0"/>
                                  <w:marRight w:val="0"/>
                                  <w:marTop w:val="0"/>
                                  <w:marBottom w:val="0"/>
                                  <w:divBdr>
                                    <w:top w:val="none" w:sz="0" w:space="0" w:color="auto"/>
                                    <w:left w:val="none" w:sz="0" w:space="0" w:color="auto"/>
                                    <w:bottom w:val="none" w:sz="0" w:space="0" w:color="auto"/>
                                    <w:right w:val="none" w:sz="0" w:space="0" w:color="auto"/>
                                  </w:divBdr>
                                  <w:divsChild>
                                    <w:div w:id="1299073763">
                                      <w:marLeft w:val="0"/>
                                      <w:marRight w:val="0"/>
                                      <w:marTop w:val="0"/>
                                      <w:marBottom w:val="0"/>
                                      <w:divBdr>
                                        <w:top w:val="none" w:sz="0" w:space="0" w:color="auto"/>
                                        <w:left w:val="none" w:sz="0" w:space="0" w:color="auto"/>
                                        <w:bottom w:val="none" w:sz="0" w:space="0" w:color="auto"/>
                                        <w:right w:val="none" w:sz="0" w:space="0" w:color="auto"/>
                                      </w:divBdr>
                                      <w:divsChild>
                                        <w:div w:id="1272855708">
                                          <w:marLeft w:val="0"/>
                                          <w:marRight w:val="0"/>
                                          <w:marTop w:val="0"/>
                                          <w:marBottom w:val="0"/>
                                          <w:divBdr>
                                            <w:top w:val="none" w:sz="0" w:space="0" w:color="auto"/>
                                            <w:left w:val="none" w:sz="0" w:space="0" w:color="auto"/>
                                            <w:bottom w:val="none" w:sz="0" w:space="0" w:color="auto"/>
                                            <w:right w:val="none" w:sz="0" w:space="0" w:color="auto"/>
                                          </w:divBdr>
                                          <w:divsChild>
                                            <w:div w:id="1364093341">
                                              <w:marLeft w:val="0"/>
                                              <w:marRight w:val="0"/>
                                              <w:marTop w:val="0"/>
                                              <w:marBottom w:val="0"/>
                                              <w:divBdr>
                                                <w:top w:val="none" w:sz="0" w:space="0" w:color="auto"/>
                                                <w:left w:val="none" w:sz="0" w:space="0" w:color="auto"/>
                                                <w:bottom w:val="none" w:sz="0" w:space="0" w:color="auto"/>
                                                <w:right w:val="none" w:sz="0" w:space="0" w:color="auto"/>
                                              </w:divBdr>
                                              <w:divsChild>
                                                <w:div w:id="1465268383">
                                                  <w:marLeft w:val="0"/>
                                                  <w:marRight w:val="0"/>
                                                  <w:marTop w:val="0"/>
                                                  <w:marBottom w:val="0"/>
                                                  <w:divBdr>
                                                    <w:top w:val="none" w:sz="0" w:space="0" w:color="auto"/>
                                                    <w:left w:val="none" w:sz="0" w:space="0" w:color="auto"/>
                                                    <w:bottom w:val="none" w:sz="0" w:space="0" w:color="auto"/>
                                                    <w:right w:val="none" w:sz="0" w:space="0" w:color="auto"/>
                                                  </w:divBdr>
                                                  <w:divsChild>
                                                    <w:div w:id="2000575156">
                                                      <w:marLeft w:val="0"/>
                                                      <w:marRight w:val="0"/>
                                                      <w:marTop w:val="0"/>
                                                      <w:marBottom w:val="0"/>
                                                      <w:divBdr>
                                                        <w:top w:val="none" w:sz="0" w:space="0" w:color="auto"/>
                                                        <w:left w:val="none" w:sz="0" w:space="0" w:color="auto"/>
                                                        <w:bottom w:val="none" w:sz="0" w:space="0" w:color="auto"/>
                                                        <w:right w:val="none" w:sz="0" w:space="0" w:color="auto"/>
                                                      </w:divBdr>
                                                      <w:divsChild>
                                                        <w:div w:id="522550831">
                                                          <w:marLeft w:val="0"/>
                                                          <w:marRight w:val="0"/>
                                                          <w:marTop w:val="0"/>
                                                          <w:marBottom w:val="0"/>
                                                          <w:divBdr>
                                                            <w:top w:val="none" w:sz="0" w:space="0" w:color="auto"/>
                                                            <w:left w:val="none" w:sz="0" w:space="0" w:color="auto"/>
                                                            <w:bottom w:val="none" w:sz="0" w:space="0" w:color="auto"/>
                                                            <w:right w:val="none" w:sz="0" w:space="0" w:color="auto"/>
                                                          </w:divBdr>
                                                          <w:divsChild>
                                                            <w:div w:id="1391029823">
                                                              <w:marLeft w:val="0"/>
                                                              <w:marRight w:val="0"/>
                                                              <w:marTop w:val="0"/>
                                                              <w:marBottom w:val="0"/>
                                                              <w:divBdr>
                                                                <w:top w:val="none" w:sz="0" w:space="0" w:color="auto"/>
                                                                <w:left w:val="none" w:sz="0" w:space="0" w:color="auto"/>
                                                                <w:bottom w:val="none" w:sz="0" w:space="0" w:color="auto"/>
                                                                <w:right w:val="none" w:sz="0" w:space="0" w:color="auto"/>
                                                              </w:divBdr>
                                                              <w:divsChild>
                                                                <w:div w:id="132989198">
                                                                  <w:marLeft w:val="0"/>
                                                                  <w:marRight w:val="0"/>
                                                                  <w:marTop w:val="0"/>
                                                                  <w:marBottom w:val="0"/>
                                                                  <w:divBdr>
                                                                    <w:top w:val="none" w:sz="0" w:space="0" w:color="auto"/>
                                                                    <w:left w:val="none" w:sz="0" w:space="0" w:color="auto"/>
                                                                    <w:bottom w:val="none" w:sz="0" w:space="0" w:color="auto"/>
                                                                    <w:right w:val="none" w:sz="0" w:space="0" w:color="auto"/>
                                                                  </w:divBdr>
                                                                  <w:divsChild>
                                                                    <w:div w:id="1336150997">
                                                                      <w:marLeft w:val="405"/>
                                                                      <w:marRight w:val="0"/>
                                                                      <w:marTop w:val="0"/>
                                                                      <w:marBottom w:val="0"/>
                                                                      <w:divBdr>
                                                                        <w:top w:val="none" w:sz="0" w:space="0" w:color="auto"/>
                                                                        <w:left w:val="none" w:sz="0" w:space="0" w:color="auto"/>
                                                                        <w:bottom w:val="none" w:sz="0" w:space="0" w:color="auto"/>
                                                                        <w:right w:val="none" w:sz="0" w:space="0" w:color="auto"/>
                                                                      </w:divBdr>
                                                                      <w:divsChild>
                                                                        <w:div w:id="590628127">
                                                                          <w:marLeft w:val="0"/>
                                                                          <w:marRight w:val="0"/>
                                                                          <w:marTop w:val="0"/>
                                                                          <w:marBottom w:val="0"/>
                                                                          <w:divBdr>
                                                                            <w:top w:val="none" w:sz="0" w:space="0" w:color="auto"/>
                                                                            <w:left w:val="none" w:sz="0" w:space="0" w:color="auto"/>
                                                                            <w:bottom w:val="none" w:sz="0" w:space="0" w:color="auto"/>
                                                                            <w:right w:val="none" w:sz="0" w:space="0" w:color="auto"/>
                                                                          </w:divBdr>
                                                                          <w:divsChild>
                                                                            <w:div w:id="1184202251">
                                                                              <w:marLeft w:val="0"/>
                                                                              <w:marRight w:val="0"/>
                                                                              <w:marTop w:val="0"/>
                                                                              <w:marBottom w:val="0"/>
                                                                              <w:divBdr>
                                                                                <w:top w:val="none" w:sz="0" w:space="0" w:color="auto"/>
                                                                                <w:left w:val="none" w:sz="0" w:space="0" w:color="auto"/>
                                                                                <w:bottom w:val="none" w:sz="0" w:space="0" w:color="auto"/>
                                                                                <w:right w:val="none" w:sz="0" w:space="0" w:color="auto"/>
                                                                              </w:divBdr>
                                                                              <w:divsChild>
                                                                                <w:div w:id="291404930">
                                                                                  <w:marLeft w:val="0"/>
                                                                                  <w:marRight w:val="0"/>
                                                                                  <w:marTop w:val="60"/>
                                                                                  <w:marBottom w:val="0"/>
                                                                                  <w:divBdr>
                                                                                    <w:top w:val="none" w:sz="0" w:space="0" w:color="auto"/>
                                                                                    <w:left w:val="none" w:sz="0" w:space="0" w:color="auto"/>
                                                                                    <w:bottom w:val="none" w:sz="0" w:space="0" w:color="auto"/>
                                                                                    <w:right w:val="none" w:sz="0" w:space="0" w:color="auto"/>
                                                                                  </w:divBdr>
                                                                                  <w:divsChild>
                                                                                    <w:div w:id="1602373651">
                                                                                      <w:marLeft w:val="0"/>
                                                                                      <w:marRight w:val="0"/>
                                                                                      <w:marTop w:val="0"/>
                                                                                      <w:marBottom w:val="0"/>
                                                                                      <w:divBdr>
                                                                                        <w:top w:val="none" w:sz="0" w:space="0" w:color="auto"/>
                                                                                        <w:left w:val="none" w:sz="0" w:space="0" w:color="auto"/>
                                                                                        <w:bottom w:val="none" w:sz="0" w:space="0" w:color="auto"/>
                                                                                        <w:right w:val="none" w:sz="0" w:space="0" w:color="auto"/>
                                                                                      </w:divBdr>
                                                                                      <w:divsChild>
                                                                                        <w:div w:id="1823618391">
                                                                                          <w:marLeft w:val="0"/>
                                                                                          <w:marRight w:val="0"/>
                                                                                          <w:marTop w:val="0"/>
                                                                                          <w:marBottom w:val="0"/>
                                                                                          <w:divBdr>
                                                                                            <w:top w:val="none" w:sz="0" w:space="0" w:color="auto"/>
                                                                                            <w:left w:val="none" w:sz="0" w:space="0" w:color="auto"/>
                                                                                            <w:bottom w:val="none" w:sz="0" w:space="0" w:color="auto"/>
                                                                                            <w:right w:val="none" w:sz="0" w:space="0" w:color="auto"/>
                                                                                          </w:divBdr>
                                                                                          <w:divsChild>
                                                                                            <w:div w:id="1546332783">
                                                                                              <w:marLeft w:val="0"/>
                                                                                              <w:marRight w:val="0"/>
                                                                                              <w:marTop w:val="0"/>
                                                                                              <w:marBottom w:val="0"/>
                                                                                              <w:divBdr>
                                                                                                <w:top w:val="none" w:sz="0" w:space="0" w:color="auto"/>
                                                                                                <w:left w:val="none" w:sz="0" w:space="0" w:color="auto"/>
                                                                                                <w:bottom w:val="none" w:sz="0" w:space="0" w:color="auto"/>
                                                                                                <w:right w:val="none" w:sz="0" w:space="0" w:color="auto"/>
                                                                                              </w:divBdr>
                                                                                              <w:divsChild>
                                                                                                <w:div w:id="684130730">
                                                                                                  <w:marLeft w:val="0"/>
                                                                                                  <w:marRight w:val="0"/>
                                                                                                  <w:marTop w:val="0"/>
                                                                                                  <w:marBottom w:val="0"/>
                                                                                                  <w:divBdr>
                                                                                                    <w:top w:val="none" w:sz="0" w:space="0" w:color="auto"/>
                                                                                                    <w:left w:val="none" w:sz="0" w:space="0" w:color="auto"/>
                                                                                                    <w:bottom w:val="none" w:sz="0" w:space="0" w:color="auto"/>
                                                                                                    <w:right w:val="none" w:sz="0" w:space="0" w:color="auto"/>
                                                                                                  </w:divBdr>
                                                                                                  <w:divsChild>
                                                                                                    <w:div w:id="1109470446">
                                                                                                      <w:marLeft w:val="0"/>
                                                                                                      <w:marRight w:val="0"/>
                                                                                                      <w:marTop w:val="0"/>
                                                                                                      <w:marBottom w:val="0"/>
                                                                                                      <w:divBdr>
                                                                                                        <w:top w:val="none" w:sz="0" w:space="0" w:color="auto"/>
                                                                                                        <w:left w:val="none" w:sz="0" w:space="0" w:color="auto"/>
                                                                                                        <w:bottom w:val="none" w:sz="0" w:space="0" w:color="auto"/>
                                                                                                        <w:right w:val="none" w:sz="0" w:space="0" w:color="auto"/>
                                                                                                      </w:divBdr>
                                                                                                      <w:divsChild>
                                                                                                        <w:div w:id="210114006">
                                                                                                          <w:marLeft w:val="0"/>
                                                                                                          <w:marRight w:val="0"/>
                                                                                                          <w:marTop w:val="0"/>
                                                                                                          <w:marBottom w:val="0"/>
                                                                                                          <w:divBdr>
                                                                                                            <w:top w:val="none" w:sz="0" w:space="0" w:color="auto"/>
                                                                                                            <w:left w:val="none" w:sz="0" w:space="0" w:color="auto"/>
                                                                                                            <w:bottom w:val="none" w:sz="0" w:space="0" w:color="auto"/>
                                                                                                            <w:right w:val="none" w:sz="0" w:space="0" w:color="auto"/>
                                                                                                          </w:divBdr>
                                                                                                          <w:divsChild>
                                                                                                            <w:div w:id="2631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346759">
      <w:bodyDiv w:val="1"/>
      <w:marLeft w:val="0"/>
      <w:marRight w:val="0"/>
      <w:marTop w:val="0"/>
      <w:marBottom w:val="0"/>
      <w:divBdr>
        <w:top w:val="none" w:sz="0" w:space="0" w:color="auto"/>
        <w:left w:val="none" w:sz="0" w:space="0" w:color="auto"/>
        <w:bottom w:val="none" w:sz="0" w:space="0" w:color="auto"/>
        <w:right w:val="none" w:sz="0" w:space="0" w:color="auto"/>
      </w:divBdr>
    </w:div>
    <w:div w:id="2057050156">
      <w:bodyDiv w:val="1"/>
      <w:marLeft w:val="0"/>
      <w:marRight w:val="0"/>
      <w:marTop w:val="0"/>
      <w:marBottom w:val="0"/>
      <w:divBdr>
        <w:top w:val="none" w:sz="0" w:space="0" w:color="auto"/>
        <w:left w:val="none" w:sz="0" w:space="0" w:color="auto"/>
        <w:bottom w:val="none" w:sz="0" w:space="0" w:color="auto"/>
        <w:right w:val="none" w:sz="0" w:space="0" w:color="auto"/>
      </w:divBdr>
    </w:div>
    <w:div w:id="2057702361">
      <w:bodyDiv w:val="1"/>
      <w:marLeft w:val="0"/>
      <w:marRight w:val="0"/>
      <w:marTop w:val="0"/>
      <w:marBottom w:val="0"/>
      <w:divBdr>
        <w:top w:val="none" w:sz="0" w:space="0" w:color="auto"/>
        <w:left w:val="none" w:sz="0" w:space="0" w:color="auto"/>
        <w:bottom w:val="none" w:sz="0" w:space="0" w:color="auto"/>
        <w:right w:val="none" w:sz="0" w:space="0" w:color="auto"/>
      </w:divBdr>
    </w:div>
    <w:div w:id="2058817046">
      <w:bodyDiv w:val="1"/>
      <w:marLeft w:val="0"/>
      <w:marRight w:val="0"/>
      <w:marTop w:val="0"/>
      <w:marBottom w:val="0"/>
      <w:divBdr>
        <w:top w:val="none" w:sz="0" w:space="0" w:color="auto"/>
        <w:left w:val="none" w:sz="0" w:space="0" w:color="auto"/>
        <w:bottom w:val="none" w:sz="0" w:space="0" w:color="auto"/>
        <w:right w:val="none" w:sz="0" w:space="0" w:color="auto"/>
      </w:divBdr>
    </w:div>
    <w:div w:id="2066834561">
      <w:bodyDiv w:val="1"/>
      <w:marLeft w:val="0"/>
      <w:marRight w:val="0"/>
      <w:marTop w:val="0"/>
      <w:marBottom w:val="0"/>
      <w:divBdr>
        <w:top w:val="none" w:sz="0" w:space="0" w:color="auto"/>
        <w:left w:val="none" w:sz="0" w:space="0" w:color="auto"/>
        <w:bottom w:val="none" w:sz="0" w:space="0" w:color="auto"/>
        <w:right w:val="none" w:sz="0" w:space="0" w:color="auto"/>
      </w:divBdr>
    </w:div>
    <w:div w:id="2072345218">
      <w:bodyDiv w:val="1"/>
      <w:marLeft w:val="0"/>
      <w:marRight w:val="0"/>
      <w:marTop w:val="0"/>
      <w:marBottom w:val="0"/>
      <w:divBdr>
        <w:top w:val="none" w:sz="0" w:space="0" w:color="auto"/>
        <w:left w:val="none" w:sz="0" w:space="0" w:color="auto"/>
        <w:bottom w:val="none" w:sz="0" w:space="0" w:color="auto"/>
        <w:right w:val="none" w:sz="0" w:space="0" w:color="auto"/>
      </w:divBdr>
    </w:div>
    <w:div w:id="2081828618">
      <w:bodyDiv w:val="1"/>
      <w:marLeft w:val="0"/>
      <w:marRight w:val="0"/>
      <w:marTop w:val="0"/>
      <w:marBottom w:val="0"/>
      <w:divBdr>
        <w:top w:val="none" w:sz="0" w:space="0" w:color="auto"/>
        <w:left w:val="none" w:sz="0" w:space="0" w:color="auto"/>
        <w:bottom w:val="none" w:sz="0" w:space="0" w:color="auto"/>
        <w:right w:val="none" w:sz="0" w:space="0" w:color="auto"/>
      </w:divBdr>
    </w:div>
    <w:div w:id="2085911953">
      <w:bodyDiv w:val="1"/>
      <w:marLeft w:val="0"/>
      <w:marRight w:val="0"/>
      <w:marTop w:val="0"/>
      <w:marBottom w:val="0"/>
      <w:divBdr>
        <w:top w:val="none" w:sz="0" w:space="0" w:color="auto"/>
        <w:left w:val="none" w:sz="0" w:space="0" w:color="auto"/>
        <w:bottom w:val="none" w:sz="0" w:space="0" w:color="auto"/>
        <w:right w:val="none" w:sz="0" w:space="0" w:color="auto"/>
      </w:divBdr>
      <w:divsChild>
        <w:div w:id="219096568">
          <w:marLeft w:val="0"/>
          <w:marRight w:val="0"/>
          <w:marTop w:val="0"/>
          <w:marBottom w:val="0"/>
          <w:divBdr>
            <w:top w:val="none" w:sz="0" w:space="0" w:color="auto"/>
            <w:left w:val="none" w:sz="0" w:space="0" w:color="auto"/>
            <w:bottom w:val="none" w:sz="0" w:space="0" w:color="auto"/>
            <w:right w:val="none" w:sz="0" w:space="0" w:color="auto"/>
          </w:divBdr>
        </w:div>
        <w:div w:id="623929458">
          <w:marLeft w:val="0"/>
          <w:marRight w:val="0"/>
          <w:marTop w:val="0"/>
          <w:marBottom w:val="0"/>
          <w:divBdr>
            <w:top w:val="none" w:sz="0" w:space="0" w:color="auto"/>
            <w:left w:val="none" w:sz="0" w:space="0" w:color="auto"/>
            <w:bottom w:val="none" w:sz="0" w:space="0" w:color="auto"/>
            <w:right w:val="none" w:sz="0" w:space="0" w:color="auto"/>
          </w:divBdr>
        </w:div>
      </w:divsChild>
    </w:div>
    <w:div w:id="2085953365">
      <w:bodyDiv w:val="1"/>
      <w:marLeft w:val="0"/>
      <w:marRight w:val="0"/>
      <w:marTop w:val="0"/>
      <w:marBottom w:val="0"/>
      <w:divBdr>
        <w:top w:val="none" w:sz="0" w:space="0" w:color="auto"/>
        <w:left w:val="none" w:sz="0" w:space="0" w:color="auto"/>
        <w:bottom w:val="none" w:sz="0" w:space="0" w:color="auto"/>
        <w:right w:val="none" w:sz="0" w:space="0" w:color="auto"/>
      </w:divBdr>
    </w:div>
    <w:div w:id="2088335064">
      <w:bodyDiv w:val="1"/>
      <w:marLeft w:val="0"/>
      <w:marRight w:val="0"/>
      <w:marTop w:val="0"/>
      <w:marBottom w:val="0"/>
      <w:divBdr>
        <w:top w:val="none" w:sz="0" w:space="0" w:color="auto"/>
        <w:left w:val="none" w:sz="0" w:space="0" w:color="auto"/>
        <w:bottom w:val="none" w:sz="0" w:space="0" w:color="auto"/>
        <w:right w:val="none" w:sz="0" w:space="0" w:color="auto"/>
      </w:divBdr>
      <w:divsChild>
        <w:div w:id="503475231">
          <w:marLeft w:val="0"/>
          <w:marRight w:val="0"/>
          <w:marTop w:val="0"/>
          <w:marBottom w:val="0"/>
          <w:divBdr>
            <w:top w:val="none" w:sz="0" w:space="0" w:color="auto"/>
            <w:left w:val="none" w:sz="0" w:space="0" w:color="auto"/>
            <w:bottom w:val="none" w:sz="0" w:space="0" w:color="auto"/>
            <w:right w:val="none" w:sz="0" w:space="0" w:color="auto"/>
          </w:divBdr>
        </w:div>
        <w:div w:id="685861566">
          <w:marLeft w:val="0"/>
          <w:marRight w:val="0"/>
          <w:marTop w:val="0"/>
          <w:marBottom w:val="0"/>
          <w:divBdr>
            <w:top w:val="none" w:sz="0" w:space="0" w:color="auto"/>
            <w:left w:val="none" w:sz="0" w:space="0" w:color="auto"/>
            <w:bottom w:val="none" w:sz="0" w:space="0" w:color="auto"/>
            <w:right w:val="none" w:sz="0" w:space="0" w:color="auto"/>
          </w:divBdr>
        </w:div>
        <w:div w:id="2005892932">
          <w:marLeft w:val="0"/>
          <w:marRight w:val="0"/>
          <w:marTop w:val="0"/>
          <w:marBottom w:val="0"/>
          <w:divBdr>
            <w:top w:val="none" w:sz="0" w:space="0" w:color="auto"/>
            <w:left w:val="none" w:sz="0" w:space="0" w:color="auto"/>
            <w:bottom w:val="none" w:sz="0" w:space="0" w:color="auto"/>
            <w:right w:val="none" w:sz="0" w:space="0" w:color="auto"/>
          </w:divBdr>
        </w:div>
      </w:divsChild>
    </w:div>
    <w:div w:id="2089182952">
      <w:bodyDiv w:val="1"/>
      <w:marLeft w:val="0"/>
      <w:marRight w:val="0"/>
      <w:marTop w:val="0"/>
      <w:marBottom w:val="0"/>
      <w:divBdr>
        <w:top w:val="none" w:sz="0" w:space="0" w:color="auto"/>
        <w:left w:val="none" w:sz="0" w:space="0" w:color="auto"/>
        <w:bottom w:val="none" w:sz="0" w:space="0" w:color="auto"/>
        <w:right w:val="none" w:sz="0" w:space="0" w:color="auto"/>
      </w:divBdr>
    </w:div>
    <w:div w:id="2095322928">
      <w:bodyDiv w:val="1"/>
      <w:marLeft w:val="0"/>
      <w:marRight w:val="0"/>
      <w:marTop w:val="0"/>
      <w:marBottom w:val="0"/>
      <w:divBdr>
        <w:top w:val="none" w:sz="0" w:space="0" w:color="auto"/>
        <w:left w:val="none" w:sz="0" w:space="0" w:color="auto"/>
        <w:bottom w:val="none" w:sz="0" w:space="0" w:color="auto"/>
        <w:right w:val="none" w:sz="0" w:space="0" w:color="auto"/>
      </w:divBdr>
    </w:div>
    <w:div w:id="2097480059">
      <w:bodyDiv w:val="1"/>
      <w:marLeft w:val="0"/>
      <w:marRight w:val="0"/>
      <w:marTop w:val="0"/>
      <w:marBottom w:val="0"/>
      <w:divBdr>
        <w:top w:val="none" w:sz="0" w:space="0" w:color="auto"/>
        <w:left w:val="none" w:sz="0" w:space="0" w:color="auto"/>
        <w:bottom w:val="none" w:sz="0" w:space="0" w:color="auto"/>
        <w:right w:val="none" w:sz="0" w:space="0" w:color="auto"/>
      </w:divBdr>
    </w:div>
    <w:div w:id="2105417360">
      <w:bodyDiv w:val="1"/>
      <w:marLeft w:val="0"/>
      <w:marRight w:val="0"/>
      <w:marTop w:val="0"/>
      <w:marBottom w:val="0"/>
      <w:divBdr>
        <w:top w:val="none" w:sz="0" w:space="0" w:color="auto"/>
        <w:left w:val="none" w:sz="0" w:space="0" w:color="auto"/>
        <w:bottom w:val="none" w:sz="0" w:space="0" w:color="auto"/>
        <w:right w:val="none" w:sz="0" w:space="0" w:color="auto"/>
      </w:divBdr>
    </w:div>
    <w:div w:id="2110923755">
      <w:bodyDiv w:val="1"/>
      <w:marLeft w:val="0"/>
      <w:marRight w:val="0"/>
      <w:marTop w:val="0"/>
      <w:marBottom w:val="0"/>
      <w:divBdr>
        <w:top w:val="none" w:sz="0" w:space="0" w:color="auto"/>
        <w:left w:val="none" w:sz="0" w:space="0" w:color="auto"/>
        <w:bottom w:val="none" w:sz="0" w:space="0" w:color="auto"/>
        <w:right w:val="none" w:sz="0" w:space="0" w:color="auto"/>
      </w:divBdr>
    </w:div>
    <w:div w:id="2114132863">
      <w:bodyDiv w:val="1"/>
      <w:marLeft w:val="0"/>
      <w:marRight w:val="0"/>
      <w:marTop w:val="0"/>
      <w:marBottom w:val="0"/>
      <w:divBdr>
        <w:top w:val="none" w:sz="0" w:space="0" w:color="auto"/>
        <w:left w:val="none" w:sz="0" w:space="0" w:color="auto"/>
        <w:bottom w:val="none" w:sz="0" w:space="0" w:color="auto"/>
        <w:right w:val="none" w:sz="0" w:space="0" w:color="auto"/>
      </w:divBdr>
    </w:div>
    <w:div w:id="2115440517">
      <w:bodyDiv w:val="1"/>
      <w:marLeft w:val="0"/>
      <w:marRight w:val="0"/>
      <w:marTop w:val="0"/>
      <w:marBottom w:val="0"/>
      <w:divBdr>
        <w:top w:val="none" w:sz="0" w:space="0" w:color="auto"/>
        <w:left w:val="none" w:sz="0" w:space="0" w:color="auto"/>
        <w:bottom w:val="none" w:sz="0" w:space="0" w:color="auto"/>
        <w:right w:val="none" w:sz="0" w:space="0" w:color="auto"/>
      </w:divBdr>
    </w:div>
    <w:div w:id="2116706420">
      <w:bodyDiv w:val="1"/>
      <w:marLeft w:val="0"/>
      <w:marRight w:val="0"/>
      <w:marTop w:val="0"/>
      <w:marBottom w:val="0"/>
      <w:divBdr>
        <w:top w:val="none" w:sz="0" w:space="0" w:color="auto"/>
        <w:left w:val="none" w:sz="0" w:space="0" w:color="auto"/>
        <w:bottom w:val="none" w:sz="0" w:space="0" w:color="auto"/>
        <w:right w:val="none" w:sz="0" w:space="0" w:color="auto"/>
      </w:divBdr>
    </w:div>
    <w:div w:id="2120105901">
      <w:bodyDiv w:val="1"/>
      <w:marLeft w:val="0"/>
      <w:marRight w:val="0"/>
      <w:marTop w:val="0"/>
      <w:marBottom w:val="0"/>
      <w:divBdr>
        <w:top w:val="none" w:sz="0" w:space="0" w:color="auto"/>
        <w:left w:val="none" w:sz="0" w:space="0" w:color="auto"/>
        <w:bottom w:val="none" w:sz="0" w:space="0" w:color="auto"/>
        <w:right w:val="none" w:sz="0" w:space="0" w:color="auto"/>
      </w:divBdr>
    </w:div>
    <w:div w:id="2124571833">
      <w:bodyDiv w:val="1"/>
      <w:marLeft w:val="0"/>
      <w:marRight w:val="0"/>
      <w:marTop w:val="0"/>
      <w:marBottom w:val="0"/>
      <w:divBdr>
        <w:top w:val="none" w:sz="0" w:space="0" w:color="auto"/>
        <w:left w:val="none" w:sz="0" w:space="0" w:color="auto"/>
        <w:bottom w:val="none" w:sz="0" w:space="0" w:color="auto"/>
        <w:right w:val="none" w:sz="0" w:space="0" w:color="auto"/>
      </w:divBdr>
    </w:div>
    <w:div w:id="2130663860">
      <w:bodyDiv w:val="1"/>
      <w:marLeft w:val="0"/>
      <w:marRight w:val="0"/>
      <w:marTop w:val="0"/>
      <w:marBottom w:val="0"/>
      <w:divBdr>
        <w:top w:val="none" w:sz="0" w:space="0" w:color="auto"/>
        <w:left w:val="none" w:sz="0" w:space="0" w:color="auto"/>
        <w:bottom w:val="none" w:sz="0" w:space="0" w:color="auto"/>
        <w:right w:val="none" w:sz="0" w:space="0" w:color="auto"/>
      </w:divBdr>
      <w:divsChild>
        <w:div w:id="111898898">
          <w:marLeft w:val="0"/>
          <w:marRight w:val="0"/>
          <w:marTop w:val="0"/>
          <w:marBottom w:val="0"/>
          <w:divBdr>
            <w:top w:val="none" w:sz="0" w:space="0" w:color="auto"/>
            <w:left w:val="none" w:sz="0" w:space="0" w:color="auto"/>
            <w:bottom w:val="none" w:sz="0" w:space="0" w:color="auto"/>
            <w:right w:val="none" w:sz="0" w:space="0" w:color="auto"/>
          </w:divBdr>
        </w:div>
        <w:div w:id="1575506823">
          <w:marLeft w:val="0"/>
          <w:marRight w:val="0"/>
          <w:marTop w:val="0"/>
          <w:marBottom w:val="0"/>
          <w:divBdr>
            <w:top w:val="none" w:sz="0" w:space="0" w:color="auto"/>
            <w:left w:val="none" w:sz="0" w:space="0" w:color="auto"/>
            <w:bottom w:val="none" w:sz="0" w:space="0" w:color="auto"/>
            <w:right w:val="none" w:sz="0" w:space="0" w:color="auto"/>
          </w:divBdr>
        </w:div>
      </w:divsChild>
    </w:div>
    <w:div w:id="2130737112">
      <w:bodyDiv w:val="1"/>
      <w:marLeft w:val="0"/>
      <w:marRight w:val="0"/>
      <w:marTop w:val="0"/>
      <w:marBottom w:val="0"/>
      <w:divBdr>
        <w:top w:val="none" w:sz="0" w:space="0" w:color="auto"/>
        <w:left w:val="none" w:sz="0" w:space="0" w:color="auto"/>
        <w:bottom w:val="none" w:sz="0" w:space="0" w:color="auto"/>
        <w:right w:val="none" w:sz="0" w:space="0" w:color="auto"/>
      </w:divBdr>
    </w:div>
    <w:div w:id="2136244168">
      <w:bodyDiv w:val="1"/>
      <w:marLeft w:val="0"/>
      <w:marRight w:val="0"/>
      <w:marTop w:val="0"/>
      <w:marBottom w:val="0"/>
      <w:divBdr>
        <w:top w:val="none" w:sz="0" w:space="0" w:color="auto"/>
        <w:left w:val="none" w:sz="0" w:space="0" w:color="auto"/>
        <w:bottom w:val="none" w:sz="0" w:space="0" w:color="auto"/>
        <w:right w:val="none" w:sz="0" w:space="0" w:color="auto"/>
      </w:divBdr>
    </w:div>
    <w:div w:id="2139183139">
      <w:bodyDiv w:val="1"/>
      <w:marLeft w:val="0"/>
      <w:marRight w:val="0"/>
      <w:marTop w:val="0"/>
      <w:marBottom w:val="0"/>
      <w:divBdr>
        <w:top w:val="none" w:sz="0" w:space="0" w:color="auto"/>
        <w:left w:val="none" w:sz="0" w:space="0" w:color="auto"/>
        <w:bottom w:val="none" w:sz="0" w:space="0" w:color="auto"/>
        <w:right w:val="none" w:sz="0" w:space="0" w:color="auto"/>
      </w:divBdr>
    </w:div>
    <w:div w:id="2139444742">
      <w:bodyDiv w:val="1"/>
      <w:marLeft w:val="0"/>
      <w:marRight w:val="0"/>
      <w:marTop w:val="0"/>
      <w:marBottom w:val="0"/>
      <w:divBdr>
        <w:top w:val="none" w:sz="0" w:space="0" w:color="auto"/>
        <w:left w:val="none" w:sz="0" w:space="0" w:color="auto"/>
        <w:bottom w:val="none" w:sz="0" w:space="0" w:color="auto"/>
        <w:right w:val="none" w:sz="0" w:space="0" w:color="auto"/>
      </w:divBdr>
    </w:div>
    <w:div w:id="2142184522">
      <w:bodyDiv w:val="1"/>
      <w:marLeft w:val="0"/>
      <w:marRight w:val="0"/>
      <w:marTop w:val="0"/>
      <w:marBottom w:val="0"/>
      <w:divBdr>
        <w:top w:val="none" w:sz="0" w:space="0" w:color="auto"/>
        <w:left w:val="none" w:sz="0" w:space="0" w:color="auto"/>
        <w:bottom w:val="none" w:sz="0" w:space="0" w:color="auto"/>
        <w:right w:val="none" w:sz="0" w:space="0" w:color="auto"/>
      </w:divBdr>
    </w:div>
    <w:div w:id="214712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customXml" Target="ink/ink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www.nhs.uk/live-well/is-my-child-too-ill-for-schoo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2.png"/><Relationship Id="rId53"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wmf"/><Relationship Id="rId10" Type="http://schemas.openxmlformats.org/officeDocument/2006/relationships/endnotes" Target="endnotes.xml"/><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nhs.uk/live-well/is-my-child-too-ill-for-school" TargetMode="External"/><Relationship Id="rId30" Type="http://schemas.openxmlformats.org/officeDocument/2006/relationships/image" Target="media/image20.png"/><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azebury_LPorter\Downloads\School%20News%20240720%20(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22T19:55:12.306"/>
    </inkml:context>
    <inkml:brush xml:id="br0">
      <inkml:brushProperty name="width" value="0.05" units="cm"/>
      <inkml:brushProperty name="height" value="0.05" units="cm"/>
    </inkml:brush>
  </inkml:definitions>
  <inkml:trace contextRef="#ctx0" brushRef="#br0">0 0 10672,'0'0'0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fbd2f8d-ef49-4894-ac63-88a3d6f64b6c" xsi:nil="true"/>
    <lcf76f155ced4ddcb4097134ff3c332f xmlns="b1ffc4c4-5a38-4480-a962-cc3efcc04bd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906596069202A449C3142981A2E5922" ma:contentTypeVersion="17" ma:contentTypeDescription="Create a new document." ma:contentTypeScope="" ma:versionID="f375406ee391bd6826face0a1aa60655">
  <xsd:schema xmlns:xsd="http://www.w3.org/2001/XMLSchema" xmlns:xs="http://www.w3.org/2001/XMLSchema" xmlns:p="http://schemas.microsoft.com/office/2006/metadata/properties" xmlns:ns2="b1ffc4c4-5a38-4480-a962-cc3efcc04bd7" xmlns:ns3="bfbd2f8d-ef49-4894-ac63-88a3d6f64b6c" targetNamespace="http://schemas.microsoft.com/office/2006/metadata/properties" ma:root="true" ma:fieldsID="2b8341f0f0a75603eb24d5cb27ab8f4f" ns2:_="" ns3:_="">
    <xsd:import namespace="b1ffc4c4-5a38-4480-a962-cc3efcc04bd7"/>
    <xsd:import namespace="bfbd2f8d-ef49-4894-ac63-88a3d6f64b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fc4c4-5a38-4480-a962-cc3efcc04b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66d6860-d01e-4c43-9962-b51fa0336c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bd2f8d-ef49-4894-ac63-88a3d6f64b6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33f3067-9a3b-4218-94cf-35383f1c806f}" ma:internalName="TaxCatchAll" ma:showField="CatchAllData" ma:web="bfbd2f8d-ef49-4894-ac63-88a3d6f64b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5221DC-DFC4-473D-A6E9-D99900D05939}">
  <ds:schemaRefs>
    <ds:schemaRef ds:uri="http://schemas.microsoft.com/office/2006/metadata/properties"/>
    <ds:schemaRef ds:uri="http://schemas.microsoft.com/office/infopath/2007/PartnerControls"/>
    <ds:schemaRef ds:uri="bfbd2f8d-ef49-4894-ac63-88a3d6f64b6c"/>
    <ds:schemaRef ds:uri="b1ffc4c4-5a38-4480-a962-cc3efcc04bd7"/>
  </ds:schemaRefs>
</ds:datastoreItem>
</file>

<file path=customXml/itemProps2.xml><?xml version="1.0" encoding="utf-8"?>
<ds:datastoreItem xmlns:ds="http://schemas.openxmlformats.org/officeDocument/2006/customXml" ds:itemID="{26F789DE-9D4D-4D06-93B6-3653BB17999D}">
  <ds:schemaRefs>
    <ds:schemaRef ds:uri="http://schemas.microsoft.com/sharepoint/v3/contenttype/forms"/>
  </ds:schemaRefs>
</ds:datastoreItem>
</file>

<file path=customXml/itemProps3.xml><?xml version="1.0" encoding="utf-8"?>
<ds:datastoreItem xmlns:ds="http://schemas.openxmlformats.org/officeDocument/2006/customXml" ds:itemID="{5870A6FC-A0D9-4090-9F2E-5CA938C2D073}">
  <ds:schemaRefs>
    <ds:schemaRef ds:uri="http://schemas.openxmlformats.org/officeDocument/2006/bibliography"/>
  </ds:schemaRefs>
</ds:datastoreItem>
</file>

<file path=customXml/itemProps4.xml><?xml version="1.0" encoding="utf-8"?>
<ds:datastoreItem xmlns:ds="http://schemas.openxmlformats.org/officeDocument/2006/customXml" ds:itemID="{3286277B-B3B4-437F-893D-2003192E55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fc4c4-5a38-4480-a962-cc3efcc04bd7"/>
    <ds:schemaRef ds:uri="bfbd2f8d-ef49-4894-ac63-88a3d6f64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School News 240720 (1)</Template>
  <TotalTime>2</TotalTime>
  <Pages>3</Pages>
  <Words>24</Words>
  <Characters>117</Characters>
  <Application>Microsoft Office Word</Application>
  <DocSecurity>0</DocSecurity>
  <Lines>89</Lines>
  <Paragraphs>3</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277</CharactersWithSpaces>
  <SharedDoc>false</SharedDoc>
  <HLinks>
    <vt:vector size="18" baseType="variant">
      <vt:variant>
        <vt:i4>7733352</vt:i4>
      </vt:variant>
      <vt:variant>
        <vt:i4>6</vt:i4>
      </vt:variant>
      <vt:variant>
        <vt:i4>0</vt:i4>
      </vt:variant>
      <vt:variant>
        <vt:i4>5</vt:i4>
      </vt:variant>
      <vt:variant>
        <vt:lpwstr>https://www.nhs.uk/live-well/is-my-child-too-ill-for-school</vt:lpwstr>
      </vt:variant>
      <vt:variant>
        <vt:lpwstr/>
      </vt:variant>
      <vt:variant>
        <vt:i4>5046304</vt:i4>
      </vt:variant>
      <vt:variant>
        <vt:i4>3</vt:i4>
      </vt:variant>
      <vt:variant>
        <vt:i4>0</vt:i4>
      </vt:variant>
      <vt:variant>
        <vt:i4>5</vt:i4>
      </vt:variant>
      <vt:variant>
        <vt:lpwstr>mailto:Glazeburyprimary@ldst.org.uk</vt:lpwstr>
      </vt:variant>
      <vt:variant>
        <vt:lpwstr/>
      </vt:variant>
      <vt:variant>
        <vt:i4>5046304</vt:i4>
      </vt:variant>
      <vt:variant>
        <vt:i4>0</vt:i4>
      </vt:variant>
      <vt:variant>
        <vt:i4>0</vt:i4>
      </vt:variant>
      <vt:variant>
        <vt:i4>5</vt:i4>
      </vt:variant>
      <vt:variant>
        <vt:lpwstr>mailto:glazeburyprimary@ldst.org.uk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Porter</dc:creator>
  <cp:keywords/>
  <cp:lastModifiedBy>June Gibson</cp:lastModifiedBy>
  <cp:revision>5</cp:revision>
  <cp:lastPrinted>2026-01-29T09:08:00Z</cp:lastPrinted>
  <dcterms:created xsi:type="dcterms:W3CDTF">2026-01-29T08:58:00Z</dcterms:created>
  <dcterms:modified xsi:type="dcterms:W3CDTF">2026-01-30T09:36:00Z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4275800</vt:r8>
  </property>
  <property fmtid="{D5CDD505-2E9C-101B-9397-08002B2CF9AE}" pid="3" name="MediaServiceImageTags">
    <vt:lpwstr/>
  </property>
  <property fmtid="{D5CDD505-2E9C-101B-9397-08002B2CF9AE}" pid="4" name="ContentTypeId">
    <vt:lpwstr>0x0101004906596069202A449C3142981A2E5922</vt:lpwstr>
  </property>
</Properties>
</file>