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473898" w14:textId="755D5E69" w:rsidR="0050416E" w:rsidRDefault="00642B65" w:rsidP="00642B65">
      <w:pPr>
        <w:pStyle w:val="Subtitle"/>
        <w:tabs>
          <w:tab w:val="left" w:pos="2544"/>
        </w:tabs>
      </w:pPr>
      <w:r>
        <w:tab/>
      </w:r>
    </w:p>
    <w:p w14:paraId="3A8EFB25" w14:textId="4396DE5D" w:rsidR="0050416E" w:rsidRDefault="00A26D85" w:rsidP="00A46D9A">
      <w:pPr>
        <w:spacing w:after="0" w:line="240" w:lineRule="auto"/>
        <w:jc w:val="both"/>
        <w:rPr>
          <w:rFonts w:ascii="Comic Sans MS" w:hAnsi="Comic Sans MS"/>
          <w:noProof/>
          <w:szCs w:val="24"/>
        </w:rPr>
      </w:pPr>
      <w:r>
        <w:rPr>
          <w:rFonts w:ascii="Comic Sans MS" w:hAnsi="Comic Sans MS"/>
          <w:noProof/>
          <w:szCs w:val="24"/>
        </w:rPr>
        <w:t xml:space="preserve"> </w:t>
      </w:r>
      <w:r w:rsidR="00A46D9A">
        <w:rPr>
          <w:rFonts w:ascii="Comic Sans MS" w:hAnsi="Comic Sans MS"/>
          <w:noProof/>
          <w:szCs w:val="24"/>
        </w:rPr>
        <w:t xml:space="preserve">     </w:t>
      </w:r>
    </w:p>
    <w:p w14:paraId="105B2FB4" w14:textId="26F56691" w:rsidR="006B283F" w:rsidRDefault="00A46D9A" w:rsidP="00A46D9A">
      <w:pPr>
        <w:spacing w:after="0" w:line="240" w:lineRule="auto"/>
        <w:rPr>
          <w:rFonts w:ascii="Comic Sans MS" w:hAnsi="Comic Sans MS"/>
          <w:noProof/>
          <w:szCs w:val="24"/>
        </w:rPr>
      </w:pPr>
      <w:r>
        <w:rPr>
          <w:rFonts w:ascii="Comic Sans MS" w:hAnsi="Comic Sans MS"/>
          <w:noProof/>
          <w:szCs w:val="24"/>
        </w:rPr>
        <mc:AlternateContent>
          <mc:Choice Requires="wps">
            <w:drawing>
              <wp:anchor distT="0" distB="0" distL="114300" distR="114300" simplePos="0" relativeHeight="251658290" behindDoc="0" locked="0" layoutInCell="1" allowOverlap="1" wp14:anchorId="2F6C93D5" wp14:editId="2E29D642">
                <wp:simplePos x="0" y="0"/>
                <wp:positionH relativeFrom="column">
                  <wp:posOffset>2136140</wp:posOffset>
                </wp:positionH>
                <wp:positionV relativeFrom="paragraph">
                  <wp:posOffset>15240</wp:posOffset>
                </wp:positionV>
                <wp:extent cx="4709160" cy="1310640"/>
                <wp:effectExtent l="0" t="0" r="15240" b="22860"/>
                <wp:wrapNone/>
                <wp:docPr id="182499158" name="Rectangle 49"/>
                <wp:cNvGraphicFramePr/>
                <a:graphic xmlns:a="http://schemas.openxmlformats.org/drawingml/2006/main">
                  <a:graphicData uri="http://schemas.microsoft.com/office/word/2010/wordprocessingShape">
                    <wps:wsp>
                      <wps:cNvSpPr/>
                      <wps:spPr>
                        <a:xfrm>
                          <a:off x="0" y="0"/>
                          <a:ext cx="4709160" cy="1310640"/>
                        </a:xfrm>
                        <a:prstGeom prst="rect">
                          <a:avLst/>
                        </a:prstGeom>
                        <a:solidFill>
                          <a:srgbClr val="CC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C93D5" id="Rectangle 49" o:spid="_x0000_s1026" style="position:absolute;margin-left:168.2pt;margin-top:1.2pt;width:370.8pt;height:103.2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" fillcolor="#c00" strokecolor="#09101d [484]" strokeweight="1pt">
                <v:textbo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v:textbox>
              </v:rect>
            </w:pict>
          </mc:Fallback>
        </mc:AlternateContent>
      </w:r>
      <w:r>
        <w:rPr>
          <w:rFonts w:ascii="Comic Sans MS" w:hAnsi="Comic Sans MS"/>
          <w:noProof/>
          <w:szCs w:val="24"/>
        </w:rPr>
        <w:t xml:space="preserve">      </w:t>
      </w:r>
      <w:r w:rsidRPr="00A46D9A">
        <w:rPr>
          <w:rFonts w:ascii="Comic Sans MS" w:hAnsi="Comic Sans MS"/>
          <w:noProof/>
          <w:szCs w:val="24"/>
        </w:rPr>
        <w:drawing>
          <wp:inline distT="0" distB="0" distL="0" distR="0" wp14:anchorId="01548382" wp14:editId="42D645E6">
            <wp:extent cx="1905000" cy="1333500"/>
            <wp:effectExtent l="0" t="0" r="0" b="0"/>
            <wp:docPr id="1530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1905173" cy="1333621"/>
                    </a:xfrm>
                    <a:prstGeom prst="rect">
                      <a:avLst/>
                    </a:prstGeom>
                  </pic:spPr>
                </pic:pic>
              </a:graphicData>
            </a:graphic>
          </wp:inline>
        </w:drawing>
      </w:r>
    </w:p>
    <w:p w14:paraId="673B0FD9" w14:textId="26624D49" w:rsidR="006B283F" w:rsidRDefault="006B283F" w:rsidP="006B283F">
      <w:pPr>
        <w:spacing w:after="0" w:line="240" w:lineRule="auto"/>
        <w:rPr>
          <w:rFonts w:ascii="Comic Sans MS" w:hAnsi="Comic Sans MS"/>
          <w:noProof/>
          <w:szCs w:val="24"/>
        </w:rPr>
      </w:pPr>
      <w:r>
        <w:rPr>
          <w:rFonts w:ascii="Comic Sans MS" w:hAnsi="Comic Sans MS"/>
          <w:noProof/>
          <w:szCs w:val="24"/>
        </w:rPr>
        <w:t xml:space="preserve">       </w:t>
      </w:r>
    </w:p>
    <w:p w14:paraId="227CD46E" w14:textId="7D3D2F83" w:rsidR="000F007B" w:rsidRPr="000F007B" w:rsidRDefault="000F007B" w:rsidP="000F007B">
      <w:pPr>
        <w:jc w:val="center"/>
        <w:rPr>
          <w:sz w:val="36"/>
          <w:szCs w:val="36"/>
        </w:rPr>
      </w:pPr>
      <w:r w:rsidRPr="00783D2C">
        <w:rPr>
          <w:b/>
          <w:noProof/>
          <w:color w:val="2F5496" w:themeColor="accent1" w:themeShade="BF"/>
          <w:sz w:val="36"/>
        </w:rPr>
        <mc:AlternateContent>
          <mc:Choice Requires="wps">
            <w:drawing>
              <wp:anchor distT="0" distB="0" distL="114300" distR="114300" simplePos="0" relativeHeight="251639296" behindDoc="0" locked="0" layoutInCell="1" allowOverlap="1" wp14:anchorId="33D649A8" wp14:editId="1308AD9A">
                <wp:simplePos x="0" y="0"/>
                <wp:positionH relativeFrom="margin">
                  <wp:posOffset>1450340</wp:posOffset>
                </wp:positionH>
                <wp:positionV relativeFrom="paragraph">
                  <wp:posOffset>57150</wp:posOffset>
                </wp:positionV>
                <wp:extent cx="184150" cy="184150"/>
                <wp:effectExtent l="19050" t="0" r="44450" b="44450"/>
                <wp:wrapNone/>
                <wp:docPr id="458998837" name="Heart 458998837"/>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C2E4" id="Heart 458998837" o:spid="_x0000_s1026" style="position:absolute;margin-left:114.2pt;margin-top:4.5pt;width:14.5pt;height:14.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sidRPr="00783D2C">
        <w:rPr>
          <w:b/>
          <w:noProof/>
          <w:color w:val="2F5496" w:themeColor="accent1" w:themeShade="BF"/>
          <w:sz w:val="36"/>
        </w:rPr>
        <mc:AlternateContent>
          <mc:Choice Requires="wps">
            <w:drawing>
              <wp:anchor distT="0" distB="0" distL="114300" distR="114300" simplePos="0" relativeHeight="251648512" behindDoc="0" locked="0" layoutInCell="1" allowOverlap="1" wp14:anchorId="5DC457AE" wp14:editId="749304CE">
                <wp:simplePos x="0" y="0"/>
                <wp:positionH relativeFrom="margin">
                  <wp:posOffset>5960110</wp:posOffset>
                </wp:positionH>
                <wp:positionV relativeFrom="paragraph">
                  <wp:posOffset>40640</wp:posOffset>
                </wp:positionV>
                <wp:extent cx="184150" cy="184150"/>
                <wp:effectExtent l="19050" t="0" r="44450" b="44450"/>
                <wp:wrapNone/>
                <wp:docPr id="1574595550" name="Heart 1574595550"/>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99CF" id="Heart 1574595550" o:spid="_x0000_s1026" style="position:absolute;margin-left:469.3pt;margin-top:3.2pt;width:14.5pt;height:1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Pr>
          <w:rStyle w:val="Strong"/>
          <w:rFonts w:ascii="Lato" w:hAnsi="Lato"/>
          <w:color w:val="444444"/>
          <w:sz w:val="36"/>
          <w:szCs w:val="36"/>
          <w:shd w:val="clear" w:color="auto" w:fill="FFFFFF"/>
        </w:rPr>
        <w:t xml:space="preserve">                </w:t>
      </w:r>
      <w:r w:rsidRPr="000F007B">
        <w:rPr>
          <w:rStyle w:val="Strong"/>
          <w:rFonts w:ascii="Lato" w:hAnsi="Lato"/>
          <w:color w:val="444444"/>
          <w:sz w:val="36"/>
          <w:szCs w:val="36"/>
          <w:shd w:val="clear" w:color="auto" w:fill="FFFFFF"/>
        </w:rPr>
        <w:t>“Learning and living through Jesus Christ”</w:t>
      </w:r>
    </w:p>
    <w:p w14:paraId="63C8B4CA" w14:textId="3ABD2FD4" w:rsidR="006B283F" w:rsidRDefault="00542224" w:rsidP="00D46942">
      <w:pPr>
        <w:spacing w:after="0" w:line="240" w:lineRule="auto"/>
        <w:jc w:val="center"/>
        <w:rPr>
          <w:rFonts w:ascii="Comic Sans MS" w:hAnsi="Comic Sans MS"/>
          <w:noProof/>
          <w:szCs w:val="24"/>
        </w:rPr>
      </w:pPr>
      <w:r>
        <w:rPr>
          <w:rFonts w:ascii="Comic Sans MS" w:hAnsi="Comic Sans MS"/>
          <w:b/>
          <w:bCs/>
          <w:noProof/>
          <w:szCs w:val="24"/>
        </w:rPr>
        <w:t xml:space="preserve">           </w:t>
      </w:r>
      <w:r w:rsidRPr="00542224">
        <w:rPr>
          <w:rFonts w:ascii="Comic Sans MS" w:hAnsi="Comic Sans MS"/>
          <w:b/>
          <w:bCs/>
          <w:noProof/>
          <w:szCs w:val="24"/>
        </w:rPr>
        <w:t>January 2026 – Our Value for life</w:t>
      </w:r>
      <w:r>
        <w:rPr>
          <w:rFonts w:ascii="Comic Sans MS" w:hAnsi="Comic Sans MS"/>
          <w:noProof/>
          <w:szCs w:val="24"/>
        </w:rPr>
        <w:t xml:space="preserve">: </w:t>
      </w:r>
      <w:r w:rsidRPr="00542224">
        <w:rPr>
          <w:rFonts w:ascii="Comic Sans MS" w:hAnsi="Comic Sans MS"/>
          <w:b/>
          <w:bCs/>
          <w:noProof/>
          <w:color w:val="EE0000"/>
          <w:szCs w:val="24"/>
        </w:rPr>
        <w:t>Courage</w:t>
      </w:r>
      <w:r>
        <w:rPr>
          <w:rFonts w:ascii="Comic Sans MS" w:hAnsi="Comic Sans MS"/>
          <w:noProof/>
          <w:szCs w:val="24"/>
        </w:rPr>
        <w:t xml:space="preserve"> </w:t>
      </w:r>
    </w:p>
    <w:p w14:paraId="2BEC5342" w14:textId="510A9DEE" w:rsidR="00DE4B4C" w:rsidRPr="00F40316" w:rsidRDefault="00542224" w:rsidP="00542224">
      <w:pPr>
        <w:tabs>
          <w:tab w:val="left" w:pos="1090"/>
          <w:tab w:val="center" w:pos="5798"/>
        </w:tabs>
        <w:spacing w:after="120"/>
        <w:ind w:right="-995"/>
        <w:rPr>
          <w:rFonts w:ascii="Twinkl" w:hAnsi="Twinkl"/>
          <w:b/>
          <w:bCs/>
          <w:color w:val="002060"/>
          <w:shd w:val="clear" w:color="auto" w:fill="F8F9FA"/>
        </w:rPr>
      </w:pPr>
      <w:bookmarkStart w:id="0" w:name="_Hlk61597354"/>
      <w:bookmarkEnd w:id="0"/>
      <w:r>
        <w:rPr>
          <w:b/>
          <w:color w:val="002060"/>
          <w:sz w:val="36"/>
        </w:rPr>
        <w:t xml:space="preserve">                                 </w:t>
      </w:r>
      <w:r w:rsidR="00AD01D3">
        <w:rPr>
          <w:noProof/>
        </w:rPr>
        <w:t xml:space="preserve">      </w:t>
      </w:r>
      <w:r w:rsidR="009E5198">
        <w:rPr>
          <w:noProof/>
          <w:color w:val="002060"/>
        </w:rPr>
        <w:t xml:space="preserve">   </w:t>
      </w:r>
      <w:r w:rsidR="00ED1C6F" w:rsidRPr="00F40316">
        <w:rPr>
          <w:rFonts w:ascii="Twinkl" w:hAnsi="Twinkl"/>
          <w:b/>
          <w:bCs/>
          <w:color w:val="002060"/>
          <w:shd w:val="clear" w:color="auto" w:fill="F8F9FA"/>
        </w:rPr>
        <w:t xml:space="preserve">The value of </w:t>
      </w:r>
      <w:r w:rsidR="002B756D" w:rsidRPr="00F40316">
        <w:rPr>
          <w:rFonts w:ascii="Twinkl" w:hAnsi="Twinkl"/>
          <w:b/>
          <w:bCs/>
          <w:color w:val="002060"/>
          <w:shd w:val="clear" w:color="auto" w:fill="F8F9FA"/>
        </w:rPr>
        <w:t>Courage</w:t>
      </w:r>
      <w:r w:rsidR="00ED1C6F" w:rsidRPr="00F40316">
        <w:rPr>
          <w:rFonts w:ascii="Twinkl" w:hAnsi="Twinkl"/>
          <w:b/>
          <w:bCs/>
          <w:color w:val="002060"/>
          <w:shd w:val="clear" w:color="auto" w:fill="F8F9FA"/>
        </w:rPr>
        <w:t xml:space="preserve">: </w:t>
      </w:r>
      <w:r w:rsidR="00ED1C6F" w:rsidRPr="00F40316">
        <w:rPr>
          <w:rFonts w:ascii="Twinkl" w:hAnsi="Twinkl"/>
          <w:b/>
          <w:bCs/>
          <w:color w:val="EE0000"/>
          <w:shd w:val="clear" w:color="auto" w:fill="F8F9FA"/>
        </w:rPr>
        <w:t>"</w:t>
      </w:r>
      <w:r w:rsidR="006337E6" w:rsidRPr="00F40316">
        <w:rPr>
          <w:rFonts w:ascii="Twinkl" w:hAnsi="Twinkl"/>
          <w:b/>
          <w:bCs/>
          <w:color w:val="EE0000"/>
          <w:shd w:val="clear" w:color="auto" w:fill="F8F9FA"/>
        </w:rPr>
        <w:t>Be of good courag</w:t>
      </w:r>
      <w:r w:rsidR="007D4120" w:rsidRPr="00F40316">
        <w:rPr>
          <w:rFonts w:ascii="Twinkl" w:hAnsi="Twinkl"/>
          <w:b/>
          <w:bCs/>
          <w:color w:val="EE0000"/>
          <w:shd w:val="clear" w:color="auto" w:fill="F8F9FA"/>
        </w:rPr>
        <w:t xml:space="preserve">e </w:t>
      </w:r>
      <w:r w:rsidR="00ED1C6F" w:rsidRPr="00F40316">
        <w:rPr>
          <w:rFonts w:ascii="Twinkl" w:hAnsi="Twinkl"/>
          <w:b/>
          <w:bCs/>
          <w:color w:val="002060"/>
          <w:shd w:val="clear" w:color="auto" w:fill="F8F9FA"/>
        </w:rPr>
        <w:t>"</w:t>
      </w:r>
      <w:r w:rsidR="007D4120" w:rsidRPr="00F40316">
        <w:rPr>
          <w:rFonts w:ascii="Twinkl" w:hAnsi="Twinkl"/>
          <w:b/>
          <w:bCs/>
          <w:color w:val="002060"/>
          <w:shd w:val="clear" w:color="auto" w:fill="F8F9FA"/>
        </w:rPr>
        <w:t xml:space="preserve"> Psalm </w:t>
      </w:r>
      <w:r w:rsidR="00F40316" w:rsidRPr="00F40316">
        <w:rPr>
          <w:rFonts w:ascii="Twinkl" w:hAnsi="Twinkl"/>
          <w:b/>
          <w:bCs/>
          <w:color w:val="002060"/>
          <w:shd w:val="clear" w:color="auto" w:fill="F8F9FA"/>
        </w:rPr>
        <w:t>31:24</w:t>
      </w:r>
    </w:p>
    <w:p w14:paraId="1D3E6806" w14:textId="10EB7278" w:rsidR="001A0B11" w:rsidRDefault="0044229A"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40" behindDoc="0" locked="0" layoutInCell="1" allowOverlap="1" wp14:anchorId="53BFEF32" wp14:editId="30BE333F">
                <wp:simplePos x="0" y="0"/>
                <wp:positionH relativeFrom="column">
                  <wp:posOffset>308758</wp:posOffset>
                </wp:positionH>
                <wp:positionV relativeFrom="paragraph">
                  <wp:posOffset>10411</wp:posOffset>
                </wp:positionV>
                <wp:extent cx="6613451" cy="3753293"/>
                <wp:effectExtent l="19050" t="19050" r="16510" b="19050"/>
                <wp:wrapNone/>
                <wp:docPr id="1171205261" name="Text Box 45"/>
                <wp:cNvGraphicFramePr/>
                <a:graphic xmlns:a="http://schemas.openxmlformats.org/drawingml/2006/main">
                  <a:graphicData uri="http://schemas.microsoft.com/office/word/2010/wordprocessingShape">
                    <wps:wsp>
                      <wps:cNvSpPr txBox="1"/>
                      <wps:spPr>
                        <a:xfrm>
                          <a:off x="0" y="0"/>
                          <a:ext cx="6613451" cy="3753293"/>
                        </a:xfrm>
                        <a:prstGeom prst="rect">
                          <a:avLst/>
                        </a:prstGeom>
                        <a:solidFill>
                          <a:schemeClr val="accent6">
                            <a:lumMod val="20000"/>
                            <a:lumOff val="80000"/>
                          </a:schemeClr>
                        </a:solidFill>
                        <a:ln w="38100">
                          <a:solidFill>
                            <a:schemeClr val="tx1"/>
                          </a:solidFill>
                        </a:ln>
                      </wps:spPr>
                      <wps:txbx>
                        <w:txbxContent>
                          <w:p w14:paraId="7B347525" w14:textId="74AD65F0"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1" w:name="_Hlk219737516"/>
                            <w:bookmarkEnd w:id="1"/>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w:t>
                            </w:r>
                            <w:r w:rsidR="00E53D53">
                              <w:rPr>
                                <w:rFonts w:ascii="Twinkl Cursive Looped" w:eastAsia="Times New Roman" w:hAnsi="Twinkl Cursive Looped" w:cs="Calibri"/>
                                <w:b/>
                                <w:color w:val="1F3864" w:themeColor="accent1" w:themeShade="80"/>
                                <w:sz w:val="23"/>
                                <w:szCs w:val="23"/>
                                <w:lang w:eastAsia="en-GB"/>
                              </w:rPr>
                              <w:t>27</w:t>
                            </w:r>
                            <w:r w:rsidR="00CD5344">
                              <w:rPr>
                                <w:rFonts w:ascii="Twinkl Cursive Looped" w:eastAsia="Times New Roman" w:hAnsi="Twinkl Cursive Looped" w:cs="Calibri"/>
                                <w:b/>
                                <w:color w:val="1F3864" w:themeColor="accent1" w:themeShade="80"/>
                                <w:sz w:val="23"/>
                                <w:szCs w:val="23"/>
                                <w:lang w:eastAsia="en-GB"/>
                              </w:rPr>
                              <w:t>.2</w:t>
                            </w:r>
                            <w:r w:rsidR="006D538A">
                              <w:rPr>
                                <w:rFonts w:ascii="Twinkl Cursive Looped" w:eastAsia="Times New Roman" w:hAnsi="Twinkl Cursive Looped" w:cs="Calibri"/>
                                <w:b/>
                                <w:color w:val="1F3864" w:themeColor="accent1" w:themeShade="80"/>
                                <w:sz w:val="23"/>
                                <w:szCs w:val="23"/>
                                <w:lang w:eastAsia="en-GB"/>
                              </w:rPr>
                              <w:t>.26</w:t>
                            </w:r>
                            <w:r w:rsidRPr="003B1EC6">
                              <w:rPr>
                                <w:rFonts w:ascii="Twinkl Cursive Looped" w:eastAsia="Times New Roman" w:hAnsi="Twinkl Cursive Looped" w:cs="Calibri"/>
                                <w:b/>
                                <w:color w:val="1F3864" w:themeColor="accent1" w:themeShade="80"/>
                                <w:sz w:val="23"/>
                                <w:szCs w:val="23"/>
                                <w:lang w:eastAsia="en-GB"/>
                              </w:rPr>
                              <w:t xml:space="preserve">                 </w:t>
                            </w:r>
                          </w:p>
                          <w:p w14:paraId="181D1BEE" w14:textId="5804A2F8" w:rsidR="00C76725" w:rsidRPr="00C76725" w:rsidRDefault="00B66D7C" w:rsidP="00C76725">
                            <w:pPr>
                              <w:rPr>
                                <w:rFonts w:ascii="Twinkl Cursive Looped" w:hAnsi="Twinkl Cursive Looped"/>
                                <w:b/>
                                <w:bCs/>
                                <w:color w:val="1F4E79" w:themeColor="accent5" w:themeShade="80"/>
                                <w:sz w:val="24"/>
                                <w:szCs w:val="24"/>
                              </w:rPr>
                            </w:pPr>
                            <w:r w:rsidRPr="00B02227">
                              <w:rPr>
                                <w:rFonts w:ascii="Twinkl Cursive Looped" w:hAnsi="Twinkl Cursive Looped"/>
                                <w:b/>
                                <w:bCs/>
                                <w:color w:val="1F4E79" w:themeColor="accent5" w:themeShade="80"/>
                                <w:sz w:val="24"/>
                                <w:szCs w:val="24"/>
                              </w:rPr>
                              <w:t xml:space="preserve">Dear </w:t>
                            </w:r>
                            <w:r w:rsidR="00B61FCC" w:rsidRPr="00B02227">
                              <w:rPr>
                                <w:rFonts w:ascii="Twinkl Cursive Looped" w:hAnsi="Twinkl Cursive Looped"/>
                                <w:b/>
                                <w:bCs/>
                                <w:color w:val="1F4E79" w:themeColor="accent5" w:themeShade="80"/>
                                <w:sz w:val="24"/>
                                <w:szCs w:val="24"/>
                              </w:rPr>
                              <w:t xml:space="preserve">all, </w:t>
                            </w:r>
                            <w:r w:rsidR="00B61FCC">
                              <w:rPr>
                                <w:rFonts w:ascii="Twinkl Cursive Looped" w:hAnsi="Twinkl Cursive Looped"/>
                                <w:b/>
                                <w:bCs/>
                                <w:color w:val="1F4E79" w:themeColor="accent5" w:themeShade="80"/>
                                <w:sz w:val="24"/>
                                <w:szCs w:val="24"/>
                              </w:rPr>
                              <w:t xml:space="preserve"> </w:t>
                            </w:r>
                            <w:r w:rsidR="008D4507">
                              <w:rPr>
                                <w:rFonts w:ascii="Twinkl Cursive Looped" w:hAnsi="Twinkl Cursive Looped"/>
                                <w:b/>
                                <w:bCs/>
                                <w:color w:val="1F4E79" w:themeColor="accent5" w:themeShade="80"/>
                                <w:sz w:val="24"/>
                                <w:szCs w:val="24"/>
                              </w:rPr>
                              <w:t xml:space="preserve">  </w:t>
                            </w:r>
                            <w:r w:rsidR="00C76725" w:rsidRPr="00C76725">
                              <w:rPr>
                                <w:rFonts w:ascii="Twinkl Cursive Looped" w:hAnsi="Twinkl Cursive Looped"/>
                                <w:b/>
                                <w:bCs/>
                                <w:color w:val="1F4E79" w:themeColor="accent5" w:themeShade="80"/>
                                <w:sz w:val="24"/>
                                <w:szCs w:val="24"/>
                              </w:rPr>
                              <w:t>As we begin the Spring 2 term, I would like to take a moment to reflect on just how much our children achieved during the last half term. Their hard work, creativity, and enthusiasm have been evident in every classroom, and it has been a joy to see them grow in confidence and character. Whether tackling new challenges, supporting one another, or sharing their learning with pride, the children continue to show what</w:t>
                            </w:r>
                            <w:r w:rsidR="00C76725">
                              <w:rPr>
                                <w:rFonts w:ascii="Twinkl Cursive Looped" w:hAnsi="Twinkl Cursive Looped"/>
                                <w:b/>
                                <w:bCs/>
                                <w:color w:val="1F4E79" w:themeColor="accent5" w:themeShade="80"/>
                                <w:sz w:val="24"/>
                                <w:szCs w:val="24"/>
                              </w:rPr>
                              <w:t xml:space="preserve"> </w:t>
                            </w:r>
                            <w:r w:rsidR="00C76725" w:rsidRPr="00C76725">
                              <w:rPr>
                                <w:rFonts w:ascii="Twinkl Cursive Looped" w:hAnsi="Twinkl Cursive Looped"/>
                                <w:b/>
                                <w:bCs/>
                                <w:color w:val="1F4E79" w:themeColor="accent5" w:themeShade="80"/>
                                <w:sz w:val="24"/>
                                <w:szCs w:val="24"/>
                              </w:rPr>
                              <w:t>a special, caring community we are building together.</w:t>
                            </w:r>
                          </w:p>
                          <w:p w14:paraId="78542C42" w14:textId="255E9CD9" w:rsidR="008D4507"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Looking ahead, Spring 2 promises to be a vibrant and exciting period in our school calendar. With fresh topics to explore, and the anticipation of new experiences, there is much for the children to loo</w:t>
                            </w:r>
                            <w:r w:rsidR="00B61FCC">
                              <w:rPr>
                                <w:rFonts w:ascii="Twinkl Cursive Looped" w:hAnsi="Twinkl Cursive Looped"/>
                                <w:b/>
                                <w:bCs/>
                                <w:color w:val="1F4E79" w:themeColor="accent5" w:themeShade="80"/>
                                <w:sz w:val="24"/>
                                <w:szCs w:val="24"/>
                              </w:rPr>
                              <w:t>k</w:t>
                            </w:r>
                            <w:r w:rsidRPr="00C76725">
                              <w:rPr>
                                <w:rFonts w:ascii="Twinkl Cursive Looped" w:hAnsi="Twinkl Cursive Looped"/>
                                <w:b/>
                                <w:bCs/>
                                <w:color w:val="1F4E79" w:themeColor="accent5" w:themeShade="80"/>
                                <w:sz w:val="24"/>
                                <w:szCs w:val="24"/>
                              </w:rPr>
                              <w:t xml:space="preserve"> forward to. One of the highlights will undoubtedly be our upcoming</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World Book Day celebrations</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a wonderful chance to immerse ourselves in stories, imagination, and the joy of reading. Thank you, as always, for your</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 xml:space="preserve">continued support. </w:t>
                            </w:r>
                            <w:r>
                              <w:rPr>
                                <w:rFonts w:ascii="Twinkl Cursive Looped" w:hAnsi="Twinkl Cursive Looped"/>
                                <w:b/>
                                <w:bCs/>
                                <w:color w:val="1F4E79" w:themeColor="accent5" w:themeShade="80"/>
                                <w:sz w:val="24"/>
                                <w:szCs w:val="24"/>
                              </w:rPr>
                              <w:t>Mrs Mowbray</w:t>
                            </w:r>
                            <w:r w:rsidRPr="00C76725">
                              <w:rPr>
                                <w:rFonts w:ascii="Twinkl Cursive Looped" w:hAnsi="Twinkl Cursive Looped"/>
                                <w:b/>
                                <w:bCs/>
                                <w:color w:val="1F4E79" w:themeColor="accent5" w:themeShade="80"/>
                                <w:sz w:val="24"/>
                                <w:szCs w:val="24"/>
                              </w:rPr>
                              <w:t>.</w:t>
                            </w:r>
                          </w:p>
                          <w:p w14:paraId="3BF4D25E" w14:textId="70F168F3" w:rsidR="00C76725" w:rsidRPr="00C76725"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i/>
                                <w:iCs/>
                                <w:color w:val="1F4E79" w:themeColor="accent5" w:themeShade="80"/>
                                <w:sz w:val="24"/>
                                <w:szCs w:val="24"/>
                              </w:rPr>
                              <w:t>“Let all that you do be done in love.” – 1 Corinthians 16:14</w:t>
                            </w:r>
                          </w:p>
                          <w:p w14:paraId="3A372BAD" w14:textId="77777777" w:rsidR="00C76725" w:rsidRPr="00C76725" w:rsidRDefault="00000000" w:rsidP="00C76725">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pict w14:anchorId="10CDB332">
                                <v:rect id="_x0000_i1028" style="width:0;height:1.5pt" o:hralign="center" o:hrstd="t" o:hr="t" fillcolor="#a0a0a0" stroked="f"/>
                              </w:pict>
                            </w:r>
                          </w:p>
                          <w:p w14:paraId="71936948" w14:textId="77777777" w:rsidR="00C76725" w:rsidRPr="00C76725"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If you'd like it even longer, more formal, or more reflective, feel free to tell me your preferred style!</w:t>
                            </w:r>
                          </w:p>
                          <w:p w14:paraId="78BA2355" w14:textId="4ECE9FA6" w:rsidR="00CD5344" w:rsidRPr="00B02227" w:rsidRDefault="00037B78" w:rsidP="00AF1CE2">
                            <w:pPr>
                              <w:rPr>
                                <w:rFonts w:ascii="Twinkl Cursive Looped" w:hAnsi="Twinkl Cursive Looped"/>
                                <w:b/>
                                <w:bCs/>
                                <w:color w:val="1F4E79" w:themeColor="accent5" w:themeShade="80"/>
                                <w:sz w:val="26"/>
                                <w:szCs w:val="26"/>
                              </w:rPr>
                            </w:pPr>
                            <w:r w:rsidRPr="00B02227">
                              <w:rPr>
                                <w:rFonts w:ascii="Twinkl Cursive Looped" w:hAnsi="Twinkl Cursive Looped"/>
                                <w:b/>
                                <w:bCs/>
                                <w:color w:val="1F4E79" w:themeColor="accent5" w:themeShade="80"/>
                                <w:sz w:val="24"/>
                                <w:szCs w:val="24"/>
                              </w:rPr>
                              <w:t xml:space="preserve"> </w:t>
                            </w:r>
                            <w:r w:rsidRPr="00B02227">
                              <w:rPr>
                                <w:rFonts w:ascii="Twinkl Cursive Looped" w:hAnsi="Twinkl Cursive Looped"/>
                                <w:b/>
                                <w:bCs/>
                                <w:color w:val="1F4E79" w:themeColor="accent5" w:themeShade="80"/>
                                <w:sz w:val="26"/>
                                <w:szCs w:val="26"/>
                              </w:rPr>
                              <w:t xml:space="preserve">                                                                                                 </w:t>
                            </w:r>
                          </w:p>
                          <w:p w14:paraId="7410C8EA" w14:textId="42EA3B28" w:rsidR="00B02227" w:rsidRPr="00B02227" w:rsidRDefault="00B02227" w:rsidP="00B02227">
                            <w:pPr>
                              <w:rPr>
                                <w:rFonts w:ascii="Twinkl Cursive Looped" w:hAnsi="Twinkl Cursive Looped"/>
                                <w:b/>
                                <w:bCs/>
                                <w:color w:val="1F4E79" w:themeColor="accent5" w:themeShade="80"/>
                                <w:sz w:val="26"/>
                                <w:szCs w:val="26"/>
                              </w:rPr>
                            </w:pPr>
                            <w:r w:rsidRPr="00B02227">
                              <w:rPr>
                                <w:rFonts w:ascii="Twinkl Cursive Looped" w:hAnsi="Twinkl Cursive Looped"/>
                                <w:b/>
                                <w:bCs/>
                                <w:color w:val="1F4E79" w:themeColor="accent5" w:themeShade="80"/>
                                <w:sz w:val="26"/>
                                <w:szCs w:val="26"/>
                              </w:rPr>
                              <w:t xml:space="preserve">. </w:t>
                            </w:r>
                            <w:r w:rsidRPr="00B02227">
                              <w:rPr>
                                <w:rFonts w:ascii="Twinkl Cursive Looped" w:hAnsi="Twinkl Cursive Looped"/>
                                <w:b/>
                                <w:bCs/>
                                <w:i/>
                                <w:iCs/>
                                <w:color w:val="1F4E79" w:themeColor="accent5" w:themeShade="80"/>
                                <w:sz w:val="26"/>
                                <w:szCs w:val="26"/>
                              </w:rPr>
                              <w:t>“Let all that you do be done in love.” – 1 Corinthians 16:14</w:t>
                            </w:r>
                          </w:p>
                          <w:p w14:paraId="42F8BFF4" w14:textId="33051199" w:rsidR="00B02227" w:rsidRPr="00B02227" w:rsidRDefault="00B02227" w:rsidP="00B02227">
                            <w:pPr>
                              <w:rPr>
                                <w:rFonts w:ascii="Twinkl Cursive Looped" w:hAnsi="Twinkl Cursive Looped"/>
                                <w:b/>
                                <w:bCs/>
                                <w:color w:val="1F4E79" w:themeColor="accent5" w:themeShade="80"/>
                              </w:rPr>
                            </w:pPr>
                          </w:p>
                          <w:p w14:paraId="5BE8D2B9" w14:textId="149783D2" w:rsidR="00B02227" w:rsidRPr="00B02227" w:rsidRDefault="00B02227" w:rsidP="00B02227">
                            <w:pPr>
                              <w:rPr>
                                <w:rFonts w:ascii="Twinkl Cursive Looped" w:hAnsi="Twinkl Cursive Looped"/>
                                <w:b/>
                                <w:bCs/>
                                <w:color w:val="1F4E79" w:themeColor="accent5" w:themeShade="80"/>
                              </w:rPr>
                            </w:pPr>
                          </w:p>
                          <w:p w14:paraId="222C17CE" w14:textId="4DD728EC" w:rsidR="0043297C" w:rsidRDefault="009D6A32"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Mrs Mowbray </w:t>
                            </w:r>
                          </w:p>
                          <w:p w14:paraId="47AB9B6D" w14:textId="27D36714"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4E3C362F" w14:textId="2B42D64B" w:rsidR="00AB6FA8" w:rsidRDefault="00BF4D98" w:rsidP="00AF1CE2">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t>“</w:t>
                            </w:r>
                            <w:r w:rsidRPr="00600321">
                              <w:rPr>
                                <w:rFonts w:ascii="Twinkl Cursive Looped" w:hAnsi="Twinkl Cursive Looped"/>
                                <w:b/>
                                <w:bCs/>
                                <w:i/>
                                <w:iCs/>
                                <w:color w:val="1F4E79" w:themeColor="accent5" w:themeShade="80"/>
                                <w:sz w:val="24"/>
                                <w:szCs w:val="24"/>
                              </w:rPr>
                              <w:t>Share all good things with th</w:t>
                            </w:r>
                            <w:r w:rsidR="00600321" w:rsidRPr="00600321">
                              <w:rPr>
                                <w:rFonts w:ascii="Twinkl Cursive Looped" w:hAnsi="Twinkl Cursive Looped"/>
                                <w:b/>
                                <w:bCs/>
                                <w:i/>
                                <w:iCs/>
                                <w:color w:val="1F4E79" w:themeColor="accent5" w:themeShade="80"/>
                                <w:sz w:val="24"/>
                                <w:szCs w:val="24"/>
                              </w:rPr>
                              <w:t>e one</w:t>
                            </w:r>
                            <w:r w:rsidRPr="00600321">
                              <w:rPr>
                                <w:rFonts w:ascii="Twinkl Cursive Looped" w:hAnsi="Twinkl Cursive Looped"/>
                                <w:b/>
                                <w:bCs/>
                                <w:i/>
                                <w:iCs/>
                                <w:color w:val="1F4E79" w:themeColor="accent5" w:themeShade="80"/>
                                <w:sz w:val="24"/>
                                <w:szCs w:val="24"/>
                              </w:rPr>
                              <w:t xml:space="preserve"> w</w:t>
                            </w:r>
                            <w:r w:rsidR="00600321" w:rsidRPr="00600321">
                              <w:rPr>
                                <w:rFonts w:ascii="Twinkl Cursive Looped" w:hAnsi="Twinkl Cursive Looped"/>
                                <w:b/>
                                <w:bCs/>
                                <w:i/>
                                <w:iCs/>
                                <w:color w:val="1F4E79" w:themeColor="accent5" w:themeShade="80"/>
                                <w:sz w:val="24"/>
                                <w:szCs w:val="24"/>
                              </w:rPr>
                              <w:t>ho teaches”</w:t>
                            </w:r>
                            <w:r w:rsidR="00600321">
                              <w:rPr>
                                <w:rFonts w:ascii="Twinkl Cursive Looped" w:hAnsi="Twinkl Cursive Looped"/>
                                <w:b/>
                                <w:bCs/>
                                <w:i/>
                                <w:iCs/>
                                <w:color w:val="1F4E79" w:themeColor="accent5" w:themeShade="80"/>
                                <w:sz w:val="24"/>
                                <w:szCs w:val="24"/>
                              </w:rPr>
                              <w:t xml:space="preserve"> Gala</w:t>
                            </w:r>
                            <w:r w:rsidR="00F82D46">
                              <w:rPr>
                                <w:rFonts w:ascii="Twinkl Cursive Looped" w:hAnsi="Twinkl Cursive Looped"/>
                                <w:b/>
                                <w:bCs/>
                                <w:i/>
                                <w:iCs/>
                                <w:color w:val="1F4E79" w:themeColor="accent5" w:themeShade="80"/>
                                <w:sz w:val="24"/>
                                <w:szCs w:val="24"/>
                              </w:rPr>
                              <w:t>tians 6:6</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BFEF32" id="_x0000_t202" coordsize="21600,21600" o:spt="202" path="m,l,21600r21600,l21600,xe">
                <v:stroke joinstyle="miter"/>
                <v:path gradientshapeok="t" o:connecttype="rect"/>
              </v:shapetype>
              <v:shape id="Text Box 45" o:spid="_x0000_s1027" type="#_x0000_t202" style="position:absolute;left:0;text-align:left;margin-left:24.3pt;margin-top:.8pt;width:520.75pt;height:29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" fillcolor="#e2efd9 [665]" strokecolor="black [3213]" strokeweight="3pt">
                <v:textbox>
                  <w:txbxContent>
                    <w:p w14:paraId="7B347525" w14:textId="74AD65F0"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2" w:name="_Hlk219737516"/>
                      <w:bookmarkEnd w:id="2"/>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w:t>
                      </w:r>
                      <w:r w:rsidR="00E53D53">
                        <w:rPr>
                          <w:rFonts w:ascii="Twinkl Cursive Looped" w:eastAsia="Times New Roman" w:hAnsi="Twinkl Cursive Looped" w:cs="Calibri"/>
                          <w:b/>
                          <w:color w:val="1F3864" w:themeColor="accent1" w:themeShade="80"/>
                          <w:sz w:val="23"/>
                          <w:szCs w:val="23"/>
                          <w:lang w:eastAsia="en-GB"/>
                        </w:rPr>
                        <w:t>27</w:t>
                      </w:r>
                      <w:r w:rsidR="00CD5344">
                        <w:rPr>
                          <w:rFonts w:ascii="Twinkl Cursive Looped" w:eastAsia="Times New Roman" w:hAnsi="Twinkl Cursive Looped" w:cs="Calibri"/>
                          <w:b/>
                          <w:color w:val="1F3864" w:themeColor="accent1" w:themeShade="80"/>
                          <w:sz w:val="23"/>
                          <w:szCs w:val="23"/>
                          <w:lang w:eastAsia="en-GB"/>
                        </w:rPr>
                        <w:t>.2</w:t>
                      </w:r>
                      <w:r w:rsidR="006D538A">
                        <w:rPr>
                          <w:rFonts w:ascii="Twinkl Cursive Looped" w:eastAsia="Times New Roman" w:hAnsi="Twinkl Cursive Looped" w:cs="Calibri"/>
                          <w:b/>
                          <w:color w:val="1F3864" w:themeColor="accent1" w:themeShade="80"/>
                          <w:sz w:val="23"/>
                          <w:szCs w:val="23"/>
                          <w:lang w:eastAsia="en-GB"/>
                        </w:rPr>
                        <w:t>.26</w:t>
                      </w:r>
                      <w:r w:rsidRPr="003B1EC6">
                        <w:rPr>
                          <w:rFonts w:ascii="Twinkl Cursive Looped" w:eastAsia="Times New Roman" w:hAnsi="Twinkl Cursive Looped" w:cs="Calibri"/>
                          <w:b/>
                          <w:color w:val="1F3864" w:themeColor="accent1" w:themeShade="80"/>
                          <w:sz w:val="23"/>
                          <w:szCs w:val="23"/>
                          <w:lang w:eastAsia="en-GB"/>
                        </w:rPr>
                        <w:t xml:space="preserve">                 </w:t>
                      </w:r>
                    </w:p>
                    <w:p w14:paraId="181D1BEE" w14:textId="5804A2F8" w:rsidR="00C76725" w:rsidRPr="00C76725" w:rsidRDefault="00B66D7C" w:rsidP="00C76725">
                      <w:pPr>
                        <w:rPr>
                          <w:rFonts w:ascii="Twinkl Cursive Looped" w:hAnsi="Twinkl Cursive Looped"/>
                          <w:b/>
                          <w:bCs/>
                          <w:color w:val="1F4E79" w:themeColor="accent5" w:themeShade="80"/>
                          <w:sz w:val="24"/>
                          <w:szCs w:val="24"/>
                        </w:rPr>
                      </w:pPr>
                      <w:r w:rsidRPr="00B02227">
                        <w:rPr>
                          <w:rFonts w:ascii="Twinkl Cursive Looped" w:hAnsi="Twinkl Cursive Looped"/>
                          <w:b/>
                          <w:bCs/>
                          <w:color w:val="1F4E79" w:themeColor="accent5" w:themeShade="80"/>
                          <w:sz w:val="24"/>
                          <w:szCs w:val="24"/>
                        </w:rPr>
                        <w:t xml:space="preserve">Dear </w:t>
                      </w:r>
                      <w:r w:rsidR="00B61FCC" w:rsidRPr="00B02227">
                        <w:rPr>
                          <w:rFonts w:ascii="Twinkl Cursive Looped" w:hAnsi="Twinkl Cursive Looped"/>
                          <w:b/>
                          <w:bCs/>
                          <w:color w:val="1F4E79" w:themeColor="accent5" w:themeShade="80"/>
                          <w:sz w:val="24"/>
                          <w:szCs w:val="24"/>
                        </w:rPr>
                        <w:t xml:space="preserve">all, </w:t>
                      </w:r>
                      <w:r w:rsidR="00B61FCC">
                        <w:rPr>
                          <w:rFonts w:ascii="Twinkl Cursive Looped" w:hAnsi="Twinkl Cursive Looped"/>
                          <w:b/>
                          <w:bCs/>
                          <w:color w:val="1F4E79" w:themeColor="accent5" w:themeShade="80"/>
                          <w:sz w:val="24"/>
                          <w:szCs w:val="24"/>
                        </w:rPr>
                        <w:t xml:space="preserve"> </w:t>
                      </w:r>
                      <w:r w:rsidR="008D4507">
                        <w:rPr>
                          <w:rFonts w:ascii="Twinkl Cursive Looped" w:hAnsi="Twinkl Cursive Looped"/>
                          <w:b/>
                          <w:bCs/>
                          <w:color w:val="1F4E79" w:themeColor="accent5" w:themeShade="80"/>
                          <w:sz w:val="24"/>
                          <w:szCs w:val="24"/>
                        </w:rPr>
                        <w:t xml:space="preserve">  </w:t>
                      </w:r>
                      <w:r w:rsidR="00C76725" w:rsidRPr="00C76725">
                        <w:rPr>
                          <w:rFonts w:ascii="Twinkl Cursive Looped" w:hAnsi="Twinkl Cursive Looped"/>
                          <w:b/>
                          <w:bCs/>
                          <w:color w:val="1F4E79" w:themeColor="accent5" w:themeShade="80"/>
                          <w:sz w:val="24"/>
                          <w:szCs w:val="24"/>
                        </w:rPr>
                        <w:t>As we begin the Spring 2 term, I would like to take a moment to reflect on just how much our children achieved during the last half term. Their hard work, creativity, and enthusiasm have been evident in every classroom, and it has been a joy to see them grow in confidence and character. Whether tackling new challenges, supporting one another, or sharing their learning with pride, the children continue to show what</w:t>
                      </w:r>
                      <w:r w:rsidR="00C76725">
                        <w:rPr>
                          <w:rFonts w:ascii="Twinkl Cursive Looped" w:hAnsi="Twinkl Cursive Looped"/>
                          <w:b/>
                          <w:bCs/>
                          <w:color w:val="1F4E79" w:themeColor="accent5" w:themeShade="80"/>
                          <w:sz w:val="24"/>
                          <w:szCs w:val="24"/>
                        </w:rPr>
                        <w:t xml:space="preserve"> </w:t>
                      </w:r>
                      <w:r w:rsidR="00C76725" w:rsidRPr="00C76725">
                        <w:rPr>
                          <w:rFonts w:ascii="Twinkl Cursive Looped" w:hAnsi="Twinkl Cursive Looped"/>
                          <w:b/>
                          <w:bCs/>
                          <w:color w:val="1F4E79" w:themeColor="accent5" w:themeShade="80"/>
                          <w:sz w:val="24"/>
                          <w:szCs w:val="24"/>
                        </w:rPr>
                        <w:t>a special, caring community we are building together.</w:t>
                      </w:r>
                    </w:p>
                    <w:p w14:paraId="78542C42" w14:textId="255E9CD9" w:rsidR="008D4507"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Looking ahead, Spring 2 promises to be a vibrant and exciting period in our school calendar. With fresh topics to explore, and the anticipation of new experiences, there is much for the children to loo</w:t>
                      </w:r>
                      <w:r w:rsidR="00B61FCC">
                        <w:rPr>
                          <w:rFonts w:ascii="Twinkl Cursive Looped" w:hAnsi="Twinkl Cursive Looped"/>
                          <w:b/>
                          <w:bCs/>
                          <w:color w:val="1F4E79" w:themeColor="accent5" w:themeShade="80"/>
                          <w:sz w:val="24"/>
                          <w:szCs w:val="24"/>
                        </w:rPr>
                        <w:t>k</w:t>
                      </w:r>
                      <w:r w:rsidRPr="00C76725">
                        <w:rPr>
                          <w:rFonts w:ascii="Twinkl Cursive Looped" w:hAnsi="Twinkl Cursive Looped"/>
                          <w:b/>
                          <w:bCs/>
                          <w:color w:val="1F4E79" w:themeColor="accent5" w:themeShade="80"/>
                          <w:sz w:val="24"/>
                          <w:szCs w:val="24"/>
                        </w:rPr>
                        <w:t xml:space="preserve"> forward to. One of the highlights will undoubtedly be our upcoming</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World Book Day celebrations</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a wonderful chance to immerse ourselves in stories, imagination, and the joy of reading. Thank you, as always, for your</w:t>
                      </w:r>
                      <w:r>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color w:val="1F4E79" w:themeColor="accent5" w:themeShade="80"/>
                          <w:sz w:val="24"/>
                          <w:szCs w:val="24"/>
                        </w:rPr>
                        <w:t xml:space="preserve">continued support. </w:t>
                      </w:r>
                      <w:r>
                        <w:rPr>
                          <w:rFonts w:ascii="Twinkl Cursive Looped" w:hAnsi="Twinkl Cursive Looped"/>
                          <w:b/>
                          <w:bCs/>
                          <w:color w:val="1F4E79" w:themeColor="accent5" w:themeShade="80"/>
                          <w:sz w:val="24"/>
                          <w:szCs w:val="24"/>
                        </w:rPr>
                        <w:t>Mrs Mowbray</w:t>
                      </w:r>
                      <w:r w:rsidRPr="00C76725">
                        <w:rPr>
                          <w:rFonts w:ascii="Twinkl Cursive Looped" w:hAnsi="Twinkl Cursive Looped"/>
                          <w:b/>
                          <w:bCs/>
                          <w:color w:val="1F4E79" w:themeColor="accent5" w:themeShade="80"/>
                          <w:sz w:val="24"/>
                          <w:szCs w:val="24"/>
                        </w:rPr>
                        <w:t>.</w:t>
                      </w:r>
                    </w:p>
                    <w:p w14:paraId="3BF4D25E" w14:textId="70F168F3" w:rsidR="00C76725" w:rsidRPr="00C76725"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 xml:space="preserve"> </w:t>
                      </w:r>
                      <w:r w:rsidRPr="00C76725">
                        <w:rPr>
                          <w:rFonts w:ascii="Twinkl Cursive Looped" w:hAnsi="Twinkl Cursive Looped"/>
                          <w:b/>
                          <w:bCs/>
                          <w:i/>
                          <w:iCs/>
                          <w:color w:val="1F4E79" w:themeColor="accent5" w:themeShade="80"/>
                          <w:sz w:val="24"/>
                          <w:szCs w:val="24"/>
                        </w:rPr>
                        <w:t>“Let all that you do be done in love.” – 1 Corinthians 16:14</w:t>
                      </w:r>
                    </w:p>
                    <w:p w14:paraId="3A372BAD" w14:textId="77777777" w:rsidR="00C76725" w:rsidRPr="00C76725" w:rsidRDefault="00000000" w:rsidP="00C76725">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pict w14:anchorId="10CDB332">
                          <v:rect id="_x0000_i1028" style="width:0;height:1.5pt" o:hralign="center" o:hrstd="t" o:hr="t" fillcolor="#a0a0a0" stroked="f"/>
                        </w:pict>
                      </w:r>
                    </w:p>
                    <w:p w14:paraId="71936948" w14:textId="77777777" w:rsidR="00C76725" w:rsidRPr="00C76725" w:rsidRDefault="00C76725" w:rsidP="00C76725">
                      <w:pPr>
                        <w:rPr>
                          <w:rFonts w:ascii="Twinkl Cursive Looped" w:hAnsi="Twinkl Cursive Looped"/>
                          <w:b/>
                          <w:bCs/>
                          <w:color w:val="1F4E79" w:themeColor="accent5" w:themeShade="80"/>
                          <w:sz w:val="24"/>
                          <w:szCs w:val="24"/>
                        </w:rPr>
                      </w:pPr>
                      <w:r w:rsidRPr="00C76725">
                        <w:rPr>
                          <w:rFonts w:ascii="Twinkl Cursive Looped" w:hAnsi="Twinkl Cursive Looped"/>
                          <w:b/>
                          <w:bCs/>
                          <w:color w:val="1F4E79" w:themeColor="accent5" w:themeShade="80"/>
                          <w:sz w:val="24"/>
                          <w:szCs w:val="24"/>
                        </w:rPr>
                        <w:t>If you'd like it even longer, more formal, or more reflective, feel free to tell me your preferred style!</w:t>
                      </w:r>
                    </w:p>
                    <w:p w14:paraId="78BA2355" w14:textId="4ECE9FA6" w:rsidR="00CD5344" w:rsidRPr="00B02227" w:rsidRDefault="00037B78" w:rsidP="00AF1CE2">
                      <w:pPr>
                        <w:rPr>
                          <w:rFonts w:ascii="Twinkl Cursive Looped" w:hAnsi="Twinkl Cursive Looped"/>
                          <w:b/>
                          <w:bCs/>
                          <w:color w:val="1F4E79" w:themeColor="accent5" w:themeShade="80"/>
                          <w:sz w:val="26"/>
                          <w:szCs w:val="26"/>
                        </w:rPr>
                      </w:pPr>
                      <w:r w:rsidRPr="00B02227">
                        <w:rPr>
                          <w:rFonts w:ascii="Twinkl Cursive Looped" w:hAnsi="Twinkl Cursive Looped"/>
                          <w:b/>
                          <w:bCs/>
                          <w:color w:val="1F4E79" w:themeColor="accent5" w:themeShade="80"/>
                          <w:sz w:val="24"/>
                          <w:szCs w:val="24"/>
                        </w:rPr>
                        <w:t xml:space="preserve"> </w:t>
                      </w:r>
                      <w:r w:rsidRPr="00B02227">
                        <w:rPr>
                          <w:rFonts w:ascii="Twinkl Cursive Looped" w:hAnsi="Twinkl Cursive Looped"/>
                          <w:b/>
                          <w:bCs/>
                          <w:color w:val="1F4E79" w:themeColor="accent5" w:themeShade="80"/>
                          <w:sz w:val="26"/>
                          <w:szCs w:val="26"/>
                        </w:rPr>
                        <w:t xml:space="preserve">                                                                                                 </w:t>
                      </w:r>
                    </w:p>
                    <w:p w14:paraId="7410C8EA" w14:textId="42EA3B28" w:rsidR="00B02227" w:rsidRPr="00B02227" w:rsidRDefault="00B02227" w:rsidP="00B02227">
                      <w:pPr>
                        <w:rPr>
                          <w:rFonts w:ascii="Twinkl Cursive Looped" w:hAnsi="Twinkl Cursive Looped"/>
                          <w:b/>
                          <w:bCs/>
                          <w:color w:val="1F4E79" w:themeColor="accent5" w:themeShade="80"/>
                          <w:sz w:val="26"/>
                          <w:szCs w:val="26"/>
                        </w:rPr>
                      </w:pPr>
                      <w:r w:rsidRPr="00B02227">
                        <w:rPr>
                          <w:rFonts w:ascii="Twinkl Cursive Looped" w:hAnsi="Twinkl Cursive Looped"/>
                          <w:b/>
                          <w:bCs/>
                          <w:color w:val="1F4E79" w:themeColor="accent5" w:themeShade="80"/>
                          <w:sz w:val="26"/>
                          <w:szCs w:val="26"/>
                        </w:rPr>
                        <w:t xml:space="preserve">. </w:t>
                      </w:r>
                      <w:r w:rsidRPr="00B02227">
                        <w:rPr>
                          <w:rFonts w:ascii="Twinkl Cursive Looped" w:hAnsi="Twinkl Cursive Looped"/>
                          <w:b/>
                          <w:bCs/>
                          <w:i/>
                          <w:iCs/>
                          <w:color w:val="1F4E79" w:themeColor="accent5" w:themeShade="80"/>
                          <w:sz w:val="26"/>
                          <w:szCs w:val="26"/>
                        </w:rPr>
                        <w:t>“Let all that you do be done in love.” – 1 Corinthians 16:14</w:t>
                      </w:r>
                    </w:p>
                    <w:p w14:paraId="42F8BFF4" w14:textId="33051199" w:rsidR="00B02227" w:rsidRPr="00B02227" w:rsidRDefault="00B02227" w:rsidP="00B02227">
                      <w:pPr>
                        <w:rPr>
                          <w:rFonts w:ascii="Twinkl Cursive Looped" w:hAnsi="Twinkl Cursive Looped"/>
                          <w:b/>
                          <w:bCs/>
                          <w:color w:val="1F4E79" w:themeColor="accent5" w:themeShade="80"/>
                        </w:rPr>
                      </w:pPr>
                    </w:p>
                    <w:p w14:paraId="5BE8D2B9" w14:textId="149783D2" w:rsidR="00B02227" w:rsidRPr="00B02227" w:rsidRDefault="00B02227" w:rsidP="00B02227">
                      <w:pPr>
                        <w:rPr>
                          <w:rFonts w:ascii="Twinkl Cursive Looped" w:hAnsi="Twinkl Cursive Looped"/>
                          <w:b/>
                          <w:bCs/>
                          <w:color w:val="1F4E79" w:themeColor="accent5" w:themeShade="80"/>
                        </w:rPr>
                      </w:pPr>
                    </w:p>
                    <w:p w14:paraId="222C17CE" w14:textId="4DD728EC" w:rsidR="0043297C" w:rsidRDefault="009D6A32"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Mrs Mowbray </w:t>
                      </w:r>
                    </w:p>
                    <w:p w14:paraId="47AB9B6D" w14:textId="27D36714"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4E3C362F" w14:textId="2B42D64B" w:rsidR="00AB6FA8" w:rsidRDefault="00BF4D98" w:rsidP="00AF1CE2">
                      <w:pPr>
                        <w:rPr>
                          <w:rFonts w:ascii="Twinkl Cursive Looped" w:hAnsi="Twinkl Cursive Looped"/>
                          <w:b/>
                          <w:bCs/>
                          <w:color w:val="1F4E79" w:themeColor="accent5" w:themeShade="80"/>
                          <w:sz w:val="24"/>
                          <w:szCs w:val="24"/>
                        </w:rPr>
                      </w:pPr>
                      <w:r>
                        <w:rPr>
                          <w:rFonts w:ascii="Twinkl Cursive Looped" w:hAnsi="Twinkl Cursive Looped"/>
                          <w:b/>
                          <w:bCs/>
                          <w:color w:val="1F4E79" w:themeColor="accent5" w:themeShade="80"/>
                          <w:sz w:val="24"/>
                          <w:szCs w:val="24"/>
                        </w:rPr>
                        <w:t>“</w:t>
                      </w:r>
                      <w:r w:rsidRPr="00600321">
                        <w:rPr>
                          <w:rFonts w:ascii="Twinkl Cursive Looped" w:hAnsi="Twinkl Cursive Looped"/>
                          <w:b/>
                          <w:bCs/>
                          <w:i/>
                          <w:iCs/>
                          <w:color w:val="1F4E79" w:themeColor="accent5" w:themeShade="80"/>
                          <w:sz w:val="24"/>
                          <w:szCs w:val="24"/>
                        </w:rPr>
                        <w:t>Share all good things with th</w:t>
                      </w:r>
                      <w:r w:rsidR="00600321" w:rsidRPr="00600321">
                        <w:rPr>
                          <w:rFonts w:ascii="Twinkl Cursive Looped" w:hAnsi="Twinkl Cursive Looped"/>
                          <w:b/>
                          <w:bCs/>
                          <w:i/>
                          <w:iCs/>
                          <w:color w:val="1F4E79" w:themeColor="accent5" w:themeShade="80"/>
                          <w:sz w:val="24"/>
                          <w:szCs w:val="24"/>
                        </w:rPr>
                        <w:t>e one</w:t>
                      </w:r>
                      <w:r w:rsidRPr="00600321">
                        <w:rPr>
                          <w:rFonts w:ascii="Twinkl Cursive Looped" w:hAnsi="Twinkl Cursive Looped"/>
                          <w:b/>
                          <w:bCs/>
                          <w:i/>
                          <w:iCs/>
                          <w:color w:val="1F4E79" w:themeColor="accent5" w:themeShade="80"/>
                          <w:sz w:val="24"/>
                          <w:szCs w:val="24"/>
                        </w:rPr>
                        <w:t xml:space="preserve"> w</w:t>
                      </w:r>
                      <w:r w:rsidR="00600321" w:rsidRPr="00600321">
                        <w:rPr>
                          <w:rFonts w:ascii="Twinkl Cursive Looped" w:hAnsi="Twinkl Cursive Looped"/>
                          <w:b/>
                          <w:bCs/>
                          <w:i/>
                          <w:iCs/>
                          <w:color w:val="1F4E79" w:themeColor="accent5" w:themeShade="80"/>
                          <w:sz w:val="24"/>
                          <w:szCs w:val="24"/>
                        </w:rPr>
                        <w:t>ho teaches”</w:t>
                      </w:r>
                      <w:r w:rsidR="00600321">
                        <w:rPr>
                          <w:rFonts w:ascii="Twinkl Cursive Looped" w:hAnsi="Twinkl Cursive Looped"/>
                          <w:b/>
                          <w:bCs/>
                          <w:i/>
                          <w:iCs/>
                          <w:color w:val="1F4E79" w:themeColor="accent5" w:themeShade="80"/>
                          <w:sz w:val="24"/>
                          <w:szCs w:val="24"/>
                        </w:rPr>
                        <w:t xml:space="preserve"> Gala</w:t>
                      </w:r>
                      <w:r w:rsidR="00F82D46">
                        <w:rPr>
                          <w:rFonts w:ascii="Twinkl Cursive Looped" w:hAnsi="Twinkl Cursive Looped"/>
                          <w:b/>
                          <w:bCs/>
                          <w:i/>
                          <w:iCs/>
                          <w:color w:val="1F4E79" w:themeColor="accent5" w:themeShade="80"/>
                          <w:sz w:val="24"/>
                          <w:szCs w:val="24"/>
                        </w:rPr>
                        <w:t>tians 6:6</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v:textbox>
              </v:shape>
            </w:pict>
          </mc:Fallback>
        </mc:AlternateContent>
      </w:r>
    </w:p>
    <w:p w14:paraId="3D60C320" w14:textId="3BDA893D"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2AD94B38" w14:textId="5E4E07E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A48BBCF" w14:textId="2AF443B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50E170C3" w14:textId="3245441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8D7DE5E" w14:textId="07A8607A"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354F98E" w14:textId="4608B19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280A41F" w14:textId="12841546"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067A1130" w14:textId="52A720F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4A103F62" w14:textId="0D57E986" w:rsidR="00A26D85" w:rsidRDefault="00C74395"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88" behindDoc="1" locked="0" layoutInCell="1" allowOverlap="0" wp14:anchorId="1BEEF78A" wp14:editId="6A5514F1">
                <wp:simplePos x="0" y="0"/>
                <wp:positionH relativeFrom="margin">
                  <wp:posOffset>6191885</wp:posOffset>
                </wp:positionH>
                <wp:positionV relativeFrom="paragraph">
                  <wp:posOffset>111760</wp:posOffset>
                </wp:positionV>
                <wp:extent cx="704850" cy="952500"/>
                <wp:effectExtent l="0" t="0" r="19050" b="19050"/>
                <wp:wrapTight wrapText="bothSides">
                  <wp:wrapPolygon edited="0">
                    <wp:start x="0" y="0"/>
                    <wp:lineTo x="0" y="21600"/>
                    <wp:lineTo x="21600" y="21600"/>
                    <wp:lineTo x="21600" y="0"/>
                    <wp:lineTo x="0" y="0"/>
                  </wp:wrapPolygon>
                </wp:wrapTight>
                <wp:docPr id="1203796410" name="Text Box 47"/>
                <wp:cNvGraphicFramePr/>
                <a:graphic xmlns:a="http://schemas.openxmlformats.org/drawingml/2006/main">
                  <a:graphicData uri="http://schemas.microsoft.com/office/word/2010/wordprocessingShape">
                    <wps:wsp>
                      <wps:cNvSpPr txBox="1"/>
                      <wps:spPr>
                        <a:xfrm>
                          <a:off x="0" y="0"/>
                          <a:ext cx="704850" cy="952500"/>
                        </a:xfrm>
                        <a:prstGeom prst="rect">
                          <a:avLst/>
                        </a:prstGeom>
                        <a:solidFill>
                          <a:schemeClr val="lt1"/>
                        </a:solidFill>
                        <a:ln w="6350">
                          <a:solidFill>
                            <a:prstClr val="black"/>
                          </a:solidFill>
                        </a:ln>
                      </wps:spPr>
                      <wps:txbx>
                        <w:txbxContent>
                          <w:p w14:paraId="4B70E02E" w14:textId="0C6A291B" w:rsidR="00952A7A" w:rsidRDefault="00007893">
                            <w:r>
                              <w:rPr>
                                <w:noProof/>
                              </w:rPr>
                              <w:drawing>
                                <wp:inline distT="0" distB="0" distL="0" distR="0" wp14:anchorId="269A91B9" wp14:editId="43192079">
                                  <wp:extent cx="562187" cy="914400"/>
                                  <wp:effectExtent l="0" t="0" r="9525" b="0"/>
                                  <wp:docPr id="208461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14209" name=""/>
                                          <pic:cNvPicPr/>
                                        </pic:nvPicPr>
                                        <pic:blipFill>
                                          <a:blip r:embed="rId13"/>
                                          <a:stretch>
                                            <a:fillRect/>
                                          </a:stretch>
                                        </pic:blipFill>
                                        <pic:spPr>
                                          <a:xfrm>
                                            <a:off x="0" y="0"/>
                                            <a:ext cx="571545" cy="929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F78A" id="Text Box 47" o:spid="_x0000_s1028" type="#_x0000_t202" style="position:absolute;left:0;text-align:left;margin-left:487.55pt;margin-top:8.8pt;width:55.5pt;height:7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" o:allowoverlap="f" fillcolor="white [3201]" strokeweight=".5pt">
                <v:textbox>
                  <w:txbxContent>
                    <w:p w14:paraId="4B70E02E" w14:textId="0C6A291B" w:rsidR="00952A7A" w:rsidRDefault="00007893">
                      <w:r>
                        <w:rPr>
                          <w:noProof/>
                        </w:rPr>
                        <w:drawing>
                          <wp:inline distT="0" distB="0" distL="0" distR="0" wp14:anchorId="269A91B9" wp14:editId="43192079">
                            <wp:extent cx="562187" cy="914400"/>
                            <wp:effectExtent l="0" t="0" r="9525" b="0"/>
                            <wp:docPr id="2084614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14209" name=""/>
                                    <pic:cNvPicPr/>
                                  </pic:nvPicPr>
                                  <pic:blipFill>
                                    <a:blip r:embed="rId13"/>
                                    <a:stretch>
                                      <a:fillRect/>
                                    </a:stretch>
                                  </pic:blipFill>
                                  <pic:spPr>
                                    <a:xfrm>
                                      <a:off x="0" y="0"/>
                                      <a:ext cx="571545" cy="929620"/>
                                    </a:xfrm>
                                    <a:prstGeom prst="rect">
                                      <a:avLst/>
                                    </a:prstGeom>
                                  </pic:spPr>
                                </pic:pic>
                              </a:graphicData>
                            </a:graphic>
                          </wp:inline>
                        </w:drawing>
                      </w:r>
                    </w:p>
                  </w:txbxContent>
                </v:textbox>
                <w10:wrap type="tight" anchorx="margin"/>
              </v:shape>
            </w:pict>
          </mc:Fallback>
        </mc:AlternateContent>
      </w:r>
    </w:p>
    <w:p w14:paraId="3353DEB8" w14:textId="250008A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0B5B2136" w14:textId="7DCE2492" w:rsidR="006B283F" w:rsidRPr="00591636" w:rsidRDefault="006B283F" w:rsidP="00A25093">
      <w:pPr>
        <w:spacing w:after="120"/>
        <w:ind w:right="-995"/>
        <w:jc w:val="center"/>
        <w:rPr>
          <w:rFonts w:ascii="Twinkl Cursive Looped" w:hAnsi="Twinkl Cursive Looped"/>
          <w:b/>
          <w:bCs/>
          <w:noProof/>
          <w:sz w:val="20"/>
          <w:szCs w:val="20"/>
        </w:rPr>
      </w:pPr>
    </w:p>
    <w:p w14:paraId="6A34F9E0" w14:textId="3381F4C1" w:rsidR="00DF4A06" w:rsidRDefault="00DF4A06" w:rsidP="00793F28">
      <w:pPr>
        <w:spacing w:after="120"/>
        <w:ind w:right="-995"/>
        <w:rPr>
          <w:rFonts w:ascii="Twinkl Cursive Looped" w:eastAsia="Times New Roman" w:hAnsi="Twinkl Cursive Looped"/>
          <w:b/>
          <w:bCs/>
          <w:color w:val="2F5496" w:themeColor="accent1" w:themeShade="BF"/>
          <w:lang w:eastAsia="en-GB"/>
        </w:rPr>
      </w:pPr>
    </w:p>
    <w:p w14:paraId="12D89A26" w14:textId="55F9E3F6" w:rsidR="00711E6D" w:rsidRDefault="00711E6D" w:rsidP="00793F28">
      <w:pPr>
        <w:spacing w:after="120"/>
        <w:ind w:right="-995"/>
        <w:rPr>
          <w:rFonts w:ascii="Twinkl Cursive Looped" w:eastAsia="Times New Roman" w:hAnsi="Twinkl Cursive Looped"/>
          <w:b/>
          <w:bCs/>
          <w:color w:val="2F5496" w:themeColor="accent1" w:themeShade="BF"/>
          <w:lang w:eastAsia="en-GB"/>
        </w:rPr>
      </w:pPr>
    </w:p>
    <w:p w14:paraId="75DF28E6" w14:textId="6EAB36E5" w:rsidR="00834931" w:rsidRDefault="008D4507" w:rsidP="00910D92">
      <w:pPr>
        <w:shd w:val="clear" w:color="auto" w:fill="FFFFFF"/>
        <w:spacing w:after="0" w:line="240" w:lineRule="auto"/>
        <w:rPr>
          <w:rFonts w:ascii="Trebuchet MS" w:eastAsia="Times New Roman" w:hAnsi="Trebuchet MS"/>
          <w:i/>
          <w:iCs/>
          <w:color w:val="333333"/>
          <w:sz w:val="21"/>
          <w:szCs w:val="21"/>
          <w:lang w:eastAsia="en-GB"/>
        </w:rPr>
      </w:pPr>
      <w:r>
        <w:rPr>
          <w:rFonts w:ascii="Twinkl Cursive Looped" w:hAnsi="Twinkl Cursive Looped"/>
          <w:b/>
          <w:bCs/>
          <w:noProof/>
          <w:color w:val="002060"/>
          <w:sz w:val="20"/>
          <w:szCs w:val="20"/>
        </w:rPr>
        <mc:AlternateContent>
          <mc:Choice Requires="wps">
            <w:drawing>
              <wp:anchor distT="0" distB="0" distL="114300" distR="114300" simplePos="0" relativeHeight="251721216" behindDoc="0" locked="0" layoutInCell="1" allowOverlap="1" wp14:anchorId="34AE29AA" wp14:editId="67540819">
                <wp:simplePos x="0" y="0"/>
                <wp:positionH relativeFrom="column">
                  <wp:posOffset>4646930</wp:posOffset>
                </wp:positionH>
                <wp:positionV relativeFrom="paragraph">
                  <wp:posOffset>3175</wp:posOffset>
                </wp:positionV>
                <wp:extent cx="255270" cy="129540"/>
                <wp:effectExtent l="19050" t="0" r="30480" b="41910"/>
                <wp:wrapNone/>
                <wp:docPr id="81366560" name="Heart 30"/>
                <wp:cNvGraphicFramePr/>
                <a:graphic xmlns:a="http://schemas.openxmlformats.org/drawingml/2006/main">
                  <a:graphicData uri="http://schemas.microsoft.com/office/word/2010/wordprocessingShape">
                    <wps:wsp>
                      <wps:cNvSpPr/>
                      <wps:spPr>
                        <a:xfrm>
                          <a:off x="0" y="0"/>
                          <a:ext cx="255270" cy="129540"/>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CE11E" id="Heart 30" o:spid="_x0000_s1026" style="position:absolute;margin-left:365.9pt;margin-top:.25pt;width:20.1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" path="m127635,32385v53181,-75565,260588,,,97155c-132953,32385,74454,-43180,127635,32385xe" fillcolor="#e00" strokecolor="#09101d [484]" strokeweight="1pt">
                <v:stroke joinstyle="miter"/>
                <v:path arrowok="t" o:connecttype="custom" o:connectlocs="127635,32385;127635,129540;127635,32385" o:connectangles="0,0,0"/>
              </v:shape>
            </w:pict>
          </mc:Fallback>
        </mc:AlternateContent>
      </w:r>
    </w:p>
    <w:p w14:paraId="27317F8E" w14:textId="0EA9C8C2" w:rsidR="00711E6D" w:rsidRDefault="00F64655" w:rsidP="00910D92">
      <w:pPr>
        <w:shd w:val="clear" w:color="auto" w:fill="FFFFFF"/>
        <w:spacing w:after="0" w:line="240" w:lineRule="auto"/>
        <w:rPr>
          <w:rFonts w:ascii="Trebuchet MS" w:eastAsia="Times New Roman" w:hAnsi="Trebuchet MS"/>
          <w:i/>
          <w:iCs/>
          <w:color w:val="333333"/>
          <w:sz w:val="21"/>
          <w:szCs w:val="21"/>
          <w:lang w:eastAsia="en-GB"/>
        </w:rPr>
      </w:pPr>
      <w:r>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7" behindDoc="0" locked="0" layoutInCell="1" allowOverlap="1" wp14:anchorId="2433C21C" wp14:editId="1BF4A847">
                <wp:simplePos x="0" y="0"/>
                <wp:positionH relativeFrom="column">
                  <wp:posOffset>3766820</wp:posOffset>
                </wp:positionH>
                <wp:positionV relativeFrom="paragraph">
                  <wp:posOffset>415290</wp:posOffset>
                </wp:positionV>
                <wp:extent cx="3099435" cy="1242060"/>
                <wp:effectExtent l="0" t="0" r="24765" b="15240"/>
                <wp:wrapNone/>
                <wp:docPr id="1160497780" name="Text Box 41"/>
                <wp:cNvGraphicFramePr/>
                <a:graphic xmlns:a="http://schemas.openxmlformats.org/drawingml/2006/main">
                  <a:graphicData uri="http://schemas.microsoft.com/office/word/2010/wordprocessingShape">
                    <wps:wsp>
                      <wps:cNvSpPr txBox="1"/>
                      <wps:spPr>
                        <a:xfrm>
                          <a:off x="0" y="0"/>
                          <a:ext cx="3099435" cy="1242060"/>
                        </a:xfrm>
                        <a:prstGeom prst="rect">
                          <a:avLst/>
                        </a:prstGeom>
                        <a:solidFill>
                          <a:schemeClr val="lt1"/>
                        </a:solidFill>
                        <a:ln w="6350">
                          <a:solidFill>
                            <a:prstClr val="black"/>
                          </a:solidFill>
                        </a:ln>
                      </wps:spPr>
                      <wps:txbx>
                        <w:txbxContent>
                          <w:p w14:paraId="561832F6" w14:textId="3B952DC8" w:rsidR="0078679C" w:rsidRDefault="00E85735" w:rsidP="008C1614">
                            <w:pPr>
                              <w:jc w:val="center"/>
                            </w:pPr>
                            <w:r>
                              <w:rPr>
                                <w:noProof/>
                              </w:rPr>
                              <w:drawing>
                                <wp:inline distT="0" distB="0" distL="0" distR="0" wp14:anchorId="650A36BC" wp14:editId="6F51C022">
                                  <wp:extent cx="2972435" cy="1144270"/>
                                  <wp:effectExtent l="0" t="0" r="0" b="0"/>
                                  <wp:docPr id="204659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7891" name=""/>
                                          <pic:cNvPicPr/>
                                        </pic:nvPicPr>
                                        <pic:blipFill>
                                          <a:blip r:embed="rId14"/>
                                          <a:stretch>
                                            <a:fillRect/>
                                          </a:stretch>
                                        </pic:blipFill>
                                        <pic:spPr>
                                          <a:xfrm>
                                            <a:off x="0" y="0"/>
                                            <a:ext cx="2972435" cy="1144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3C21C" id="Text Box 41" o:spid="_x0000_s1029" type="#_x0000_t202" style="position:absolute;margin-left:296.6pt;margin-top:32.7pt;width:244.05pt;height:97.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" fillcolor="white [3201]" strokeweight=".5pt">
                <v:textbox>
                  <w:txbxContent>
                    <w:p w14:paraId="561832F6" w14:textId="3B952DC8" w:rsidR="0078679C" w:rsidRDefault="00E85735" w:rsidP="008C1614">
                      <w:pPr>
                        <w:jc w:val="center"/>
                      </w:pPr>
                      <w:r>
                        <w:rPr>
                          <w:noProof/>
                        </w:rPr>
                        <w:drawing>
                          <wp:inline distT="0" distB="0" distL="0" distR="0" wp14:anchorId="650A36BC" wp14:editId="6F51C022">
                            <wp:extent cx="2972435" cy="1144270"/>
                            <wp:effectExtent l="0" t="0" r="0" b="0"/>
                            <wp:docPr id="2046597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97891" name=""/>
                                    <pic:cNvPicPr/>
                                  </pic:nvPicPr>
                                  <pic:blipFill>
                                    <a:blip r:embed="rId14"/>
                                    <a:stretch>
                                      <a:fillRect/>
                                    </a:stretch>
                                  </pic:blipFill>
                                  <pic:spPr>
                                    <a:xfrm>
                                      <a:off x="0" y="0"/>
                                      <a:ext cx="2972435" cy="1144270"/>
                                    </a:xfrm>
                                    <a:prstGeom prst="rect">
                                      <a:avLst/>
                                    </a:prstGeom>
                                  </pic:spPr>
                                </pic:pic>
                              </a:graphicData>
                            </a:graphic>
                          </wp:inline>
                        </w:drawing>
                      </w:r>
                    </w:p>
                  </w:txbxContent>
                </v:textbox>
              </v:shape>
            </w:pict>
          </mc:Fallback>
        </mc:AlternateContent>
      </w:r>
      <w:r>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3" behindDoc="0" locked="0" layoutInCell="1" allowOverlap="1" wp14:anchorId="78992882" wp14:editId="4CADA2D0">
                <wp:simplePos x="0" y="0"/>
                <wp:positionH relativeFrom="column">
                  <wp:posOffset>3539253</wp:posOffset>
                </wp:positionH>
                <wp:positionV relativeFrom="paragraph">
                  <wp:posOffset>370862</wp:posOffset>
                </wp:positionV>
                <wp:extent cx="2789695" cy="1242060"/>
                <wp:effectExtent l="0" t="0" r="0" b="0"/>
                <wp:wrapNone/>
                <wp:docPr id="1410108751" name="Text Box 41"/>
                <wp:cNvGraphicFramePr/>
                <a:graphic xmlns:a="http://schemas.openxmlformats.org/drawingml/2006/main">
                  <a:graphicData uri="http://schemas.microsoft.com/office/word/2010/wordprocessingShape">
                    <wps:wsp>
                      <wps:cNvSpPr txBox="1"/>
                      <wps:spPr>
                        <a:xfrm>
                          <a:off x="0" y="0"/>
                          <a:ext cx="2789695" cy="1242060"/>
                        </a:xfrm>
                        <a:prstGeom prst="rect">
                          <a:avLst/>
                        </a:prstGeom>
                        <a:noFill/>
                        <a:ln w="6350">
                          <a:noFill/>
                        </a:ln>
                      </wps:spPr>
                      <wps:txbx>
                        <w:txbxContent>
                          <w:p w14:paraId="2DE796F5" w14:textId="255BE0F7" w:rsidR="0075218A" w:rsidRDefault="00F64655" w:rsidP="0057628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92882" id="_x0000_s1030" type="#_x0000_t202" style="position:absolute;margin-left:278.7pt;margin-top:29.2pt;width:219.65pt;height:97.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zSHg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" filled="f" stroked="f" strokeweight=".5pt">
                <v:textbox>
                  <w:txbxContent>
                    <w:p w14:paraId="2DE796F5" w14:textId="255BE0F7" w:rsidR="0075218A" w:rsidRDefault="00F64655" w:rsidP="00576280">
                      <w:r>
                        <w:t xml:space="preserve"> </w:t>
                      </w:r>
                    </w:p>
                  </w:txbxContent>
                </v:textbox>
              </v:shape>
            </w:pict>
          </mc:Fallback>
        </mc:AlternateContent>
      </w:r>
      <w:r w:rsidR="00F62B7B">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8" behindDoc="0" locked="0" layoutInCell="1" allowOverlap="1" wp14:anchorId="328AEEA6" wp14:editId="6C29DB8A">
                <wp:simplePos x="0" y="0"/>
                <wp:positionH relativeFrom="column">
                  <wp:posOffset>2616200</wp:posOffset>
                </wp:positionH>
                <wp:positionV relativeFrom="paragraph">
                  <wp:posOffset>1992631</wp:posOffset>
                </wp:positionV>
                <wp:extent cx="1211580" cy="1310640"/>
                <wp:effectExtent l="0" t="0" r="26670" b="22860"/>
                <wp:wrapNone/>
                <wp:docPr id="1037417528" name="Text Box 1037417528"/>
                <wp:cNvGraphicFramePr/>
                <a:graphic xmlns:a="http://schemas.openxmlformats.org/drawingml/2006/main">
                  <a:graphicData uri="http://schemas.microsoft.com/office/word/2010/wordprocessingShape">
                    <wps:wsp>
                      <wps:cNvSpPr txBox="1"/>
                      <wps:spPr>
                        <a:xfrm>
                          <a:off x="0" y="0"/>
                          <a:ext cx="1211580" cy="1310640"/>
                        </a:xfrm>
                        <a:prstGeom prst="rect">
                          <a:avLst/>
                        </a:prstGeom>
                        <a:solidFill>
                          <a:schemeClr val="lt1"/>
                        </a:solidFill>
                        <a:ln w="6350">
                          <a:solidFill>
                            <a:prstClr val="black"/>
                          </a:solidFill>
                        </a:ln>
                      </wps:spPr>
                      <wps:txbx>
                        <w:txbxContent>
                          <w:p w14:paraId="7A3F9344" w14:textId="789D42CF" w:rsidR="006F2E74" w:rsidRDefault="00423D5F" w:rsidP="00DB7FAD">
                            <w:pPr>
                              <w:rPr>
                                <w:rFonts w:ascii="Twinkl Cursive Looped" w:hAnsi="Twinkl Cursive Looped"/>
                                <w:b/>
                                <w:bCs/>
                                <w:sz w:val="18"/>
                                <w:szCs w:val="18"/>
                              </w:rPr>
                            </w:pPr>
                            <w:r>
                              <w:rPr>
                                <w:rFonts w:ascii="Twinkl Cursive Looped" w:hAnsi="Twinkl Cursive Looped"/>
                                <w:b/>
                                <w:bCs/>
                                <w:sz w:val="18"/>
                                <w:szCs w:val="18"/>
                              </w:rPr>
                              <w:t>Maths</w:t>
                            </w:r>
                            <w:r w:rsidR="00CA7D93">
                              <w:rPr>
                                <w:rFonts w:ascii="Twinkl Cursive Looped" w:hAnsi="Twinkl Cursive Looped"/>
                                <w:b/>
                                <w:bCs/>
                                <w:sz w:val="18"/>
                                <w:szCs w:val="18"/>
                              </w:rPr>
                              <w:t xml:space="preserve"> </w:t>
                            </w:r>
                            <w:r w:rsidR="00C10696">
                              <w:rPr>
                                <w:rFonts w:ascii="Twinkl Cursive Looped" w:hAnsi="Twinkl Cursive Looped"/>
                                <w:b/>
                                <w:bCs/>
                                <w:sz w:val="18"/>
                                <w:szCs w:val="18"/>
                              </w:rPr>
                              <w:t>Y</w:t>
                            </w:r>
                            <w:r>
                              <w:rPr>
                                <w:rFonts w:ascii="Twinkl Cursive Looped" w:hAnsi="Twinkl Cursive Looped"/>
                                <w:b/>
                                <w:bCs/>
                                <w:sz w:val="18"/>
                                <w:szCs w:val="18"/>
                              </w:rPr>
                              <w:t>R</w:t>
                            </w:r>
                          </w:p>
                          <w:p w14:paraId="22B50447" w14:textId="04E17AA0" w:rsidR="003E2369" w:rsidRDefault="003E2369" w:rsidP="00DB7FAD">
                            <w:pPr>
                              <w:rPr>
                                <w:rFonts w:ascii="Twinkl Cursive Looped" w:hAnsi="Twinkl Cursive Looped"/>
                                <w:b/>
                                <w:bCs/>
                                <w:sz w:val="18"/>
                                <w:szCs w:val="18"/>
                              </w:rPr>
                            </w:pPr>
                            <w:r>
                              <w:rPr>
                                <w:noProof/>
                              </w:rPr>
                              <w:drawing>
                                <wp:inline distT="0" distB="0" distL="0" distR="0" wp14:anchorId="5929FBDA" wp14:editId="1551802C">
                                  <wp:extent cx="1022350" cy="998220"/>
                                  <wp:effectExtent l="0" t="0" r="6350" b="0"/>
                                  <wp:docPr id="183738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89067" name=""/>
                                          <pic:cNvPicPr/>
                                        </pic:nvPicPr>
                                        <pic:blipFill>
                                          <a:blip r:embed="rId15"/>
                                          <a:stretch>
                                            <a:fillRect/>
                                          </a:stretch>
                                        </pic:blipFill>
                                        <pic:spPr>
                                          <a:xfrm>
                                            <a:off x="0" y="0"/>
                                            <a:ext cx="1022350" cy="998220"/>
                                          </a:xfrm>
                                          <a:prstGeom prst="rect">
                                            <a:avLst/>
                                          </a:prstGeom>
                                        </pic:spPr>
                                      </pic:pic>
                                    </a:graphicData>
                                  </a:graphic>
                                </wp:inline>
                              </w:drawing>
                            </w:r>
                          </w:p>
                          <w:p w14:paraId="6C9FD129" w14:textId="7C7CFC60" w:rsidR="005A440A" w:rsidRDefault="005A440A" w:rsidP="00DB7FAD">
                            <w:pPr>
                              <w:rPr>
                                <w:rFonts w:ascii="Twinkl Cursive Looped" w:hAnsi="Twinkl Cursive Looped"/>
                                <w:b/>
                                <w:bCs/>
                                <w:sz w:val="18"/>
                                <w:szCs w:val="18"/>
                              </w:rPr>
                            </w:pPr>
                          </w:p>
                          <w:p w14:paraId="7406F60A" w14:textId="1F0E5B79" w:rsidR="00CA7D93" w:rsidRDefault="00CA7D93" w:rsidP="00DB7FAD">
                            <w:pPr>
                              <w:rPr>
                                <w:rFonts w:ascii="Twinkl Cursive Looped" w:hAnsi="Twinkl Cursive Looped"/>
                                <w:b/>
                                <w:bCs/>
                                <w:sz w:val="18"/>
                                <w:szCs w:val="18"/>
                              </w:rPr>
                            </w:pP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EEA6" id="Text Box 1037417528" o:spid="_x0000_s1031" type="#_x0000_t202" style="position:absolute;margin-left:206pt;margin-top:156.9pt;width:95.4pt;height:10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" fillcolor="white [3201]" strokeweight=".5pt">
                <v:textbox>
                  <w:txbxContent>
                    <w:p w14:paraId="7A3F9344" w14:textId="789D42CF" w:rsidR="006F2E74" w:rsidRDefault="00423D5F" w:rsidP="00DB7FAD">
                      <w:pPr>
                        <w:rPr>
                          <w:rFonts w:ascii="Twinkl Cursive Looped" w:hAnsi="Twinkl Cursive Looped"/>
                          <w:b/>
                          <w:bCs/>
                          <w:sz w:val="18"/>
                          <w:szCs w:val="18"/>
                        </w:rPr>
                      </w:pPr>
                      <w:r>
                        <w:rPr>
                          <w:rFonts w:ascii="Twinkl Cursive Looped" w:hAnsi="Twinkl Cursive Looped"/>
                          <w:b/>
                          <w:bCs/>
                          <w:sz w:val="18"/>
                          <w:szCs w:val="18"/>
                        </w:rPr>
                        <w:t>Maths</w:t>
                      </w:r>
                      <w:r w:rsidR="00CA7D93">
                        <w:rPr>
                          <w:rFonts w:ascii="Twinkl Cursive Looped" w:hAnsi="Twinkl Cursive Looped"/>
                          <w:b/>
                          <w:bCs/>
                          <w:sz w:val="18"/>
                          <w:szCs w:val="18"/>
                        </w:rPr>
                        <w:t xml:space="preserve"> </w:t>
                      </w:r>
                      <w:r w:rsidR="00C10696">
                        <w:rPr>
                          <w:rFonts w:ascii="Twinkl Cursive Looped" w:hAnsi="Twinkl Cursive Looped"/>
                          <w:b/>
                          <w:bCs/>
                          <w:sz w:val="18"/>
                          <w:szCs w:val="18"/>
                        </w:rPr>
                        <w:t>Y</w:t>
                      </w:r>
                      <w:r>
                        <w:rPr>
                          <w:rFonts w:ascii="Twinkl Cursive Looped" w:hAnsi="Twinkl Cursive Looped"/>
                          <w:b/>
                          <w:bCs/>
                          <w:sz w:val="18"/>
                          <w:szCs w:val="18"/>
                        </w:rPr>
                        <w:t>R</w:t>
                      </w:r>
                    </w:p>
                    <w:p w14:paraId="22B50447" w14:textId="04E17AA0" w:rsidR="003E2369" w:rsidRDefault="003E2369" w:rsidP="00DB7FAD">
                      <w:pPr>
                        <w:rPr>
                          <w:rFonts w:ascii="Twinkl Cursive Looped" w:hAnsi="Twinkl Cursive Looped"/>
                          <w:b/>
                          <w:bCs/>
                          <w:sz w:val="18"/>
                          <w:szCs w:val="18"/>
                        </w:rPr>
                      </w:pPr>
                      <w:r>
                        <w:rPr>
                          <w:noProof/>
                        </w:rPr>
                        <w:drawing>
                          <wp:inline distT="0" distB="0" distL="0" distR="0" wp14:anchorId="5929FBDA" wp14:editId="1551802C">
                            <wp:extent cx="1022350" cy="998220"/>
                            <wp:effectExtent l="0" t="0" r="6350" b="0"/>
                            <wp:docPr id="183738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89067" name=""/>
                                    <pic:cNvPicPr/>
                                  </pic:nvPicPr>
                                  <pic:blipFill>
                                    <a:blip r:embed="rId15"/>
                                    <a:stretch>
                                      <a:fillRect/>
                                    </a:stretch>
                                  </pic:blipFill>
                                  <pic:spPr>
                                    <a:xfrm>
                                      <a:off x="0" y="0"/>
                                      <a:ext cx="1022350" cy="998220"/>
                                    </a:xfrm>
                                    <a:prstGeom prst="rect">
                                      <a:avLst/>
                                    </a:prstGeom>
                                  </pic:spPr>
                                </pic:pic>
                              </a:graphicData>
                            </a:graphic>
                          </wp:inline>
                        </w:drawing>
                      </w:r>
                    </w:p>
                    <w:p w14:paraId="6C9FD129" w14:textId="7C7CFC60" w:rsidR="005A440A" w:rsidRDefault="005A440A" w:rsidP="00DB7FAD">
                      <w:pPr>
                        <w:rPr>
                          <w:rFonts w:ascii="Twinkl Cursive Looped" w:hAnsi="Twinkl Cursive Looped"/>
                          <w:b/>
                          <w:bCs/>
                          <w:sz w:val="18"/>
                          <w:szCs w:val="18"/>
                        </w:rPr>
                      </w:pPr>
                    </w:p>
                    <w:p w14:paraId="7406F60A" w14:textId="1F0E5B79" w:rsidR="00CA7D93" w:rsidRDefault="00CA7D93" w:rsidP="00DB7FAD">
                      <w:pPr>
                        <w:rPr>
                          <w:rFonts w:ascii="Twinkl Cursive Looped" w:hAnsi="Twinkl Cursive Looped"/>
                          <w:b/>
                          <w:bCs/>
                          <w:sz w:val="18"/>
                          <w:szCs w:val="18"/>
                        </w:rPr>
                      </w:pP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v:textbox>
              </v:shape>
            </w:pict>
          </mc:Fallback>
        </mc:AlternateContent>
      </w:r>
      <w:r w:rsidR="004C758F">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71602" behindDoc="0" locked="0" layoutInCell="1" allowOverlap="1" wp14:anchorId="5C7A9BC5" wp14:editId="5AC6CE45">
                <wp:simplePos x="0" y="0"/>
                <wp:positionH relativeFrom="column">
                  <wp:posOffset>414020</wp:posOffset>
                </wp:positionH>
                <wp:positionV relativeFrom="paragraph">
                  <wp:posOffset>1969770</wp:posOffset>
                </wp:positionV>
                <wp:extent cx="746760" cy="1127760"/>
                <wp:effectExtent l="38100" t="0" r="15240" b="262890"/>
                <wp:wrapNone/>
                <wp:docPr id="513092591" name="Speech Bubble: Rectangle with Corners Rounded 50"/>
                <wp:cNvGraphicFramePr/>
                <a:graphic xmlns:a="http://schemas.openxmlformats.org/drawingml/2006/main">
                  <a:graphicData uri="http://schemas.microsoft.com/office/word/2010/wordprocessingShape">
                    <wps:wsp>
                      <wps:cNvSpPr/>
                      <wps:spPr>
                        <a:xfrm>
                          <a:off x="0" y="0"/>
                          <a:ext cx="746760" cy="1127760"/>
                        </a:xfrm>
                        <a:prstGeom prst="wedgeRoundRectCallout">
                          <a:avLst>
                            <a:gd name="adj1" fmla="val -51445"/>
                            <a:gd name="adj2" fmla="val 69700"/>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7E243D" w14:textId="782CB480" w:rsidR="004C758F" w:rsidRPr="004C758F" w:rsidRDefault="004C758F" w:rsidP="004C758F">
                            <w:pPr>
                              <w:jc w:val="center"/>
                              <w:rPr>
                                <w:b/>
                                <w:bCs/>
                              </w:rPr>
                            </w:pPr>
                            <w:r w:rsidRPr="004C758F">
                              <w:rPr>
                                <w:b/>
                                <w:bCs/>
                              </w:rPr>
                              <w:t>What can we share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7A9B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0" o:spid="_x0000_s1032" type="#_x0000_t62" style="position:absolute;margin-left:32.6pt;margin-top:155.1pt;width:58.8pt;height:88.8pt;z-index:251671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" adj="-312,25855" fillcolor="#4472c4 [3204]" strokecolor="#09101d [484]" strokeweight="1pt">
                <v:textbox>
                  <w:txbxContent>
                    <w:p w14:paraId="0B7E243D" w14:textId="782CB480" w:rsidR="004C758F" w:rsidRPr="004C758F" w:rsidRDefault="004C758F" w:rsidP="004C758F">
                      <w:pPr>
                        <w:jc w:val="center"/>
                        <w:rPr>
                          <w:b/>
                          <w:bCs/>
                        </w:rPr>
                      </w:pPr>
                      <w:r w:rsidRPr="004C758F">
                        <w:rPr>
                          <w:b/>
                          <w:bCs/>
                        </w:rPr>
                        <w:t>What can we share this week?</w:t>
                      </w:r>
                    </w:p>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0" behindDoc="0" locked="0" layoutInCell="1" allowOverlap="1" wp14:anchorId="48B5504D" wp14:editId="4AF77472">
                <wp:simplePos x="0" y="0"/>
                <wp:positionH relativeFrom="column">
                  <wp:posOffset>5488940</wp:posOffset>
                </wp:positionH>
                <wp:positionV relativeFrom="paragraph">
                  <wp:posOffset>1901825</wp:posOffset>
                </wp:positionV>
                <wp:extent cx="1356360" cy="1219200"/>
                <wp:effectExtent l="0" t="0" r="15240" b="19050"/>
                <wp:wrapNone/>
                <wp:docPr id="273515068" name="Text Box 273515068"/>
                <wp:cNvGraphicFramePr/>
                <a:graphic xmlns:a="http://schemas.openxmlformats.org/drawingml/2006/main">
                  <a:graphicData uri="http://schemas.microsoft.com/office/word/2010/wordprocessingShape">
                    <wps:wsp>
                      <wps:cNvSpPr txBox="1"/>
                      <wps:spPr>
                        <a:xfrm>
                          <a:off x="0" y="0"/>
                          <a:ext cx="1356360" cy="1219200"/>
                        </a:xfrm>
                        <a:prstGeom prst="rect">
                          <a:avLst/>
                        </a:prstGeom>
                        <a:solidFill>
                          <a:schemeClr val="lt1"/>
                        </a:solidFill>
                        <a:ln w="6350">
                          <a:solidFill>
                            <a:prstClr val="black"/>
                          </a:solidFill>
                        </a:ln>
                      </wps:spPr>
                      <wps:txbx>
                        <w:txbxContent>
                          <w:p w14:paraId="58F47969" w14:textId="420DA6F0"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r w:rsidR="00950B80">
                              <w:rPr>
                                <w:rFonts w:ascii="Twinkl Cursive Looped" w:hAnsi="Twinkl Cursive Looped"/>
                                <w:b/>
                                <w:bCs/>
                                <w:sz w:val="18"/>
                                <w:szCs w:val="18"/>
                              </w:rPr>
                              <w:t xml:space="preserve"> </w:t>
                            </w:r>
                            <w:r w:rsidR="00E85735">
                              <w:rPr>
                                <w:rFonts w:ascii="Twinkl Cursive Looped" w:hAnsi="Twinkl Cursive Looped"/>
                                <w:b/>
                                <w:bCs/>
                                <w:sz w:val="18"/>
                                <w:szCs w:val="18"/>
                              </w:rPr>
                              <w:t xml:space="preserve">Music </w:t>
                            </w:r>
                            <w:r w:rsidR="00950B80">
                              <w:rPr>
                                <w:rFonts w:ascii="Twinkl Cursive Looped" w:hAnsi="Twinkl Cursive Looped"/>
                                <w:b/>
                                <w:bCs/>
                                <w:sz w:val="18"/>
                                <w:szCs w:val="18"/>
                              </w:rPr>
                              <w:t xml:space="preserve">Year </w:t>
                            </w:r>
                            <w:r w:rsidR="00E85735">
                              <w:rPr>
                                <w:rFonts w:ascii="Twinkl Cursive Looped" w:hAnsi="Twinkl Cursive Looped"/>
                                <w:b/>
                                <w:bCs/>
                                <w:sz w:val="18"/>
                                <w:szCs w:val="18"/>
                              </w:rPr>
                              <w:t>3</w:t>
                            </w:r>
                          </w:p>
                          <w:p w14:paraId="10649D78" w14:textId="09DED8FE" w:rsidR="00B073F1" w:rsidRDefault="00B073F1" w:rsidP="00E661FA">
                            <w:pPr>
                              <w:rPr>
                                <w:rFonts w:ascii="Twinkl Cursive Looped" w:hAnsi="Twinkl Cursive Looped"/>
                                <w:b/>
                                <w:bCs/>
                                <w:sz w:val="18"/>
                                <w:szCs w:val="18"/>
                              </w:rPr>
                            </w:pPr>
                            <w:r>
                              <w:rPr>
                                <w:noProof/>
                              </w:rPr>
                              <w:drawing>
                                <wp:inline distT="0" distB="0" distL="0" distR="0" wp14:anchorId="453747BD" wp14:editId="6FB27A49">
                                  <wp:extent cx="1066165" cy="807720"/>
                                  <wp:effectExtent l="0" t="0" r="635" b="0"/>
                                  <wp:docPr id="160222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5125" name=""/>
                                          <pic:cNvPicPr/>
                                        </pic:nvPicPr>
                                        <pic:blipFill>
                                          <a:blip r:embed="rId16"/>
                                          <a:stretch>
                                            <a:fillRect/>
                                          </a:stretch>
                                        </pic:blipFill>
                                        <pic:spPr>
                                          <a:xfrm>
                                            <a:off x="0" y="0"/>
                                            <a:ext cx="1066165" cy="807720"/>
                                          </a:xfrm>
                                          <a:prstGeom prst="rect">
                                            <a:avLst/>
                                          </a:prstGeom>
                                        </pic:spPr>
                                      </pic:pic>
                                    </a:graphicData>
                                  </a:graphic>
                                </wp:inline>
                              </w:drawing>
                            </w:r>
                          </w:p>
                          <w:p w14:paraId="6595E918" w14:textId="2E44CD2B" w:rsidR="00F607CE" w:rsidRDefault="00F607CE" w:rsidP="00E661FA">
                            <w:pPr>
                              <w:rPr>
                                <w:rFonts w:ascii="Twinkl Cursive Looped" w:hAnsi="Twinkl Cursive Looped"/>
                                <w:b/>
                                <w:bCs/>
                                <w:sz w:val="18"/>
                                <w:szCs w:val="18"/>
                              </w:rPr>
                            </w:pP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5504D" id="Text Box 273515068" o:spid="_x0000_s1033" type="#_x0000_t202" style="position:absolute;margin-left:432.2pt;margin-top:149.75pt;width:106.8pt;height: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" fillcolor="white [3201]" strokeweight=".5pt">
                <v:textbox>
                  <w:txbxContent>
                    <w:p w14:paraId="58F47969" w14:textId="420DA6F0"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r w:rsidR="00950B80">
                        <w:rPr>
                          <w:rFonts w:ascii="Twinkl Cursive Looped" w:hAnsi="Twinkl Cursive Looped"/>
                          <w:b/>
                          <w:bCs/>
                          <w:sz w:val="18"/>
                          <w:szCs w:val="18"/>
                        </w:rPr>
                        <w:t xml:space="preserve"> </w:t>
                      </w:r>
                      <w:r w:rsidR="00E85735">
                        <w:rPr>
                          <w:rFonts w:ascii="Twinkl Cursive Looped" w:hAnsi="Twinkl Cursive Looped"/>
                          <w:b/>
                          <w:bCs/>
                          <w:sz w:val="18"/>
                          <w:szCs w:val="18"/>
                        </w:rPr>
                        <w:t xml:space="preserve">Music </w:t>
                      </w:r>
                      <w:r w:rsidR="00950B80">
                        <w:rPr>
                          <w:rFonts w:ascii="Twinkl Cursive Looped" w:hAnsi="Twinkl Cursive Looped"/>
                          <w:b/>
                          <w:bCs/>
                          <w:sz w:val="18"/>
                          <w:szCs w:val="18"/>
                        </w:rPr>
                        <w:t xml:space="preserve">Year </w:t>
                      </w:r>
                      <w:r w:rsidR="00E85735">
                        <w:rPr>
                          <w:rFonts w:ascii="Twinkl Cursive Looped" w:hAnsi="Twinkl Cursive Looped"/>
                          <w:b/>
                          <w:bCs/>
                          <w:sz w:val="18"/>
                          <w:szCs w:val="18"/>
                        </w:rPr>
                        <w:t>3</w:t>
                      </w:r>
                    </w:p>
                    <w:p w14:paraId="10649D78" w14:textId="09DED8FE" w:rsidR="00B073F1" w:rsidRDefault="00B073F1" w:rsidP="00E661FA">
                      <w:pPr>
                        <w:rPr>
                          <w:rFonts w:ascii="Twinkl Cursive Looped" w:hAnsi="Twinkl Cursive Looped"/>
                          <w:b/>
                          <w:bCs/>
                          <w:sz w:val="18"/>
                          <w:szCs w:val="18"/>
                        </w:rPr>
                      </w:pPr>
                      <w:r>
                        <w:rPr>
                          <w:noProof/>
                        </w:rPr>
                        <w:drawing>
                          <wp:inline distT="0" distB="0" distL="0" distR="0" wp14:anchorId="453747BD" wp14:editId="6FB27A49">
                            <wp:extent cx="1066165" cy="807720"/>
                            <wp:effectExtent l="0" t="0" r="635" b="0"/>
                            <wp:docPr id="1602225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25125" name=""/>
                                    <pic:cNvPicPr/>
                                  </pic:nvPicPr>
                                  <pic:blipFill>
                                    <a:blip r:embed="rId16"/>
                                    <a:stretch>
                                      <a:fillRect/>
                                    </a:stretch>
                                  </pic:blipFill>
                                  <pic:spPr>
                                    <a:xfrm>
                                      <a:off x="0" y="0"/>
                                      <a:ext cx="1066165" cy="807720"/>
                                    </a:xfrm>
                                    <a:prstGeom prst="rect">
                                      <a:avLst/>
                                    </a:prstGeom>
                                  </pic:spPr>
                                </pic:pic>
                              </a:graphicData>
                            </a:graphic>
                          </wp:inline>
                        </w:drawing>
                      </w:r>
                    </w:p>
                    <w:p w14:paraId="6595E918" w14:textId="2E44CD2B" w:rsidR="00F607CE" w:rsidRDefault="00F607CE" w:rsidP="00E661FA">
                      <w:pPr>
                        <w:rPr>
                          <w:rFonts w:ascii="Twinkl Cursive Looped" w:hAnsi="Twinkl Cursive Looped"/>
                          <w:b/>
                          <w:bCs/>
                          <w:sz w:val="18"/>
                          <w:szCs w:val="18"/>
                        </w:rPr>
                      </w:pP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9" behindDoc="0" locked="0" layoutInCell="1" allowOverlap="1" wp14:anchorId="412B33C0" wp14:editId="6354DB34">
                <wp:simplePos x="0" y="0"/>
                <wp:positionH relativeFrom="column">
                  <wp:posOffset>3903980</wp:posOffset>
                </wp:positionH>
                <wp:positionV relativeFrom="paragraph">
                  <wp:posOffset>2023745</wp:posOffset>
                </wp:positionV>
                <wp:extent cx="1447800" cy="1135380"/>
                <wp:effectExtent l="0" t="0" r="19050" b="26670"/>
                <wp:wrapNone/>
                <wp:docPr id="338681057" name="Text Box 338681057"/>
                <wp:cNvGraphicFramePr/>
                <a:graphic xmlns:a="http://schemas.openxmlformats.org/drawingml/2006/main">
                  <a:graphicData uri="http://schemas.microsoft.com/office/word/2010/wordprocessingShape">
                    <wps:wsp>
                      <wps:cNvSpPr txBox="1"/>
                      <wps:spPr>
                        <a:xfrm>
                          <a:off x="0" y="0"/>
                          <a:ext cx="1447800" cy="1135380"/>
                        </a:xfrm>
                        <a:prstGeom prst="rect">
                          <a:avLst/>
                        </a:prstGeom>
                        <a:solidFill>
                          <a:schemeClr val="lt1"/>
                        </a:solidFill>
                        <a:ln w="6350">
                          <a:solidFill>
                            <a:prstClr val="black"/>
                          </a:solidFill>
                        </a:ln>
                      </wps:spPr>
                      <wps:txbx>
                        <w:txbxContent>
                          <w:p w14:paraId="62281EB1" w14:textId="5306F6A3" w:rsidR="00335151" w:rsidRDefault="00B073F1" w:rsidP="00335151">
                            <w:pPr>
                              <w:rPr>
                                <w:rFonts w:ascii="Twinkl Cursive Looped" w:hAnsi="Twinkl Cursive Looped"/>
                                <w:b/>
                                <w:bCs/>
                                <w:sz w:val="18"/>
                                <w:szCs w:val="18"/>
                              </w:rPr>
                            </w:pPr>
                            <w:r>
                              <w:rPr>
                                <w:rFonts w:ascii="Twinkl Cursive Looped" w:hAnsi="Twinkl Cursive Looped"/>
                                <w:b/>
                                <w:bCs/>
                                <w:sz w:val="18"/>
                                <w:szCs w:val="18"/>
                              </w:rPr>
                              <w:t>Maths</w:t>
                            </w:r>
                            <w:r w:rsidR="00F62BAA">
                              <w:rPr>
                                <w:rFonts w:ascii="Twinkl Cursive Looped" w:hAnsi="Twinkl Cursive Looped"/>
                                <w:b/>
                                <w:bCs/>
                                <w:sz w:val="18"/>
                                <w:szCs w:val="18"/>
                              </w:rPr>
                              <w:t xml:space="preserve"> Year </w:t>
                            </w:r>
                            <w:r>
                              <w:rPr>
                                <w:rFonts w:ascii="Twinkl Cursive Looped" w:hAnsi="Twinkl Cursive Looped"/>
                                <w:b/>
                                <w:bCs/>
                                <w:sz w:val="18"/>
                                <w:szCs w:val="18"/>
                              </w:rPr>
                              <w:t>6</w:t>
                            </w:r>
                          </w:p>
                          <w:p w14:paraId="3723BEC1" w14:textId="689CE9CD" w:rsidR="00423D5F" w:rsidRDefault="00423D5F" w:rsidP="00335151">
                            <w:pPr>
                              <w:rPr>
                                <w:rFonts w:ascii="Twinkl Cursive Looped" w:hAnsi="Twinkl Cursive Looped"/>
                                <w:b/>
                                <w:bCs/>
                                <w:sz w:val="18"/>
                                <w:szCs w:val="18"/>
                              </w:rPr>
                            </w:pPr>
                            <w:r>
                              <w:rPr>
                                <w:noProof/>
                              </w:rPr>
                              <w:drawing>
                                <wp:inline distT="0" distB="0" distL="0" distR="0" wp14:anchorId="66C255BB" wp14:editId="6C392CAD">
                                  <wp:extent cx="1258570" cy="830580"/>
                                  <wp:effectExtent l="0" t="0" r="0" b="7620"/>
                                  <wp:docPr id="47955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2197" name=""/>
                                          <pic:cNvPicPr/>
                                        </pic:nvPicPr>
                                        <pic:blipFill>
                                          <a:blip r:embed="rId17"/>
                                          <a:stretch>
                                            <a:fillRect/>
                                          </a:stretch>
                                        </pic:blipFill>
                                        <pic:spPr>
                                          <a:xfrm>
                                            <a:off x="0" y="0"/>
                                            <a:ext cx="1258570" cy="830580"/>
                                          </a:xfrm>
                                          <a:prstGeom prst="rect">
                                            <a:avLst/>
                                          </a:prstGeom>
                                        </pic:spPr>
                                      </pic:pic>
                                    </a:graphicData>
                                  </a:graphic>
                                </wp:inline>
                              </w:drawing>
                            </w:r>
                          </w:p>
                          <w:p w14:paraId="1807F6FD" w14:textId="2D0A2D12" w:rsidR="00940631" w:rsidRDefault="00940631" w:rsidP="00335151">
                            <w:pPr>
                              <w:rPr>
                                <w:rFonts w:ascii="Twinkl Cursive Looped" w:hAnsi="Twinkl Cursive Looped"/>
                                <w:b/>
                                <w:bCs/>
                                <w:sz w:val="18"/>
                                <w:szCs w:val="18"/>
                              </w:rPr>
                            </w:pP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33C0" id="Text Box 338681057" o:spid="_x0000_s1034" type="#_x0000_t202" style="position:absolute;margin-left:307.4pt;margin-top:159.35pt;width:114pt;height:8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" fillcolor="white [3201]" strokeweight=".5pt">
                <v:textbox>
                  <w:txbxContent>
                    <w:p w14:paraId="62281EB1" w14:textId="5306F6A3" w:rsidR="00335151" w:rsidRDefault="00B073F1" w:rsidP="00335151">
                      <w:pPr>
                        <w:rPr>
                          <w:rFonts w:ascii="Twinkl Cursive Looped" w:hAnsi="Twinkl Cursive Looped"/>
                          <w:b/>
                          <w:bCs/>
                          <w:sz w:val="18"/>
                          <w:szCs w:val="18"/>
                        </w:rPr>
                      </w:pPr>
                      <w:r>
                        <w:rPr>
                          <w:rFonts w:ascii="Twinkl Cursive Looped" w:hAnsi="Twinkl Cursive Looped"/>
                          <w:b/>
                          <w:bCs/>
                          <w:sz w:val="18"/>
                          <w:szCs w:val="18"/>
                        </w:rPr>
                        <w:t>Maths</w:t>
                      </w:r>
                      <w:r w:rsidR="00F62BAA">
                        <w:rPr>
                          <w:rFonts w:ascii="Twinkl Cursive Looped" w:hAnsi="Twinkl Cursive Looped"/>
                          <w:b/>
                          <w:bCs/>
                          <w:sz w:val="18"/>
                          <w:szCs w:val="18"/>
                        </w:rPr>
                        <w:t xml:space="preserve"> Year </w:t>
                      </w:r>
                      <w:r>
                        <w:rPr>
                          <w:rFonts w:ascii="Twinkl Cursive Looped" w:hAnsi="Twinkl Cursive Looped"/>
                          <w:b/>
                          <w:bCs/>
                          <w:sz w:val="18"/>
                          <w:szCs w:val="18"/>
                        </w:rPr>
                        <w:t>6</w:t>
                      </w:r>
                    </w:p>
                    <w:p w14:paraId="3723BEC1" w14:textId="689CE9CD" w:rsidR="00423D5F" w:rsidRDefault="00423D5F" w:rsidP="00335151">
                      <w:pPr>
                        <w:rPr>
                          <w:rFonts w:ascii="Twinkl Cursive Looped" w:hAnsi="Twinkl Cursive Looped"/>
                          <w:b/>
                          <w:bCs/>
                          <w:sz w:val="18"/>
                          <w:szCs w:val="18"/>
                        </w:rPr>
                      </w:pPr>
                      <w:r>
                        <w:rPr>
                          <w:noProof/>
                        </w:rPr>
                        <w:drawing>
                          <wp:inline distT="0" distB="0" distL="0" distR="0" wp14:anchorId="66C255BB" wp14:editId="6C392CAD">
                            <wp:extent cx="1258570" cy="830580"/>
                            <wp:effectExtent l="0" t="0" r="0" b="7620"/>
                            <wp:docPr id="47955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52197" name=""/>
                                    <pic:cNvPicPr/>
                                  </pic:nvPicPr>
                                  <pic:blipFill>
                                    <a:blip r:embed="rId17"/>
                                    <a:stretch>
                                      <a:fillRect/>
                                    </a:stretch>
                                  </pic:blipFill>
                                  <pic:spPr>
                                    <a:xfrm>
                                      <a:off x="0" y="0"/>
                                      <a:ext cx="1258570" cy="830580"/>
                                    </a:xfrm>
                                    <a:prstGeom prst="rect">
                                      <a:avLst/>
                                    </a:prstGeom>
                                  </pic:spPr>
                                </pic:pic>
                              </a:graphicData>
                            </a:graphic>
                          </wp:inline>
                        </w:drawing>
                      </w:r>
                    </w:p>
                    <w:p w14:paraId="1807F6FD" w14:textId="2D0A2D12" w:rsidR="00940631" w:rsidRDefault="00940631" w:rsidP="00335151">
                      <w:pPr>
                        <w:rPr>
                          <w:rFonts w:ascii="Twinkl Cursive Looped" w:hAnsi="Twinkl Cursive Looped"/>
                          <w:b/>
                          <w:bCs/>
                          <w:sz w:val="18"/>
                          <w:szCs w:val="18"/>
                        </w:rPr>
                      </w:pP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7" behindDoc="0" locked="0" layoutInCell="1" allowOverlap="1" wp14:anchorId="30630214" wp14:editId="2670BADA">
                <wp:simplePos x="0" y="0"/>
                <wp:positionH relativeFrom="column">
                  <wp:posOffset>1236980</wp:posOffset>
                </wp:positionH>
                <wp:positionV relativeFrom="paragraph">
                  <wp:posOffset>2145665</wp:posOffset>
                </wp:positionV>
                <wp:extent cx="1348740" cy="1043940"/>
                <wp:effectExtent l="0" t="0" r="22860" b="22860"/>
                <wp:wrapNone/>
                <wp:docPr id="96449407" name="Text Box 96449407"/>
                <wp:cNvGraphicFramePr/>
                <a:graphic xmlns:a="http://schemas.openxmlformats.org/drawingml/2006/main">
                  <a:graphicData uri="http://schemas.microsoft.com/office/word/2010/wordprocessingShape">
                    <wps:wsp>
                      <wps:cNvSpPr txBox="1"/>
                      <wps:spPr>
                        <a:xfrm>
                          <a:off x="0" y="0"/>
                          <a:ext cx="1348740" cy="1043940"/>
                        </a:xfrm>
                        <a:prstGeom prst="rect">
                          <a:avLst/>
                        </a:prstGeom>
                        <a:solidFill>
                          <a:schemeClr val="lt1"/>
                        </a:solidFill>
                        <a:ln w="6350">
                          <a:solidFill>
                            <a:prstClr val="black"/>
                          </a:solidFill>
                        </a:ln>
                      </wps:spPr>
                      <wps:txbx>
                        <w:txbxContent>
                          <w:p w14:paraId="0D61E801" w14:textId="4058AEB0" w:rsidR="00262307" w:rsidRDefault="00CB52BF" w:rsidP="001E6459">
                            <w:pPr>
                              <w:rPr>
                                <w:rFonts w:ascii="Twinkl Cursive Looped" w:hAnsi="Twinkl Cursive Looped"/>
                                <w:b/>
                                <w:bCs/>
                                <w:sz w:val="18"/>
                                <w:szCs w:val="18"/>
                              </w:rPr>
                            </w:pPr>
                            <w:r>
                              <w:rPr>
                                <w:rFonts w:ascii="Twinkl Cursive Looped" w:hAnsi="Twinkl Cursive Looped"/>
                                <w:b/>
                                <w:bCs/>
                                <w:sz w:val="18"/>
                                <w:szCs w:val="18"/>
                              </w:rPr>
                              <w:t>PE</w:t>
                            </w:r>
                            <w:r w:rsidR="004C758F">
                              <w:rPr>
                                <w:rFonts w:ascii="Twinkl Cursive Looped" w:hAnsi="Twinkl Cursive Looped"/>
                                <w:b/>
                                <w:bCs/>
                                <w:sz w:val="18"/>
                                <w:szCs w:val="18"/>
                              </w:rPr>
                              <w:t>:</w:t>
                            </w:r>
                            <w:r w:rsidR="006A4006">
                              <w:rPr>
                                <w:rFonts w:ascii="Twinkl Cursive Looped" w:hAnsi="Twinkl Cursive Looped"/>
                                <w:b/>
                                <w:bCs/>
                                <w:sz w:val="18"/>
                                <w:szCs w:val="18"/>
                              </w:rPr>
                              <w:t xml:space="preserve"> Y</w:t>
                            </w:r>
                            <w:r w:rsidR="005A440A">
                              <w:rPr>
                                <w:rFonts w:ascii="Twinkl Cursive Looped" w:hAnsi="Twinkl Cursive Looped"/>
                                <w:b/>
                                <w:bCs/>
                                <w:sz w:val="18"/>
                                <w:szCs w:val="18"/>
                              </w:rPr>
                              <w:t>4</w:t>
                            </w:r>
                          </w:p>
                          <w:p w14:paraId="07035326" w14:textId="169D6335" w:rsidR="00AC5D39" w:rsidRDefault="00AC5D39" w:rsidP="001E6459">
                            <w:pPr>
                              <w:rPr>
                                <w:rFonts w:ascii="Twinkl Cursive Looped" w:hAnsi="Twinkl Cursive Looped"/>
                                <w:b/>
                                <w:bCs/>
                                <w:sz w:val="18"/>
                                <w:szCs w:val="18"/>
                              </w:rPr>
                            </w:pPr>
                            <w:r>
                              <w:rPr>
                                <w:noProof/>
                              </w:rPr>
                              <w:drawing>
                                <wp:inline distT="0" distB="0" distL="0" distR="0" wp14:anchorId="2EF3A745" wp14:editId="5C6091A9">
                                  <wp:extent cx="1159510" cy="723900"/>
                                  <wp:effectExtent l="0" t="0" r="2540" b="0"/>
                                  <wp:docPr id="167609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98005" name=""/>
                                          <pic:cNvPicPr/>
                                        </pic:nvPicPr>
                                        <pic:blipFill>
                                          <a:blip r:embed="rId18"/>
                                          <a:stretch>
                                            <a:fillRect/>
                                          </a:stretch>
                                        </pic:blipFill>
                                        <pic:spPr>
                                          <a:xfrm>
                                            <a:off x="0" y="0"/>
                                            <a:ext cx="1159510" cy="723900"/>
                                          </a:xfrm>
                                          <a:prstGeom prst="rect">
                                            <a:avLst/>
                                          </a:prstGeom>
                                        </pic:spPr>
                                      </pic:pic>
                                    </a:graphicData>
                                  </a:graphic>
                                </wp:inline>
                              </w:drawing>
                            </w:r>
                          </w:p>
                          <w:p w14:paraId="72538EA9" w14:textId="72AEDD5E" w:rsidR="002754B1" w:rsidRDefault="002754B1" w:rsidP="001E6459">
                            <w:pPr>
                              <w:rPr>
                                <w:rFonts w:ascii="Twinkl Cursive Looped" w:hAnsi="Twinkl Cursive Looped"/>
                                <w:b/>
                                <w:bCs/>
                                <w:sz w:val="18"/>
                                <w:szCs w:val="18"/>
                              </w:rPr>
                            </w:pP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0214" id="Text Box 96449407" o:spid="_x0000_s1035" type="#_x0000_t202" style="position:absolute;margin-left:97.4pt;margin-top:168.95pt;width:106.2pt;height:8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" fillcolor="white [3201]" strokeweight=".5pt">
                <v:textbox>
                  <w:txbxContent>
                    <w:p w14:paraId="0D61E801" w14:textId="4058AEB0" w:rsidR="00262307" w:rsidRDefault="00CB52BF" w:rsidP="001E6459">
                      <w:pPr>
                        <w:rPr>
                          <w:rFonts w:ascii="Twinkl Cursive Looped" w:hAnsi="Twinkl Cursive Looped"/>
                          <w:b/>
                          <w:bCs/>
                          <w:sz w:val="18"/>
                          <w:szCs w:val="18"/>
                        </w:rPr>
                      </w:pPr>
                      <w:r>
                        <w:rPr>
                          <w:rFonts w:ascii="Twinkl Cursive Looped" w:hAnsi="Twinkl Cursive Looped"/>
                          <w:b/>
                          <w:bCs/>
                          <w:sz w:val="18"/>
                          <w:szCs w:val="18"/>
                        </w:rPr>
                        <w:t>PE</w:t>
                      </w:r>
                      <w:r w:rsidR="004C758F">
                        <w:rPr>
                          <w:rFonts w:ascii="Twinkl Cursive Looped" w:hAnsi="Twinkl Cursive Looped"/>
                          <w:b/>
                          <w:bCs/>
                          <w:sz w:val="18"/>
                          <w:szCs w:val="18"/>
                        </w:rPr>
                        <w:t>:</w:t>
                      </w:r>
                      <w:r w:rsidR="006A4006">
                        <w:rPr>
                          <w:rFonts w:ascii="Twinkl Cursive Looped" w:hAnsi="Twinkl Cursive Looped"/>
                          <w:b/>
                          <w:bCs/>
                          <w:sz w:val="18"/>
                          <w:szCs w:val="18"/>
                        </w:rPr>
                        <w:t xml:space="preserve"> Y</w:t>
                      </w:r>
                      <w:r w:rsidR="005A440A">
                        <w:rPr>
                          <w:rFonts w:ascii="Twinkl Cursive Looped" w:hAnsi="Twinkl Cursive Looped"/>
                          <w:b/>
                          <w:bCs/>
                          <w:sz w:val="18"/>
                          <w:szCs w:val="18"/>
                        </w:rPr>
                        <w:t>4</w:t>
                      </w:r>
                    </w:p>
                    <w:p w14:paraId="07035326" w14:textId="169D6335" w:rsidR="00AC5D39" w:rsidRDefault="00AC5D39" w:rsidP="001E6459">
                      <w:pPr>
                        <w:rPr>
                          <w:rFonts w:ascii="Twinkl Cursive Looped" w:hAnsi="Twinkl Cursive Looped"/>
                          <w:b/>
                          <w:bCs/>
                          <w:sz w:val="18"/>
                          <w:szCs w:val="18"/>
                        </w:rPr>
                      </w:pPr>
                      <w:r>
                        <w:rPr>
                          <w:noProof/>
                        </w:rPr>
                        <w:drawing>
                          <wp:inline distT="0" distB="0" distL="0" distR="0" wp14:anchorId="2EF3A745" wp14:editId="5C6091A9">
                            <wp:extent cx="1159510" cy="723900"/>
                            <wp:effectExtent l="0" t="0" r="2540" b="0"/>
                            <wp:docPr id="167609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98005" name=""/>
                                    <pic:cNvPicPr/>
                                  </pic:nvPicPr>
                                  <pic:blipFill>
                                    <a:blip r:embed="rId18"/>
                                    <a:stretch>
                                      <a:fillRect/>
                                    </a:stretch>
                                  </pic:blipFill>
                                  <pic:spPr>
                                    <a:xfrm>
                                      <a:off x="0" y="0"/>
                                      <a:ext cx="1159510" cy="723900"/>
                                    </a:xfrm>
                                    <a:prstGeom prst="rect">
                                      <a:avLst/>
                                    </a:prstGeom>
                                  </pic:spPr>
                                </pic:pic>
                              </a:graphicData>
                            </a:graphic>
                          </wp:inline>
                        </w:drawing>
                      </w:r>
                    </w:p>
                    <w:p w14:paraId="72538EA9" w14:textId="72AEDD5E" w:rsidR="002754B1" w:rsidRDefault="002754B1" w:rsidP="001E6459">
                      <w:pPr>
                        <w:rPr>
                          <w:rFonts w:ascii="Twinkl Cursive Looped" w:hAnsi="Twinkl Cursive Looped"/>
                          <w:b/>
                          <w:bCs/>
                          <w:sz w:val="18"/>
                          <w:szCs w:val="18"/>
                        </w:rPr>
                      </w:pP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v:textbox>
              </v:shape>
            </w:pict>
          </mc:Fallback>
        </mc:AlternateContent>
      </w:r>
      <w:r w:rsidR="00A63BF6">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6" behindDoc="0" locked="0" layoutInCell="1" allowOverlap="1" wp14:anchorId="007D4E63" wp14:editId="0140ED37">
                <wp:simplePos x="0" y="0"/>
                <wp:positionH relativeFrom="column">
                  <wp:posOffset>1271270</wp:posOffset>
                </wp:positionH>
                <wp:positionV relativeFrom="paragraph">
                  <wp:posOffset>1850390</wp:posOffset>
                </wp:positionV>
                <wp:extent cx="1264920" cy="266700"/>
                <wp:effectExtent l="0" t="0" r="11430" b="19050"/>
                <wp:wrapNone/>
                <wp:docPr id="620977976" name="Text Box 620977976"/>
                <wp:cNvGraphicFramePr/>
                <a:graphic xmlns:a="http://schemas.openxmlformats.org/drawingml/2006/main">
                  <a:graphicData uri="http://schemas.microsoft.com/office/word/2010/wordprocessingShape">
                    <wps:wsp>
                      <wps:cNvSpPr txBox="1"/>
                      <wps:spPr>
                        <a:xfrm>
                          <a:off x="0" y="0"/>
                          <a:ext cx="1264920" cy="266700"/>
                        </a:xfrm>
                        <a:prstGeom prst="rect">
                          <a:avLst/>
                        </a:prstGeom>
                        <a:solidFill>
                          <a:schemeClr val="lt1"/>
                        </a:solidFill>
                        <a:ln w="6350">
                          <a:solidFill>
                            <a:prstClr val="black"/>
                          </a:solidFill>
                        </a:ln>
                      </wps:spPr>
                      <wps:txb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4E63" id="Text Box 620977976" o:spid="_x0000_s1036" type="#_x0000_t202" style="position:absolute;margin-left:100.1pt;margin-top:145.7pt;width:99.6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" fillcolor="white [3201]" strokeweight=".5pt">
                <v:textbo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v:textbox>
              </v:shape>
            </w:pict>
          </mc:Fallback>
        </mc:AlternateContent>
      </w:r>
      <w:r w:rsidR="00932DE6" w:rsidRPr="00BD2EC5">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5" behindDoc="1" locked="0" layoutInCell="1" allowOverlap="1" wp14:anchorId="29F7B287" wp14:editId="7967FD87">
                <wp:simplePos x="0" y="0"/>
                <wp:positionH relativeFrom="page">
                  <wp:posOffset>415290</wp:posOffset>
                </wp:positionH>
                <wp:positionV relativeFrom="paragraph">
                  <wp:posOffset>1823720</wp:posOffset>
                </wp:positionV>
                <wp:extent cx="6729730" cy="1583055"/>
                <wp:effectExtent l="19050" t="19050" r="13970" b="17145"/>
                <wp:wrapTight wrapText="bothSides">
                  <wp:wrapPolygon edited="0">
                    <wp:start x="-61" y="-260"/>
                    <wp:lineTo x="-61" y="21574"/>
                    <wp:lineTo x="21584" y="21574"/>
                    <wp:lineTo x="21584" y="-260"/>
                    <wp:lineTo x="-61" y="-260"/>
                  </wp:wrapPolygon>
                </wp:wrapTight>
                <wp:docPr id="37" name="Rectangle 37"/>
                <wp:cNvGraphicFramePr/>
                <a:graphic xmlns:a="http://schemas.openxmlformats.org/drawingml/2006/main">
                  <a:graphicData uri="http://schemas.microsoft.com/office/word/2010/wordprocessingShape">
                    <wps:wsp>
                      <wps:cNvSpPr/>
                      <wps:spPr>
                        <a:xfrm>
                          <a:off x="0" y="0"/>
                          <a:ext cx="6729730" cy="1583055"/>
                        </a:xfrm>
                        <a:prstGeom prst="rect">
                          <a:avLst/>
                        </a:prstGeom>
                        <a:solidFill>
                          <a:srgbClr val="FFFFCC"/>
                        </a:solidFill>
                        <a:ln w="38100" cap="flat" cmpd="sng" algn="ctr">
                          <a:solidFill>
                            <a:srgbClr val="002060"/>
                          </a:solidFill>
                          <a:prstDash val="solid"/>
                          <a:miter lim="800000"/>
                        </a:ln>
                        <a:effectLst/>
                      </wps:spPr>
                      <wps:txb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B287" id="Rectangle 37" o:spid="_x0000_s1037" style="position:absolute;margin-left:32.7pt;margin-top:143.6pt;width:529.9pt;height:124.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" fillcolor="#ffc" strokecolor="#002060" strokeweight="3pt">
                <v:textbo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v:textbox>
                <w10:wrap type="tight" anchorx="page"/>
              </v:rect>
            </w:pict>
          </mc:Fallback>
        </mc:AlternateContent>
      </w:r>
      <w:r w:rsidR="00932DE6" w:rsidRPr="00827930">
        <w:rPr>
          <w:rFonts w:ascii="Twinkl Cursive Looped" w:eastAsiaTheme="minorEastAsia" w:hAnsi="Twinkl Cursive Looped" w:cstheme="minorBidi"/>
          <w:b/>
          <w:bCs/>
          <w:noProof/>
          <w:color w:val="002060"/>
          <w:lang w:eastAsia="en-GB"/>
        </w:rPr>
        <mc:AlternateContent>
          <mc:Choice Requires="wps">
            <w:drawing>
              <wp:anchor distT="0" distB="0" distL="114300" distR="114300" simplePos="0" relativeHeight="251658243" behindDoc="1" locked="0" layoutInCell="1" allowOverlap="1" wp14:anchorId="04345B77" wp14:editId="213E009B">
                <wp:simplePos x="0" y="0"/>
                <wp:positionH relativeFrom="page">
                  <wp:posOffset>401955</wp:posOffset>
                </wp:positionH>
                <wp:positionV relativeFrom="paragraph">
                  <wp:posOffset>248920</wp:posOffset>
                </wp:positionV>
                <wp:extent cx="6758305" cy="1497330"/>
                <wp:effectExtent l="19050" t="19050" r="23495" b="26670"/>
                <wp:wrapTight wrapText="bothSides">
                  <wp:wrapPolygon edited="0">
                    <wp:start x="-61" y="-275"/>
                    <wp:lineTo x="-61" y="21710"/>
                    <wp:lineTo x="21614" y="21710"/>
                    <wp:lineTo x="21614" y="-275"/>
                    <wp:lineTo x="-61" y="-275"/>
                  </wp:wrapPolygon>
                </wp:wrapTight>
                <wp:docPr id="5" name="Rectangle 5"/>
                <wp:cNvGraphicFramePr/>
                <a:graphic xmlns:a="http://schemas.openxmlformats.org/drawingml/2006/main">
                  <a:graphicData uri="http://schemas.microsoft.com/office/word/2010/wordprocessingShape">
                    <wps:wsp>
                      <wps:cNvSpPr/>
                      <wps:spPr>
                        <a:xfrm>
                          <a:off x="0" y="0"/>
                          <a:ext cx="6758305" cy="1497330"/>
                        </a:xfrm>
                        <a:prstGeom prst="rect">
                          <a:avLst/>
                        </a:prstGeom>
                        <a:solidFill>
                          <a:schemeClr val="accent6">
                            <a:lumMod val="20000"/>
                            <a:lumOff val="80000"/>
                          </a:schemeClr>
                        </a:solidFill>
                        <a:ln w="38100" cap="flat" cmpd="sng" algn="ctr">
                          <a:solidFill>
                            <a:schemeClr val="accent1">
                              <a:lumMod val="75000"/>
                            </a:schemeClr>
                          </a:solidFill>
                          <a:prstDash val="solid"/>
                          <a:miter lim="800000"/>
                        </a:ln>
                        <a:effectLst/>
                      </wps:spPr>
                      <wps:txb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16ABF3FA" w14:textId="6356BE46" w:rsidR="00AA5EB9" w:rsidRDefault="00AA5EB9" w:rsidP="00AA5EB9">
                            <w:pPr>
                              <w:rPr>
                                <w:rFonts w:ascii="Twinkl Cursive Looped" w:hAnsi="Twinkl Cursive Looped"/>
                                <w:b/>
                                <w:bCs/>
                              </w:rPr>
                            </w:pPr>
                          </w:p>
                          <w:p w14:paraId="21F67A78" w14:textId="747DCA52" w:rsidR="00D7095D" w:rsidRPr="00D7095D" w:rsidRDefault="00D7095D" w:rsidP="00AA5EB9">
                            <w:pPr>
                              <w:rPr>
                                <w:rFonts w:ascii="Twinkl Cursive Looped" w:hAnsi="Twinkl Cursive Looped"/>
                                <w:b/>
                                <w:bCs/>
                              </w:rPr>
                            </w:pPr>
                            <w:r>
                              <w:rPr>
                                <w:rFonts w:ascii="Twinkl Cursive Looped" w:hAnsi="Twinkl Cursive Looped"/>
                                <w:b/>
                                <w:bCs/>
                              </w:rPr>
                              <w:t xml:space="preserve">We are exploring the Christian value of </w:t>
                            </w:r>
                            <w:r w:rsidR="008A4B51">
                              <w:rPr>
                                <w:rFonts w:ascii="Twinkl Cursive Looped" w:hAnsi="Twinkl Cursive Looped"/>
                                <w:b/>
                                <w:bCs/>
                              </w:rPr>
                              <w:t>forgiveness.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45B77" id="Rectangle 5" o:spid="_x0000_s1038" style="position:absolute;margin-left:31.65pt;margin-top:19.6pt;width:532.15pt;height:117.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" fillcolor="#e2efd9 [665]" strokecolor="#2f5496 [2404]" strokeweight="3pt">
                <v:textbo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16ABF3FA" w14:textId="6356BE46" w:rsidR="00AA5EB9" w:rsidRDefault="00AA5EB9" w:rsidP="00AA5EB9">
                      <w:pPr>
                        <w:rPr>
                          <w:rFonts w:ascii="Twinkl Cursive Looped" w:hAnsi="Twinkl Cursive Looped"/>
                          <w:b/>
                          <w:bCs/>
                        </w:rPr>
                      </w:pPr>
                    </w:p>
                    <w:p w14:paraId="21F67A78" w14:textId="747DCA52" w:rsidR="00D7095D" w:rsidRPr="00D7095D" w:rsidRDefault="00D7095D" w:rsidP="00AA5EB9">
                      <w:pPr>
                        <w:rPr>
                          <w:rFonts w:ascii="Twinkl Cursive Looped" w:hAnsi="Twinkl Cursive Looped"/>
                          <w:b/>
                          <w:bCs/>
                        </w:rPr>
                      </w:pPr>
                      <w:r>
                        <w:rPr>
                          <w:rFonts w:ascii="Twinkl Cursive Looped" w:hAnsi="Twinkl Cursive Looped"/>
                          <w:b/>
                          <w:bCs/>
                        </w:rPr>
                        <w:t xml:space="preserve">We are exploring the Christian value of </w:t>
                      </w:r>
                      <w:r w:rsidR="008A4B51">
                        <w:rPr>
                          <w:rFonts w:ascii="Twinkl Cursive Looped" w:hAnsi="Twinkl Cursive Looped"/>
                          <w:b/>
                          <w:bCs/>
                        </w:rPr>
                        <w:t>forgiveness.</w:t>
                      </w:r>
                    </w:p>
                  </w:txbxContent>
                </v:textbox>
                <w10:wrap type="tight" anchorx="page"/>
              </v:rect>
            </w:pict>
          </mc:Fallback>
        </mc:AlternateContent>
      </w:r>
    </w:p>
    <w:p w14:paraId="281605EC" w14:textId="76B6F0FD" w:rsidR="00711E6D" w:rsidRDefault="00711E6D" w:rsidP="00910D92">
      <w:pPr>
        <w:shd w:val="clear" w:color="auto" w:fill="FFFFFF"/>
        <w:spacing w:after="0" w:line="240" w:lineRule="auto"/>
        <w:rPr>
          <w:rFonts w:ascii="Trebuchet MS" w:eastAsia="Times New Roman" w:hAnsi="Trebuchet MS"/>
          <w:i/>
          <w:iCs/>
          <w:color w:val="333333"/>
          <w:sz w:val="21"/>
          <w:szCs w:val="21"/>
          <w:lang w:eastAsia="en-GB"/>
        </w:rPr>
      </w:pPr>
    </w:p>
    <w:p w14:paraId="522839A0" w14:textId="2FA3FE01" w:rsidR="00EA214E" w:rsidRDefault="00FE0376"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DBD30C9" w14:textId="374D4E37"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59A42CBB" w14:textId="400126BB"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3E7BEEB" w14:textId="65E707A4"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A6BE7F9" w14:textId="0255D580" w:rsidR="009D53B4" w:rsidRDefault="009D53B4"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49CBC66A" w14:textId="6F78BFD2" w:rsidR="00B672AA" w:rsidRDefault="009D53B4" w:rsidP="009D53B4">
      <w:pPr>
        <w:shd w:val="clear" w:color="auto" w:fill="FFFFFF"/>
        <w:spacing w:after="0" w:line="240" w:lineRule="auto"/>
        <w:jc w:val="center"/>
        <w:rPr>
          <w:rFonts w:ascii="Trebuchet MS" w:eastAsia="Times New Roman" w:hAnsi="Trebuchet MS"/>
          <w:i/>
          <w:iCs/>
          <w:color w:val="333333"/>
          <w:sz w:val="21"/>
          <w:szCs w:val="21"/>
          <w:lang w:eastAsia="en-GB"/>
        </w:rPr>
      </w:pPr>
      <w:r w:rsidRPr="004D6CC4">
        <w:rPr>
          <w:rFonts w:ascii="Twinkl Cursive Looped" w:eastAsiaTheme="minorEastAsia" w:hAnsi="Twinkl Cursive Looped" w:cstheme="minorBidi"/>
          <w:b/>
          <w:bCs/>
          <w:noProof/>
          <w:color w:val="2F5496" w:themeColor="accent1" w:themeShade="BF"/>
          <w:lang w:eastAsia="en-GB"/>
        </w:rPr>
        <mc:AlternateContent>
          <mc:Choice Requires="wps">
            <w:drawing>
              <wp:anchor distT="0" distB="0" distL="114300" distR="114300" simplePos="0" relativeHeight="251600384" behindDoc="1" locked="0" layoutInCell="1" allowOverlap="1" wp14:anchorId="3105C984" wp14:editId="22E822A3">
                <wp:simplePos x="0" y="0"/>
                <wp:positionH relativeFrom="page">
                  <wp:posOffset>3905250</wp:posOffset>
                </wp:positionH>
                <wp:positionV relativeFrom="paragraph">
                  <wp:posOffset>2350770</wp:posOffset>
                </wp:positionV>
                <wp:extent cx="3158490" cy="2320290"/>
                <wp:effectExtent l="19050" t="19050" r="22860" b="22860"/>
                <wp:wrapTight wrapText="bothSides">
                  <wp:wrapPolygon edited="0">
                    <wp:start x="-130" y="-177"/>
                    <wp:lineTo x="-130" y="21635"/>
                    <wp:lineTo x="21626" y="21635"/>
                    <wp:lineTo x="21626" y="-177"/>
                    <wp:lineTo x="-130" y="-177"/>
                  </wp:wrapPolygon>
                </wp:wrapTight>
                <wp:docPr id="454580274" name="Rectangle 454580274"/>
                <wp:cNvGraphicFramePr/>
                <a:graphic xmlns:a="http://schemas.openxmlformats.org/drawingml/2006/main">
                  <a:graphicData uri="http://schemas.microsoft.com/office/word/2010/wordprocessingShape">
                    <wps:wsp>
                      <wps:cNvSpPr/>
                      <wps:spPr>
                        <a:xfrm>
                          <a:off x="0" y="0"/>
                          <a:ext cx="3158490" cy="232029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669CBBA1" w14:textId="45489FA8" w:rsidR="007071DF" w:rsidRPr="00610FC8" w:rsidRDefault="00B672AA" w:rsidP="00013E53">
                            <w:pPr>
                              <w:spacing w:after="0" w:line="240" w:lineRule="auto"/>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31863615"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Chair of Governors – Mrs J Lavin</w:t>
                            </w:r>
                          </w:p>
                          <w:p w14:paraId="04D58EDC"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Head Teacher – Mrs K Mowbray</w:t>
                            </w:r>
                          </w:p>
                          <w:p w14:paraId="0FD64F7D"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Staff Governor – Mr A Rigby</w:t>
                            </w:r>
                          </w:p>
                          <w:p w14:paraId="2BB41F6A" w14:textId="77777777" w:rsidR="009A4012" w:rsidRPr="0003186C" w:rsidRDefault="009A4012" w:rsidP="009A4012">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Parent Governor – Caroline Faleti</w:t>
                            </w:r>
                          </w:p>
                          <w:p w14:paraId="3825F768"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Parent Governor – Jimena Hill</w:t>
                            </w:r>
                          </w:p>
                          <w:p w14:paraId="239118B7"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Foundation Governors –</w:t>
                            </w:r>
                            <w:r>
                              <w:rPr>
                                <w:rFonts w:asciiTheme="minorHAnsi" w:eastAsia="Calibri" w:hAnsiTheme="minorHAnsi" w:cstheme="minorHAnsi"/>
                                <w:b/>
                                <w:bCs/>
                                <w:color w:val="2F5496" w:themeColor="accent1" w:themeShade="BF"/>
                                <w:sz w:val="20"/>
                                <w:szCs w:val="20"/>
                              </w:rPr>
                              <w:tab/>
                              <w:t>Lucy Haigh</w:t>
                            </w:r>
                          </w:p>
                          <w:p w14:paraId="106DE658"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Jan Lavin</w:t>
                            </w:r>
                          </w:p>
                          <w:p w14:paraId="632A8AD8"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Ann Birch</w:t>
                            </w:r>
                          </w:p>
                          <w:p w14:paraId="721D683E" w14:textId="77777777" w:rsidR="009A4012" w:rsidRPr="0003186C" w:rsidRDefault="009A4012" w:rsidP="009A4012">
                            <w:pPr>
                              <w:spacing w:after="0" w:line="240" w:lineRule="auto"/>
                              <w:rPr>
                                <w:rFonts w:ascii="Twinkl Cursive Looped" w:eastAsia="Calibri" w:hAnsi="Twinkl Cursive Looped" w:cs="Calibri"/>
                                <w:b/>
                                <w:bCs/>
                                <w:color w:val="2F5496" w:themeColor="accent1" w:themeShade="BF"/>
                                <w:sz w:val="20"/>
                                <w:szCs w:val="20"/>
                              </w:rPr>
                            </w:pPr>
                            <w:r w:rsidRPr="0003186C">
                              <w:rPr>
                                <w:rFonts w:ascii="Twinkl Cursive Looped" w:eastAsia="Calibri" w:hAnsi="Twinkl Cursive Looped" w:cs="Calibri"/>
                                <w:b/>
                                <w:bCs/>
                                <w:color w:val="2F5496" w:themeColor="accent1" w:themeShade="BF"/>
                                <w:sz w:val="20"/>
                                <w:szCs w:val="20"/>
                              </w:rPr>
                              <w:t>If you wish to contact them, you can do so via the school email:</w:t>
                            </w:r>
                            <w:r>
                              <w:rPr>
                                <w:rFonts w:ascii="Twinkl Cursive Looped" w:eastAsia="Calibri" w:hAnsi="Twinkl Cursive Looped" w:cs="Calibri"/>
                                <w:b/>
                                <w:bCs/>
                                <w:color w:val="2F5496" w:themeColor="accent1" w:themeShade="BF"/>
                                <w:sz w:val="20"/>
                                <w:szCs w:val="20"/>
                              </w:rPr>
                              <w:t xml:space="preserve"> </w:t>
                            </w:r>
                            <w:hyperlink r:id="rId20" w:history="1">
                              <w:r w:rsidRPr="00CD70D6">
                                <w:rPr>
                                  <w:rStyle w:val="Hyperlink"/>
                                  <w:rFonts w:ascii="Twinkl Cursive Looped" w:eastAsia="Calibri" w:hAnsi="Twinkl Cursive Looped" w:cs="Calibri"/>
                                  <w:b/>
                                  <w:bCs/>
                                  <w:sz w:val="20"/>
                                  <w:szCs w:val="20"/>
                                </w:rPr>
                                <w:t>communication.stpauls@ldst.org.uk</w:t>
                              </w:r>
                            </w:hyperlink>
                            <w:r>
                              <w:rPr>
                                <w:rFonts w:ascii="Twinkl Cursive Looped" w:eastAsia="Calibri" w:hAnsi="Twinkl Cursive Looped" w:cs="Calibri"/>
                                <w:b/>
                                <w:bCs/>
                                <w:color w:val="2F5496" w:themeColor="accent1" w:themeShade="BF"/>
                                <w:sz w:val="20"/>
                                <w:szCs w:val="20"/>
                              </w:rPr>
                              <w:t xml:space="preserve"> </w:t>
                            </w:r>
                          </w:p>
                          <w:p w14:paraId="43E9C8D9" w14:textId="698BD8ED" w:rsidR="007071DF" w:rsidRPr="007071DF" w:rsidRDefault="007071DF" w:rsidP="00013E53">
                            <w:pPr>
                              <w:spacing w:after="0" w:line="240" w:lineRule="auto"/>
                              <w:rPr>
                                <w:rFonts w:ascii="Twinkl Cursive Looped" w:eastAsia="Calibri" w:hAnsi="Twinkl Cursive Looped" w:cs="Calibri"/>
                                <w:b/>
                                <w:bCs/>
                                <w:color w:val="FF0000"/>
                                <w:sz w:val="21"/>
                                <w:szCs w:val="21"/>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C984" id="Rectangle 454580274" o:spid="_x0000_s1039" style="position:absolute;left:0;text-align:left;margin-left:307.5pt;margin-top:185.1pt;width:248.7pt;height:182.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" fillcolor="#e2efd9 [665]" strokecolor="#002060" strokeweight="3pt">
                <v:textbox>
                  <w:txbxContent>
                    <w:p w14:paraId="669CBBA1" w14:textId="45489FA8" w:rsidR="007071DF" w:rsidRPr="00610FC8" w:rsidRDefault="00B672AA" w:rsidP="00013E53">
                      <w:pPr>
                        <w:spacing w:after="0" w:line="240" w:lineRule="auto"/>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31863615"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Chair of Governors – Mrs J Lavin</w:t>
                      </w:r>
                    </w:p>
                    <w:p w14:paraId="04D58EDC"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Head Teacher – Mrs K Mowbray</w:t>
                      </w:r>
                    </w:p>
                    <w:p w14:paraId="0FD64F7D"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Staff Governor – Mr A Rigby</w:t>
                      </w:r>
                    </w:p>
                    <w:p w14:paraId="2BB41F6A" w14:textId="77777777" w:rsidR="009A4012" w:rsidRPr="0003186C" w:rsidRDefault="009A4012" w:rsidP="009A4012">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Parent Governor – Caroline Faleti</w:t>
                      </w:r>
                    </w:p>
                    <w:p w14:paraId="3825F768" w14:textId="77777777" w:rsidR="009A4012" w:rsidRPr="0003186C" w:rsidRDefault="009A4012" w:rsidP="009A4012">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Parent Governor – Jimena Hill</w:t>
                      </w:r>
                    </w:p>
                    <w:p w14:paraId="239118B7"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Foundation Governors –</w:t>
                      </w:r>
                      <w:r>
                        <w:rPr>
                          <w:rFonts w:asciiTheme="minorHAnsi" w:eastAsia="Calibri" w:hAnsiTheme="minorHAnsi" w:cstheme="minorHAnsi"/>
                          <w:b/>
                          <w:bCs/>
                          <w:color w:val="2F5496" w:themeColor="accent1" w:themeShade="BF"/>
                          <w:sz w:val="20"/>
                          <w:szCs w:val="20"/>
                        </w:rPr>
                        <w:tab/>
                        <w:t>Lucy Haigh</w:t>
                      </w:r>
                    </w:p>
                    <w:p w14:paraId="106DE658"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Jan Lavin</w:t>
                      </w:r>
                    </w:p>
                    <w:p w14:paraId="632A8AD8" w14:textId="77777777" w:rsidR="009A4012" w:rsidRPr="0003186C" w:rsidRDefault="009A4012" w:rsidP="009A4012">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Ann Birch</w:t>
                      </w:r>
                    </w:p>
                    <w:p w14:paraId="721D683E" w14:textId="77777777" w:rsidR="009A4012" w:rsidRPr="0003186C" w:rsidRDefault="009A4012" w:rsidP="009A4012">
                      <w:pPr>
                        <w:spacing w:after="0" w:line="240" w:lineRule="auto"/>
                        <w:rPr>
                          <w:rFonts w:ascii="Twinkl Cursive Looped" w:eastAsia="Calibri" w:hAnsi="Twinkl Cursive Looped" w:cs="Calibri"/>
                          <w:b/>
                          <w:bCs/>
                          <w:color w:val="2F5496" w:themeColor="accent1" w:themeShade="BF"/>
                          <w:sz w:val="20"/>
                          <w:szCs w:val="20"/>
                        </w:rPr>
                      </w:pPr>
                      <w:r w:rsidRPr="0003186C">
                        <w:rPr>
                          <w:rFonts w:ascii="Twinkl Cursive Looped" w:eastAsia="Calibri" w:hAnsi="Twinkl Cursive Looped" w:cs="Calibri"/>
                          <w:b/>
                          <w:bCs/>
                          <w:color w:val="2F5496" w:themeColor="accent1" w:themeShade="BF"/>
                          <w:sz w:val="20"/>
                          <w:szCs w:val="20"/>
                        </w:rPr>
                        <w:t>If you wish to contact them, you can do so via the school email:</w:t>
                      </w:r>
                      <w:r>
                        <w:rPr>
                          <w:rFonts w:ascii="Twinkl Cursive Looped" w:eastAsia="Calibri" w:hAnsi="Twinkl Cursive Looped" w:cs="Calibri"/>
                          <w:b/>
                          <w:bCs/>
                          <w:color w:val="2F5496" w:themeColor="accent1" w:themeShade="BF"/>
                          <w:sz w:val="20"/>
                          <w:szCs w:val="20"/>
                        </w:rPr>
                        <w:t xml:space="preserve"> </w:t>
                      </w:r>
                      <w:hyperlink r:id="rId22" w:history="1">
                        <w:r w:rsidRPr="00CD70D6">
                          <w:rPr>
                            <w:rStyle w:val="Hyperlink"/>
                            <w:rFonts w:ascii="Twinkl Cursive Looped" w:eastAsia="Calibri" w:hAnsi="Twinkl Cursive Looped" w:cs="Calibri"/>
                            <w:b/>
                            <w:bCs/>
                            <w:sz w:val="20"/>
                            <w:szCs w:val="20"/>
                          </w:rPr>
                          <w:t>communication.stpauls@ldst.org.uk</w:t>
                        </w:r>
                      </w:hyperlink>
                      <w:r>
                        <w:rPr>
                          <w:rFonts w:ascii="Twinkl Cursive Looped" w:eastAsia="Calibri" w:hAnsi="Twinkl Cursive Looped" w:cs="Calibri"/>
                          <w:b/>
                          <w:bCs/>
                          <w:color w:val="2F5496" w:themeColor="accent1" w:themeShade="BF"/>
                          <w:sz w:val="20"/>
                          <w:szCs w:val="20"/>
                        </w:rPr>
                        <w:t xml:space="preserve"> </w:t>
                      </w:r>
                    </w:p>
                    <w:p w14:paraId="43E9C8D9" w14:textId="698BD8ED" w:rsidR="007071DF" w:rsidRPr="007071DF" w:rsidRDefault="007071DF" w:rsidP="00013E53">
                      <w:pPr>
                        <w:spacing w:after="0" w:line="240" w:lineRule="auto"/>
                        <w:rPr>
                          <w:rFonts w:ascii="Twinkl Cursive Looped" w:eastAsia="Calibri" w:hAnsi="Twinkl Cursive Looped" w:cs="Calibri"/>
                          <w:b/>
                          <w:bCs/>
                          <w:color w:val="FF0000"/>
                          <w:sz w:val="21"/>
                          <w:szCs w:val="21"/>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v:textbox>
                <w10:wrap type="tight" anchorx="page"/>
              </v:rect>
            </w:pict>
          </mc:Fallback>
        </mc:AlternateContent>
      </w:r>
      <w:r w:rsidRPr="00B672AA">
        <w:rPr>
          <w:rFonts w:ascii="Trebuchet MS" w:eastAsia="Times New Roman" w:hAnsi="Trebuchet MS"/>
          <w:i/>
          <w:iCs/>
          <w:noProof/>
          <w:color w:val="333333"/>
          <w:sz w:val="21"/>
          <w:szCs w:val="21"/>
          <w:lang w:eastAsia="en-GB"/>
        </w:rPr>
        <w:drawing>
          <wp:inline distT="0" distB="0" distL="0" distR="0" wp14:anchorId="71BBB59E" wp14:editId="7A44AC2A">
            <wp:extent cx="4434840" cy="2239645"/>
            <wp:effectExtent l="0" t="0" r="3810" b="8255"/>
            <wp:docPr id="436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720" name=""/>
                    <pic:cNvPicPr/>
                  </pic:nvPicPr>
                  <pic:blipFill>
                    <a:blip r:embed="rId23"/>
                    <a:stretch>
                      <a:fillRect/>
                    </a:stretch>
                  </pic:blipFill>
                  <pic:spPr>
                    <a:xfrm>
                      <a:off x="0" y="0"/>
                      <a:ext cx="4434840" cy="2239645"/>
                    </a:xfrm>
                    <a:prstGeom prst="rect">
                      <a:avLst/>
                    </a:prstGeom>
                  </pic:spPr>
                </pic:pic>
              </a:graphicData>
            </a:graphic>
          </wp:inline>
        </w:drawing>
      </w:r>
    </w:p>
    <w:p w14:paraId="5650F67A" w14:textId="09057A07" w:rsidR="00B672AA" w:rsidRDefault="009D53B4" w:rsidP="00B672AA">
      <w:pPr>
        <w:shd w:val="clear" w:color="auto" w:fill="FFFFFF"/>
        <w:spacing w:after="0" w:line="240" w:lineRule="auto"/>
        <w:jc w:val="center"/>
        <w:rPr>
          <w:rFonts w:ascii="Trebuchet MS" w:eastAsia="Times New Roman" w:hAnsi="Trebuchet MS"/>
          <w:i/>
          <w:iCs/>
          <w:color w:val="333333"/>
          <w:sz w:val="21"/>
          <w:szCs w:val="21"/>
          <w:lang w:eastAsia="en-GB"/>
        </w:rPr>
      </w:pPr>
      <w:r w:rsidRPr="0066683C">
        <w:rPr>
          <w:rFonts w:ascii="Twinkl Cursive Looped Regular" w:eastAsiaTheme="minorEastAsia" w:hAnsi="Twinkl Cursive Looped Regular" w:cstheme="minorBidi"/>
          <w:b/>
          <w:bCs/>
          <w:noProof/>
          <w:kern w:val="2"/>
          <w:sz w:val="24"/>
          <w:szCs w:val="24"/>
          <w:lang w:eastAsia="en-GB"/>
          <w14:ligatures w14:val="standardContextual"/>
        </w:rPr>
        <mc:AlternateContent>
          <mc:Choice Requires="wps">
            <w:drawing>
              <wp:anchor distT="0" distB="0" distL="114300" distR="114300" simplePos="0" relativeHeight="251610624" behindDoc="0" locked="0" layoutInCell="1" allowOverlap="1" wp14:anchorId="0160DBD2" wp14:editId="04563138">
                <wp:simplePos x="0" y="0"/>
                <wp:positionH relativeFrom="page">
                  <wp:posOffset>430530</wp:posOffset>
                </wp:positionH>
                <wp:positionV relativeFrom="paragraph">
                  <wp:posOffset>2503170</wp:posOffset>
                </wp:positionV>
                <wp:extent cx="6638290" cy="2030730"/>
                <wp:effectExtent l="19050" t="19050" r="10160" b="26670"/>
                <wp:wrapNone/>
                <wp:docPr id="1991433485" name="Rectangle 1991433485"/>
                <wp:cNvGraphicFramePr/>
                <a:graphic xmlns:a="http://schemas.openxmlformats.org/drawingml/2006/main">
                  <a:graphicData uri="http://schemas.microsoft.com/office/word/2010/wordprocessingShape">
                    <wps:wsp>
                      <wps:cNvSpPr/>
                      <wps:spPr>
                        <a:xfrm>
                          <a:off x="0" y="0"/>
                          <a:ext cx="6638290" cy="203073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25"/>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week !</w:t>
                            </w:r>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0DBD2" id="Rectangle 1991433485" o:spid="_x0000_s1040" style="position:absolute;left:0;text-align:left;margin-left:33.9pt;margin-top:197.1pt;width:522.7pt;height:159.9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" fillcolor="#e2efd9 [665]" strokecolor="#002060" strokeweight="3pt">
                <v:textbo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25"/>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week !</w:t>
                      </w:r>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v:textbox>
                <w10:wrap anchorx="page"/>
              </v:rect>
            </w:pict>
          </mc:Fallback>
        </mc:AlternateContent>
      </w:r>
      <w:r w:rsidRPr="00B019A8">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18816" behindDoc="1" locked="0" layoutInCell="1" allowOverlap="1" wp14:anchorId="7F54EA79" wp14:editId="1DA6EF05">
                <wp:simplePos x="0" y="0"/>
                <wp:positionH relativeFrom="margin">
                  <wp:posOffset>250190</wp:posOffset>
                </wp:positionH>
                <wp:positionV relativeFrom="paragraph">
                  <wp:posOffset>102870</wp:posOffset>
                </wp:positionV>
                <wp:extent cx="3387090" cy="2261870"/>
                <wp:effectExtent l="95250" t="95250" r="99060" b="100330"/>
                <wp:wrapTight wrapText="bothSides">
                  <wp:wrapPolygon edited="0">
                    <wp:start x="-607" y="-910"/>
                    <wp:lineTo x="-607" y="22376"/>
                    <wp:lineTo x="22110" y="22376"/>
                    <wp:lineTo x="22110" y="-910"/>
                    <wp:lineTo x="-607" y="-910"/>
                  </wp:wrapPolygon>
                </wp:wrapTight>
                <wp:docPr id="39" name="Rectangle 39"/>
                <wp:cNvGraphicFramePr/>
                <a:graphic xmlns:a="http://schemas.openxmlformats.org/drawingml/2006/main">
                  <a:graphicData uri="http://schemas.microsoft.com/office/word/2010/wordprocessingShape">
                    <wps:wsp>
                      <wps:cNvSpPr/>
                      <wps:spPr>
                        <a:xfrm>
                          <a:off x="0" y="0"/>
                          <a:ext cx="3387090" cy="2261870"/>
                        </a:xfrm>
                        <a:prstGeom prst="rect">
                          <a:avLst/>
                        </a:prstGeom>
                        <a:solidFill>
                          <a:schemeClr val="accent6">
                            <a:lumMod val="20000"/>
                            <a:lumOff val="80000"/>
                          </a:schemeClr>
                        </a:solidFill>
                        <a:ln w="38100" cap="flat" cmpd="sng" algn="ctr">
                          <a:solidFill>
                            <a:srgbClr val="002060"/>
                          </a:solidFill>
                          <a:prstDash val="solid"/>
                          <a:miter lim="800000"/>
                        </a:ln>
                        <a:effectLst>
                          <a:glow rad="63500">
                            <a:schemeClr val="accent1">
                              <a:satMod val="175000"/>
                              <a:alpha val="40000"/>
                            </a:schemeClr>
                          </a:glow>
                        </a:effectLst>
                      </wps:spPr>
                      <wps:txb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4EA79" id="Rectangle 39" o:spid="_x0000_s1041" style="position:absolute;left:0;text-align:left;margin-left:19.7pt;margin-top:8.1pt;width:266.7pt;height:178.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" fillcolor="#e2efd9 [665]" strokecolor="#002060" strokeweight="3pt">
                <v:textbo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v:textbox>
                <w10:wrap type="tight" anchorx="margin"/>
              </v:rect>
            </w:pict>
          </mc:Fallback>
        </mc:AlternateContent>
      </w:r>
    </w:p>
    <w:p w14:paraId="284765F5" w14:textId="665FAA0C"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06E05C25" w14:textId="2C8A28C9"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2105868F" w14:textId="7F0B7F93" w:rsidR="00B672AA" w:rsidRDefault="00A32F80"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722240" behindDoc="0" locked="0" layoutInCell="1" allowOverlap="1" wp14:anchorId="4DCF0347" wp14:editId="3DC0D449">
                <wp:simplePos x="0" y="0"/>
                <wp:positionH relativeFrom="column">
                  <wp:posOffset>3004820</wp:posOffset>
                </wp:positionH>
                <wp:positionV relativeFrom="paragraph">
                  <wp:posOffset>7620</wp:posOffset>
                </wp:positionV>
                <wp:extent cx="3604260" cy="1036320"/>
                <wp:effectExtent l="0" t="0" r="15240" b="11430"/>
                <wp:wrapNone/>
                <wp:docPr id="1535854368" name="Text Box 31"/>
                <wp:cNvGraphicFramePr/>
                <a:graphic xmlns:a="http://schemas.openxmlformats.org/drawingml/2006/main">
                  <a:graphicData uri="http://schemas.microsoft.com/office/word/2010/wordprocessingShape">
                    <wps:wsp>
                      <wps:cNvSpPr txBox="1"/>
                      <wps:spPr>
                        <a:xfrm>
                          <a:off x="0" y="0"/>
                          <a:ext cx="3604260" cy="1036320"/>
                        </a:xfrm>
                        <a:prstGeom prst="rect">
                          <a:avLst/>
                        </a:prstGeom>
                        <a:solidFill>
                          <a:schemeClr val="lt1"/>
                        </a:solidFill>
                        <a:ln w="6350">
                          <a:solidFill>
                            <a:prstClr val="black"/>
                          </a:solidFill>
                        </a:ln>
                      </wps:spPr>
                      <wps:txbx>
                        <w:txbxContent>
                          <w:p w14:paraId="3DFF4065" w14:textId="7103C975" w:rsidR="002754B1" w:rsidRDefault="00EE2F8A">
                            <w:r>
                              <w:rPr>
                                <w:noProof/>
                              </w:rPr>
                              <w:drawing>
                                <wp:inline distT="0" distB="0" distL="0" distR="0" wp14:anchorId="395476DB" wp14:editId="12D3C98F">
                                  <wp:extent cx="3345180" cy="937089"/>
                                  <wp:effectExtent l="0" t="0" r="7620" b="0"/>
                                  <wp:docPr id="204429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93674" name=""/>
                                          <pic:cNvPicPr/>
                                        </pic:nvPicPr>
                                        <pic:blipFill>
                                          <a:blip r:embed="rId28"/>
                                          <a:stretch>
                                            <a:fillRect/>
                                          </a:stretch>
                                        </pic:blipFill>
                                        <pic:spPr>
                                          <a:xfrm>
                                            <a:off x="0" y="0"/>
                                            <a:ext cx="3375042" cy="945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F0347" id="Text Box 31" o:spid="_x0000_s1042" type="#_x0000_t202" style="position:absolute;margin-left:236.6pt;margin-top:.6pt;width:283.8pt;height:81.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" fillcolor="white [3201]" strokeweight=".5pt">
                <v:textbox>
                  <w:txbxContent>
                    <w:p w14:paraId="3DFF4065" w14:textId="7103C975" w:rsidR="002754B1" w:rsidRDefault="00EE2F8A">
                      <w:r>
                        <w:rPr>
                          <w:noProof/>
                        </w:rPr>
                        <w:drawing>
                          <wp:inline distT="0" distB="0" distL="0" distR="0" wp14:anchorId="395476DB" wp14:editId="12D3C98F">
                            <wp:extent cx="3345180" cy="937089"/>
                            <wp:effectExtent l="0" t="0" r="7620" b="0"/>
                            <wp:docPr id="204429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93674" name=""/>
                                    <pic:cNvPicPr/>
                                  </pic:nvPicPr>
                                  <pic:blipFill>
                                    <a:blip r:embed="rId28"/>
                                    <a:stretch>
                                      <a:fillRect/>
                                    </a:stretch>
                                  </pic:blipFill>
                                  <pic:spPr>
                                    <a:xfrm>
                                      <a:off x="0" y="0"/>
                                      <a:ext cx="3375042" cy="945454"/>
                                    </a:xfrm>
                                    <a:prstGeom prst="rect">
                                      <a:avLst/>
                                    </a:prstGeom>
                                  </pic:spPr>
                                </pic:pic>
                              </a:graphicData>
                            </a:graphic>
                          </wp:inline>
                        </w:drawing>
                      </w:r>
                    </w:p>
                  </w:txbxContent>
                </v:textbox>
              </v:shape>
            </w:pict>
          </mc:Fallback>
        </mc:AlternateContent>
      </w:r>
    </w:p>
    <w:p w14:paraId="26C672EC" w14:textId="007AFB40" w:rsidR="00C92464" w:rsidRDefault="00C92464"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27095FCD" w14:textId="15F12F9F" w:rsidR="001B59B9" w:rsidRDefault="001B59B9"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3937B310" w14:textId="04AB60DC" w:rsidR="00184276" w:rsidRDefault="002466AF"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5D2D405F" w14:textId="3F18217C"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4E1B7CE7" w14:textId="52BBC383"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3ECDCD26" w14:textId="56CC5121" w:rsidR="00263448" w:rsidRDefault="00263448" w:rsidP="008E4170">
      <w:pPr>
        <w:shd w:val="clear" w:color="auto" w:fill="FFFFFF"/>
        <w:spacing w:after="0" w:line="240" w:lineRule="auto"/>
        <w:rPr>
          <w:rFonts w:ascii="Trebuchet MS" w:eastAsia="Times New Roman" w:hAnsi="Trebuchet MS"/>
          <w:i/>
          <w:iCs/>
          <w:color w:val="333333"/>
          <w:sz w:val="21"/>
          <w:szCs w:val="21"/>
          <w:lang w:eastAsia="en-GB"/>
        </w:rPr>
      </w:pPr>
    </w:p>
    <w:p w14:paraId="7BC030E1" w14:textId="54D5F248"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56FF3E7" w14:textId="60A409AB"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01E5AD0E" w14:textId="10C2664A"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ED59EFF" w14:textId="10CF66AE"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0D7C39">
        <w:rPr>
          <w:rFonts w:ascii="Twinkl" w:eastAsia="Times New Roman" w:hAnsi="Twinkl"/>
          <w:b/>
          <w:bCs/>
          <w:noProof/>
          <w:kern w:val="2"/>
          <w:sz w:val="24"/>
          <w:szCs w:val="24"/>
          <w:lang w:eastAsia="en-GB"/>
          <w14:ligatures w14:val="standardContextual"/>
        </w:rPr>
        <mc:AlternateContent>
          <mc:Choice Requires="wps">
            <w:drawing>
              <wp:anchor distT="0" distB="0" distL="114300" distR="114300" simplePos="0" relativeHeight="251703808" behindDoc="1" locked="0" layoutInCell="1" allowOverlap="1" wp14:anchorId="598736C8" wp14:editId="1298324B">
                <wp:simplePos x="0" y="0"/>
                <wp:positionH relativeFrom="page">
                  <wp:posOffset>483870</wp:posOffset>
                </wp:positionH>
                <wp:positionV relativeFrom="paragraph">
                  <wp:posOffset>222885</wp:posOffset>
                </wp:positionV>
                <wp:extent cx="6595110" cy="2579370"/>
                <wp:effectExtent l="19050" t="19050" r="15240" b="11430"/>
                <wp:wrapTight wrapText="bothSides">
                  <wp:wrapPolygon edited="0">
                    <wp:start x="-62" y="-160"/>
                    <wp:lineTo x="-62" y="21536"/>
                    <wp:lineTo x="21588" y="21536"/>
                    <wp:lineTo x="21588" y="-160"/>
                    <wp:lineTo x="-62" y="-160"/>
                  </wp:wrapPolygon>
                </wp:wrapTight>
                <wp:docPr id="1082260363" name="Rectangle 2"/>
                <wp:cNvGraphicFramePr/>
                <a:graphic xmlns:a="http://schemas.openxmlformats.org/drawingml/2006/main">
                  <a:graphicData uri="http://schemas.microsoft.com/office/word/2010/wordprocessingShape">
                    <wps:wsp>
                      <wps:cNvSpPr/>
                      <wps:spPr>
                        <a:xfrm>
                          <a:off x="0" y="0"/>
                          <a:ext cx="6595110" cy="2579370"/>
                        </a:xfrm>
                        <a:prstGeom prst="rect">
                          <a:avLst/>
                        </a:prstGeom>
                        <a:solidFill>
                          <a:schemeClr val="accent6">
                            <a:lumMod val="20000"/>
                            <a:lumOff val="80000"/>
                          </a:schemeClr>
                        </a:solidFill>
                        <a:ln w="38100" cap="flat" cmpd="sng" algn="ctr">
                          <a:solidFill>
                            <a:srgbClr val="4472C4">
                              <a:lumMod val="75000"/>
                            </a:srgbClr>
                          </a:solidFill>
                          <a:prstDash val="solid"/>
                          <a:miter lim="800000"/>
                        </a:ln>
                        <a:effectLst/>
                      </wps:spPr>
                      <wps:txb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 xml:space="preserve">There are government guidelines for schools and nurseries, these say when children should be kept off school and when they shouldn't.  </w:t>
                            </w:r>
                            <w:hyperlink r:id="rId29"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or nursery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36C8" id="Rectangle 2" o:spid="_x0000_s1043" style="position:absolute;margin-left:38.1pt;margin-top:17.55pt;width:519.3pt;height:20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" fillcolor="#e2efd9 [665]" strokecolor="#2f5597" strokeweight="3pt">
                <v:textbo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 xml:space="preserve">There are government guidelines for schools and nurseries, these say when children should be kept off school and when they shouldn't.  </w:t>
                      </w:r>
                      <w:hyperlink r:id="rId31"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or nursery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v:textbox>
                <w10:wrap type="tight" anchorx="page"/>
              </v:rect>
            </w:pict>
          </mc:Fallback>
        </mc:AlternateContent>
      </w:r>
    </w:p>
    <w:p w14:paraId="104262C9" w14:textId="061939EA"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B7AFCFB" w14:textId="1F98CC48"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79FFB902" w14:textId="0F1C8177"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04B5D8B2" w14:textId="16023D9D"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8F179D">
        <w:rPr>
          <w:rFonts w:ascii="Trebuchet MS" w:eastAsia="Times New Roman" w:hAnsi="Trebuchet MS"/>
          <w:i/>
          <w:iCs/>
          <w:noProof/>
          <w:color w:val="333333"/>
          <w:sz w:val="21"/>
          <w:szCs w:val="21"/>
          <w:lang w:eastAsia="en-GB"/>
        </w:rPr>
        <mc:AlternateContent>
          <mc:Choice Requires="wps">
            <w:drawing>
              <wp:anchor distT="45720" distB="45720" distL="114300" distR="114300" simplePos="0" relativeHeight="251675136" behindDoc="1" locked="0" layoutInCell="1" allowOverlap="1" wp14:anchorId="1F897382" wp14:editId="4CBB6737">
                <wp:simplePos x="0" y="0"/>
                <wp:positionH relativeFrom="page">
                  <wp:align>center</wp:align>
                </wp:positionH>
                <wp:positionV relativeFrom="paragraph">
                  <wp:posOffset>313690</wp:posOffset>
                </wp:positionV>
                <wp:extent cx="6657975" cy="666750"/>
                <wp:effectExtent l="19050" t="19050" r="28575" b="19050"/>
                <wp:wrapTight wrapText="bothSides">
                  <wp:wrapPolygon edited="0">
                    <wp:start x="-62" y="-617"/>
                    <wp:lineTo x="-62" y="21600"/>
                    <wp:lineTo x="21631" y="21600"/>
                    <wp:lineTo x="21631" y="-617"/>
                    <wp:lineTo x="-62" y="-617"/>
                  </wp:wrapPolygon>
                </wp:wrapTight>
                <wp:docPr id="1763087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6750"/>
                        </a:xfrm>
                        <a:prstGeom prst="rect">
                          <a:avLst/>
                        </a:prstGeom>
                        <a:solidFill>
                          <a:schemeClr val="accent6">
                            <a:lumMod val="20000"/>
                            <a:lumOff val="80000"/>
                          </a:schemeClr>
                        </a:solidFill>
                        <a:ln w="38100">
                          <a:solidFill>
                            <a:srgbClr val="0070C0"/>
                          </a:solidFill>
                          <a:miter lim="800000"/>
                          <a:headEnd/>
                          <a:tailEnd/>
                        </a:ln>
                      </wps:spPr>
                      <wps:txbx>
                        <w:txbxContent>
                          <w:p w14:paraId="258802AC" w14:textId="77777777"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we are a nut free school,</w:t>
                            </w:r>
                            <w:r w:rsidRPr="006D52F5">
                              <w:rPr>
                                <w:rFonts w:ascii="Twinkl Cursive Looped" w:hAnsi="Twinkl Cursive Looped"/>
                                <w:color w:val="FF0000"/>
                                <w:sz w:val="20"/>
                                <w:szCs w:val="20"/>
                              </w:rPr>
                              <w:t xml:space="preserve"> we have children in school with nut allergies, therefore 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7382" id="Text Box 2" o:spid="_x0000_s1044" type="#_x0000_t202" style="position:absolute;margin-left:0;margin-top:24.7pt;width:524.25pt;height:52.5pt;z-index:-251641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" fillcolor="#e2efd9 [665]" strokecolor="#0070c0" strokeweight="3pt">
                <v:textbox>
                  <w:txbxContent>
                    <w:p w14:paraId="258802AC" w14:textId="77777777"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we are a nut free school,</w:t>
                      </w:r>
                      <w:r w:rsidRPr="006D52F5">
                        <w:rPr>
                          <w:rFonts w:ascii="Twinkl Cursive Looped" w:hAnsi="Twinkl Cursive Looped"/>
                          <w:color w:val="FF0000"/>
                          <w:sz w:val="20"/>
                          <w:szCs w:val="20"/>
                        </w:rPr>
                        <w:t xml:space="preserve"> we have children in school with nut allergies, therefore 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v:textbox>
                <w10:wrap type="tight" anchorx="page"/>
              </v:shape>
            </w:pict>
          </mc:Fallback>
        </mc:AlternateContent>
      </w:r>
    </w:p>
    <w:p w14:paraId="5A71E956" w14:textId="180F7921"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8928" behindDoc="0" locked="0" layoutInCell="1" allowOverlap="1" wp14:anchorId="1DAF1E44" wp14:editId="10433F4B">
                <wp:simplePos x="0" y="0"/>
                <wp:positionH relativeFrom="margin">
                  <wp:posOffset>3634740</wp:posOffset>
                </wp:positionH>
                <wp:positionV relativeFrom="paragraph">
                  <wp:posOffset>962660</wp:posOffset>
                </wp:positionV>
                <wp:extent cx="3162300" cy="4415790"/>
                <wp:effectExtent l="19050" t="19050" r="38100" b="41910"/>
                <wp:wrapNone/>
                <wp:docPr id="679471473" name="Text Box 679471473"/>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YOU are special, gifted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match ,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7073FCD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Please send to the school office by email :</w:t>
                            </w:r>
                            <w:r w:rsidR="00EF0592">
                              <w:rPr>
                                <w:rFonts w:ascii="Twinkl Cursive Looped" w:eastAsia="Times New Roman" w:hAnsi="Twinkl Cursive Looped"/>
                                <w:b/>
                                <w:bCs/>
                                <w:color w:val="1F3864" w:themeColor="accent1" w:themeShade="80"/>
                              </w:rPr>
                              <w:t xml:space="preserve"> </w:t>
                            </w:r>
                            <w:hyperlink r:id="rId32" w:history="1">
                              <w:r w:rsidR="00EF0592" w:rsidRPr="00CD70D6">
                                <w:rPr>
                                  <w:rStyle w:val="Hyperlink"/>
                                  <w:rFonts w:ascii="Twinkl Cursive Looped" w:eastAsia="Calibri" w:hAnsi="Twinkl Cursive Looped" w:cs="Calibri"/>
                                  <w:b/>
                                  <w:bCs/>
                                  <w:sz w:val="20"/>
                                  <w:szCs w:val="20"/>
                                </w:rPr>
                                <w:t>communication.stpauls@ldst.org.uk</w:t>
                              </w:r>
                            </w:hyperlink>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3"/>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F1E44" id="Text Box 679471473" o:spid="_x0000_s1045" type="#_x0000_t202" style="position:absolute;margin-left:286.2pt;margin-top:75.8pt;width:249pt;height:347.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" fillcolor="#e2efd9 [665]" strokecolor="#0070c0" strokeweight="4.5pt">
                <v:textbo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YOU are special, gifted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match ,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7073FCD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Please send to the school office by email :</w:t>
                      </w:r>
                      <w:r w:rsidR="00EF0592">
                        <w:rPr>
                          <w:rFonts w:ascii="Twinkl Cursive Looped" w:eastAsia="Times New Roman" w:hAnsi="Twinkl Cursive Looped"/>
                          <w:b/>
                          <w:bCs/>
                          <w:color w:val="1F3864" w:themeColor="accent1" w:themeShade="80"/>
                        </w:rPr>
                        <w:t xml:space="preserve"> </w:t>
                      </w:r>
                      <w:hyperlink r:id="rId34" w:history="1">
                        <w:r w:rsidR="00EF0592" w:rsidRPr="00CD70D6">
                          <w:rPr>
                            <w:rStyle w:val="Hyperlink"/>
                            <w:rFonts w:ascii="Twinkl Cursive Looped" w:eastAsia="Calibri" w:hAnsi="Twinkl Cursive Looped" w:cs="Calibri"/>
                            <w:b/>
                            <w:bCs/>
                            <w:sz w:val="20"/>
                            <w:szCs w:val="20"/>
                          </w:rPr>
                          <w:t>communication.stpauls@ldst.org.uk</w:t>
                        </w:r>
                      </w:hyperlink>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3"/>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v:textbox>
                <w10:wrap anchorx="margin"/>
              </v:shape>
            </w:pict>
          </mc:Fallback>
        </mc:AlternateContent>
      </w: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6880" behindDoc="0" locked="0" layoutInCell="1" allowOverlap="1" wp14:anchorId="0A848799" wp14:editId="1FA67CC7">
                <wp:simplePos x="0" y="0"/>
                <wp:positionH relativeFrom="margin">
                  <wp:posOffset>311150</wp:posOffset>
                </wp:positionH>
                <wp:positionV relativeFrom="paragraph">
                  <wp:posOffset>981710</wp:posOffset>
                </wp:positionV>
                <wp:extent cx="3162300" cy="4415790"/>
                <wp:effectExtent l="19050" t="19050" r="38100" b="41910"/>
                <wp:wrapNone/>
                <wp:docPr id="1370172238" name="Text Box 1370172238"/>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35"/>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3DFE3882"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EE2F8A">
                              <w:rPr>
                                <w:rFonts w:ascii="Twinkl Cursive Looped" w:hAnsi="Twinkl Cursive Looped"/>
                                <w:b/>
                                <w:color w:val="1F3864" w:themeColor="accent1" w:themeShade="80"/>
                                <w:sz w:val="28"/>
                                <w:szCs w:val="28"/>
                              </w:rPr>
                              <w:t>27</w:t>
                            </w:r>
                            <w:r w:rsidR="00C950DD">
                              <w:rPr>
                                <w:rFonts w:ascii="Twinkl Cursive Looped" w:hAnsi="Twinkl Cursive Looped"/>
                                <w:b/>
                                <w:color w:val="1F3864" w:themeColor="accent1" w:themeShade="80"/>
                                <w:sz w:val="28"/>
                                <w:szCs w:val="28"/>
                              </w:rPr>
                              <w:t>.2.</w:t>
                            </w:r>
                            <w:r w:rsidR="003B7FF0">
                              <w:rPr>
                                <w:rFonts w:ascii="Twinkl Cursive Looped" w:hAnsi="Twinkl Cursive Looped"/>
                                <w:b/>
                                <w:color w:val="1F3864" w:themeColor="accent1" w:themeShade="80"/>
                                <w:sz w:val="28"/>
                                <w:szCs w:val="28"/>
                              </w:rPr>
                              <w:t xml:space="preserve">26      </w:t>
                            </w:r>
                            <w:r w:rsidR="00EE2F8A" w:rsidRPr="00EE2F8A">
                              <w:rPr>
                                <w:rFonts w:ascii="Twinkl Cursive Looped" w:hAnsi="Twinkl Cursive Looped"/>
                                <w:b/>
                                <w:color w:val="EE0000"/>
                                <w:sz w:val="28"/>
                                <w:szCs w:val="28"/>
                              </w:rPr>
                              <w:t>wee</w:t>
                            </w:r>
                            <w:r w:rsidR="003B7FF0" w:rsidRPr="00EE2F8A">
                              <w:rPr>
                                <w:rFonts w:ascii="Twinkl Cursive Looped" w:hAnsi="Twinkl Cursive Looped"/>
                                <w:b/>
                                <w:color w:val="EE0000"/>
                                <w:sz w:val="28"/>
                                <w:szCs w:val="28"/>
                              </w:rPr>
                              <w:t>k:</w:t>
                            </w:r>
                            <w:r w:rsidR="00EE2F8A" w:rsidRPr="00EE2F8A">
                              <w:rPr>
                                <w:rFonts w:ascii="Twinkl Cursive Looped" w:hAnsi="Twinkl Cursive Looped"/>
                                <w:b/>
                                <w:color w:val="EE0000"/>
                                <w:sz w:val="28"/>
                                <w:szCs w:val="28"/>
                              </w:rPr>
                              <w:t>6.3.26.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7CBAB9F5"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935376">
                              <w:rPr>
                                <w:rFonts w:ascii="Twinkl Cursive Looped" w:eastAsia="Times New Roman" w:hAnsi="Twinkl Cursive Looped"/>
                                <w:b/>
                                <w:bCs/>
                                <w:color w:val="1F3864" w:themeColor="accent1" w:themeShade="80"/>
                              </w:rPr>
                              <w:t>Auro</w:t>
                            </w:r>
                            <w:r w:rsidR="003859F1">
                              <w:rPr>
                                <w:rFonts w:ascii="Twinkl Cursive Looped" w:eastAsia="Times New Roman" w:hAnsi="Twinkl Cursive Looped"/>
                                <w:b/>
                                <w:bCs/>
                                <w:color w:val="1F3864" w:themeColor="accent1" w:themeShade="80"/>
                              </w:rPr>
                              <w:t>ra</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0FB81966"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1:</w:t>
                            </w:r>
                            <w:r w:rsidR="00EE2F8A">
                              <w:rPr>
                                <w:rFonts w:ascii="Twinkl Cursive Looped" w:eastAsia="Times New Roman" w:hAnsi="Twinkl Cursive Looped"/>
                                <w:b/>
                                <w:bCs/>
                                <w:color w:val="1F3864" w:themeColor="accent1" w:themeShade="80"/>
                              </w:rPr>
                              <w:t xml:space="preserve"> </w:t>
                            </w:r>
                            <w:r w:rsidR="00B80ED6">
                              <w:rPr>
                                <w:rFonts w:ascii="Twinkl Cursive Looped" w:eastAsia="Times New Roman" w:hAnsi="Twinkl Cursive Looped"/>
                                <w:b/>
                                <w:bCs/>
                                <w:color w:val="1F3864" w:themeColor="accent1" w:themeShade="80"/>
                              </w:rPr>
                              <w:t>T</w:t>
                            </w:r>
                            <w:r w:rsidR="003859F1">
                              <w:rPr>
                                <w:rFonts w:ascii="Twinkl Cursive Looped" w:eastAsia="Times New Roman" w:hAnsi="Twinkl Cursive Looped"/>
                                <w:b/>
                                <w:bCs/>
                                <w:color w:val="1F3864" w:themeColor="accent1" w:themeShade="80"/>
                              </w:rPr>
                              <w:t>heo</w:t>
                            </w:r>
                            <w:r w:rsidR="00B80ED6">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1:</w:t>
                            </w:r>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635BD95F"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B80ED6">
                              <w:rPr>
                                <w:rFonts w:ascii="Twinkl Cursive Looped" w:eastAsia="Times New Roman" w:hAnsi="Twinkl Cursive Looped"/>
                                <w:b/>
                                <w:bCs/>
                                <w:color w:val="1F3864" w:themeColor="accent1" w:themeShade="80"/>
                              </w:rPr>
                              <w:t>Charlie</w:t>
                            </w:r>
                            <w:r w:rsidR="003B7FF0">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2:</w:t>
                            </w:r>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23EC232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Theo</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3</w:t>
                            </w:r>
                            <w:r w:rsidR="00B80ED6">
                              <w:rPr>
                                <w:rFonts w:ascii="Twinkl Cursive Looped" w:eastAsia="Times New Roman" w:hAnsi="Twinkl Cursive Looped"/>
                                <w:b/>
                                <w:bCs/>
                                <w:color w:val="EE0000"/>
                              </w:rPr>
                              <w:t>:</w:t>
                            </w:r>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65CE9C3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607D9">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4:</w:t>
                            </w:r>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7CF7481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1938E0">
                              <w:rPr>
                                <w:rFonts w:ascii="Twinkl Cursive Looped" w:eastAsia="Times New Roman" w:hAnsi="Twinkl Cursive Looped"/>
                                <w:b/>
                                <w:bCs/>
                                <w:color w:val="1F3864" w:themeColor="accent1" w:themeShade="80"/>
                              </w:rPr>
                              <w:t>Layton</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5:</w:t>
                            </w:r>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497C2D7F"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4F67B0">
                              <w:rPr>
                                <w:rFonts w:ascii="Twinkl Cursive Looped" w:eastAsia="Times New Roman" w:hAnsi="Twinkl Cursive Looped"/>
                                <w:b/>
                                <w:bCs/>
                                <w:color w:val="1F3864" w:themeColor="accent1" w:themeShade="80"/>
                              </w:rPr>
                              <w:t>Alannah</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99" id="Text Box 1370172238" o:spid="_x0000_s1046" type="#_x0000_t202" style="position:absolute;margin-left:24.5pt;margin-top:77.3pt;width:249pt;height:347.7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" fillcolor="#e2efd9 [665]" strokecolor="#0070c0" strokeweight="4.5pt">
                <v:textbo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35"/>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3DFE3882"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EE2F8A">
                        <w:rPr>
                          <w:rFonts w:ascii="Twinkl Cursive Looped" w:hAnsi="Twinkl Cursive Looped"/>
                          <w:b/>
                          <w:color w:val="1F3864" w:themeColor="accent1" w:themeShade="80"/>
                          <w:sz w:val="28"/>
                          <w:szCs w:val="28"/>
                        </w:rPr>
                        <w:t>27</w:t>
                      </w:r>
                      <w:r w:rsidR="00C950DD">
                        <w:rPr>
                          <w:rFonts w:ascii="Twinkl Cursive Looped" w:hAnsi="Twinkl Cursive Looped"/>
                          <w:b/>
                          <w:color w:val="1F3864" w:themeColor="accent1" w:themeShade="80"/>
                          <w:sz w:val="28"/>
                          <w:szCs w:val="28"/>
                        </w:rPr>
                        <w:t>.2.</w:t>
                      </w:r>
                      <w:r w:rsidR="003B7FF0">
                        <w:rPr>
                          <w:rFonts w:ascii="Twinkl Cursive Looped" w:hAnsi="Twinkl Cursive Looped"/>
                          <w:b/>
                          <w:color w:val="1F3864" w:themeColor="accent1" w:themeShade="80"/>
                          <w:sz w:val="28"/>
                          <w:szCs w:val="28"/>
                        </w:rPr>
                        <w:t xml:space="preserve">26      </w:t>
                      </w:r>
                      <w:r w:rsidR="00EE2F8A" w:rsidRPr="00EE2F8A">
                        <w:rPr>
                          <w:rFonts w:ascii="Twinkl Cursive Looped" w:hAnsi="Twinkl Cursive Looped"/>
                          <w:b/>
                          <w:color w:val="EE0000"/>
                          <w:sz w:val="28"/>
                          <w:szCs w:val="28"/>
                        </w:rPr>
                        <w:t>wee</w:t>
                      </w:r>
                      <w:r w:rsidR="003B7FF0" w:rsidRPr="00EE2F8A">
                        <w:rPr>
                          <w:rFonts w:ascii="Twinkl Cursive Looped" w:hAnsi="Twinkl Cursive Looped"/>
                          <w:b/>
                          <w:color w:val="EE0000"/>
                          <w:sz w:val="28"/>
                          <w:szCs w:val="28"/>
                        </w:rPr>
                        <w:t>k:</w:t>
                      </w:r>
                      <w:r w:rsidR="00EE2F8A" w:rsidRPr="00EE2F8A">
                        <w:rPr>
                          <w:rFonts w:ascii="Twinkl Cursive Looped" w:hAnsi="Twinkl Cursive Looped"/>
                          <w:b/>
                          <w:color w:val="EE0000"/>
                          <w:sz w:val="28"/>
                          <w:szCs w:val="28"/>
                        </w:rPr>
                        <w:t>6.3.26.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7CBAB9F5"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935376">
                        <w:rPr>
                          <w:rFonts w:ascii="Twinkl Cursive Looped" w:eastAsia="Times New Roman" w:hAnsi="Twinkl Cursive Looped"/>
                          <w:b/>
                          <w:bCs/>
                          <w:color w:val="1F3864" w:themeColor="accent1" w:themeShade="80"/>
                        </w:rPr>
                        <w:t>Auro</w:t>
                      </w:r>
                      <w:r w:rsidR="003859F1">
                        <w:rPr>
                          <w:rFonts w:ascii="Twinkl Cursive Looped" w:eastAsia="Times New Roman" w:hAnsi="Twinkl Cursive Looped"/>
                          <w:b/>
                          <w:bCs/>
                          <w:color w:val="1F3864" w:themeColor="accent1" w:themeShade="80"/>
                        </w:rPr>
                        <w:t>ra</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0FB81966"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1:</w:t>
                      </w:r>
                      <w:r w:rsidR="00EE2F8A">
                        <w:rPr>
                          <w:rFonts w:ascii="Twinkl Cursive Looped" w:eastAsia="Times New Roman" w:hAnsi="Twinkl Cursive Looped"/>
                          <w:b/>
                          <w:bCs/>
                          <w:color w:val="1F3864" w:themeColor="accent1" w:themeShade="80"/>
                        </w:rPr>
                        <w:t xml:space="preserve"> </w:t>
                      </w:r>
                      <w:r w:rsidR="00B80ED6">
                        <w:rPr>
                          <w:rFonts w:ascii="Twinkl Cursive Looped" w:eastAsia="Times New Roman" w:hAnsi="Twinkl Cursive Looped"/>
                          <w:b/>
                          <w:bCs/>
                          <w:color w:val="1F3864" w:themeColor="accent1" w:themeShade="80"/>
                        </w:rPr>
                        <w:t>T</w:t>
                      </w:r>
                      <w:r w:rsidR="003859F1">
                        <w:rPr>
                          <w:rFonts w:ascii="Twinkl Cursive Looped" w:eastAsia="Times New Roman" w:hAnsi="Twinkl Cursive Looped"/>
                          <w:b/>
                          <w:bCs/>
                          <w:color w:val="1F3864" w:themeColor="accent1" w:themeShade="80"/>
                        </w:rPr>
                        <w:t>heo</w:t>
                      </w:r>
                      <w:r w:rsidR="00B80ED6">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1:</w:t>
                      </w:r>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635BD95F"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B80ED6">
                        <w:rPr>
                          <w:rFonts w:ascii="Twinkl Cursive Looped" w:eastAsia="Times New Roman" w:hAnsi="Twinkl Cursive Looped"/>
                          <w:b/>
                          <w:bCs/>
                          <w:color w:val="1F3864" w:themeColor="accent1" w:themeShade="80"/>
                        </w:rPr>
                        <w:t>Charlie</w:t>
                      </w:r>
                      <w:r w:rsidR="003B7FF0">
                        <w:rPr>
                          <w:rFonts w:ascii="Twinkl Cursive Looped" w:eastAsia="Times New Roman" w:hAnsi="Twinkl Cursive Looped"/>
                          <w:b/>
                          <w:bCs/>
                          <w:color w:val="1F3864" w:themeColor="accent1" w:themeShade="80"/>
                        </w:rPr>
                        <w:t xml:space="preserve">             </w:t>
                      </w:r>
                      <w:r w:rsidR="00EE2F8A">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2:</w:t>
                      </w:r>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23EC232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Theo</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3</w:t>
                      </w:r>
                      <w:r w:rsidR="00B80ED6">
                        <w:rPr>
                          <w:rFonts w:ascii="Twinkl Cursive Looped" w:eastAsia="Times New Roman" w:hAnsi="Twinkl Cursive Looped"/>
                          <w:b/>
                          <w:bCs/>
                          <w:color w:val="EE0000"/>
                        </w:rPr>
                        <w:t>:</w:t>
                      </w:r>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65CE9C3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607D9">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4:</w:t>
                      </w:r>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7CF7481D"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1938E0">
                        <w:rPr>
                          <w:rFonts w:ascii="Twinkl Cursive Looped" w:eastAsia="Times New Roman" w:hAnsi="Twinkl Cursive Looped"/>
                          <w:b/>
                          <w:bCs/>
                          <w:color w:val="1F3864" w:themeColor="accent1" w:themeShade="80"/>
                        </w:rPr>
                        <w:t>Layton</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5:</w:t>
                      </w:r>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497C2D7F"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4F67B0">
                        <w:rPr>
                          <w:rFonts w:ascii="Twinkl Cursive Looped" w:eastAsia="Times New Roman" w:hAnsi="Twinkl Cursive Looped"/>
                          <w:b/>
                          <w:bCs/>
                          <w:color w:val="1F3864" w:themeColor="accent1" w:themeShade="80"/>
                        </w:rPr>
                        <w:t>Alannah</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v:textbox>
                <w10:wrap anchorx="margin"/>
              </v:shape>
            </w:pict>
          </mc:Fallback>
        </mc:AlternateContent>
      </w:r>
    </w:p>
    <w:p w14:paraId="5D954C81" w14:textId="0BD3BA39" w:rsidR="00FB49BA" w:rsidRDefault="009D53B4" w:rsidP="007A15D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13682F96" w14:textId="1F6AFC6B" w:rsidR="00BA140C" w:rsidRDefault="0032326C" w:rsidP="0065469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0232219E" w14:textId="0EB3E351" w:rsidR="006B65BE" w:rsidRDefault="006B65BE" w:rsidP="0065469D">
      <w:pPr>
        <w:shd w:val="clear" w:color="auto" w:fill="FFFFFF"/>
        <w:spacing w:after="0" w:line="240" w:lineRule="auto"/>
        <w:rPr>
          <w:rFonts w:ascii="Trebuchet MS" w:eastAsia="Times New Roman" w:hAnsi="Trebuchet MS"/>
          <w:b/>
          <w:bCs/>
          <w:i/>
          <w:iCs/>
          <w:color w:val="333333"/>
          <w:sz w:val="21"/>
          <w:szCs w:val="21"/>
          <w:lang w:eastAsia="en-GB"/>
        </w:rPr>
      </w:pPr>
    </w:p>
    <w:p w14:paraId="5860708A" w14:textId="63E9C46B"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185BEB6A" w14:textId="63476ACC"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5ECC73F" w14:textId="253C9204"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05DF318" w14:textId="46D7BD4D"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4C508F69" w14:textId="3EBD04F8"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2BA620B4" w14:textId="78D62E8F"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2A08D179" w14:textId="0FC52377"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7F32BF6F" w14:textId="5277BAB2"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542E5899" w14:textId="68EF77BC" w:rsidR="00E712FD" w:rsidRDefault="009B5A9A" w:rsidP="00A7774E">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5920" behindDoc="0" locked="0" layoutInCell="1" allowOverlap="1" wp14:anchorId="27D167FC" wp14:editId="45D143D5">
                <wp:simplePos x="0" y="0"/>
                <wp:positionH relativeFrom="column">
                  <wp:posOffset>1460500</wp:posOffset>
                </wp:positionH>
                <wp:positionV relativeFrom="paragraph">
                  <wp:posOffset>5102860</wp:posOffset>
                </wp:positionV>
                <wp:extent cx="645160" cy="467360"/>
                <wp:effectExtent l="0" t="0" r="0" b="0"/>
                <wp:wrapNone/>
                <wp:docPr id="1248653769" name="Text Box 58"/>
                <wp:cNvGraphicFramePr/>
                <a:graphic xmlns:a="http://schemas.openxmlformats.org/drawingml/2006/main">
                  <a:graphicData uri="http://schemas.microsoft.com/office/word/2010/wordprocessingShape">
                    <wps:wsp>
                      <wps:cNvSpPr txBox="1"/>
                      <wps:spPr>
                        <a:xfrm>
                          <a:off x="0" y="0"/>
                          <a:ext cx="645160" cy="467360"/>
                        </a:xfrm>
                        <a:prstGeom prst="rect">
                          <a:avLst/>
                        </a:prstGeom>
                        <a:noFill/>
                        <a:ln w="6350">
                          <a:noFill/>
                        </a:ln>
                      </wps:spPr>
                      <wps:txbx>
                        <w:txbxContent>
                          <w:p w14:paraId="1289BF8B" w14:textId="65E4178F" w:rsidR="009B5A9A" w:rsidRDefault="009B5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167FC" id="Text Box 58" o:spid="_x0000_s1047" type="#_x0000_t202" style="position:absolute;margin-left:115pt;margin-top:401.8pt;width:50.8pt;height:36.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" filled="f" stroked="f" strokeweight=".5pt">
                <v:textbox>
                  <w:txbxContent>
                    <w:p w14:paraId="1289BF8B" w14:textId="65E4178F" w:rsidR="009B5A9A" w:rsidRDefault="009B5A9A"/>
                  </w:txbxContent>
                </v:textbox>
              </v:shape>
            </w:pict>
          </mc:Fallback>
        </mc:AlternateContent>
      </w:r>
      <w:r w:rsidR="0043539F">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1584" behindDoc="0" locked="0" layoutInCell="1" allowOverlap="1" wp14:anchorId="21D858A1" wp14:editId="6B2B217D">
                <wp:simplePos x="0" y="0"/>
                <wp:positionH relativeFrom="column">
                  <wp:posOffset>5982335</wp:posOffset>
                </wp:positionH>
                <wp:positionV relativeFrom="paragraph">
                  <wp:posOffset>3331210</wp:posOffset>
                </wp:positionV>
                <wp:extent cx="666750" cy="657860"/>
                <wp:effectExtent l="0" t="0" r="0" b="0"/>
                <wp:wrapNone/>
                <wp:docPr id="780690563" name="Text Box 42"/>
                <wp:cNvGraphicFramePr/>
                <a:graphic xmlns:a="http://schemas.openxmlformats.org/drawingml/2006/main">
                  <a:graphicData uri="http://schemas.microsoft.com/office/word/2010/wordprocessingShape">
                    <wps:wsp>
                      <wps:cNvSpPr txBox="1"/>
                      <wps:spPr>
                        <a:xfrm>
                          <a:off x="0" y="0"/>
                          <a:ext cx="666750" cy="657860"/>
                        </a:xfrm>
                        <a:prstGeom prst="rect">
                          <a:avLst/>
                        </a:prstGeom>
                        <a:noFill/>
                        <a:ln w="6350">
                          <a:noFill/>
                        </a:ln>
                      </wps:spPr>
                      <wps:txbx>
                        <w:txbxContent>
                          <w:p w14:paraId="047F0CD0" w14:textId="4744CB16" w:rsidR="0043539F" w:rsidRDefault="0043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858A1" id="Text Box 42" o:spid="_x0000_s1048" type="#_x0000_t202" style="position:absolute;margin-left:471.05pt;margin-top:262.3pt;width:52.5pt;height:5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rGgIAADMEAAAOAAAAZHJzL2Uyb0RvYy54bWysU01vGyEQvVfqf0Dc67Vde5O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" filled="f" stroked="f" strokeweight=".5pt">
                <v:textbox>
                  <w:txbxContent>
                    <w:p w14:paraId="047F0CD0" w14:textId="4744CB16" w:rsidR="0043539F" w:rsidRDefault="0043539F"/>
                  </w:txbxContent>
                </v:textbox>
              </v:shape>
            </w:pict>
          </mc:Fallback>
        </mc:AlternateContent>
      </w:r>
    </w:p>
    <w:p w14:paraId="2483BB9D" w14:textId="54DFDA60"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C451706" w14:textId="6272144B"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08F9C725" w14:textId="46CDCA62"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2AB1271" w14:textId="2B5EE9B5"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13ADE4C"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59AE54BE"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68430B4C" w14:textId="7851F84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8E0A18D" w14:textId="082428BC" w:rsidR="001D005A" w:rsidRDefault="001D005A" w:rsidP="00040920">
      <w:pPr>
        <w:shd w:val="clear" w:color="auto" w:fill="FFFFFF"/>
        <w:spacing w:after="0" w:line="240" w:lineRule="auto"/>
        <w:jc w:val="center"/>
        <w:rPr>
          <w:rFonts w:ascii="Trebuchet MS" w:eastAsia="Times New Roman" w:hAnsi="Trebuchet MS"/>
          <w:b/>
          <w:bCs/>
          <w:i/>
          <w:iCs/>
          <w:color w:val="333333"/>
          <w:sz w:val="21"/>
          <w:szCs w:val="21"/>
          <w:lang w:eastAsia="en-GB"/>
        </w:rPr>
      </w:pPr>
    </w:p>
    <w:p w14:paraId="7C9AAC60" w14:textId="77777777"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06F4502" w14:textId="6DF4D264"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3EEEF867" w14:textId="4D437A6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05E3530A" w14:textId="513CFEF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D5AA126" w14:textId="7B55940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7E1D6172" w14:textId="0C9395BC" w:rsidR="00E029A6" w:rsidRDefault="00E029A6" w:rsidP="00300F28">
      <w:pPr>
        <w:shd w:val="clear" w:color="auto" w:fill="FFFFFF"/>
        <w:spacing w:after="0" w:line="240" w:lineRule="auto"/>
        <w:rPr>
          <w:rFonts w:ascii="Trebuchet MS" w:eastAsia="Times New Roman" w:hAnsi="Trebuchet MS"/>
          <w:b/>
          <w:bCs/>
          <w:i/>
          <w:iCs/>
          <w:color w:val="333333"/>
          <w:sz w:val="21"/>
          <w:szCs w:val="21"/>
          <w:lang w:eastAsia="en-GB"/>
        </w:rPr>
      </w:pPr>
    </w:p>
    <w:p w14:paraId="011206D2" w14:textId="002DDF01"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2988563B" w14:textId="24ED8D33"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770DCB2D" w14:textId="281F78EF" w:rsidR="001D005A" w:rsidRDefault="001D005A" w:rsidP="00300F28">
      <w:pPr>
        <w:shd w:val="clear" w:color="auto" w:fill="FFFFFF"/>
        <w:spacing w:after="0" w:line="240" w:lineRule="auto"/>
        <w:rPr>
          <w:rFonts w:ascii="Trebuchet MS" w:eastAsia="Times New Roman" w:hAnsi="Trebuchet MS"/>
          <w:b/>
          <w:bCs/>
          <w:i/>
          <w:iCs/>
          <w:color w:val="333333"/>
          <w:sz w:val="21"/>
          <w:szCs w:val="21"/>
          <w:lang w:eastAsia="en-GB"/>
        </w:rPr>
      </w:pPr>
    </w:p>
    <w:p w14:paraId="3BC4E8D0" w14:textId="08F9DF99" w:rsidR="00F913E6" w:rsidRDefault="00F913E6" w:rsidP="00300F28">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7A05666D" w14:textId="4F0F553C" w:rsidR="00E029A6" w:rsidRDefault="00A3411E" w:rsidP="00A7774E">
      <w:pPr>
        <w:shd w:val="clear" w:color="auto" w:fill="FFFFFF"/>
        <w:spacing w:after="0" w:line="240" w:lineRule="auto"/>
        <w:jc w:val="center"/>
        <w:rPr>
          <w:rFonts w:ascii="Trebuchet MS" w:eastAsia="Times New Roman" w:hAnsi="Trebuchet MS"/>
          <w:b/>
          <w:bCs/>
          <w:i/>
          <w:iCs/>
          <w:color w:val="333333"/>
          <w:sz w:val="21"/>
          <w:szCs w:val="21"/>
          <w:lang w:eastAsia="en-GB"/>
        </w:rPr>
      </w:pP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26336" behindDoc="1" locked="0" layoutInCell="1" allowOverlap="1" wp14:anchorId="2ADB9266" wp14:editId="63023D13">
                <wp:simplePos x="0" y="0"/>
                <wp:positionH relativeFrom="margin">
                  <wp:align>right</wp:align>
                </wp:positionH>
                <wp:positionV relativeFrom="paragraph">
                  <wp:posOffset>23926</wp:posOffset>
                </wp:positionV>
                <wp:extent cx="6240780" cy="3700145"/>
                <wp:effectExtent l="19050" t="19050" r="45720" b="33655"/>
                <wp:wrapTight wrapText="bothSides">
                  <wp:wrapPolygon edited="0">
                    <wp:start x="-66" y="-111"/>
                    <wp:lineTo x="-66" y="21685"/>
                    <wp:lineTo x="21692" y="21685"/>
                    <wp:lineTo x="21692" y="-111"/>
                    <wp:lineTo x="-66" y="-111"/>
                  </wp:wrapPolygon>
                </wp:wrapTight>
                <wp:docPr id="1703185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700145"/>
                        </a:xfrm>
                        <a:prstGeom prst="rect">
                          <a:avLst/>
                        </a:prstGeom>
                        <a:solidFill>
                          <a:schemeClr val="accent6">
                            <a:lumMod val="20000"/>
                            <a:lumOff val="80000"/>
                          </a:schemeClr>
                        </a:solidFill>
                        <a:ln w="57150">
                          <a:solidFill>
                            <a:srgbClr val="EE0000"/>
                          </a:solidFill>
                          <a:miter lim="800000"/>
                          <a:headEnd/>
                          <a:tailEnd/>
                        </a:ln>
                      </wps:spPr>
                      <wps:txbx>
                        <w:txbxContent>
                          <w:p w14:paraId="42F95134" w14:textId="017FA971" w:rsidR="00A3411E" w:rsidRDefault="00945BCF" w:rsidP="00A3411E">
                            <w:pPr>
                              <w:rPr>
                                <w:b/>
                                <w:bCs/>
                                <w:sz w:val="24"/>
                                <w:szCs w:val="24"/>
                              </w:rPr>
                            </w:pPr>
                            <w:r>
                              <w:rPr>
                                <w:noProof/>
                              </w:rPr>
                              <w:drawing>
                                <wp:inline distT="0" distB="0" distL="0" distR="0" wp14:anchorId="1993FDA3" wp14:editId="5D7628C9">
                                  <wp:extent cx="2922270" cy="904240"/>
                                  <wp:effectExtent l="0" t="0" r="0" b="0"/>
                                  <wp:docPr id="198288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3"/>
                                          <a:stretch>
                                            <a:fillRect/>
                                          </a:stretch>
                                        </pic:blipFill>
                                        <pic:spPr>
                                          <a:xfrm>
                                            <a:off x="0" y="0"/>
                                            <a:ext cx="2922270" cy="904240"/>
                                          </a:xfrm>
                                          <a:prstGeom prst="rect">
                                            <a:avLst/>
                                          </a:prstGeom>
                                        </pic:spPr>
                                      </pic:pic>
                                    </a:graphicData>
                                  </a:graphic>
                                </wp:inline>
                              </w:drawing>
                            </w:r>
                          </w:p>
                          <w:p w14:paraId="38441CA0" w14:textId="77777777" w:rsidR="00EF584E" w:rsidRDefault="00EF584E" w:rsidP="00A3411E">
                            <w:pPr>
                              <w:rPr>
                                <w:b/>
                                <w:bCs/>
                                <w:sz w:val="24"/>
                                <w:szCs w:val="24"/>
                              </w:rPr>
                            </w:pPr>
                          </w:p>
                          <w:p w14:paraId="58FD5291" w14:textId="77777777" w:rsidR="007D0500" w:rsidRPr="000D5405" w:rsidRDefault="007D0500" w:rsidP="00A3411E">
                            <w:pPr>
                              <w:rPr>
                                <w:rFonts w:eastAsia="Times New Roman" w:cs="Calibri"/>
                                <w:color w:val="0070C0"/>
                              </w:rPr>
                            </w:pPr>
                            <w:r w:rsidRPr="000D5405">
                              <w:rPr>
                                <w:rFonts w:eastAsia="Times New Roman" w:cs="Calibri"/>
                                <w:color w:val="0070C0"/>
                              </w:rPr>
                              <w:t>Noah has some art being put on show in the wigan arts</w:t>
                            </w:r>
                          </w:p>
                          <w:p w14:paraId="20A4046D" w14:textId="4C39FCD2" w:rsidR="00EF584E" w:rsidRPr="000D5405" w:rsidRDefault="007D0500" w:rsidP="00A3411E">
                            <w:pPr>
                              <w:rPr>
                                <w:rFonts w:eastAsia="Times New Roman" w:cs="Calibri"/>
                                <w:color w:val="0070C0"/>
                              </w:rPr>
                            </w:pPr>
                            <w:r w:rsidRPr="000D5405">
                              <w:rPr>
                                <w:rFonts w:eastAsia="Times New Roman" w:cs="Calibri"/>
                                <w:color w:val="0070C0"/>
                              </w:rPr>
                              <w:t>exhibition next month.</w:t>
                            </w:r>
                          </w:p>
                          <w:p w14:paraId="6DFCD25E" w14:textId="1A0F4D87" w:rsidR="007D0500" w:rsidRPr="000D5405" w:rsidRDefault="007D0500" w:rsidP="00A3411E">
                            <w:pPr>
                              <w:rPr>
                                <w:b/>
                                <w:bCs/>
                                <w:color w:val="0070C0"/>
                                <w:sz w:val="24"/>
                                <w:szCs w:val="24"/>
                              </w:rPr>
                            </w:pPr>
                            <w:r w:rsidRPr="000D5405">
                              <w:rPr>
                                <w:rFonts w:eastAsia="Times New Roman" w:cs="Calibri"/>
                                <w:color w:val="0070C0"/>
                              </w:rPr>
                              <w:t>He has been helped</w:t>
                            </w:r>
                            <w:r w:rsidR="009639CC" w:rsidRPr="000D5405">
                              <w:rPr>
                                <w:rFonts w:eastAsia="Times New Roman" w:cs="Calibri"/>
                                <w:color w:val="0070C0"/>
                              </w:rPr>
                              <w:t xml:space="preserve"> by a family friend</w:t>
                            </w:r>
                            <w:r w:rsidR="000D5405" w:rsidRPr="000D5405">
                              <w:rPr>
                                <w:rFonts w:eastAsia="Times New Roman" w:cs="Calibri"/>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9266" id="_x0000_s1049" type="#_x0000_t202" style="position:absolute;left:0;text-align:left;margin-left:440.2pt;margin-top:1.9pt;width:491.4pt;height:291.35pt;z-index:-25159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" fillcolor="#e2efd9 [665]" strokecolor="#e00" strokeweight="4.5pt">
                <v:textbox>
                  <w:txbxContent>
                    <w:p w14:paraId="42F95134" w14:textId="017FA971" w:rsidR="00A3411E" w:rsidRDefault="00945BCF" w:rsidP="00A3411E">
                      <w:pPr>
                        <w:rPr>
                          <w:b/>
                          <w:bCs/>
                          <w:sz w:val="24"/>
                          <w:szCs w:val="24"/>
                        </w:rPr>
                      </w:pPr>
                      <w:r>
                        <w:rPr>
                          <w:noProof/>
                        </w:rPr>
                        <w:drawing>
                          <wp:inline distT="0" distB="0" distL="0" distR="0" wp14:anchorId="1993FDA3" wp14:editId="5D7628C9">
                            <wp:extent cx="2922270" cy="904240"/>
                            <wp:effectExtent l="0" t="0" r="0" b="0"/>
                            <wp:docPr id="1982889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33"/>
                                    <a:stretch>
                                      <a:fillRect/>
                                    </a:stretch>
                                  </pic:blipFill>
                                  <pic:spPr>
                                    <a:xfrm>
                                      <a:off x="0" y="0"/>
                                      <a:ext cx="2922270" cy="904240"/>
                                    </a:xfrm>
                                    <a:prstGeom prst="rect">
                                      <a:avLst/>
                                    </a:prstGeom>
                                  </pic:spPr>
                                </pic:pic>
                              </a:graphicData>
                            </a:graphic>
                          </wp:inline>
                        </w:drawing>
                      </w:r>
                    </w:p>
                    <w:p w14:paraId="38441CA0" w14:textId="77777777" w:rsidR="00EF584E" w:rsidRDefault="00EF584E" w:rsidP="00A3411E">
                      <w:pPr>
                        <w:rPr>
                          <w:b/>
                          <w:bCs/>
                          <w:sz w:val="24"/>
                          <w:szCs w:val="24"/>
                        </w:rPr>
                      </w:pPr>
                    </w:p>
                    <w:p w14:paraId="58FD5291" w14:textId="77777777" w:rsidR="007D0500" w:rsidRPr="000D5405" w:rsidRDefault="007D0500" w:rsidP="00A3411E">
                      <w:pPr>
                        <w:rPr>
                          <w:rFonts w:eastAsia="Times New Roman" w:cs="Calibri"/>
                          <w:color w:val="0070C0"/>
                        </w:rPr>
                      </w:pPr>
                      <w:r w:rsidRPr="000D5405">
                        <w:rPr>
                          <w:rFonts w:eastAsia="Times New Roman" w:cs="Calibri"/>
                          <w:color w:val="0070C0"/>
                        </w:rPr>
                        <w:t>Noah has some art being put on show in the wigan arts</w:t>
                      </w:r>
                    </w:p>
                    <w:p w14:paraId="20A4046D" w14:textId="4C39FCD2" w:rsidR="00EF584E" w:rsidRPr="000D5405" w:rsidRDefault="007D0500" w:rsidP="00A3411E">
                      <w:pPr>
                        <w:rPr>
                          <w:rFonts w:eastAsia="Times New Roman" w:cs="Calibri"/>
                          <w:color w:val="0070C0"/>
                        </w:rPr>
                      </w:pPr>
                      <w:r w:rsidRPr="000D5405">
                        <w:rPr>
                          <w:rFonts w:eastAsia="Times New Roman" w:cs="Calibri"/>
                          <w:color w:val="0070C0"/>
                        </w:rPr>
                        <w:t>exhibition next month.</w:t>
                      </w:r>
                    </w:p>
                    <w:p w14:paraId="6DFCD25E" w14:textId="1A0F4D87" w:rsidR="007D0500" w:rsidRPr="000D5405" w:rsidRDefault="007D0500" w:rsidP="00A3411E">
                      <w:pPr>
                        <w:rPr>
                          <w:b/>
                          <w:bCs/>
                          <w:color w:val="0070C0"/>
                          <w:sz w:val="24"/>
                          <w:szCs w:val="24"/>
                        </w:rPr>
                      </w:pPr>
                      <w:r w:rsidRPr="000D5405">
                        <w:rPr>
                          <w:rFonts w:eastAsia="Times New Roman" w:cs="Calibri"/>
                          <w:color w:val="0070C0"/>
                        </w:rPr>
                        <w:t>He has been helped</w:t>
                      </w:r>
                      <w:r w:rsidR="009639CC" w:rsidRPr="000D5405">
                        <w:rPr>
                          <w:rFonts w:eastAsia="Times New Roman" w:cs="Calibri"/>
                          <w:color w:val="0070C0"/>
                        </w:rPr>
                        <w:t xml:space="preserve"> by a family friend</w:t>
                      </w:r>
                      <w:r w:rsidR="000D5405" w:rsidRPr="000D5405">
                        <w:rPr>
                          <w:rFonts w:eastAsia="Times New Roman" w:cs="Calibri"/>
                          <w:color w:val="0070C0"/>
                        </w:rPr>
                        <w:t>.</w:t>
                      </w:r>
                    </w:p>
                  </w:txbxContent>
                </v:textbox>
                <w10:wrap type="tight" anchorx="margin"/>
              </v:shape>
            </w:pict>
          </mc:Fallback>
        </mc:AlternateContent>
      </w:r>
    </w:p>
    <w:p w14:paraId="3225166E" w14:textId="69EFCB8E" w:rsidR="00E029A6" w:rsidRDefault="00EF584E" w:rsidP="00CB11E7">
      <w:pPr>
        <w:shd w:val="clear" w:color="auto" w:fill="FFFFFF"/>
        <w:spacing w:after="0" w:line="240" w:lineRule="auto"/>
        <w:jc w:val="center"/>
        <w:rPr>
          <w:rFonts w:ascii="Trebuchet MS" w:eastAsia="Times New Roman" w:hAnsi="Trebuchet MS"/>
          <w:b/>
          <w:bCs/>
          <w:i/>
          <w:iCs/>
          <w:color w:val="333333"/>
          <w:sz w:val="21"/>
          <w:szCs w:val="21"/>
          <w:lang w:eastAsia="en-GB"/>
        </w:rPr>
      </w:pPr>
      <w:r>
        <w:rPr>
          <w:rFonts w:ascii="Times New Roman" w:hAnsi="Times New Roman"/>
          <w:noProof/>
          <w:sz w:val="24"/>
          <w:szCs w:val="24"/>
        </w:rPr>
        <w:drawing>
          <wp:anchor distT="36576" distB="36576" distL="36576" distR="36576" simplePos="0" relativeHeight="251730432" behindDoc="0" locked="0" layoutInCell="1" allowOverlap="1" wp14:anchorId="6E9D4454" wp14:editId="52231F68">
            <wp:simplePos x="0" y="0"/>
            <wp:positionH relativeFrom="column">
              <wp:posOffset>3877310</wp:posOffset>
            </wp:positionH>
            <wp:positionV relativeFrom="paragraph">
              <wp:posOffset>35560</wp:posOffset>
            </wp:positionV>
            <wp:extent cx="2379345" cy="3256280"/>
            <wp:effectExtent l="0" t="0" r="1905" b="127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t="12274" r="14522"/>
                    <a:stretch>
                      <a:fillRect/>
                    </a:stretch>
                  </pic:blipFill>
                  <pic:spPr bwMode="auto">
                    <a:xfrm>
                      <a:off x="0" y="0"/>
                      <a:ext cx="2379345" cy="3256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4B9140" w14:textId="22531F98" w:rsidR="00611333" w:rsidRDefault="004D0A15" w:rsidP="006D0F11">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1824" behindDoc="0" locked="0" layoutInCell="1" allowOverlap="1" wp14:anchorId="0FAE526D" wp14:editId="215E7534">
                <wp:simplePos x="0" y="0"/>
                <wp:positionH relativeFrom="column">
                  <wp:posOffset>541020</wp:posOffset>
                </wp:positionH>
                <wp:positionV relativeFrom="paragraph">
                  <wp:posOffset>1676400</wp:posOffset>
                </wp:positionV>
                <wp:extent cx="1508760" cy="640080"/>
                <wp:effectExtent l="0" t="0" r="0" b="7620"/>
                <wp:wrapNone/>
                <wp:docPr id="1783142110" name="Text Box 47"/>
                <wp:cNvGraphicFramePr/>
                <a:graphic xmlns:a="http://schemas.openxmlformats.org/drawingml/2006/main">
                  <a:graphicData uri="http://schemas.microsoft.com/office/word/2010/wordprocessingShape">
                    <wps:wsp>
                      <wps:cNvSpPr txBox="1"/>
                      <wps:spPr>
                        <a:xfrm>
                          <a:off x="0" y="0"/>
                          <a:ext cx="1508760" cy="640080"/>
                        </a:xfrm>
                        <a:prstGeom prst="rect">
                          <a:avLst/>
                        </a:prstGeom>
                        <a:noFill/>
                        <a:ln w="6350">
                          <a:noFill/>
                        </a:ln>
                      </wps:spPr>
                      <wps:txbx>
                        <w:txbxContent>
                          <w:p w14:paraId="75D000C2" w14:textId="7BB45152" w:rsidR="004D0A15" w:rsidRDefault="004D0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E526D" id="_x0000_s1050" type="#_x0000_t202" style="position:absolute;margin-left:42.6pt;margin-top:132pt;width:118.8pt;height:50.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JMGQ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" filled="f" stroked="f" strokeweight=".5pt">
                <v:textbox>
                  <w:txbxContent>
                    <w:p w14:paraId="75D000C2" w14:textId="7BB45152" w:rsidR="004D0A15" w:rsidRDefault="004D0A15"/>
                  </w:txbxContent>
                </v:textbox>
              </v:shape>
            </w:pict>
          </mc:Fallback>
        </mc:AlternateContent>
      </w:r>
      <w:r w:rsidR="005934D7">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4656" behindDoc="0" locked="0" layoutInCell="1" allowOverlap="1" wp14:anchorId="01F2CC9B" wp14:editId="434ED96B">
                <wp:simplePos x="0" y="0"/>
                <wp:positionH relativeFrom="column">
                  <wp:posOffset>686435</wp:posOffset>
                </wp:positionH>
                <wp:positionV relativeFrom="paragraph">
                  <wp:posOffset>5693410</wp:posOffset>
                </wp:positionV>
                <wp:extent cx="1133475" cy="981075"/>
                <wp:effectExtent l="0" t="0" r="0" b="0"/>
                <wp:wrapNone/>
                <wp:docPr id="1800048006" name="Text Box 44"/>
                <wp:cNvGraphicFramePr/>
                <a:graphic xmlns:a="http://schemas.openxmlformats.org/drawingml/2006/main">
                  <a:graphicData uri="http://schemas.microsoft.com/office/word/2010/wordprocessingShape">
                    <wps:wsp>
                      <wps:cNvSpPr txBox="1"/>
                      <wps:spPr>
                        <a:xfrm>
                          <a:off x="0" y="0"/>
                          <a:ext cx="1133475" cy="981075"/>
                        </a:xfrm>
                        <a:prstGeom prst="rect">
                          <a:avLst/>
                        </a:prstGeom>
                        <a:noFill/>
                        <a:ln w="6350">
                          <a:noFill/>
                        </a:ln>
                      </wps:spPr>
                      <wps:txbx>
                        <w:txbxContent>
                          <w:p w14:paraId="4519571D" w14:textId="4EC67F15" w:rsidR="00D45BD0" w:rsidRDefault="00D45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CC9B" id="Text Box 44" o:spid="_x0000_s1051" type="#_x0000_t202" style="position:absolute;margin-left:54.05pt;margin-top:448.3pt;width:89.25pt;height:7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d3Gg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" filled="f" stroked="f" strokeweight=".5pt">
                <v:textbox>
                  <w:txbxContent>
                    <w:p w14:paraId="4519571D" w14:textId="4EC67F15" w:rsidR="00D45BD0" w:rsidRDefault="00D45BD0"/>
                  </w:txbxContent>
                </v:textbox>
              </v:shape>
            </w:pict>
          </mc:Fallback>
        </mc:AlternateContent>
      </w:r>
    </w:p>
    <w:p w14:paraId="4986EF15" w14:textId="49A3D351" w:rsidR="00825E9B" w:rsidRDefault="00825E9B" w:rsidP="00C07020">
      <w:pPr>
        <w:shd w:val="clear" w:color="auto" w:fill="FFFFFF"/>
        <w:spacing w:after="0" w:line="240" w:lineRule="auto"/>
        <w:rPr>
          <w:rFonts w:ascii="Trebuchet MS" w:eastAsia="Times New Roman" w:hAnsi="Trebuchet MS"/>
          <w:b/>
          <w:bCs/>
          <w:i/>
          <w:iCs/>
          <w:color w:val="333333"/>
          <w:sz w:val="21"/>
          <w:szCs w:val="21"/>
          <w:lang w:eastAsia="en-GB"/>
        </w:rPr>
      </w:pPr>
    </w:p>
    <w:p w14:paraId="7C2140C2" w14:textId="176EF631" w:rsidR="00825E9B" w:rsidRDefault="006248C5" w:rsidP="006248C5">
      <w:pPr>
        <w:shd w:val="clear" w:color="auto" w:fill="FFFFFF"/>
        <w:spacing w:after="0" w:line="240" w:lineRule="auto"/>
        <w:jc w:val="center"/>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7C2B9B4C" w14:textId="5EBFF2A3"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657CD1DC" w14:textId="181B4AD3"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4C56E2F9" w14:textId="44EBEDAC" w:rsidR="007F4C1D" w:rsidRDefault="007F4C1D" w:rsidP="00C07020">
      <w:pPr>
        <w:shd w:val="clear" w:color="auto" w:fill="FFFFFF"/>
        <w:spacing w:after="0" w:line="240" w:lineRule="auto"/>
        <w:rPr>
          <w:rFonts w:ascii="Trebuchet MS" w:eastAsia="Times New Roman" w:hAnsi="Trebuchet MS"/>
          <w:b/>
          <w:bCs/>
          <w:i/>
          <w:iCs/>
          <w:color w:val="333333"/>
          <w:sz w:val="21"/>
          <w:szCs w:val="21"/>
          <w:lang w:eastAsia="en-GB"/>
        </w:rPr>
      </w:pPr>
    </w:p>
    <w:p w14:paraId="14410665" w14:textId="7FCA5FFE" w:rsidR="007F4C1D" w:rsidRDefault="007F4C1D" w:rsidP="00790AA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873341F" w14:textId="575CFF70" w:rsidR="00AE42A2" w:rsidRDefault="005B7581"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r w:rsidR="001D005A">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8283" behindDoc="0" locked="0" layoutInCell="1" allowOverlap="1" wp14:anchorId="684B017C" wp14:editId="11B6A64D">
                <wp:simplePos x="0" y="0"/>
                <wp:positionH relativeFrom="column">
                  <wp:posOffset>4757420</wp:posOffset>
                </wp:positionH>
                <wp:positionV relativeFrom="paragraph">
                  <wp:posOffset>2217420</wp:posOffset>
                </wp:positionV>
                <wp:extent cx="1371600" cy="1318260"/>
                <wp:effectExtent l="0" t="0" r="0" b="0"/>
                <wp:wrapNone/>
                <wp:docPr id="1805676046" name="Text Box 49"/>
                <wp:cNvGraphicFramePr/>
                <a:graphic xmlns:a="http://schemas.openxmlformats.org/drawingml/2006/main">
                  <a:graphicData uri="http://schemas.microsoft.com/office/word/2010/wordprocessingShape">
                    <wps:wsp>
                      <wps:cNvSpPr txBox="1"/>
                      <wps:spPr>
                        <a:xfrm>
                          <a:off x="0" y="0"/>
                          <a:ext cx="1371600" cy="1318260"/>
                        </a:xfrm>
                        <a:prstGeom prst="rect">
                          <a:avLst/>
                        </a:prstGeom>
                        <a:noFill/>
                        <a:ln w="6350">
                          <a:noFill/>
                        </a:ln>
                      </wps:spPr>
                      <wps:txbx>
                        <w:txbxContent>
                          <w:p w14:paraId="10BBCF1C" w14:textId="162267B3" w:rsidR="001D005A" w:rsidRDefault="001D0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B017C" id="Text Box 49" o:spid="_x0000_s1052" type="#_x0000_t202" style="position:absolute;margin-left:374.6pt;margin-top:174.6pt;width:108pt;height:103.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ooHAIAADUEAAAOAAAAZHJzL2Uyb0RvYy54bWysU11r2zAUfR/sPwi9L7aTN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" filled="f" stroked="f" strokeweight=".5pt">
                <v:textbox>
                  <w:txbxContent>
                    <w:p w14:paraId="10BBCF1C" w14:textId="162267B3" w:rsidR="001D005A" w:rsidRDefault="001D005A"/>
                  </w:txbxContent>
                </v:textbox>
              </v:shape>
            </w:pict>
          </mc:Fallback>
        </mc:AlternateContent>
      </w:r>
      <w:r w:rsidR="00382870" w:rsidRPr="00BB16B0">
        <w:rPr>
          <w:rFonts w:ascii="Twinkl Cursive Looped" w:eastAsia="Calibri" w:hAnsi="Twinkl Cursive Looped"/>
          <w:noProof/>
          <w:lang w:eastAsia="en-GB"/>
        </w:rPr>
        <mc:AlternateContent>
          <mc:Choice Requires="wpi">
            <w:drawing>
              <wp:anchor distT="0" distB="0" distL="114300" distR="114300" simplePos="0" relativeHeight="251658259" behindDoc="0" locked="0" layoutInCell="1" allowOverlap="1" wp14:anchorId="4B654B1F" wp14:editId="19BA725A">
                <wp:simplePos x="0" y="0"/>
                <wp:positionH relativeFrom="column">
                  <wp:posOffset>8101472</wp:posOffset>
                </wp:positionH>
                <wp:positionV relativeFrom="paragraph">
                  <wp:posOffset>235916</wp:posOffset>
                </wp:positionV>
                <wp:extent cx="360" cy="360"/>
                <wp:effectExtent l="38100" t="38100" r="57150" b="57150"/>
                <wp:wrapNone/>
                <wp:docPr id="112" name="Ink 112"/>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4E394DA8" id="Ink 112" o:spid="_x0000_s1026" type="#_x0000_t75" style="position:absolute;margin-left:637.2pt;margin-top:17.9pt;width:1.45pt;height:1.4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">
                <v:imagedata r:id="rId54" o:title=""/>
              </v:shape>
            </w:pict>
          </mc:Fallback>
        </mc:AlternateContent>
      </w:r>
      <w:r w:rsidR="00A3411E">
        <w:rPr>
          <w:rFonts w:ascii="Trebuchet MS" w:eastAsia="Times New Roman" w:hAnsi="Trebuchet MS"/>
          <w:b/>
          <w:bCs/>
          <w:i/>
          <w:iCs/>
          <w:color w:val="333333"/>
          <w:sz w:val="21"/>
          <w:szCs w:val="21"/>
          <w:lang w:eastAsia="en-GB"/>
        </w:rPr>
        <w:t xml:space="preserve">    </w:t>
      </w:r>
    </w:p>
    <w:p w14:paraId="5BF600B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E9610A9"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F0B669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B2BE7AB"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9D3D8A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2D8726EA"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5BECE0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154EE7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D8F169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7965456"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61E4AC9"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DEC7A18"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2798669"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AFBB35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6ED087B"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159948A"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0CC410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4EBB17D"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72897C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29EB477"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8948C6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AB0D92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DB87A82" w14:textId="26B8F908" w:rsidR="00A3411E" w:rsidRDefault="00336650"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24288" behindDoc="1" locked="0" layoutInCell="1" allowOverlap="1" wp14:anchorId="2C7595EE" wp14:editId="5218F7D2">
                <wp:simplePos x="0" y="0"/>
                <wp:positionH relativeFrom="column">
                  <wp:posOffset>495935</wp:posOffset>
                </wp:positionH>
                <wp:positionV relativeFrom="paragraph">
                  <wp:posOffset>30480</wp:posOffset>
                </wp:positionV>
                <wp:extent cx="6240780" cy="3790950"/>
                <wp:effectExtent l="19050" t="19050" r="45720" b="38100"/>
                <wp:wrapTight wrapText="bothSides">
                  <wp:wrapPolygon edited="0">
                    <wp:start x="-66" y="-109"/>
                    <wp:lineTo x="-66" y="21709"/>
                    <wp:lineTo x="21692" y="21709"/>
                    <wp:lineTo x="21692" y="-109"/>
                    <wp:lineTo x="-66" y="-109"/>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790950"/>
                        </a:xfrm>
                        <a:prstGeom prst="rect">
                          <a:avLst/>
                        </a:prstGeom>
                        <a:solidFill>
                          <a:schemeClr val="accent6">
                            <a:lumMod val="20000"/>
                            <a:lumOff val="80000"/>
                          </a:schemeClr>
                        </a:solidFill>
                        <a:ln w="57150">
                          <a:solidFill>
                            <a:srgbClr val="EE0000"/>
                          </a:solidFill>
                          <a:miter lim="800000"/>
                          <a:headEnd/>
                          <a:tailEnd/>
                        </a:ln>
                      </wps:spPr>
                      <wps:txbx>
                        <w:txbxContent>
                          <w:p w14:paraId="7586D50A" w14:textId="77777777" w:rsidR="00A3411E" w:rsidRDefault="00A3411E" w:rsidP="00A3411E">
                            <w:pPr>
                              <w:jc w:val="center"/>
                              <w:rPr>
                                <w:b/>
                                <w:bCs/>
                                <w:sz w:val="24"/>
                                <w:szCs w:val="24"/>
                              </w:rPr>
                            </w:pPr>
                            <w:r w:rsidRPr="00F913E6">
                              <w:rPr>
                                <w:b/>
                                <w:bCs/>
                                <w:sz w:val="24"/>
                                <w:szCs w:val="24"/>
                              </w:rPr>
                              <w:t>ATTENDANCE</w:t>
                            </w:r>
                          </w:p>
                          <w:p w14:paraId="50A7D8E4" w14:textId="77777777" w:rsidR="00A3411E" w:rsidRDefault="00A3411E" w:rsidP="00A3411E">
                            <w:pPr>
                              <w:jc w:val="center"/>
                              <w:rPr>
                                <w:b/>
                                <w:bCs/>
                                <w:color w:val="EE0000"/>
                                <w:sz w:val="24"/>
                                <w:szCs w:val="24"/>
                              </w:rPr>
                            </w:pPr>
                            <w:r>
                              <w:rPr>
                                <w:b/>
                                <w:bCs/>
                                <w:sz w:val="24"/>
                                <w:szCs w:val="24"/>
                              </w:rPr>
                              <w:t xml:space="preserve">LDST and ST Pauls school attendance target : </w:t>
                            </w:r>
                            <w:r w:rsidRPr="00F913E6">
                              <w:rPr>
                                <w:b/>
                                <w:bCs/>
                                <w:color w:val="EE0000"/>
                                <w:sz w:val="24"/>
                                <w:szCs w:val="24"/>
                              </w:rPr>
                              <w:t>97%</w:t>
                            </w:r>
                          </w:p>
                          <w:p w14:paraId="52389132" w14:textId="77777777" w:rsidR="00A3411E" w:rsidRDefault="00A3411E" w:rsidP="00A3411E">
                            <w:pPr>
                              <w:jc w:val="center"/>
                              <w:rPr>
                                <w:b/>
                                <w:bCs/>
                                <w:color w:val="EE0000"/>
                                <w:sz w:val="24"/>
                                <w:szCs w:val="24"/>
                              </w:rPr>
                            </w:pPr>
                            <w:r>
                              <w:rPr>
                                <w:b/>
                                <w:bCs/>
                                <w:color w:val="EE0000"/>
                                <w:sz w:val="24"/>
                                <w:szCs w:val="24"/>
                              </w:rPr>
                              <w:t>Whole school attendance to date is:</w:t>
                            </w:r>
                          </w:p>
                          <w:p w14:paraId="5F271A5B" w14:textId="77777777" w:rsidR="00A3411E" w:rsidRPr="00F5491F" w:rsidRDefault="00A3411E" w:rsidP="00A3411E">
                            <w:pPr>
                              <w:rPr>
                                <w:b/>
                                <w:bCs/>
                                <w:sz w:val="24"/>
                                <w:szCs w:val="24"/>
                              </w:rPr>
                            </w:pPr>
                            <w:r>
                              <w:rPr>
                                <w:b/>
                                <w:bCs/>
                                <w:color w:val="EE0000"/>
                                <w:sz w:val="24"/>
                                <w:szCs w:val="24"/>
                              </w:rPr>
                              <w:t xml:space="preserve">                                                                          </w:t>
                            </w:r>
                            <w:r>
                              <w:rPr>
                                <w:b/>
                                <w:bCs/>
                                <w:sz w:val="24"/>
                                <w:szCs w:val="24"/>
                              </w:rPr>
                              <w:t>Week:6.2.26                           Week 13.2.26</w:t>
                            </w:r>
                          </w:p>
                          <w:tbl>
                            <w:tblPr>
                              <w:tblStyle w:val="TableGrid"/>
                              <w:tblW w:w="0" w:type="auto"/>
                              <w:tblLook w:val="04A0" w:firstRow="1" w:lastRow="0" w:firstColumn="1" w:lastColumn="0" w:noHBand="0" w:noVBand="1"/>
                            </w:tblPr>
                            <w:tblGrid>
                              <w:gridCol w:w="3459"/>
                              <w:gridCol w:w="2998"/>
                              <w:gridCol w:w="2998"/>
                            </w:tblGrid>
                            <w:tr w:rsidR="00A3411E" w14:paraId="1BE84F6C" w14:textId="77777777" w:rsidTr="006D2B5A">
                              <w:tc>
                                <w:tcPr>
                                  <w:tcW w:w="3459" w:type="dxa"/>
                                </w:tcPr>
                                <w:p w14:paraId="7A2B042D" w14:textId="77777777" w:rsidR="00A3411E" w:rsidRPr="001038EE" w:rsidRDefault="00A3411E" w:rsidP="00F913E6">
                                  <w:pPr>
                                    <w:jc w:val="center"/>
                                    <w:rPr>
                                      <w:b/>
                                      <w:bCs/>
                                      <w:sz w:val="28"/>
                                      <w:szCs w:val="28"/>
                                    </w:rPr>
                                  </w:pPr>
                                  <w:r>
                                    <w:rPr>
                                      <w:b/>
                                      <w:bCs/>
                                      <w:sz w:val="28"/>
                                      <w:szCs w:val="28"/>
                                    </w:rPr>
                                    <w:t>Reception class</w:t>
                                  </w:r>
                                </w:p>
                              </w:tc>
                              <w:tc>
                                <w:tcPr>
                                  <w:tcW w:w="2998" w:type="dxa"/>
                                </w:tcPr>
                                <w:p w14:paraId="5F4C1A7F" w14:textId="04313ABE" w:rsidR="00A3411E" w:rsidRDefault="009237DE" w:rsidP="00F913E6">
                                  <w:pPr>
                                    <w:jc w:val="center"/>
                                    <w:rPr>
                                      <w:b/>
                                      <w:bCs/>
                                      <w:sz w:val="24"/>
                                      <w:szCs w:val="24"/>
                                    </w:rPr>
                                  </w:pPr>
                                  <w:r>
                                    <w:rPr>
                                      <w:b/>
                                      <w:bCs/>
                                      <w:sz w:val="24"/>
                                      <w:szCs w:val="24"/>
                                    </w:rPr>
                                    <w:t>97.4%</w:t>
                                  </w:r>
                                </w:p>
                              </w:tc>
                              <w:tc>
                                <w:tcPr>
                                  <w:tcW w:w="2998" w:type="dxa"/>
                                </w:tcPr>
                                <w:p w14:paraId="05A16690" w14:textId="0669B0AE" w:rsidR="00A3411E" w:rsidRDefault="00E57E4F" w:rsidP="00F913E6">
                                  <w:pPr>
                                    <w:jc w:val="center"/>
                                    <w:rPr>
                                      <w:b/>
                                      <w:bCs/>
                                      <w:sz w:val="24"/>
                                      <w:szCs w:val="24"/>
                                    </w:rPr>
                                  </w:pPr>
                                  <w:r>
                                    <w:rPr>
                                      <w:b/>
                                      <w:bCs/>
                                      <w:sz w:val="24"/>
                                      <w:szCs w:val="24"/>
                                    </w:rPr>
                                    <w:t>97.9%</w:t>
                                  </w:r>
                                </w:p>
                              </w:tc>
                            </w:tr>
                            <w:tr w:rsidR="00A3411E" w14:paraId="3E5F1C3F" w14:textId="77777777" w:rsidTr="006D2B5A">
                              <w:tc>
                                <w:tcPr>
                                  <w:tcW w:w="3459" w:type="dxa"/>
                                </w:tcPr>
                                <w:p w14:paraId="3A3BA30C" w14:textId="77777777" w:rsidR="00A3411E" w:rsidRPr="001038EE" w:rsidRDefault="00A3411E" w:rsidP="00F913E6">
                                  <w:pPr>
                                    <w:jc w:val="center"/>
                                    <w:rPr>
                                      <w:b/>
                                      <w:bCs/>
                                      <w:sz w:val="28"/>
                                      <w:szCs w:val="28"/>
                                    </w:rPr>
                                  </w:pPr>
                                  <w:r>
                                    <w:rPr>
                                      <w:b/>
                                      <w:bCs/>
                                      <w:sz w:val="28"/>
                                      <w:szCs w:val="28"/>
                                    </w:rPr>
                                    <w:t>Year 1 class</w:t>
                                  </w:r>
                                </w:p>
                              </w:tc>
                              <w:tc>
                                <w:tcPr>
                                  <w:tcW w:w="2998" w:type="dxa"/>
                                </w:tcPr>
                                <w:p w14:paraId="1CEAE1C6" w14:textId="016C37A3" w:rsidR="00A3411E" w:rsidRDefault="009237DE" w:rsidP="00F913E6">
                                  <w:pPr>
                                    <w:jc w:val="center"/>
                                    <w:rPr>
                                      <w:b/>
                                      <w:bCs/>
                                      <w:sz w:val="24"/>
                                      <w:szCs w:val="24"/>
                                    </w:rPr>
                                  </w:pPr>
                                  <w:r>
                                    <w:rPr>
                                      <w:b/>
                                      <w:bCs/>
                                      <w:sz w:val="24"/>
                                      <w:szCs w:val="24"/>
                                    </w:rPr>
                                    <w:t>94.8%</w:t>
                                  </w:r>
                                </w:p>
                              </w:tc>
                              <w:tc>
                                <w:tcPr>
                                  <w:tcW w:w="2998" w:type="dxa"/>
                                </w:tcPr>
                                <w:p w14:paraId="79E4174F" w14:textId="683EE945" w:rsidR="00A3411E" w:rsidRDefault="008922D0" w:rsidP="00F913E6">
                                  <w:pPr>
                                    <w:jc w:val="center"/>
                                    <w:rPr>
                                      <w:b/>
                                      <w:bCs/>
                                      <w:sz w:val="24"/>
                                      <w:szCs w:val="24"/>
                                    </w:rPr>
                                  </w:pPr>
                                  <w:r>
                                    <w:rPr>
                                      <w:b/>
                                      <w:bCs/>
                                      <w:sz w:val="24"/>
                                      <w:szCs w:val="24"/>
                                    </w:rPr>
                                    <w:t>95.9%</w:t>
                                  </w:r>
                                </w:p>
                              </w:tc>
                            </w:tr>
                            <w:tr w:rsidR="00A3411E" w14:paraId="3C857C0E" w14:textId="77777777" w:rsidTr="006D2B5A">
                              <w:tc>
                                <w:tcPr>
                                  <w:tcW w:w="3459" w:type="dxa"/>
                                </w:tcPr>
                                <w:p w14:paraId="61CB821D" w14:textId="77777777" w:rsidR="00A3411E" w:rsidRPr="001038EE" w:rsidRDefault="00A3411E" w:rsidP="00F913E6">
                                  <w:pPr>
                                    <w:jc w:val="center"/>
                                    <w:rPr>
                                      <w:b/>
                                      <w:bCs/>
                                      <w:sz w:val="28"/>
                                      <w:szCs w:val="28"/>
                                    </w:rPr>
                                  </w:pPr>
                                  <w:r>
                                    <w:rPr>
                                      <w:b/>
                                      <w:bCs/>
                                      <w:sz w:val="28"/>
                                      <w:szCs w:val="28"/>
                                    </w:rPr>
                                    <w:t>Year 2 class</w:t>
                                  </w:r>
                                </w:p>
                              </w:tc>
                              <w:tc>
                                <w:tcPr>
                                  <w:tcW w:w="2998" w:type="dxa"/>
                                </w:tcPr>
                                <w:p w14:paraId="574B7B95" w14:textId="12E00102" w:rsidR="00A3411E" w:rsidRDefault="00347DCC" w:rsidP="00F913E6">
                                  <w:pPr>
                                    <w:jc w:val="center"/>
                                    <w:rPr>
                                      <w:b/>
                                      <w:bCs/>
                                      <w:sz w:val="24"/>
                                      <w:szCs w:val="24"/>
                                    </w:rPr>
                                  </w:pPr>
                                  <w:r>
                                    <w:rPr>
                                      <w:b/>
                                      <w:bCs/>
                                      <w:sz w:val="24"/>
                                      <w:szCs w:val="24"/>
                                    </w:rPr>
                                    <w:t>98.9%</w:t>
                                  </w:r>
                                </w:p>
                              </w:tc>
                              <w:tc>
                                <w:tcPr>
                                  <w:tcW w:w="2998" w:type="dxa"/>
                                </w:tcPr>
                                <w:p w14:paraId="05D0F64C" w14:textId="37F37A48" w:rsidR="00A3411E" w:rsidRDefault="008922D0" w:rsidP="00F913E6">
                                  <w:pPr>
                                    <w:jc w:val="center"/>
                                    <w:rPr>
                                      <w:b/>
                                      <w:bCs/>
                                      <w:sz w:val="24"/>
                                      <w:szCs w:val="24"/>
                                    </w:rPr>
                                  </w:pPr>
                                  <w:r>
                                    <w:rPr>
                                      <w:b/>
                                      <w:bCs/>
                                      <w:sz w:val="24"/>
                                      <w:szCs w:val="24"/>
                                    </w:rPr>
                                    <w:t>94.4%</w:t>
                                  </w:r>
                                </w:p>
                              </w:tc>
                            </w:tr>
                            <w:tr w:rsidR="00A3411E" w14:paraId="6192FCF9" w14:textId="77777777" w:rsidTr="006D2B5A">
                              <w:tc>
                                <w:tcPr>
                                  <w:tcW w:w="3459" w:type="dxa"/>
                                </w:tcPr>
                                <w:p w14:paraId="67F4F2A2" w14:textId="77777777" w:rsidR="00A3411E" w:rsidRPr="001038EE" w:rsidRDefault="00A3411E" w:rsidP="00F913E6">
                                  <w:pPr>
                                    <w:jc w:val="center"/>
                                    <w:rPr>
                                      <w:b/>
                                      <w:bCs/>
                                      <w:sz w:val="28"/>
                                      <w:szCs w:val="28"/>
                                    </w:rPr>
                                  </w:pPr>
                                  <w:r>
                                    <w:rPr>
                                      <w:b/>
                                      <w:bCs/>
                                      <w:sz w:val="28"/>
                                      <w:szCs w:val="28"/>
                                    </w:rPr>
                                    <w:t>Year 3 class</w:t>
                                  </w:r>
                                </w:p>
                              </w:tc>
                              <w:tc>
                                <w:tcPr>
                                  <w:tcW w:w="2998" w:type="dxa"/>
                                </w:tcPr>
                                <w:p w14:paraId="3B0D30FB" w14:textId="01C4B917" w:rsidR="00A3411E" w:rsidRDefault="00347DCC" w:rsidP="00F913E6">
                                  <w:pPr>
                                    <w:jc w:val="center"/>
                                    <w:rPr>
                                      <w:b/>
                                      <w:bCs/>
                                      <w:sz w:val="24"/>
                                      <w:szCs w:val="24"/>
                                    </w:rPr>
                                  </w:pPr>
                                  <w:r>
                                    <w:rPr>
                                      <w:b/>
                                      <w:bCs/>
                                      <w:sz w:val="24"/>
                                      <w:szCs w:val="24"/>
                                    </w:rPr>
                                    <w:t>96.7%</w:t>
                                  </w:r>
                                </w:p>
                              </w:tc>
                              <w:tc>
                                <w:tcPr>
                                  <w:tcW w:w="2998" w:type="dxa"/>
                                </w:tcPr>
                                <w:p w14:paraId="041CD7E4" w14:textId="66844739" w:rsidR="00A3411E" w:rsidRDefault="008922D0" w:rsidP="00F913E6">
                                  <w:pPr>
                                    <w:jc w:val="center"/>
                                    <w:rPr>
                                      <w:b/>
                                      <w:bCs/>
                                      <w:sz w:val="24"/>
                                      <w:szCs w:val="24"/>
                                    </w:rPr>
                                  </w:pPr>
                                  <w:r>
                                    <w:rPr>
                                      <w:b/>
                                      <w:bCs/>
                                      <w:sz w:val="24"/>
                                      <w:szCs w:val="24"/>
                                    </w:rPr>
                                    <w:t>97.3%</w:t>
                                  </w:r>
                                </w:p>
                              </w:tc>
                            </w:tr>
                            <w:tr w:rsidR="00A3411E" w14:paraId="51297275" w14:textId="77777777" w:rsidTr="006D2B5A">
                              <w:tc>
                                <w:tcPr>
                                  <w:tcW w:w="3459" w:type="dxa"/>
                                </w:tcPr>
                                <w:p w14:paraId="5EFFD0AB" w14:textId="77777777" w:rsidR="00A3411E" w:rsidRPr="001038EE" w:rsidRDefault="00A3411E" w:rsidP="00F913E6">
                                  <w:pPr>
                                    <w:jc w:val="center"/>
                                    <w:rPr>
                                      <w:b/>
                                      <w:bCs/>
                                      <w:sz w:val="28"/>
                                      <w:szCs w:val="28"/>
                                    </w:rPr>
                                  </w:pPr>
                                  <w:r>
                                    <w:rPr>
                                      <w:b/>
                                      <w:bCs/>
                                      <w:sz w:val="28"/>
                                      <w:szCs w:val="28"/>
                                    </w:rPr>
                                    <w:t>Year 4 class</w:t>
                                  </w:r>
                                </w:p>
                              </w:tc>
                              <w:tc>
                                <w:tcPr>
                                  <w:tcW w:w="2998" w:type="dxa"/>
                                </w:tcPr>
                                <w:p w14:paraId="16F525C3" w14:textId="3D7456EA" w:rsidR="00A3411E" w:rsidRDefault="00347DCC" w:rsidP="00F913E6">
                                  <w:pPr>
                                    <w:jc w:val="center"/>
                                    <w:rPr>
                                      <w:b/>
                                      <w:bCs/>
                                      <w:sz w:val="24"/>
                                      <w:szCs w:val="24"/>
                                    </w:rPr>
                                  </w:pPr>
                                  <w:r>
                                    <w:rPr>
                                      <w:b/>
                                      <w:bCs/>
                                      <w:sz w:val="24"/>
                                      <w:szCs w:val="24"/>
                                    </w:rPr>
                                    <w:t>98.4%</w:t>
                                  </w:r>
                                </w:p>
                              </w:tc>
                              <w:tc>
                                <w:tcPr>
                                  <w:tcW w:w="2998" w:type="dxa"/>
                                </w:tcPr>
                                <w:p w14:paraId="55B6640F" w14:textId="08E08CD1" w:rsidR="00A3411E" w:rsidRDefault="00587813" w:rsidP="00F913E6">
                                  <w:pPr>
                                    <w:jc w:val="center"/>
                                    <w:rPr>
                                      <w:b/>
                                      <w:bCs/>
                                      <w:sz w:val="24"/>
                                      <w:szCs w:val="24"/>
                                    </w:rPr>
                                  </w:pPr>
                                  <w:r>
                                    <w:rPr>
                                      <w:b/>
                                      <w:bCs/>
                                      <w:sz w:val="24"/>
                                      <w:szCs w:val="24"/>
                                    </w:rPr>
                                    <w:t>96.8%</w:t>
                                  </w:r>
                                </w:p>
                              </w:tc>
                            </w:tr>
                            <w:tr w:rsidR="00A3411E" w14:paraId="15B95A93" w14:textId="77777777" w:rsidTr="006D2B5A">
                              <w:tc>
                                <w:tcPr>
                                  <w:tcW w:w="3459" w:type="dxa"/>
                                </w:tcPr>
                                <w:p w14:paraId="3E18D8A2" w14:textId="77777777" w:rsidR="00A3411E" w:rsidRPr="001038EE" w:rsidRDefault="00A3411E" w:rsidP="00F913E6">
                                  <w:pPr>
                                    <w:jc w:val="center"/>
                                    <w:rPr>
                                      <w:b/>
                                      <w:bCs/>
                                      <w:sz w:val="28"/>
                                      <w:szCs w:val="28"/>
                                    </w:rPr>
                                  </w:pPr>
                                  <w:r>
                                    <w:rPr>
                                      <w:b/>
                                      <w:bCs/>
                                      <w:sz w:val="28"/>
                                      <w:szCs w:val="28"/>
                                    </w:rPr>
                                    <w:t>Year 5 class</w:t>
                                  </w:r>
                                </w:p>
                              </w:tc>
                              <w:tc>
                                <w:tcPr>
                                  <w:tcW w:w="2998" w:type="dxa"/>
                                </w:tcPr>
                                <w:p w14:paraId="5A3B886E" w14:textId="19BB5B54" w:rsidR="00A3411E" w:rsidRDefault="00347DCC" w:rsidP="00F913E6">
                                  <w:pPr>
                                    <w:jc w:val="center"/>
                                    <w:rPr>
                                      <w:b/>
                                      <w:bCs/>
                                      <w:sz w:val="24"/>
                                      <w:szCs w:val="24"/>
                                    </w:rPr>
                                  </w:pPr>
                                  <w:r>
                                    <w:rPr>
                                      <w:b/>
                                      <w:bCs/>
                                      <w:sz w:val="24"/>
                                      <w:szCs w:val="24"/>
                                    </w:rPr>
                                    <w:t>95.8%</w:t>
                                  </w:r>
                                </w:p>
                              </w:tc>
                              <w:tc>
                                <w:tcPr>
                                  <w:tcW w:w="2998" w:type="dxa"/>
                                </w:tcPr>
                                <w:p w14:paraId="38EDCC09" w14:textId="01BA3B30" w:rsidR="00A3411E" w:rsidRDefault="00587813" w:rsidP="00F913E6">
                                  <w:pPr>
                                    <w:jc w:val="center"/>
                                    <w:rPr>
                                      <w:b/>
                                      <w:bCs/>
                                      <w:sz w:val="24"/>
                                      <w:szCs w:val="24"/>
                                    </w:rPr>
                                  </w:pPr>
                                  <w:r>
                                    <w:rPr>
                                      <w:b/>
                                      <w:bCs/>
                                      <w:sz w:val="24"/>
                                      <w:szCs w:val="24"/>
                                    </w:rPr>
                                    <w:t>96.3%</w:t>
                                  </w:r>
                                </w:p>
                              </w:tc>
                            </w:tr>
                            <w:tr w:rsidR="00A3411E" w14:paraId="7312F704" w14:textId="77777777" w:rsidTr="006D2B5A">
                              <w:tc>
                                <w:tcPr>
                                  <w:tcW w:w="3459" w:type="dxa"/>
                                </w:tcPr>
                                <w:p w14:paraId="02D48310" w14:textId="77777777" w:rsidR="00A3411E" w:rsidRDefault="00A3411E" w:rsidP="00F913E6">
                                  <w:pPr>
                                    <w:jc w:val="center"/>
                                    <w:rPr>
                                      <w:b/>
                                      <w:bCs/>
                                      <w:sz w:val="28"/>
                                      <w:szCs w:val="28"/>
                                    </w:rPr>
                                  </w:pPr>
                                  <w:r>
                                    <w:rPr>
                                      <w:b/>
                                      <w:bCs/>
                                      <w:sz w:val="28"/>
                                      <w:szCs w:val="28"/>
                                    </w:rPr>
                                    <w:t>Year 6 class</w:t>
                                  </w:r>
                                </w:p>
                              </w:tc>
                              <w:tc>
                                <w:tcPr>
                                  <w:tcW w:w="2998" w:type="dxa"/>
                                </w:tcPr>
                                <w:p w14:paraId="2DB49F22" w14:textId="0FB99048" w:rsidR="00A3411E" w:rsidRDefault="00934E72" w:rsidP="00F913E6">
                                  <w:pPr>
                                    <w:jc w:val="center"/>
                                    <w:rPr>
                                      <w:b/>
                                      <w:bCs/>
                                      <w:sz w:val="24"/>
                                      <w:szCs w:val="24"/>
                                    </w:rPr>
                                  </w:pPr>
                                  <w:r>
                                    <w:rPr>
                                      <w:b/>
                                      <w:bCs/>
                                      <w:sz w:val="24"/>
                                      <w:szCs w:val="24"/>
                                    </w:rPr>
                                    <w:t>89%</w:t>
                                  </w:r>
                                </w:p>
                              </w:tc>
                              <w:tc>
                                <w:tcPr>
                                  <w:tcW w:w="2998" w:type="dxa"/>
                                </w:tcPr>
                                <w:p w14:paraId="0549962D" w14:textId="687A31FC" w:rsidR="00A3411E" w:rsidRDefault="008C7948" w:rsidP="00F913E6">
                                  <w:pPr>
                                    <w:jc w:val="center"/>
                                    <w:rPr>
                                      <w:b/>
                                      <w:bCs/>
                                      <w:sz w:val="24"/>
                                      <w:szCs w:val="24"/>
                                    </w:rPr>
                                  </w:pPr>
                                  <w:r>
                                    <w:rPr>
                                      <w:b/>
                                      <w:bCs/>
                                      <w:sz w:val="24"/>
                                      <w:szCs w:val="24"/>
                                    </w:rPr>
                                    <w:t>93.5%</w:t>
                                  </w:r>
                                </w:p>
                              </w:tc>
                            </w:tr>
                          </w:tbl>
                          <w:p w14:paraId="399B36E9" w14:textId="77777777" w:rsidR="00A3411E" w:rsidRPr="00F913E6" w:rsidRDefault="00A3411E" w:rsidP="00A3411E">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595EE" id="_x0000_s1053" type="#_x0000_t202" style="position:absolute;margin-left:39.05pt;margin-top:2.4pt;width:491.4pt;height:298.5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" fillcolor="#e2efd9 [665]" strokecolor="#e00" strokeweight="4.5pt">
                <v:textbox>
                  <w:txbxContent>
                    <w:p w14:paraId="7586D50A" w14:textId="77777777" w:rsidR="00A3411E" w:rsidRDefault="00A3411E" w:rsidP="00A3411E">
                      <w:pPr>
                        <w:jc w:val="center"/>
                        <w:rPr>
                          <w:b/>
                          <w:bCs/>
                          <w:sz w:val="24"/>
                          <w:szCs w:val="24"/>
                        </w:rPr>
                      </w:pPr>
                      <w:r w:rsidRPr="00F913E6">
                        <w:rPr>
                          <w:b/>
                          <w:bCs/>
                          <w:sz w:val="24"/>
                          <w:szCs w:val="24"/>
                        </w:rPr>
                        <w:t>ATTENDANCE</w:t>
                      </w:r>
                    </w:p>
                    <w:p w14:paraId="50A7D8E4" w14:textId="77777777" w:rsidR="00A3411E" w:rsidRDefault="00A3411E" w:rsidP="00A3411E">
                      <w:pPr>
                        <w:jc w:val="center"/>
                        <w:rPr>
                          <w:b/>
                          <w:bCs/>
                          <w:color w:val="EE0000"/>
                          <w:sz w:val="24"/>
                          <w:szCs w:val="24"/>
                        </w:rPr>
                      </w:pPr>
                      <w:r>
                        <w:rPr>
                          <w:b/>
                          <w:bCs/>
                          <w:sz w:val="24"/>
                          <w:szCs w:val="24"/>
                        </w:rPr>
                        <w:t xml:space="preserve">LDST and ST Pauls school attendance target : </w:t>
                      </w:r>
                      <w:r w:rsidRPr="00F913E6">
                        <w:rPr>
                          <w:b/>
                          <w:bCs/>
                          <w:color w:val="EE0000"/>
                          <w:sz w:val="24"/>
                          <w:szCs w:val="24"/>
                        </w:rPr>
                        <w:t>97%</w:t>
                      </w:r>
                    </w:p>
                    <w:p w14:paraId="52389132" w14:textId="77777777" w:rsidR="00A3411E" w:rsidRDefault="00A3411E" w:rsidP="00A3411E">
                      <w:pPr>
                        <w:jc w:val="center"/>
                        <w:rPr>
                          <w:b/>
                          <w:bCs/>
                          <w:color w:val="EE0000"/>
                          <w:sz w:val="24"/>
                          <w:szCs w:val="24"/>
                        </w:rPr>
                      </w:pPr>
                      <w:r>
                        <w:rPr>
                          <w:b/>
                          <w:bCs/>
                          <w:color w:val="EE0000"/>
                          <w:sz w:val="24"/>
                          <w:szCs w:val="24"/>
                        </w:rPr>
                        <w:t>Whole school attendance to date is:</w:t>
                      </w:r>
                    </w:p>
                    <w:p w14:paraId="5F271A5B" w14:textId="77777777" w:rsidR="00A3411E" w:rsidRPr="00F5491F" w:rsidRDefault="00A3411E" w:rsidP="00A3411E">
                      <w:pPr>
                        <w:rPr>
                          <w:b/>
                          <w:bCs/>
                          <w:sz w:val="24"/>
                          <w:szCs w:val="24"/>
                        </w:rPr>
                      </w:pPr>
                      <w:r>
                        <w:rPr>
                          <w:b/>
                          <w:bCs/>
                          <w:color w:val="EE0000"/>
                          <w:sz w:val="24"/>
                          <w:szCs w:val="24"/>
                        </w:rPr>
                        <w:t xml:space="preserve">                                                                          </w:t>
                      </w:r>
                      <w:r>
                        <w:rPr>
                          <w:b/>
                          <w:bCs/>
                          <w:sz w:val="24"/>
                          <w:szCs w:val="24"/>
                        </w:rPr>
                        <w:t>Week:6.2.26                           Week 13.2.26</w:t>
                      </w:r>
                    </w:p>
                    <w:tbl>
                      <w:tblPr>
                        <w:tblStyle w:val="TableGrid"/>
                        <w:tblW w:w="0" w:type="auto"/>
                        <w:tblLook w:val="04A0" w:firstRow="1" w:lastRow="0" w:firstColumn="1" w:lastColumn="0" w:noHBand="0" w:noVBand="1"/>
                      </w:tblPr>
                      <w:tblGrid>
                        <w:gridCol w:w="3459"/>
                        <w:gridCol w:w="2998"/>
                        <w:gridCol w:w="2998"/>
                      </w:tblGrid>
                      <w:tr w:rsidR="00A3411E" w14:paraId="1BE84F6C" w14:textId="77777777" w:rsidTr="006D2B5A">
                        <w:tc>
                          <w:tcPr>
                            <w:tcW w:w="3459" w:type="dxa"/>
                          </w:tcPr>
                          <w:p w14:paraId="7A2B042D" w14:textId="77777777" w:rsidR="00A3411E" w:rsidRPr="001038EE" w:rsidRDefault="00A3411E" w:rsidP="00F913E6">
                            <w:pPr>
                              <w:jc w:val="center"/>
                              <w:rPr>
                                <w:b/>
                                <w:bCs/>
                                <w:sz w:val="28"/>
                                <w:szCs w:val="28"/>
                              </w:rPr>
                            </w:pPr>
                            <w:r>
                              <w:rPr>
                                <w:b/>
                                <w:bCs/>
                                <w:sz w:val="28"/>
                                <w:szCs w:val="28"/>
                              </w:rPr>
                              <w:t>Reception class</w:t>
                            </w:r>
                          </w:p>
                        </w:tc>
                        <w:tc>
                          <w:tcPr>
                            <w:tcW w:w="2998" w:type="dxa"/>
                          </w:tcPr>
                          <w:p w14:paraId="5F4C1A7F" w14:textId="04313ABE" w:rsidR="00A3411E" w:rsidRDefault="009237DE" w:rsidP="00F913E6">
                            <w:pPr>
                              <w:jc w:val="center"/>
                              <w:rPr>
                                <w:b/>
                                <w:bCs/>
                                <w:sz w:val="24"/>
                                <w:szCs w:val="24"/>
                              </w:rPr>
                            </w:pPr>
                            <w:r>
                              <w:rPr>
                                <w:b/>
                                <w:bCs/>
                                <w:sz w:val="24"/>
                                <w:szCs w:val="24"/>
                              </w:rPr>
                              <w:t>97.4%</w:t>
                            </w:r>
                          </w:p>
                        </w:tc>
                        <w:tc>
                          <w:tcPr>
                            <w:tcW w:w="2998" w:type="dxa"/>
                          </w:tcPr>
                          <w:p w14:paraId="05A16690" w14:textId="0669B0AE" w:rsidR="00A3411E" w:rsidRDefault="00E57E4F" w:rsidP="00F913E6">
                            <w:pPr>
                              <w:jc w:val="center"/>
                              <w:rPr>
                                <w:b/>
                                <w:bCs/>
                                <w:sz w:val="24"/>
                                <w:szCs w:val="24"/>
                              </w:rPr>
                            </w:pPr>
                            <w:r>
                              <w:rPr>
                                <w:b/>
                                <w:bCs/>
                                <w:sz w:val="24"/>
                                <w:szCs w:val="24"/>
                              </w:rPr>
                              <w:t>97.9%</w:t>
                            </w:r>
                          </w:p>
                        </w:tc>
                      </w:tr>
                      <w:tr w:rsidR="00A3411E" w14:paraId="3E5F1C3F" w14:textId="77777777" w:rsidTr="006D2B5A">
                        <w:tc>
                          <w:tcPr>
                            <w:tcW w:w="3459" w:type="dxa"/>
                          </w:tcPr>
                          <w:p w14:paraId="3A3BA30C" w14:textId="77777777" w:rsidR="00A3411E" w:rsidRPr="001038EE" w:rsidRDefault="00A3411E" w:rsidP="00F913E6">
                            <w:pPr>
                              <w:jc w:val="center"/>
                              <w:rPr>
                                <w:b/>
                                <w:bCs/>
                                <w:sz w:val="28"/>
                                <w:szCs w:val="28"/>
                              </w:rPr>
                            </w:pPr>
                            <w:r>
                              <w:rPr>
                                <w:b/>
                                <w:bCs/>
                                <w:sz w:val="28"/>
                                <w:szCs w:val="28"/>
                              </w:rPr>
                              <w:t>Year 1 class</w:t>
                            </w:r>
                          </w:p>
                        </w:tc>
                        <w:tc>
                          <w:tcPr>
                            <w:tcW w:w="2998" w:type="dxa"/>
                          </w:tcPr>
                          <w:p w14:paraId="1CEAE1C6" w14:textId="016C37A3" w:rsidR="00A3411E" w:rsidRDefault="009237DE" w:rsidP="00F913E6">
                            <w:pPr>
                              <w:jc w:val="center"/>
                              <w:rPr>
                                <w:b/>
                                <w:bCs/>
                                <w:sz w:val="24"/>
                                <w:szCs w:val="24"/>
                              </w:rPr>
                            </w:pPr>
                            <w:r>
                              <w:rPr>
                                <w:b/>
                                <w:bCs/>
                                <w:sz w:val="24"/>
                                <w:szCs w:val="24"/>
                              </w:rPr>
                              <w:t>94.8%</w:t>
                            </w:r>
                          </w:p>
                        </w:tc>
                        <w:tc>
                          <w:tcPr>
                            <w:tcW w:w="2998" w:type="dxa"/>
                          </w:tcPr>
                          <w:p w14:paraId="79E4174F" w14:textId="683EE945" w:rsidR="00A3411E" w:rsidRDefault="008922D0" w:rsidP="00F913E6">
                            <w:pPr>
                              <w:jc w:val="center"/>
                              <w:rPr>
                                <w:b/>
                                <w:bCs/>
                                <w:sz w:val="24"/>
                                <w:szCs w:val="24"/>
                              </w:rPr>
                            </w:pPr>
                            <w:r>
                              <w:rPr>
                                <w:b/>
                                <w:bCs/>
                                <w:sz w:val="24"/>
                                <w:szCs w:val="24"/>
                              </w:rPr>
                              <w:t>95.9%</w:t>
                            </w:r>
                          </w:p>
                        </w:tc>
                      </w:tr>
                      <w:tr w:rsidR="00A3411E" w14:paraId="3C857C0E" w14:textId="77777777" w:rsidTr="006D2B5A">
                        <w:tc>
                          <w:tcPr>
                            <w:tcW w:w="3459" w:type="dxa"/>
                          </w:tcPr>
                          <w:p w14:paraId="61CB821D" w14:textId="77777777" w:rsidR="00A3411E" w:rsidRPr="001038EE" w:rsidRDefault="00A3411E" w:rsidP="00F913E6">
                            <w:pPr>
                              <w:jc w:val="center"/>
                              <w:rPr>
                                <w:b/>
                                <w:bCs/>
                                <w:sz w:val="28"/>
                                <w:szCs w:val="28"/>
                              </w:rPr>
                            </w:pPr>
                            <w:r>
                              <w:rPr>
                                <w:b/>
                                <w:bCs/>
                                <w:sz w:val="28"/>
                                <w:szCs w:val="28"/>
                              </w:rPr>
                              <w:t>Year 2 class</w:t>
                            </w:r>
                          </w:p>
                        </w:tc>
                        <w:tc>
                          <w:tcPr>
                            <w:tcW w:w="2998" w:type="dxa"/>
                          </w:tcPr>
                          <w:p w14:paraId="574B7B95" w14:textId="12E00102" w:rsidR="00A3411E" w:rsidRDefault="00347DCC" w:rsidP="00F913E6">
                            <w:pPr>
                              <w:jc w:val="center"/>
                              <w:rPr>
                                <w:b/>
                                <w:bCs/>
                                <w:sz w:val="24"/>
                                <w:szCs w:val="24"/>
                              </w:rPr>
                            </w:pPr>
                            <w:r>
                              <w:rPr>
                                <w:b/>
                                <w:bCs/>
                                <w:sz w:val="24"/>
                                <w:szCs w:val="24"/>
                              </w:rPr>
                              <w:t>98.9%</w:t>
                            </w:r>
                          </w:p>
                        </w:tc>
                        <w:tc>
                          <w:tcPr>
                            <w:tcW w:w="2998" w:type="dxa"/>
                          </w:tcPr>
                          <w:p w14:paraId="05D0F64C" w14:textId="37F37A48" w:rsidR="00A3411E" w:rsidRDefault="008922D0" w:rsidP="00F913E6">
                            <w:pPr>
                              <w:jc w:val="center"/>
                              <w:rPr>
                                <w:b/>
                                <w:bCs/>
                                <w:sz w:val="24"/>
                                <w:szCs w:val="24"/>
                              </w:rPr>
                            </w:pPr>
                            <w:r>
                              <w:rPr>
                                <w:b/>
                                <w:bCs/>
                                <w:sz w:val="24"/>
                                <w:szCs w:val="24"/>
                              </w:rPr>
                              <w:t>94.4%</w:t>
                            </w:r>
                          </w:p>
                        </w:tc>
                      </w:tr>
                      <w:tr w:rsidR="00A3411E" w14:paraId="6192FCF9" w14:textId="77777777" w:rsidTr="006D2B5A">
                        <w:tc>
                          <w:tcPr>
                            <w:tcW w:w="3459" w:type="dxa"/>
                          </w:tcPr>
                          <w:p w14:paraId="67F4F2A2" w14:textId="77777777" w:rsidR="00A3411E" w:rsidRPr="001038EE" w:rsidRDefault="00A3411E" w:rsidP="00F913E6">
                            <w:pPr>
                              <w:jc w:val="center"/>
                              <w:rPr>
                                <w:b/>
                                <w:bCs/>
                                <w:sz w:val="28"/>
                                <w:szCs w:val="28"/>
                              </w:rPr>
                            </w:pPr>
                            <w:r>
                              <w:rPr>
                                <w:b/>
                                <w:bCs/>
                                <w:sz w:val="28"/>
                                <w:szCs w:val="28"/>
                              </w:rPr>
                              <w:t>Year 3 class</w:t>
                            </w:r>
                          </w:p>
                        </w:tc>
                        <w:tc>
                          <w:tcPr>
                            <w:tcW w:w="2998" w:type="dxa"/>
                          </w:tcPr>
                          <w:p w14:paraId="3B0D30FB" w14:textId="01C4B917" w:rsidR="00A3411E" w:rsidRDefault="00347DCC" w:rsidP="00F913E6">
                            <w:pPr>
                              <w:jc w:val="center"/>
                              <w:rPr>
                                <w:b/>
                                <w:bCs/>
                                <w:sz w:val="24"/>
                                <w:szCs w:val="24"/>
                              </w:rPr>
                            </w:pPr>
                            <w:r>
                              <w:rPr>
                                <w:b/>
                                <w:bCs/>
                                <w:sz w:val="24"/>
                                <w:szCs w:val="24"/>
                              </w:rPr>
                              <w:t>96.7%</w:t>
                            </w:r>
                          </w:p>
                        </w:tc>
                        <w:tc>
                          <w:tcPr>
                            <w:tcW w:w="2998" w:type="dxa"/>
                          </w:tcPr>
                          <w:p w14:paraId="041CD7E4" w14:textId="66844739" w:rsidR="00A3411E" w:rsidRDefault="008922D0" w:rsidP="00F913E6">
                            <w:pPr>
                              <w:jc w:val="center"/>
                              <w:rPr>
                                <w:b/>
                                <w:bCs/>
                                <w:sz w:val="24"/>
                                <w:szCs w:val="24"/>
                              </w:rPr>
                            </w:pPr>
                            <w:r>
                              <w:rPr>
                                <w:b/>
                                <w:bCs/>
                                <w:sz w:val="24"/>
                                <w:szCs w:val="24"/>
                              </w:rPr>
                              <w:t>97.3%</w:t>
                            </w:r>
                          </w:p>
                        </w:tc>
                      </w:tr>
                      <w:tr w:rsidR="00A3411E" w14:paraId="51297275" w14:textId="77777777" w:rsidTr="006D2B5A">
                        <w:tc>
                          <w:tcPr>
                            <w:tcW w:w="3459" w:type="dxa"/>
                          </w:tcPr>
                          <w:p w14:paraId="5EFFD0AB" w14:textId="77777777" w:rsidR="00A3411E" w:rsidRPr="001038EE" w:rsidRDefault="00A3411E" w:rsidP="00F913E6">
                            <w:pPr>
                              <w:jc w:val="center"/>
                              <w:rPr>
                                <w:b/>
                                <w:bCs/>
                                <w:sz w:val="28"/>
                                <w:szCs w:val="28"/>
                              </w:rPr>
                            </w:pPr>
                            <w:r>
                              <w:rPr>
                                <w:b/>
                                <w:bCs/>
                                <w:sz w:val="28"/>
                                <w:szCs w:val="28"/>
                              </w:rPr>
                              <w:t>Year 4 class</w:t>
                            </w:r>
                          </w:p>
                        </w:tc>
                        <w:tc>
                          <w:tcPr>
                            <w:tcW w:w="2998" w:type="dxa"/>
                          </w:tcPr>
                          <w:p w14:paraId="16F525C3" w14:textId="3D7456EA" w:rsidR="00A3411E" w:rsidRDefault="00347DCC" w:rsidP="00F913E6">
                            <w:pPr>
                              <w:jc w:val="center"/>
                              <w:rPr>
                                <w:b/>
                                <w:bCs/>
                                <w:sz w:val="24"/>
                                <w:szCs w:val="24"/>
                              </w:rPr>
                            </w:pPr>
                            <w:r>
                              <w:rPr>
                                <w:b/>
                                <w:bCs/>
                                <w:sz w:val="24"/>
                                <w:szCs w:val="24"/>
                              </w:rPr>
                              <w:t>98.4%</w:t>
                            </w:r>
                          </w:p>
                        </w:tc>
                        <w:tc>
                          <w:tcPr>
                            <w:tcW w:w="2998" w:type="dxa"/>
                          </w:tcPr>
                          <w:p w14:paraId="55B6640F" w14:textId="08E08CD1" w:rsidR="00A3411E" w:rsidRDefault="00587813" w:rsidP="00F913E6">
                            <w:pPr>
                              <w:jc w:val="center"/>
                              <w:rPr>
                                <w:b/>
                                <w:bCs/>
                                <w:sz w:val="24"/>
                                <w:szCs w:val="24"/>
                              </w:rPr>
                            </w:pPr>
                            <w:r>
                              <w:rPr>
                                <w:b/>
                                <w:bCs/>
                                <w:sz w:val="24"/>
                                <w:szCs w:val="24"/>
                              </w:rPr>
                              <w:t>96.8%</w:t>
                            </w:r>
                          </w:p>
                        </w:tc>
                      </w:tr>
                      <w:tr w:rsidR="00A3411E" w14:paraId="15B95A93" w14:textId="77777777" w:rsidTr="006D2B5A">
                        <w:tc>
                          <w:tcPr>
                            <w:tcW w:w="3459" w:type="dxa"/>
                          </w:tcPr>
                          <w:p w14:paraId="3E18D8A2" w14:textId="77777777" w:rsidR="00A3411E" w:rsidRPr="001038EE" w:rsidRDefault="00A3411E" w:rsidP="00F913E6">
                            <w:pPr>
                              <w:jc w:val="center"/>
                              <w:rPr>
                                <w:b/>
                                <w:bCs/>
                                <w:sz w:val="28"/>
                                <w:szCs w:val="28"/>
                              </w:rPr>
                            </w:pPr>
                            <w:r>
                              <w:rPr>
                                <w:b/>
                                <w:bCs/>
                                <w:sz w:val="28"/>
                                <w:szCs w:val="28"/>
                              </w:rPr>
                              <w:t>Year 5 class</w:t>
                            </w:r>
                          </w:p>
                        </w:tc>
                        <w:tc>
                          <w:tcPr>
                            <w:tcW w:w="2998" w:type="dxa"/>
                          </w:tcPr>
                          <w:p w14:paraId="5A3B886E" w14:textId="19BB5B54" w:rsidR="00A3411E" w:rsidRDefault="00347DCC" w:rsidP="00F913E6">
                            <w:pPr>
                              <w:jc w:val="center"/>
                              <w:rPr>
                                <w:b/>
                                <w:bCs/>
                                <w:sz w:val="24"/>
                                <w:szCs w:val="24"/>
                              </w:rPr>
                            </w:pPr>
                            <w:r>
                              <w:rPr>
                                <w:b/>
                                <w:bCs/>
                                <w:sz w:val="24"/>
                                <w:szCs w:val="24"/>
                              </w:rPr>
                              <w:t>95.8%</w:t>
                            </w:r>
                          </w:p>
                        </w:tc>
                        <w:tc>
                          <w:tcPr>
                            <w:tcW w:w="2998" w:type="dxa"/>
                          </w:tcPr>
                          <w:p w14:paraId="38EDCC09" w14:textId="01BA3B30" w:rsidR="00A3411E" w:rsidRDefault="00587813" w:rsidP="00F913E6">
                            <w:pPr>
                              <w:jc w:val="center"/>
                              <w:rPr>
                                <w:b/>
                                <w:bCs/>
                                <w:sz w:val="24"/>
                                <w:szCs w:val="24"/>
                              </w:rPr>
                            </w:pPr>
                            <w:r>
                              <w:rPr>
                                <w:b/>
                                <w:bCs/>
                                <w:sz w:val="24"/>
                                <w:szCs w:val="24"/>
                              </w:rPr>
                              <w:t>96.3%</w:t>
                            </w:r>
                          </w:p>
                        </w:tc>
                      </w:tr>
                      <w:tr w:rsidR="00A3411E" w14:paraId="7312F704" w14:textId="77777777" w:rsidTr="006D2B5A">
                        <w:tc>
                          <w:tcPr>
                            <w:tcW w:w="3459" w:type="dxa"/>
                          </w:tcPr>
                          <w:p w14:paraId="02D48310" w14:textId="77777777" w:rsidR="00A3411E" w:rsidRDefault="00A3411E" w:rsidP="00F913E6">
                            <w:pPr>
                              <w:jc w:val="center"/>
                              <w:rPr>
                                <w:b/>
                                <w:bCs/>
                                <w:sz w:val="28"/>
                                <w:szCs w:val="28"/>
                              </w:rPr>
                            </w:pPr>
                            <w:r>
                              <w:rPr>
                                <w:b/>
                                <w:bCs/>
                                <w:sz w:val="28"/>
                                <w:szCs w:val="28"/>
                              </w:rPr>
                              <w:t>Year 6 class</w:t>
                            </w:r>
                          </w:p>
                        </w:tc>
                        <w:tc>
                          <w:tcPr>
                            <w:tcW w:w="2998" w:type="dxa"/>
                          </w:tcPr>
                          <w:p w14:paraId="2DB49F22" w14:textId="0FB99048" w:rsidR="00A3411E" w:rsidRDefault="00934E72" w:rsidP="00F913E6">
                            <w:pPr>
                              <w:jc w:val="center"/>
                              <w:rPr>
                                <w:b/>
                                <w:bCs/>
                                <w:sz w:val="24"/>
                                <w:szCs w:val="24"/>
                              </w:rPr>
                            </w:pPr>
                            <w:r>
                              <w:rPr>
                                <w:b/>
                                <w:bCs/>
                                <w:sz w:val="24"/>
                                <w:szCs w:val="24"/>
                              </w:rPr>
                              <w:t>89%</w:t>
                            </w:r>
                          </w:p>
                        </w:tc>
                        <w:tc>
                          <w:tcPr>
                            <w:tcW w:w="2998" w:type="dxa"/>
                          </w:tcPr>
                          <w:p w14:paraId="0549962D" w14:textId="687A31FC" w:rsidR="00A3411E" w:rsidRDefault="008C7948" w:rsidP="00F913E6">
                            <w:pPr>
                              <w:jc w:val="center"/>
                              <w:rPr>
                                <w:b/>
                                <w:bCs/>
                                <w:sz w:val="24"/>
                                <w:szCs w:val="24"/>
                              </w:rPr>
                            </w:pPr>
                            <w:r>
                              <w:rPr>
                                <w:b/>
                                <w:bCs/>
                                <w:sz w:val="24"/>
                                <w:szCs w:val="24"/>
                              </w:rPr>
                              <w:t>93.5%</w:t>
                            </w:r>
                          </w:p>
                        </w:tc>
                      </w:tr>
                    </w:tbl>
                    <w:p w14:paraId="399B36E9" w14:textId="77777777" w:rsidR="00A3411E" w:rsidRPr="00F913E6" w:rsidRDefault="00A3411E" w:rsidP="00A3411E">
                      <w:pPr>
                        <w:jc w:val="center"/>
                        <w:rPr>
                          <w:b/>
                          <w:bCs/>
                          <w:sz w:val="24"/>
                          <w:szCs w:val="24"/>
                        </w:rPr>
                      </w:pPr>
                    </w:p>
                  </w:txbxContent>
                </v:textbox>
                <w10:wrap type="tight"/>
              </v:shape>
            </w:pict>
          </mc:Fallback>
        </mc:AlternateContent>
      </w:r>
    </w:p>
    <w:p w14:paraId="249D3794" w14:textId="08029E09" w:rsidR="004D1B20" w:rsidRDefault="00336650"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32480" behindDoc="1" locked="0" layoutInCell="1" allowOverlap="1" wp14:anchorId="6E518844" wp14:editId="6D45868F">
                <wp:simplePos x="0" y="0"/>
                <wp:positionH relativeFrom="page">
                  <wp:align>center</wp:align>
                </wp:positionH>
                <wp:positionV relativeFrom="paragraph">
                  <wp:posOffset>3761740</wp:posOffset>
                </wp:positionV>
                <wp:extent cx="6240780" cy="5876925"/>
                <wp:effectExtent l="19050" t="19050" r="45720" b="47625"/>
                <wp:wrapTight wrapText="bothSides">
                  <wp:wrapPolygon edited="0">
                    <wp:start x="-66" y="-70"/>
                    <wp:lineTo x="-66" y="21705"/>
                    <wp:lineTo x="21692" y="21705"/>
                    <wp:lineTo x="21692" y="-70"/>
                    <wp:lineTo x="-66" y="-70"/>
                  </wp:wrapPolygon>
                </wp:wrapTight>
                <wp:docPr id="207967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5876925"/>
                        </a:xfrm>
                        <a:prstGeom prst="rect">
                          <a:avLst/>
                        </a:prstGeom>
                        <a:solidFill>
                          <a:srgbClr val="70AD47">
                            <a:lumMod val="20000"/>
                            <a:lumOff val="80000"/>
                          </a:srgbClr>
                        </a:solidFill>
                        <a:ln w="57150">
                          <a:solidFill>
                            <a:srgbClr val="EE0000"/>
                          </a:solidFill>
                          <a:miter lim="800000"/>
                          <a:headEnd/>
                          <a:tailEnd/>
                        </a:ln>
                      </wps:spPr>
                      <wps:txbx>
                        <w:txbxContent>
                          <w:p w14:paraId="59378E24" w14:textId="5D27C851" w:rsidR="00875F02" w:rsidRPr="00875F02" w:rsidRDefault="00875F02" w:rsidP="00336650">
                            <w:pPr>
                              <w:spacing w:after="0" w:line="240" w:lineRule="auto"/>
                              <w:jc w:val="center"/>
                              <w:rPr>
                                <w:rFonts w:ascii="Comic Sans MS" w:eastAsiaTheme="minorHAnsi" w:hAnsi="Comic Sans MS" w:cstheme="minorHAnsi"/>
                                <w:color w:val="0070C0"/>
                                <w:sz w:val="18"/>
                                <w:szCs w:val="18"/>
                              </w:rPr>
                            </w:pPr>
                            <w:r w:rsidRPr="00336650">
                              <w:rPr>
                                <w:rFonts w:ascii="Comic Sans MS" w:eastAsiaTheme="minorHAnsi" w:hAnsi="Comic Sans MS" w:cstheme="minorHAnsi"/>
                                <w:b/>
                                <w:bCs/>
                                <w:color w:val="0070C0"/>
                                <w:sz w:val="18"/>
                                <w:szCs w:val="18"/>
                              </w:rPr>
                              <w:t xml:space="preserve">Please be Reminded of our </w:t>
                            </w:r>
                            <w:r w:rsidRPr="00875F02">
                              <w:rPr>
                                <w:rFonts w:ascii="Comic Sans MS" w:eastAsiaTheme="minorHAnsi" w:hAnsi="Comic Sans MS" w:cstheme="minorHAnsi"/>
                                <w:b/>
                                <w:bCs/>
                                <w:color w:val="0070C0"/>
                                <w:sz w:val="18"/>
                                <w:szCs w:val="18"/>
                              </w:rPr>
                              <w:t>School Uniform</w:t>
                            </w:r>
                          </w:p>
                          <w:p w14:paraId="4354D225"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 xml:space="preserve">The registered suppliers of our named uniform are Slater’s (Wigan) &amp; A.C. sports (Pemberton).  All cardigans and jumpers must be purchased from one of these registered suppliers. </w:t>
                            </w:r>
                          </w:p>
                          <w:p w14:paraId="280EB1D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6C8EA6E"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We encourage parents and carers to purchase all other forms of uniform from the most competitively priced supplier.  This could be a supermarket chain or a market stall. Equally, as part of our commitment to sustainability we would encourage parents to visit Wellspring where many, many items of pre-loved good condition uniform is always available.</w:t>
                            </w:r>
                          </w:p>
                          <w:p w14:paraId="74D664AF"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FE18EE6"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b/>
                                <w:bCs/>
                                <w:color w:val="0070C0"/>
                                <w:sz w:val="18"/>
                                <w:szCs w:val="18"/>
                              </w:rPr>
                              <w:t>GIRLS</w:t>
                            </w:r>
                          </w:p>
                          <w:p w14:paraId="6B33FB2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Cardigan</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St Paul’s design with school badge (required)</w:t>
                            </w:r>
                          </w:p>
                          <w:p w14:paraId="4437BD39" w14:textId="2CC61910"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Skirt/ Pinafore dress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Mid Grey</w:t>
                            </w:r>
                          </w:p>
                          <w:p w14:paraId="2962FF76" w14:textId="7E5DA2AE"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Trousers (Winter only)</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Mid Grey</w:t>
                            </w:r>
                          </w:p>
                          <w:p w14:paraId="55EF1DD8"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Polo 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White polo shirt</w:t>
                            </w:r>
                          </w:p>
                          <w:p w14:paraId="5158C85A"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Blouse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Plain white</w:t>
                            </w:r>
                          </w:p>
                          <w:p w14:paraId="560AF937"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Red</w:t>
                            </w:r>
                          </w:p>
                          <w:p w14:paraId="7E07889F" w14:textId="2785EED4"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Summer dress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ab/>
                              <w:t>Red gingham</w:t>
                            </w:r>
                          </w:p>
                          <w:p w14:paraId="02112D35"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Shoes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Flat, black, grey, red or white</w:t>
                            </w:r>
                          </w:p>
                          <w:p w14:paraId="67FFFE07" w14:textId="0F98F43A"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Tights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Black, grey, red or white</w:t>
                            </w:r>
                          </w:p>
                          <w:p w14:paraId="62C14017" w14:textId="46CBF7EC"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Hair accessories / bobbles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Black, grey, red or white</w:t>
                            </w:r>
                          </w:p>
                          <w:p w14:paraId="2AC4924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22C015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b/>
                                <w:bCs/>
                                <w:color w:val="0070C0"/>
                                <w:sz w:val="18"/>
                                <w:szCs w:val="18"/>
                              </w:rPr>
                              <w:t>BOYS</w:t>
                            </w:r>
                          </w:p>
                          <w:p w14:paraId="7D3D0B46" w14:textId="74F1E1FC"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Jumper</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St Paul’s design with school badge (required)</w:t>
                            </w:r>
                          </w:p>
                          <w:p w14:paraId="29E66901"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Trousers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Mid Grey</w:t>
                            </w:r>
                          </w:p>
                          <w:p w14:paraId="0757067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Polo 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White polo shirt</w:t>
                            </w:r>
                          </w:p>
                          <w:p w14:paraId="30A08296"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Plain white</w:t>
                            </w:r>
                          </w:p>
                          <w:p w14:paraId="18BE8F88"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Red</w:t>
                            </w:r>
                          </w:p>
                          <w:p w14:paraId="6195227B"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Shoes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Black, grey, red or white</w:t>
                            </w:r>
                          </w:p>
                          <w:p w14:paraId="3158ACDD"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Socks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Mid grey, white or black</w:t>
                            </w:r>
                          </w:p>
                          <w:p w14:paraId="31EC6E81" w14:textId="77777777" w:rsidR="00875F02" w:rsidRPr="00875F02" w:rsidRDefault="00875F02" w:rsidP="00336650">
                            <w:pPr>
                              <w:spacing w:after="0" w:line="240" w:lineRule="auto"/>
                              <w:rPr>
                                <w:rFonts w:ascii="Comic Sans MS" w:eastAsiaTheme="minorHAnsi" w:hAnsi="Comic Sans MS" w:cstheme="minorHAnsi"/>
                                <w:b/>
                                <w:bCs/>
                                <w:color w:val="0070C0"/>
                                <w:sz w:val="18"/>
                                <w:szCs w:val="18"/>
                              </w:rPr>
                            </w:pPr>
                            <w:r w:rsidRPr="00875F02">
                              <w:rPr>
                                <w:rFonts w:ascii="Comic Sans MS" w:eastAsiaTheme="minorHAnsi" w:hAnsi="Comic Sans MS" w:cstheme="minorHAnsi"/>
                                <w:b/>
                                <w:bCs/>
                                <w:color w:val="0070C0"/>
                                <w:sz w:val="18"/>
                                <w:szCs w:val="18"/>
                              </w:rPr>
                              <w:t>P.E.</w:t>
                            </w:r>
                          </w:p>
                          <w:p w14:paraId="56582AFF"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For reasons of safety, health and hygiene, all children need to change for Physical Education.</w:t>
                            </w:r>
                          </w:p>
                          <w:p w14:paraId="0F76543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Each child should have:</w:t>
                            </w:r>
                          </w:p>
                          <w:p w14:paraId="4989010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 Shirt (in house colour - required), shorts (black - required), pumps (black - required), PE bag (in house colour - required).</w:t>
                            </w:r>
                          </w:p>
                          <w:p w14:paraId="6FD013C9" w14:textId="4B1D477D" w:rsidR="00875F02" w:rsidRDefault="00875F02" w:rsidP="00336650">
                            <w:pPr>
                              <w:spacing w:after="0" w:line="240" w:lineRule="auto"/>
                              <w:rPr>
                                <w:rFonts w:ascii="Comic Sans MS" w:eastAsiaTheme="minorHAnsi" w:hAnsi="Comic Sans MS" w:cstheme="minorHAnsi"/>
                                <w:b/>
                                <w:bCs/>
                                <w:color w:val="0070C0"/>
                                <w:sz w:val="18"/>
                                <w:szCs w:val="18"/>
                                <w:u w:val="single"/>
                              </w:rPr>
                            </w:pPr>
                            <w:r w:rsidRPr="00875F02">
                              <w:rPr>
                                <w:rFonts w:ascii="Comic Sans MS" w:eastAsiaTheme="minorHAnsi" w:hAnsi="Comic Sans MS" w:cstheme="minorHAnsi"/>
                                <w:color w:val="0070C0"/>
                                <w:sz w:val="18"/>
                                <w:szCs w:val="18"/>
                              </w:rPr>
                              <w:t>Swimming Kit (Year 3) – required.</w:t>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Pr="00875F02">
                              <w:rPr>
                                <w:rFonts w:ascii="Comic Sans MS" w:eastAsiaTheme="minorHAnsi" w:hAnsi="Comic Sans MS" w:cstheme="minorHAnsi"/>
                                <w:b/>
                                <w:bCs/>
                                <w:color w:val="0070C0"/>
                                <w:sz w:val="18"/>
                                <w:szCs w:val="18"/>
                                <w:u w:val="single"/>
                              </w:rPr>
                              <w:t>Please name all items of uniform</w:t>
                            </w:r>
                          </w:p>
                          <w:p w14:paraId="719D0122" w14:textId="77777777" w:rsidR="00937320" w:rsidRPr="00336650" w:rsidRDefault="00937320" w:rsidP="00937320">
                            <w:pPr>
                              <w:jc w:val="center"/>
                              <w:rPr>
                                <w:b/>
                                <w:bCs/>
                                <w:color w:val="0070C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18844" id="_x0000_s1054" type="#_x0000_t202" style="position:absolute;margin-left:0;margin-top:296.2pt;width:491.4pt;height:462.75pt;z-index:-2515840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" fillcolor="#e2f0d9" strokecolor="#e00" strokeweight="4.5pt">
                <v:textbox>
                  <w:txbxContent>
                    <w:p w14:paraId="59378E24" w14:textId="5D27C851" w:rsidR="00875F02" w:rsidRPr="00875F02" w:rsidRDefault="00875F02" w:rsidP="00336650">
                      <w:pPr>
                        <w:spacing w:after="0" w:line="240" w:lineRule="auto"/>
                        <w:jc w:val="center"/>
                        <w:rPr>
                          <w:rFonts w:ascii="Comic Sans MS" w:eastAsiaTheme="minorHAnsi" w:hAnsi="Comic Sans MS" w:cstheme="minorHAnsi"/>
                          <w:color w:val="0070C0"/>
                          <w:sz w:val="18"/>
                          <w:szCs w:val="18"/>
                        </w:rPr>
                      </w:pPr>
                      <w:r w:rsidRPr="00336650">
                        <w:rPr>
                          <w:rFonts w:ascii="Comic Sans MS" w:eastAsiaTheme="minorHAnsi" w:hAnsi="Comic Sans MS" w:cstheme="minorHAnsi"/>
                          <w:b/>
                          <w:bCs/>
                          <w:color w:val="0070C0"/>
                          <w:sz w:val="18"/>
                          <w:szCs w:val="18"/>
                        </w:rPr>
                        <w:t xml:space="preserve">Please be Reminded of our </w:t>
                      </w:r>
                      <w:r w:rsidRPr="00875F02">
                        <w:rPr>
                          <w:rFonts w:ascii="Comic Sans MS" w:eastAsiaTheme="minorHAnsi" w:hAnsi="Comic Sans MS" w:cstheme="minorHAnsi"/>
                          <w:b/>
                          <w:bCs/>
                          <w:color w:val="0070C0"/>
                          <w:sz w:val="18"/>
                          <w:szCs w:val="18"/>
                        </w:rPr>
                        <w:t>School Uniform</w:t>
                      </w:r>
                    </w:p>
                    <w:p w14:paraId="4354D225"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 xml:space="preserve">The registered suppliers of our named uniform are Slater’s (Wigan) &amp; A.C. sports (Pemberton).  All cardigans and jumpers must be purchased from one of these registered suppliers. </w:t>
                      </w:r>
                    </w:p>
                    <w:p w14:paraId="280EB1D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6C8EA6E"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We encourage parents and carers to purchase all other forms of uniform from the most competitively priced supplier.  This could be a supermarket chain or a market stall. Equally, as part of our commitment to sustainability we would encourage parents to visit Wellspring where many, many items of pre-loved good condition uniform is always available.</w:t>
                      </w:r>
                    </w:p>
                    <w:p w14:paraId="74D664AF"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FE18EE6"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b/>
                          <w:bCs/>
                          <w:color w:val="0070C0"/>
                          <w:sz w:val="18"/>
                          <w:szCs w:val="18"/>
                        </w:rPr>
                        <w:t>GIRLS</w:t>
                      </w:r>
                    </w:p>
                    <w:p w14:paraId="6B33FB2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Cardigan</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St Paul’s design with school badge (required)</w:t>
                      </w:r>
                    </w:p>
                    <w:p w14:paraId="4437BD39" w14:textId="2CC61910"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Skirt/ Pinafore dress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Mid Grey</w:t>
                      </w:r>
                    </w:p>
                    <w:p w14:paraId="2962FF76" w14:textId="7E5DA2AE"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Trousers (Winter only)</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Mid Grey</w:t>
                      </w:r>
                    </w:p>
                    <w:p w14:paraId="55EF1DD8"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Polo 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White polo shirt</w:t>
                      </w:r>
                    </w:p>
                    <w:p w14:paraId="5158C85A"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Blouse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Plain white</w:t>
                      </w:r>
                    </w:p>
                    <w:p w14:paraId="560AF937"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Red</w:t>
                      </w:r>
                    </w:p>
                    <w:p w14:paraId="7E07889F" w14:textId="2785EED4"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Summer dress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ab/>
                        <w:t>Red gingham</w:t>
                      </w:r>
                    </w:p>
                    <w:p w14:paraId="02112D35"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Shoes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Flat, black, grey, red or white</w:t>
                      </w:r>
                    </w:p>
                    <w:p w14:paraId="67FFFE07" w14:textId="0F98F43A"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Tights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Black, grey, red or white</w:t>
                      </w:r>
                    </w:p>
                    <w:p w14:paraId="62C14017" w14:textId="46CBF7EC"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Hair accessories / bobbles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Black, grey, red or white</w:t>
                      </w:r>
                    </w:p>
                    <w:p w14:paraId="2AC4924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p>
                    <w:p w14:paraId="522C015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b/>
                          <w:bCs/>
                          <w:color w:val="0070C0"/>
                          <w:sz w:val="18"/>
                          <w:szCs w:val="18"/>
                        </w:rPr>
                        <w:t>BOYS</w:t>
                      </w:r>
                    </w:p>
                    <w:p w14:paraId="7D3D0B46" w14:textId="74F1E1FC"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Jumper</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00C50A85">
                        <w:rPr>
                          <w:rFonts w:ascii="Comic Sans MS" w:eastAsiaTheme="minorHAnsi" w:hAnsi="Comic Sans MS" w:cstheme="minorHAnsi"/>
                          <w:color w:val="0070C0"/>
                          <w:sz w:val="18"/>
                          <w:szCs w:val="18"/>
                        </w:rPr>
                        <w:t xml:space="preserve">             </w:t>
                      </w:r>
                      <w:r w:rsidRPr="00875F02">
                        <w:rPr>
                          <w:rFonts w:ascii="Comic Sans MS" w:eastAsiaTheme="minorHAnsi" w:hAnsi="Comic Sans MS" w:cstheme="minorHAnsi"/>
                          <w:color w:val="0070C0"/>
                          <w:sz w:val="18"/>
                          <w:szCs w:val="18"/>
                        </w:rPr>
                        <w:t>St Paul’s design with school badge (required)</w:t>
                      </w:r>
                    </w:p>
                    <w:p w14:paraId="29E66901"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Trousers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Mid Grey</w:t>
                      </w:r>
                    </w:p>
                    <w:p w14:paraId="0757067C"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Polo 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White polo shirt</w:t>
                      </w:r>
                    </w:p>
                    <w:p w14:paraId="30A08296"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Shirt</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Plain white</w:t>
                      </w:r>
                    </w:p>
                    <w:p w14:paraId="18BE8F88"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Tie</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Red</w:t>
                      </w:r>
                    </w:p>
                    <w:p w14:paraId="6195227B"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Shoes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Black, grey, red or white</w:t>
                      </w:r>
                    </w:p>
                    <w:p w14:paraId="3158ACDD"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Socks</w:t>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r>
                      <w:r w:rsidRPr="00875F02">
                        <w:rPr>
                          <w:rFonts w:ascii="Comic Sans MS" w:eastAsiaTheme="minorHAnsi" w:hAnsi="Comic Sans MS" w:cstheme="minorHAnsi"/>
                          <w:color w:val="0070C0"/>
                          <w:sz w:val="18"/>
                          <w:szCs w:val="18"/>
                        </w:rPr>
                        <w:tab/>
                        <w:t>Mid grey, white or black</w:t>
                      </w:r>
                    </w:p>
                    <w:p w14:paraId="31EC6E81" w14:textId="77777777" w:rsidR="00875F02" w:rsidRPr="00875F02" w:rsidRDefault="00875F02" w:rsidP="00336650">
                      <w:pPr>
                        <w:spacing w:after="0" w:line="240" w:lineRule="auto"/>
                        <w:rPr>
                          <w:rFonts w:ascii="Comic Sans MS" w:eastAsiaTheme="minorHAnsi" w:hAnsi="Comic Sans MS" w:cstheme="minorHAnsi"/>
                          <w:b/>
                          <w:bCs/>
                          <w:color w:val="0070C0"/>
                          <w:sz w:val="18"/>
                          <w:szCs w:val="18"/>
                        </w:rPr>
                      </w:pPr>
                      <w:r w:rsidRPr="00875F02">
                        <w:rPr>
                          <w:rFonts w:ascii="Comic Sans MS" w:eastAsiaTheme="minorHAnsi" w:hAnsi="Comic Sans MS" w:cstheme="minorHAnsi"/>
                          <w:b/>
                          <w:bCs/>
                          <w:color w:val="0070C0"/>
                          <w:sz w:val="18"/>
                          <w:szCs w:val="18"/>
                        </w:rPr>
                        <w:t>P.E.</w:t>
                      </w:r>
                    </w:p>
                    <w:p w14:paraId="56582AFF"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For reasons of safety, health and hygiene, all children need to change for Physical Education.</w:t>
                      </w:r>
                    </w:p>
                    <w:p w14:paraId="0F76543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Each child should have:</w:t>
                      </w:r>
                    </w:p>
                    <w:p w14:paraId="49890104" w14:textId="77777777" w:rsidR="00875F02" w:rsidRPr="00875F02" w:rsidRDefault="00875F02" w:rsidP="00336650">
                      <w:pPr>
                        <w:spacing w:after="0" w:line="240" w:lineRule="auto"/>
                        <w:rPr>
                          <w:rFonts w:ascii="Comic Sans MS" w:eastAsiaTheme="minorHAnsi" w:hAnsi="Comic Sans MS" w:cstheme="minorHAnsi"/>
                          <w:color w:val="0070C0"/>
                          <w:sz w:val="18"/>
                          <w:szCs w:val="18"/>
                        </w:rPr>
                      </w:pPr>
                      <w:r w:rsidRPr="00875F02">
                        <w:rPr>
                          <w:rFonts w:ascii="Comic Sans MS" w:eastAsiaTheme="minorHAnsi" w:hAnsi="Comic Sans MS" w:cstheme="minorHAnsi"/>
                          <w:color w:val="0070C0"/>
                          <w:sz w:val="18"/>
                          <w:szCs w:val="18"/>
                        </w:rPr>
                        <w:t>‘T’ Shirt (in house colour - required), shorts (black - required), pumps (black - required), PE bag (in house colour - required).</w:t>
                      </w:r>
                    </w:p>
                    <w:p w14:paraId="6FD013C9" w14:textId="4B1D477D" w:rsidR="00875F02" w:rsidRDefault="00875F02" w:rsidP="00336650">
                      <w:pPr>
                        <w:spacing w:after="0" w:line="240" w:lineRule="auto"/>
                        <w:rPr>
                          <w:rFonts w:ascii="Comic Sans MS" w:eastAsiaTheme="minorHAnsi" w:hAnsi="Comic Sans MS" w:cstheme="minorHAnsi"/>
                          <w:b/>
                          <w:bCs/>
                          <w:color w:val="0070C0"/>
                          <w:sz w:val="18"/>
                          <w:szCs w:val="18"/>
                          <w:u w:val="single"/>
                        </w:rPr>
                      </w:pPr>
                      <w:r w:rsidRPr="00875F02">
                        <w:rPr>
                          <w:rFonts w:ascii="Comic Sans MS" w:eastAsiaTheme="minorHAnsi" w:hAnsi="Comic Sans MS" w:cstheme="minorHAnsi"/>
                          <w:color w:val="0070C0"/>
                          <w:sz w:val="18"/>
                          <w:szCs w:val="18"/>
                        </w:rPr>
                        <w:t>Swimming Kit (Year 3) – required.</w:t>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00336650">
                        <w:rPr>
                          <w:rFonts w:ascii="Comic Sans MS" w:eastAsiaTheme="minorHAnsi" w:hAnsi="Comic Sans MS" w:cstheme="minorHAnsi"/>
                          <w:color w:val="0070C0"/>
                          <w:sz w:val="18"/>
                          <w:szCs w:val="18"/>
                        </w:rPr>
                        <w:tab/>
                      </w:r>
                      <w:r w:rsidRPr="00875F02">
                        <w:rPr>
                          <w:rFonts w:ascii="Comic Sans MS" w:eastAsiaTheme="minorHAnsi" w:hAnsi="Comic Sans MS" w:cstheme="minorHAnsi"/>
                          <w:b/>
                          <w:bCs/>
                          <w:color w:val="0070C0"/>
                          <w:sz w:val="18"/>
                          <w:szCs w:val="18"/>
                          <w:u w:val="single"/>
                        </w:rPr>
                        <w:t>Please name all items of uniform</w:t>
                      </w:r>
                    </w:p>
                    <w:p w14:paraId="719D0122" w14:textId="77777777" w:rsidR="00937320" w:rsidRPr="00336650" w:rsidRDefault="00937320" w:rsidP="00937320">
                      <w:pPr>
                        <w:jc w:val="center"/>
                        <w:rPr>
                          <w:b/>
                          <w:bCs/>
                          <w:color w:val="0070C0"/>
                          <w:sz w:val="18"/>
                          <w:szCs w:val="18"/>
                        </w:rPr>
                      </w:pPr>
                    </w:p>
                  </w:txbxContent>
                </v:textbox>
                <w10:wrap type="tight" anchorx="page"/>
              </v:shape>
            </w:pict>
          </mc:Fallback>
        </mc:AlternateContent>
      </w:r>
      <w:r w:rsidR="00A3411E" w:rsidRPr="005B7581">
        <w:rPr>
          <w:rFonts w:ascii="Trebuchet MS" w:eastAsia="Times New Roman" w:hAnsi="Trebuchet MS"/>
          <w:b/>
          <w:bCs/>
          <w:i/>
          <w:iCs/>
          <w:noProof/>
          <w:color w:val="333333"/>
          <w:sz w:val="21"/>
          <w:szCs w:val="21"/>
          <w:lang w:eastAsia="en-GB"/>
        </w:rPr>
        <mc:AlternateContent>
          <mc:Choice Requires="wps">
            <w:drawing>
              <wp:anchor distT="45720" distB="45720" distL="114300" distR="114300" simplePos="0" relativeHeight="251728384" behindDoc="0" locked="0" layoutInCell="1" allowOverlap="1" wp14:anchorId="4D2F04D9" wp14:editId="2577F806">
                <wp:simplePos x="0" y="0"/>
                <wp:positionH relativeFrom="column">
                  <wp:posOffset>736169</wp:posOffset>
                </wp:positionH>
                <wp:positionV relativeFrom="paragraph">
                  <wp:posOffset>339972</wp:posOffset>
                </wp:positionV>
                <wp:extent cx="1112520" cy="845820"/>
                <wp:effectExtent l="0" t="0" r="11430" b="11430"/>
                <wp:wrapSquare wrapText="bothSides"/>
                <wp:docPr id="556242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45820"/>
                        </a:xfrm>
                        <a:prstGeom prst="rect">
                          <a:avLst/>
                        </a:prstGeom>
                        <a:solidFill>
                          <a:srgbClr val="FFFFFF"/>
                        </a:solidFill>
                        <a:ln w="9525">
                          <a:solidFill>
                            <a:srgbClr val="000000"/>
                          </a:solidFill>
                          <a:miter lim="800000"/>
                          <a:headEnd/>
                          <a:tailEnd/>
                        </a:ln>
                      </wps:spPr>
                      <wps:txbx>
                        <w:txbxContent>
                          <w:p w14:paraId="3E454125" w14:textId="77777777" w:rsidR="00A3411E" w:rsidRDefault="00A3411E" w:rsidP="00A3411E">
                            <w:r>
                              <w:rPr>
                                <w:noProof/>
                              </w:rPr>
                              <w:drawing>
                                <wp:inline distT="0" distB="0" distL="0" distR="0" wp14:anchorId="01E0F313" wp14:editId="2DD9D015">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55"/>
                                          <a:stretch>
                                            <a:fillRect/>
                                          </a:stretch>
                                        </pic:blipFill>
                                        <pic:spPr>
                                          <a:xfrm>
                                            <a:off x="0" y="0"/>
                                            <a:ext cx="920750" cy="687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F04D9" id="_x0000_s1055" type="#_x0000_t202" style="position:absolute;margin-left:57.95pt;margin-top:26.75pt;width:87.6pt;height:66.6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">
                <v:textbox>
                  <w:txbxContent>
                    <w:p w14:paraId="3E454125" w14:textId="77777777" w:rsidR="00A3411E" w:rsidRDefault="00A3411E" w:rsidP="00A3411E">
                      <w:r>
                        <w:rPr>
                          <w:noProof/>
                        </w:rPr>
                        <w:drawing>
                          <wp:inline distT="0" distB="0" distL="0" distR="0" wp14:anchorId="01E0F313" wp14:editId="2DD9D015">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55"/>
                                    <a:stretch>
                                      <a:fillRect/>
                                    </a:stretch>
                                  </pic:blipFill>
                                  <pic:spPr>
                                    <a:xfrm>
                                      <a:off x="0" y="0"/>
                                      <a:ext cx="920750" cy="687705"/>
                                    </a:xfrm>
                                    <a:prstGeom prst="rect">
                                      <a:avLst/>
                                    </a:prstGeom>
                                  </pic:spPr>
                                </pic:pic>
                              </a:graphicData>
                            </a:graphic>
                          </wp:inline>
                        </w:drawing>
                      </w:r>
                    </w:p>
                  </w:txbxContent>
                </v:textbox>
                <w10:wrap type="square"/>
              </v:shape>
            </w:pict>
          </mc:Fallback>
        </mc:AlternateContent>
      </w:r>
      <w:r w:rsidR="00A3411E">
        <w:rPr>
          <w:rFonts w:ascii="Trebuchet MS" w:eastAsia="Times New Roman" w:hAnsi="Trebuchet MS"/>
          <w:b/>
          <w:bCs/>
          <w:i/>
          <w:iCs/>
          <w:color w:val="333333"/>
          <w:sz w:val="21"/>
          <w:szCs w:val="21"/>
          <w:lang w:eastAsia="en-GB"/>
        </w:rPr>
        <w:t xml:space="preserve">        </w:t>
      </w:r>
    </w:p>
    <w:p w14:paraId="677561CF" w14:textId="77777777" w:rsidR="004D1B20" w:rsidRDefault="004D1B20">
      <w:pPr>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br w:type="page"/>
      </w:r>
    </w:p>
    <w:p w14:paraId="3178F2AD" w14:textId="4CBEC058" w:rsidR="00A3411E" w:rsidRDefault="00DE1BE1" w:rsidP="005B7581">
      <w:pPr>
        <w:shd w:val="clear" w:color="auto" w:fill="FFFFFF"/>
        <w:tabs>
          <w:tab w:val="left" w:pos="4176"/>
        </w:tabs>
        <w:spacing w:after="0" w:line="240" w:lineRule="auto"/>
        <w:rPr>
          <w:rFonts w:ascii="Dreaming Outloud Pro" w:eastAsia="Times New Roman" w:hAnsi="Dreaming Outloud Pro" w:cs="Dreaming Outloud Pro"/>
          <w:b/>
          <w:bCs/>
          <w:i/>
          <w:iCs/>
          <w:color w:val="FF0000"/>
          <w:sz w:val="40"/>
          <w:szCs w:val="40"/>
          <w:lang w:eastAsia="en-GB"/>
        </w:rPr>
      </w:pPr>
      <w:r>
        <w:rPr>
          <w:rFonts w:ascii="Times New Roman" w:hAnsi="Times New Roman"/>
          <w:noProof/>
          <w:sz w:val="24"/>
          <w:szCs w:val="24"/>
        </w:rPr>
        <w:lastRenderedPageBreak/>
        <w:drawing>
          <wp:anchor distT="36576" distB="36576" distL="36576" distR="36576" simplePos="0" relativeHeight="251736576" behindDoc="0" locked="0" layoutInCell="1" allowOverlap="1" wp14:anchorId="5E6F6F3F" wp14:editId="32382F13">
            <wp:simplePos x="0" y="0"/>
            <wp:positionH relativeFrom="column">
              <wp:posOffset>3739515</wp:posOffset>
            </wp:positionH>
            <wp:positionV relativeFrom="paragraph">
              <wp:posOffset>3203575</wp:posOffset>
            </wp:positionV>
            <wp:extent cx="2606605" cy="2729533"/>
            <wp:effectExtent l="0" t="4445"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l="14305" t="6358" r="22758" b="5780"/>
                    <a:stretch>
                      <a:fillRect/>
                    </a:stretch>
                  </pic:blipFill>
                  <pic:spPr bwMode="auto">
                    <a:xfrm rot="5400000">
                      <a:off x="0" y="0"/>
                      <a:ext cx="2606605" cy="272953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38624" behindDoc="0" locked="0" layoutInCell="1" allowOverlap="1" wp14:anchorId="54A22BAE" wp14:editId="2462E0EE">
            <wp:simplePos x="0" y="0"/>
            <wp:positionH relativeFrom="column">
              <wp:posOffset>758825</wp:posOffset>
            </wp:positionH>
            <wp:positionV relativeFrom="paragraph">
              <wp:posOffset>3388361</wp:posOffset>
            </wp:positionV>
            <wp:extent cx="2868661" cy="2504251"/>
            <wp:effectExtent l="0" t="8255" r="0" b="0"/>
            <wp:wrapNone/>
            <wp:docPr id="676529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l="13789" t="6935" r="20158" b="16183"/>
                    <a:stretch>
                      <a:fillRect/>
                    </a:stretch>
                  </pic:blipFill>
                  <pic:spPr bwMode="auto">
                    <a:xfrm rot="5400000">
                      <a:off x="0" y="0"/>
                      <a:ext cx="2868661" cy="25042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40672" behindDoc="0" locked="0" layoutInCell="1" allowOverlap="1" wp14:anchorId="0FB7362F" wp14:editId="1B2B8BAF">
            <wp:simplePos x="0" y="0"/>
            <wp:positionH relativeFrom="column">
              <wp:posOffset>1810385</wp:posOffset>
            </wp:positionH>
            <wp:positionV relativeFrom="paragraph">
              <wp:posOffset>962025</wp:posOffset>
            </wp:positionV>
            <wp:extent cx="3963035" cy="1993900"/>
            <wp:effectExtent l="0" t="0" r="0" b="6350"/>
            <wp:wrapNone/>
            <wp:docPr id="753460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3035" cy="199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1B20"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34528" behindDoc="1" locked="0" layoutInCell="1" allowOverlap="1" wp14:anchorId="7400D71E" wp14:editId="26C6DD1D">
                <wp:simplePos x="0" y="0"/>
                <wp:positionH relativeFrom="page">
                  <wp:align>center</wp:align>
                </wp:positionH>
                <wp:positionV relativeFrom="paragraph">
                  <wp:posOffset>645795</wp:posOffset>
                </wp:positionV>
                <wp:extent cx="6240780" cy="7543800"/>
                <wp:effectExtent l="19050" t="19050" r="45720" b="38100"/>
                <wp:wrapTight wrapText="bothSides">
                  <wp:wrapPolygon edited="0">
                    <wp:start x="-66" y="-55"/>
                    <wp:lineTo x="-66" y="21655"/>
                    <wp:lineTo x="21692" y="21655"/>
                    <wp:lineTo x="21692" y="-55"/>
                    <wp:lineTo x="-66" y="-55"/>
                  </wp:wrapPolygon>
                </wp:wrapTight>
                <wp:docPr id="121096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543800"/>
                        </a:xfrm>
                        <a:prstGeom prst="rect">
                          <a:avLst/>
                        </a:prstGeom>
                        <a:solidFill>
                          <a:srgbClr val="70AD47">
                            <a:lumMod val="20000"/>
                            <a:lumOff val="80000"/>
                          </a:srgbClr>
                        </a:solidFill>
                        <a:ln w="57150">
                          <a:solidFill>
                            <a:srgbClr val="EE0000"/>
                          </a:solidFill>
                          <a:miter lim="800000"/>
                          <a:headEnd/>
                          <a:tailEnd/>
                        </a:ln>
                      </wps:spPr>
                      <wps:txbx>
                        <w:txbxContent>
                          <w:p w14:paraId="26AB52AE" w14:textId="6DF1530B" w:rsidR="004D1B20" w:rsidRDefault="004D1B20" w:rsidP="004D1B20">
                            <w:pPr>
                              <w:rPr>
                                <w:b/>
                                <w:bCs/>
                                <w:sz w:val="24"/>
                                <w:szCs w:val="24"/>
                              </w:rPr>
                            </w:pPr>
                          </w:p>
                          <w:p w14:paraId="2581C720" w14:textId="77777777" w:rsidR="00DE1BE1" w:rsidRDefault="00DE1BE1" w:rsidP="004D1B20">
                            <w:pPr>
                              <w:rPr>
                                <w:b/>
                                <w:bCs/>
                                <w:sz w:val="24"/>
                                <w:szCs w:val="24"/>
                              </w:rPr>
                            </w:pPr>
                          </w:p>
                          <w:p w14:paraId="7D485E8F" w14:textId="77777777" w:rsidR="00DE1BE1" w:rsidRDefault="00DE1BE1" w:rsidP="004D1B20">
                            <w:pPr>
                              <w:rPr>
                                <w:b/>
                                <w:bCs/>
                                <w:sz w:val="24"/>
                                <w:szCs w:val="24"/>
                              </w:rPr>
                            </w:pPr>
                          </w:p>
                          <w:p w14:paraId="7F0C7A54" w14:textId="77777777" w:rsidR="00DE1BE1" w:rsidRDefault="00DE1BE1" w:rsidP="004D1B20">
                            <w:pPr>
                              <w:rPr>
                                <w:b/>
                                <w:bCs/>
                                <w:sz w:val="24"/>
                                <w:szCs w:val="24"/>
                              </w:rPr>
                            </w:pPr>
                          </w:p>
                          <w:p w14:paraId="399BEEF0" w14:textId="77777777" w:rsidR="00DE1BE1" w:rsidRDefault="00DE1BE1" w:rsidP="004D1B20">
                            <w:pPr>
                              <w:rPr>
                                <w:b/>
                                <w:bCs/>
                                <w:sz w:val="24"/>
                                <w:szCs w:val="24"/>
                              </w:rPr>
                            </w:pPr>
                          </w:p>
                          <w:p w14:paraId="25E8553E" w14:textId="77777777" w:rsidR="00DE1BE1" w:rsidRDefault="00DE1BE1" w:rsidP="004D1B20">
                            <w:pPr>
                              <w:rPr>
                                <w:b/>
                                <w:bCs/>
                                <w:sz w:val="24"/>
                                <w:szCs w:val="24"/>
                              </w:rPr>
                            </w:pPr>
                          </w:p>
                          <w:p w14:paraId="7089F3E0" w14:textId="77777777" w:rsidR="00DE1BE1" w:rsidRDefault="00DE1BE1" w:rsidP="004D1B20">
                            <w:pPr>
                              <w:rPr>
                                <w:b/>
                                <w:bCs/>
                                <w:sz w:val="24"/>
                                <w:szCs w:val="24"/>
                              </w:rPr>
                            </w:pPr>
                          </w:p>
                          <w:p w14:paraId="67448C55" w14:textId="77777777" w:rsidR="00DE1BE1" w:rsidRDefault="00DE1BE1" w:rsidP="004D1B20">
                            <w:pPr>
                              <w:rPr>
                                <w:b/>
                                <w:bCs/>
                                <w:sz w:val="24"/>
                                <w:szCs w:val="24"/>
                              </w:rPr>
                            </w:pPr>
                          </w:p>
                          <w:p w14:paraId="69B10BC8" w14:textId="77777777" w:rsidR="00DE1BE1" w:rsidRDefault="00DE1BE1" w:rsidP="004D1B20">
                            <w:pPr>
                              <w:rPr>
                                <w:b/>
                                <w:bCs/>
                                <w:sz w:val="24"/>
                                <w:szCs w:val="24"/>
                              </w:rPr>
                            </w:pPr>
                          </w:p>
                          <w:p w14:paraId="3E30E1D2" w14:textId="77777777" w:rsidR="00DE1BE1" w:rsidRDefault="00DE1BE1" w:rsidP="004D1B20">
                            <w:pPr>
                              <w:rPr>
                                <w:b/>
                                <w:bCs/>
                                <w:sz w:val="24"/>
                                <w:szCs w:val="24"/>
                              </w:rPr>
                            </w:pPr>
                          </w:p>
                          <w:p w14:paraId="595C2512" w14:textId="77777777" w:rsidR="00DE1BE1" w:rsidRDefault="00DE1BE1" w:rsidP="004D1B20">
                            <w:pPr>
                              <w:rPr>
                                <w:b/>
                                <w:bCs/>
                                <w:sz w:val="24"/>
                                <w:szCs w:val="24"/>
                              </w:rPr>
                            </w:pPr>
                          </w:p>
                          <w:p w14:paraId="0C66AA91" w14:textId="77777777" w:rsidR="00DE1BE1" w:rsidRDefault="00DE1BE1" w:rsidP="004D1B20">
                            <w:pPr>
                              <w:rPr>
                                <w:b/>
                                <w:bCs/>
                                <w:sz w:val="24"/>
                                <w:szCs w:val="24"/>
                              </w:rPr>
                            </w:pPr>
                          </w:p>
                          <w:p w14:paraId="70A45E3C" w14:textId="77777777" w:rsidR="00DE1BE1" w:rsidRDefault="00DE1BE1" w:rsidP="004D1B20">
                            <w:pPr>
                              <w:rPr>
                                <w:b/>
                                <w:bCs/>
                                <w:sz w:val="24"/>
                                <w:szCs w:val="24"/>
                              </w:rPr>
                            </w:pPr>
                          </w:p>
                          <w:p w14:paraId="2020FD8C" w14:textId="77777777" w:rsidR="00DE1BE1" w:rsidRDefault="00DE1BE1" w:rsidP="004D1B20">
                            <w:pPr>
                              <w:rPr>
                                <w:b/>
                                <w:bCs/>
                                <w:sz w:val="24"/>
                                <w:szCs w:val="24"/>
                              </w:rPr>
                            </w:pPr>
                          </w:p>
                          <w:p w14:paraId="4D7D940D" w14:textId="77777777" w:rsidR="00DE1BE1" w:rsidRDefault="00DE1BE1" w:rsidP="004D1B20">
                            <w:pPr>
                              <w:rPr>
                                <w:b/>
                                <w:bCs/>
                                <w:sz w:val="24"/>
                                <w:szCs w:val="24"/>
                              </w:rPr>
                            </w:pPr>
                          </w:p>
                          <w:p w14:paraId="1E1A59CB" w14:textId="77777777" w:rsidR="00DE1BE1" w:rsidRDefault="00DE1BE1" w:rsidP="004D1B20">
                            <w:pPr>
                              <w:rPr>
                                <w:b/>
                                <w:bCs/>
                                <w:sz w:val="24"/>
                                <w:szCs w:val="24"/>
                              </w:rPr>
                            </w:pPr>
                          </w:p>
                          <w:p w14:paraId="6105DA9D" w14:textId="77777777" w:rsidR="00DE1BE1" w:rsidRDefault="00DE1BE1" w:rsidP="004D1B20">
                            <w:pPr>
                              <w:rPr>
                                <w:b/>
                                <w:bCs/>
                                <w:sz w:val="24"/>
                                <w:szCs w:val="24"/>
                              </w:rPr>
                            </w:pPr>
                          </w:p>
                          <w:p w14:paraId="06C743AB" w14:textId="77777777" w:rsidR="00DE1BE1" w:rsidRDefault="00DE1BE1" w:rsidP="004D1B20">
                            <w:pPr>
                              <w:rPr>
                                <w:b/>
                                <w:bCs/>
                                <w:sz w:val="24"/>
                                <w:szCs w:val="24"/>
                              </w:rPr>
                            </w:pPr>
                          </w:p>
                          <w:p w14:paraId="12135ADD" w14:textId="77777777" w:rsidR="00DE1BE1" w:rsidRDefault="00DE1BE1" w:rsidP="004D1B20">
                            <w:pPr>
                              <w:rPr>
                                <w:b/>
                                <w:bCs/>
                                <w:sz w:val="24"/>
                                <w:szCs w:val="24"/>
                              </w:rPr>
                            </w:pPr>
                          </w:p>
                          <w:p w14:paraId="69F41070" w14:textId="1A77C329" w:rsidR="00DE1BE1" w:rsidRDefault="009569B1" w:rsidP="00B6096A">
                            <w:pPr>
                              <w:jc w:val="center"/>
                              <w:rPr>
                                <w:b/>
                                <w:bCs/>
                                <w:color w:val="0070C0"/>
                                <w:sz w:val="24"/>
                                <w:szCs w:val="24"/>
                              </w:rPr>
                            </w:pPr>
                            <w:r>
                              <w:rPr>
                                <w:b/>
                                <w:bCs/>
                                <w:color w:val="0070C0"/>
                                <w:sz w:val="24"/>
                                <w:szCs w:val="24"/>
                              </w:rPr>
                              <w:t>Congratulations to the winners of our very first Early Bird Raffle, enjoy your prize</w:t>
                            </w:r>
                            <w:r w:rsidR="00D42314">
                              <w:rPr>
                                <w:b/>
                                <w:bCs/>
                                <w:color w:val="0070C0"/>
                                <w:sz w:val="24"/>
                                <w:szCs w:val="24"/>
                              </w:rPr>
                              <w:t>.</w:t>
                            </w:r>
                          </w:p>
                          <w:p w14:paraId="72BFC9DE" w14:textId="36F9712E" w:rsidR="00D42314" w:rsidRPr="00DE1BE1" w:rsidRDefault="00D42314" w:rsidP="00B6096A">
                            <w:pPr>
                              <w:jc w:val="center"/>
                              <w:rPr>
                                <w:b/>
                                <w:bCs/>
                                <w:color w:val="0070C0"/>
                                <w:sz w:val="24"/>
                                <w:szCs w:val="24"/>
                              </w:rPr>
                            </w:pPr>
                            <w:r>
                              <w:rPr>
                                <w:b/>
                                <w:bCs/>
                                <w:color w:val="0070C0"/>
                                <w:sz w:val="24"/>
                                <w:szCs w:val="24"/>
                              </w:rPr>
                              <w:t>We will let you know what day next week</w:t>
                            </w:r>
                            <w:r w:rsidR="00B6096A">
                              <w:rPr>
                                <w:b/>
                                <w:bCs/>
                                <w:color w:val="0070C0"/>
                                <w:sz w:val="24"/>
                                <w:szCs w:val="24"/>
                              </w:rPr>
                              <w:t xml:space="preserve"> our Early bird attendance raffle will take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0D71E" id="_x0000_s1056" type="#_x0000_t202" style="position:absolute;margin-left:0;margin-top:50.85pt;width:491.4pt;height:594pt;z-index:-251581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" fillcolor="#e2f0d9" strokecolor="#e00" strokeweight="4.5pt">
                <v:textbox>
                  <w:txbxContent>
                    <w:p w14:paraId="26AB52AE" w14:textId="6DF1530B" w:rsidR="004D1B20" w:rsidRDefault="004D1B20" w:rsidP="004D1B20">
                      <w:pPr>
                        <w:rPr>
                          <w:b/>
                          <w:bCs/>
                          <w:sz w:val="24"/>
                          <w:szCs w:val="24"/>
                        </w:rPr>
                      </w:pPr>
                    </w:p>
                    <w:p w14:paraId="2581C720" w14:textId="77777777" w:rsidR="00DE1BE1" w:rsidRDefault="00DE1BE1" w:rsidP="004D1B20">
                      <w:pPr>
                        <w:rPr>
                          <w:b/>
                          <w:bCs/>
                          <w:sz w:val="24"/>
                          <w:szCs w:val="24"/>
                        </w:rPr>
                      </w:pPr>
                    </w:p>
                    <w:p w14:paraId="7D485E8F" w14:textId="77777777" w:rsidR="00DE1BE1" w:rsidRDefault="00DE1BE1" w:rsidP="004D1B20">
                      <w:pPr>
                        <w:rPr>
                          <w:b/>
                          <w:bCs/>
                          <w:sz w:val="24"/>
                          <w:szCs w:val="24"/>
                        </w:rPr>
                      </w:pPr>
                    </w:p>
                    <w:p w14:paraId="7F0C7A54" w14:textId="77777777" w:rsidR="00DE1BE1" w:rsidRDefault="00DE1BE1" w:rsidP="004D1B20">
                      <w:pPr>
                        <w:rPr>
                          <w:b/>
                          <w:bCs/>
                          <w:sz w:val="24"/>
                          <w:szCs w:val="24"/>
                        </w:rPr>
                      </w:pPr>
                    </w:p>
                    <w:p w14:paraId="399BEEF0" w14:textId="77777777" w:rsidR="00DE1BE1" w:rsidRDefault="00DE1BE1" w:rsidP="004D1B20">
                      <w:pPr>
                        <w:rPr>
                          <w:b/>
                          <w:bCs/>
                          <w:sz w:val="24"/>
                          <w:szCs w:val="24"/>
                        </w:rPr>
                      </w:pPr>
                    </w:p>
                    <w:p w14:paraId="25E8553E" w14:textId="77777777" w:rsidR="00DE1BE1" w:rsidRDefault="00DE1BE1" w:rsidP="004D1B20">
                      <w:pPr>
                        <w:rPr>
                          <w:b/>
                          <w:bCs/>
                          <w:sz w:val="24"/>
                          <w:szCs w:val="24"/>
                        </w:rPr>
                      </w:pPr>
                    </w:p>
                    <w:p w14:paraId="7089F3E0" w14:textId="77777777" w:rsidR="00DE1BE1" w:rsidRDefault="00DE1BE1" w:rsidP="004D1B20">
                      <w:pPr>
                        <w:rPr>
                          <w:b/>
                          <w:bCs/>
                          <w:sz w:val="24"/>
                          <w:szCs w:val="24"/>
                        </w:rPr>
                      </w:pPr>
                    </w:p>
                    <w:p w14:paraId="67448C55" w14:textId="77777777" w:rsidR="00DE1BE1" w:rsidRDefault="00DE1BE1" w:rsidP="004D1B20">
                      <w:pPr>
                        <w:rPr>
                          <w:b/>
                          <w:bCs/>
                          <w:sz w:val="24"/>
                          <w:szCs w:val="24"/>
                        </w:rPr>
                      </w:pPr>
                    </w:p>
                    <w:p w14:paraId="69B10BC8" w14:textId="77777777" w:rsidR="00DE1BE1" w:rsidRDefault="00DE1BE1" w:rsidP="004D1B20">
                      <w:pPr>
                        <w:rPr>
                          <w:b/>
                          <w:bCs/>
                          <w:sz w:val="24"/>
                          <w:szCs w:val="24"/>
                        </w:rPr>
                      </w:pPr>
                    </w:p>
                    <w:p w14:paraId="3E30E1D2" w14:textId="77777777" w:rsidR="00DE1BE1" w:rsidRDefault="00DE1BE1" w:rsidP="004D1B20">
                      <w:pPr>
                        <w:rPr>
                          <w:b/>
                          <w:bCs/>
                          <w:sz w:val="24"/>
                          <w:szCs w:val="24"/>
                        </w:rPr>
                      </w:pPr>
                    </w:p>
                    <w:p w14:paraId="595C2512" w14:textId="77777777" w:rsidR="00DE1BE1" w:rsidRDefault="00DE1BE1" w:rsidP="004D1B20">
                      <w:pPr>
                        <w:rPr>
                          <w:b/>
                          <w:bCs/>
                          <w:sz w:val="24"/>
                          <w:szCs w:val="24"/>
                        </w:rPr>
                      </w:pPr>
                    </w:p>
                    <w:p w14:paraId="0C66AA91" w14:textId="77777777" w:rsidR="00DE1BE1" w:rsidRDefault="00DE1BE1" w:rsidP="004D1B20">
                      <w:pPr>
                        <w:rPr>
                          <w:b/>
                          <w:bCs/>
                          <w:sz w:val="24"/>
                          <w:szCs w:val="24"/>
                        </w:rPr>
                      </w:pPr>
                    </w:p>
                    <w:p w14:paraId="70A45E3C" w14:textId="77777777" w:rsidR="00DE1BE1" w:rsidRDefault="00DE1BE1" w:rsidP="004D1B20">
                      <w:pPr>
                        <w:rPr>
                          <w:b/>
                          <w:bCs/>
                          <w:sz w:val="24"/>
                          <w:szCs w:val="24"/>
                        </w:rPr>
                      </w:pPr>
                    </w:p>
                    <w:p w14:paraId="2020FD8C" w14:textId="77777777" w:rsidR="00DE1BE1" w:rsidRDefault="00DE1BE1" w:rsidP="004D1B20">
                      <w:pPr>
                        <w:rPr>
                          <w:b/>
                          <w:bCs/>
                          <w:sz w:val="24"/>
                          <w:szCs w:val="24"/>
                        </w:rPr>
                      </w:pPr>
                    </w:p>
                    <w:p w14:paraId="4D7D940D" w14:textId="77777777" w:rsidR="00DE1BE1" w:rsidRDefault="00DE1BE1" w:rsidP="004D1B20">
                      <w:pPr>
                        <w:rPr>
                          <w:b/>
                          <w:bCs/>
                          <w:sz w:val="24"/>
                          <w:szCs w:val="24"/>
                        </w:rPr>
                      </w:pPr>
                    </w:p>
                    <w:p w14:paraId="1E1A59CB" w14:textId="77777777" w:rsidR="00DE1BE1" w:rsidRDefault="00DE1BE1" w:rsidP="004D1B20">
                      <w:pPr>
                        <w:rPr>
                          <w:b/>
                          <w:bCs/>
                          <w:sz w:val="24"/>
                          <w:szCs w:val="24"/>
                        </w:rPr>
                      </w:pPr>
                    </w:p>
                    <w:p w14:paraId="6105DA9D" w14:textId="77777777" w:rsidR="00DE1BE1" w:rsidRDefault="00DE1BE1" w:rsidP="004D1B20">
                      <w:pPr>
                        <w:rPr>
                          <w:b/>
                          <w:bCs/>
                          <w:sz w:val="24"/>
                          <w:szCs w:val="24"/>
                        </w:rPr>
                      </w:pPr>
                    </w:p>
                    <w:p w14:paraId="06C743AB" w14:textId="77777777" w:rsidR="00DE1BE1" w:rsidRDefault="00DE1BE1" w:rsidP="004D1B20">
                      <w:pPr>
                        <w:rPr>
                          <w:b/>
                          <w:bCs/>
                          <w:sz w:val="24"/>
                          <w:szCs w:val="24"/>
                        </w:rPr>
                      </w:pPr>
                    </w:p>
                    <w:p w14:paraId="12135ADD" w14:textId="77777777" w:rsidR="00DE1BE1" w:rsidRDefault="00DE1BE1" w:rsidP="004D1B20">
                      <w:pPr>
                        <w:rPr>
                          <w:b/>
                          <w:bCs/>
                          <w:sz w:val="24"/>
                          <w:szCs w:val="24"/>
                        </w:rPr>
                      </w:pPr>
                    </w:p>
                    <w:p w14:paraId="69F41070" w14:textId="1A77C329" w:rsidR="00DE1BE1" w:rsidRDefault="009569B1" w:rsidP="00B6096A">
                      <w:pPr>
                        <w:jc w:val="center"/>
                        <w:rPr>
                          <w:b/>
                          <w:bCs/>
                          <w:color w:val="0070C0"/>
                          <w:sz w:val="24"/>
                          <w:szCs w:val="24"/>
                        </w:rPr>
                      </w:pPr>
                      <w:r>
                        <w:rPr>
                          <w:b/>
                          <w:bCs/>
                          <w:color w:val="0070C0"/>
                          <w:sz w:val="24"/>
                          <w:szCs w:val="24"/>
                        </w:rPr>
                        <w:t>Congratulations to the winners of our very first Early Bird Raffle, enjoy your prize</w:t>
                      </w:r>
                      <w:r w:rsidR="00D42314">
                        <w:rPr>
                          <w:b/>
                          <w:bCs/>
                          <w:color w:val="0070C0"/>
                          <w:sz w:val="24"/>
                          <w:szCs w:val="24"/>
                        </w:rPr>
                        <w:t>.</w:t>
                      </w:r>
                    </w:p>
                    <w:p w14:paraId="72BFC9DE" w14:textId="36F9712E" w:rsidR="00D42314" w:rsidRPr="00DE1BE1" w:rsidRDefault="00D42314" w:rsidP="00B6096A">
                      <w:pPr>
                        <w:jc w:val="center"/>
                        <w:rPr>
                          <w:b/>
                          <w:bCs/>
                          <w:color w:val="0070C0"/>
                          <w:sz w:val="24"/>
                          <w:szCs w:val="24"/>
                        </w:rPr>
                      </w:pPr>
                      <w:r>
                        <w:rPr>
                          <w:b/>
                          <w:bCs/>
                          <w:color w:val="0070C0"/>
                          <w:sz w:val="24"/>
                          <w:szCs w:val="24"/>
                        </w:rPr>
                        <w:t>We will let you know what day next week</w:t>
                      </w:r>
                      <w:r w:rsidR="00B6096A">
                        <w:rPr>
                          <w:b/>
                          <w:bCs/>
                          <w:color w:val="0070C0"/>
                          <w:sz w:val="24"/>
                          <w:szCs w:val="24"/>
                        </w:rPr>
                        <w:t xml:space="preserve"> our Early bird attendance raffle will take place.</w:t>
                      </w:r>
                    </w:p>
                  </w:txbxContent>
                </v:textbox>
                <w10:wrap type="tight" anchorx="page"/>
              </v:shape>
            </w:pict>
          </mc:Fallback>
        </mc:AlternateContent>
      </w:r>
    </w:p>
    <w:sectPr w:rsidR="00A3411E" w:rsidSect="00642B65">
      <w:pgSz w:w="11906" w:h="16838" w:code="9"/>
      <w:pgMar w:top="0" w:right="1021" w:bottom="244" w:left="284" w:header="6" w:footer="170" w:gutter="0"/>
      <w:pgBorders w:offsetFrom="page">
        <w:top w:val="single" w:sz="36" w:space="24" w:color="EE0000"/>
        <w:left w:val="single" w:sz="36" w:space="24" w:color="EE0000"/>
        <w:bottom w:val="single" w:sz="36" w:space="24" w:color="EE0000"/>
        <w:right w:val="single" w:sz="36" w:space="24" w:color="EE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88E38" w14:textId="77777777" w:rsidR="008C1586" w:rsidRDefault="008C1586">
      <w:pPr>
        <w:spacing w:after="0" w:line="240" w:lineRule="auto"/>
      </w:pPr>
      <w:r>
        <w:separator/>
      </w:r>
    </w:p>
  </w:endnote>
  <w:endnote w:type="continuationSeparator" w:id="0">
    <w:p w14:paraId="737219B4" w14:textId="77777777" w:rsidR="008C1586" w:rsidRDefault="008C1586">
      <w:pPr>
        <w:spacing w:after="0" w:line="240" w:lineRule="auto"/>
      </w:pPr>
      <w:r>
        <w:continuationSeparator/>
      </w:r>
    </w:p>
  </w:endnote>
  <w:endnote w:type="continuationNotice" w:id="1">
    <w:p w14:paraId="6E118154" w14:textId="77777777" w:rsidR="008C1586" w:rsidRDefault="008C1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inkl Cursive 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Lato">
    <w:charset w:val="00"/>
    <w:family w:val="swiss"/>
    <w:pitch w:val="variable"/>
    <w:sig w:usb0="E10002FF" w:usb1="5000ECFF" w:usb2="00000021" w:usb3="00000000" w:csb0="0000019F" w:csb1="00000000"/>
  </w:font>
  <w:font w:name="Twinkl">
    <w:altName w:val="Calibri"/>
    <w:charset w:val="00"/>
    <w:family w:val="auto"/>
    <w:pitch w:val="variable"/>
    <w:sig w:usb0="A00000A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winkl Cursive Looped Regular">
    <w:altName w:val="Calibri"/>
    <w:charset w:val="00"/>
    <w:family w:val="auto"/>
    <w:pitch w:val="variable"/>
    <w:sig w:usb0="00000003" w:usb1="00000001"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FAB7B" w14:textId="77777777" w:rsidR="008C1586" w:rsidRDefault="008C1586">
      <w:pPr>
        <w:spacing w:after="0" w:line="240" w:lineRule="auto"/>
      </w:pPr>
      <w:r>
        <w:separator/>
      </w:r>
    </w:p>
  </w:footnote>
  <w:footnote w:type="continuationSeparator" w:id="0">
    <w:p w14:paraId="06B43031" w14:textId="77777777" w:rsidR="008C1586" w:rsidRDefault="008C1586">
      <w:pPr>
        <w:spacing w:after="0" w:line="240" w:lineRule="auto"/>
      </w:pPr>
      <w:r>
        <w:continuationSeparator/>
      </w:r>
    </w:p>
  </w:footnote>
  <w:footnote w:type="continuationNotice" w:id="1">
    <w:p w14:paraId="060AC30C" w14:textId="77777777" w:rsidR="008C1586" w:rsidRDefault="008C15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ld Ticket Golden Token With Star Magical Background Stock Illustration -  Download Image Now" style="width:192pt;height:108pt;visibility:visible;mso-wrap-style:square" o:bullet="t">
        <v:imagedata r:id="rId1" o:title="Gold Ticket Golden Token With Star Magical Background Stock Illustration -  Download Image Now" chromakey="white"/>
      </v:shape>
    </w:pict>
  </w:numPicBullet>
  <w:numPicBullet w:numPicBulletId="1">
    <w:pict>
      <v:shape id="_x0000_i1026" type="#_x0000_t75" alt="Image result for clip art head teacher award" style="width:24pt;height:24pt;visibility:visible;mso-wrap-style:square" o:bullet="t">
        <v:imagedata r:id="rId2" o:title="Image result for clip art head teacher award"/>
      </v:shape>
    </w:pict>
  </w:numPicBullet>
  <w:abstractNum w:abstractNumId="0" w15:restartNumberingAfterBreak="0">
    <w:nsid w:val="084E47FC"/>
    <w:multiLevelType w:val="hybridMultilevel"/>
    <w:tmpl w:val="6C8CB064"/>
    <w:lvl w:ilvl="0" w:tplc="FC34FE2C">
      <w:numFmt w:val="bullet"/>
      <w:lvlText w:val="-"/>
      <w:lvlJc w:val="left"/>
      <w:pPr>
        <w:ind w:left="435" w:hanging="360"/>
      </w:pPr>
      <w:rPr>
        <w:rFonts w:ascii="Twinkl Cursive Looped" w:eastAsiaTheme="minorHAnsi" w:hAnsi="Twinkl Cursive Looped"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18146236"/>
    <w:multiLevelType w:val="hybridMultilevel"/>
    <w:tmpl w:val="F4D64094"/>
    <w:lvl w:ilvl="0" w:tplc="D1DA5902">
      <w:start w:val="1"/>
      <w:numFmt w:val="bullet"/>
      <w:lvlText w:val=""/>
      <w:lvlPicBulletId w:val="0"/>
      <w:lvlJc w:val="left"/>
      <w:pPr>
        <w:tabs>
          <w:tab w:val="num" w:pos="720"/>
        </w:tabs>
        <w:ind w:left="720" w:hanging="360"/>
      </w:pPr>
      <w:rPr>
        <w:rFonts w:ascii="Symbol" w:hAnsi="Symbol" w:hint="default"/>
      </w:rPr>
    </w:lvl>
    <w:lvl w:ilvl="1" w:tplc="13FAADD8" w:tentative="1">
      <w:start w:val="1"/>
      <w:numFmt w:val="bullet"/>
      <w:lvlText w:val=""/>
      <w:lvlJc w:val="left"/>
      <w:pPr>
        <w:tabs>
          <w:tab w:val="num" w:pos="1440"/>
        </w:tabs>
        <w:ind w:left="1440" w:hanging="360"/>
      </w:pPr>
      <w:rPr>
        <w:rFonts w:ascii="Symbol" w:hAnsi="Symbol" w:hint="default"/>
      </w:rPr>
    </w:lvl>
    <w:lvl w:ilvl="2" w:tplc="AE242BEC" w:tentative="1">
      <w:start w:val="1"/>
      <w:numFmt w:val="bullet"/>
      <w:lvlText w:val=""/>
      <w:lvlJc w:val="left"/>
      <w:pPr>
        <w:tabs>
          <w:tab w:val="num" w:pos="2160"/>
        </w:tabs>
        <w:ind w:left="2160" w:hanging="360"/>
      </w:pPr>
      <w:rPr>
        <w:rFonts w:ascii="Symbol" w:hAnsi="Symbol" w:hint="default"/>
      </w:rPr>
    </w:lvl>
    <w:lvl w:ilvl="3" w:tplc="43BCD9C6" w:tentative="1">
      <w:start w:val="1"/>
      <w:numFmt w:val="bullet"/>
      <w:lvlText w:val=""/>
      <w:lvlJc w:val="left"/>
      <w:pPr>
        <w:tabs>
          <w:tab w:val="num" w:pos="2880"/>
        </w:tabs>
        <w:ind w:left="2880" w:hanging="360"/>
      </w:pPr>
      <w:rPr>
        <w:rFonts w:ascii="Symbol" w:hAnsi="Symbol" w:hint="default"/>
      </w:rPr>
    </w:lvl>
    <w:lvl w:ilvl="4" w:tplc="1B469280" w:tentative="1">
      <w:start w:val="1"/>
      <w:numFmt w:val="bullet"/>
      <w:lvlText w:val=""/>
      <w:lvlJc w:val="left"/>
      <w:pPr>
        <w:tabs>
          <w:tab w:val="num" w:pos="3600"/>
        </w:tabs>
        <w:ind w:left="3600" w:hanging="360"/>
      </w:pPr>
      <w:rPr>
        <w:rFonts w:ascii="Symbol" w:hAnsi="Symbol" w:hint="default"/>
      </w:rPr>
    </w:lvl>
    <w:lvl w:ilvl="5" w:tplc="E2486CD0" w:tentative="1">
      <w:start w:val="1"/>
      <w:numFmt w:val="bullet"/>
      <w:lvlText w:val=""/>
      <w:lvlJc w:val="left"/>
      <w:pPr>
        <w:tabs>
          <w:tab w:val="num" w:pos="4320"/>
        </w:tabs>
        <w:ind w:left="4320" w:hanging="360"/>
      </w:pPr>
      <w:rPr>
        <w:rFonts w:ascii="Symbol" w:hAnsi="Symbol" w:hint="default"/>
      </w:rPr>
    </w:lvl>
    <w:lvl w:ilvl="6" w:tplc="C93EC240" w:tentative="1">
      <w:start w:val="1"/>
      <w:numFmt w:val="bullet"/>
      <w:lvlText w:val=""/>
      <w:lvlJc w:val="left"/>
      <w:pPr>
        <w:tabs>
          <w:tab w:val="num" w:pos="5040"/>
        </w:tabs>
        <w:ind w:left="5040" w:hanging="360"/>
      </w:pPr>
      <w:rPr>
        <w:rFonts w:ascii="Symbol" w:hAnsi="Symbol" w:hint="default"/>
      </w:rPr>
    </w:lvl>
    <w:lvl w:ilvl="7" w:tplc="8C2C0760" w:tentative="1">
      <w:start w:val="1"/>
      <w:numFmt w:val="bullet"/>
      <w:lvlText w:val=""/>
      <w:lvlJc w:val="left"/>
      <w:pPr>
        <w:tabs>
          <w:tab w:val="num" w:pos="5760"/>
        </w:tabs>
        <w:ind w:left="5760" w:hanging="360"/>
      </w:pPr>
      <w:rPr>
        <w:rFonts w:ascii="Symbol" w:hAnsi="Symbol" w:hint="default"/>
      </w:rPr>
    </w:lvl>
    <w:lvl w:ilvl="8" w:tplc="34F87D6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AC5361"/>
    <w:multiLevelType w:val="hybridMultilevel"/>
    <w:tmpl w:val="CE9A9570"/>
    <w:lvl w:ilvl="0" w:tplc="7E54DE62">
      <w:start w:val="11"/>
      <w:numFmt w:val="bullet"/>
      <w:lvlText w:val=""/>
      <w:lvlJc w:val="left"/>
      <w:pPr>
        <w:ind w:left="720" w:hanging="360"/>
      </w:pPr>
      <w:rPr>
        <w:rFonts w:ascii="Symbol" w:eastAsia="Yu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CE242E"/>
    <w:multiLevelType w:val="hybridMultilevel"/>
    <w:tmpl w:val="802EFA2C"/>
    <w:lvl w:ilvl="0" w:tplc="262AA394">
      <w:start w:val="1"/>
      <w:numFmt w:val="bullet"/>
      <w:lvlText w:val=""/>
      <w:lvlPicBulletId w:val="1"/>
      <w:lvlJc w:val="left"/>
      <w:pPr>
        <w:tabs>
          <w:tab w:val="num" w:pos="720"/>
        </w:tabs>
        <w:ind w:left="720" w:hanging="360"/>
      </w:pPr>
      <w:rPr>
        <w:rFonts w:ascii="Symbol" w:hAnsi="Symbol" w:hint="default"/>
      </w:rPr>
    </w:lvl>
    <w:lvl w:ilvl="1" w:tplc="D92C14C2" w:tentative="1">
      <w:start w:val="1"/>
      <w:numFmt w:val="bullet"/>
      <w:lvlText w:val=""/>
      <w:lvlJc w:val="left"/>
      <w:pPr>
        <w:tabs>
          <w:tab w:val="num" w:pos="1440"/>
        </w:tabs>
        <w:ind w:left="1440" w:hanging="360"/>
      </w:pPr>
      <w:rPr>
        <w:rFonts w:ascii="Symbol" w:hAnsi="Symbol" w:hint="default"/>
      </w:rPr>
    </w:lvl>
    <w:lvl w:ilvl="2" w:tplc="A8D0B614" w:tentative="1">
      <w:start w:val="1"/>
      <w:numFmt w:val="bullet"/>
      <w:lvlText w:val=""/>
      <w:lvlJc w:val="left"/>
      <w:pPr>
        <w:tabs>
          <w:tab w:val="num" w:pos="2160"/>
        </w:tabs>
        <w:ind w:left="2160" w:hanging="360"/>
      </w:pPr>
      <w:rPr>
        <w:rFonts w:ascii="Symbol" w:hAnsi="Symbol" w:hint="default"/>
      </w:rPr>
    </w:lvl>
    <w:lvl w:ilvl="3" w:tplc="9828DE2E" w:tentative="1">
      <w:start w:val="1"/>
      <w:numFmt w:val="bullet"/>
      <w:lvlText w:val=""/>
      <w:lvlJc w:val="left"/>
      <w:pPr>
        <w:tabs>
          <w:tab w:val="num" w:pos="2880"/>
        </w:tabs>
        <w:ind w:left="2880" w:hanging="360"/>
      </w:pPr>
      <w:rPr>
        <w:rFonts w:ascii="Symbol" w:hAnsi="Symbol" w:hint="default"/>
      </w:rPr>
    </w:lvl>
    <w:lvl w:ilvl="4" w:tplc="1A8CF798" w:tentative="1">
      <w:start w:val="1"/>
      <w:numFmt w:val="bullet"/>
      <w:lvlText w:val=""/>
      <w:lvlJc w:val="left"/>
      <w:pPr>
        <w:tabs>
          <w:tab w:val="num" w:pos="3600"/>
        </w:tabs>
        <w:ind w:left="3600" w:hanging="360"/>
      </w:pPr>
      <w:rPr>
        <w:rFonts w:ascii="Symbol" w:hAnsi="Symbol" w:hint="default"/>
      </w:rPr>
    </w:lvl>
    <w:lvl w:ilvl="5" w:tplc="129E9D64" w:tentative="1">
      <w:start w:val="1"/>
      <w:numFmt w:val="bullet"/>
      <w:lvlText w:val=""/>
      <w:lvlJc w:val="left"/>
      <w:pPr>
        <w:tabs>
          <w:tab w:val="num" w:pos="4320"/>
        </w:tabs>
        <w:ind w:left="4320" w:hanging="360"/>
      </w:pPr>
      <w:rPr>
        <w:rFonts w:ascii="Symbol" w:hAnsi="Symbol" w:hint="default"/>
      </w:rPr>
    </w:lvl>
    <w:lvl w:ilvl="6" w:tplc="7D2466A0" w:tentative="1">
      <w:start w:val="1"/>
      <w:numFmt w:val="bullet"/>
      <w:lvlText w:val=""/>
      <w:lvlJc w:val="left"/>
      <w:pPr>
        <w:tabs>
          <w:tab w:val="num" w:pos="5040"/>
        </w:tabs>
        <w:ind w:left="5040" w:hanging="360"/>
      </w:pPr>
      <w:rPr>
        <w:rFonts w:ascii="Symbol" w:hAnsi="Symbol" w:hint="default"/>
      </w:rPr>
    </w:lvl>
    <w:lvl w:ilvl="7" w:tplc="987C7B3C" w:tentative="1">
      <w:start w:val="1"/>
      <w:numFmt w:val="bullet"/>
      <w:lvlText w:val=""/>
      <w:lvlJc w:val="left"/>
      <w:pPr>
        <w:tabs>
          <w:tab w:val="num" w:pos="5760"/>
        </w:tabs>
        <w:ind w:left="5760" w:hanging="360"/>
      </w:pPr>
      <w:rPr>
        <w:rFonts w:ascii="Symbol" w:hAnsi="Symbol" w:hint="default"/>
      </w:rPr>
    </w:lvl>
    <w:lvl w:ilvl="8" w:tplc="4B6CF0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07067DD"/>
    <w:multiLevelType w:val="hybridMultilevel"/>
    <w:tmpl w:val="8D209FDA"/>
    <w:lvl w:ilvl="0" w:tplc="F43A00A6">
      <w:start w:val="1"/>
      <w:numFmt w:val="bullet"/>
      <w:lvlText w:val=""/>
      <w:lvlJc w:val="left"/>
      <w:pPr>
        <w:tabs>
          <w:tab w:val="num" w:pos="720"/>
        </w:tabs>
        <w:ind w:left="720" w:hanging="360"/>
      </w:pPr>
      <w:rPr>
        <w:rFonts w:ascii="Symbol" w:hAnsi="Symbol" w:hint="default"/>
      </w:rPr>
    </w:lvl>
    <w:lvl w:ilvl="1" w:tplc="5E4ABC34" w:tentative="1">
      <w:start w:val="1"/>
      <w:numFmt w:val="bullet"/>
      <w:lvlText w:val=""/>
      <w:lvlJc w:val="left"/>
      <w:pPr>
        <w:tabs>
          <w:tab w:val="num" w:pos="1440"/>
        </w:tabs>
        <w:ind w:left="1440" w:hanging="360"/>
      </w:pPr>
      <w:rPr>
        <w:rFonts w:ascii="Symbol" w:hAnsi="Symbol" w:hint="default"/>
      </w:rPr>
    </w:lvl>
    <w:lvl w:ilvl="2" w:tplc="B33C982C" w:tentative="1">
      <w:start w:val="1"/>
      <w:numFmt w:val="bullet"/>
      <w:lvlText w:val=""/>
      <w:lvlJc w:val="left"/>
      <w:pPr>
        <w:tabs>
          <w:tab w:val="num" w:pos="2160"/>
        </w:tabs>
        <w:ind w:left="2160" w:hanging="360"/>
      </w:pPr>
      <w:rPr>
        <w:rFonts w:ascii="Symbol" w:hAnsi="Symbol" w:hint="default"/>
      </w:rPr>
    </w:lvl>
    <w:lvl w:ilvl="3" w:tplc="728CF266" w:tentative="1">
      <w:start w:val="1"/>
      <w:numFmt w:val="bullet"/>
      <w:lvlText w:val=""/>
      <w:lvlJc w:val="left"/>
      <w:pPr>
        <w:tabs>
          <w:tab w:val="num" w:pos="2880"/>
        </w:tabs>
        <w:ind w:left="2880" w:hanging="360"/>
      </w:pPr>
      <w:rPr>
        <w:rFonts w:ascii="Symbol" w:hAnsi="Symbol" w:hint="default"/>
      </w:rPr>
    </w:lvl>
    <w:lvl w:ilvl="4" w:tplc="D4C64430" w:tentative="1">
      <w:start w:val="1"/>
      <w:numFmt w:val="bullet"/>
      <w:lvlText w:val=""/>
      <w:lvlJc w:val="left"/>
      <w:pPr>
        <w:tabs>
          <w:tab w:val="num" w:pos="3600"/>
        </w:tabs>
        <w:ind w:left="3600" w:hanging="360"/>
      </w:pPr>
      <w:rPr>
        <w:rFonts w:ascii="Symbol" w:hAnsi="Symbol" w:hint="default"/>
      </w:rPr>
    </w:lvl>
    <w:lvl w:ilvl="5" w:tplc="3AF4359C" w:tentative="1">
      <w:start w:val="1"/>
      <w:numFmt w:val="bullet"/>
      <w:lvlText w:val=""/>
      <w:lvlJc w:val="left"/>
      <w:pPr>
        <w:tabs>
          <w:tab w:val="num" w:pos="4320"/>
        </w:tabs>
        <w:ind w:left="4320" w:hanging="360"/>
      </w:pPr>
      <w:rPr>
        <w:rFonts w:ascii="Symbol" w:hAnsi="Symbol" w:hint="default"/>
      </w:rPr>
    </w:lvl>
    <w:lvl w:ilvl="6" w:tplc="1E785A24" w:tentative="1">
      <w:start w:val="1"/>
      <w:numFmt w:val="bullet"/>
      <w:lvlText w:val=""/>
      <w:lvlJc w:val="left"/>
      <w:pPr>
        <w:tabs>
          <w:tab w:val="num" w:pos="5040"/>
        </w:tabs>
        <w:ind w:left="5040" w:hanging="360"/>
      </w:pPr>
      <w:rPr>
        <w:rFonts w:ascii="Symbol" w:hAnsi="Symbol" w:hint="default"/>
      </w:rPr>
    </w:lvl>
    <w:lvl w:ilvl="7" w:tplc="96F0ED86" w:tentative="1">
      <w:start w:val="1"/>
      <w:numFmt w:val="bullet"/>
      <w:lvlText w:val=""/>
      <w:lvlJc w:val="left"/>
      <w:pPr>
        <w:tabs>
          <w:tab w:val="num" w:pos="5760"/>
        </w:tabs>
        <w:ind w:left="5760" w:hanging="360"/>
      </w:pPr>
      <w:rPr>
        <w:rFonts w:ascii="Symbol" w:hAnsi="Symbol" w:hint="default"/>
      </w:rPr>
    </w:lvl>
    <w:lvl w:ilvl="8" w:tplc="BA2A5AC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5CE6907"/>
    <w:multiLevelType w:val="hybridMultilevel"/>
    <w:tmpl w:val="EAE6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B06DBC"/>
    <w:multiLevelType w:val="hybridMultilevel"/>
    <w:tmpl w:val="487E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2971365">
    <w:abstractNumId w:val="4"/>
  </w:num>
  <w:num w:numId="2" w16cid:durableId="666713333">
    <w:abstractNumId w:val="2"/>
  </w:num>
  <w:num w:numId="3" w16cid:durableId="517086195">
    <w:abstractNumId w:val="6"/>
  </w:num>
  <w:num w:numId="4" w16cid:durableId="1327244098">
    <w:abstractNumId w:val="1"/>
  </w:num>
  <w:num w:numId="5" w16cid:durableId="274752978">
    <w:abstractNumId w:val="3"/>
  </w:num>
  <w:num w:numId="6" w16cid:durableId="2014601438">
    <w:abstractNumId w:val="5"/>
  </w:num>
  <w:num w:numId="7" w16cid:durableId="1160315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attachedTemplate r:id="rId1"/>
  <w:defaultTabStop w:val="720"/>
  <w:characterSpacingControl w:val="doNotCompress"/>
  <w:hdrShapeDefaults>
    <o:shapedefaults v:ext="edit" spidmax="2050">
      <o:colormru v:ext="edit" colors="#c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F3"/>
    <w:rsid w:val="000001F5"/>
    <w:rsid w:val="000001F7"/>
    <w:rsid w:val="0000024C"/>
    <w:rsid w:val="000003A1"/>
    <w:rsid w:val="000004E1"/>
    <w:rsid w:val="000005E2"/>
    <w:rsid w:val="0000069F"/>
    <w:rsid w:val="00000723"/>
    <w:rsid w:val="0000072B"/>
    <w:rsid w:val="000009FC"/>
    <w:rsid w:val="00000ABC"/>
    <w:rsid w:val="00000B69"/>
    <w:rsid w:val="00000C00"/>
    <w:rsid w:val="00000C6B"/>
    <w:rsid w:val="00000C77"/>
    <w:rsid w:val="00000DE5"/>
    <w:rsid w:val="00000F8E"/>
    <w:rsid w:val="00000FA0"/>
    <w:rsid w:val="00001206"/>
    <w:rsid w:val="000012CF"/>
    <w:rsid w:val="0000142F"/>
    <w:rsid w:val="000014CB"/>
    <w:rsid w:val="000015DE"/>
    <w:rsid w:val="000016D5"/>
    <w:rsid w:val="000016ED"/>
    <w:rsid w:val="00001919"/>
    <w:rsid w:val="0000197B"/>
    <w:rsid w:val="00001A9B"/>
    <w:rsid w:val="00001BB8"/>
    <w:rsid w:val="00001CBF"/>
    <w:rsid w:val="00001FCD"/>
    <w:rsid w:val="0000201B"/>
    <w:rsid w:val="0000231A"/>
    <w:rsid w:val="000023AB"/>
    <w:rsid w:val="0000245E"/>
    <w:rsid w:val="0000275C"/>
    <w:rsid w:val="00002AFA"/>
    <w:rsid w:val="00002D5E"/>
    <w:rsid w:val="00002ED9"/>
    <w:rsid w:val="0000300C"/>
    <w:rsid w:val="0000323A"/>
    <w:rsid w:val="000032CD"/>
    <w:rsid w:val="000033F3"/>
    <w:rsid w:val="00003400"/>
    <w:rsid w:val="0000341F"/>
    <w:rsid w:val="0000343C"/>
    <w:rsid w:val="000035DA"/>
    <w:rsid w:val="0000360B"/>
    <w:rsid w:val="00003660"/>
    <w:rsid w:val="00003665"/>
    <w:rsid w:val="0000370D"/>
    <w:rsid w:val="00003845"/>
    <w:rsid w:val="00003943"/>
    <w:rsid w:val="000039BB"/>
    <w:rsid w:val="00003ACA"/>
    <w:rsid w:val="00003BCA"/>
    <w:rsid w:val="00003BDB"/>
    <w:rsid w:val="00003CBF"/>
    <w:rsid w:val="00003CE3"/>
    <w:rsid w:val="00003DDA"/>
    <w:rsid w:val="00003DE9"/>
    <w:rsid w:val="00003E29"/>
    <w:rsid w:val="00003FCD"/>
    <w:rsid w:val="00003FDE"/>
    <w:rsid w:val="00004017"/>
    <w:rsid w:val="00004091"/>
    <w:rsid w:val="0000421B"/>
    <w:rsid w:val="00004301"/>
    <w:rsid w:val="000043D8"/>
    <w:rsid w:val="00004763"/>
    <w:rsid w:val="0000477C"/>
    <w:rsid w:val="000048B4"/>
    <w:rsid w:val="00004CC6"/>
    <w:rsid w:val="00004CEB"/>
    <w:rsid w:val="00004D52"/>
    <w:rsid w:val="00004DF9"/>
    <w:rsid w:val="00004E25"/>
    <w:rsid w:val="00004EEF"/>
    <w:rsid w:val="00004EF8"/>
    <w:rsid w:val="00004FBF"/>
    <w:rsid w:val="00005151"/>
    <w:rsid w:val="000051FE"/>
    <w:rsid w:val="00005289"/>
    <w:rsid w:val="000052DE"/>
    <w:rsid w:val="00005525"/>
    <w:rsid w:val="00005563"/>
    <w:rsid w:val="0000567B"/>
    <w:rsid w:val="00005741"/>
    <w:rsid w:val="00005791"/>
    <w:rsid w:val="00005999"/>
    <w:rsid w:val="00005A94"/>
    <w:rsid w:val="00005B50"/>
    <w:rsid w:val="00005D1C"/>
    <w:rsid w:val="00005EFF"/>
    <w:rsid w:val="000060B9"/>
    <w:rsid w:val="000061DC"/>
    <w:rsid w:val="00006395"/>
    <w:rsid w:val="000063C9"/>
    <w:rsid w:val="000063DB"/>
    <w:rsid w:val="00006488"/>
    <w:rsid w:val="0000649F"/>
    <w:rsid w:val="00006533"/>
    <w:rsid w:val="00006655"/>
    <w:rsid w:val="000066BB"/>
    <w:rsid w:val="00006782"/>
    <w:rsid w:val="000067B2"/>
    <w:rsid w:val="0000684E"/>
    <w:rsid w:val="00006A08"/>
    <w:rsid w:val="00006A6A"/>
    <w:rsid w:val="00006A99"/>
    <w:rsid w:val="00006B5B"/>
    <w:rsid w:val="00006C7E"/>
    <w:rsid w:val="00006C86"/>
    <w:rsid w:val="00006FB7"/>
    <w:rsid w:val="00007020"/>
    <w:rsid w:val="0000731D"/>
    <w:rsid w:val="0000758B"/>
    <w:rsid w:val="00007700"/>
    <w:rsid w:val="00007744"/>
    <w:rsid w:val="00007893"/>
    <w:rsid w:val="000079C1"/>
    <w:rsid w:val="00007A87"/>
    <w:rsid w:val="00007AB1"/>
    <w:rsid w:val="00007ADF"/>
    <w:rsid w:val="00007AFA"/>
    <w:rsid w:val="00007BF3"/>
    <w:rsid w:val="00007D3B"/>
    <w:rsid w:val="00007DE3"/>
    <w:rsid w:val="00007E50"/>
    <w:rsid w:val="00007F14"/>
    <w:rsid w:val="00007FFE"/>
    <w:rsid w:val="00010031"/>
    <w:rsid w:val="0001017E"/>
    <w:rsid w:val="00010293"/>
    <w:rsid w:val="000102CD"/>
    <w:rsid w:val="000102DB"/>
    <w:rsid w:val="00010328"/>
    <w:rsid w:val="00010432"/>
    <w:rsid w:val="00010496"/>
    <w:rsid w:val="0001051B"/>
    <w:rsid w:val="000105BE"/>
    <w:rsid w:val="0001067F"/>
    <w:rsid w:val="00010942"/>
    <w:rsid w:val="00010970"/>
    <w:rsid w:val="0001099E"/>
    <w:rsid w:val="00010BC5"/>
    <w:rsid w:val="00010E61"/>
    <w:rsid w:val="00010F94"/>
    <w:rsid w:val="00010FFC"/>
    <w:rsid w:val="000110D3"/>
    <w:rsid w:val="0001112C"/>
    <w:rsid w:val="00011198"/>
    <w:rsid w:val="00011240"/>
    <w:rsid w:val="0001126B"/>
    <w:rsid w:val="000114E7"/>
    <w:rsid w:val="00011685"/>
    <w:rsid w:val="000118F5"/>
    <w:rsid w:val="00011AEA"/>
    <w:rsid w:val="00011B9B"/>
    <w:rsid w:val="00011C19"/>
    <w:rsid w:val="00011E81"/>
    <w:rsid w:val="00011F2C"/>
    <w:rsid w:val="0001202B"/>
    <w:rsid w:val="000121A3"/>
    <w:rsid w:val="000123B7"/>
    <w:rsid w:val="000123E5"/>
    <w:rsid w:val="00012574"/>
    <w:rsid w:val="00012834"/>
    <w:rsid w:val="000128F3"/>
    <w:rsid w:val="00012937"/>
    <w:rsid w:val="000129C9"/>
    <w:rsid w:val="000129D1"/>
    <w:rsid w:val="00012C2D"/>
    <w:rsid w:val="00012EAC"/>
    <w:rsid w:val="00012FE6"/>
    <w:rsid w:val="000132D0"/>
    <w:rsid w:val="00013415"/>
    <w:rsid w:val="000134D4"/>
    <w:rsid w:val="0001350D"/>
    <w:rsid w:val="000138BE"/>
    <w:rsid w:val="000139D1"/>
    <w:rsid w:val="00013A22"/>
    <w:rsid w:val="00013B3A"/>
    <w:rsid w:val="00013DC5"/>
    <w:rsid w:val="00013E53"/>
    <w:rsid w:val="00013F3C"/>
    <w:rsid w:val="000140D0"/>
    <w:rsid w:val="00014130"/>
    <w:rsid w:val="000141C0"/>
    <w:rsid w:val="0001422A"/>
    <w:rsid w:val="00014458"/>
    <w:rsid w:val="00014473"/>
    <w:rsid w:val="00014478"/>
    <w:rsid w:val="00014490"/>
    <w:rsid w:val="00014561"/>
    <w:rsid w:val="000146F7"/>
    <w:rsid w:val="00014781"/>
    <w:rsid w:val="0001484E"/>
    <w:rsid w:val="00014890"/>
    <w:rsid w:val="0001495A"/>
    <w:rsid w:val="000149F4"/>
    <w:rsid w:val="00014A77"/>
    <w:rsid w:val="00014B71"/>
    <w:rsid w:val="00014D86"/>
    <w:rsid w:val="00014DA4"/>
    <w:rsid w:val="00014E26"/>
    <w:rsid w:val="0001507F"/>
    <w:rsid w:val="00015133"/>
    <w:rsid w:val="000151D2"/>
    <w:rsid w:val="00015258"/>
    <w:rsid w:val="000152CC"/>
    <w:rsid w:val="00015324"/>
    <w:rsid w:val="000153E4"/>
    <w:rsid w:val="0001544D"/>
    <w:rsid w:val="00015493"/>
    <w:rsid w:val="0001561F"/>
    <w:rsid w:val="00015880"/>
    <w:rsid w:val="00015A59"/>
    <w:rsid w:val="00015A9B"/>
    <w:rsid w:val="00015AD0"/>
    <w:rsid w:val="00015B46"/>
    <w:rsid w:val="00015F34"/>
    <w:rsid w:val="00016280"/>
    <w:rsid w:val="000164E8"/>
    <w:rsid w:val="000167FA"/>
    <w:rsid w:val="000167FF"/>
    <w:rsid w:val="0001681D"/>
    <w:rsid w:val="0001687E"/>
    <w:rsid w:val="00016DF5"/>
    <w:rsid w:val="00016E87"/>
    <w:rsid w:val="00016EC6"/>
    <w:rsid w:val="00016EDB"/>
    <w:rsid w:val="00017058"/>
    <w:rsid w:val="00017178"/>
    <w:rsid w:val="0001737C"/>
    <w:rsid w:val="00017440"/>
    <w:rsid w:val="0001750B"/>
    <w:rsid w:val="00017665"/>
    <w:rsid w:val="000179BE"/>
    <w:rsid w:val="00017AA2"/>
    <w:rsid w:val="00017ACA"/>
    <w:rsid w:val="00017CC0"/>
    <w:rsid w:val="00017E78"/>
    <w:rsid w:val="00017E9F"/>
    <w:rsid w:val="00017F27"/>
    <w:rsid w:val="0002007E"/>
    <w:rsid w:val="000200E2"/>
    <w:rsid w:val="000201BA"/>
    <w:rsid w:val="00020249"/>
    <w:rsid w:val="00020361"/>
    <w:rsid w:val="000203D6"/>
    <w:rsid w:val="000203DB"/>
    <w:rsid w:val="00020579"/>
    <w:rsid w:val="000209B2"/>
    <w:rsid w:val="00020A73"/>
    <w:rsid w:val="00020B47"/>
    <w:rsid w:val="00020C2C"/>
    <w:rsid w:val="00020C3B"/>
    <w:rsid w:val="00020CF0"/>
    <w:rsid w:val="00020F69"/>
    <w:rsid w:val="00020F90"/>
    <w:rsid w:val="00021030"/>
    <w:rsid w:val="0002137A"/>
    <w:rsid w:val="0002146F"/>
    <w:rsid w:val="000214AD"/>
    <w:rsid w:val="000214CE"/>
    <w:rsid w:val="00021552"/>
    <w:rsid w:val="0002157E"/>
    <w:rsid w:val="000216B8"/>
    <w:rsid w:val="0002188B"/>
    <w:rsid w:val="00021972"/>
    <w:rsid w:val="000219CA"/>
    <w:rsid w:val="00021A6E"/>
    <w:rsid w:val="00021AAE"/>
    <w:rsid w:val="00021C3D"/>
    <w:rsid w:val="00021C92"/>
    <w:rsid w:val="00021D4A"/>
    <w:rsid w:val="00021DDE"/>
    <w:rsid w:val="000221CF"/>
    <w:rsid w:val="000222CA"/>
    <w:rsid w:val="0002232D"/>
    <w:rsid w:val="000223FB"/>
    <w:rsid w:val="0002247E"/>
    <w:rsid w:val="00022523"/>
    <w:rsid w:val="00022599"/>
    <w:rsid w:val="0002263D"/>
    <w:rsid w:val="00022873"/>
    <w:rsid w:val="000229CD"/>
    <w:rsid w:val="00022A3B"/>
    <w:rsid w:val="00022A6B"/>
    <w:rsid w:val="000230F0"/>
    <w:rsid w:val="0002312D"/>
    <w:rsid w:val="000231BF"/>
    <w:rsid w:val="00023228"/>
    <w:rsid w:val="000233F9"/>
    <w:rsid w:val="000234AF"/>
    <w:rsid w:val="000234FC"/>
    <w:rsid w:val="00023678"/>
    <w:rsid w:val="000236CD"/>
    <w:rsid w:val="00023712"/>
    <w:rsid w:val="0002378A"/>
    <w:rsid w:val="000237B3"/>
    <w:rsid w:val="00023837"/>
    <w:rsid w:val="00023969"/>
    <w:rsid w:val="00023971"/>
    <w:rsid w:val="000239BC"/>
    <w:rsid w:val="00023A01"/>
    <w:rsid w:val="00023A08"/>
    <w:rsid w:val="00023A16"/>
    <w:rsid w:val="00023AD0"/>
    <w:rsid w:val="00023B90"/>
    <w:rsid w:val="00023BE6"/>
    <w:rsid w:val="00023C25"/>
    <w:rsid w:val="00023C38"/>
    <w:rsid w:val="00023DCD"/>
    <w:rsid w:val="00023E62"/>
    <w:rsid w:val="00023F48"/>
    <w:rsid w:val="00024004"/>
    <w:rsid w:val="0002403D"/>
    <w:rsid w:val="0002406A"/>
    <w:rsid w:val="00024248"/>
    <w:rsid w:val="000242B4"/>
    <w:rsid w:val="000243B6"/>
    <w:rsid w:val="00024664"/>
    <w:rsid w:val="00024703"/>
    <w:rsid w:val="000248C9"/>
    <w:rsid w:val="000249E6"/>
    <w:rsid w:val="00024BB5"/>
    <w:rsid w:val="00024C2E"/>
    <w:rsid w:val="00024E20"/>
    <w:rsid w:val="00024EEC"/>
    <w:rsid w:val="00024FAA"/>
    <w:rsid w:val="0002502C"/>
    <w:rsid w:val="00025179"/>
    <w:rsid w:val="00025395"/>
    <w:rsid w:val="0002558D"/>
    <w:rsid w:val="00025636"/>
    <w:rsid w:val="000256B9"/>
    <w:rsid w:val="00025979"/>
    <w:rsid w:val="00025C72"/>
    <w:rsid w:val="00025CF7"/>
    <w:rsid w:val="00025D1D"/>
    <w:rsid w:val="00025EF4"/>
    <w:rsid w:val="00025F94"/>
    <w:rsid w:val="000260E4"/>
    <w:rsid w:val="0002618A"/>
    <w:rsid w:val="000261A8"/>
    <w:rsid w:val="000261D7"/>
    <w:rsid w:val="0002629D"/>
    <w:rsid w:val="000263EF"/>
    <w:rsid w:val="000265A1"/>
    <w:rsid w:val="000265AD"/>
    <w:rsid w:val="000265ED"/>
    <w:rsid w:val="00026787"/>
    <w:rsid w:val="000267C4"/>
    <w:rsid w:val="000269BB"/>
    <w:rsid w:val="00026A5C"/>
    <w:rsid w:val="00026D59"/>
    <w:rsid w:val="00026D72"/>
    <w:rsid w:val="00026E02"/>
    <w:rsid w:val="00026F3F"/>
    <w:rsid w:val="00026F84"/>
    <w:rsid w:val="000271EE"/>
    <w:rsid w:val="000272F4"/>
    <w:rsid w:val="0002735D"/>
    <w:rsid w:val="000273AB"/>
    <w:rsid w:val="00027445"/>
    <w:rsid w:val="00027462"/>
    <w:rsid w:val="00027502"/>
    <w:rsid w:val="00027552"/>
    <w:rsid w:val="00027695"/>
    <w:rsid w:val="0002778B"/>
    <w:rsid w:val="000277EB"/>
    <w:rsid w:val="0002788F"/>
    <w:rsid w:val="000279E6"/>
    <w:rsid w:val="00027BB2"/>
    <w:rsid w:val="00027C53"/>
    <w:rsid w:val="00027E09"/>
    <w:rsid w:val="00027E27"/>
    <w:rsid w:val="00027E5B"/>
    <w:rsid w:val="00027F42"/>
    <w:rsid w:val="00030049"/>
    <w:rsid w:val="0003015C"/>
    <w:rsid w:val="00030274"/>
    <w:rsid w:val="0003056C"/>
    <w:rsid w:val="00030693"/>
    <w:rsid w:val="000306DB"/>
    <w:rsid w:val="00030856"/>
    <w:rsid w:val="000308A9"/>
    <w:rsid w:val="00030933"/>
    <w:rsid w:val="00030C3A"/>
    <w:rsid w:val="00030CF0"/>
    <w:rsid w:val="00030D1B"/>
    <w:rsid w:val="00030D42"/>
    <w:rsid w:val="00030E60"/>
    <w:rsid w:val="00030FCD"/>
    <w:rsid w:val="0003101B"/>
    <w:rsid w:val="000311DB"/>
    <w:rsid w:val="0003128A"/>
    <w:rsid w:val="000312BE"/>
    <w:rsid w:val="000312F6"/>
    <w:rsid w:val="00031361"/>
    <w:rsid w:val="000313AC"/>
    <w:rsid w:val="000313D7"/>
    <w:rsid w:val="00031420"/>
    <w:rsid w:val="0003163D"/>
    <w:rsid w:val="00031664"/>
    <w:rsid w:val="000316D9"/>
    <w:rsid w:val="0003181A"/>
    <w:rsid w:val="0003181E"/>
    <w:rsid w:val="00031B73"/>
    <w:rsid w:val="00031BE1"/>
    <w:rsid w:val="00031C99"/>
    <w:rsid w:val="00031CEE"/>
    <w:rsid w:val="00031DF6"/>
    <w:rsid w:val="00031E0F"/>
    <w:rsid w:val="00031E91"/>
    <w:rsid w:val="00031ED7"/>
    <w:rsid w:val="00031FF8"/>
    <w:rsid w:val="0003200D"/>
    <w:rsid w:val="0003232D"/>
    <w:rsid w:val="00032405"/>
    <w:rsid w:val="0003258C"/>
    <w:rsid w:val="0003273C"/>
    <w:rsid w:val="000327D8"/>
    <w:rsid w:val="00032A4C"/>
    <w:rsid w:val="00032B18"/>
    <w:rsid w:val="00032CBE"/>
    <w:rsid w:val="00032DE1"/>
    <w:rsid w:val="00032E7F"/>
    <w:rsid w:val="00032E8A"/>
    <w:rsid w:val="00032EC4"/>
    <w:rsid w:val="00032F8B"/>
    <w:rsid w:val="000330D9"/>
    <w:rsid w:val="00033153"/>
    <w:rsid w:val="000331BC"/>
    <w:rsid w:val="000332A2"/>
    <w:rsid w:val="000332F1"/>
    <w:rsid w:val="00033314"/>
    <w:rsid w:val="00033497"/>
    <w:rsid w:val="0003355D"/>
    <w:rsid w:val="000337FE"/>
    <w:rsid w:val="00033814"/>
    <w:rsid w:val="000338BB"/>
    <w:rsid w:val="00033986"/>
    <w:rsid w:val="00033A4B"/>
    <w:rsid w:val="00033B7A"/>
    <w:rsid w:val="00033C7D"/>
    <w:rsid w:val="00033CF0"/>
    <w:rsid w:val="00033D52"/>
    <w:rsid w:val="00033E59"/>
    <w:rsid w:val="00033E66"/>
    <w:rsid w:val="00033F14"/>
    <w:rsid w:val="00033F75"/>
    <w:rsid w:val="0003417E"/>
    <w:rsid w:val="0003422C"/>
    <w:rsid w:val="000342C3"/>
    <w:rsid w:val="000344E1"/>
    <w:rsid w:val="00034593"/>
    <w:rsid w:val="00034749"/>
    <w:rsid w:val="0003478A"/>
    <w:rsid w:val="000347A2"/>
    <w:rsid w:val="000348D9"/>
    <w:rsid w:val="000349FB"/>
    <w:rsid w:val="00034B5D"/>
    <w:rsid w:val="00034BFB"/>
    <w:rsid w:val="00034CA6"/>
    <w:rsid w:val="00034F50"/>
    <w:rsid w:val="00034FF5"/>
    <w:rsid w:val="0003536A"/>
    <w:rsid w:val="0003577E"/>
    <w:rsid w:val="00035B45"/>
    <w:rsid w:val="00035DAD"/>
    <w:rsid w:val="00035E0E"/>
    <w:rsid w:val="0003618E"/>
    <w:rsid w:val="00036282"/>
    <w:rsid w:val="000362AE"/>
    <w:rsid w:val="0003645F"/>
    <w:rsid w:val="00036913"/>
    <w:rsid w:val="00036992"/>
    <w:rsid w:val="00036A66"/>
    <w:rsid w:val="00036AEA"/>
    <w:rsid w:val="00036E26"/>
    <w:rsid w:val="00036FC2"/>
    <w:rsid w:val="00036FD8"/>
    <w:rsid w:val="0003714E"/>
    <w:rsid w:val="0003760A"/>
    <w:rsid w:val="00037710"/>
    <w:rsid w:val="0003773D"/>
    <w:rsid w:val="00037769"/>
    <w:rsid w:val="00037966"/>
    <w:rsid w:val="00037A42"/>
    <w:rsid w:val="00037B44"/>
    <w:rsid w:val="00037B78"/>
    <w:rsid w:val="00037C87"/>
    <w:rsid w:val="00037F3C"/>
    <w:rsid w:val="00037F6B"/>
    <w:rsid w:val="000401B2"/>
    <w:rsid w:val="000404BA"/>
    <w:rsid w:val="000405F4"/>
    <w:rsid w:val="0004060D"/>
    <w:rsid w:val="0004062F"/>
    <w:rsid w:val="000406E5"/>
    <w:rsid w:val="00040910"/>
    <w:rsid w:val="00040920"/>
    <w:rsid w:val="00040957"/>
    <w:rsid w:val="00040B1A"/>
    <w:rsid w:val="00040B25"/>
    <w:rsid w:val="00040B3B"/>
    <w:rsid w:val="00040BF8"/>
    <w:rsid w:val="00040C70"/>
    <w:rsid w:val="00040E72"/>
    <w:rsid w:val="000412E1"/>
    <w:rsid w:val="00041302"/>
    <w:rsid w:val="0004141A"/>
    <w:rsid w:val="000415A0"/>
    <w:rsid w:val="0004166D"/>
    <w:rsid w:val="0004171C"/>
    <w:rsid w:val="000419CB"/>
    <w:rsid w:val="00041A40"/>
    <w:rsid w:val="00041AF0"/>
    <w:rsid w:val="00041B53"/>
    <w:rsid w:val="00041BA0"/>
    <w:rsid w:val="00041C17"/>
    <w:rsid w:val="00041C77"/>
    <w:rsid w:val="00041D26"/>
    <w:rsid w:val="00041EBD"/>
    <w:rsid w:val="00041ED0"/>
    <w:rsid w:val="00041F27"/>
    <w:rsid w:val="00042014"/>
    <w:rsid w:val="000421C5"/>
    <w:rsid w:val="000421D9"/>
    <w:rsid w:val="000422FF"/>
    <w:rsid w:val="00042515"/>
    <w:rsid w:val="000425F6"/>
    <w:rsid w:val="000426BD"/>
    <w:rsid w:val="0004273D"/>
    <w:rsid w:val="0004275A"/>
    <w:rsid w:val="000428D6"/>
    <w:rsid w:val="0004292C"/>
    <w:rsid w:val="00042A61"/>
    <w:rsid w:val="00042A66"/>
    <w:rsid w:val="00042BFE"/>
    <w:rsid w:val="00042E53"/>
    <w:rsid w:val="00042EC3"/>
    <w:rsid w:val="00042EFD"/>
    <w:rsid w:val="00042FB8"/>
    <w:rsid w:val="0004333D"/>
    <w:rsid w:val="0004348D"/>
    <w:rsid w:val="000434E8"/>
    <w:rsid w:val="00043542"/>
    <w:rsid w:val="0004362C"/>
    <w:rsid w:val="000436D7"/>
    <w:rsid w:val="000437C6"/>
    <w:rsid w:val="0004396C"/>
    <w:rsid w:val="00043E34"/>
    <w:rsid w:val="00043F02"/>
    <w:rsid w:val="00043F4F"/>
    <w:rsid w:val="00043FCA"/>
    <w:rsid w:val="000440D8"/>
    <w:rsid w:val="000440F7"/>
    <w:rsid w:val="0004421A"/>
    <w:rsid w:val="00044291"/>
    <w:rsid w:val="00044294"/>
    <w:rsid w:val="000448D9"/>
    <w:rsid w:val="00044C4D"/>
    <w:rsid w:val="00044CBF"/>
    <w:rsid w:val="00044FE2"/>
    <w:rsid w:val="000450B7"/>
    <w:rsid w:val="0004517D"/>
    <w:rsid w:val="0004531E"/>
    <w:rsid w:val="000454AC"/>
    <w:rsid w:val="00045564"/>
    <w:rsid w:val="0004558B"/>
    <w:rsid w:val="00045594"/>
    <w:rsid w:val="00045C52"/>
    <w:rsid w:val="00045C6E"/>
    <w:rsid w:val="00045DE9"/>
    <w:rsid w:val="00045EC4"/>
    <w:rsid w:val="00046007"/>
    <w:rsid w:val="0004612E"/>
    <w:rsid w:val="00046250"/>
    <w:rsid w:val="000463A6"/>
    <w:rsid w:val="000463C7"/>
    <w:rsid w:val="000463DC"/>
    <w:rsid w:val="00046693"/>
    <w:rsid w:val="0004674B"/>
    <w:rsid w:val="000467CE"/>
    <w:rsid w:val="0004681A"/>
    <w:rsid w:val="000468D1"/>
    <w:rsid w:val="00046912"/>
    <w:rsid w:val="00046A46"/>
    <w:rsid w:val="00046E7A"/>
    <w:rsid w:val="00046F09"/>
    <w:rsid w:val="00046F51"/>
    <w:rsid w:val="000470DC"/>
    <w:rsid w:val="0004728E"/>
    <w:rsid w:val="00047454"/>
    <w:rsid w:val="000474FC"/>
    <w:rsid w:val="0004778B"/>
    <w:rsid w:val="00047935"/>
    <w:rsid w:val="00047BF6"/>
    <w:rsid w:val="00047D0C"/>
    <w:rsid w:val="00047D16"/>
    <w:rsid w:val="00047D17"/>
    <w:rsid w:val="00047DB3"/>
    <w:rsid w:val="00047DF3"/>
    <w:rsid w:val="00047E0E"/>
    <w:rsid w:val="00047E77"/>
    <w:rsid w:val="00047E7D"/>
    <w:rsid w:val="00047F6C"/>
    <w:rsid w:val="00050016"/>
    <w:rsid w:val="0005005E"/>
    <w:rsid w:val="000500A5"/>
    <w:rsid w:val="000500F4"/>
    <w:rsid w:val="00050118"/>
    <w:rsid w:val="000501E5"/>
    <w:rsid w:val="0005026D"/>
    <w:rsid w:val="000502DA"/>
    <w:rsid w:val="0005053C"/>
    <w:rsid w:val="0005056D"/>
    <w:rsid w:val="000506C4"/>
    <w:rsid w:val="00050750"/>
    <w:rsid w:val="000509D3"/>
    <w:rsid w:val="00050A1C"/>
    <w:rsid w:val="00050DC4"/>
    <w:rsid w:val="00050E15"/>
    <w:rsid w:val="00050E2B"/>
    <w:rsid w:val="00050FDF"/>
    <w:rsid w:val="0005106A"/>
    <w:rsid w:val="000510CA"/>
    <w:rsid w:val="000510EB"/>
    <w:rsid w:val="0005134B"/>
    <w:rsid w:val="000513BB"/>
    <w:rsid w:val="000514DE"/>
    <w:rsid w:val="000515BC"/>
    <w:rsid w:val="00051976"/>
    <w:rsid w:val="0005198A"/>
    <w:rsid w:val="000519CB"/>
    <w:rsid w:val="00051A2B"/>
    <w:rsid w:val="00051A4E"/>
    <w:rsid w:val="00051DC1"/>
    <w:rsid w:val="00051EA0"/>
    <w:rsid w:val="00051F3D"/>
    <w:rsid w:val="00051F5B"/>
    <w:rsid w:val="00052066"/>
    <w:rsid w:val="000521FB"/>
    <w:rsid w:val="0005221D"/>
    <w:rsid w:val="00052286"/>
    <w:rsid w:val="000522CC"/>
    <w:rsid w:val="00052380"/>
    <w:rsid w:val="000523A0"/>
    <w:rsid w:val="000523CB"/>
    <w:rsid w:val="000523F5"/>
    <w:rsid w:val="00052870"/>
    <w:rsid w:val="00052A60"/>
    <w:rsid w:val="00052A64"/>
    <w:rsid w:val="00052BF2"/>
    <w:rsid w:val="00052C04"/>
    <w:rsid w:val="00052CC8"/>
    <w:rsid w:val="00052FEA"/>
    <w:rsid w:val="000530BD"/>
    <w:rsid w:val="000531E3"/>
    <w:rsid w:val="0005323D"/>
    <w:rsid w:val="00053388"/>
    <w:rsid w:val="000536CD"/>
    <w:rsid w:val="00053722"/>
    <w:rsid w:val="00053863"/>
    <w:rsid w:val="00053873"/>
    <w:rsid w:val="0005397B"/>
    <w:rsid w:val="00053A17"/>
    <w:rsid w:val="00053A4B"/>
    <w:rsid w:val="00053A93"/>
    <w:rsid w:val="00053AFF"/>
    <w:rsid w:val="00053B0A"/>
    <w:rsid w:val="00053BB3"/>
    <w:rsid w:val="00053BF3"/>
    <w:rsid w:val="00053E6A"/>
    <w:rsid w:val="00053FE2"/>
    <w:rsid w:val="00054214"/>
    <w:rsid w:val="0005464C"/>
    <w:rsid w:val="000546BD"/>
    <w:rsid w:val="000546DC"/>
    <w:rsid w:val="000546EC"/>
    <w:rsid w:val="00054887"/>
    <w:rsid w:val="000548B5"/>
    <w:rsid w:val="00054958"/>
    <w:rsid w:val="00054AD4"/>
    <w:rsid w:val="00054AEE"/>
    <w:rsid w:val="00054B06"/>
    <w:rsid w:val="00054D3E"/>
    <w:rsid w:val="00054EE9"/>
    <w:rsid w:val="00055019"/>
    <w:rsid w:val="0005504E"/>
    <w:rsid w:val="00055197"/>
    <w:rsid w:val="00055202"/>
    <w:rsid w:val="00055273"/>
    <w:rsid w:val="000552F5"/>
    <w:rsid w:val="00055506"/>
    <w:rsid w:val="00055612"/>
    <w:rsid w:val="00055657"/>
    <w:rsid w:val="000557EF"/>
    <w:rsid w:val="00055985"/>
    <w:rsid w:val="000559C8"/>
    <w:rsid w:val="00055B5A"/>
    <w:rsid w:val="00055C3B"/>
    <w:rsid w:val="00055C5B"/>
    <w:rsid w:val="00055CAF"/>
    <w:rsid w:val="00055D87"/>
    <w:rsid w:val="00055E78"/>
    <w:rsid w:val="0005623F"/>
    <w:rsid w:val="000562EE"/>
    <w:rsid w:val="000563F9"/>
    <w:rsid w:val="00056668"/>
    <w:rsid w:val="000566A7"/>
    <w:rsid w:val="000566EC"/>
    <w:rsid w:val="00056771"/>
    <w:rsid w:val="0005678F"/>
    <w:rsid w:val="00056809"/>
    <w:rsid w:val="000568AA"/>
    <w:rsid w:val="00056A3A"/>
    <w:rsid w:val="00056B7D"/>
    <w:rsid w:val="00056D64"/>
    <w:rsid w:val="00056DC7"/>
    <w:rsid w:val="00056DDA"/>
    <w:rsid w:val="00056F08"/>
    <w:rsid w:val="00056F53"/>
    <w:rsid w:val="0005719B"/>
    <w:rsid w:val="00057356"/>
    <w:rsid w:val="0005736C"/>
    <w:rsid w:val="00057431"/>
    <w:rsid w:val="00057794"/>
    <w:rsid w:val="00057896"/>
    <w:rsid w:val="000578C7"/>
    <w:rsid w:val="00057D97"/>
    <w:rsid w:val="00060004"/>
    <w:rsid w:val="00060008"/>
    <w:rsid w:val="00060011"/>
    <w:rsid w:val="00060056"/>
    <w:rsid w:val="0006011A"/>
    <w:rsid w:val="00060229"/>
    <w:rsid w:val="00060268"/>
    <w:rsid w:val="000602FA"/>
    <w:rsid w:val="00060453"/>
    <w:rsid w:val="0006075F"/>
    <w:rsid w:val="00060908"/>
    <w:rsid w:val="000609FE"/>
    <w:rsid w:val="00060C96"/>
    <w:rsid w:val="00060C9B"/>
    <w:rsid w:val="00060D5F"/>
    <w:rsid w:val="00060D8A"/>
    <w:rsid w:val="00060EF0"/>
    <w:rsid w:val="00060F3D"/>
    <w:rsid w:val="00060F56"/>
    <w:rsid w:val="00060FC4"/>
    <w:rsid w:val="00061022"/>
    <w:rsid w:val="00061463"/>
    <w:rsid w:val="00061516"/>
    <w:rsid w:val="000615F3"/>
    <w:rsid w:val="000617F0"/>
    <w:rsid w:val="000617FF"/>
    <w:rsid w:val="000618F3"/>
    <w:rsid w:val="00061901"/>
    <w:rsid w:val="00061B61"/>
    <w:rsid w:val="00061B6A"/>
    <w:rsid w:val="00061D33"/>
    <w:rsid w:val="00061D49"/>
    <w:rsid w:val="00061DB7"/>
    <w:rsid w:val="00061DC9"/>
    <w:rsid w:val="00061E27"/>
    <w:rsid w:val="0006207D"/>
    <w:rsid w:val="000623A4"/>
    <w:rsid w:val="000624BE"/>
    <w:rsid w:val="000624D8"/>
    <w:rsid w:val="00062557"/>
    <w:rsid w:val="0006263B"/>
    <w:rsid w:val="00062659"/>
    <w:rsid w:val="00062768"/>
    <w:rsid w:val="00062863"/>
    <w:rsid w:val="000628B0"/>
    <w:rsid w:val="00062A3F"/>
    <w:rsid w:val="00062B29"/>
    <w:rsid w:val="00062BB5"/>
    <w:rsid w:val="00062E57"/>
    <w:rsid w:val="00062F68"/>
    <w:rsid w:val="0006302D"/>
    <w:rsid w:val="00063112"/>
    <w:rsid w:val="00063197"/>
    <w:rsid w:val="0006338D"/>
    <w:rsid w:val="00063651"/>
    <w:rsid w:val="00063674"/>
    <w:rsid w:val="000636F8"/>
    <w:rsid w:val="0006370A"/>
    <w:rsid w:val="0006371A"/>
    <w:rsid w:val="0006372E"/>
    <w:rsid w:val="000638EB"/>
    <w:rsid w:val="00063A0A"/>
    <w:rsid w:val="00063B90"/>
    <w:rsid w:val="00063BCD"/>
    <w:rsid w:val="00063C13"/>
    <w:rsid w:val="00063CB5"/>
    <w:rsid w:val="00063E52"/>
    <w:rsid w:val="00064187"/>
    <w:rsid w:val="000641BE"/>
    <w:rsid w:val="000642B6"/>
    <w:rsid w:val="00064335"/>
    <w:rsid w:val="00064498"/>
    <w:rsid w:val="00064567"/>
    <w:rsid w:val="00064674"/>
    <w:rsid w:val="0006468A"/>
    <w:rsid w:val="00064715"/>
    <w:rsid w:val="000647FD"/>
    <w:rsid w:val="000649B0"/>
    <w:rsid w:val="00064A1C"/>
    <w:rsid w:val="00064A95"/>
    <w:rsid w:val="00064B1E"/>
    <w:rsid w:val="00064C18"/>
    <w:rsid w:val="00064CCF"/>
    <w:rsid w:val="00064CE7"/>
    <w:rsid w:val="00064CF4"/>
    <w:rsid w:val="00065050"/>
    <w:rsid w:val="000651D3"/>
    <w:rsid w:val="000653EF"/>
    <w:rsid w:val="00065451"/>
    <w:rsid w:val="00065739"/>
    <w:rsid w:val="0006576E"/>
    <w:rsid w:val="00065A56"/>
    <w:rsid w:val="00065AE6"/>
    <w:rsid w:val="00065B68"/>
    <w:rsid w:val="00065C1E"/>
    <w:rsid w:val="00065DD2"/>
    <w:rsid w:val="00065DDD"/>
    <w:rsid w:val="00065EFD"/>
    <w:rsid w:val="0006600D"/>
    <w:rsid w:val="0006609F"/>
    <w:rsid w:val="000660AB"/>
    <w:rsid w:val="00066288"/>
    <w:rsid w:val="0006637B"/>
    <w:rsid w:val="00066491"/>
    <w:rsid w:val="0006649A"/>
    <w:rsid w:val="0006662B"/>
    <w:rsid w:val="000666A0"/>
    <w:rsid w:val="00066990"/>
    <w:rsid w:val="00066B51"/>
    <w:rsid w:val="00066C8E"/>
    <w:rsid w:val="00066D80"/>
    <w:rsid w:val="00066D94"/>
    <w:rsid w:val="00066DF0"/>
    <w:rsid w:val="00066EA5"/>
    <w:rsid w:val="000670C8"/>
    <w:rsid w:val="00067134"/>
    <w:rsid w:val="00067143"/>
    <w:rsid w:val="00067388"/>
    <w:rsid w:val="000673A6"/>
    <w:rsid w:val="000673EA"/>
    <w:rsid w:val="00067401"/>
    <w:rsid w:val="00067445"/>
    <w:rsid w:val="00067490"/>
    <w:rsid w:val="00067521"/>
    <w:rsid w:val="000675BF"/>
    <w:rsid w:val="000675FB"/>
    <w:rsid w:val="000676FC"/>
    <w:rsid w:val="00067780"/>
    <w:rsid w:val="000677AC"/>
    <w:rsid w:val="000677C7"/>
    <w:rsid w:val="00067A00"/>
    <w:rsid w:val="00067A82"/>
    <w:rsid w:val="00067B00"/>
    <w:rsid w:val="00067BCA"/>
    <w:rsid w:val="00067BD2"/>
    <w:rsid w:val="00067C43"/>
    <w:rsid w:val="00067C60"/>
    <w:rsid w:val="00067CEF"/>
    <w:rsid w:val="00067D3A"/>
    <w:rsid w:val="00067E20"/>
    <w:rsid w:val="00067E91"/>
    <w:rsid w:val="00067EFE"/>
    <w:rsid w:val="00070295"/>
    <w:rsid w:val="0007030D"/>
    <w:rsid w:val="00070762"/>
    <w:rsid w:val="00070814"/>
    <w:rsid w:val="0007081F"/>
    <w:rsid w:val="00070841"/>
    <w:rsid w:val="000708EB"/>
    <w:rsid w:val="000709AC"/>
    <w:rsid w:val="00070B43"/>
    <w:rsid w:val="00070C15"/>
    <w:rsid w:val="00070C69"/>
    <w:rsid w:val="00070DA4"/>
    <w:rsid w:val="0007100F"/>
    <w:rsid w:val="0007153E"/>
    <w:rsid w:val="00071555"/>
    <w:rsid w:val="00071686"/>
    <w:rsid w:val="000717DD"/>
    <w:rsid w:val="00071A33"/>
    <w:rsid w:val="00071A5D"/>
    <w:rsid w:val="00071A8C"/>
    <w:rsid w:val="00071AD6"/>
    <w:rsid w:val="00071C0E"/>
    <w:rsid w:val="00071E22"/>
    <w:rsid w:val="000720BC"/>
    <w:rsid w:val="000720FB"/>
    <w:rsid w:val="0007218C"/>
    <w:rsid w:val="00072190"/>
    <w:rsid w:val="000721F9"/>
    <w:rsid w:val="00072257"/>
    <w:rsid w:val="00072461"/>
    <w:rsid w:val="000726F5"/>
    <w:rsid w:val="000727FF"/>
    <w:rsid w:val="0007294E"/>
    <w:rsid w:val="000729FD"/>
    <w:rsid w:val="00072A47"/>
    <w:rsid w:val="00072A99"/>
    <w:rsid w:val="00072AFC"/>
    <w:rsid w:val="00072B9A"/>
    <w:rsid w:val="00072D90"/>
    <w:rsid w:val="00072E9D"/>
    <w:rsid w:val="0007311F"/>
    <w:rsid w:val="0007315B"/>
    <w:rsid w:val="00073339"/>
    <w:rsid w:val="00073341"/>
    <w:rsid w:val="000735A3"/>
    <w:rsid w:val="000738B7"/>
    <w:rsid w:val="000739A3"/>
    <w:rsid w:val="000739AE"/>
    <w:rsid w:val="00073ABE"/>
    <w:rsid w:val="00073AF5"/>
    <w:rsid w:val="00073C25"/>
    <w:rsid w:val="00073DA4"/>
    <w:rsid w:val="00073DBF"/>
    <w:rsid w:val="00073E9A"/>
    <w:rsid w:val="00073FA8"/>
    <w:rsid w:val="00074041"/>
    <w:rsid w:val="0007425C"/>
    <w:rsid w:val="000742AC"/>
    <w:rsid w:val="000742E4"/>
    <w:rsid w:val="0007434C"/>
    <w:rsid w:val="000743EF"/>
    <w:rsid w:val="000743FD"/>
    <w:rsid w:val="00074440"/>
    <w:rsid w:val="000745CC"/>
    <w:rsid w:val="00074A39"/>
    <w:rsid w:val="00074C4A"/>
    <w:rsid w:val="00074CBA"/>
    <w:rsid w:val="00074DEF"/>
    <w:rsid w:val="00074E14"/>
    <w:rsid w:val="00074E61"/>
    <w:rsid w:val="000752A9"/>
    <w:rsid w:val="000753B2"/>
    <w:rsid w:val="0007549B"/>
    <w:rsid w:val="000754C0"/>
    <w:rsid w:val="000754D3"/>
    <w:rsid w:val="00075881"/>
    <w:rsid w:val="00075912"/>
    <w:rsid w:val="00075956"/>
    <w:rsid w:val="00075979"/>
    <w:rsid w:val="00075ABA"/>
    <w:rsid w:val="00075C42"/>
    <w:rsid w:val="00075D69"/>
    <w:rsid w:val="00075ECC"/>
    <w:rsid w:val="00075F53"/>
    <w:rsid w:val="00076264"/>
    <w:rsid w:val="000763AF"/>
    <w:rsid w:val="000763EE"/>
    <w:rsid w:val="000766C5"/>
    <w:rsid w:val="0007673F"/>
    <w:rsid w:val="0007675E"/>
    <w:rsid w:val="000769F4"/>
    <w:rsid w:val="00076AC3"/>
    <w:rsid w:val="00076B13"/>
    <w:rsid w:val="00076C1B"/>
    <w:rsid w:val="00076C8A"/>
    <w:rsid w:val="00076CF9"/>
    <w:rsid w:val="00076D55"/>
    <w:rsid w:val="00077025"/>
    <w:rsid w:val="00077163"/>
    <w:rsid w:val="00077309"/>
    <w:rsid w:val="0007749D"/>
    <w:rsid w:val="000774AB"/>
    <w:rsid w:val="000774C3"/>
    <w:rsid w:val="000774CD"/>
    <w:rsid w:val="000774DF"/>
    <w:rsid w:val="000774F2"/>
    <w:rsid w:val="0007759C"/>
    <w:rsid w:val="0007768B"/>
    <w:rsid w:val="000778C7"/>
    <w:rsid w:val="00077A54"/>
    <w:rsid w:val="00077B18"/>
    <w:rsid w:val="00077B64"/>
    <w:rsid w:val="00077BA8"/>
    <w:rsid w:val="00077C9F"/>
    <w:rsid w:val="00077D50"/>
    <w:rsid w:val="00077E69"/>
    <w:rsid w:val="00077F08"/>
    <w:rsid w:val="00077FD3"/>
    <w:rsid w:val="00080096"/>
    <w:rsid w:val="00080190"/>
    <w:rsid w:val="0008035A"/>
    <w:rsid w:val="00080419"/>
    <w:rsid w:val="0008043F"/>
    <w:rsid w:val="000805B4"/>
    <w:rsid w:val="000805D9"/>
    <w:rsid w:val="000807E7"/>
    <w:rsid w:val="00080841"/>
    <w:rsid w:val="000809FE"/>
    <w:rsid w:val="00080CBD"/>
    <w:rsid w:val="00081066"/>
    <w:rsid w:val="0008123B"/>
    <w:rsid w:val="0008130C"/>
    <w:rsid w:val="000813BD"/>
    <w:rsid w:val="000816DE"/>
    <w:rsid w:val="0008188F"/>
    <w:rsid w:val="000818FC"/>
    <w:rsid w:val="00081AC5"/>
    <w:rsid w:val="00081BE6"/>
    <w:rsid w:val="00081D8D"/>
    <w:rsid w:val="00081DF5"/>
    <w:rsid w:val="00081EC3"/>
    <w:rsid w:val="00081FE5"/>
    <w:rsid w:val="00082103"/>
    <w:rsid w:val="0008219A"/>
    <w:rsid w:val="00082514"/>
    <w:rsid w:val="000827D5"/>
    <w:rsid w:val="000827F8"/>
    <w:rsid w:val="0008284D"/>
    <w:rsid w:val="00082A55"/>
    <w:rsid w:val="00082C62"/>
    <w:rsid w:val="00082CFD"/>
    <w:rsid w:val="00082D26"/>
    <w:rsid w:val="00082E81"/>
    <w:rsid w:val="00083012"/>
    <w:rsid w:val="00083054"/>
    <w:rsid w:val="000832A2"/>
    <w:rsid w:val="000832D2"/>
    <w:rsid w:val="00083319"/>
    <w:rsid w:val="000835F3"/>
    <w:rsid w:val="00083763"/>
    <w:rsid w:val="000837D4"/>
    <w:rsid w:val="0008385C"/>
    <w:rsid w:val="00083897"/>
    <w:rsid w:val="0008391E"/>
    <w:rsid w:val="00083A68"/>
    <w:rsid w:val="00083A78"/>
    <w:rsid w:val="00083A9C"/>
    <w:rsid w:val="00083AAE"/>
    <w:rsid w:val="00083AD7"/>
    <w:rsid w:val="00083B26"/>
    <w:rsid w:val="00083C94"/>
    <w:rsid w:val="00083D0C"/>
    <w:rsid w:val="00083DDD"/>
    <w:rsid w:val="00083F6B"/>
    <w:rsid w:val="000840E6"/>
    <w:rsid w:val="0008418C"/>
    <w:rsid w:val="000841E7"/>
    <w:rsid w:val="00084382"/>
    <w:rsid w:val="00084446"/>
    <w:rsid w:val="0008459E"/>
    <w:rsid w:val="000846FA"/>
    <w:rsid w:val="000847AC"/>
    <w:rsid w:val="00084879"/>
    <w:rsid w:val="00084964"/>
    <w:rsid w:val="000849D1"/>
    <w:rsid w:val="00084B06"/>
    <w:rsid w:val="00084B08"/>
    <w:rsid w:val="00084BB5"/>
    <w:rsid w:val="00084CCC"/>
    <w:rsid w:val="00084E4A"/>
    <w:rsid w:val="0008502A"/>
    <w:rsid w:val="00085079"/>
    <w:rsid w:val="000850E0"/>
    <w:rsid w:val="000851AB"/>
    <w:rsid w:val="000851B8"/>
    <w:rsid w:val="000852F4"/>
    <w:rsid w:val="000854A0"/>
    <w:rsid w:val="0008550F"/>
    <w:rsid w:val="000856C6"/>
    <w:rsid w:val="00085AFD"/>
    <w:rsid w:val="00085B03"/>
    <w:rsid w:val="00085B51"/>
    <w:rsid w:val="00085BC4"/>
    <w:rsid w:val="00085C20"/>
    <w:rsid w:val="00085C3F"/>
    <w:rsid w:val="00085DD8"/>
    <w:rsid w:val="00085F13"/>
    <w:rsid w:val="00085FD6"/>
    <w:rsid w:val="00085FF4"/>
    <w:rsid w:val="00086067"/>
    <w:rsid w:val="00086164"/>
    <w:rsid w:val="000863AE"/>
    <w:rsid w:val="000863BB"/>
    <w:rsid w:val="00086536"/>
    <w:rsid w:val="000865AD"/>
    <w:rsid w:val="000865E1"/>
    <w:rsid w:val="00086611"/>
    <w:rsid w:val="0008664C"/>
    <w:rsid w:val="000868E4"/>
    <w:rsid w:val="00086906"/>
    <w:rsid w:val="00086BC4"/>
    <w:rsid w:val="00086C7E"/>
    <w:rsid w:val="00086DF9"/>
    <w:rsid w:val="00086E28"/>
    <w:rsid w:val="00086E36"/>
    <w:rsid w:val="00086EFB"/>
    <w:rsid w:val="00086F58"/>
    <w:rsid w:val="00087110"/>
    <w:rsid w:val="00087207"/>
    <w:rsid w:val="00087409"/>
    <w:rsid w:val="00087462"/>
    <w:rsid w:val="00087930"/>
    <w:rsid w:val="00087F24"/>
    <w:rsid w:val="00090605"/>
    <w:rsid w:val="0009062B"/>
    <w:rsid w:val="000906F8"/>
    <w:rsid w:val="0009078E"/>
    <w:rsid w:val="000908A4"/>
    <w:rsid w:val="00090925"/>
    <w:rsid w:val="00090C01"/>
    <w:rsid w:val="00090C5A"/>
    <w:rsid w:val="00090C7A"/>
    <w:rsid w:val="00090D4D"/>
    <w:rsid w:val="00090DC3"/>
    <w:rsid w:val="00090FF9"/>
    <w:rsid w:val="000910B0"/>
    <w:rsid w:val="00091191"/>
    <w:rsid w:val="0009122E"/>
    <w:rsid w:val="00091295"/>
    <w:rsid w:val="00091556"/>
    <w:rsid w:val="000916B1"/>
    <w:rsid w:val="00091887"/>
    <w:rsid w:val="0009197E"/>
    <w:rsid w:val="00091AD4"/>
    <w:rsid w:val="00091B2D"/>
    <w:rsid w:val="00091D49"/>
    <w:rsid w:val="00091D9A"/>
    <w:rsid w:val="00091ED0"/>
    <w:rsid w:val="00091F71"/>
    <w:rsid w:val="000921FA"/>
    <w:rsid w:val="0009261A"/>
    <w:rsid w:val="00092711"/>
    <w:rsid w:val="00092787"/>
    <w:rsid w:val="00092939"/>
    <w:rsid w:val="00092984"/>
    <w:rsid w:val="000929A5"/>
    <w:rsid w:val="000929FB"/>
    <w:rsid w:val="00092AF4"/>
    <w:rsid w:val="00092C8A"/>
    <w:rsid w:val="00092DF6"/>
    <w:rsid w:val="00092E2D"/>
    <w:rsid w:val="00092E67"/>
    <w:rsid w:val="0009319D"/>
    <w:rsid w:val="0009320A"/>
    <w:rsid w:val="00093277"/>
    <w:rsid w:val="0009335F"/>
    <w:rsid w:val="000933B3"/>
    <w:rsid w:val="0009343A"/>
    <w:rsid w:val="00093787"/>
    <w:rsid w:val="000938FC"/>
    <w:rsid w:val="000939DB"/>
    <w:rsid w:val="00093A99"/>
    <w:rsid w:val="00093BCD"/>
    <w:rsid w:val="00093DF5"/>
    <w:rsid w:val="00093F58"/>
    <w:rsid w:val="00093F99"/>
    <w:rsid w:val="00093FD8"/>
    <w:rsid w:val="00094151"/>
    <w:rsid w:val="00094199"/>
    <w:rsid w:val="00094395"/>
    <w:rsid w:val="0009451B"/>
    <w:rsid w:val="000946CD"/>
    <w:rsid w:val="00094880"/>
    <w:rsid w:val="000949DB"/>
    <w:rsid w:val="00094CC9"/>
    <w:rsid w:val="00094CDB"/>
    <w:rsid w:val="00094D12"/>
    <w:rsid w:val="00094E79"/>
    <w:rsid w:val="0009506E"/>
    <w:rsid w:val="0009514E"/>
    <w:rsid w:val="00095160"/>
    <w:rsid w:val="00095199"/>
    <w:rsid w:val="00095266"/>
    <w:rsid w:val="00095501"/>
    <w:rsid w:val="000955BE"/>
    <w:rsid w:val="00095648"/>
    <w:rsid w:val="00095733"/>
    <w:rsid w:val="000959F6"/>
    <w:rsid w:val="00095B91"/>
    <w:rsid w:val="00095D9C"/>
    <w:rsid w:val="00095DE6"/>
    <w:rsid w:val="00095E12"/>
    <w:rsid w:val="00095E40"/>
    <w:rsid w:val="00095ED0"/>
    <w:rsid w:val="00095FFA"/>
    <w:rsid w:val="000960B5"/>
    <w:rsid w:val="00096190"/>
    <w:rsid w:val="000964EC"/>
    <w:rsid w:val="00096603"/>
    <w:rsid w:val="00096660"/>
    <w:rsid w:val="00096852"/>
    <w:rsid w:val="000968C8"/>
    <w:rsid w:val="000969DD"/>
    <w:rsid w:val="00096A20"/>
    <w:rsid w:val="00096BF1"/>
    <w:rsid w:val="00096D9D"/>
    <w:rsid w:val="00096E5C"/>
    <w:rsid w:val="00096F41"/>
    <w:rsid w:val="00097174"/>
    <w:rsid w:val="0009717A"/>
    <w:rsid w:val="000971C5"/>
    <w:rsid w:val="00097368"/>
    <w:rsid w:val="0009745D"/>
    <w:rsid w:val="0009751C"/>
    <w:rsid w:val="00097808"/>
    <w:rsid w:val="000978BF"/>
    <w:rsid w:val="0009796C"/>
    <w:rsid w:val="00097B11"/>
    <w:rsid w:val="00097B8E"/>
    <w:rsid w:val="00097C51"/>
    <w:rsid w:val="00097ED3"/>
    <w:rsid w:val="00097FB3"/>
    <w:rsid w:val="000A0081"/>
    <w:rsid w:val="000A00FC"/>
    <w:rsid w:val="000A018B"/>
    <w:rsid w:val="000A02EB"/>
    <w:rsid w:val="000A047F"/>
    <w:rsid w:val="000A04C9"/>
    <w:rsid w:val="000A05FB"/>
    <w:rsid w:val="000A06AB"/>
    <w:rsid w:val="000A06B0"/>
    <w:rsid w:val="000A06B3"/>
    <w:rsid w:val="000A07FC"/>
    <w:rsid w:val="000A08B6"/>
    <w:rsid w:val="000A0988"/>
    <w:rsid w:val="000A0B1A"/>
    <w:rsid w:val="000A0B6F"/>
    <w:rsid w:val="000A0C6F"/>
    <w:rsid w:val="000A0CCD"/>
    <w:rsid w:val="000A0DC4"/>
    <w:rsid w:val="000A0DE2"/>
    <w:rsid w:val="000A0DE6"/>
    <w:rsid w:val="000A0F11"/>
    <w:rsid w:val="000A0FC9"/>
    <w:rsid w:val="000A1010"/>
    <w:rsid w:val="000A10CC"/>
    <w:rsid w:val="000A1131"/>
    <w:rsid w:val="000A1249"/>
    <w:rsid w:val="000A13DF"/>
    <w:rsid w:val="000A154A"/>
    <w:rsid w:val="000A15FB"/>
    <w:rsid w:val="000A19AD"/>
    <w:rsid w:val="000A1A4D"/>
    <w:rsid w:val="000A1AC8"/>
    <w:rsid w:val="000A1B0D"/>
    <w:rsid w:val="000A1F10"/>
    <w:rsid w:val="000A1F29"/>
    <w:rsid w:val="000A2077"/>
    <w:rsid w:val="000A21F8"/>
    <w:rsid w:val="000A222C"/>
    <w:rsid w:val="000A2251"/>
    <w:rsid w:val="000A250D"/>
    <w:rsid w:val="000A2572"/>
    <w:rsid w:val="000A26CF"/>
    <w:rsid w:val="000A26E6"/>
    <w:rsid w:val="000A2714"/>
    <w:rsid w:val="000A27CE"/>
    <w:rsid w:val="000A2C62"/>
    <w:rsid w:val="000A2D75"/>
    <w:rsid w:val="000A2DE9"/>
    <w:rsid w:val="000A32C4"/>
    <w:rsid w:val="000A32DB"/>
    <w:rsid w:val="000A334E"/>
    <w:rsid w:val="000A3356"/>
    <w:rsid w:val="000A3651"/>
    <w:rsid w:val="000A3824"/>
    <w:rsid w:val="000A383C"/>
    <w:rsid w:val="000A3C2F"/>
    <w:rsid w:val="000A3CE8"/>
    <w:rsid w:val="000A3D30"/>
    <w:rsid w:val="000A3E12"/>
    <w:rsid w:val="000A4066"/>
    <w:rsid w:val="000A427A"/>
    <w:rsid w:val="000A445C"/>
    <w:rsid w:val="000A4501"/>
    <w:rsid w:val="000A4580"/>
    <w:rsid w:val="000A464F"/>
    <w:rsid w:val="000A4968"/>
    <w:rsid w:val="000A4B58"/>
    <w:rsid w:val="000A4BC4"/>
    <w:rsid w:val="000A4C72"/>
    <w:rsid w:val="000A4D1A"/>
    <w:rsid w:val="000A4D23"/>
    <w:rsid w:val="000A4F13"/>
    <w:rsid w:val="000A4FC4"/>
    <w:rsid w:val="000A511D"/>
    <w:rsid w:val="000A51F6"/>
    <w:rsid w:val="000A52E7"/>
    <w:rsid w:val="000A5326"/>
    <w:rsid w:val="000A555B"/>
    <w:rsid w:val="000A557D"/>
    <w:rsid w:val="000A56EC"/>
    <w:rsid w:val="000A579E"/>
    <w:rsid w:val="000A58E5"/>
    <w:rsid w:val="000A598A"/>
    <w:rsid w:val="000A5BA7"/>
    <w:rsid w:val="000A5FF6"/>
    <w:rsid w:val="000A606B"/>
    <w:rsid w:val="000A61D5"/>
    <w:rsid w:val="000A6284"/>
    <w:rsid w:val="000A62ED"/>
    <w:rsid w:val="000A63D3"/>
    <w:rsid w:val="000A6422"/>
    <w:rsid w:val="000A667B"/>
    <w:rsid w:val="000A6728"/>
    <w:rsid w:val="000A6754"/>
    <w:rsid w:val="000A67A0"/>
    <w:rsid w:val="000A6A28"/>
    <w:rsid w:val="000A6B2D"/>
    <w:rsid w:val="000A6B6A"/>
    <w:rsid w:val="000A6BB5"/>
    <w:rsid w:val="000A6F49"/>
    <w:rsid w:val="000A6FD4"/>
    <w:rsid w:val="000A70BF"/>
    <w:rsid w:val="000A74F0"/>
    <w:rsid w:val="000A7531"/>
    <w:rsid w:val="000A7636"/>
    <w:rsid w:val="000A76A5"/>
    <w:rsid w:val="000A7B19"/>
    <w:rsid w:val="000A7BE1"/>
    <w:rsid w:val="000A7D24"/>
    <w:rsid w:val="000A7D50"/>
    <w:rsid w:val="000A7E81"/>
    <w:rsid w:val="000B009E"/>
    <w:rsid w:val="000B00A0"/>
    <w:rsid w:val="000B0157"/>
    <w:rsid w:val="000B0194"/>
    <w:rsid w:val="000B01BE"/>
    <w:rsid w:val="000B02C6"/>
    <w:rsid w:val="000B03C9"/>
    <w:rsid w:val="000B04D5"/>
    <w:rsid w:val="000B0510"/>
    <w:rsid w:val="000B0595"/>
    <w:rsid w:val="000B0888"/>
    <w:rsid w:val="000B0A04"/>
    <w:rsid w:val="000B0AC6"/>
    <w:rsid w:val="000B0B0C"/>
    <w:rsid w:val="000B0C51"/>
    <w:rsid w:val="000B0C6C"/>
    <w:rsid w:val="000B0D8A"/>
    <w:rsid w:val="000B107A"/>
    <w:rsid w:val="000B10A6"/>
    <w:rsid w:val="000B10F5"/>
    <w:rsid w:val="000B1108"/>
    <w:rsid w:val="000B12D8"/>
    <w:rsid w:val="000B1651"/>
    <w:rsid w:val="000B1667"/>
    <w:rsid w:val="000B17B1"/>
    <w:rsid w:val="000B18A2"/>
    <w:rsid w:val="000B18AA"/>
    <w:rsid w:val="000B194C"/>
    <w:rsid w:val="000B1A8C"/>
    <w:rsid w:val="000B1B84"/>
    <w:rsid w:val="000B1D5E"/>
    <w:rsid w:val="000B1F9E"/>
    <w:rsid w:val="000B2108"/>
    <w:rsid w:val="000B226F"/>
    <w:rsid w:val="000B2280"/>
    <w:rsid w:val="000B22CE"/>
    <w:rsid w:val="000B2430"/>
    <w:rsid w:val="000B2654"/>
    <w:rsid w:val="000B26AC"/>
    <w:rsid w:val="000B270D"/>
    <w:rsid w:val="000B274B"/>
    <w:rsid w:val="000B27A8"/>
    <w:rsid w:val="000B27D5"/>
    <w:rsid w:val="000B28E4"/>
    <w:rsid w:val="000B2B8B"/>
    <w:rsid w:val="000B2BF5"/>
    <w:rsid w:val="000B2C0C"/>
    <w:rsid w:val="000B2C6C"/>
    <w:rsid w:val="000B2E16"/>
    <w:rsid w:val="000B2E22"/>
    <w:rsid w:val="000B3114"/>
    <w:rsid w:val="000B31D2"/>
    <w:rsid w:val="000B36EE"/>
    <w:rsid w:val="000B3864"/>
    <w:rsid w:val="000B39EE"/>
    <w:rsid w:val="000B3A08"/>
    <w:rsid w:val="000B3BA9"/>
    <w:rsid w:val="000B3BFA"/>
    <w:rsid w:val="000B3C48"/>
    <w:rsid w:val="000B3FFF"/>
    <w:rsid w:val="000B403B"/>
    <w:rsid w:val="000B40FF"/>
    <w:rsid w:val="000B41F6"/>
    <w:rsid w:val="000B425E"/>
    <w:rsid w:val="000B4321"/>
    <w:rsid w:val="000B44DF"/>
    <w:rsid w:val="000B4985"/>
    <w:rsid w:val="000B4AD5"/>
    <w:rsid w:val="000B4AE0"/>
    <w:rsid w:val="000B4CC9"/>
    <w:rsid w:val="000B4E47"/>
    <w:rsid w:val="000B4F0E"/>
    <w:rsid w:val="000B5090"/>
    <w:rsid w:val="000B50A6"/>
    <w:rsid w:val="000B51E5"/>
    <w:rsid w:val="000B523E"/>
    <w:rsid w:val="000B5382"/>
    <w:rsid w:val="000B53F8"/>
    <w:rsid w:val="000B53FD"/>
    <w:rsid w:val="000B5403"/>
    <w:rsid w:val="000B545D"/>
    <w:rsid w:val="000B557F"/>
    <w:rsid w:val="000B55BE"/>
    <w:rsid w:val="000B57AC"/>
    <w:rsid w:val="000B57FB"/>
    <w:rsid w:val="000B58D1"/>
    <w:rsid w:val="000B5944"/>
    <w:rsid w:val="000B59AC"/>
    <w:rsid w:val="000B5A67"/>
    <w:rsid w:val="000B5A6D"/>
    <w:rsid w:val="000B5C35"/>
    <w:rsid w:val="000B5CAB"/>
    <w:rsid w:val="000B5CF4"/>
    <w:rsid w:val="000B5DBC"/>
    <w:rsid w:val="000B5E68"/>
    <w:rsid w:val="000B5FB7"/>
    <w:rsid w:val="000B60D3"/>
    <w:rsid w:val="000B60E8"/>
    <w:rsid w:val="000B6254"/>
    <w:rsid w:val="000B6448"/>
    <w:rsid w:val="000B6470"/>
    <w:rsid w:val="000B657D"/>
    <w:rsid w:val="000B6844"/>
    <w:rsid w:val="000B6971"/>
    <w:rsid w:val="000B70DC"/>
    <w:rsid w:val="000B70FA"/>
    <w:rsid w:val="000B7156"/>
    <w:rsid w:val="000B72B7"/>
    <w:rsid w:val="000B72EC"/>
    <w:rsid w:val="000B754A"/>
    <w:rsid w:val="000B7644"/>
    <w:rsid w:val="000B76FC"/>
    <w:rsid w:val="000B7964"/>
    <w:rsid w:val="000B7976"/>
    <w:rsid w:val="000B79FF"/>
    <w:rsid w:val="000B7B1E"/>
    <w:rsid w:val="000B7BCB"/>
    <w:rsid w:val="000B7BD2"/>
    <w:rsid w:val="000B7BF5"/>
    <w:rsid w:val="000B7C32"/>
    <w:rsid w:val="000B7DBE"/>
    <w:rsid w:val="000B7E81"/>
    <w:rsid w:val="000B7EE9"/>
    <w:rsid w:val="000C0004"/>
    <w:rsid w:val="000C02E6"/>
    <w:rsid w:val="000C05A2"/>
    <w:rsid w:val="000C05C0"/>
    <w:rsid w:val="000C063D"/>
    <w:rsid w:val="000C0676"/>
    <w:rsid w:val="000C06BE"/>
    <w:rsid w:val="000C07F1"/>
    <w:rsid w:val="000C0ECF"/>
    <w:rsid w:val="000C10C1"/>
    <w:rsid w:val="000C111C"/>
    <w:rsid w:val="000C111F"/>
    <w:rsid w:val="000C117D"/>
    <w:rsid w:val="000C15F5"/>
    <w:rsid w:val="000C1726"/>
    <w:rsid w:val="000C18EE"/>
    <w:rsid w:val="000C18F9"/>
    <w:rsid w:val="000C18FC"/>
    <w:rsid w:val="000C1A73"/>
    <w:rsid w:val="000C1B04"/>
    <w:rsid w:val="000C223C"/>
    <w:rsid w:val="000C2289"/>
    <w:rsid w:val="000C2291"/>
    <w:rsid w:val="000C23FE"/>
    <w:rsid w:val="000C245D"/>
    <w:rsid w:val="000C2529"/>
    <w:rsid w:val="000C25C6"/>
    <w:rsid w:val="000C267C"/>
    <w:rsid w:val="000C26AB"/>
    <w:rsid w:val="000C2782"/>
    <w:rsid w:val="000C287E"/>
    <w:rsid w:val="000C2B3C"/>
    <w:rsid w:val="000C2B42"/>
    <w:rsid w:val="000C2D97"/>
    <w:rsid w:val="000C2E7C"/>
    <w:rsid w:val="000C2F17"/>
    <w:rsid w:val="000C2F39"/>
    <w:rsid w:val="000C306A"/>
    <w:rsid w:val="000C3086"/>
    <w:rsid w:val="000C317D"/>
    <w:rsid w:val="000C31A0"/>
    <w:rsid w:val="000C324A"/>
    <w:rsid w:val="000C34B2"/>
    <w:rsid w:val="000C34EC"/>
    <w:rsid w:val="000C350D"/>
    <w:rsid w:val="000C3A31"/>
    <w:rsid w:val="000C3A41"/>
    <w:rsid w:val="000C3B82"/>
    <w:rsid w:val="000C3B8B"/>
    <w:rsid w:val="000C3CC7"/>
    <w:rsid w:val="000C3DCB"/>
    <w:rsid w:val="000C3EB8"/>
    <w:rsid w:val="000C3EF0"/>
    <w:rsid w:val="000C4088"/>
    <w:rsid w:val="000C40FD"/>
    <w:rsid w:val="000C4112"/>
    <w:rsid w:val="000C4A40"/>
    <w:rsid w:val="000C4A50"/>
    <w:rsid w:val="000C4AA2"/>
    <w:rsid w:val="000C4B89"/>
    <w:rsid w:val="000C4BDE"/>
    <w:rsid w:val="000C4BFD"/>
    <w:rsid w:val="000C4D55"/>
    <w:rsid w:val="000C4F26"/>
    <w:rsid w:val="000C4F97"/>
    <w:rsid w:val="000C4FCE"/>
    <w:rsid w:val="000C4FF3"/>
    <w:rsid w:val="000C4FF7"/>
    <w:rsid w:val="000C53B0"/>
    <w:rsid w:val="000C5506"/>
    <w:rsid w:val="000C566A"/>
    <w:rsid w:val="000C57FB"/>
    <w:rsid w:val="000C582E"/>
    <w:rsid w:val="000C59C7"/>
    <w:rsid w:val="000C5AE9"/>
    <w:rsid w:val="000C5B4A"/>
    <w:rsid w:val="000C5B8D"/>
    <w:rsid w:val="000C5BAA"/>
    <w:rsid w:val="000C5D54"/>
    <w:rsid w:val="000C5E6E"/>
    <w:rsid w:val="000C5EFB"/>
    <w:rsid w:val="000C5F7B"/>
    <w:rsid w:val="000C613C"/>
    <w:rsid w:val="000C6199"/>
    <w:rsid w:val="000C61B0"/>
    <w:rsid w:val="000C6285"/>
    <w:rsid w:val="000C62B9"/>
    <w:rsid w:val="000C6450"/>
    <w:rsid w:val="000C64B4"/>
    <w:rsid w:val="000C6579"/>
    <w:rsid w:val="000C6601"/>
    <w:rsid w:val="000C66AD"/>
    <w:rsid w:val="000C6781"/>
    <w:rsid w:val="000C68DB"/>
    <w:rsid w:val="000C69A7"/>
    <w:rsid w:val="000C69B1"/>
    <w:rsid w:val="000C6C1D"/>
    <w:rsid w:val="000C6E1C"/>
    <w:rsid w:val="000C6FC1"/>
    <w:rsid w:val="000C7016"/>
    <w:rsid w:val="000C7068"/>
    <w:rsid w:val="000C70A3"/>
    <w:rsid w:val="000C7112"/>
    <w:rsid w:val="000C717C"/>
    <w:rsid w:val="000C71B5"/>
    <w:rsid w:val="000C73FF"/>
    <w:rsid w:val="000C7420"/>
    <w:rsid w:val="000C75A5"/>
    <w:rsid w:val="000C77A7"/>
    <w:rsid w:val="000C77F5"/>
    <w:rsid w:val="000C7893"/>
    <w:rsid w:val="000C7ADB"/>
    <w:rsid w:val="000C7CA0"/>
    <w:rsid w:val="000C7E1F"/>
    <w:rsid w:val="000C7E61"/>
    <w:rsid w:val="000C7EE3"/>
    <w:rsid w:val="000D014E"/>
    <w:rsid w:val="000D0183"/>
    <w:rsid w:val="000D0296"/>
    <w:rsid w:val="000D02D3"/>
    <w:rsid w:val="000D0371"/>
    <w:rsid w:val="000D04B2"/>
    <w:rsid w:val="000D06C6"/>
    <w:rsid w:val="000D08D8"/>
    <w:rsid w:val="000D09AB"/>
    <w:rsid w:val="000D0AA6"/>
    <w:rsid w:val="000D0B1C"/>
    <w:rsid w:val="000D0B29"/>
    <w:rsid w:val="000D0B39"/>
    <w:rsid w:val="000D0B9B"/>
    <w:rsid w:val="000D0FD3"/>
    <w:rsid w:val="000D1157"/>
    <w:rsid w:val="000D1331"/>
    <w:rsid w:val="000D142F"/>
    <w:rsid w:val="000D1562"/>
    <w:rsid w:val="000D16BB"/>
    <w:rsid w:val="000D17FC"/>
    <w:rsid w:val="000D194A"/>
    <w:rsid w:val="000D1A07"/>
    <w:rsid w:val="000D1B52"/>
    <w:rsid w:val="000D1C89"/>
    <w:rsid w:val="000D1EB3"/>
    <w:rsid w:val="000D1FB6"/>
    <w:rsid w:val="000D2003"/>
    <w:rsid w:val="000D20C7"/>
    <w:rsid w:val="000D217F"/>
    <w:rsid w:val="000D2291"/>
    <w:rsid w:val="000D231E"/>
    <w:rsid w:val="000D2381"/>
    <w:rsid w:val="000D241C"/>
    <w:rsid w:val="000D262B"/>
    <w:rsid w:val="000D263A"/>
    <w:rsid w:val="000D281B"/>
    <w:rsid w:val="000D286A"/>
    <w:rsid w:val="000D28B9"/>
    <w:rsid w:val="000D2ACE"/>
    <w:rsid w:val="000D2C55"/>
    <w:rsid w:val="000D2C5E"/>
    <w:rsid w:val="000D2C68"/>
    <w:rsid w:val="000D2D05"/>
    <w:rsid w:val="000D2D67"/>
    <w:rsid w:val="000D2D89"/>
    <w:rsid w:val="000D30C6"/>
    <w:rsid w:val="000D3141"/>
    <w:rsid w:val="000D317C"/>
    <w:rsid w:val="000D3229"/>
    <w:rsid w:val="000D3357"/>
    <w:rsid w:val="000D335D"/>
    <w:rsid w:val="000D3391"/>
    <w:rsid w:val="000D33B4"/>
    <w:rsid w:val="000D34C9"/>
    <w:rsid w:val="000D3517"/>
    <w:rsid w:val="000D35EC"/>
    <w:rsid w:val="000D3814"/>
    <w:rsid w:val="000D391E"/>
    <w:rsid w:val="000D3A26"/>
    <w:rsid w:val="000D3B7A"/>
    <w:rsid w:val="000D3CF1"/>
    <w:rsid w:val="000D3D33"/>
    <w:rsid w:val="000D3DFF"/>
    <w:rsid w:val="000D3F7B"/>
    <w:rsid w:val="000D40D2"/>
    <w:rsid w:val="000D414D"/>
    <w:rsid w:val="000D41DE"/>
    <w:rsid w:val="000D42E8"/>
    <w:rsid w:val="000D4300"/>
    <w:rsid w:val="000D433A"/>
    <w:rsid w:val="000D4388"/>
    <w:rsid w:val="000D4554"/>
    <w:rsid w:val="000D4BBB"/>
    <w:rsid w:val="000D4C05"/>
    <w:rsid w:val="000D4CAE"/>
    <w:rsid w:val="000D4CD0"/>
    <w:rsid w:val="000D4DE9"/>
    <w:rsid w:val="000D4E6F"/>
    <w:rsid w:val="000D5102"/>
    <w:rsid w:val="000D523B"/>
    <w:rsid w:val="000D53FB"/>
    <w:rsid w:val="000D5405"/>
    <w:rsid w:val="000D5409"/>
    <w:rsid w:val="000D54ED"/>
    <w:rsid w:val="000D554B"/>
    <w:rsid w:val="000D556A"/>
    <w:rsid w:val="000D55FE"/>
    <w:rsid w:val="000D5794"/>
    <w:rsid w:val="000D580E"/>
    <w:rsid w:val="000D5877"/>
    <w:rsid w:val="000D58E0"/>
    <w:rsid w:val="000D592B"/>
    <w:rsid w:val="000D5C32"/>
    <w:rsid w:val="000D5DE8"/>
    <w:rsid w:val="000D5DFE"/>
    <w:rsid w:val="000D5F17"/>
    <w:rsid w:val="000D609B"/>
    <w:rsid w:val="000D616F"/>
    <w:rsid w:val="000D61B1"/>
    <w:rsid w:val="000D62A5"/>
    <w:rsid w:val="000D642C"/>
    <w:rsid w:val="000D65D1"/>
    <w:rsid w:val="000D681F"/>
    <w:rsid w:val="000D68A9"/>
    <w:rsid w:val="000D6976"/>
    <w:rsid w:val="000D6B30"/>
    <w:rsid w:val="000D6CD7"/>
    <w:rsid w:val="000D6D93"/>
    <w:rsid w:val="000D704C"/>
    <w:rsid w:val="000D721D"/>
    <w:rsid w:val="000D722F"/>
    <w:rsid w:val="000D725D"/>
    <w:rsid w:val="000D7266"/>
    <w:rsid w:val="000D7306"/>
    <w:rsid w:val="000D731F"/>
    <w:rsid w:val="000D739E"/>
    <w:rsid w:val="000D76D2"/>
    <w:rsid w:val="000D78B7"/>
    <w:rsid w:val="000D78FD"/>
    <w:rsid w:val="000D79A0"/>
    <w:rsid w:val="000D79D2"/>
    <w:rsid w:val="000D7ABE"/>
    <w:rsid w:val="000D7B9C"/>
    <w:rsid w:val="000D7C39"/>
    <w:rsid w:val="000D7D57"/>
    <w:rsid w:val="000D7DC6"/>
    <w:rsid w:val="000D7DE2"/>
    <w:rsid w:val="000E0098"/>
    <w:rsid w:val="000E01C1"/>
    <w:rsid w:val="000E03EA"/>
    <w:rsid w:val="000E0538"/>
    <w:rsid w:val="000E06B7"/>
    <w:rsid w:val="000E07B0"/>
    <w:rsid w:val="000E09B9"/>
    <w:rsid w:val="000E0A48"/>
    <w:rsid w:val="000E0A54"/>
    <w:rsid w:val="000E0C3F"/>
    <w:rsid w:val="000E0E6C"/>
    <w:rsid w:val="000E0F27"/>
    <w:rsid w:val="000E0F77"/>
    <w:rsid w:val="000E108B"/>
    <w:rsid w:val="000E1681"/>
    <w:rsid w:val="000E1778"/>
    <w:rsid w:val="000E17F3"/>
    <w:rsid w:val="000E188F"/>
    <w:rsid w:val="000E194C"/>
    <w:rsid w:val="000E198D"/>
    <w:rsid w:val="000E19FC"/>
    <w:rsid w:val="000E1AF6"/>
    <w:rsid w:val="000E1B78"/>
    <w:rsid w:val="000E1BA8"/>
    <w:rsid w:val="000E1D9D"/>
    <w:rsid w:val="000E1DCE"/>
    <w:rsid w:val="000E1DD7"/>
    <w:rsid w:val="000E1E38"/>
    <w:rsid w:val="000E1E41"/>
    <w:rsid w:val="000E1EF2"/>
    <w:rsid w:val="000E1F3E"/>
    <w:rsid w:val="000E207E"/>
    <w:rsid w:val="000E20AA"/>
    <w:rsid w:val="000E214D"/>
    <w:rsid w:val="000E2270"/>
    <w:rsid w:val="000E25AB"/>
    <w:rsid w:val="000E263F"/>
    <w:rsid w:val="000E2672"/>
    <w:rsid w:val="000E2674"/>
    <w:rsid w:val="000E28FE"/>
    <w:rsid w:val="000E2BE0"/>
    <w:rsid w:val="000E2DAA"/>
    <w:rsid w:val="000E2E63"/>
    <w:rsid w:val="000E3377"/>
    <w:rsid w:val="000E3381"/>
    <w:rsid w:val="000E33D7"/>
    <w:rsid w:val="000E34C8"/>
    <w:rsid w:val="000E3571"/>
    <w:rsid w:val="000E36B3"/>
    <w:rsid w:val="000E36BD"/>
    <w:rsid w:val="000E376F"/>
    <w:rsid w:val="000E3908"/>
    <w:rsid w:val="000E3A18"/>
    <w:rsid w:val="000E3AF5"/>
    <w:rsid w:val="000E3D0A"/>
    <w:rsid w:val="000E3E50"/>
    <w:rsid w:val="000E3E7F"/>
    <w:rsid w:val="000E41D6"/>
    <w:rsid w:val="000E42B7"/>
    <w:rsid w:val="000E434D"/>
    <w:rsid w:val="000E43D0"/>
    <w:rsid w:val="000E43E7"/>
    <w:rsid w:val="000E4447"/>
    <w:rsid w:val="000E452A"/>
    <w:rsid w:val="000E45BE"/>
    <w:rsid w:val="000E46C0"/>
    <w:rsid w:val="000E4733"/>
    <w:rsid w:val="000E47CE"/>
    <w:rsid w:val="000E4928"/>
    <w:rsid w:val="000E4933"/>
    <w:rsid w:val="000E4A67"/>
    <w:rsid w:val="000E4B6C"/>
    <w:rsid w:val="000E4BC6"/>
    <w:rsid w:val="000E4D40"/>
    <w:rsid w:val="000E4D64"/>
    <w:rsid w:val="000E4E4B"/>
    <w:rsid w:val="000E4F55"/>
    <w:rsid w:val="000E4F6A"/>
    <w:rsid w:val="000E4F96"/>
    <w:rsid w:val="000E4FA7"/>
    <w:rsid w:val="000E4FAC"/>
    <w:rsid w:val="000E50FB"/>
    <w:rsid w:val="000E51B2"/>
    <w:rsid w:val="000E51D0"/>
    <w:rsid w:val="000E51E3"/>
    <w:rsid w:val="000E5291"/>
    <w:rsid w:val="000E52FC"/>
    <w:rsid w:val="000E53C8"/>
    <w:rsid w:val="000E544A"/>
    <w:rsid w:val="000E585C"/>
    <w:rsid w:val="000E587B"/>
    <w:rsid w:val="000E5AB2"/>
    <w:rsid w:val="000E5BB1"/>
    <w:rsid w:val="000E5C25"/>
    <w:rsid w:val="000E5C52"/>
    <w:rsid w:val="000E5FC0"/>
    <w:rsid w:val="000E6022"/>
    <w:rsid w:val="000E629B"/>
    <w:rsid w:val="000E6350"/>
    <w:rsid w:val="000E6375"/>
    <w:rsid w:val="000E64F6"/>
    <w:rsid w:val="000E6685"/>
    <w:rsid w:val="000E6692"/>
    <w:rsid w:val="000E66CB"/>
    <w:rsid w:val="000E6754"/>
    <w:rsid w:val="000E6914"/>
    <w:rsid w:val="000E6D9C"/>
    <w:rsid w:val="000E70F3"/>
    <w:rsid w:val="000E72BF"/>
    <w:rsid w:val="000E72FF"/>
    <w:rsid w:val="000E752A"/>
    <w:rsid w:val="000E7674"/>
    <w:rsid w:val="000E7798"/>
    <w:rsid w:val="000E78A1"/>
    <w:rsid w:val="000E7966"/>
    <w:rsid w:val="000E7AA8"/>
    <w:rsid w:val="000E7AB0"/>
    <w:rsid w:val="000E7AE5"/>
    <w:rsid w:val="000E7B1F"/>
    <w:rsid w:val="000E7B5C"/>
    <w:rsid w:val="000E7BC0"/>
    <w:rsid w:val="000E7D62"/>
    <w:rsid w:val="000E7D84"/>
    <w:rsid w:val="000E7E1E"/>
    <w:rsid w:val="000E7F3A"/>
    <w:rsid w:val="000F007B"/>
    <w:rsid w:val="000F02EF"/>
    <w:rsid w:val="000F044A"/>
    <w:rsid w:val="000F049E"/>
    <w:rsid w:val="000F05C1"/>
    <w:rsid w:val="000F06BA"/>
    <w:rsid w:val="000F0AAD"/>
    <w:rsid w:val="000F0AB2"/>
    <w:rsid w:val="000F0CC3"/>
    <w:rsid w:val="000F0CEA"/>
    <w:rsid w:val="000F0D92"/>
    <w:rsid w:val="000F0EF0"/>
    <w:rsid w:val="000F0EF1"/>
    <w:rsid w:val="000F0FA9"/>
    <w:rsid w:val="000F109E"/>
    <w:rsid w:val="000F1336"/>
    <w:rsid w:val="000F14D9"/>
    <w:rsid w:val="000F158C"/>
    <w:rsid w:val="000F15AB"/>
    <w:rsid w:val="000F1734"/>
    <w:rsid w:val="000F1970"/>
    <w:rsid w:val="000F1AE7"/>
    <w:rsid w:val="000F1D2D"/>
    <w:rsid w:val="000F1EFA"/>
    <w:rsid w:val="000F1F40"/>
    <w:rsid w:val="000F20EA"/>
    <w:rsid w:val="000F2589"/>
    <w:rsid w:val="000F2600"/>
    <w:rsid w:val="000F26DC"/>
    <w:rsid w:val="000F27B3"/>
    <w:rsid w:val="000F28CF"/>
    <w:rsid w:val="000F2D3A"/>
    <w:rsid w:val="000F2D63"/>
    <w:rsid w:val="000F3139"/>
    <w:rsid w:val="000F3289"/>
    <w:rsid w:val="000F333E"/>
    <w:rsid w:val="000F347A"/>
    <w:rsid w:val="000F3539"/>
    <w:rsid w:val="000F3591"/>
    <w:rsid w:val="000F35B0"/>
    <w:rsid w:val="000F3711"/>
    <w:rsid w:val="000F3761"/>
    <w:rsid w:val="000F3939"/>
    <w:rsid w:val="000F3C46"/>
    <w:rsid w:val="000F3CB8"/>
    <w:rsid w:val="000F3CE7"/>
    <w:rsid w:val="000F3E11"/>
    <w:rsid w:val="000F3E98"/>
    <w:rsid w:val="000F3F82"/>
    <w:rsid w:val="000F41BB"/>
    <w:rsid w:val="000F4254"/>
    <w:rsid w:val="000F42A3"/>
    <w:rsid w:val="000F42AE"/>
    <w:rsid w:val="000F467D"/>
    <w:rsid w:val="000F4699"/>
    <w:rsid w:val="000F46F2"/>
    <w:rsid w:val="000F490F"/>
    <w:rsid w:val="000F49D1"/>
    <w:rsid w:val="000F4B40"/>
    <w:rsid w:val="000F4BA7"/>
    <w:rsid w:val="000F4BE4"/>
    <w:rsid w:val="000F4C73"/>
    <w:rsid w:val="000F4C89"/>
    <w:rsid w:val="000F4CDB"/>
    <w:rsid w:val="000F4D6A"/>
    <w:rsid w:val="000F5065"/>
    <w:rsid w:val="000F50A0"/>
    <w:rsid w:val="000F510A"/>
    <w:rsid w:val="000F51A4"/>
    <w:rsid w:val="000F51AB"/>
    <w:rsid w:val="000F530C"/>
    <w:rsid w:val="000F5558"/>
    <w:rsid w:val="000F58E6"/>
    <w:rsid w:val="000F58F0"/>
    <w:rsid w:val="000F5988"/>
    <w:rsid w:val="000F5B43"/>
    <w:rsid w:val="000F5C22"/>
    <w:rsid w:val="000F5EF8"/>
    <w:rsid w:val="000F5F20"/>
    <w:rsid w:val="000F60D6"/>
    <w:rsid w:val="000F60FC"/>
    <w:rsid w:val="000F611D"/>
    <w:rsid w:val="000F612F"/>
    <w:rsid w:val="000F635D"/>
    <w:rsid w:val="000F63AE"/>
    <w:rsid w:val="000F660C"/>
    <w:rsid w:val="000F6671"/>
    <w:rsid w:val="000F67A0"/>
    <w:rsid w:val="000F6822"/>
    <w:rsid w:val="000F698D"/>
    <w:rsid w:val="000F6AC7"/>
    <w:rsid w:val="000F6B8C"/>
    <w:rsid w:val="000F6D7D"/>
    <w:rsid w:val="000F6EBD"/>
    <w:rsid w:val="000F6F1D"/>
    <w:rsid w:val="000F6F6B"/>
    <w:rsid w:val="000F6F8C"/>
    <w:rsid w:val="000F7027"/>
    <w:rsid w:val="000F70A3"/>
    <w:rsid w:val="000F714F"/>
    <w:rsid w:val="000F7208"/>
    <w:rsid w:val="000F7376"/>
    <w:rsid w:val="000F750D"/>
    <w:rsid w:val="000F7569"/>
    <w:rsid w:val="000F781B"/>
    <w:rsid w:val="000F7ADD"/>
    <w:rsid w:val="000F7CE3"/>
    <w:rsid w:val="000F7FD5"/>
    <w:rsid w:val="00100084"/>
    <w:rsid w:val="00100145"/>
    <w:rsid w:val="00100193"/>
    <w:rsid w:val="00100223"/>
    <w:rsid w:val="00100361"/>
    <w:rsid w:val="001005A3"/>
    <w:rsid w:val="00100607"/>
    <w:rsid w:val="0010077D"/>
    <w:rsid w:val="00100A65"/>
    <w:rsid w:val="00100AD5"/>
    <w:rsid w:val="00100CE6"/>
    <w:rsid w:val="00100D6B"/>
    <w:rsid w:val="00100E83"/>
    <w:rsid w:val="00100F62"/>
    <w:rsid w:val="00100FAB"/>
    <w:rsid w:val="00101164"/>
    <w:rsid w:val="00101189"/>
    <w:rsid w:val="0010121D"/>
    <w:rsid w:val="00101231"/>
    <w:rsid w:val="001012BE"/>
    <w:rsid w:val="00101409"/>
    <w:rsid w:val="0010147B"/>
    <w:rsid w:val="00101684"/>
    <w:rsid w:val="0010170F"/>
    <w:rsid w:val="0010185C"/>
    <w:rsid w:val="0010186B"/>
    <w:rsid w:val="001018B9"/>
    <w:rsid w:val="0010190A"/>
    <w:rsid w:val="0010196B"/>
    <w:rsid w:val="00101B51"/>
    <w:rsid w:val="00101D28"/>
    <w:rsid w:val="00102233"/>
    <w:rsid w:val="0010225A"/>
    <w:rsid w:val="001023A7"/>
    <w:rsid w:val="001023FE"/>
    <w:rsid w:val="00102406"/>
    <w:rsid w:val="0010254F"/>
    <w:rsid w:val="001026EB"/>
    <w:rsid w:val="00102735"/>
    <w:rsid w:val="001027A3"/>
    <w:rsid w:val="0010282E"/>
    <w:rsid w:val="00102963"/>
    <w:rsid w:val="00102AF9"/>
    <w:rsid w:val="00102BCA"/>
    <w:rsid w:val="00102C27"/>
    <w:rsid w:val="00102C52"/>
    <w:rsid w:val="00102C62"/>
    <w:rsid w:val="00102C88"/>
    <w:rsid w:val="00102D59"/>
    <w:rsid w:val="00102DE6"/>
    <w:rsid w:val="00102E3E"/>
    <w:rsid w:val="00102E49"/>
    <w:rsid w:val="00102E4E"/>
    <w:rsid w:val="00102ECA"/>
    <w:rsid w:val="0010314E"/>
    <w:rsid w:val="001031EF"/>
    <w:rsid w:val="001032F9"/>
    <w:rsid w:val="0010349C"/>
    <w:rsid w:val="00103646"/>
    <w:rsid w:val="00103697"/>
    <w:rsid w:val="001036AE"/>
    <w:rsid w:val="001036C9"/>
    <w:rsid w:val="00103883"/>
    <w:rsid w:val="001038EE"/>
    <w:rsid w:val="0010397C"/>
    <w:rsid w:val="001039B4"/>
    <w:rsid w:val="00103B34"/>
    <w:rsid w:val="00103DDE"/>
    <w:rsid w:val="00104100"/>
    <w:rsid w:val="001042DC"/>
    <w:rsid w:val="001043A6"/>
    <w:rsid w:val="001044B4"/>
    <w:rsid w:val="00104546"/>
    <w:rsid w:val="00104804"/>
    <w:rsid w:val="001049EC"/>
    <w:rsid w:val="00104A03"/>
    <w:rsid w:val="00104A4B"/>
    <w:rsid w:val="00104E2D"/>
    <w:rsid w:val="00104F2F"/>
    <w:rsid w:val="001050F5"/>
    <w:rsid w:val="0010520D"/>
    <w:rsid w:val="0010598E"/>
    <w:rsid w:val="00105B77"/>
    <w:rsid w:val="00105B90"/>
    <w:rsid w:val="00105C0C"/>
    <w:rsid w:val="00105C22"/>
    <w:rsid w:val="00105C2E"/>
    <w:rsid w:val="00105E69"/>
    <w:rsid w:val="00105F62"/>
    <w:rsid w:val="001063B6"/>
    <w:rsid w:val="001063B7"/>
    <w:rsid w:val="00106617"/>
    <w:rsid w:val="0010663B"/>
    <w:rsid w:val="001066C8"/>
    <w:rsid w:val="00106B0E"/>
    <w:rsid w:val="00106B87"/>
    <w:rsid w:val="00106BB2"/>
    <w:rsid w:val="00106C0D"/>
    <w:rsid w:val="00106C7A"/>
    <w:rsid w:val="00106CDE"/>
    <w:rsid w:val="00106DCD"/>
    <w:rsid w:val="00106E56"/>
    <w:rsid w:val="00106EF4"/>
    <w:rsid w:val="00106F84"/>
    <w:rsid w:val="00107074"/>
    <w:rsid w:val="0010734C"/>
    <w:rsid w:val="001073DC"/>
    <w:rsid w:val="001075B6"/>
    <w:rsid w:val="00107A29"/>
    <w:rsid w:val="00107AF7"/>
    <w:rsid w:val="00107B78"/>
    <w:rsid w:val="001101B4"/>
    <w:rsid w:val="00110232"/>
    <w:rsid w:val="001102BE"/>
    <w:rsid w:val="00110371"/>
    <w:rsid w:val="00110397"/>
    <w:rsid w:val="0011044C"/>
    <w:rsid w:val="001105D3"/>
    <w:rsid w:val="001106D8"/>
    <w:rsid w:val="0011074A"/>
    <w:rsid w:val="0011078C"/>
    <w:rsid w:val="001107C4"/>
    <w:rsid w:val="001108A2"/>
    <w:rsid w:val="001108E8"/>
    <w:rsid w:val="001109B4"/>
    <w:rsid w:val="00110BE0"/>
    <w:rsid w:val="00110D14"/>
    <w:rsid w:val="00110F3F"/>
    <w:rsid w:val="0011113D"/>
    <w:rsid w:val="00111454"/>
    <w:rsid w:val="001114DC"/>
    <w:rsid w:val="00111531"/>
    <w:rsid w:val="0011153E"/>
    <w:rsid w:val="001119DA"/>
    <w:rsid w:val="00111AB8"/>
    <w:rsid w:val="00111AF5"/>
    <w:rsid w:val="00111CAC"/>
    <w:rsid w:val="00112076"/>
    <w:rsid w:val="00112144"/>
    <w:rsid w:val="0011216B"/>
    <w:rsid w:val="00112177"/>
    <w:rsid w:val="001121BC"/>
    <w:rsid w:val="001121C6"/>
    <w:rsid w:val="0011236E"/>
    <w:rsid w:val="001123BA"/>
    <w:rsid w:val="0011242C"/>
    <w:rsid w:val="00112489"/>
    <w:rsid w:val="00112680"/>
    <w:rsid w:val="00112796"/>
    <w:rsid w:val="001128E8"/>
    <w:rsid w:val="00112A4A"/>
    <w:rsid w:val="00112AAA"/>
    <w:rsid w:val="00112C69"/>
    <w:rsid w:val="00112D2D"/>
    <w:rsid w:val="00112EB5"/>
    <w:rsid w:val="00112EC4"/>
    <w:rsid w:val="00112EEC"/>
    <w:rsid w:val="001131A8"/>
    <w:rsid w:val="00113272"/>
    <w:rsid w:val="001132B2"/>
    <w:rsid w:val="001132E4"/>
    <w:rsid w:val="00113547"/>
    <w:rsid w:val="001138C0"/>
    <w:rsid w:val="00113AD3"/>
    <w:rsid w:val="00113C98"/>
    <w:rsid w:val="00113DC6"/>
    <w:rsid w:val="00113E92"/>
    <w:rsid w:val="0011403B"/>
    <w:rsid w:val="0011419E"/>
    <w:rsid w:val="00114231"/>
    <w:rsid w:val="00114233"/>
    <w:rsid w:val="0011423C"/>
    <w:rsid w:val="001143A9"/>
    <w:rsid w:val="001143C9"/>
    <w:rsid w:val="0011454E"/>
    <w:rsid w:val="00114749"/>
    <w:rsid w:val="0011481F"/>
    <w:rsid w:val="00114C5C"/>
    <w:rsid w:val="00114CD7"/>
    <w:rsid w:val="00114D27"/>
    <w:rsid w:val="00114F9C"/>
    <w:rsid w:val="00114FD2"/>
    <w:rsid w:val="00114FEA"/>
    <w:rsid w:val="00115090"/>
    <w:rsid w:val="0011519D"/>
    <w:rsid w:val="001155F0"/>
    <w:rsid w:val="00115631"/>
    <w:rsid w:val="0011575C"/>
    <w:rsid w:val="0011579E"/>
    <w:rsid w:val="0011592A"/>
    <w:rsid w:val="00115EBF"/>
    <w:rsid w:val="00116121"/>
    <w:rsid w:val="001163E2"/>
    <w:rsid w:val="00116477"/>
    <w:rsid w:val="0011652E"/>
    <w:rsid w:val="00116B96"/>
    <w:rsid w:val="00116DAB"/>
    <w:rsid w:val="00116DD9"/>
    <w:rsid w:val="00116E74"/>
    <w:rsid w:val="00117069"/>
    <w:rsid w:val="0011716C"/>
    <w:rsid w:val="00117242"/>
    <w:rsid w:val="001172DC"/>
    <w:rsid w:val="001173B1"/>
    <w:rsid w:val="00117444"/>
    <w:rsid w:val="001174B1"/>
    <w:rsid w:val="0011752C"/>
    <w:rsid w:val="0011752D"/>
    <w:rsid w:val="00117550"/>
    <w:rsid w:val="00117587"/>
    <w:rsid w:val="00117609"/>
    <w:rsid w:val="00117853"/>
    <w:rsid w:val="0011792E"/>
    <w:rsid w:val="00117968"/>
    <w:rsid w:val="00117B5C"/>
    <w:rsid w:val="00117E1B"/>
    <w:rsid w:val="00117F3C"/>
    <w:rsid w:val="00120231"/>
    <w:rsid w:val="00120234"/>
    <w:rsid w:val="00120380"/>
    <w:rsid w:val="001203DA"/>
    <w:rsid w:val="00120440"/>
    <w:rsid w:val="0012047C"/>
    <w:rsid w:val="001207A3"/>
    <w:rsid w:val="001209EF"/>
    <w:rsid w:val="00120F63"/>
    <w:rsid w:val="00120F92"/>
    <w:rsid w:val="00120FB6"/>
    <w:rsid w:val="00120FC0"/>
    <w:rsid w:val="00121007"/>
    <w:rsid w:val="00121072"/>
    <w:rsid w:val="00121190"/>
    <w:rsid w:val="001211BA"/>
    <w:rsid w:val="00121209"/>
    <w:rsid w:val="001214C2"/>
    <w:rsid w:val="00121522"/>
    <w:rsid w:val="00121662"/>
    <w:rsid w:val="00121680"/>
    <w:rsid w:val="00121751"/>
    <w:rsid w:val="00121766"/>
    <w:rsid w:val="00121AAE"/>
    <w:rsid w:val="00121AE2"/>
    <w:rsid w:val="00121CCE"/>
    <w:rsid w:val="00121E54"/>
    <w:rsid w:val="00121F21"/>
    <w:rsid w:val="00121F3B"/>
    <w:rsid w:val="00121F73"/>
    <w:rsid w:val="0012201E"/>
    <w:rsid w:val="0012213B"/>
    <w:rsid w:val="00122189"/>
    <w:rsid w:val="0012221A"/>
    <w:rsid w:val="0012223A"/>
    <w:rsid w:val="0012244D"/>
    <w:rsid w:val="001224A2"/>
    <w:rsid w:val="0012277F"/>
    <w:rsid w:val="00122783"/>
    <w:rsid w:val="001227D5"/>
    <w:rsid w:val="001227EF"/>
    <w:rsid w:val="00122848"/>
    <w:rsid w:val="00122894"/>
    <w:rsid w:val="00122B05"/>
    <w:rsid w:val="00122BDA"/>
    <w:rsid w:val="00122BF9"/>
    <w:rsid w:val="00122C96"/>
    <w:rsid w:val="00122C9C"/>
    <w:rsid w:val="00122D8D"/>
    <w:rsid w:val="00123198"/>
    <w:rsid w:val="0012324A"/>
    <w:rsid w:val="001233E9"/>
    <w:rsid w:val="00123476"/>
    <w:rsid w:val="001236B1"/>
    <w:rsid w:val="00123705"/>
    <w:rsid w:val="00123869"/>
    <w:rsid w:val="0012393F"/>
    <w:rsid w:val="001239E3"/>
    <w:rsid w:val="00123B0A"/>
    <w:rsid w:val="00123BF7"/>
    <w:rsid w:val="00123D19"/>
    <w:rsid w:val="00123F73"/>
    <w:rsid w:val="00123F99"/>
    <w:rsid w:val="00124036"/>
    <w:rsid w:val="00124173"/>
    <w:rsid w:val="001242E0"/>
    <w:rsid w:val="00124318"/>
    <w:rsid w:val="00124471"/>
    <w:rsid w:val="001244EA"/>
    <w:rsid w:val="001244F9"/>
    <w:rsid w:val="001246EA"/>
    <w:rsid w:val="00124882"/>
    <w:rsid w:val="00124C1E"/>
    <w:rsid w:val="00124D70"/>
    <w:rsid w:val="00124D7B"/>
    <w:rsid w:val="001250EA"/>
    <w:rsid w:val="0012522C"/>
    <w:rsid w:val="00125383"/>
    <w:rsid w:val="0012548C"/>
    <w:rsid w:val="0012549A"/>
    <w:rsid w:val="00125577"/>
    <w:rsid w:val="001256F1"/>
    <w:rsid w:val="00125707"/>
    <w:rsid w:val="0012599F"/>
    <w:rsid w:val="001259BD"/>
    <w:rsid w:val="00125AA2"/>
    <w:rsid w:val="00125AA6"/>
    <w:rsid w:val="00125B90"/>
    <w:rsid w:val="00125D2E"/>
    <w:rsid w:val="00125DB1"/>
    <w:rsid w:val="00125EC4"/>
    <w:rsid w:val="0012602C"/>
    <w:rsid w:val="00126042"/>
    <w:rsid w:val="001260DA"/>
    <w:rsid w:val="00126121"/>
    <w:rsid w:val="00126138"/>
    <w:rsid w:val="001262BD"/>
    <w:rsid w:val="00126A11"/>
    <w:rsid w:val="00126A46"/>
    <w:rsid w:val="00126E7E"/>
    <w:rsid w:val="00126FEA"/>
    <w:rsid w:val="00126FEF"/>
    <w:rsid w:val="00127051"/>
    <w:rsid w:val="0012715E"/>
    <w:rsid w:val="001271D8"/>
    <w:rsid w:val="001275D1"/>
    <w:rsid w:val="001275DE"/>
    <w:rsid w:val="00127655"/>
    <w:rsid w:val="001276EE"/>
    <w:rsid w:val="001277F3"/>
    <w:rsid w:val="0012785E"/>
    <w:rsid w:val="0012789E"/>
    <w:rsid w:val="00127B01"/>
    <w:rsid w:val="00127C68"/>
    <w:rsid w:val="00127CC2"/>
    <w:rsid w:val="00127EB7"/>
    <w:rsid w:val="00127F2D"/>
    <w:rsid w:val="00127F4C"/>
    <w:rsid w:val="001301D7"/>
    <w:rsid w:val="001303B3"/>
    <w:rsid w:val="0013043C"/>
    <w:rsid w:val="00130440"/>
    <w:rsid w:val="001304D4"/>
    <w:rsid w:val="00130518"/>
    <w:rsid w:val="0013071C"/>
    <w:rsid w:val="0013080E"/>
    <w:rsid w:val="00130954"/>
    <w:rsid w:val="001309A0"/>
    <w:rsid w:val="001309F2"/>
    <w:rsid w:val="00130B28"/>
    <w:rsid w:val="00130F96"/>
    <w:rsid w:val="001310E8"/>
    <w:rsid w:val="00131117"/>
    <w:rsid w:val="00131528"/>
    <w:rsid w:val="00131555"/>
    <w:rsid w:val="00131967"/>
    <w:rsid w:val="00131AB9"/>
    <w:rsid w:val="00131ACF"/>
    <w:rsid w:val="00131C91"/>
    <w:rsid w:val="00131F5D"/>
    <w:rsid w:val="00132000"/>
    <w:rsid w:val="001320C3"/>
    <w:rsid w:val="0013278D"/>
    <w:rsid w:val="001328AD"/>
    <w:rsid w:val="00132958"/>
    <w:rsid w:val="00132AAF"/>
    <w:rsid w:val="00132C8A"/>
    <w:rsid w:val="00132CA5"/>
    <w:rsid w:val="00132D8B"/>
    <w:rsid w:val="00132DFE"/>
    <w:rsid w:val="00132F43"/>
    <w:rsid w:val="00132F47"/>
    <w:rsid w:val="00132F8E"/>
    <w:rsid w:val="001330EC"/>
    <w:rsid w:val="001331AA"/>
    <w:rsid w:val="00133253"/>
    <w:rsid w:val="00133395"/>
    <w:rsid w:val="001333AB"/>
    <w:rsid w:val="001337CA"/>
    <w:rsid w:val="00133917"/>
    <w:rsid w:val="00133CF6"/>
    <w:rsid w:val="00133E6E"/>
    <w:rsid w:val="00133EDC"/>
    <w:rsid w:val="0013420F"/>
    <w:rsid w:val="001344BD"/>
    <w:rsid w:val="001344E8"/>
    <w:rsid w:val="001345CD"/>
    <w:rsid w:val="00134639"/>
    <w:rsid w:val="001346D7"/>
    <w:rsid w:val="001348B1"/>
    <w:rsid w:val="00134916"/>
    <w:rsid w:val="00134971"/>
    <w:rsid w:val="00134A5C"/>
    <w:rsid w:val="00134ACF"/>
    <w:rsid w:val="00134B94"/>
    <w:rsid w:val="00134CEC"/>
    <w:rsid w:val="00134DFF"/>
    <w:rsid w:val="00134E1A"/>
    <w:rsid w:val="00134FA2"/>
    <w:rsid w:val="0013502B"/>
    <w:rsid w:val="0013503E"/>
    <w:rsid w:val="0013505D"/>
    <w:rsid w:val="00135126"/>
    <w:rsid w:val="001351FE"/>
    <w:rsid w:val="0013525B"/>
    <w:rsid w:val="001353D3"/>
    <w:rsid w:val="00135466"/>
    <w:rsid w:val="00135489"/>
    <w:rsid w:val="0013555E"/>
    <w:rsid w:val="00135950"/>
    <w:rsid w:val="00135A25"/>
    <w:rsid w:val="00135A89"/>
    <w:rsid w:val="00135AC8"/>
    <w:rsid w:val="00135B13"/>
    <w:rsid w:val="00135CC3"/>
    <w:rsid w:val="00135E06"/>
    <w:rsid w:val="00135E0C"/>
    <w:rsid w:val="00135E39"/>
    <w:rsid w:val="00135FD2"/>
    <w:rsid w:val="00136104"/>
    <w:rsid w:val="00136235"/>
    <w:rsid w:val="00136250"/>
    <w:rsid w:val="00136400"/>
    <w:rsid w:val="00136499"/>
    <w:rsid w:val="001365A2"/>
    <w:rsid w:val="0013666B"/>
    <w:rsid w:val="00136687"/>
    <w:rsid w:val="001367B4"/>
    <w:rsid w:val="001369A2"/>
    <w:rsid w:val="00136BCF"/>
    <w:rsid w:val="00136BDE"/>
    <w:rsid w:val="0013704B"/>
    <w:rsid w:val="00137397"/>
    <w:rsid w:val="00137468"/>
    <w:rsid w:val="00137549"/>
    <w:rsid w:val="00137621"/>
    <w:rsid w:val="00137681"/>
    <w:rsid w:val="00137A03"/>
    <w:rsid w:val="00137C14"/>
    <w:rsid w:val="00137C59"/>
    <w:rsid w:val="00137E60"/>
    <w:rsid w:val="00137FBC"/>
    <w:rsid w:val="001400A2"/>
    <w:rsid w:val="00140217"/>
    <w:rsid w:val="001403B2"/>
    <w:rsid w:val="001404A9"/>
    <w:rsid w:val="0014056E"/>
    <w:rsid w:val="001405AB"/>
    <w:rsid w:val="0014060D"/>
    <w:rsid w:val="00140612"/>
    <w:rsid w:val="00140691"/>
    <w:rsid w:val="001406C3"/>
    <w:rsid w:val="00140F4B"/>
    <w:rsid w:val="00140FE3"/>
    <w:rsid w:val="00141068"/>
    <w:rsid w:val="001410ED"/>
    <w:rsid w:val="001414CD"/>
    <w:rsid w:val="001415AA"/>
    <w:rsid w:val="001415B7"/>
    <w:rsid w:val="001415CE"/>
    <w:rsid w:val="0014169F"/>
    <w:rsid w:val="001417DD"/>
    <w:rsid w:val="00141821"/>
    <w:rsid w:val="001418F2"/>
    <w:rsid w:val="0014194D"/>
    <w:rsid w:val="00141A24"/>
    <w:rsid w:val="00141B98"/>
    <w:rsid w:val="00141CDA"/>
    <w:rsid w:val="00141CF6"/>
    <w:rsid w:val="00141D39"/>
    <w:rsid w:val="00141DDA"/>
    <w:rsid w:val="00141FB8"/>
    <w:rsid w:val="0014200C"/>
    <w:rsid w:val="00142154"/>
    <w:rsid w:val="001422F3"/>
    <w:rsid w:val="001423A7"/>
    <w:rsid w:val="00142429"/>
    <w:rsid w:val="001427AB"/>
    <w:rsid w:val="0014291C"/>
    <w:rsid w:val="00142B89"/>
    <w:rsid w:val="00142DA2"/>
    <w:rsid w:val="00142DBA"/>
    <w:rsid w:val="00142F83"/>
    <w:rsid w:val="00142F9A"/>
    <w:rsid w:val="0014307D"/>
    <w:rsid w:val="00143252"/>
    <w:rsid w:val="00143268"/>
    <w:rsid w:val="0014365E"/>
    <w:rsid w:val="001437FF"/>
    <w:rsid w:val="0014385B"/>
    <w:rsid w:val="00143895"/>
    <w:rsid w:val="001438F3"/>
    <w:rsid w:val="00143AD1"/>
    <w:rsid w:val="00143D3E"/>
    <w:rsid w:val="00143EB8"/>
    <w:rsid w:val="00143EBC"/>
    <w:rsid w:val="00144177"/>
    <w:rsid w:val="00144203"/>
    <w:rsid w:val="001444BF"/>
    <w:rsid w:val="0014458C"/>
    <w:rsid w:val="001447B0"/>
    <w:rsid w:val="00144A8F"/>
    <w:rsid w:val="00144AD4"/>
    <w:rsid w:val="00144C0B"/>
    <w:rsid w:val="001451DB"/>
    <w:rsid w:val="001451EC"/>
    <w:rsid w:val="0014521D"/>
    <w:rsid w:val="00145351"/>
    <w:rsid w:val="00145433"/>
    <w:rsid w:val="00145465"/>
    <w:rsid w:val="001455EC"/>
    <w:rsid w:val="00145628"/>
    <w:rsid w:val="00145668"/>
    <w:rsid w:val="001456D1"/>
    <w:rsid w:val="00145928"/>
    <w:rsid w:val="00145A73"/>
    <w:rsid w:val="00145B5E"/>
    <w:rsid w:val="00145B6F"/>
    <w:rsid w:val="00145C6F"/>
    <w:rsid w:val="00145E5A"/>
    <w:rsid w:val="00145ECA"/>
    <w:rsid w:val="00145EEA"/>
    <w:rsid w:val="00145F85"/>
    <w:rsid w:val="00145F9A"/>
    <w:rsid w:val="00145FAC"/>
    <w:rsid w:val="001463D4"/>
    <w:rsid w:val="00146568"/>
    <w:rsid w:val="00146704"/>
    <w:rsid w:val="001468B7"/>
    <w:rsid w:val="00146B41"/>
    <w:rsid w:val="00146B87"/>
    <w:rsid w:val="00146BF2"/>
    <w:rsid w:val="00146CE4"/>
    <w:rsid w:val="00146E84"/>
    <w:rsid w:val="00146F37"/>
    <w:rsid w:val="00146FF8"/>
    <w:rsid w:val="001470F3"/>
    <w:rsid w:val="00147203"/>
    <w:rsid w:val="00147357"/>
    <w:rsid w:val="001473FB"/>
    <w:rsid w:val="00147501"/>
    <w:rsid w:val="001476B2"/>
    <w:rsid w:val="00147974"/>
    <w:rsid w:val="00147975"/>
    <w:rsid w:val="00147E2D"/>
    <w:rsid w:val="00147E72"/>
    <w:rsid w:val="00147F90"/>
    <w:rsid w:val="00150119"/>
    <w:rsid w:val="0015033B"/>
    <w:rsid w:val="001503B6"/>
    <w:rsid w:val="0015048D"/>
    <w:rsid w:val="0015059F"/>
    <w:rsid w:val="001505B4"/>
    <w:rsid w:val="001505C5"/>
    <w:rsid w:val="00150647"/>
    <w:rsid w:val="0015080B"/>
    <w:rsid w:val="0015086C"/>
    <w:rsid w:val="00150B5C"/>
    <w:rsid w:val="00150E19"/>
    <w:rsid w:val="00150E5A"/>
    <w:rsid w:val="001510CD"/>
    <w:rsid w:val="001511C9"/>
    <w:rsid w:val="0015129C"/>
    <w:rsid w:val="001513F3"/>
    <w:rsid w:val="00151415"/>
    <w:rsid w:val="00151486"/>
    <w:rsid w:val="001514DB"/>
    <w:rsid w:val="001515AE"/>
    <w:rsid w:val="00151753"/>
    <w:rsid w:val="001517E7"/>
    <w:rsid w:val="0015184A"/>
    <w:rsid w:val="00151948"/>
    <w:rsid w:val="00151BA0"/>
    <w:rsid w:val="00151CD3"/>
    <w:rsid w:val="00151CF2"/>
    <w:rsid w:val="00151D31"/>
    <w:rsid w:val="00151EEA"/>
    <w:rsid w:val="00152007"/>
    <w:rsid w:val="001521AD"/>
    <w:rsid w:val="001521B6"/>
    <w:rsid w:val="00152302"/>
    <w:rsid w:val="00152429"/>
    <w:rsid w:val="001525A1"/>
    <w:rsid w:val="001525CB"/>
    <w:rsid w:val="00152673"/>
    <w:rsid w:val="001526DF"/>
    <w:rsid w:val="00152751"/>
    <w:rsid w:val="00152784"/>
    <w:rsid w:val="0015289F"/>
    <w:rsid w:val="0015290E"/>
    <w:rsid w:val="001529B9"/>
    <w:rsid w:val="00152BA9"/>
    <w:rsid w:val="00152D77"/>
    <w:rsid w:val="00152E12"/>
    <w:rsid w:val="00152F65"/>
    <w:rsid w:val="00153031"/>
    <w:rsid w:val="0015313F"/>
    <w:rsid w:val="001531C0"/>
    <w:rsid w:val="001534CA"/>
    <w:rsid w:val="00153605"/>
    <w:rsid w:val="0015379A"/>
    <w:rsid w:val="00153900"/>
    <w:rsid w:val="00153925"/>
    <w:rsid w:val="00153BC9"/>
    <w:rsid w:val="00153E33"/>
    <w:rsid w:val="00153E7C"/>
    <w:rsid w:val="001541C8"/>
    <w:rsid w:val="00154244"/>
    <w:rsid w:val="00154254"/>
    <w:rsid w:val="00154348"/>
    <w:rsid w:val="0015434B"/>
    <w:rsid w:val="0015474A"/>
    <w:rsid w:val="00154885"/>
    <w:rsid w:val="001548D3"/>
    <w:rsid w:val="00154B84"/>
    <w:rsid w:val="00154B85"/>
    <w:rsid w:val="00154BCC"/>
    <w:rsid w:val="00154C14"/>
    <w:rsid w:val="00154C50"/>
    <w:rsid w:val="00154CC8"/>
    <w:rsid w:val="00154D63"/>
    <w:rsid w:val="00154D7F"/>
    <w:rsid w:val="00154EAE"/>
    <w:rsid w:val="00154F3C"/>
    <w:rsid w:val="001550FB"/>
    <w:rsid w:val="0015515B"/>
    <w:rsid w:val="001551F4"/>
    <w:rsid w:val="0015521C"/>
    <w:rsid w:val="00155294"/>
    <w:rsid w:val="00155450"/>
    <w:rsid w:val="001555CC"/>
    <w:rsid w:val="00155603"/>
    <w:rsid w:val="00155612"/>
    <w:rsid w:val="00155642"/>
    <w:rsid w:val="00155748"/>
    <w:rsid w:val="00155775"/>
    <w:rsid w:val="001558DD"/>
    <w:rsid w:val="00155920"/>
    <w:rsid w:val="001559A1"/>
    <w:rsid w:val="00155A10"/>
    <w:rsid w:val="00155A48"/>
    <w:rsid w:val="00155A80"/>
    <w:rsid w:val="00155D2C"/>
    <w:rsid w:val="00155D33"/>
    <w:rsid w:val="00155F96"/>
    <w:rsid w:val="0015600B"/>
    <w:rsid w:val="001560A2"/>
    <w:rsid w:val="0015613F"/>
    <w:rsid w:val="00156198"/>
    <w:rsid w:val="0015625F"/>
    <w:rsid w:val="001563C1"/>
    <w:rsid w:val="0015641E"/>
    <w:rsid w:val="001564BE"/>
    <w:rsid w:val="00156719"/>
    <w:rsid w:val="00156772"/>
    <w:rsid w:val="001567C4"/>
    <w:rsid w:val="00156822"/>
    <w:rsid w:val="00156886"/>
    <w:rsid w:val="001568C6"/>
    <w:rsid w:val="00156C29"/>
    <w:rsid w:val="00156CAD"/>
    <w:rsid w:val="00156CD5"/>
    <w:rsid w:val="00156E72"/>
    <w:rsid w:val="00156EB5"/>
    <w:rsid w:val="0015707B"/>
    <w:rsid w:val="0015737A"/>
    <w:rsid w:val="00157421"/>
    <w:rsid w:val="0015747E"/>
    <w:rsid w:val="001574F5"/>
    <w:rsid w:val="001576D7"/>
    <w:rsid w:val="0015781C"/>
    <w:rsid w:val="00157F16"/>
    <w:rsid w:val="001600E5"/>
    <w:rsid w:val="0016016B"/>
    <w:rsid w:val="0016025E"/>
    <w:rsid w:val="0016041B"/>
    <w:rsid w:val="00160462"/>
    <w:rsid w:val="00160580"/>
    <w:rsid w:val="0016058E"/>
    <w:rsid w:val="0016062A"/>
    <w:rsid w:val="00160788"/>
    <w:rsid w:val="001607C1"/>
    <w:rsid w:val="001609B4"/>
    <w:rsid w:val="00160AF9"/>
    <w:rsid w:val="00160B3F"/>
    <w:rsid w:val="00160E48"/>
    <w:rsid w:val="00160E51"/>
    <w:rsid w:val="00160ED5"/>
    <w:rsid w:val="00160F62"/>
    <w:rsid w:val="00160FCC"/>
    <w:rsid w:val="0016107B"/>
    <w:rsid w:val="001612EB"/>
    <w:rsid w:val="00161356"/>
    <w:rsid w:val="00161653"/>
    <w:rsid w:val="001616DF"/>
    <w:rsid w:val="00161836"/>
    <w:rsid w:val="001618D1"/>
    <w:rsid w:val="00161940"/>
    <w:rsid w:val="00161B4C"/>
    <w:rsid w:val="00162038"/>
    <w:rsid w:val="00162078"/>
    <w:rsid w:val="0016212F"/>
    <w:rsid w:val="00162279"/>
    <w:rsid w:val="001622D3"/>
    <w:rsid w:val="0016230D"/>
    <w:rsid w:val="00162341"/>
    <w:rsid w:val="00162387"/>
    <w:rsid w:val="0016246A"/>
    <w:rsid w:val="001625BF"/>
    <w:rsid w:val="00162647"/>
    <w:rsid w:val="001626D3"/>
    <w:rsid w:val="00162ADF"/>
    <w:rsid w:val="00162B70"/>
    <w:rsid w:val="00162C6D"/>
    <w:rsid w:val="00162E6A"/>
    <w:rsid w:val="0016310F"/>
    <w:rsid w:val="00163110"/>
    <w:rsid w:val="001632EA"/>
    <w:rsid w:val="00163418"/>
    <w:rsid w:val="001634BE"/>
    <w:rsid w:val="001635FA"/>
    <w:rsid w:val="00163808"/>
    <w:rsid w:val="00163816"/>
    <w:rsid w:val="001639F3"/>
    <w:rsid w:val="00163A23"/>
    <w:rsid w:val="00163A34"/>
    <w:rsid w:val="00163B27"/>
    <w:rsid w:val="00163D8C"/>
    <w:rsid w:val="00163E84"/>
    <w:rsid w:val="00163EA5"/>
    <w:rsid w:val="00163FA3"/>
    <w:rsid w:val="0016404A"/>
    <w:rsid w:val="001640CA"/>
    <w:rsid w:val="001640FE"/>
    <w:rsid w:val="00164163"/>
    <w:rsid w:val="001644EF"/>
    <w:rsid w:val="00164525"/>
    <w:rsid w:val="00164621"/>
    <w:rsid w:val="001646A4"/>
    <w:rsid w:val="00164827"/>
    <w:rsid w:val="001648CE"/>
    <w:rsid w:val="001649F3"/>
    <w:rsid w:val="00164C09"/>
    <w:rsid w:val="00164DAD"/>
    <w:rsid w:val="00164DE4"/>
    <w:rsid w:val="00164E03"/>
    <w:rsid w:val="00164EDC"/>
    <w:rsid w:val="00164F78"/>
    <w:rsid w:val="00165316"/>
    <w:rsid w:val="0016551A"/>
    <w:rsid w:val="001655B2"/>
    <w:rsid w:val="00165846"/>
    <w:rsid w:val="0016585B"/>
    <w:rsid w:val="00165BED"/>
    <w:rsid w:val="00165D31"/>
    <w:rsid w:val="00165DAE"/>
    <w:rsid w:val="00165E3E"/>
    <w:rsid w:val="0016602F"/>
    <w:rsid w:val="00166271"/>
    <w:rsid w:val="001662AD"/>
    <w:rsid w:val="00166421"/>
    <w:rsid w:val="001664D5"/>
    <w:rsid w:val="00166833"/>
    <w:rsid w:val="001669E7"/>
    <w:rsid w:val="00166B90"/>
    <w:rsid w:val="00166BA2"/>
    <w:rsid w:val="00166F33"/>
    <w:rsid w:val="00166F74"/>
    <w:rsid w:val="0016712C"/>
    <w:rsid w:val="001673C0"/>
    <w:rsid w:val="001678EB"/>
    <w:rsid w:val="0016790B"/>
    <w:rsid w:val="00167967"/>
    <w:rsid w:val="001679DA"/>
    <w:rsid w:val="00167B7C"/>
    <w:rsid w:val="00167BF0"/>
    <w:rsid w:val="00167E87"/>
    <w:rsid w:val="001700A4"/>
    <w:rsid w:val="001701C3"/>
    <w:rsid w:val="00170265"/>
    <w:rsid w:val="001703A1"/>
    <w:rsid w:val="001703F4"/>
    <w:rsid w:val="00170403"/>
    <w:rsid w:val="00170473"/>
    <w:rsid w:val="001705FA"/>
    <w:rsid w:val="00170650"/>
    <w:rsid w:val="00170781"/>
    <w:rsid w:val="001707B3"/>
    <w:rsid w:val="00170813"/>
    <w:rsid w:val="00170A32"/>
    <w:rsid w:val="00170A85"/>
    <w:rsid w:val="00170D46"/>
    <w:rsid w:val="00170E24"/>
    <w:rsid w:val="00171176"/>
    <w:rsid w:val="00171359"/>
    <w:rsid w:val="001713FB"/>
    <w:rsid w:val="00171437"/>
    <w:rsid w:val="00171510"/>
    <w:rsid w:val="001715AF"/>
    <w:rsid w:val="001715EE"/>
    <w:rsid w:val="00171629"/>
    <w:rsid w:val="00171763"/>
    <w:rsid w:val="00171849"/>
    <w:rsid w:val="0017199A"/>
    <w:rsid w:val="001719F5"/>
    <w:rsid w:val="00171A2C"/>
    <w:rsid w:val="00171A88"/>
    <w:rsid w:val="00171C05"/>
    <w:rsid w:val="00171DA2"/>
    <w:rsid w:val="001720DE"/>
    <w:rsid w:val="00172109"/>
    <w:rsid w:val="00172577"/>
    <w:rsid w:val="00172730"/>
    <w:rsid w:val="001727C3"/>
    <w:rsid w:val="001727DA"/>
    <w:rsid w:val="00172888"/>
    <w:rsid w:val="001728B6"/>
    <w:rsid w:val="001728BC"/>
    <w:rsid w:val="00172A54"/>
    <w:rsid w:val="00172B68"/>
    <w:rsid w:val="00172DF4"/>
    <w:rsid w:val="00173347"/>
    <w:rsid w:val="0017351B"/>
    <w:rsid w:val="00173713"/>
    <w:rsid w:val="00173882"/>
    <w:rsid w:val="00173B24"/>
    <w:rsid w:val="00173C14"/>
    <w:rsid w:val="00173CF9"/>
    <w:rsid w:val="00173D71"/>
    <w:rsid w:val="00173DA3"/>
    <w:rsid w:val="00173F03"/>
    <w:rsid w:val="001740F3"/>
    <w:rsid w:val="00174106"/>
    <w:rsid w:val="00174276"/>
    <w:rsid w:val="0017435D"/>
    <w:rsid w:val="00174579"/>
    <w:rsid w:val="001745DA"/>
    <w:rsid w:val="00174B43"/>
    <w:rsid w:val="00174D66"/>
    <w:rsid w:val="00174EE3"/>
    <w:rsid w:val="00174FC8"/>
    <w:rsid w:val="00175168"/>
    <w:rsid w:val="001751F3"/>
    <w:rsid w:val="00175203"/>
    <w:rsid w:val="00175498"/>
    <w:rsid w:val="0017566A"/>
    <w:rsid w:val="0017594D"/>
    <w:rsid w:val="00175C44"/>
    <w:rsid w:val="00175FA7"/>
    <w:rsid w:val="00176031"/>
    <w:rsid w:val="0017606A"/>
    <w:rsid w:val="0017629F"/>
    <w:rsid w:val="0017643F"/>
    <w:rsid w:val="001764A7"/>
    <w:rsid w:val="0017655A"/>
    <w:rsid w:val="00176747"/>
    <w:rsid w:val="00176830"/>
    <w:rsid w:val="00176984"/>
    <w:rsid w:val="00176B69"/>
    <w:rsid w:val="00176CA6"/>
    <w:rsid w:val="00176CDE"/>
    <w:rsid w:val="00176D83"/>
    <w:rsid w:val="00177237"/>
    <w:rsid w:val="0017723F"/>
    <w:rsid w:val="001774BF"/>
    <w:rsid w:val="0017759D"/>
    <w:rsid w:val="0017773A"/>
    <w:rsid w:val="001777A8"/>
    <w:rsid w:val="00177889"/>
    <w:rsid w:val="001779ED"/>
    <w:rsid w:val="00177A9E"/>
    <w:rsid w:val="00177D69"/>
    <w:rsid w:val="00177DA3"/>
    <w:rsid w:val="00177EBE"/>
    <w:rsid w:val="001803C6"/>
    <w:rsid w:val="0018043B"/>
    <w:rsid w:val="001805D5"/>
    <w:rsid w:val="00180734"/>
    <w:rsid w:val="00180742"/>
    <w:rsid w:val="001809BB"/>
    <w:rsid w:val="00180A3E"/>
    <w:rsid w:val="00180A48"/>
    <w:rsid w:val="00180AB6"/>
    <w:rsid w:val="00180B35"/>
    <w:rsid w:val="00180C7F"/>
    <w:rsid w:val="00180F49"/>
    <w:rsid w:val="00181097"/>
    <w:rsid w:val="0018115E"/>
    <w:rsid w:val="0018144E"/>
    <w:rsid w:val="00181463"/>
    <w:rsid w:val="001815EF"/>
    <w:rsid w:val="001817F3"/>
    <w:rsid w:val="00181839"/>
    <w:rsid w:val="0018199B"/>
    <w:rsid w:val="00181A87"/>
    <w:rsid w:val="00181C67"/>
    <w:rsid w:val="00181D61"/>
    <w:rsid w:val="00181D87"/>
    <w:rsid w:val="00181E1C"/>
    <w:rsid w:val="0018200E"/>
    <w:rsid w:val="001820E7"/>
    <w:rsid w:val="0018235C"/>
    <w:rsid w:val="00182463"/>
    <w:rsid w:val="0018249D"/>
    <w:rsid w:val="00182637"/>
    <w:rsid w:val="00182B5D"/>
    <w:rsid w:val="00182B64"/>
    <w:rsid w:val="00182DCF"/>
    <w:rsid w:val="00182E6A"/>
    <w:rsid w:val="00182F46"/>
    <w:rsid w:val="0018319D"/>
    <w:rsid w:val="00183460"/>
    <w:rsid w:val="0018355C"/>
    <w:rsid w:val="001835F2"/>
    <w:rsid w:val="00183869"/>
    <w:rsid w:val="001839A6"/>
    <w:rsid w:val="001839EE"/>
    <w:rsid w:val="00183AF0"/>
    <w:rsid w:val="00183BFC"/>
    <w:rsid w:val="00183C90"/>
    <w:rsid w:val="00183D98"/>
    <w:rsid w:val="00183DFE"/>
    <w:rsid w:val="00183E21"/>
    <w:rsid w:val="00183EE8"/>
    <w:rsid w:val="001841D5"/>
    <w:rsid w:val="00184276"/>
    <w:rsid w:val="001843A3"/>
    <w:rsid w:val="001843DB"/>
    <w:rsid w:val="0018440D"/>
    <w:rsid w:val="00184460"/>
    <w:rsid w:val="0018461B"/>
    <w:rsid w:val="00184628"/>
    <w:rsid w:val="0018469E"/>
    <w:rsid w:val="00184757"/>
    <w:rsid w:val="001848AE"/>
    <w:rsid w:val="00184B6B"/>
    <w:rsid w:val="00184BB1"/>
    <w:rsid w:val="00184BC8"/>
    <w:rsid w:val="00184D0C"/>
    <w:rsid w:val="00184D25"/>
    <w:rsid w:val="00184EC8"/>
    <w:rsid w:val="00185107"/>
    <w:rsid w:val="001852BC"/>
    <w:rsid w:val="001852EF"/>
    <w:rsid w:val="0018536F"/>
    <w:rsid w:val="00185499"/>
    <w:rsid w:val="00185545"/>
    <w:rsid w:val="00185572"/>
    <w:rsid w:val="00185587"/>
    <w:rsid w:val="001855A5"/>
    <w:rsid w:val="0018586F"/>
    <w:rsid w:val="00185962"/>
    <w:rsid w:val="00185993"/>
    <w:rsid w:val="00185B5C"/>
    <w:rsid w:val="00185BFD"/>
    <w:rsid w:val="00185C45"/>
    <w:rsid w:val="00185D88"/>
    <w:rsid w:val="001863C5"/>
    <w:rsid w:val="00186476"/>
    <w:rsid w:val="001867D8"/>
    <w:rsid w:val="001867F2"/>
    <w:rsid w:val="00186939"/>
    <w:rsid w:val="001869D3"/>
    <w:rsid w:val="00186A78"/>
    <w:rsid w:val="00186B8D"/>
    <w:rsid w:val="00186BEE"/>
    <w:rsid w:val="00186C14"/>
    <w:rsid w:val="00186C97"/>
    <w:rsid w:val="00186FCB"/>
    <w:rsid w:val="00187131"/>
    <w:rsid w:val="001871D2"/>
    <w:rsid w:val="0018720C"/>
    <w:rsid w:val="00187240"/>
    <w:rsid w:val="00187274"/>
    <w:rsid w:val="00187391"/>
    <w:rsid w:val="001875AE"/>
    <w:rsid w:val="001876B6"/>
    <w:rsid w:val="001877B4"/>
    <w:rsid w:val="001877D4"/>
    <w:rsid w:val="00187861"/>
    <w:rsid w:val="00187941"/>
    <w:rsid w:val="00187B2C"/>
    <w:rsid w:val="00187BF1"/>
    <w:rsid w:val="00187C4B"/>
    <w:rsid w:val="00187E67"/>
    <w:rsid w:val="00187FF1"/>
    <w:rsid w:val="001900E3"/>
    <w:rsid w:val="00190124"/>
    <w:rsid w:val="001901B1"/>
    <w:rsid w:val="0019038A"/>
    <w:rsid w:val="0019053D"/>
    <w:rsid w:val="00190578"/>
    <w:rsid w:val="00190593"/>
    <w:rsid w:val="00190688"/>
    <w:rsid w:val="00190718"/>
    <w:rsid w:val="0019076C"/>
    <w:rsid w:val="00190838"/>
    <w:rsid w:val="0019084A"/>
    <w:rsid w:val="001909BB"/>
    <w:rsid w:val="00190AE9"/>
    <w:rsid w:val="00190B51"/>
    <w:rsid w:val="00190D06"/>
    <w:rsid w:val="00190EA6"/>
    <w:rsid w:val="00190FEF"/>
    <w:rsid w:val="00191135"/>
    <w:rsid w:val="00191252"/>
    <w:rsid w:val="00191312"/>
    <w:rsid w:val="00191378"/>
    <w:rsid w:val="001914EF"/>
    <w:rsid w:val="00191586"/>
    <w:rsid w:val="001915B0"/>
    <w:rsid w:val="0019162D"/>
    <w:rsid w:val="00191660"/>
    <w:rsid w:val="001916BC"/>
    <w:rsid w:val="0019176F"/>
    <w:rsid w:val="00191912"/>
    <w:rsid w:val="0019196E"/>
    <w:rsid w:val="00191AAC"/>
    <w:rsid w:val="00191B0D"/>
    <w:rsid w:val="00191B9F"/>
    <w:rsid w:val="00191C9B"/>
    <w:rsid w:val="00191D58"/>
    <w:rsid w:val="00191F32"/>
    <w:rsid w:val="00191FB3"/>
    <w:rsid w:val="00191FC1"/>
    <w:rsid w:val="0019210B"/>
    <w:rsid w:val="001923FD"/>
    <w:rsid w:val="0019251C"/>
    <w:rsid w:val="001925D1"/>
    <w:rsid w:val="00192941"/>
    <w:rsid w:val="00192B01"/>
    <w:rsid w:val="00192B6C"/>
    <w:rsid w:val="00192CE5"/>
    <w:rsid w:val="00192D8C"/>
    <w:rsid w:val="00192DF9"/>
    <w:rsid w:val="00192E30"/>
    <w:rsid w:val="00192F35"/>
    <w:rsid w:val="00193007"/>
    <w:rsid w:val="0019314D"/>
    <w:rsid w:val="00193179"/>
    <w:rsid w:val="0019332C"/>
    <w:rsid w:val="001933B4"/>
    <w:rsid w:val="001933DA"/>
    <w:rsid w:val="001934B5"/>
    <w:rsid w:val="001934DA"/>
    <w:rsid w:val="00193675"/>
    <w:rsid w:val="0019376F"/>
    <w:rsid w:val="0019378B"/>
    <w:rsid w:val="001937FD"/>
    <w:rsid w:val="00193841"/>
    <w:rsid w:val="001938E0"/>
    <w:rsid w:val="0019391E"/>
    <w:rsid w:val="00193991"/>
    <w:rsid w:val="00193C5A"/>
    <w:rsid w:val="00193D4A"/>
    <w:rsid w:val="00193EFA"/>
    <w:rsid w:val="001940A9"/>
    <w:rsid w:val="00194166"/>
    <w:rsid w:val="00194191"/>
    <w:rsid w:val="00194221"/>
    <w:rsid w:val="00194415"/>
    <w:rsid w:val="0019449A"/>
    <w:rsid w:val="001944AB"/>
    <w:rsid w:val="001944FC"/>
    <w:rsid w:val="00194571"/>
    <w:rsid w:val="0019463C"/>
    <w:rsid w:val="0019475F"/>
    <w:rsid w:val="0019482E"/>
    <w:rsid w:val="0019486C"/>
    <w:rsid w:val="00194A30"/>
    <w:rsid w:val="00194A6E"/>
    <w:rsid w:val="00194EC2"/>
    <w:rsid w:val="00194FFA"/>
    <w:rsid w:val="0019509C"/>
    <w:rsid w:val="00195115"/>
    <w:rsid w:val="00195264"/>
    <w:rsid w:val="00195284"/>
    <w:rsid w:val="001957A5"/>
    <w:rsid w:val="001957C2"/>
    <w:rsid w:val="00195967"/>
    <w:rsid w:val="00195A05"/>
    <w:rsid w:val="00195C9B"/>
    <w:rsid w:val="00195E22"/>
    <w:rsid w:val="00195EA7"/>
    <w:rsid w:val="00196081"/>
    <w:rsid w:val="00196100"/>
    <w:rsid w:val="00196148"/>
    <w:rsid w:val="001961CC"/>
    <w:rsid w:val="001962CD"/>
    <w:rsid w:val="0019638A"/>
    <w:rsid w:val="00196402"/>
    <w:rsid w:val="001964BA"/>
    <w:rsid w:val="001964C3"/>
    <w:rsid w:val="001964F5"/>
    <w:rsid w:val="00196535"/>
    <w:rsid w:val="0019658B"/>
    <w:rsid w:val="0019666F"/>
    <w:rsid w:val="0019693E"/>
    <w:rsid w:val="001969DE"/>
    <w:rsid w:val="00196B12"/>
    <w:rsid w:val="00196B67"/>
    <w:rsid w:val="00196BA7"/>
    <w:rsid w:val="00196C5C"/>
    <w:rsid w:val="00197001"/>
    <w:rsid w:val="00197196"/>
    <w:rsid w:val="00197264"/>
    <w:rsid w:val="0019726F"/>
    <w:rsid w:val="00197270"/>
    <w:rsid w:val="001974A8"/>
    <w:rsid w:val="00197504"/>
    <w:rsid w:val="00197607"/>
    <w:rsid w:val="0019760E"/>
    <w:rsid w:val="001976C5"/>
    <w:rsid w:val="00197819"/>
    <w:rsid w:val="0019792F"/>
    <w:rsid w:val="001979F7"/>
    <w:rsid w:val="00197A80"/>
    <w:rsid w:val="00197B48"/>
    <w:rsid w:val="00197B8C"/>
    <w:rsid w:val="00197D5E"/>
    <w:rsid w:val="00197D73"/>
    <w:rsid w:val="001A000B"/>
    <w:rsid w:val="001A0054"/>
    <w:rsid w:val="001A0166"/>
    <w:rsid w:val="001A01B5"/>
    <w:rsid w:val="001A02D2"/>
    <w:rsid w:val="001A04E4"/>
    <w:rsid w:val="001A057B"/>
    <w:rsid w:val="001A0662"/>
    <w:rsid w:val="001A06A4"/>
    <w:rsid w:val="001A0768"/>
    <w:rsid w:val="001A07DF"/>
    <w:rsid w:val="001A090B"/>
    <w:rsid w:val="001A0939"/>
    <w:rsid w:val="001A09C5"/>
    <w:rsid w:val="001A0A2B"/>
    <w:rsid w:val="001A0AAF"/>
    <w:rsid w:val="001A0AE3"/>
    <w:rsid w:val="001A0B11"/>
    <w:rsid w:val="001A0CFA"/>
    <w:rsid w:val="001A0D57"/>
    <w:rsid w:val="001A0EE7"/>
    <w:rsid w:val="001A0F19"/>
    <w:rsid w:val="001A0F60"/>
    <w:rsid w:val="001A0FAB"/>
    <w:rsid w:val="001A13EC"/>
    <w:rsid w:val="001A167D"/>
    <w:rsid w:val="001A172E"/>
    <w:rsid w:val="001A172F"/>
    <w:rsid w:val="001A174D"/>
    <w:rsid w:val="001A1790"/>
    <w:rsid w:val="001A1872"/>
    <w:rsid w:val="001A19F4"/>
    <w:rsid w:val="001A1C75"/>
    <w:rsid w:val="001A1D86"/>
    <w:rsid w:val="001A1D9B"/>
    <w:rsid w:val="001A1F59"/>
    <w:rsid w:val="001A1F90"/>
    <w:rsid w:val="001A21F6"/>
    <w:rsid w:val="001A22AC"/>
    <w:rsid w:val="001A2367"/>
    <w:rsid w:val="001A25DE"/>
    <w:rsid w:val="001A2620"/>
    <w:rsid w:val="001A26C1"/>
    <w:rsid w:val="001A2709"/>
    <w:rsid w:val="001A2C23"/>
    <w:rsid w:val="001A2D5D"/>
    <w:rsid w:val="001A2DDB"/>
    <w:rsid w:val="001A2F9E"/>
    <w:rsid w:val="001A3199"/>
    <w:rsid w:val="001A323A"/>
    <w:rsid w:val="001A3251"/>
    <w:rsid w:val="001A3386"/>
    <w:rsid w:val="001A3423"/>
    <w:rsid w:val="001A34C9"/>
    <w:rsid w:val="001A376E"/>
    <w:rsid w:val="001A3801"/>
    <w:rsid w:val="001A38AA"/>
    <w:rsid w:val="001A3A86"/>
    <w:rsid w:val="001A3B31"/>
    <w:rsid w:val="001A3E73"/>
    <w:rsid w:val="001A3E92"/>
    <w:rsid w:val="001A4189"/>
    <w:rsid w:val="001A41D6"/>
    <w:rsid w:val="001A4439"/>
    <w:rsid w:val="001A4545"/>
    <w:rsid w:val="001A462B"/>
    <w:rsid w:val="001A47C1"/>
    <w:rsid w:val="001A4844"/>
    <w:rsid w:val="001A48BE"/>
    <w:rsid w:val="001A4923"/>
    <w:rsid w:val="001A4BC1"/>
    <w:rsid w:val="001A4F1A"/>
    <w:rsid w:val="001A5023"/>
    <w:rsid w:val="001A522C"/>
    <w:rsid w:val="001A526C"/>
    <w:rsid w:val="001A5534"/>
    <w:rsid w:val="001A5573"/>
    <w:rsid w:val="001A55B5"/>
    <w:rsid w:val="001A5724"/>
    <w:rsid w:val="001A576F"/>
    <w:rsid w:val="001A5797"/>
    <w:rsid w:val="001A57F4"/>
    <w:rsid w:val="001A5962"/>
    <w:rsid w:val="001A5A4F"/>
    <w:rsid w:val="001A5B4C"/>
    <w:rsid w:val="001A5B66"/>
    <w:rsid w:val="001A5B93"/>
    <w:rsid w:val="001A5C03"/>
    <w:rsid w:val="001A5C8F"/>
    <w:rsid w:val="001A5DD5"/>
    <w:rsid w:val="001A5F2D"/>
    <w:rsid w:val="001A5F9D"/>
    <w:rsid w:val="001A604E"/>
    <w:rsid w:val="001A6143"/>
    <w:rsid w:val="001A62A5"/>
    <w:rsid w:val="001A6483"/>
    <w:rsid w:val="001A64F5"/>
    <w:rsid w:val="001A6548"/>
    <w:rsid w:val="001A6799"/>
    <w:rsid w:val="001A6822"/>
    <w:rsid w:val="001A6987"/>
    <w:rsid w:val="001A6B17"/>
    <w:rsid w:val="001A6B30"/>
    <w:rsid w:val="001A6B97"/>
    <w:rsid w:val="001A6C60"/>
    <w:rsid w:val="001A6C7A"/>
    <w:rsid w:val="001A6CDF"/>
    <w:rsid w:val="001A722F"/>
    <w:rsid w:val="001A723B"/>
    <w:rsid w:val="001A7576"/>
    <w:rsid w:val="001A7809"/>
    <w:rsid w:val="001A78A7"/>
    <w:rsid w:val="001A7A3D"/>
    <w:rsid w:val="001A7A5F"/>
    <w:rsid w:val="001A7B37"/>
    <w:rsid w:val="001A7F07"/>
    <w:rsid w:val="001A7F2F"/>
    <w:rsid w:val="001A7FD5"/>
    <w:rsid w:val="001B0065"/>
    <w:rsid w:val="001B01FF"/>
    <w:rsid w:val="001B02E5"/>
    <w:rsid w:val="001B0325"/>
    <w:rsid w:val="001B03D3"/>
    <w:rsid w:val="001B03D8"/>
    <w:rsid w:val="001B0488"/>
    <w:rsid w:val="001B0543"/>
    <w:rsid w:val="001B06F3"/>
    <w:rsid w:val="001B071D"/>
    <w:rsid w:val="001B072A"/>
    <w:rsid w:val="001B07D8"/>
    <w:rsid w:val="001B0A44"/>
    <w:rsid w:val="001B0B50"/>
    <w:rsid w:val="001B0BC1"/>
    <w:rsid w:val="001B0DF8"/>
    <w:rsid w:val="001B0E8B"/>
    <w:rsid w:val="001B11E0"/>
    <w:rsid w:val="001B14B7"/>
    <w:rsid w:val="001B151F"/>
    <w:rsid w:val="001B16D6"/>
    <w:rsid w:val="001B1CF5"/>
    <w:rsid w:val="001B1DC0"/>
    <w:rsid w:val="001B1F0B"/>
    <w:rsid w:val="001B20D6"/>
    <w:rsid w:val="001B21BB"/>
    <w:rsid w:val="001B21E0"/>
    <w:rsid w:val="001B2255"/>
    <w:rsid w:val="001B2333"/>
    <w:rsid w:val="001B241C"/>
    <w:rsid w:val="001B254E"/>
    <w:rsid w:val="001B26E3"/>
    <w:rsid w:val="001B2817"/>
    <w:rsid w:val="001B298D"/>
    <w:rsid w:val="001B2AF2"/>
    <w:rsid w:val="001B2B0A"/>
    <w:rsid w:val="001B2CDB"/>
    <w:rsid w:val="001B2E0F"/>
    <w:rsid w:val="001B2EC7"/>
    <w:rsid w:val="001B2F4C"/>
    <w:rsid w:val="001B2F50"/>
    <w:rsid w:val="001B2FA3"/>
    <w:rsid w:val="001B3138"/>
    <w:rsid w:val="001B31F6"/>
    <w:rsid w:val="001B31FD"/>
    <w:rsid w:val="001B322E"/>
    <w:rsid w:val="001B328C"/>
    <w:rsid w:val="001B3298"/>
    <w:rsid w:val="001B3332"/>
    <w:rsid w:val="001B3380"/>
    <w:rsid w:val="001B3445"/>
    <w:rsid w:val="001B3468"/>
    <w:rsid w:val="001B35F3"/>
    <w:rsid w:val="001B3666"/>
    <w:rsid w:val="001B375D"/>
    <w:rsid w:val="001B37ED"/>
    <w:rsid w:val="001B3875"/>
    <w:rsid w:val="001B3AE1"/>
    <w:rsid w:val="001B3B7F"/>
    <w:rsid w:val="001B3CE4"/>
    <w:rsid w:val="001B3E33"/>
    <w:rsid w:val="001B3E4C"/>
    <w:rsid w:val="001B4217"/>
    <w:rsid w:val="001B4263"/>
    <w:rsid w:val="001B4280"/>
    <w:rsid w:val="001B42F0"/>
    <w:rsid w:val="001B432C"/>
    <w:rsid w:val="001B43D4"/>
    <w:rsid w:val="001B4413"/>
    <w:rsid w:val="001B4527"/>
    <w:rsid w:val="001B4529"/>
    <w:rsid w:val="001B479D"/>
    <w:rsid w:val="001B47C8"/>
    <w:rsid w:val="001B4945"/>
    <w:rsid w:val="001B4BEF"/>
    <w:rsid w:val="001B4CD1"/>
    <w:rsid w:val="001B4EEC"/>
    <w:rsid w:val="001B4F23"/>
    <w:rsid w:val="001B4F30"/>
    <w:rsid w:val="001B4FB3"/>
    <w:rsid w:val="001B502E"/>
    <w:rsid w:val="001B509D"/>
    <w:rsid w:val="001B522F"/>
    <w:rsid w:val="001B53C9"/>
    <w:rsid w:val="001B542A"/>
    <w:rsid w:val="001B55A7"/>
    <w:rsid w:val="001B562A"/>
    <w:rsid w:val="001B573E"/>
    <w:rsid w:val="001B57F5"/>
    <w:rsid w:val="001B590C"/>
    <w:rsid w:val="001B59B9"/>
    <w:rsid w:val="001B59D7"/>
    <w:rsid w:val="001B59E1"/>
    <w:rsid w:val="001B59E4"/>
    <w:rsid w:val="001B59F9"/>
    <w:rsid w:val="001B5A43"/>
    <w:rsid w:val="001B5C49"/>
    <w:rsid w:val="001B5C6B"/>
    <w:rsid w:val="001B5DD0"/>
    <w:rsid w:val="001B5E28"/>
    <w:rsid w:val="001B5ED2"/>
    <w:rsid w:val="001B5EE3"/>
    <w:rsid w:val="001B5F5F"/>
    <w:rsid w:val="001B5F6B"/>
    <w:rsid w:val="001B5F89"/>
    <w:rsid w:val="001B62B8"/>
    <w:rsid w:val="001B645D"/>
    <w:rsid w:val="001B6537"/>
    <w:rsid w:val="001B65B9"/>
    <w:rsid w:val="001B662D"/>
    <w:rsid w:val="001B670E"/>
    <w:rsid w:val="001B678D"/>
    <w:rsid w:val="001B679E"/>
    <w:rsid w:val="001B6811"/>
    <w:rsid w:val="001B6858"/>
    <w:rsid w:val="001B689A"/>
    <w:rsid w:val="001B68B3"/>
    <w:rsid w:val="001B68B6"/>
    <w:rsid w:val="001B6A0E"/>
    <w:rsid w:val="001B6AE7"/>
    <w:rsid w:val="001B6B51"/>
    <w:rsid w:val="001B6BF3"/>
    <w:rsid w:val="001B6C7F"/>
    <w:rsid w:val="001B6D4B"/>
    <w:rsid w:val="001B6DC2"/>
    <w:rsid w:val="001B6E67"/>
    <w:rsid w:val="001B6FE7"/>
    <w:rsid w:val="001B70BE"/>
    <w:rsid w:val="001B7121"/>
    <w:rsid w:val="001B71E3"/>
    <w:rsid w:val="001B7442"/>
    <w:rsid w:val="001B7686"/>
    <w:rsid w:val="001B7789"/>
    <w:rsid w:val="001B7809"/>
    <w:rsid w:val="001B794F"/>
    <w:rsid w:val="001B7AA2"/>
    <w:rsid w:val="001B7EAA"/>
    <w:rsid w:val="001B7FFC"/>
    <w:rsid w:val="001C0513"/>
    <w:rsid w:val="001C0634"/>
    <w:rsid w:val="001C070F"/>
    <w:rsid w:val="001C0849"/>
    <w:rsid w:val="001C099C"/>
    <w:rsid w:val="001C09EC"/>
    <w:rsid w:val="001C0C82"/>
    <w:rsid w:val="001C0D8F"/>
    <w:rsid w:val="001C0DAA"/>
    <w:rsid w:val="001C0EEA"/>
    <w:rsid w:val="001C0F2A"/>
    <w:rsid w:val="001C0F47"/>
    <w:rsid w:val="001C0F54"/>
    <w:rsid w:val="001C103C"/>
    <w:rsid w:val="001C1532"/>
    <w:rsid w:val="001C16BD"/>
    <w:rsid w:val="001C1B44"/>
    <w:rsid w:val="001C1CB4"/>
    <w:rsid w:val="001C1CF2"/>
    <w:rsid w:val="001C1DE4"/>
    <w:rsid w:val="001C1DFB"/>
    <w:rsid w:val="001C1E26"/>
    <w:rsid w:val="001C1E72"/>
    <w:rsid w:val="001C1E7A"/>
    <w:rsid w:val="001C1FC7"/>
    <w:rsid w:val="001C1FE4"/>
    <w:rsid w:val="001C2022"/>
    <w:rsid w:val="001C2253"/>
    <w:rsid w:val="001C239B"/>
    <w:rsid w:val="001C2412"/>
    <w:rsid w:val="001C2471"/>
    <w:rsid w:val="001C25C4"/>
    <w:rsid w:val="001C2683"/>
    <w:rsid w:val="001C2A9F"/>
    <w:rsid w:val="001C2C83"/>
    <w:rsid w:val="001C2D22"/>
    <w:rsid w:val="001C2E2C"/>
    <w:rsid w:val="001C2E39"/>
    <w:rsid w:val="001C2EA6"/>
    <w:rsid w:val="001C2EDF"/>
    <w:rsid w:val="001C2FBB"/>
    <w:rsid w:val="001C310F"/>
    <w:rsid w:val="001C3288"/>
    <w:rsid w:val="001C3473"/>
    <w:rsid w:val="001C3507"/>
    <w:rsid w:val="001C3508"/>
    <w:rsid w:val="001C3589"/>
    <w:rsid w:val="001C3989"/>
    <w:rsid w:val="001C39E4"/>
    <w:rsid w:val="001C3B19"/>
    <w:rsid w:val="001C3CD4"/>
    <w:rsid w:val="001C3E30"/>
    <w:rsid w:val="001C4001"/>
    <w:rsid w:val="001C40CD"/>
    <w:rsid w:val="001C40F6"/>
    <w:rsid w:val="001C420B"/>
    <w:rsid w:val="001C426D"/>
    <w:rsid w:val="001C4362"/>
    <w:rsid w:val="001C43EA"/>
    <w:rsid w:val="001C4559"/>
    <w:rsid w:val="001C464F"/>
    <w:rsid w:val="001C4897"/>
    <w:rsid w:val="001C48AC"/>
    <w:rsid w:val="001C49A8"/>
    <w:rsid w:val="001C49D8"/>
    <w:rsid w:val="001C4E42"/>
    <w:rsid w:val="001C4E5A"/>
    <w:rsid w:val="001C4E76"/>
    <w:rsid w:val="001C4F3B"/>
    <w:rsid w:val="001C4FCF"/>
    <w:rsid w:val="001C5028"/>
    <w:rsid w:val="001C5033"/>
    <w:rsid w:val="001C51E7"/>
    <w:rsid w:val="001C531F"/>
    <w:rsid w:val="001C53B2"/>
    <w:rsid w:val="001C53DD"/>
    <w:rsid w:val="001C5446"/>
    <w:rsid w:val="001C54F6"/>
    <w:rsid w:val="001C562A"/>
    <w:rsid w:val="001C586B"/>
    <w:rsid w:val="001C5A17"/>
    <w:rsid w:val="001C5CA6"/>
    <w:rsid w:val="001C5D51"/>
    <w:rsid w:val="001C5E7F"/>
    <w:rsid w:val="001C5EE8"/>
    <w:rsid w:val="001C5F63"/>
    <w:rsid w:val="001C6222"/>
    <w:rsid w:val="001C62C2"/>
    <w:rsid w:val="001C6396"/>
    <w:rsid w:val="001C6579"/>
    <w:rsid w:val="001C65B4"/>
    <w:rsid w:val="001C65C7"/>
    <w:rsid w:val="001C6622"/>
    <w:rsid w:val="001C66EF"/>
    <w:rsid w:val="001C684D"/>
    <w:rsid w:val="001C6BFB"/>
    <w:rsid w:val="001C7114"/>
    <w:rsid w:val="001C723A"/>
    <w:rsid w:val="001C73EC"/>
    <w:rsid w:val="001C75D3"/>
    <w:rsid w:val="001C75EF"/>
    <w:rsid w:val="001C7688"/>
    <w:rsid w:val="001C78BA"/>
    <w:rsid w:val="001C7935"/>
    <w:rsid w:val="001C7C52"/>
    <w:rsid w:val="001C7D1C"/>
    <w:rsid w:val="001C7E3E"/>
    <w:rsid w:val="001C7E7F"/>
    <w:rsid w:val="001C7FF9"/>
    <w:rsid w:val="001D005A"/>
    <w:rsid w:val="001D00FE"/>
    <w:rsid w:val="001D02C0"/>
    <w:rsid w:val="001D05BB"/>
    <w:rsid w:val="001D05C9"/>
    <w:rsid w:val="001D084F"/>
    <w:rsid w:val="001D08BA"/>
    <w:rsid w:val="001D0944"/>
    <w:rsid w:val="001D0A92"/>
    <w:rsid w:val="001D0C27"/>
    <w:rsid w:val="001D0F9D"/>
    <w:rsid w:val="001D0FD9"/>
    <w:rsid w:val="001D104F"/>
    <w:rsid w:val="001D1306"/>
    <w:rsid w:val="001D135B"/>
    <w:rsid w:val="001D13FC"/>
    <w:rsid w:val="001D1686"/>
    <w:rsid w:val="001D1758"/>
    <w:rsid w:val="001D17E0"/>
    <w:rsid w:val="001D1ADC"/>
    <w:rsid w:val="001D1BFB"/>
    <w:rsid w:val="001D1C36"/>
    <w:rsid w:val="001D1E35"/>
    <w:rsid w:val="001D1F4C"/>
    <w:rsid w:val="001D204F"/>
    <w:rsid w:val="001D217F"/>
    <w:rsid w:val="001D2288"/>
    <w:rsid w:val="001D234A"/>
    <w:rsid w:val="001D23BF"/>
    <w:rsid w:val="001D2602"/>
    <w:rsid w:val="001D26CF"/>
    <w:rsid w:val="001D27EF"/>
    <w:rsid w:val="001D28D5"/>
    <w:rsid w:val="001D2A44"/>
    <w:rsid w:val="001D2C5C"/>
    <w:rsid w:val="001D2CF8"/>
    <w:rsid w:val="001D2D2A"/>
    <w:rsid w:val="001D318B"/>
    <w:rsid w:val="001D32FB"/>
    <w:rsid w:val="001D33C8"/>
    <w:rsid w:val="001D355F"/>
    <w:rsid w:val="001D35D4"/>
    <w:rsid w:val="001D370D"/>
    <w:rsid w:val="001D38A5"/>
    <w:rsid w:val="001D3A7F"/>
    <w:rsid w:val="001D3B26"/>
    <w:rsid w:val="001D3BF4"/>
    <w:rsid w:val="001D3C10"/>
    <w:rsid w:val="001D3C36"/>
    <w:rsid w:val="001D3D16"/>
    <w:rsid w:val="001D3D48"/>
    <w:rsid w:val="001D3E2D"/>
    <w:rsid w:val="001D3ED2"/>
    <w:rsid w:val="001D3F06"/>
    <w:rsid w:val="001D3F65"/>
    <w:rsid w:val="001D3FA0"/>
    <w:rsid w:val="001D4097"/>
    <w:rsid w:val="001D41E8"/>
    <w:rsid w:val="001D4328"/>
    <w:rsid w:val="001D4451"/>
    <w:rsid w:val="001D4484"/>
    <w:rsid w:val="001D44A1"/>
    <w:rsid w:val="001D44B0"/>
    <w:rsid w:val="001D462F"/>
    <w:rsid w:val="001D4631"/>
    <w:rsid w:val="001D463A"/>
    <w:rsid w:val="001D473B"/>
    <w:rsid w:val="001D488F"/>
    <w:rsid w:val="001D4B5B"/>
    <w:rsid w:val="001D4E05"/>
    <w:rsid w:val="001D4ECD"/>
    <w:rsid w:val="001D4F36"/>
    <w:rsid w:val="001D50C9"/>
    <w:rsid w:val="001D5164"/>
    <w:rsid w:val="001D526F"/>
    <w:rsid w:val="001D541F"/>
    <w:rsid w:val="001D5442"/>
    <w:rsid w:val="001D558D"/>
    <w:rsid w:val="001D56DB"/>
    <w:rsid w:val="001D585A"/>
    <w:rsid w:val="001D58C7"/>
    <w:rsid w:val="001D5935"/>
    <w:rsid w:val="001D5C71"/>
    <w:rsid w:val="001D5CFE"/>
    <w:rsid w:val="001D5D5D"/>
    <w:rsid w:val="001D5D63"/>
    <w:rsid w:val="001D5DDB"/>
    <w:rsid w:val="001D600F"/>
    <w:rsid w:val="001D655B"/>
    <w:rsid w:val="001D675E"/>
    <w:rsid w:val="001D6776"/>
    <w:rsid w:val="001D687F"/>
    <w:rsid w:val="001D6923"/>
    <w:rsid w:val="001D6956"/>
    <w:rsid w:val="001D695D"/>
    <w:rsid w:val="001D6B05"/>
    <w:rsid w:val="001D6B4A"/>
    <w:rsid w:val="001D6BF5"/>
    <w:rsid w:val="001D6C3A"/>
    <w:rsid w:val="001D6C80"/>
    <w:rsid w:val="001D6D3A"/>
    <w:rsid w:val="001D6E4D"/>
    <w:rsid w:val="001D701D"/>
    <w:rsid w:val="001D704C"/>
    <w:rsid w:val="001D7054"/>
    <w:rsid w:val="001D71E6"/>
    <w:rsid w:val="001D745C"/>
    <w:rsid w:val="001D780B"/>
    <w:rsid w:val="001D7860"/>
    <w:rsid w:val="001D78FE"/>
    <w:rsid w:val="001D7947"/>
    <w:rsid w:val="001D79D2"/>
    <w:rsid w:val="001D7C70"/>
    <w:rsid w:val="001D7CFE"/>
    <w:rsid w:val="001D7D0B"/>
    <w:rsid w:val="001D7D21"/>
    <w:rsid w:val="001D7E64"/>
    <w:rsid w:val="001E00EB"/>
    <w:rsid w:val="001E0371"/>
    <w:rsid w:val="001E0810"/>
    <w:rsid w:val="001E084F"/>
    <w:rsid w:val="001E0913"/>
    <w:rsid w:val="001E09DE"/>
    <w:rsid w:val="001E0C0E"/>
    <w:rsid w:val="001E0C5E"/>
    <w:rsid w:val="001E0D28"/>
    <w:rsid w:val="001E0E58"/>
    <w:rsid w:val="001E1123"/>
    <w:rsid w:val="001E1178"/>
    <w:rsid w:val="001E1187"/>
    <w:rsid w:val="001E11D0"/>
    <w:rsid w:val="001E122A"/>
    <w:rsid w:val="001E122C"/>
    <w:rsid w:val="001E1233"/>
    <w:rsid w:val="001E13AD"/>
    <w:rsid w:val="001E152B"/>
    <w:rsid w:val="001E1713"/>
    <w:rsid w:val="001E1757"/>
    <w:rsid w:val="001E1999"/>
    <w:rsid w:val="001E19C3"/>
    <w:rsid w:val="001E19E7"/>
    <w:rsid w:val="001E1A29"/>
    <w:rsid w:val="001E1AA3"/>
    <w:rsid w:val="001E1B56"/>
    <w:rsid w:val="001E1CD1"/>
    <w:rsid w:val="001E1D6D"/>
    <w:rsid w:val="001E1E7F"/>
    <w:rsid w:val="001E2420"/>
    <w:rsid w:val="001E2601"/>
    <w:rsid w:val="001E2626"/>
    <w:rsid w:val="001E2792"/>
    <w:rsid w:val="001E28DB"/>
    <w:rsid w:val="001E29A2"/>
    <w:rsid w:val="001E2A59"/>
    <w:rsid w:val="001E2C4D"/>
    <w:rsid w:val="001E317E"/>
    <w:rsid w:val="001E3211"/>
    <w:rsid w:val="001E32AC"/>
    <w:rsid w:val="001E33F3"/>
    <w:rsid w:val="001E341C"/>
    <w:rsid w:val="001E359D"/>
    <w:rsid w:val="001E38D3"/>
    <w:rsid w:val="001E3A30"/>
    <w:rsid w:val="001E3AC0"/>
    <w:rsid w:val="001E3D49"/>
    <w:rsid w:val="001E3D51"/>
    <w:rsid w:val="001E3DBC"/>
    <w:rsid w:val="001E3DD6"/>
    <w:rsid w:val="001E3FB8"/>
    <w:rsid w:val="001E438D"/>
    <w:rsid w:val="001E44CB"/>
    <w:rsid w:val="001E45B7"/>
    <w:rsid w:val="001E460D"/>
    <w:rsid w:val="001E4847"/>
    <w:rsid w:val="001E48AB"/>
    <w:rsid w:val="001E48B8"/>
    <w:rsid w:val="001E4B46"/>
    <w:rsid w:val="001E4CC1"/>
    <w:rsid w:val="001E4CD0"/>
    <w:rsid w:val="001E4D0A"/>
    <w:rsid w:val="001E4D38"/>
    <w:rsid w:val="001E4DC3"/>
    <w:rsid w:val="001E4F94"/>
    <w:rsid w:val="001E5256"/>
    <w:rsid w:val="001E5469"/>
    <w:rsid w:val="001E54EB"/>
    <w:rsid w:val="001E58D0"/>
    <w:rsid w:val="001E59A1"/>
    <w:rsid w:val="001E59C2"/>
    <w:rsid w:val="001E59EF"/>
    <w:rsid w:val="001E5B66"/>
    <w:rsid w:val="001E5BE1"/>
    <w:rsid w:val="001E5C02"/>
    <w:rsid w:val="001E5C1F"/>
    <w:rsid w:val="001E5E25"/>
    <w:rsid w:val="001E5F66"/>
    <w:rsid w:val="001E60DE"/>
    <w:rsid w:val="001E60EA"/>
    <w:rsid w:val="001E6178"/>
    <w:rsid w:val="001E6230"/>
    <w:rsid w:val="001E6396"/>
    <w:rsid w:val="001E6459"/>
    <w:rsid w:val="001E67A1"/>
    <w:rsid w:val="001E683A"/>
    <w:rsid w:val="001E6A08"/>
    <w:rsid w:val="001E6B00"/>
    <w:rsid w:val="001E6B8B"/>
    <w:rsid w:val="001E6C4E"/>
    <w:rsid w:val="001E6C90"/>
    <w:rsid w:val="001E6CB8"/>
    <w:rsid w:val="001E6E43"/>
    <w:rsid w:val="001E6E6D"/>
    <w:rsid w:val="001E6FAF"/>
    <w:rsid w:val="001E70D1"/>
    <w:rsid w:val="001E70E1"/>
    <w:rsid w:val="001E72C5"/>
    <w:rsid w:val="001E7374"/>
    <w:rsid w:val="001E73C3"/>
    <w:rsid w:val="001E7407"/>
    <w:rsid w:val="001E7487"/>
    <w:rsid w:val="001E74C6"/>
    <w:rsid w:val="001E75EB"/>
    <w:rsid w:val="001E7801"/>
    <w:rsid w:val="001E78D5"/>
    <w:rsid w:val="001E7C06"/>
    <w:rsid w:val="001E7D3A"/>
    <w:rsid w:val="001E7E78"/>
    <w:rsid w:val="001E7FF8"/>
    <w:rsid w:val="001F01BC"/>
    <w:rsid w:val="001F051E"/>
    <w:rsid w:val="001F05CE"/>
    <w:rsid w:val="001F0654"/>
    <w:rsid w:val="001F086A"/>
    <w:rsid w:val="001F08F6"/>
    <w:rsid w:val="001F0974"/>
    <w:rsid w:val="001F09F9"/>
    <w:rsid w:val="001F0B0A"/>
    <w:rsid w:val="001F0BAE"/>
    <w:rsid w:val="001F0CFB"/>
    <w:rsid w:val="001F0D08"/>
    <w:rsid w:val="001F0D24"/>
    <w:rsid w:val="001F0DCB"/>
    <w:rsid w:val="001F0DF6"/>
    <w:rsid w:val="001F0FF1"/>
    <w:rsid w:val="001F1050"/>
    <w:rsid w:val="001F1057"/>
    <w:rsid w:val="001F1120"/>
    <w:rsid w:val="001F1335"/>
    <w:rsid w:val="001F1458"/>
    <w:rsid w:val="001F17A0"/>
    <w:rsid w:val="001F17AD"/>
    <w:rsid w:val="001F1995"/>
    <w:rsid w:val="001F1A04"/>
    <w:rsid w:val="001F1B5B"/>
    <w:rsid w:val="001F1C67"/>
    <w:rsid w:val="001F1CB6"/>
    <w:rsid w:val="001F1D73"/>
    <w:rsid w:val="001F1DBA"/>
    <w:rsid w:val="001F1E87"/>
    <w:rsid w:val="001F1F1D"/>
    <w:rsid w:val="001F207D"/>
    <w:rsid w:val="001F2129"/>
    <w:rsid w:val="001F2141"/>
    <w:rsid w:val="001F2356"/>
    <w:rsid w:val="001F251D"/>
    <w:rsid w:val="001F254D"/>
    <w:rsid w:val="001F26B1"/>
    <w:rsid w:val="001F27D8"/>
    <w:rsid w:val="001F2A70"/>
    <w:rsid w:val="001F2B4A"/>
    <w:rsid w:val="001F2BF0"/>
    <w:rsid w:val="001F2E1B"/>
    <w:rsid w:val="001F2EE2"/>
    <w:rsid w:val="001F2F62"/>
    <w:rsid w:val="001F304F"/>
    <w:rsid w:val="001F30B0"/>
    <w:rsid w:val="001F3457"/>
    <w:rsid w:val="001F3596"/>
    <w:rsid w:val="001F35A6"/>
    <w:rsid w:val="001F35BE"/>
    <w:rsid w:val="001F360D"/>
    <w:rsid w:val="001F36E1"/>
    <w:rsid w:val="001F38BA"/>
    <w:rsid w:val="001F397D"/>
    <w:rsid w:val="001F3A46"/>
    <w:rsid w:val="001F3A4A"/>
    <w:rsid w:val="001F3C1F"/>
    <w:rsid w:val="001F3C99"/>
    <w:rsid w:val="001F3DDB"/>
    <w:rsid w:val="001F3F17"/>
    <w:rsid w:val="001F4084"/>
    <w:rsid w:val="001F41E3"/>
    <w:rsid w:val="001F42CB"/>
    <w:rsid w:val="001F4367"/>
    <w:rsid w:val="001F4395"/>
    <w:rsid w:val="001F43A1"/>
    <w:rsid w:val="001F4488"/>
    <w:rsid w:val="001F44EA"/>
    <w:rsid w:val="001F46FF"/>
    <w:rsid w:val="001F496B"/>
    <w:rsid w:val="001F4A5D"/>
    <w:rsid w:val="001F4C48"/>
    <w:rsid w:val="001F4C8D"/>
    <w:rsid w:val="001F4CFF"/>
    <w:rsid w:val="001F4D9F"/>
    <w:rsid w:val="001F4F24"/>
    <w:rsid w:val="001F4FCA"/>
    <w:rsid w:val="001F50F1"/>
    <w:rsid w:val="001F5146"/>
    <w:rsid w:val="001F521D"/>
    <w:rsid w:val="001F544F"/>
    <w:rsid w:val="001F554F"/>
    <w:rsid w:val="001F55AD"/>
    <w:rsid w:val="001F5719"/>
    <w:rsid w:val="001F5917"/>
    <w:rsid w:val="001F5BC9"/>
    <w:rsid w:val="001F5C5B"/>
    <w:rsid w:val="001F5DD0"/>
    <w:rsid w:val="001F5F2C"/>
    <w:rsid w:val="001F6153"/>
    <w:rsid w:val="001F61C0"/>
    <w:rsid w:val="001F6352"/>
    <w:rsid w:val="001F656A"/>
    <w:rsid w:val="001F668B"/>
    <w:rsid w:val="001F6750"/>
    <w:rsid w:val="001F6851"/>
    <w:rsid w:val="001F69F5"/>
    <w:rsid w:val="001F6A36"/>
    <w:rsid w:val="001F6D66"/>
    <w:rsid w:val="001F6E79"/>
    <w:rsid w:val="001F6ED1"/>
    <w:rsid w:val="001F6F16"/>
    <w:rsid w:val="001F7085"/>
    <w:rsid w:val="001F70BA"/>
    <w:rsid w:val="001F71C9"/>
    <w:rsid w:val="001F72E4"/>
    <w:rsid w:val="001F74A8"/>
    <w:rsid w:val="001F74C2"/>
    <w:rsid w:val="001F7745"/>
    <w:rsid w:val="001F77C6"/>
    <w:rsid w:val="001F7947"/>
    <w:rsid w:val="001F7A86"/>
    <w:rsid w:val="001F7BA0"/>
    <w:rsid w:val="001F7BD2"/>
    <w:rsid w:val="001F7C24"/>
    <w:rsid w:val="001F7D29"/>
    <w:rsid w:val="001F7D38"/>
    <w:rsid w:val="001F7DF7"/>
    <w:rsid w:val="001F7ECE"/>
    <w:rsid w:val="002000E1"/>
    <w:rsid w:val="002000F1"/>
    <w:rsid w:val="002001A4"/>
    <w:rsid w:val="00200280"/>
    <w:rsid w:val="00200283"/>
    <w:rsid w:val="0020044C"/>
    <w:rsid w:val="00200524"/>
    <w:rsid w:val="002007BF"/>
    <w:rsid w:val="0020087C"/>
    <w:rsid w:val="00200C4A"/>
    <w:rsid w:val="00200D01"/>
    <w:rsid w:val="00200D47"/>
    <w:rsid w:val="00200D76"/>
    <w:rsid w:val="00200E31"/>
    <w:rsid w:val="00200E94"/>
    <w:rsid w:val="00201059"/>
    <w:rsid w:val="002010A7"/>
    <w:rsid w:val="0020127E"/>
    <w:rsid w:val="002012EF"/>
    <w:rsid w:val="00201473"/>
    <w:rsid w:val="00201535"/>
    <w:rsid w:val="002017BD"/>
    <w:rsid w:val="0020196E"/>
    <w:rsid w:val="002019A4"/>
    <w:rsid w:val="002019A7"/>
    <w:rsid w:val="00201B63"/>
    <w:rsid w:val="00201D0E"/>
    <w:rsid w:val="00201DBF"/>
    <w:rsid w:val="0020206B"/>
    <w:rsid w:val="00202195"/>
    <w:rsid w:val="00202219"/>
    <w:rsid w:val="0020242D"/>
    <w:rsid w:val="0020246D"/>
    <w:rsid w:val="00202760"/>
    <w:rsid w:val="0020290B"/>
    <w:rsid w:val="002029C9"/>
    <w:rsid w:val="00202A2A"/>
    <w:rsid w:val="00202A59"/>
    <w:rsid w:val="00202BEF"/>
    <w:rsid w:val="00202D5C"/>
    <w:rsid w:val="00202E52"/>
    <w:rsid w:val="002031FB"/>
    <w:rsid w:val="0020329C"/>
    <w:rsid w:val="0020340C"/>
    <w:rsid w:val="0020373D"/>
    <w:rsid w:val="002037AE"/>
    <w:rsid w:val="0020380E"/>
    <w:rsid w:val="0020391A"/>
    <w:rsid w:val="00203974"/>
    <w:rsid w:val="002039FC"/>
    <w:rsid w:val="00203A01"/>
    <w:rsid w:val="00203ACC"/>
    <w:rsid w:val="00203B15"/>
    <w:rsid w:val="00203B33"/>
    <w:rsid w:val="00203C80"/>
    <w:rsid w:val="00203CD4"/>
    <w:rsid w:val="00203CEA"/>
    <w:rsid w:val="00203D11"/>
    <w:rsid w:val="00203D1C"/>
    <w:rsid w:val="00203D67"/>
    <w:rsid w:val="00203E7D"/>
    <w:rsid w:val="002040CD"/>
    <w:rsid w:val="0020435A"/>
    <w:rsid w:val="002043C2"/>
    <w:rsid w:val="0020440C"/>
    <w:rsid w:val="002044B0"/>
    <w:rsid w:val="002044B3"/>
    <w:rsid w:val="0020454B"/>
    <w:rsid w:val="0020454E"/>
    <w:rsid w:val="0020460D"/>
    <w:rsid w:val="00204679"/>
    <w:rsid w:val="00204946"/>
    <w:rsid w:val="00204B5B"/>
    <w:rsid w:val="00204C2B"/>
    <w:rsid w:val="002050CC"/>
    <w:rsid w:val="00205180"/>
    <w:rsid w:val="002051BE"/>
    <w:rsid w:val="002051C9"/>
    <w:rsid w:val="00205222"/>
    <w:rsid w:val="00205606"/>
    <w:rsid w:val="00205A7F"/>
    <w:rsid w:val="00205B0A"/>
    <w:rsid w:val="00205BDA"/>
    <w:rsid w:val="00205C57"/>
    <w:rsid w:val="00205D77"/>
    <w:rsid w:val="00205DB2"/>
    <w:rsid w:val="00205E49"/>
    <w:rsid w:val="00205E4A"/>
    <w:rsid w:val="00205F31"/>
    <w:rsid w:val="00205FBE"/>
    <w:rsid w:val="00206157"/>
    <w:rsid w:val="00206314"/>
    <w:rsid w:val="002065DE"/>
    <w:rsid w:val="00206733"/>
    <w:rsid w:val="0020688F"/>
    <w:rsid w:val="0020693E"/>
    <w:rsid w:val="00206974"/>
    <w:rsid w:val="00206978"/>
    <w:rsid w:val="00206A1C"/>
    <w:rsid w:val="00206A57"/>
    <w:rsid w:val="00206A59"/>
    <w:rsid w:val="00206B13"/>
    <w:rsid w:val="00206B6B"/>
    <w:rsid w:val="00206CCD"/>
    <w:rsid w:val="00206D6C"/>
    <w:rsid w:val="00206F5A"/>
    <w:rsid w:val="002070D1"/>
    <w:rsid w:val="0020718C"/>
    <w:rsid w:val="00207239"/>
    <w:rsid w:val="00207297"/>
    <w:rsid w:val="0020729B"/>
    <w:rsid w:val="00207587"/>
    <w:rsid w:val="002075E8"/>
    <w:rsid w:val="00207609"/>
    <w:rsid w:val="002078E1"/>
    <w:rsid w:val="00207C55"/>
    <w:rsid w:val="00207CC6"/>
    <w:rsid w:val="00207E0C"/>
    <w:rsid w:val="00210062"/>
    <w:rsid w:val="0021009E"/>
    <w:rsid w:val="002100C2"/>
    <w:rsid w:val="002100CE"/>
    <w:rsid w:val="00210127"/>
    <w:rsid w:val="00210267"/>
    <w:rsid w:val="002102DF"/>
    <w:rsid w:val="00210660"/>
    <w:rsid w:val="002106D3"/>
    <w:rsid w:val="00210779"/>
    <w:rsid w:val="002107A7"/>
    <w:rsid w:val="00210988"/>
    <w:rsid w:val="00210A21"/>
    <w:rsid w:val="00210C7F"/>
    <w:rsid w:val="00210F6D"/>
    <w:rsid w:val="00210FDB"/>
    <w:rsid w:val="002110AA"/>
    <w:rsid w:val="002110C5"/>
    <w:rsid w:val="0021116B"/>
    <w:rsid w:val="00211432"/>
    <w:rsid w:val="00211461"/>
    <w:rsid w:val="00211564"/>
    <w:rsid w:val="00211579"/>
    <w:rsid w:val="00211686"/>
    <w:rsid w:val="002116F1"/>
    <w:rsid w:val="0021178F"/>
    <w:rsid w:val="002118D4"/>
    <w:rsid w:val="00211992"/>
    <w:rsid w:val="002119C8"/>
    <w:rsid w:val="002119F9"/>
    <w:rsid w:val="00211B23"/>
    <w:rsid w:val="00211B49"/>
    <w:rsid w:val="00211D04"/>
    <w:rsid w:val="00211DC3"/>
    <w:rsid w:val="00211E27"/>
    <w:rsid w:val="00211EDA"/>
    <w:rsid w:val="00211F85"/>
    <w:rsid w:val="002122E8"/>
    <w:rsid w:val="002122F6"/>
    <w:rsid w:val="002123EB"/>
    <w:rsid w:val="002123EC"/>
    <w:rsid w:val="0021249D"/>
    <w:rsid w:val="002125DD"/>
    <w:rsid w:val="00212936"/>
    <w:rsid w:val="002129EE"/>
    <w:rsid w:val="002129F0"/>
    <w:rsid w:val="00212A3E"/>
    <w:rsid w:val="00212B3F"/>
    <w:rsid w:val="00212BC0"/>
    <w:rsid w:val="00212BD2"/>
    <w:rsid w:val="00212C44"/>
    <w:rsid w:val="00212C51"/>
    <w:rsid w:val="00212CFB"/>
    <w:rsid w:val="002130BA"/>
    <w:rsid w:val="002130FC"/>
    <w:rsid w:val="00213153"/>
    <w:rsid w:val="002131AA"/>
    <w:rsid w:val="002131B5"/>
    <w:rsid w:val="002131CC"/>
    <w:rsid w:val="0021323C"/>
    <w:rsid w:val="00213425"/>
    <w:rsid w:val="00213490"/>
    <w:rsid w:val="002134A0"/>
    <w:rsid w:val="002134F2"/>
    <w:rsid w:val="00213526"/>
    <w:rsid w:val="002135B3"/>
    <w:rsid w:val="00213640"/>
    <w:rsid w:val="002138A8"/>
    <w:rsid w:val="002138BD"/>
    <w:rsid w:val="002138CD"/>
    <w:rsid w:val="002138E3"/>
    <w:rsid w:val="00213A09"/>
    <w:rsid w:val="00213A4E"/>
    <w:rsid w:val="00213DFC"/>
    <w:rsid w:val="0021400D"/>
    <w:rsid w:val="00214179"/>
    <w:rsid w:val="0021421B"/>
    <w:rsid w:val="0021425A"/>
    <w:rsid w:val="0021436A"/>
    <w:rsid w:val="002145C4"/>
    <w:rsid w:val="0021465A"/>
    <w:rsid w:val="002146C4"/>
    <w:rsid w:val="0021487B"/>
    <w:rsid w:val="00214A8D"/>
    <w:rsid w:val="00214B5C"/>
    <w:rsid w:val="00214B67"/>
    <w:rsid w:val="00214F91"/>
    <w:rsid w:val="00214FFE"/>
    <w:rsid w:val="00215120"/>
    <w:rsid w:val="0021512B"/>
    <w:rsid w:val="0021518F"/>
    <w:rsid w:val="002152C6"/>
    <w:rsid w:val="002153BD"/>
    <w:rsid w:val="00215578"/>
    <w:rsid w:val="0021564D"/>
    <w:rsid w:val="002156EE"/>
    <w:rsid w:val="00215706"/>
    <w:rsid w:val="00215747"/>
    <w:rsid w:val="002157D6"/>
    <w:rsid w:val="002157F2"/>
    <w:rsid w:val="002158BB"/>
    <w:rsid w:val="002158D6"/>
    <w:rsid w:val="00215901"/>
    <w:rsid w:val="002159FD"/>
    <w:rsid w:val="00215A5B"/>
    <w:rsid w:val="00215DA0"/>
    <w:rsid w:val="00215F77"/>
    <w:rsid w:val="00215FB0"/>
    <w:rsid w:val="00215FED"/>
    <w:rsid w:val="00216277"/>
    <w:rsid w:val="00216357"/>
    <w:rsid w:val="00216533"/>
    <w:rsid w:val="00216672"/>
    <w:rsid w:val="00216682"/>
    <w:rsid w:val="00216850"/>
    <w:rsid w:val="00216927"/>
    <w:rsid w:val="00216A9B"/>
    <w:rsid w:val="00216ACA"/>
    <w:rsid w:val="00216AE4"/>
    <w:rsid w:val="00216C2F"/>
    <w:rsid w:val="00216C50"/>
    <w:rsid w:val="00216D7B"/>
    <w:rsid w:val="002171E8"/>
    <w:rsid w:val="0021775D"/>
    <w:rsid w:val="002177C6"/>
    <w:rsid w:val="0021795D"/>
    <w:rsid w:val="00217972"/>
    <w:rsid w:val="00217C24"/>
    <w:rsid w:val="00217CA6"/>
    <w:rsid w:val="00217CFE"/>
    <w:rsid w:val="00217D30"/>
    <w:rsid w:val="00217D5A"/>
    <w:rsid w:val="0022045F"/>
    <w:rsid w:val="00220558"/>
    <w:rsid w:val="002206D8"/>
    <w:rsid w:val="002206EC"/>
    <w:rsid w:val="00220966"/>
    <w:rsid w:val="002209BB"/>
    <w:rsid w:val="00220A2A"/>
    <w:rsid w:val="00220AAF"/>
    <w:rsid w:val="00220B87"/>
    <w:rsid w:val="00220BD1"/>
    <w:rsid w:val="00220D47"/>
    <w:rsid w:val="00220EA9"/>
    <w:rsid w:val="00221282"/>
    <w:rsid w:val="00221333"/>
    <w:rsid w:val="0022150B"/>
    <w:rsid w:val="00221569"/>
    <w:rsid w:val="0022161D"/>
    <w:rsid w:val="00221688"/>
    <w:rsid w:val="002218A5"/>
    <w:rsid w:val="00221979"/>
    <w:rsid w:val="00221A08"/>
    <w:rsid w:val="00221B5A"/>
    <w:rsid w:val="00221C32"/>
    <w:rsid w:val="00221DA3"/>
    <w:rsid w:val="00221E06"/>
    <w:rsid w:val="00221EE5"/>
    <w:rsid w:val="00221F13"/>
    <w:rsid w:val="00221F26"/>
    <w:rsid w:val="00221F5E"/>
    <w:rsid w:val="002220E1"/>
    <w:rsid w:val="00222129"/>
    <w:rsid w:val="0022216B"/>
    <w:rsid w:val="002221DE"/>
    <w:rsid w:val="00222251"/>
    <w:rsid w:val="002222D1"/>
    <w:rsid w:val="002225BF"/>
    <w:rsid w:val="002226DC"/>
    <w:rsid w:val="00222751"/>
    <w:rsid w:val="00222781"/>
    <w:rsid w:val="0022282F"/>
    <w:rsid w:val="00222ACA"/>
    <w:rsid w:val="00222E32"/>
    <w:rsid w:val="00223183"/>
    <w:rsid w:val="0022330F"/>
    <w:rsid w:val="002234A2"/>
    <w:rsid w:val="002235CA"/>
    <w:rsid w:val="00223640"/>
    <w:rsid w:val="00223A9F"/>
    <w:rsid w:val="00223AA7"/>
    <w:rsid w:val="00223BC7"/>
    <w:rsid w:val="00223D67"/>
    <w:rsid w:val="00223E42"/>
    <w:rsid w:val="00223F88"/>
    <w:rsid w:val="00224267"/>
    <w:rsid w:val="002243A3"/>
    <w:rsid w:val="00224678"/>
    <w:rsid w:val="002246E9"/>
    <w:rsid w:val="002248A8"/>
    <w:rsid w:val="00224C8B"/>
    <w:rsid w:val="00224E64"/>
    <w:rsid w:val="00224EFC"/>
    <w:rsid w:val="00224F69"/>
    <w:rsid w:val="00224FAB"/>
    <w:rsid w:val="00225080"/>
    <w:rsid w:val="00225145"/>
    <w:rsid w:val="002251F7"/>
    <w:rsid w:val="002255C2"/>
    <w:rsid w:val="0022566D"/>
    <w:rsid w:val="00225677"/>
    <w:rsid w:val="002257BB"/>
    <w:rsid w:val="0022583E"/>
    <w:rsid w:val="0022598A"/>
    <w:rsid w:val="00225BA7"/>
    <w:rsid w:val="00225BE6"/>
    <w:rsid w:val="00225CBA"/>
    <w:rsid w:val="00225CDD"/>
    <w:rsid w:val="00225E33"/>
    <w:rsid w:val="002261A4"/>
    <w:rsid w:val="002264D6"/>
    <w:rsid w:val="00226692"/>
    <w:rsid w:val="00226725"/>
    <w:rsid w:val="00226808"/>
    <w:rsid w:val="002268CA"/>
    <w:rsid w:val="0022692D"/>
    <w:rsid w:val="00226AA1"/>
    <w:rsid w:val="00226AD5"/>
    <w:rsid w:val="00226BE5"/>
    <w:rsid w:val="00226E1B"/>
    <w:rsid w:val="00226E3F"/>
    <w:rsid w:val="00226F4B"/>
    <w:rsid w:val="00226F78"/>
    <w:rsid w:val="00226FF7"/>
    <w:rsid w:val="00227152"/>
    <w:rsid w:val="00227224"/>
    <w:rsid w:val="00227241"/>
    <w:rsid w:val="0022727C"/>
    <w:rsid w:val="0022727E"/>
    <w:rsid w:val="002273BA"/>
    <w:rsid w:val="002274EF"/>
    <w:rsid w:val="002275C0"/>
    <w:rsid w:val="002276F0"/>
    <w:rsid w:val="00227AD9"/>
    <w:rsid w:val="00227BFF"/>
    <w:rsid w:val="00227C06"/>
    <w:rsid w:val="00227CC0"/>
    <w:rsid w:val="00227D3E"/>
    <w:rsid w:val="00227D50"/>
    <w:rsid w:val="00227F21"/>
    <w:rsid w:val="00230090"/>
    <w:rsid w:val="00230091"/>
    <w:rsid w:val="002301D9"/>
    <w:rsid w:val="002302BC"/>
    <w:rsid w:val="002306BD"/>
    <w:rsid w:val="00230776"/>
    <w:rsid w:val="0023077E"/>
    <w:rsid w:val="002307D6"/>
    <w:rsid w:val="00230809"/>
    <w:rsid w:val="0023085B"/>
    <w:rsid w:val="0023086C"/>
    <w:rsid w:val="00230953"/>
    <w:rsid w:val="00230955"/>
    <w:rsid w:val="00230AEE"/>
    <w:rsid w:val="00230BE1"/>
    <w:rsid w:val="00230BF9"/>
    <w:rsid w:val="00230CF0"/>
    <w:rsid w:val="00230D28"/>
    <w:rsid w:val="0023117E"/>
    <w:rsid w:val="00231292"/>
    <w:rsid w:val="0023133B"/>
    <w:rsid w:val="0023143E"/>
    <w:rsid w:val="0023149E"/>
    <w:rsid w:val="002314F2"/>
    <w:rsid w:val="00231625"/>
    <w:rsid w:val="0023177A"/>
    <w:rsid w:val="002317B2"/>
    <w:rsid w:val="00231839"/>
    <w:rsid w:val="002318CF"/>
    <w:rsid w:val="00231E28"/>
    <w:rsid w:val="00232002"/>
    <w:rsid w:val="0023206C"/>
    <w:rsid w:val="00232116"/>
    <w:rsid w:val="00232150"/>
    <w:rsid w:val="00232287"/>
    <w:rsid w:val="002323E7"/>
    <w:rsid w:val="00232446"/>
    <w:rsid w:val="00232666"/>
    <w:rsid w:val="002327F8"/>
    <w:rsid w:val="00232A17"/>
    <w:rsid w:val="00232A9D"/>
    <w:rsid w:val="00232D5D"/>
    <w:rsid w:val="00232D9F"/>
    <w:rsid w:val="00232FF4"/>
    <w:rsid w:val="00233200"/>
    <w:rsid w:val="002332B8"/>
    <w:rsid w:val="00233360"/>
    <w:rsid w:val="002333B9"/>
    <w:rsid w:val="0023346E"/>
    <w:rsid w:val="002334A9"/>
    <w:rsid w:val="00233884"/>
    <w:rsid w:val="00233967"/>
    <w:rsid w:val="00233B22"/>
    <w:rsid w:val="00233E57"/>
    <w:rsid w:val="00233E6D"/>
    <w:rsid w:val="00234174"/>
    <w:rsid w:val="002342C7"/>
    <w:rsid w:val="002342FD"/>
    <w:rsid w:val="00234449"/>
    <w:rsid w:val="002344CF"/>
    <w:rsid w:val="00234A54"/>
    <w:rsid w:val="00234C63"/>
    <w:rsid w:val="00234D86"/>
    <w:rsid w:val="00235140"/>
    <w:rsid w:val="00235195"/>
    <w:rsid w:val="00235274"/>
    <w:rsid w:val="00235437"/>
    <w:rsid w:val="002354BB"/>
    <w:rsid w:val="002355BF"/>
    <w:rsid w:val="002355CA"/>
    <w:rsid w:val="0023566B"/>
    <w:rsid w:val="0023596B"/>
    <w:rsid w:val="00235AEC"/>
    <w:rsid w:val="00235C33"/>
    <w:rsid w:val="00235D18"/>
    <w:rsid w:val="00235D50"/>
    <w:rsid w:val="00235DCE"/>
    <w:rsid w:val="00235E53"/>
    <w:rsid w:val="00235FCC"/>
    <w:rsid w:val="002360E7"/>
    <w:rsid w:val="002361EB"/>
    <w:rsid w:val="00236368"/>
    <w:rsid w:val="002367E9"/>
    <w:rsid w:val="0023683D"/>
    <w:rsid w:val="0023686F"/>
    <w:rsid w:val="00236A58"/>
    <w:rsid w:val="00236BB9"/>
    <w:rsid w:val="0023712F"/>
    <w:rsid w:val="002371A2"/>
    <w:rsid w:val="002372A4"/>
    <w:rsid w:val="0023730E"/>
    <w:rsid w:val="002373A1"/>
    <w:rsid w:val="00237538"/>
    <w:rsid w:val="002377E5"/>
    <w:rsid w:val="00237949"/>
    <w:rsid w:val="00237A29"/>
    <w:rsid w:val="00237A7C"/>
    <w:rsid w:val="00237ADB"/>
    <w:rsid w:val="00237C3A"/>
    <w:rsid w:val="00237C5C"/>
    <w:rsid w:val="00240006"/>
    <w:rsid w:val="002402BF"/>
    <w:rsid w:val="0024036E"/>
    <w:rsid w:val="0024058E"/>
    <w:rsid w:val="002405CF"/>
    <w:rsid w:val="00240637"/>
    <w:rsid w:val="00240683"/>
    <w:rsid w:val="0024093F"/>
    <w:rsid w:val="002409A6"/>
    <w:rsid w:val="002409E7"/>
    <w:rsid w:val="00240AF2"/>
    <w:rsid w:val="00240B9A"/>
    <w:rsid w:val="00240BB4"/>
    <w:rsid w:val="00240E3A"/>
    <w:rsid w:val="00240E68"/>
    <w:rsid w:val="00240EC2"/>
    <w:rsid w:val="00240F47"/>
    <w:rsid w:val="00240FE8"/>
    <w:rsid w:val="00241863"/>
    <w:rsid w:val="00241957"/>
    <w:rsid w:val="00241B75"/>
    <w:rsid w:val="00241C4B"/>
    <w:rsid w:val="00241C93"/>
    <w:rsid w:val="00241F7F"/>
    <w:rsid w:val="0024205E"/>
    <w:rsid w:val="0024216A"/>
    <w:rsid w:val="00242205"/>
    <w:rsid w:val="002422D1"/>
    <w:rsid w:val="002423C1"/>
    <w:rsid w:val="00242452"/>
    <w:rsid w:val="0024247E"/>
    <w:rsid w:val="00242626"/>
    <w:rsid w:val="00242A4E"/>
    <w:rsid w:val="00242A88"/>
    <w:rsid w:val="00242E89"/>
    <w:rsid w:val="00242EB2"/>
    <w:rsid w:val="002432F3"/>
    <w:rsid w:val="0024359B"/>
    <w:rsid w:val="002436BD"/>
    <w:rsid w:val="00243900"/>
    <w:rsid w:val="00243947"/>
    <w:rsid w:val="0024394C"/>
    <w:rsid w:val="00243B40"/>
    <w:rsid w:val="00243B57"/>
    <w:rsid w:val="00243D59"/>
    <w:rsid w:val="00243DEB"/>
    <w:rsid w:val="00243E53"/>
    <w:rsid w:val="00243EF2"/>
    <w:rsid w:val="00243FD2"/>
    <w:rsid w:val="002441AE"/>
    <w:rsid w:val="002441C0"/>
    <w:rsid w:val="0024427F"/>
    <w:rsid w:val="002442BD"/>
    <w:rsid w:val="0024432A"/>
    <w:rsid w:val="00244493"/>
    <w:rsid w:val="002444D5"/>
    <w:rsid w:val="00244687"/>
    <w:rsid w:val="00244773"/>
    <w:rsid w:val="002447E1"/>
    <w:rsid w:val="002448DA"/>
    <w:rsid w:val="00244BEF"/>
    <w:rsid w:val="00244D96"/>
    <w:rsid w:val="00244F5E"/>
    <w:rsid w:val="002450C3"/>
    <w:rsid w:val="002451DB"/>
    <w:rsid w:val="0024559C"/>
    <w:rsid w:val="00245641"/>
    <w:rsid w:val="002458A5"/>
    <w:rsid w:val="002458B3"/>
    <w:rsid w:val="00245B2B"/>
    <w:rsid w:val="00245BAC"/>
    <w:rsid w:val="00245BEC"/>
    <w:rsid w:val="00245C47"/>
    <w:rsid w:val="00245C7D"/>
    <w:rsid w:val="00245E33"/>
    <w:rsid w:val="00245E98"/>
    <w:rsid w:val="002463B5"/>
    <w:rsid w:val="00246408"/>
    <w:rsid w:val="002465C8"/>
    <w:rsid w:val="002466AF"/>
    <w:rsid w:val="002467C3"/>
    <w:rsid w:val="0024684C"/>
    <w:rsid w:val="00246851"/>
    <w:rsid w:val="002469CE"/>
    <w:rsid w:val="00246A3F"/>
    <w:rsid w:val="00246C6A"/>
    <w:rsid w:val="00246D1A"/>
    <w:rsid w:val="00246D39"/>
    <w:rsid w:val="00246DEC"/>
    <w:rsid w:val="00246E3B"/>
    <w:rsid w:val="00246E55"/>
    <w:rsid w:val="00246EC2"/>
    <w:rsid w:val="00247198"/>
    <w:rsid w:val="002471C0"/>
    <w:rsid w:val="00247230"/>
    <w:rsid w:val="00247290"/>
    <w:rsid w:val="002473A9"/>
    <w:rsid w:val="002473D4"/>
    <w:rsid w:val="00247474"/>
    <w:rsid w:val="00247504"/>
    <w:rsid w:val="002477CD"/>
    <w:rsid w:val="0024788A"/>
    <w:rsid w:val="002478B9"/>
    <w:rsid w:val="002478D4"/>
    <w:rsid w:val="00247B0D"/>
    <w:rsid w:val="00247D07"/>
    <w:rsid w:val="00247E24"/>
    <w:rsid w:val="00247F2D"/>
    <w:rsid w:val="00247FD5"/>
    <w:rsid w:val="00247FE7"/>
    <w:rsid w:val="002502E0"/>
    <w:rsid w:val="002503F1"/>
    <w:rsid w:val="002506CF"/>
    <w:rsid w:val="00250850"/>
    <w:rsid w:val="002508E6"/>
    <w:rsid w:val="0025097B"/>
    <w:rsid w:val="00250AD4"/>
    <w:rsid w:val="00250B0F"/>
    <w:rsid w:val="00250D7F"/>
    <w:rsid w:val="00250E67"/>
    <w:rsid w:val="00250E87"/>
    <w:rsid w:val="00250FEE"/>
    <w:rsid w:val="00251233"/>
    <w:rsid w:val="00251332"/>
    <w:rsid w:val="0025139E"/>
    <w:rsid w:val="00251596"/>
    <w:rsid w:val="002516F9"/>
    <w:rsid w:val="00251807"/>
    <w:rsid w:val="002518DF"/>
    <w:rsid w:val="002519D9"/>
    <w:rsid w:val="00251ABA"/>
    <w:rsid w:val="00251B92"/>
    <w:rsid w:val="00251BD5"/>
    <w:rsid w:val="00251C0C"/>
    <w:rsid w:val="00251E69"/>
    <w:rsid w:val="00251F93"/>
    <w:rsid w:val="00251FCE"/>
    <w:rsid w:val="0025224A"/>
    <w:rsid w:val="002522AF"/>
    <w:rsid w:val="0025231D"/>
    <w:rsid w:val="002523DE"/>
    <w:rsid w:val="002523E1"/>
    <w:rsid w:val="002525B5"/>
    <w:rsid w:val="0025294B"/>
    <w:rsid w:val="00252982"/>
    <w:rsid w:val="00252B1E"/>
    <w:rsid w:val="00252B3F"/>
    <w:rsid w:val="00252B81"/>
    <w:rsid w:val="00252BC4"/>
    <w:rsid w:val="00252CA5"/>
    <w:rsid w:val="00252E12"/>
    <w:rsid w:val="002530DD"/>
    <w:rsid w:val="0025319F"/>
    <w:rsid w:val="00253252"/>
    <w:rsid w:val="00253498"/>
    <w:rsid w:val="0025355D"/>
    <w:rsid w:val="002537B8"/>
    <w:rsid w:val="002539BE"/>
    <w:rsid w:val="00253ABF"/>
    <w:rsid w:val="00253AE6"/>
    <w:rsid w:val="00253C30"/>
    <w:rsid w:val="00253C93"/>
    <w:rsid w:val="00253D15"/>
    <w:rsid w:val="00253DAB"/>
    <w:rsid w:val="00253FE1"/>
    <w:rsid w:val="00254272"/>
    <w:rsid w:val="002545A9"/>
    <w:rsid w:val="002545C0"/>
    <w:rsid w:val="002547B7"/>
    <w:rsid w:val="002547C9"/>
    <w:rsid w:val="002548EA"/>
    <w:rsid w:val="00254A78"/>
    <w:rsid w:val="00254AC0"/>
    <w:rsid w:val="00254BE1"/>
    <w:rsid w:val="00254D77"/>
    <w:rsid w:val="00254E6E"/>
    <w:rsid w:val="00254F3C"/>
    <w:rsid w:val="002551F8"/>
    <w:rsid w:val="00255254"/>
    <w:rsid w:val="002552FE"/>
    <w:rsid w:val="002554C7"/>
    <w:rsid w:val="002555AD"/>
    <w:rsid w:val="002556BD"/>
    <w:rsid w:val="002557A7"/>
    <w:rsid w:val="002558D1"/>
    <w:rsid w:val="002558FB"/>
    <w:rsid w:val="00255942"/>
    <w:rsid w:val="002559BC"/>
    <w:rsid w:val="00255A50"/>
    <w:rsid w:val="00255B6B"/>
    <w:rsid w:val="00255BFA"/>
    <w:rsid w:val="00255C2B"/>
    <w:rsid w:val="00255D11"/>
    <w:rsid w:val="00255EC4"/>
    <w:rsid w:val="00256030"/>
    <w:rsid w:val="00256276"/>
    <w:rsid w:val="002562B1"/>
    <w:rsid w:val="002563BD"/>
    <w:rsid w:val="002563C0"/>
    <w:rsid w:val="002564A5"/>
    <w:rsid w:val="00256587"/>
    <w:rsid w:val="00256599"/>
    <w:rsid w:val="002565CE"/>
    <w:rsid w:val="002566C6"/>
    <w:rsid w:val="002567CC"/>
    <w:rsid w:val="00256855"/>
    <w:rsid w:val="002568B6"/>
    <w:rsid w:val="00256913"/>
    <w:rsid w:val="00256A04"/>
    <w:rsid w:val="00256B11"/>
    <w:rsid w:val="00256C2C"/>
    <w:rsid w:val="00256C72"/>
    <w:rsid w:val="00256CD2"/>
    <w:rsid w:val="0025737D"/>
    <w:rsid w:val="00257426"/>
    <w:rsid w:val="00257692"/>
    <w:rsid w:val="00257765"/>
    <w:rsid w:val="002577CE"/>
    <w:rsid w:val="002577E4"/>
    <w:rsid w:val="002578E1"/>
    <w:rsid w:val="0025799A"/>
    <w:rsid w:val="00257A74"/>
    <w:rsid w:val="00257AAE"/>
    <w:rsid w:val="00257C50"/>
    <w:rsid w:val="00257CCC"/>
    <w:rsid w:val="00257D38"/>
    <w:rsid w:val="00257D4C"/>
    <w:rsid w:val="00257DD2"/>
    <w:rsid w:val="002603A2"/>
    <w:rsid w:val="002603E5"/>
    <w:rsid w:val="0026045D"/>
    <w:rsid w:val="00260472"/>
    <w:rsid w:val="002606DC"/>
    <w:rsid w:val="00260A05"/>
    <w:rsid w:val="00260A6C"/>
    <w:rsid w:val="00260A8E"/>
    <w:rsid w:val="00260E2E"/>
    <w:rsid w:val="00260EA5"/>
    <w:rsid w:val="00260F84"/>
    <w:rsid w:val="0026111D"/>
    <w:rsid w:val="002611FA"/>
    <w:rsid w:val="002613AB"/>
    <w:rsid w:val="0026160A"/>
    <w:rsid w:val="002617BA"/>
    <w:rsid w:val="002619C3"/>
    <w:rsid w:val="002619E1"/>
    <w:rsid w:val="00261A88"/>
    <w:rsid w:val="00261B5A"/>
    <w:rsid w:val="00261B9F"/>
    <w:rsid w:val="00261C1B"/>
    <w:rsid w:val="00261C7F"/>
    <w:rsid w:val="00261D67"/>
    <w:rsid w:val="00261DFA"/>
    <w:rsid w:val="00261FD4"/>
    <w:rsid w:val="00262041"/>
    <w:rsid w:val="00262076"/>
    <w:rsid w:val="00262152"/>
    <w:rsid w:val="00262307"/>
    <w:rsid w:val="0026272D"/>
    <w:rsid w:val="002627DA"/>
    <w:rsid w:val="00262855"/>
    <w:rsid w:val="002629C9"/>
    <w:rsid w:val="00262A09"/>
    <w:rsid w:val="00262A85"/>
    <w:rsid w:val="00262B80"/>
    <w:rsid w:val="00262BFF"/>
    <w:rsid w:val="0026301B"/>
    <w:rsid w:val="00263088"/>
    <w:rsid w:val="00263126"/>
    <w:rsid w:val="00263414"/>
    <w:rsid w:val="00263448"/>
    <w:rsid w:val="0026372F"/>
    <w:rsid w:val="00263776"/>
    <w:rsid w:val="00263916"/>
    <w:rsid w:val="002639E7"/>
    <w:rsid w:val="00263A92"/>
    <w:rsid w:val="00263D18"/>
    <w:rsid w:val="00264076"/>
    <w:rsid w:val="002640E6"/>
    <w:rsid w:val="00264117"/>
    <w:rsid w:val="002642A1"/>
    <w:rsid w:val="002642B7"/>
    <w:rsid w:val="00264335"/>
    <w:rsid w:val="00264408"/>
    <w:rsid w:val="0026444A"/>
    <w:rsid w:val="002645D5"/>
    <w:rsid w:val="0026466E"/>
    <w:rsid w:val="002646C5"/>
    <w:rsid w:val="0026472F"/>
    <w:rsid w:val="002648CE"/>
    <w:rsid w:val="00264A0A"/>
    <w:rsid w:val="00264B0F"/>
    <w:rsid w:val="00264D32"/>
    <w:rsid w:val="00264DA8"/>
    <w:rsid w:val="00264DB9"/>
    <w:rsid w:val="00264DC9"/>
    <w:rsid w:val="00264E03"/>
    <w:rsid w:val="00264E4C"/>
    <w:rsid w:val="00264E69"/>
    <w:rsid w:val="00264F19"/>
    <w:rsid w:val="002653BF"/>
    <w:rsid w:val="0026544D"/>
    <w:rsid w:val="00265482"/>
    <w:rsid w:val="002656E8"/>
    <w:rsid w:val="00265726"/>
    <w:rsid w:val="002658FA"/>
    <w:rsid w:val="00265915"/>
    <w:rsid w:val="002659EA"/>
    <w:rsid w:val="00265E31"/>
    <w:rsid w:val="00265FA6"/>
    <w:rsid w:val="00265FBE"/>
    <w:rsid w:val="00266126"/>
    <w:rsid w:val="00266144"/>
    <w:rsid w:val="00266471"/>
    <w:rsid w:val="002666C5"/>
    <w:rsid w:val="00266802"/>
    <w:rsid w:val="0026681F"/>
    <w:rsid w:val="00266834"/>
    <w:rsid w:val="00266907"/>
    <w:rsid w:val="0026695F"/>
    <w:rsid w:val="002669F3"/>
    <w:rsid w:val="00266A58"/>
    <w:rsid w:val="00266EB4"/>
    <w:rsid w:val="00266FE4"/>
    <w:rsid w:val="00267060"/>
    <w:rsid w:val="00267109"/>
    <w:rsid w:val="00267205"/>
    <w:rsid w:val="002672B3"/>
    <w:rsid w:val="0026731C"/>
    <w:rsid w:val="0026744D"/>
    <w:rsid w:val="002674C3"/>
    <w:rsid w:val="00267740"/>
    <w:rsid w:val="002677E5"/>
    <w:rsid w:val="002678E4"/>
    <w:rsid w:val="002678F3"/>
    <w:rsid w:val="00267E8A"/>
    <w:rsid w:val="00267E98"/>
    <w:rsid w:val="00267F4B"/>
    <w:rsid w:val="00267F67"/>
    <w:rsid w:val="00267FB8"/>
    <w:rsid w:val="00270031"/>
    <w:rsid w:val="0027004A"/>
    <w:rsid w:val="0027032C"/>
    <w:rsid w:val="00270366"/>
    <w:rsid w:val="002704A1"/>
    <w:rsid w:val="002704D6"/>
    <w:rsid w:val="00270960"/>
    <w:rsid w:val="002709E4"/>
    <w:rsid w:val="00270A8F"/>
    <w:rsid w:val="00270BAB"/>
    <w:rsid w:val="00270E24"/>
    <w:rsid w:val="00270FFE"/>
    <w:rsid w:val="00271112"/>
    <w:rsid w:val="0027112D"/>
    <w:rsid w:val="00271173"/>
    <w:rsid w:val="002711C0"/>
    <w:rsid w:val="00271214"/>
    <w:rsid w:val="00271288"/>
    <w:rsid w:val="002713A5"/>
    <w:rsid w:val="002713EE"/>
    <w:rsid w:val="002714E8"/>
    <w:rsid w:val="0027154B"/>
    <w:rsid w:val="002717E2"/>
    <w:rsid w:val="002718C6"/>
    <w:rsid w:val="00271B5E"/>
    <w:rsid w:val="00271BEC"/>
    <w:rsid w:val="00271C1A"/>
    <w:rsid w:val="00271D59"/>
    <w:rsid w:val="00271DBD"/>
    <w:rsid w:val="00271FBA"/>
    <w:rsid w:val="002720EA"/>
    <w:rsid w:val="002721DE"/>
    <w:rsid w:val="002723C0"/>
    <w:rsid w:val="0027243E"/>
    <w:rsid w:val="002724DC"/>
    <w:rsid w:val="00272504"/>
    <w:rsid w:val="0027258B"/>
    <w:rsid w:val="0027296E"/>
    <w:rsid w:val="00272980"/>
    <w:rsid w:val="00272BB0"/>
    <w:rsid w:val="00272DF9"/>
    <w:rsid w:val="00272F2D"/>
    <w:rsid w:val="00272F3D"/>
    <w:rsid w:val="00272FF5"/>
    <w:rsid w:val="00272FF6"/>
    <w:rsid w:val="0027305F"/>
    <w:rsid w:val="002730A4"/>
    <w:rsid w:val="002731D5"/>
    <w:rsid w:val="002732EE"/>
    <w:rsid w:val="002732FD"/>
    <w:rsid w:val="002733B9"/>
    <w:rsid w:val="0027342C"/>
    <w:rsid w:val="0027360F"/>
    <w:rsid w:val="002737F6"/>
    <w:rsid w:val="00273833"/>
    <w:rsid w:val="0027389B"/>
    <w:rsid w:val="00273A03"/>
    <w:rsid w:val="00273A0C"/>
    <w:rsid w:val="00273EEF"/>
    <w:rsid w:val="00274046"/>
    <w:rsid w:val="002740BE"/>
    <w:rsid w:val="002741A3"/>
    <w:rsid w:val="002741AC"/>
    <w:rsid w:val="002741EC"/>
    <w:rsid w:val="002742FB"/>
    <w:rsid w:val="0027430E"/>
    <w:rsid w:val="002744A9"/>
    <w:rsid w:val="0027459D"/>
    <w:rsid w:val="0027466C"/>
    <w:rsid w:val="00274704"/>
    <w:rsid w:val="002748B5"/>
    <w:rsid w:val="00274D57"/>
    <w:rsid w:val="00274D62"/>
    <w:rsid w:val="00274ECE"/>
    <w:rsid w:val="00274F13"/>
    <w:rsid w:val="00274F26"/>
    <w:rsid w:val="00274FA6"/>
    <w:rsid w:val="0027507F"/>
    <w:rsid w:val="00275228"/>
    <w:rsid w:val="00275269"/>
    <w:rsid w:val="002754B1"/>
    <w:rsid w:val="002755D4"/>
    <w:rsid w:val="002756A1"/>
    <w:rsid w:val="0027581C"/>
    <w:rsid w:val="0027589F"/>
    <w:rsid w:val="0027592A"/>
    <w:rsid w:val="0027595E"/>
    <w:rsid w:val="00275B8E"/>
    <w:rsid w:val="00275BE2"/>
    <w:rsid w:val="00275D12"/>
    <w:rsid w:val="00275DC0"/>
    <w:rsid w:val="00275F0A"/>
    <w:rsid w:val="0027626F"/>
    <w:rsid w:val="0027634B"/>
    <w:rsid w:val="002765B0"/>
    <w:rsid w:val="00276778"/>
    <w:rsid w:val="0027684C"/>
    <w:rsid w:val="00276867"/>
    <w:rsid w:val="00276AE7"/>
    <w:rsid w:val="00276B82"/>
    <w:rsid w:val="00276C78"/>
    <w:rsid w:val="00277184"/>
    <w:rsid w:val="002771C1"/>
    <w:rsid w:val="0027732F"/>
    <w:rsid w:val="00277403"/>
    <w:rsid w:val="00277645"/>
    <w:rsid w:val="00277699"/>
    <w:rsid w:val="0027769C"/>
    <w:rsid w:val="0027771F"/>
    <w:rsid w:val="0027780E"/>
    <w:rsid w:val="0027782F"/>
    <w:rsid w:val="0027794E"/>
    <w:rsid w:val="00277BA9"/>
    <w:rsid w:val="00277C2F"/>
    <w:rsid w:val="00277C5C"/>
    <w:rsid w:val="00277C89"/>
    <w:rsid w:val="00277D4C"/>
    <w:rsid w:val="00277DB4"/>
    <w:rsid w:val="00277F53"/>
    <w:rsid w:val="00280056"/>
    <w:rsid w:val="00280393"/>
    <w:rsid w:val="002804BD"/>
    <w:rsid w:val="00280555"/>
    <w:rsid w:val="002805FD"/>
    <w:rsid w:val="00280756"/>
    <w:rsid w:val="00280837"/>
    <w:rsid w:val="0028088E"/>
    <w:rsid w:val="00280940"/>
    <w:rsid w:val="00280950"/>
    <w:rsid w:val="002809A0"/>
    <w:rsid w:val="00280B18"/>
    <w:rsid w:val="00280C77"/>
    <w:rsid w:val="00280F58"/>
    <w:rsid w:val="0028102F"/>
    <w:rsid w:val="0028117F"/>
    <w:rsid w:val="002811A0"/>
    <w:rsid w:val="002811C0"/>
    <w:rsid w:val="002812A0"/>
    <w:rsid w:val="00281366"/>
    <w:rsid w:val="00281381"/>
    <w:rsid w:val="002814B5"/>
    <w:rsid w:val="002814CE"/>
    <w:rsid w:val="00281591"/>
    <w:rsid w:val="00281594"/>
    <w:rsid w:val="00281684"/>
    <w:rsid w:val="0028168A"/>
    <w:rsid w:val="002816DC"/>
    <w:rsid w:val="00281768"/>
    <w:rsid w:val="002817F3"/>
    <w:rsid w:val="002818E6"/>
    <w:rsid w:val="002819C7"/>
    <w:rsid w:val="00281A4A"/>
    <w:rsid w:val="00281A4D"/>
    <w:rsid w:val="00282155"/>
    <w:rsid w:val="002822E7"/>
    <w:rsid w:val="002824C1"/>
    <w:rsid w:val="002826DF"/>
    <w:rsid w:val="002828E8"/>
    <w:rsid w:val="002829D3"/>
    <w:rsid w:val="00282A65"/>
    <w:rsid w:val="00282C1C"/>
    <w:rsid w:val="00282CA3"/>
    <w:rsid w:val="00282E5A"/>
    <w:rsid w:val="00282F04"/>
    <w:rsid w:val="00282FF6"/>
    <w:rsid w:val="002831BC"/>
    <w:rsid w:val="00283330"/>
    <w:rsid w:val="002834BA"/>
    <w:rsid w:val="00283531"/>
    <w:rsid w:val="002836A4"/>
    <w:rsid w:val="00283ACF"/>
    <w:rsid w:val="00283CFA"/>
    <w:rsid w:val="00283E21"/>
    <w:rsid w:val="00283F20"/>
    <w:rsid w:val="00283F99"/>
    <w:rsid w:val="00284148"/>
    <w:rsid w:val="0028418B"/>
    <w:rsid w:val="0028419D"/>
    <w:rsid w:val="002842E3"/>
    <w:rsid w:val="00284412"/>
    <w:rsid w:val="0028448F"/>
    <w:rsid w:val="00284766"/>
    <w:rsid w:val="00284A0C"/>
    <w:rsid w:val="00284A64"/>
    <w:rsid w:val="00284A66"/>
    <w:rsid w:val="00284FB1"/>
    <w:rsid w:val="00284FD9"/>
    <w:rsid w:val="00284FEB"/>
    <w:rsid w:val="002850B8"/>
    <w:rsid w:val="00285475"/>
    <w:rsid w:val="0028574B"/>
    <w:rsid w:val="002858A8"/>
    <w:rsid w:val="0028591B"/>
    <w:rsid w:val="002859CF"/>
    <w:rsid w:val="002859E1"/>
    <w:rsid w:val="00285B0F"/>
    <w:rsid w:val="00285B81"/>
    <w:rsid w:val="00285C1E"/>
    <w:rsid w:val="00285C74"/>
    <w:rsid w:val="00285CE5"/>
    <w:rsid w:val="00285D6C"/>
    <w:rsid w:val="00285F60"/>
    <w:rsid w:val="00285FEE"/>
    <w:rsid w:val="00286041"/>
    <w:rsid w:val="0028629C"/>
    <w:rsid w:val="00286338"/>
    <w:rsid w:val="002863D9"/>
    <w:rsid w:val="00286487"/>
    <w:rsid w:val="00286993"/>
    <w:rsid w:val="00286B19"/>
    <w:rsid w:val="00286BCA"/>
    <w:rsid w:val="00286E1D"/>
    <w:rsid w:val="00286F8E"/>
    <w:rsid w:val="00287090"/>
    <w:rsid w:val="0028734B"/>
    <w:rsid w:val="00287450"/>
    <w:rsid w:val="00287520"/>
    <w:rsid w:val="0028756F"/>
    <w:rsid w:val="0028758D"/>
    <w:rsid w:val="002875F0"/>
    <w:rsid w:val="00287660"/>
    <w:rsid w:val="0028768C"/>
    <w:rsid w:val="00287826"/>
    <w:rsid w:val="002878C9"/>
    <w:rsid w:val="00287BFA"/>
    <w:rsid w:val="00287F03"/>
    <w:rsid w:val="0029010F"/>
    <w:rsid w:val="00290153"/>
    <w:rsid w:val="0029025A"/>
    <w:rsid w:val="00290761"/>
    <w:rsid w:val="00290879"/>
    <w:rsid w:val="00290898"/>
    <w:rsid w:val="00290943"/>
    <w:rsid w:val="00290AD9"/>
    <w:rsid w:val="00290D1B"/>
    <w:rsid w:val="00290D7A"/>
    <w:rsid w:val="00290E56"/>
    <w:rsid w:val="00291050"/>
    <w:rsid w:val="002910EC"/>
    <w:rsid w:val="0029118F"/>
    <w:rsid w:val="002911EA"/>
    <w:rsid w:val="00291227"/>
    <w:rsid w:val="002912EB"/>
    <w:rsid w:val="0029136F"/>
    <w:rsid w:val="00291658"/>
    <w:rsid w:val="00291802"/>
    <w:rsid w:val="002919A5"/>
    <w:rsid w:val="00291A0D"/>
    <w:rsid w:val="00291ACA"/>
    <w:rsid w:val="00291CBD"/>
    <w:rsid w:val="00291EF6"/>
    <w:rsid w:val="00291FCD"/>
    <w:rsid w:val="00292135"/>
    <w:rsid w:val="002921D6"/>
    <w:rsid w:val="00292239"/>
    <w:rsid w:val="0029245A"/>
    <w:rsid w:val="00292515"/>
    <w:rsid w:val="00292994"/>
    <w:rsid w:val="002929F5"/>
    <w:rsid w:val="00292A86"/>
    <w:rsid w:val="00292BC7"/>
    <w:rsid w:val="00292C23"/>
    <w:rsid w:val="00292E23"/>
    <w:rsid w:val="00292F0D"/>
    <w:rsid w:val="0029307A"/>
    <w:rsid w:val="00293256"/>
    <w:rsid w:val="00293407"/>
    <w:rsid w:val="0029344A"/>
    <w:rsid w:val="0029366B"/>
    <w:rsid w:val="0029369E"/>
    <w:rsid w:val="00293733"/>
    <w:rsid w:val="00293985"/>
    <w:rsid w:val="002939BD"/>
    <w:rsid w:val="00293ABA"/>
    <w:rsid w:val="00293D25"/>
    <w:rsid w:val="002943C9"/>
    <w:rsid w:val="0029451F"/>
    <w:rsid w:val="002946A3"/>
    <w:rsid w:val="002947FB"/>
    <w:rsid w:val="00294A30"/>
    <w:rsid w:val="00294A40"/>
    <w:rsid w:val="00294A59"/>
    <w:rsid w:val="00294B17"/>
    <w:rsid w:val="00294CD1"/>
    <w:rsid w:val="00294E8A"/>
    <w:rsid w:val="00294EF4"/>
    <w:rsid w:val="00294F10"/>
    <w:rsid w:val="00294FD2"/>
    <w:rsid w:val="00295022"/>
    <w:rsid w:val="00295041"/>
    <w:rsid w:val="00295171"/>
    <w:rsid w:val="002951A3"/>
    <w:rsid w:val="002951C9"/>
    <w:rsid w:val="002952D3"/>
    <w:rsid w:val="0029542B"/>
    <w:rsid w:val="002954C4"/>
    <w:rsid w:val="002955BA"/>
    <w:rsid w:val="00295610"/>
    <w:rsid w:val="00295AE3"/>
    <w:rsid w:val="00295C8E"/>
    <w:rsid w:val="00295E0B"/>
    <w:rsid w:val="00295E4E"/>
    <w:rsid w:val="00295E97"/>
    <w:rsid w:val="00295E99"/>
    <w:rsid w:val="0029605E"/>
    <w:rsid w:val="002962FA"/>
    <w:rsid w:val="00296347"/>
    <w:rsid w:val="00296379"/>
    <w:rsid w:val="0029638F"/>
    <w:rsid w:val="002964C0"/>
    <w:rsid w:val="0029677D"/>
    <w:rsid w:val="0029694C"/>
    <w:rsid w:val="0029696F"/>
    <w:rsid w:val="002969EE"/>
    <w:rsid w:val="00296A82"/>
    <w:rsid w:val="00296B22"/>
    <w:rsid w:val="00296C0C"/>
    <w:rsid w:val="00296C3F"/>
    <w:rsid w:val="00296DC0"/>
    <w:rsid w:val="00296DE0"/>
    <w:rsid w:val="00296DF6"/>
    <w:rsid w:val="00296DFB"/>
    <w:rsid w:val="00296E12"/>
    <w:rsid w:val="00296E39"/>
    <w:rsid w:val="00296F0E"/>
    <w:rsid w:val="00296F9A"/>
    <w:rsid w:val="00297543"/>
    <w:rsid w:val="002977CF"/>
    <w:rsid w:val="00297AFD"/>
    <w:rsid w:val="00297C3F"/>
    <w:rsid w:val="00297DD6"/>
    <w:rsid w:val="00297DE8"/>
    <w:rsid w:val="002A0023"/>
    <w:rsid w:val="002A028A"/>
    <w:rsid w:val="002A0486"/>
    <w:rsid w:val="002A04D3"/>
    <w:rsid w:val="002A05EB"/>
    <w:rsid w:val="002A06C1"/>
    <w:rsid w:val="002A08FD"/>
    <w:rsid w:val="002A0918"/>
    <w:rsid w:val="002A09BE"/>
    <w:rsid w:val="002A0A73"/>
    <w:rsid w:val="002A0DD9"/>
    <w:rsid w:val="002A0F13"/>
    <w:rsid w:val="002A1302"/>
    <w:rsid w:val="002A143B"/>
    <w:rsid w:val="002A1510"/>
    <w:rsid w:val="002A179D"/>
    <w:rsid w:val="002A18BD"/>
    <w:rsid w:val="002A1A90"/>
    <w:rsid w:val="002A1AE9"/>
    <w:rsid w:val="002A1C89"/>
    <w:rsid w:val="002A1D67"/>
    <w:rsid w:val="002A1F6D"/>
    <w:rsid w:val="002A1FB0"/>
    <w:rsid w:val="002A2091"/>
    <w:rsid w:val="002A2273"/>
    <w:rsid w:val="002A2385"/>
    <w:rsid w:val="002A2449"/>
    <w:rsid w:val="002A246A"/>
    <w:rsid w:val="002A2491"/>
    <w:rsid w:val="002A24BF"/>
    <w:rsid w:val="002A2666"/>
    <w:rsid w:val="002A2679"/>
    <w:rsid w:val="002A26BC"/>
    <w:rsid w:val="002A2931"/>
    <w:rsid w:val="002A2AF1"/>
    <w:rsid w:val="002A2B17"/>
    <w:rsid w:val="002A2BE5"/>
    <w:rsid w:val="002A2CAC"/>
    <w:rsid w:val="002A2EAF"/>
    <w:rsid w:val="002A2EED"/>
    <w:rsid w:val="002A2F1A"/>
    <w:rsid w:val="002A2F42"/>
    <w:rsid w:val="002A2F9E"/>
    <w:rsid w:val="002A3105"/>
    <w:rsid w:val="002A3189"/>
    <w:rsid w:val="002A32AB"/>
    <w:rsid w:val="002A32CC"/>
    <w:rsid w:val="002A3383"/>
    <w:rsid w:val="002A3427"/>
    <w:rsid w:val="002A352F"/>
    <w:rsid w:val="002A3643"/>
    <w:rsid w:val="002A3703"/>
    <w:rsid w:val="002A37EA"/>
    <w:rsid w:val="002A3896"/>
    <w:rsid w:val="002A38E4"/>
    <w:rsid w:val="002A3ACA"/>
    <w:rsid w:val="002A3BAC"/>
    <w:rsid w:val="002A3BCF"/>
    <w:rsid w:val="002A3C75"/>
    <w:rsid w:val="002A3E4D"/>
    <w:rsid w:val="002A3F1B"/>
    <w:rsid w:val="002A3F5F"/>
    <w:rsid w:val="002A3F65"/>
    <w:rsid w:val="002A3F94"/>
    <w:rsid w:val="002A4110"/>
    <w:rsid w:val="002A416C"/>
    <w:rsid w:val="002A42B3"/>
    <w:rsid w:val="002A437C"/>
    <w:rsid w:val="002A4508"/>
    <w:rsid w:val="002A46BE"/>
    <w:rsid w:val="002A472A"/>
    <w:rsid w:val="002A472C"/>
    <w:rsid w:val="002A480B"/>
    <w:rsid w:val="002A4895"/>
    <w:rsid w:val="002A48FC"/>
    <w:rsid w:val="002A490C"/>
    <w:rsid w:val="002A4D6F"/>
    <w:rsid w:val="002A4DE1"/>
    <w:rsid w:val="002A4E41"/>
    <w:rsid w:val="002A5284"/>
    <w:rsid w:val="002A551E"/>
    <w:rsid w:val="002A5534"/>
    <w:rsid w:val="002A570B"/>
    <w:rsid w:val="002A59B5"/>
    <w:rsid w:val="002A5AE3"/>
    <w:rsid w:val="002A5AF2"/>
    <w:rsid w:val="002A5F5A"/>
    <w:rsid w:val="002A5F93"/>
    <w:rsid w:val="002A6025"/>
    <w:rsid w:val="002A61FA"/>
    <w:rsid w:val="002A6365"/>
    <w:rsid w:val="002A6367"/>
    <w:rsid w:val="002A65DE"/>
    <w:rsid w:val="002A66F0"/>
    <w:rsid w:val="002A6848"/>
    <w:rsid w:val="002A6B73"/>
    <w:rsid w:val="002A6B8B"/>
    <w:rsid w:val="002A6BE9"/>
    <w:rsid w:val="002A6BFE"/>
    <w:rsid w:val="002A6E2C"/>
    <w:rsid w:val="002A7015"/>
    <w:rsid w:val="002A7332"/>
    <w:rsid w:val="002A741A"/>
    <w:rsid w:val="002A7574"/>
    <w:rsid w:val="002A757C"/>
    <w:rsid w:val="002A76BC"/>
    <w:rsid w:val="002A7747"/>
    <w:rsid w:val="002A78B1"/>
    <w:rsid w:val="002A798D"/>
    <w:rsid w:val="002A79B7"/>
    <w:rsid w:val="002A7B5A"/>
    <w:rsid w:val="002A7DAF"/>
    <w:rsid w:val="002A7E3F"/>
    <w:rsid w:val="002A7EEE"/>
    <w:rsid w:val="002B0077"/>
    <w:rsid w:val="002B017E"/>
    <w:rsid w:val="002B0569"/>
    <w:rsid w:val="002B06B3"/>
    <w:rsid w:val="002B08A8"/>
    <w:rsid w:val="002B08C9"/>
    <w:rsid w:val="002B0BA0"/>
    <w:rsid w:val="002B0BD0"/>
    <w:rsid w:val="002B0C55"/>
    <w:rsid w:val="002B0D5E"/>
    <w:rsid w:val="002B0FE3"/>
    <w:rsid w:val="002B10AA"/>
    <w:rsid w:val="002B1122"/>
    <w:rsid w:val="002B1165"/>
    <w:rsid w:val="002B120A"/>
    <w:rsid w:val="002B1235"/>
    <w:rsid w:val="002B12B8"/>
    <w:rsid w:val="002B1332"/>
    <w:rsid w:val="002B1440"/>
    <w:rsid w:val="002B1536"/>
    <w:rsid w:val="002B1572"/>
    <w:rsid w:val="002B16D4"/>
    <w:rsid w:val="002B1A5F"/>
    <w:rsid w:val="002B1B36"/>
    <w:rsid w:val="002B1BFE"/>
    <w:rsid w:val="002B1C1D"/>
    <w:rsid w:val="002B1D3E"/>
    <w:rsid w:val="002B1F9F"/>
    <w:rsid w:val="002B1FC3"/>
    <w:rsid w:val="002B1FD6"/>
    <w:rsid w:val="002B1FE5"/>
    <w:rsid w:val="002B2047"/>
    <w:rsid w:val="002B22BB"/>
    <w:rsid w:val="002B239C"/>
    <w:rsid w:val="002B240F"/>
    <w:rsid w:val="002B24B3"/>
    <w:rsid w:val="002B24E1"/>
    <w:rsid w:val="002B24F9"/>
    <w:rsid w:val="002B286A"/>
    <w:rsid w:val="002B28CB"/>
    <w:rsid w:val="002B2B0B"/>
    <w:rsid w:val="002B2BEB"/>
    <w:rsid w:val="002B2C02"/>
    <w:rsid w:val="002B2D3A"/>
    <w:rsid w:val="002B2F42"/>
    <w:rsid w:val="002B3060"/>
    <w:rsid w:val="002B3253"/>
    <w:rsid w:val="002B3291"/>
    <w:rsid w:val="002B32A3"/>
    <w:rsid w:val="002B3386"/>
    <w:rsid w:val="002B34C5"/>
    <w:rsid w:val="002B3562"/>
    <w:rsid w:val="002B35D4"/>
    <w:rsid w:val="002B3715"/>
    <w:rsid w:val="002B375E"/>
    <w:rsid w:val="002B377A"/>
    <w:rsid w:val="002B37CC"/>
    <w:rsid w:val="002B3933"/>
    <w:rsid w:val="002B3AC1"/>
    <w:rsid w:val="002B3AFE"/>
    <w:rsid w:val="002B3EB7"/>
    <w:rsid w:val="002B3EF9"/>
    <w:rsid w:val="002B416E"/>
    <w:rsid w:val="002B41B3"/>
    <w:rsid w:val="002B41E6"/>
    <w:rsid w:val="002B4312"/>
    <w:rsid w:val="002B43C4"/>
    <w:rsid w:val="002B455E"/>
    <w:rsid w:val="002B468F"/>
    <w:rsid w:val="002B4690"/>
    <w:rsid w:val="002B48E0"/>
    <w:rsid w:val="002B4949"/>
    <w:rsid w:val="002B4A29"/>
    <w:rsid w:val="002B4C78"/>
    <w:rsid w:val="002B4C8E"/>
    <w:rsid w:val="002B4F18"/>
    <w:rsid w:val="002B504F"/>
    <w:rsid w:val="002B50CF"/>
    <w:rsid w:val="002B5298"/>
    <w:rsid w:val="002B52DB"/>
    <w:rsid w:val="002B557C"/>
    <w:rsid w:val="002B55F3"/>
    <w:rsid w:val="002B560A"/>
    <w:rsid w:val="002B5639"/>
    <w:rsid w:val="002B56E0"/>
    <w:rsid w:val="002B574F"/>
    <w:rsid w:val="002B57D7"/>
    <w:rsid w:val="002B5A0C"/>
    <w:rsid w:val="002B5B57"/>
    <w:rsid w:val="002B5B7F"/>
    <w:rsid w:val="002B5BF6"/>
    <w:rsid w:val="002B5BFA"/>
    <w:rsid w:val="002B5E46"/>
    <w:rsid w:val="002B5FD7"/>
    <w:rsid w:val="002B6265"/>
    <w:rsid w:val="002B6281"/>
    <w:rsid w:val="002B6312"/>
    <w:rsid w:val="002B632A"/>
    <w:rsid w:val="002B647B"/>
    <w:rsid w:val="002B6620"/>
    <w:rsid w:val="002B66E0"/>
    <w:rsid w:val="002B6769"/>
    <w:rsid w:val="002B67DE"/>
    <w:rsid w:val="002B68CA"/>
    <w:rsid w:val="002B6B4E"/>
    <w:rsid w:val="002B6B99"/>
    <w:rsid w:val="002B6CE0"/>
    <w:rsid w:val="002B6D61"/>
    <w:rsid w:val="002B6DB2"/>
    <w:rsid w:val="002B6F0F"/>
    <w:rsid w:val="002B6F30"/>
    <w:rsid w:val="002B6F37"/>
    <w:rsid w:val="002B70BE"/>
    <w:rsid w:val="002B7176"/>
    <w:rsid w:val="002B729A"/>
    <w:rsid w:val="002B73D6"/>
    <w:rsid w:val="002B748C"/>
    <w:rsid w:val="002B756D"/>
    <w:rsid w:val="002B75E4"/>
    <w:rsid w:val="002B7654"/>
    <w:rsid w:val="002B77A5"/>
    <w:rsid w:val="002B7ACA"/>
    <w:rsid w:val="002B7CD1"/>
    <w:rsid w:val="002B7DAC"/>
    <w:rsid w:val="002B7DD0"/>
    <w:rsid w:val="002B7E38"/>
    <w:rsid w:val="002B7E3D"/>
    <w:rsid w:val="002B7F69"/>
    <w:rsid w:val="002C006E"/>
    <w:rsid w:val="002C032E"/>
    <w:rsid w:val="002C0337"/>
    <w:rsid w:val="002C03A2"/>
    <w:rsid w:val="002C0419"/>
    <w:rsid w:val="002C0444"/>
    <w:rsid w:val="002C049B"/>
    <w:rsid w:val="002C0B53"/>
    <w:rsid w:val="002C0C60"/>
    <w:rsid w:val="002C0C93"/>
    <w:rsid w:val="002C0DA3"/>
    <w:rsid w:val="002C0E1C"/>
    <w:rsid w:val="002C102B"/>
    <w:rsid w:val="002C105A"/>
    <w:rsid w:val="002C13F4"/>
    <w:rsid w:val="002C1404"/>
    <w:rsid w:val="002C142A"/>
    <w:rsid w:val="002C1484"/>
    <w:rsid w:val="002C14BB"/>
    <w:rsid w:val="002C1572"/>
    <w:rsid w:val="002C15CE"/>
    <w:rsid w:val="002C1648"/>
    <w:rsid w:val="002C1694"/>
    <w:rsid w:val="002C16A1"/>
    <w:rsid w:val="002C17FC"/>
    <w:rsid w:val="002C1892"/>
    <w:rsid w:val="002C190C"/>
    <w:rsid w:val="002C1A00"/>
    <w:rsid w:val="002C1A18"/>
    <w:rsid w:val="002C1AF0"/>
    <w:rsid w:val="002C1B8C"/>
    <w:rsid w:val="002C1CC5"/>
    <w:rsid w:val="002C1D38"/>
    <w:rsid w:val="002C2034"/>
    <w:rsid w:val="002C2153"/>
    <w:rsid w:val="002C2179"/>
    <w:rsid w:val="002C222E"/>
    <w:rsid w:val="002C2239"/>
    <w:rsid w:val="002C22CF"/>
    <w:rsid w:val="002C24E4"/>
    <w:rsid w:val="002C2531"/>
    <w:rsid w:val="002C2757"/>
    <w:rsid w:val="002C2786"/>
    <w:rsid w:val="002C2915"/>
    <w:rsid w:val="002C2956"/>
    <w:rsid w:val="002C29EE"/>
    <w:rsid w:val="002C2ACB"/>
    <w:rsid w:val="002C2D0B"/>
    <w:rsid w:val="002C2F8E"/>
    <w:rsid w:val="002C3043"/>
    <w:rsid w:val="002C321E"/>
    <w:rsid w:val="002C33A1"/>
    <w:rsid w:val="002C33CE"/>
    <w:rsid w:val="002C33EB"/>
    <w:rsid w:val="002C3444"/>
    <w:rsid w:val="002C34E1"/>
    <w:rsid w:val="002C3558"/>
    <w:rsid w:val="002C36D3"/>
    <w:rsid w:val="002C3768"/>
    <w:rsid w:val="002C387A"/>
    <w:rsid w:val="002C390F"/>
    <w:rsid w:val="002C3920"/>
    <w:rsid w:val="002C39CF"/>
    <w:rsid w:val="002C3AAD"/>
    <w:rsid w:val="002C3D40"/>
    <w:rsid w:val="002C3F30"/>
    <w:rsid w:val="002C404B"/>
    <w:rsid w:val="002C4118"/>
    <w:rsid w:val="002C4211"/>
    <w:rsid w:val="002C46B2"/>
    <w:rsid w:val="002C4732"/>
    <w:rsid w:val="002C4856"/>
    <w:rsid w:val="002C4938"/>
    <w:rsid w:val="002C49B0"/>
    <w:rsid w:val="002C4B55"/>
    <w:rsid w:val="002C4BE5"/>
    <w:rsid w:val="002C4CEE"/>
    <w:rsid w:val="002C502C"/>
    <w:rsid w:val="002C503B"/>
    <w:rsid w:val="002C5041"/>
    <w:rsid w:val="002C50C7"/>
    <w:rsid w:val="002C5982"/>
    <w:rsid w:val="002C59B0"/>
    <w:rsid w:val="002C5B38"/>
    <w:rsid w:val="002C5BDC"/>
    <w:rsid w:val="002C5CBE"/>
    <w:rsid w:val="002C5D59"/>
    <w:rsid w:val="002C5EB8"/>
    <w:rsid w:val="002C5F8F"/>
    <w:rsid w:val="002C6104"/>
    <w:rsid w:val="002C616D"/>
    <w:rsid w:val="002C647F"/>
    <w:rsid w:val="002C6769"/>
    <w:rsid w:val="002C69CD"/>
    <w:rsid w:val="002C6AB9"/>
    <w:rsid w:val="002C6AEC"/>
    <w:rsid w:val="002C6B61"/>
    <w:rsid w:val="002C6D6C"/>
    <w:rsid w:val="002C6D99"/>
    <w:rsid w:val="002C6E04"/>
    <w:rsid w:val="002C6EC2"/>
    <w:rsid w:val="002C71D7"/>
    <w:rsid w:val="002C74FE"/>
    <w:rsid w:val="002C754D"/>
    <w:rsid w:val="002C7791"/>
    <w:rsid w:val="002C77D7"/>
    <w:rsid w:val="002C7812"/>
    <w:rsid w:val="002C7A7E"/>
    <w:rsid w:val="002C7A87"/>
    <w:rsid w:val="002C7AB1"/>
    <w:rsid w:val="002C7AF0"/>
    <w:rsid w:val="002C7B9B"/>
    <w:rsid w:val="002C7BC3"/>
    <w:rsid w:val="002C7BD4"/>
    <w:rsid w:val="002C7C49"/>
    <w:rsid w:val="002C7C4E"/>
    <w:rsid w:val="002C7C97"/>
    <w:rsid w:val="002C7D03"/>
    <w:rsid w:val="002C7D89"/>
    <w:rsid w:val="002C7E20"/>
    <w:rsid w:val="002C7E3C"/>
    <w:rsid w:val="002C7EAD"/>
    <w:rsid w:val="002D02F4"/>
    <w:rsid w:val="002D0543"/>
    <w:rsid w:val="002D05C7"/>
    <w:rsid w:val="002D0788"/>
    <w:rsid w:val="002D09CF"/>
    <w:rsid w:val="002D09F8"/>
    <w:rsid w:val="002D0A4B"/>
    <w:rsid w:val="002D0C00"/>
    <w:rsid w:val="002D0EB3"/>
    <w:rsid w:val="002D0EBD"/>
    <w:rsid w:val="002D0ED2"/>
    <w:rsid w:val="002D0EE2"/>
    <w:rsid w:val="002D0FFF"/>
    <w:rsid w:val="002D1059"/>
    <w:rsid w:val="002D107A"/>
    <w:rsid w:val="002D1113"/>
    <w:rsid w:val="002D1142"/>
    <w:rsid w:val="002D11C1"/>
    <w:rsid w:val="002D128C"/>
    <w:rsid w:val="002D12F2"/>
    <w:rsid w:val="002D1480"/>
    <w:rsid w:val="002D157C"/>
    <w:rsid w:val="002D18D4"/>
    <w:rsid w:val="002D1954"/>
    <w:rsid w:val="002D19DB"/>
    <w:rsid w:val="002D1AA9"/>
    <w:rsid w:val="002D1C14"/>
    <w:rsid w:val="002D1CE5"/>
    <w:rsid w:val="002D1D5F"/>
    <w:rsid w:val="002D1F23"/>
    <w:rsid w:val="002D2051"/>
    <w:rsid w:val="002D2218"/>
    <w:rsid w:val="002D228C"/>
    <w:rsid w:val="002D2372"/>
    <w:rsid w:val="002D23AE"/>
    <w:rsid w:val="002D24EC"/>
    <w:rsid w:val="002D255D"/>
    <w:rsid w:val="002D2788"/>
    <w:rsid w:val="002D27CD"/>
    <w:rsid w:val="002D297C"/>
    <w:rsid w:val="002D2C23"/>
    <w:rsid w:val="002D2C9B"/>
    <w:rsid w:val="002D2CA4"/>
    <w:rsid w:val="002D2CF8"/>
    <w:rsid w:val="002D2DCB"/>
    <w:rsid w:val="002D2E3B"/>
    <w:rsid w:val="002D3043"/>
    <w:rsid w:val="002D30DD"/>
    <w:rsid w:val="002D3159"/>
    <w:rsid w:val="002D32C3"/>
    <w:rsid w:val="002D32F9"/>
    <w:rsid w:val="002D33CD"/>
    <w:rsid w:val="002D345F"/>
    <w:rsid w:val="002D34B2"/>
    <w:rsid w:val="002D34B7"/>
    <w:rsid w:val="002D34D2"/>
    <w:rsid w:val="002D350B"/>
    <w:rsid w:val="002D37ED"/>
    <w:rsid w:val="002D3873"/>
    <w:rsid w:val="002D3932"/>
    <w:rsid w:val="002D3956"/>
    <w:rsid w:val="002D3A4F"/>
    <w:rsid w:val="002D3BB4"/>
    <w:rsid w:val="002D3D30"/>
    <w:rsid w:val="002D3E21"/>
    <w:rsid w:val="002D3E95"/>
    <w:rsid w:val="002D3E9F"/>
    <w:rsid w:val="002D3F2E"/>
    <w:rsid w:val="002D4069"/>
    <w:rsid w:val="002D4180"/>
    <w:rsid w:val="002D4269"/>
    <w:rsid w:val="002D4307"/>
    <w:rsid w:val="002D4380"/>
    <w:rsid w:val="002D44DF"/>
    <w:rsid w:val="002D4567"/>
    <w:rsid w:val="002D469A"/>
    <w:rsid w:val="002D477B"/>
    <w:rsid w:val="002D47FB"/>
    <w:rsid w:val="002D4CAE"/>
    <w:rsid w:val="002D4F20"/>
    <w:rsid w:val="002D50E2"/>
    <w:rsid w:val="002D5358"/>
    <w:rsid w:val="002D5518"/>
    <w:rsid w:val="002D55E7"/>
    <w:rsid w:val="002D561A"/>
    <w:rsid w:val="002D562C"/>
    <w:rsid w:val="002D5938"/>
    <w:rsid w:val="002D5C95"/>
    <w:rsid w:val="002D5E4B"/>
    <w:rsid w:val="002D606E"/>
    <w:rsid w:val="002D60A4"/>
    <w:rsid w:val="002D60AA"/>
    <w:rsid w:val="002D6185"/>
    <w:rsid w:val="002D62E2"/>
    <w:rsid w:val="002D6316"/>
    <w:rsid w:val="002D6490"/>
    <w:rsid w:val="002D677F"/>
    <w:rsid w:val="002D679B"/>
    <w:rsid w:val="002D67BE"/>
    <w:rsid w:val="002D67D7"/>
    <w:rsid w:val="002D6825"/>
    <w:rsid w:val="002D68D5"/>
    <w:rsid w:val="002D693C"/>
    <w:rsid w:val="002D6958"/>
    <w:rsid w:val="002D6B1C"/>
    <w:rsid w:val="002D6B77"/>
    <w:rsid w:val="002D6BBE"/>
    <w:rsid w:val="002D6CA7"/>
    <w:rsid w:val="002D6D29"/>
    <w:rsid w:val="002D6D5E"/>
    <w:rsid w:val="002D6EB4"/>
    <w:rsid w:val="002D71EE"/>
    <w:rsid w:val="002D7296"/>
    <w:rsid w:val="002D7393"/>
    <w:rsid w:val="002D73EC"/>
    <w:rsid w:val="002D7447"/>
    <w:rsid w:val="002D758B"/>
    <w:rsid w:val="002D7745"/>
    <w:rsid w:val="002D78E4"/>
    <w:rsid w:val="002D7ABB"/>
    <w:rsid w:val="002D7AD5"/>
    <w:rsid w:val="002D7B0D"/>
    <w:rsid w:val="002D7BE6"/>
    <w:rsid w:val="002D7E91"/>
    <w:rsid w:val="002D7EE9"/>
    <w:rsid w:val="002E012E"/>
    <w:rsid w:val="002E03C5"/>
    <w:rsid w:val="002E0425"/>
    <w:rsid w:val="002E045C"/>
    <w:rsid w:val="002E04D7"/>
    <w:rsid w:val="002E052E"/>
    <w:rsid w:val="002E055C"/>
    <w:rsid w:val="002E0590"/>
    <w:rsid w:val="002E062E"/>
    <w:rsid w:val="002E06D3"/>
    <w:rsid w:val="002E07D1"/>
    <w:rsid w:val="002E0A35"/>
    <w:rsid w:val="002E0F1B"/>
    <w:rsid w:val="002E0F63"/>
    <w:rsid w:val="002E0F83"/>
    <w:rsid w:val="002E0FC5"/>
    <w:rsid w:val="002E1167"/>
    <w:rsid w:val="002E1187"/>
    <w:rsid w:val="002E144E"/>
    <w:rsid w:val="002E153C"/>
    <w:rsid w:val="002E1650"/>
    <w:rsid w:val="002E1B25"/>
    <w:rsid w:val="002E1B4F"/>
    <w:rsid w:val="002E1BDC"/>
    <w:rsid w:val="002E1BDE"/>
    <w:rsid w:val="002E1CB9"/>
    <w:rsid w:val="002E1D7B"/>
    <w:rsid w:val="002E1D8D"/>
    <w:rsid w:val="002E1E05"/>
    <w:rsid w:val="002E1EC6"/>
    <w:rsid w:val="002E1ED8"/>
    <w:rsid w:val="002E1EDE"/>
    <w:rsid w:val="002E1F6C"/>
    <w:rsid w:val="002E200D"/>
    <w:rsid w:val="002E207A"/>
    <w:rsid w:val="002E20DD"/>
    <w:rsid w:val="002E2791"/>
    <w:rsid w:val="002E29D9"/>
    <w:rsid w:val="002E2A0E"/>
    <w:rsid w:val="002E2ADC"/>
    <w:rsid w:val="002E2ED5"/>
    <w:rsid w:val="002E2F07"/>
    <w:rsid w:val="002E30A2"/>
    <w:rsid w:val="002E31B3"/>
    <w:rsid w:val="002E321B"/>
    <w:rsid w:val="002E3338"/>
    <w:rsid w:val="002E3394"/>
    <w:rsid w:val="002E33F3"/>
    <w:rsid w:val="002E3504"/>
    <w:rsid w:val="002E3873"/>
    <w:rsid w:val="002E3929"/>
    <w:rsid w:val="002E39E3"/>
    <w:rsid w:val="002E3D73"/>
    <w:rsid w:val="002E3D9F"/>
    <w:rsid w:val="002E3F05"/>
    <w:rsid w:val="002E41D1"/>
    <w:rsid w:val="002E4241"/>
    <w:rsid w:val="002E42C1"/>
    <w:rsid w:val="002E4392"/>
    <w:rsid w:val="002E4483"/>
    <w:rsid w:val="002E44BC"/>
    <w:rsid w:val="002E44E7"/>
    <w:rsid w:val="002E452A"/>
    <w:rsid w:val="002E452F"/>
    <w:rsid w:val="002E4598"/>
    <w:rsid w:val="002E469B"/>
    <w:rsid w:val="002E4975"/>
    <w:rsid w:val="002E49C0"/>
    <w:rsid w:val="002E4BF7"/>
    <w:rsid w:val="002E4DA7"/>
    <w:rsid w:val="002E4F57"/>
    <w:rsid w:val="002E4FBF"/>
    <w:rsid w:val="002E50BA"/>
    <w:rsid w:val="002E538C"/>
    <w:rsid w:val="002E5530"/>
    <w:rsid w:val="002E55CD"/>
    <w:rsid w:val="002E575D"/>
    <w:rsid w:val="002E5A02"/>
    <w:rsid w:val="002E5A49"/>
    <w:rsid w:val="002E5C50"/>
    <w:rsid w:val="002E5D2D"/>
    <w:rsid w:val="002E6025"/>
    <w:rsid w:val="002E603E"/>
    <w:rsid w:val="002E611F"/>
    <w:rsid w:val="002E6369"/>
    <w:rsid w:val="002E63E7"/>
    <w:rsid w:val="002E643B"/>
    <w:rsid w:val="002E647F"/>
    <w:rsid w:val="002E666D"/>
    <w:rsid w:val="002E688E"/>
    <w:rsid w:val="002E6900"/>
    <w:rsid w:val="002E6905"/>
    <w:rsid w:val="002E6A82"/>
    <w:rsid w:val="002E6D8B"/>
    <w:rsid w:val="002E6D92"/>
    <w:rsid w:val="002E6DB0"/>
    <w:rsid w:val="002E6E02"/>
    <w:rsid w:val="002E6EC5"/>
    <w:rsid w:val="002E6FA5"/>
    <w:rsid w:val="002E7001"/>
    <w:rsid w:val="002E70AE"/>
    <w:rsid w:val="002E70D2"/>
    <w:rsid w:val="002E715F"/>
    <w:rsid w:val="002E71BC"/>
    <w:rsid w:val="002E721E"/>
    <w:rsid w:val="002E72E3"/>
    <w:rsid w:val="002E7578"/>
    <w:rsid w:val="002E763D"/>
    <w:rsid w:val="002E76D3"/>
    <w:rsid w:val="002E7871"/>
    <w:rsid w:val="002E7874"/>
    <w:rsid w:val="002E7B3E"/>
    <w:rsid w:val="002E7E26"/>
    <w:rsid w:val="002E7E36"/>
    <w:rsid w:val="002E7E81"/>
    <w:rsid w:val="002F0013"/>
    <w:rsid w:val="002F013E"/>
    <w:rsid w:val="002F02FC"/>
    <w:rsid w:val="002F0411"/>
    <w:rsid w:val="002F0530"/>
    <w:rsid w:val="002F05E7"/>
    <w:rsid w:val="002F06C0"/>
    <w:rsid w:val="002F08C2"/>
    <w:rsid w:val="002F08E6"/>
    <w:rsid w:val="002F0E85"/>
    <w:rsid w:val="002F1149"/>
    <w:rsid w:val="002F14C3"/>
    <w:rsid w:val="002F165A"/>
    <w:rsid w:val="002F1717"/>
    <w:rsid w:val="002F188E"/>
    <w:rsid w:val="002F18AB"/>
    <w:rsid w:val="002F1B39"/>
    <w:rsid w:val="002F1B6B"/>
    <w:rsid w:val="002F1C05"/>
    <w:rsid w:val="002F1CD1"/>
    <w:rsid w:val="002F1D07"/>
    <w:rsid w:val="002F1F2D"/>
    <w:rsid w:val="002F1F9F"/>
    <w:rsid w:val="002F20EF"/>
    <w:rsid w:val="002F2225"/>
    <w:rsid w:val="002F2318"/>
    <w:rsid w:val="002F2568"/>
    <w:rsid w:val="002F2570"/>
    <w:rsid w:val="002F25BC"/>
    <w:rsid w:val="002F2733"/>
    <w:rsid w:val="002F2825"/>
    <w:rsid w:val="002F287B"/>
    <w:rsid w:val="002F298B"/>
    <w:rsid w:val="002F2BEF"/>
    <w:rsid w:val="002F2CE9"/>
    <w:rsid w:val="002F2E42"/>
    <w:rsid w:val="002F30A7"/>
    <w:rsid w:val="002F3174"/>
    <w:rsid w:val="002F31FC"/>
    <w:rsid w:val="002F3312"/>
    <w:rsid w:val="002F34BC"/>
    <w:rsid w:val="002F34E4"/>
    <w:rsid w:val="002F363B"/>
    <w:rsid w:val="002F3986"/>
    <w:rsid w:val="002F3A3E"/>
    <w:rsid w:val="002F3C2A"/>
    <w:rsid w:val="002F3D2F"/>
    <w:rsid w:val="002F3DBA"/>
    <w:rsid w:val="002F3E98"/>
    <w:rsid w:val="002F3E9C"/>
    <w:rsid w:val="002F3FA6"/>
    <w:rsid w:val="002F406D"/>
    <w:rsid w:val="002F412B"/>
    <w:rsid w:val="002F43FA"/>
    <w:rsid w:val="002F448E"/>
    <w:rsid w:val="002F4518"/>
    <w:rsid w:val="002F45AD"/>
    <w:rsid w:val="002F45AF"/>
    <w:rsid w:val="002F4716"/>
    <w:rsid w:val="002F4818"/>
    <w:rsid w:val="002F48F1"/>
    <w:rsid w:val="002F4964"/>
    <w:rsid w:val="002F499C"/>
    <w:rsid w:val="002F49B1"/>
    <w:rsid w:val="002F4A8F"/>
    <w:rsid w:val="002F4ADF"/>
    <w:rsid w:val="002F4B74"/>
    <w:rsid w:val="002F4C5A"/>
    <w:rsid w:val="002F4DA3"/>
    <w:rsid w:val="002F4EE9"/>
    <w:rsid w:val="002F51E2"/>
    <w:rsid w:val="002F5395"/>
    <w:rsid w:val="002F559D"/>
    <w:rsid w:val="002F55CE"/>
    <w:rsid w:val="002F55F9"/>
    <w:rsid w:val="002F56B4"/>
    <w:rsid w:val="002F5757"/>
    <w:rsid w:val="002F581F"/>
    <w:rsid w:val="002F5913"/>
    <w:rsid w:val="002F59F6"/>
    <w:rsid w:val="002F5BAE"/>
    <w:rsid w:val="002F6143"/>
    <w:rsid w:val="002F619B"/>
    <w:rsid w:val="002F656A"/>
    <w:rsid w:val="002F65F6"/>
    <w:rsid w:val="002F6764"/>
    <w:rsid w:val="002F689F"/>
    <w:rsid w:val="002F68AD"/>
    <w:rsid w:val="002F68C0"/>
    <w:rsid w:val="002F694A"/>
    <w:rsid w:val="002F6A08"/>
    <w:rsid w:val="002F6A63"/>
    <w:rsid w:val="002F6A64"/>
    <w:rsid w:val="002F6AAD"/>
    <w:rsid w:val="002F6B28"/>
    <w:rsid w:val="002F6B40"/>
    <w:rsid w:val="002F6DD4"/>
    <w:rsid w:val="002F6E9F"/>
    <w:rsid w:val="002F6FF0"/>
    <w:rsid w:val="002F7231"/>
    <w:rsid w:val="002F72B4"/>
    <w:rsid w:val="002F739F"/>
    <w:rsid w:val="002F7556"/>
    <w:rsid w:val="002F75FC"/>
    <w:rsid w:val="002F769A"/>
    <w:rsid w:val="002F77EE"/>
    <w:rsid w:val="002F7A61"/>
    <w:rsid w:val="002F7C11"/>
    <w:rsid w:val="002F7C16"/>
    <w:rsid w:val="002F7C2B"/>
    <w:rsid w:val="002F7E39"/>
    <w:rsid w:val="002F7EE8"/>
    <w:rsid w:val="00300089"/>
    <w:rsid w:val="00300151"/>
    <w:rsid w:val="003001BA"/>
    <w:rsid w:val="003001F6"/>
    <w:rsid w:val="003005FC"/>
    <w:rsid w:val="003009CE"/>
    <w:rsid w:val="00300A11"/>
    <w:rsid w:val="00300A3D"/>
    <w:rsid w:val="00300A41"/>
    <w:rsid w:val="00300C0B"/>
    <w:rsid w:val="00300F28"/>
    <w:rsid w:val="00300FEC"/>
    <w:rsid w:val="003011FB"/>
    <w:rsid w:val="0030120F"/>
    <w:rsid w:val="003012DE"/>
    <w:rsid w:val="00301314"/>
    <w:rsid w:val="0030131C"/>
    <w:rsid w:val="00301333"/>
    <w:rsid w:val="003014BB"/>
    <w:rsid w:val="00301661"/>
    <w:rsid w:val="003016C7"/>
    <w:rsid w:val="00301721"/>
    <w:rsid w:val="003017EE"/>
    <w:rsid w:val="0030181E"/>
    <w:rsid w:val="0030183D"/>
    <w:rsid w:val="00301A8A"/>
    <w:rsid w:val="00301B1D"/>
    <w:rsid w:val="00301B93"/>
    <w:rsid w:val="00301BF5"/>
    <w:rsid w:val="00301C3A"/>
    <w:rsid w:val="00301D3B"/>
    <w:rsid w:val="00301EBD"/>
    <w:rsid w:val="003021E5"/>
    <w:rsid w:val="0030226C"/>
    <w:rsid w:val="00302325"/>
    <w:rsid w:val="0030241B"/>
    <w:rsid w:val="0030254E"/>
    <w:rsid w:val="003025D8"/>
    <w:rsid w:val="00302633"/>
    <w:rsid w:val="003026A1"/>
    <w:rsid w:val="003026D8"/>
    <w:rsid w:val="003026DB"/>
    <w:rsid w:val="00302778"/>
    <w:rsid w:val="00302791"/>
    <w:rsid w:val="003029BF"/>
    <w:rsid w:val="00302D89"/>
    <w:rsid w:val="00303065"/>
    <w:rsid w:val="0030330A"/>
    <w:rsid w:val="0030353D"/>
    <w:rsid w:val="0030366D"/>
    <w:rsid w:val="00303695"/>
    <w:rsid w:val="003036F7"/>
    <w:rsid w:val="003037ED"/>
    <w:rsid w:val="00303867"/>
    <w:rsid w:val="00303888"/>
    <w:rsid w:val="00303913"/>
    <w:rsid w:val="00303A95"/>
    <w:rsid w:val="00303AE4"/>
    <w:rsid w:val="00303D49"/>
    <w:rsid w:val="00304002"/>
    <w:rsid w:val="0030404A"/>
    <w:rsid w:val="00304123"/>
    <w:rsid w:val="00304281"/>
    <w:rsid w:val="00304304"/>
    <w:rsid w:val="0030437D"/>
    <w:rsid w:val="003045E6"/>
    <w:rsid w:val="003047FD"/>
    <w:rsid w:val="00304932"/>
    <w:rsid w:val="00304AD0"/>
    <w:rsid w:val="00304B7C"/>
    <w:rsid w:val="00304B9D"/>
    <w:rsid w:val="00304D29"/>
    <w:rsid w:val="00304ED8"/>
    <w:rsid w:val="003050EB"/>
    <w:rsid w:val="003051D4"/>
    <w:rsid w:val="00305235"/>
    <w:rsid w:val="003052A0"/>
    <w:rsid w:val="003055E9"/>
    <w:rsid w:val="0030586B"/>
    <w:rsid w:val="0030598A"/>
    <w:rsid w:val="00305A39"/>
    <w:rsid w:val="00305ABE"/>
    <w:rsid w:val="00305B8A"/>
    <w:rsid w:val="00305C0D"/>
    <w:rsid w:val="00305C71"/>
    <w:rsid w:val="00305D95"/>
    <w:rsid w:val="00305F89"/>
    <w:rsid w:val="003062A8"/>
    <w:rsid w:val="00306354"/>
    <w:rsid w:val="00306384"/>
    <w:rsid w:val="00306578"/>
    <w:rsid w:val="00306658"/>
    <w:rsid w:val="00306987"/>
    <w:rsid w:val="00306A0E"/>
    <w:rsid w:val="00306A31"/>
    <w:rsid w:val="00306A6C"/>
    <w:rsid w:val="00306C4F"/>
    <w:rsid w:val="00306D62"/>
    <w:rsid w:val="00306E7F"/>
    <w:rsid w:val="00306E85"/>
    <w:rsid w:val="003070BE"/>
    <w:rsid w:val="003071A8"/>
    <w:rsid w:val="00307282"/>
    <w:rsid w:val="0030731D"/>
    <w:rsid w:val="003075B1"/>
    <w:rsid w:val="00307793"/>
    <w:rsid w:val="0030793F"/>
    <w:rsid w:val="00307A4E"/>
    <w:rsid w:val="00307B60"/>
    <w:rsid w:val="00307B8B"/>
    <w:rsid w:val="00307C29"/>
    <w:rsid w:val="00307E02"/>
    <w:rsid w:val="00310069"/>
    <w:rsid w:val="00310100"/>
    <w:rsid w:val="0031019A"/>
    <w:rsid w:val="003103CE"/>
    <w:rsid w:val="003103E4"/>
    <w:rsid w:val="003103FB"/>
    <w:rsid w:val="003104A5"/>
    <w:rsid w:val="003104C0"/>
    <w:rsid w:val="003107C5"/>
    <w:rsid w:val="00310C57"/>
    <w:rsid w:val="00310E24"/>
    <w:rsid w:val="00311074"/>
    <w:rsid w:val="003112F0"/>
    <w:rsid w:val="00311531"/>
    <w:rsid w:val="0031160A"/>
    <w:rsid w:val="003117FF"/>
    <w:rsid w:val="00311806"/>
    <w:rsid w:val="00311871"/>
    <w:rsid w:val="003118CF"/>
    <w:rsid w:val="00311B4D"/>
    <w:rsid w:val="00311BA6"/>
    <w:rsid w:val="00311C3D"/>
    <w:rsid w:val="00311D86"/>
    <w:rsid w:val="00311E4E"/>
    <w:rsid w:val="00311FB7"/>
    <w:rsid w:val="00312018"/>
    <w:rsid w:val="00312206"/>
    <w:rsid w:val="00312431"/>
    <w:rsid w:val="00312685"/>
    <w:rsid w:val="00312BD8"/>
    <w:rsid w:val="00312C01"/>
    <w:rsid w:val="00312CCF"/>
    <w:rsid w:val="00312E1D"/>
    <w:rsid w:val="00312FC7"/>
    <w:rsid w:val="00312FDC"/>
    <w:rsid w:val="00313180"/>
    <w:rsid w:val="003131B1"/>
    <w:rsid w:val="0031370F"/>
    <w:rsid w:val="00313753"/>
    <w:rsid w:val="00313847"/>
    <w:rsid w:val="0031384C"/>
    <w:rsid w:val="00313946"/>
    <w:rsid w:val="0031395C"/>
    <w:rsid w:val="003139D1"/>
    <w:rsid w:val="00313B1F"/>
    <w:rsid w:val="00313B86"/>
    <w:rsid w:val="00313C4F"/>
    <w:rsid w:val="00313C5E"/>
    <w:rsid w:val="00313D9A"/>
    <w:rsid w:val="00313F3F"/>
    <w:rsid w:val="00313F59"/>
    <w:rsid w:val="00313F62"/>
    <w:rsid w:val="003142AC"/>
    <w:rsid w:val="00314380"/>
    <w:rsid w:val="00314586"/>
    <w:rsid w:val="00314662"/>
    <w:rsid w:val="003147F5"/>
    <w:rsid w:val="003148FE"/>
    <w:rsid w:val="0031496C"/>
    <w:rsid w:val="00314A83"/>
    <w:rsid w:val="00314BED"/>
    <w:rsid w:val="00314C94"/>
    <w:rsid w:val="00314F24"/>
    <w:rsid w:val="0031520B"/>
    <w:rsid w:val="003152FA"/>
    <w:rsid w:val="00315347"/>
    <w:rsid w:val="0031535A"/>
    <w:rsid w:val="003154AB"/>
    <w:rsid w:val="003154F8"/>
    <w:rsid w:val="00315656"/>
    <w:rsid w:val="003156C3"/>
    <w:rsid w:val="00315A1D"/>
    <w:rsid w:val="00315A35"/>
    <w:rsid w:val="00315B72"/>
    <w:rsid w:val="00315B8B"/>
    <w:rsid w:val="00315BB1"/>
    <w:rsid w:val="00315CE0"/>
    <w:rsid w:val="00315D39"/>
    <w:rsid w:val="00315E0B"/>
    <w:rsid w:val="00315FFE"/>
    <w:rsid w:val="003160B3"/>
    <w:rsid w:val="003161C7"/>
    <w:rsid w:val="00316475"/>
    <w:rsid w:val="00316512"/>
    <w:rsid w:val="0031672D"/>
    <w:rsid w:val="003167E4"/>
    <w:rsid w:val="003169AF"/>
    <w:rsid w:val="003169FB"/>
    <w:rsid w:val="00316B0B"/>
    <w:rsid w:val="00316C7F"/>
    <w:rsid w:val="00316CEC"/>
    <w:rsid w:val="00316D5B"/>
    <w:rsid w:val="003171F6"/>
    <w:rsid w:val="00317290"/>
    <w:rsid w:val="0031729A"/>
    <w:rsid w:val="003173D9"/>
    <w:rsid w:val="0031741F"/>
    <w:rsid w:val="00317471"/>
    <w:rsid w:val="00317546"/>
    <w:rsid w:val="00317704"/>
    <w:rsid w:val="00317ABE"/>
    <w:rsid w:val="00317C32"/>
    <w:rsid w:val="00317E5F"/>
    <w:rsid w:val="00317E79"/>
    <w:rsid w:val="00320059"/>
    <w:rsid w:val="003200DB"/>
    <w:rsid w:val="00320237"/>
    <w:rsid w:val="00320247"/>
    <w:rsid w:val="00320410"/>
    <w:rsid w:val="003205F3"/>
    <w:rsid w:val="00320768"/>
    <w:rsid w:val="00320779"/>
    <w:rsid w:val="003207A0"/>
    <w:rsid w:val="003208EA"/>
    <w:rsid w:val="00320973"/>
    <w:rsid w:val="00320A16"/>
    <w:rsid w:val="00320A2B"/>
    <w:rsid w:val="00320A82"/>
    <w:rsid w:val="00320D38"/>
    <w:rsid w:val="00320EA9"/>
    <w:rsid w:val="00320FD3"/>
    <w:rsid w:val="0032139B"/>
    <w:rsid w:val="003215F6"/>
    <w:rsid w:val="00321831"/>
    <w:rsid w:val="00321DCA"/>
    <w:rsid w:val="00321E82"/>
    <w:rsid w:val="00321ED8"/>
    <w:rsid w:val="0032205B"/>
    <w:rsid w:val="003220BC"/>
    <w:rsid w:val="003220C2"/>
    <w:rsid w:val="003220F8"/>
    <w:rsid w:val="003221C6"/>
    <w:rsid w:val="0032246A"/>
    <w:rsid w:val="00322692"/>
    <w:rsid w:val="003229A9"/>
    <w:rsid w:val="003229C7"/>
    <w:rsid w:val="003229C9"/>
    <w:rsid w:val="003229D0"/>
    <w:rsid w:val="00322AB5"/>
    <w:rsid w:val="00322B99"/>
    <w:rsid w:val="00322BAD"/>
    <w:rsid w:val="00322DCF"/>
    <w:rsid w:val="00322F06"/>
    <w:rsid w:val="00322F0F"/>
    <w:rsid w:val="00323008"/>
    <w:rsid w:val="003230E3"/>
    <w:rsid w:val="0032326C"/>
    <w:rsid w:val="0032338F"/>
    <w:rsid w:val="00323472"/>
    <w:rsid w:val="0032381B"/>
    <w:rsid w:val="00323DB9"/>
    <w:rsid w:val="00323E91"/>
    <w:rsid w:val="00323FE9"/>
    <w:rsid w:val="00324064"/>
    <w:rsid w:val="0032428A"/>
    <w:rsid w:val="003243CD"/>
    <w:rsid w:val="0032461F"/>
    <w:rsid w:val="003246CA"/>
    <w:rsid w:val="00324811"/>
    <w:rsid w:val="00324C97"/>
    <w:rsid w:val="00324CDB"/>
    <w:rsid w:val="00324D6D"/>
    <w:rsid w:val="00324D90"/>
    <w:rsid w:val="00324E0B"/>
    <w:rsid w:val="00324EA5"/>
    <w:rsid w:val="00324F4D"/>
    <w:rsid w:val="00324F9F"/>
    <w:rsid w:val="00325161"/>
    <w:rsid w:val="003251FC"/>
    <w:rsid w:val="00325278"/>
    <w:rsid w:val="003253C1"/>
    <w:rsid w:val="0032545C"/>
    <w:rsid w:val="00325986"/>
    <w:rsid w:val="00325A4A"/>
    <w:rsid w:val="00325B51"/>
    <w:rsid w:val="00325C31"/>
    <w:rsid w:val="00325D48"/>
    <w:rsid w:val="00325E2C"/>
    <w:rsid w:val="00325E2F"/>
    <w:rsid w:val="00325FC7"/>
    <w:rsid w:val="00326470"/>
    <w:rsid w:val="0032648A"/>
    <w:rsid w:val="00326660"/>
    <w:rsid w:val="0032671B"/>
    <w:rsid w:val="00326A89"/>
    <w:rsid w:val="00326B21"/>
    <w:rsid w:val="00326CAE"/>
    <w:rsid w:val="00326D4F"/>
    <w:rsid w:val="00326D91"/>
    <w:rsid w:val="00326DF2"/>
    <w:rsid w:val="00326F8D"/>
    <w:rsid w:val="0032721E"/>
    <w:rsid w:val="00327283"/>
    <w:rsid w:val="003273A3"/>
    <w:rsid w:val="003273CB"/>
    <w:rsid w:val="00327435"/>
    <w:rsid w:val="003274BC"/>
    <w:rsid w:val="003277D1"/>
    <w:rsid w:val="00327865"/>
    <w:rsid w:val="00327940"/>
    <w:rsid w:val="00327994"/>
    <w:rsid w:val="00327A89"/>
    <w:rsid w:val="00327AE2"/>
    <w:rsid w:val="00327B39"/>
    <w:rsid w:val="00327BF5"/>
    <w:rsid w:val="00327C6B"/>
    <w:rsid w:val="00327C71"/>
    <w:rsid w:val="00327E89"/>
    <w:rsid w:val="00327EAB"/>
    <w:rsid w:val="00327FFC"/>
    <w:rsid w:val="0033033C"/>
    <w:rsid w:val="003303C6"/>
    <w:rsid w:val="00330573"/>
    <w:rsid w:val="00330607"/>
    <w:rsid w:val="003307C2"/>
    <w:rsid w:val="003307C3"/>
    <w:rsid w:val="00330925"/>
    <w:rsid w:val="00330B26"/>
    <w:rsid w:val="00330BF6"/>
    <w:rsid w:val="0033123F"/>
    <w:rsid w:val="0033137C"/>
    <w:rsid w:val="003313D0"/>
    <w:rsid w:val="003315CB"/>
    <w:rsid w:val="003316DE"/>
    <w:rsid w:val="00331A72"/>
    <w:rsid w:val="00331AB9"/>
    <w:rsid w:val="00331BBD"/>
    <w:rsid w:val="00331E36"/>
    <w:rsid w:val="003320F5"/>
    <w:rsid w:val="00332188"/>
    <w:rsid w:val="003322C4"/>
    <w:rsid w:val="003322E1"/>
    <w:rsid w:val="003325FF"/>
    <w:rsid w:val="00332634"/>
    <w:rsid w:val="0033268C"/>
    <w:rsid w:val="00332836"/>
    <w:rsid w:val="003329DE"/>
    <w:rsid w:val="00332BBD"/>
    <w:rsid w:val="00332C44"/>
    <w:rsid w:val="00332D3E"/>
    <w:rsid w:val="00332D52"/>
    <w:rsid w:val="00332DC4"/>
    <w:rsid w:val="00332DF0"/>
    <w:rsid w:val="00332FCC"/>
    <w:rsid w:val="0033302E"/>
    <w:rsid w:val="00333106"/>
    <w:rsid w:val="003331C4"/>
    <w:rsid w:val="003332CA"/>
    <w:rsid w:val="003334AF"/>
    <w:rsid w:val="00333578"/>
    <w:rsid w:val="00333667"/>
    <w:rsid w:val="00333B05"/>
    <w:rsid w:val="00333C16"/>
    <w:rsid w:val="00333CA0"/>
    <w:rsid w:val="00333DC9"/>
    <w:rsid w:val="00333E96"/>
    <w:rsid w:val="00333EA4"/>
    <w:rsid w:val="00334007"/>
    <w:rsid w:val="00334076"/>
    <w:rsid w:val="0033416C"/>
    <w:rsid w:val="00334252"/>
    <w:rsid w:val="003342E5"/>
    <w:rsid w:val="00334356"/>
    <w:rsid w:val="003344C5"/>
    <w:rsid w:val="003344FC"/>
    <w:rsid w:val="00334561"/>
    <w:rsid w:val="00334738"/>
    <w:rsid w:val="0033489D"/>
    <w:rsid w:val="003349C8"/>
    <w:rsid w:val="003349F5"/>
    <w:rsid w:val="00334B5E"/>
    <w:rsid w:val="00334B67"/>
    <w:rsid w:val="00334B98"/>
    <w:rsid w:val="00334D98"/>
    <w:rsid w:val="00334E16"/>
    <w:rsid w:val="00334EF9"/>
    <w:rsid w:val="00334EFF"/>
    <w:rsid w:val="00334FFE"/>
    <w:rsid w:val="00335151"/>
    <w:rsid w:val="003351CC"/>
    <w:rsid w:val="0033530D"/>
    <w:rsid w:val="00335327"/>
    <w:rsid w:val="0033585E"/>
    <w:rsid w:val="003358E2"/>
    <w:rsid w:val="00335917"/>
    <w:rsid w:val="00335D42"/>
    <w:rsid w:val="00335E76"/>
    <w:rsid w:val="0033606F"/>
    <w:rsid w:val="003361D2"/>
    <w:rsid w:val="00336349"/>
    <w:rsid w:val="003365FB"/>
    <w:rsid w:val="00336650"/>
    <w:rsid w:val="003366DE"/>
    <w:rsid w:val="0033675E"/>
    <w:rsid w:val="00336806"/>
    <w:rsid w:val="00336A89"/>
    <w:rsid w:val="00336B17"/>
    <w:rsid w:val="00336C0E"/>
    <w:rsid w:val="00336C1F"/>
    <w:rsid w:val="00336CF7"/>
    <w:rsid w:val="00336DFB"/>
    <w:rsid w:val="00336F9B"/>
    <w:rsid w:val="003371B8"/>
    <w:rsid w:val="0033724F"/>
    <w:rsid w:val="003374C8"/>
    <w:rsid w:val="00337538"/>
    <w:rsid w:val="00337546"/>
    <w:rsid w:val="00337704"/>
    <w:rsid w:val="00337794"/>
    <w:rsid w:val="0033794E"/>
    <w:rsid w:val="0033799B"/>
    <w:rsid w:val="00337A28"/>
    <w:rsid w:val="00337AB4"/>
    <w:rsid w:val="00337C99"/>
    <w:rsid w:val="00337F9B"/>
    <w:rsid w:val="0034002E"/>
    <w:rsid w:val="003400D4"/>
    <w:rsid w:val="003401CC"/>
    <w:rsid w:val="00340228"/>
    <w:rsid w:val="00340458"/>
    <w:rsid w:val="0034055A"/>
    <w:rsid w:val="003405B9"/>
    <w:rsid w:val="00340853"/>
    <w:rsid w:val="003409A7"/>
    <w:rsid w:val="00340A55"/>
    <w:rsid w:val="00340C19"/>
    <w:rsid w:val="00340D36"/>
    <w:rsid w:val="00340E67"/>
    <w:rsid w:val="00340E9C"/>
    <w:rsid w:val="00340F52"/>
    <w:rsid w:val="0034109E"/>
    <w:rsid w:val="00341162"/>
    <w:rsid w:val="00341189"/>
    <w:rsid w:val="003411DA"/>
    <w:rsid w:val="0034123D"/>
    <w:rsid w:val="00341258"/>
    <w:rsid w:val="0034127D"/>
    <w:rsid w:val="0034130C"/>
    <w:rsid w:val="00341385"/>
    <w:rsid w:val="0034139A"/>
    <w:rsid w:val="0034149A"/>
    <w:rsid w:val="003416BA"/>
    <w:rsid w:val="003419F6"/>
    <w:rsid w:val="00341AAC"/>
    <w:rsid w:val="00341AC9"/>
    <w:rsid w:val="00341D93"/>
    <w:rsid w:val="00341FC8"/>
    <w:rsid w:val="0034238F"/>
    <w:rsid w:val="00342453"/>
    <w:rsid w:val="00342629"/>
    <w:rsid w:val="003426CE"/>
    <w:rsid w:val="003426D5"/>
    <w:rsid w:val="0034291A"/>
    <w:rsid w:val="00342AE2"/>
    <w:rsid w:val="00342D97"/>
    <w:rsid w:val="00342ECA"/>
    <w:rsid w:val="00342EDE"/>
    <w:rsid w:val="00342F7E"/>
    <w:rsid w:val="00342FC8"/>
    <w:rsid w:val="0034344D"/>
    <w:rsid w:val="0034352A"/>
    <w:rsid w:val="003435AA"/>
    <w:rsid w:val="0034369C"/>
    <w:rsid w:val="00343754"/>
    <w:rsid w:val="00343793"/>
    <w:rsid w:val="00343849"/>
    <w:rsid w:val="003438A8"/>
    <w:rsid w:val="0034399D"/>
    <w:rsid w:val="00343A75"/>
    <w:rsid w:val="00343B64"/>
    <w:rsid w:val="00343CD9"/>
    <w:rsid w:val="00343E35"/>
    <w:rsid w:val="0034415C"/>
    <w:rsid w:val="00344227"/>
    <w:rsid w:val="00344236"/>
    <w:rsid w:val="003442E6"/>
    <w:rsid w:val="00344316"/>
    <w:rsid w:val="003444B0"/>
    <w:rsid w:val="00344571"/>
    <w:rsid w:val="00344611"/>
    <w:rsid w:val="00344799"/>
    <w:rsid w:val="0034492F"/>
    <w:rsid w:val="0034499B"/>
    <w:rsid w:val="00344A02"/>
    <w:rsid w:val="00344AD7"/>
    <w:rsid w:val="00344D0F"/>
    <w:rsid w:val="00344E1E"/>
    <w:rsid w:val="00344EED"/>
    <w:rsid w:val="00344F02"/>
    <w:rsid w:val="00344F95"/>
    <w:rsid w:val="0034541C"/>
    <w:rsid w:val="00345466"/>
    <w:rsid w:val="003454F8"/>
    <w:rsid w:val="00345511"/>
    <w:rsid w:val="0034553B"/>
    <w:rsid w:val="003459F7"/>
    <w:rsid w:val="00345A81"/>
    <w:rsid w:val="00345B13"/>
    <w:rsid w:val="00345D53"/>
    <w:rsid w:val="00345E1E"/>
    <w:rsid w:val="003460B1"/>
    <w:rsid w:val="0034613A"/>
    <w:rsid w:val="003462E2"/>
    <w:rsid w:val="0034638F"/>
    <w:rsid w:val="00346420"/>
    <w:rsid w:val="003464E1"/>
    <w:rsid w:val="00346503"/>
    <w:rsid w:val="00346708"/>
    <w:rsid w:val="0034670D"/>
    <w:rsid w:val="0034696C"/>
    <w:rsid w:val="00346C41"/>
    <w:rsid w:val="00346D27"/>
    <w:rsid w:val="00346E3E"/>
    <w:rsid w:val="003470B5"/>
    <w:rsid w:val="00347321"/>
    <w:rsid w:val="0034733D"/>
    <w:rsid w:val="00347344"/>
    <w:rsid w:val="00347394"/>
    <w:rsid w:val="00347395"/>
    <w:rsid w:val="00347495"/>
    <w:rsid w:val="003475D3"/>
    <w:rsid w:val="00347675"/>
    <w:rsid w:val="0034781A"/>
    <w:rsid w:val="00347842"/>
    <w:rsid w:val="00347B07"/>
    <w:rsid w:val="00347B92"/>
    <w:rsid w:val="00347BB6"/>
    <w:rsid w:val="00347DCC"/>
    <w:rsid w:val="00347E26"/>
    <w:rsid w:val="00347EB2"/>
    <w:rsid w:val="003501B2"/>
    <w:rsid w:val="00350323"/>
    <w:rsid w:val="003503AE"/>
    <w:rsid w:val="003506C0"/>
    <w:rsid w:val="003507BF"/>
    <w:rsid w:val="0035098B"/>
    <w:rsid w:val="00350A50"/>
    <w:rsid w:val="00350A8F"/>
    <w:rsid w:val="00350B29"/>
    <w:rsid w:val="00350BA5"/>
    <w:rsid w:val="00350CFE"/>
    <w:rsid w:val="00350F01"/>
    <w:rsid w:val="00350FB9"/>
    <w:rsid w:val="00351355"/>
    <w:rsid w:val="003513D5"/>
    <w:rsid w:val="003513E9"/>
    <w:rsid w:val="00351407"/>
    <w:rsid w:val="0035141A"/>
    <w:rsid w:val="00351509"/>
    <w:rsid w:val="0035183E"/>
    <w:rsid w:val="00351AE7"/>
    <w:rsid w:val="00351BC0"/>
    <w:rsid w:val="00351C4C"/>
    <w:rsid w:val="00351CA5"/>
    <w:rsid w:val="00351CB9"/>
    <w:rsid w:val="00351D42"/>
    <w:rsid w:val="00351FD4"/>
    <w:rsid w:val="0035204D"/>
    <w:rsid w:val="003520CF"/>
    <w:rsid w:val="003521D5"/>
    <w:rsid w:val="00352237"/>
    <w:rsid w:val="003522E3"/>
    <w:rsid w:val="003523AE"/>
    <w:rsid w:val="0035255C"/>
    <w:rsid w:val="0035259A"/>
    <w:rsid w:val="003525A6"/>
    <w:rsid w:val="003525FD"/>
    <w:rsid w:val="00352617"/>
    <w:rsid w:val="00352634"/>
    <w:rsid w:val="003526FE"/>
    <w:rsid w:val="003528B4"/>
    <w:rsid w:val="003528E8"/>
    <w:rsid w:val="00352920"/>
    <w:rsid w:val="003529BA"/>
    <w:rsid w:val="00352A5F"/>
    <w:rsid w:val="00352ABB"/>
    <w:rsid w:val="00352D76"/>
    <w:rsid w:val="00353035"/>
    <w:rsid w:val="003530BF"/>
    <w:rsid w:val="003531F0"/>
    <w:rsid w:val="0035333F"/>
    <w:rsid w:val="0035345F"/>
    <w:rsid w:val="0035346A"/>
    <w:rsid w:val="003535D0"/>
    <w:rsid w:val="003537CA"/>
    <w:rsid w:val="003537F0"/>
    <w:rsid w:val="00353886"/>
    <w:rsid w:val="00353948"/>
    <w:rsid w:val="003539BC"/>
    <w:rsid w:val="003539DA"/>
    <w:rsid w:val="00353B0C"/>
    <w:rsid w:val="00353C30"/>
    <w:rsid w:val="00353D17"/>
    <w:rsid w:val="00353DDD"/>
    <w:rsid w:val="00353F8D"/>
    <w:rsid w:val="00353F9B"/>
    <w:rsid w:val="003541AB"/>
    <w:rsid w:val="003544FD"/>
    <w:rsid w:val="00354761"/>
    <w:rsid w:val="0035492B"/>
    <w:rsid w:val="00354A23"/>
    <w:rsid w:val="00354B06"/>
    <w:rsid w:val="00354EBC"/>
    <w:rsid w:val="0035518A"/>
    <w:rsid w:val="00355306"/>
    <w:rsid w:val="003553F1"/>
    <w:rsid w:val="00355936"/>
    <w:rsid w:val="00355AA4"/>
    <w:rsid w:val="00355CBC"/>
    <w:rsid w:val="00355CD8"/>
    <w:rsid w:val="00355E43"/>
    <w:rsid w:val="0035639B"/>
    <w:rsid w:val="0035649D"/>
    <w:rsid w:val="0035658F"/>
    <w:rsid w:val="00356696"/>
    <w:rsid w:val="00356C58"/>
    <w:rsid w:val="00356CDB"/>
    <w:rsid w:val="003573E9"/>
    <w:rsid w:val="00357642"/>
    <w:rsid w:val="003576DC"/>
    <w:rsid w:val="0035799E"/>
    <w:rsid w:val="003579A1"/>
    <w:rsid w:val="00357A29"/>
    <w:rsid w:val="00357E03"/>
    <w:rsid w:val="00357ECC"/>
    <w:rsid w:val="00357EF1"/>
    <w:rsid w:val="00357FC4"/>
    <w:rsid w:val="0036017A"/>
    <w:rsid w:val="00360301"/>
    <w:rsid w:val="003604A0"/>
    <w:rsid w:val="003604C3"/>
    <w:rsid w:val="00360772"/>
    <w:rsid w:val="003607A8"/>
    <w:rsid w:val="00360BC7"/>
    <w:rsid w:val="00360CB9"/>
    <w:rsid w:val="00360DBA"/>
    <w:rsid w:val="00360E00"/>
    <w:rsid w:val="00360F78"/>
    <w:rsid w:val="00360F99"/>
    <w:rsid w:val="00361067"/>
    <w:rsid w:val="003611A5"/>
    <w:rsid w:val="00361209"/>
    <w:rsid w:val="00361219"/>
    <w:rsid w:val="0036134A"/>
    <w:rsid w:val="0036152B"/>
    <w:rsid w:val="0036183D"/>
    <w:rsid w:val="0036194C"/>
    <w:rsid w:val="00361B16"/>
    <w:rsid w:val="00361D10"/>
    <w:rsid w:val="00361D57"/>
    <w:rsid w:val="00361D66"/>
    <w:rsid w:val="00361D6C"/>
    <w:rsid w:val="00361D81"/>
    <w:rsid w:val="00361DF5"/>
    <w:rsid w:val="00361E8C"/>
    <w:rsid w:val="00361FEC"/>
    <w:rsid w:val="00362002"/>
    <w:rsid w:val="003625D6"/>
    <w:rsid w:val="0036269E"/>
    <w:rsid w:val="003626B1"/>
    <w:rsid w:val="003627F1"/>
    <w:rsid w:val="00362E1D"/>
    <w:rsid w:val="00362E65"/>
    <w:rsid w:val="00362F33"/>
    <w:rsid w:val="00362F9C"/>
    <w:rsid w:val="00363058"/>
    <w:rsid w:val="0036310A"/>
    <w:rsid w:val="003631C3"/>
    <w:rsid w:val="00363226"/>
    <w:rsid w:val="0036330B"/>
    <w:rsid w:val="0036351E"/>
    <w:rsid w:val="00363532"/>
    <w:rsid w:val="0036363F"/>
    <w:rsid w:val="0036366B"/>
    <w:rsid w:val="0036370A"/>
    <w:rsid w:val="003637E2"/>
    <w:rsid w:val="0036383F"/>
    <w:rsid w:val="00363B20"/>
    <w:rsid w:val="0036409B"/>
    <w:rsid w:val="0036413D"/>
    <w:rsid w:val="00364148"/>
    <w:rsid w:val="003642BE"/>
    <w:rsid w:val="003642FD"/>
    <w:rsid w:val="0036452F"/>
    <w:rsid w:val="0036454B"/>
    <w:rsid w:val="0036455E"/>
    <w:rsid w:val="003645C3"/>
    <w:rsid w:val="00364698"/>
    <w:rsid w:val="00364D5E"/>
    <w:rsid w:val="00364DD7"/>
    <w:rsid w:val="00364FF6"/>
    <w:rsid w:val="00365016"/>
    <w:rsid w:val="00365092"/>
    <w:rsid w:val="00365098"/>
    <w:rsid w:val="003650D2"/>
    <w:rsid w:val="0036513B"/>
    <w:rsid w:val="00365377"/>
    <w:rsid w:val="00365514"/>
    <w:rsid w:val="00365534"/>
    <w:rsid w:val="00365967"/>
    <w:rsid w:val="00365A3E"/>
    <w:rsid w:val="00365C83"/>
    <w:rsid w:val="00365DC1"/>
    <w:rsid w:val="00365E3B"/>
    <w:rsid w:val="00365FB4"/>
    <w:rsid w:val="00365FE0"/>
    <w:rsid w:val="00366130"/>
    <w:rsid w:val="00366189"/>
    <w:rsid w:val="0036620B"/>
    <w:rsid w:val="00366470"/>
    <w:rsid w:val="00366686"/>
    <w:rsid w:val="003668B1"/>
    <w:rsid w:val="003668BE"/>
    <w:rsid w:val="0036697D"/>
    <w:rsid w:val="00366A77"/>
    <w:rsid w:val="00366B4E"/>
    <w:rsid w:val="00366E9C"/>
    <w:rsid w:val="00366EB4"/>
    <w:rsid w:val="003673BC"/>
    <w:rsid w:val="003676CA"/>
    <w:rsid w:val="00367732"/>
    <w:rsid w:val="003678EA"/>
    <w:rsid w:val="003679AE"/>
    <w:rsid w:val="00367A11"/>
    <w:rsid w:val="00367CCA"/>
    <w:rsid w:val="00367D29"/>
    <w:rsid w:val="00367D2F"/>
    <w:rsid w:val="00367D40"/>
    <w:rsid w:val="00367FA5"/>
    <w:rsid w:val="00367FC0"/>
    <w:rsid w:val="00370048"/>
    <w:rsid w:val="003700A9"/>
    <w:rsid w:val="0037026A"/>
    <w:rsid w:val="00370356"/>
    <w:rsid w:val="003703D3"/>
    <w:rsid w:val="00370593"/>
    <w:rsid w:val="003707BF"/>
    <w:rsid w:val="0037084D"/>
    <w:rsid w:val="003708C9"/>
    <w:rsid w:val="003709D5"/>
    <w:rsid w:val="00370A4F"/>
    <w:rsid w:val="00370B88"/>
    <w:rsid w:val="00370BAA"/>
    <w:rsid w:val="00370BC5"/>
    <w:rsid w:val="00370C5B"/>
    <w:rsid w:val="00370DCE"/>
    <w:rsid w:val="00370E1E"/>
    <w:rsid w:val="00370E97"/>
    <w:rsid w:val="00370EE8"/>
    <w:rsid w:val="003711C1"/>
    <w:rsid w:val="003712C5"/>
    <w:rsid w:val="0037141A"/>
    <w:rsid w:val="003714A4"/>
    <w:rsid w:val="003716FC"/>
    <w:rsid w:val="0037172E"/>
    <w:rsid w:val="003717F2"/>
    <w:rsid w:val="00371862"/>
    <w:rsid w:val="003718EC"/>
    <w:rsid w:val="00371931"/>
    <w:rsid w:val="00371967"/>
    <w:rsid w:val="00371B6F"/>
    <w:rsid w:val="00371BD9"/>
    <w:rsid w:val="00371C41"/>
    <w:rsid w:val="00371CB2"/>
    <w:rsid w:val="00371D6E"/>
    <w:rsid w:val="00371F95"/>
    <w:rsid w:val="00372263"/>
    <w:rsid w:val="003722EC"/>
    <w:rsid w:val="00372713"/>
    <w:rsid w:val="0037284C"/>
    <w:rsid w:val="0037290E"/>
    <w:rsid w:val="003729E9"/>
    <w:rsid w:val="00372A0B"/>
    <w:rsid w:val="00372B08"/>
    <w:rsid w:val="00372B1E"/>
    <w:rsid w:val="00372B48"/>
    <w:rsid w:val="00372B88"/>
    <w:rsid w:val="00372BC4"/>
    <w:rsid w:val="00372BF9"/>
    <w:rsid w:val="00372C45"/>
    <w:rsid w:val="00372CC8"/>
    <w:rsid w:val="00372CED"/>
    <w:rsid w:val="00372D82"/>
    <w:rsid w:val="00372DD7"/>
    <w:rsid w:val="00372EF8"/>
    <w:rsid w:val="00372FEB"/>
    <w:rsid w:val="00373005"/>
    <w:rsid w:val="00373082"/>
    <w:rsid w:val="00373227"/>
    <w:rsid w:val="0037337D"/>
    <w:rsid w:val="00373598"/>
    <w:rsid w:val="003735AA"/>
    <w:rsid w:val="003738BA"/>
    <w:rsid w:val="003739B4"/>
    <w:rsid w:val="003739DD"/>
    <w:rsid w:val="00373A2B"/>
    <w:rsid w:val="00373B9E"/>
    <w:rsid w:val="00373BB4"/>
    <w:rsid w:val="00373BCF"/>
    <w:rsid w:val="00373DCE"/>
    <w:rsid w:val="00373DE6"/>
    <w:rsid w:val="00373FCD"/>
    <w:rsid w:val="00374355"/>
    <w:rsid w:val="0037455B"/>
    <w:rsid w:val="003745E5"/>
    <w:rsid w:val="003745EE"/>
    <w:rsid w:val="00374609"/>
    <w:rsid w:val="003746A8"/>
    <w:rsid w:val="00374840"/>
    <w:rsid w:val="003749A8"/>
    <w:rsid w:val="00374AAF"/>
    <w:rsid w:val="00374B6A"/>
    <w:rsid w:val="00374D1A"/>
    <w:rsid w:val="00374D9C"/>
    <w:rsid w:val="00374DF7"/>
    <w:rsid w:val="00374DFC"/>
    <w:rsid w:val="00374E16"/>
    <w:rsid w:val="00374E69"/>
    <w:rsid w:val="00374EAB"/>
    <w:rsid w:val="00374F29"/>
    <w:rsid w:val="00374F73"/>
    <w:rsid w:val="00375079"/>
    <w:rsid w:val="00375099"/>
    <w:rsid w:val="003750CC"/>
    <w:rsid w:val="00375431"/>
    <w:rsid w:val="003754BF"/>
    <w:rsid w:val="00375600"/>
    <w:rsid w:val="00375650"/>
    <w:rsid w:val="0037568F"/>
    <w:rsid w:val="003756F9"/>
    <w:rsid w:val="00375854"/>
    <w:rsid w:val="00375967"/>
    <w:rsid w:val="00375C95"/>
    <w:rsid w:val="00375F4B"/>
    <w:rsid w:val="00376442"/>
    <w:rsid w:val="003765D5"/>
    <w:rsid w:val="00376656"/>
    <w:rsid w:val="00376700"/>
    <w:rsid w:val="0037676D"/>
    <w:rsid w:val="00376807"/>
    <w:rsid w:val="00376845"/>
    <w:rsid w:val="003768C4"/>
    <w:rsid w:val="00376AB0"/>
    <w:rsid w:val="00376C25"/>
    <w:rsid w:val="00376D0E"/>
    <w:rsid w:val="00376E04"/>
    <w:rsid w:val="00376E56"/>
    <w:rsid w:val="00376EA8"/>
    <w:rsid w:val="00376FB8"/>
    <w:rsid w:val="003774DD"/>
    <w:rsid w:val="003776C6"/>
    <w:rsid w:val="00377742"/>
    <w:rsid w:val="00377820"/>
    <w:rsid w:val="00377908"/>
    <w:rsid w:val="003779F3"/>
    <w:rsid w:val="00377B1B"/>
    <w:rsid w:val="00377CEB"/>
    <w:rsid w:val="00377E7B"/>
    <w:rsid w:val="00377F4C"/>
    <w:rsid w:val="00380886"/>
    <w:rsid w:val="0038090B"/>
    <w:rsid w:val="00380AB3"/>
    <w:rsid w:val="00380B33"/>
    <w:rsid w:val="00380C14"/>
    <w:rsid w:val="00380CD4"/>
    <w:rsid w:val="00380D38"/>
    <w:rsid w:val="00380E39"/>
    <w:rsid w:val="00380F56"/>
    <w:rsid w:val="003812AE"/>
    <w:rsid w:val="00381525"/>
    <w:rsid w:val="00381738"/>
    <w:rsid w:val="0038174D"/>
    <w:rsid w:val="00381946"/>
    <w:rsid w:val="003819BB"/>
    <w:rsid w:val="00381B0F"/>
    <w:rsid w:val="00381F1D"/>
    <w:rsid w:val="00381FB7"/>
    <w:rsid w:val="0038207A"/>
    <w:rsid w:val="00382149"/>
    <w:rsid w:val="0038214B"/>
    <w:rsid w:val="003821C1"/>
    <w:rsid w:val="0038235C"/>
    <w:rsid w:val="0038242C"/>
    <w:rsid w:val="0038257A"/>
    <w:rsid w:val="00382870"/>
    <w:rsid w:val="00382A3B"/>
    <w:rsid w:val="00382A73"/>
    <w:rsid w:val="00382C09"/>
    <w:rsid w:val="00382D09"/>
    <w:rsid w:val="00382DF8"/>
    <w:rsid w:val="00382EE9"/>
    <w:rsid w:val="003830E3"/>
    <w:rsid w:val="00383152"/>
    <w:rsid w:val="003832D5"/>
    <w:rsid w:val="003834CB"/>
    <w:rsid w:val="00383659"/>
    <w:rsid w:val="00383697"/>
    <w:rsid w:val="0038376E"/>
    <w:rsid w:val="00383787"/>
    <w:rsid w:val="0038382B"/>
    <w:rsid w:val="003839B8"/>
    <w:rsid w:val="003840FB"/>
    <w:rsid w:val="003841C7"/>
    <w:rsid w:val="0038421F"/>
    <w:rsid w:val="003842CB"/>
    <w:rsid w:val="0038445B"/>
    <w:rsid w:val="003844C1"/>
    <w:rsid w:val="003844C8"/>
    <w:rsid w:val="00384592"/>
    <w:rsid w:val="003846BC"/>
    <w:rsid w:val="003849B2"/>
    <w:rsid w:val="00384AD8"/>
    <w:rsid w:val="00384AEA"/>
    <w:rsid w:val="00384AEC"/>
    <w:rsid w:val="00384B23"/>
    <w:rsid w:val="00384C3A"/>
    <w:rsid w:val="00384C9C"/>
    <w:rsid w:val="00384CFA"/>
    <w:rsid w:val="00384F8C"/>
    <w:rsid w:val="003851C8"/>
    <w:rsid w:val="00385212"/>
    <w:rsid w:val="00385221"/>
    <w:rsid w:val="0038544B"/>
    <w:rsid w:val="003854D6"/>
    <w:rsid w:val="0038565D"/>
    <w:rsid w:val="00385730"/>
    <w:rsid w:val="0038581C"/>
    <w:rsid w:val="00385879"/>
    <w:rsid w:val="003858B4"/>
    <w:rsid w:val="003859F1"/>
    <w:rsid w:val="00385AE5"/>
    <w:rsid w:val="00385B77"/>
    <w:rsid w:val="00385BB5"/>
    <w:rsid w:val="00385C03"/>
    <w:rsid w:val="00385CD8"/>
    <w:rsid w:val="00385D40"/>
    <w:rsid w:val="00385D74"/>
    <w:rsid w:val="00385EB7"/>
    <w:rsid w:val="00385FBA"/>
    <w:rsid w:val="00386523"/>
    <w:rsid w:val="00386573"/>
    <w:rsid w:val="003865F7"/>
    <w:rsid w:val="00386AC3"/>
    <w:rsid w:val="00386BB8"/>
    <w:rsid w:val="00386CD7"/>
    <w:rsid w:val="00386E2A"/>
    <w:rsid w:val="00386E5E"/>
    <w:rsid w:val="00386EE5"/>
    <w:rsid w:val="00386FE9"/>
    <w:rsid w:val="00386FF4"/>
    <w:rsid w:val="00387282"/>
    <w:rsid w:val="003874C7"/>
    <w:rsid w:val="00387551"/>
    <w:rsid w:val="0038757A"/>
    <w:rsid w:val="003876E4"/>
    <w:rsid w:val="00387701"/>
    <w:rsid w:val="003879CF"/>
    <w:rsid w:val="00387A3E"/>
    <w:rsid w:val="00387A9E"/>
    <w:rsid w:val="00387C28"/>
    <w:rsid w:val="00387D09"/>
    <w:rsid w:val="00387D70"/>
    <w:rsid w:val="00387FFA"/>
    <w:rsid w:val="00390014"/>
    <w:rsid w:val="00390077"/>
    <w:rsid w:val="00390204"/>
    <w:rsid w:val="00390209"/>
    <w:rsid w:val="00390416"/>
    <w:rsid w:val="0039064F"/>
    <w:rsid w:val="003906C8"/>
    <w:rsid w:val="003906DF"/>
    <w:rsid w:val="00390743"/>
    <w:rsid w:val="00390852"/>
    <w:rsid w:val="00390933"/>
    <w:rsid w:val="0039093F"/>
    <w:rsid w:val="003909D3"/>
    <w:rsid w:val="00390A51"/>
    <w:rsid w:val="00390BD2"/>
    <w:rsid w:val="00390C08"/>
    <w:rsid w:val="00390C45"/>
    <w:rsid w:val="00390C7D"/>
    <w:rsid w:val="00390DF9"/>
    <w:rsid w:val="00390E60"/>
    <w:rsid w:val="00390E67"/>
    <w:rsid w:val="00390F0B"/>
    <w:rsid w:val="00390F3F"/>
    <w:rsid w:val="00390F43"/>
    <w:rsid w:val="00390F66"/>
    <w:rsid w:val="00390F7F"/>
    <w:rsid w:val="00390FF1"/>
    <w:rsid w:val="003911E0"/>
    <w:rsid w:val="00391262"/>
    <w:rsid w:val="00391283"/>
    <w:rsid w:val="00391421"/>
    <w:rsid w:val="0039181D"/>
    <w:rsid w:val="003918DF"/>
    <w:rsid w:val="003919FB"/>
    <w:rsid w:val="00391AC2"/>
    <w:rsid w:val="00391B0C"/>
    <w:rsid w:val="00391C1D"/>
    <w:rsid w:val="00391C43"/>
    <w:rsid w:val="00391CB6"/>
    <w:rsid w:val="00391D5D"/>
    <w:rsid w:val="00391EFB"/>
    <w:rsid w:val="00391FCB"/>
    <w:rsid w:val="00392014"/>
    <w:rsid w:val="00392077"/>
    <w:rsid w:val="00392340"/>
    <w:rsid w:val="00392393"/>
    <w:rsid w:val="00392613"/>
    <w:rsid w:val="00392955"/>
    <w:rsid w:val="00392969"/>
    <w:rsid w:val="00392C0F"/>
    <w:rsid w:val="00392C33"/>
    <w:rsid w:val="00392C93"/>
    <w:rsid w:val="00392D47"/>
    <w:rsid w:val="003930F0"/>
    <w:rsid w:val="0039313E"/>
    <w:rsid w:val="003931E3"/>
    <w:rsid w:val="0039328A"/>
    <w:rsid w:val="003932DC"/>
    <w:rsid w:val="00393361"/>
    <w:rsid w:val="003933C2"/>
    <w:rsid w:val="00393543"/>
    <w:rsid w:val="00393630"/>
    <w:rsid w:val="003938AE"/>
    <w:rsid w:val="00393BEE"/>
    <w:rsid w:val="00393C57"/>
    <w:rsid w:val="00393C74"/>
    <w:rsid w:val="00393C8F"/>
    <w:rsid w:val="00393DC1"/>
    <w:rsid w:val="00393FD4"/>
    <w:rsid w:val="003941E7"/>
    <w:rsid w:val="003944AE"/>
    <w:rsid w:val="0039454E"/>
    <w:rsid w:val="00394B16"/>
    <w:rsid w:val="00394BC4"/>
    <w:rsid w:val="00394C1A"/>
    <w:rsid w:val="00394CC7"/>
    <w:rsid w:val="00394F06"/>
    <w:rsid w:val="00394F2A"/>
    <w:rsid w:val="003950D7"/>
    <w:rsid w:val="0039517D"/>
    <w:rsid w:val="00395191"/>
    <w:rsid w:val="0039553C"/>
    <w:rsid w:val="00395A86"/>
    <w:rsid w:val="00395B8B"/>
    <w:rsid w:val="00395B92"/>
    <w:rsid w:val="00395C1D"/>
    <w:rsid w:val="00395C65"/>
    <w:rsid w:val="00395F95"/>
    <w:rsid w:val="00396090"/>
    <w:rsid w:val="003962F3"/>
    <w:rsid w:val="003963AC"/>
    <w:rsid w:val="00396411"/>
    <w:rsid w:val="0039647F"/>
    <w:rsid w:val="003965D3"/>
    <w:rsid w:val="0039668D"/>
    <w:rsid w:val="00396D87"/>
    <w:rsid w:val="00396DA7"/>
    <w:rsid w:val="00396E25"/>
    <w:rsid w:val="00396E93"/>
    <w:rsid w:val="00397019"/>
    <w:rsid w:val="00397081"/>
    <w:rsid w:val="003970E2"/>
    <w:rsid w:val="003970ED"/>
    <w:rsid w:val="00397205"/>
    <w:rsid w:val="00397332"/>
    <w:rsid w:val="0039733E"/>
    <w:rsid w:val="00397462"/>
    <w:rsid w:val="003974C5"/>
    <w:rsid w:val="003974DE"/>
    <w:rsid w:val="00397973"/>
    <w:rsid w:val="00397974"/>
    <w:rsid w:val="003979D7"/>
    <w:rsid w:val="00397BB9"/>
    <w:rsid w:val="00397D28"/>
    <w:rsid w:val="003A03FE"/>
    <w:rsid w:val="003A05D2"/>
    <w:rsid w:val="003A0659"/>
    <w:rsid w:val="003A07A2"/>
    <w:rsid w:val="003A0806"/>
    <w:rsid w:val="003A081D"/>
    <w:rsid w:val="003A0AEE"/>
    <w:rsid w:val="003A0B5E"/>
    <w:rsid w:val="003A0BDF"/>
    <w:rsid w:val="003A0C2E"/>
    <w:rsid w:val="003A0C3F"/>
    <w:rsid w:val="003A0DBA"/>
    <w:rsid w:val="003A0E20"/>
    <w:rsid w:val="003A1300"/>
    <w:rsid w:val="003A142F"/>
    <w:rsid w:val="003A14A7"/>
    <w:rsid w:val="003A1614"/>
    <w:rsid w:val="003A1649"/>
    <w:rsid w:val="003A1755"/>
    <w:rsid w:val="003A1959"/>
    <w:rsid w:val="003A1A30"/>
    <w:rsid w:val="003A1A7F"/>
    <w:rsid w:val="003A1AEC"/>
    <w:rsid w:val="003A1E25"/>
    <w:rsid w:val="003A1E50"/>
    <w:rsid w:val="003A1F14"/>
    <w:rsid w:val="003A1F93"/>
    <w:rsid w:val="003A2055"/>
    <w:rsid w:val="003A213A"/>
    <w:rsid w:val="003A21E1"/>
    <w:rsid w:val="003A21EB"/>
    <w:rsid w:val="003A236D"/>
    <w:rsid w:val="003A2385"/>
    <w:rsid w:val="003A2610"/>
    <w:rsid w:val="003A2613"/>
    <w:rsid w:val="003A2680"/>
    <w:rsid w:val="003A2A44"/>
    <w:rsid w:val="003A2BAF"/>
    <w:rsid w:val="003A2C8B"/>
    <w:rsid w:val="003A2F45"/>
    <w:rsid w:val="003A2F76"/>
    <w:rsid w:val="003A30CA"/>
    <w:rsid w:val="003A3175"/>
    <w:rsid w:val="003A3274"/>
    <w:rsid w:val="003A3290"/>
    <w:rsid w:val="003A32A4"/>
    <w:rsid w:val="003A356A"/>
    <w:rsid w:val="003A35F0"/>
    <w:rsid w:val="003A370B"/>
    <w:rsid w:val="003A3996"/>
    <w:rsid w:val="003A39C0"/>
    <w:rsid w:val="003A3A40"/>
    <w:rsid w:val="003A3AA5"/>
    <w:rsid w:val="003A3B55"/>
    <w:rsid w:val="003A3CC9"/>
    <w:rsid w:val="003A3EA8"/>
    <w:rsid w:val="003A3ECB"/>
    <w:rsid w:val="003A43DE"/>
    <w:rsid w:val="003A43F2"/>
    <w:rsid w:val="003A4516"/>
    <w:rsid w:val="003A4843"/>
    <w:rsid w:val="003A48A8"/>
    <w:rsid w:val="003A4C69"/>
    <w:rsid w:val="003A4D29"/>
    <w:rsid w:val="003A4D7F"/>
    <w:rsid w:val="003A511C"/>
    <w:rsid w:val="003A540C"/>
    <w:rsid w:val="003A5503"/>
    <w:rsid w:val="003A5553"/>
    <w:rsid w:val="003A56A4"/>
    <w:rsid w:val="003A56D5"/>
    <w:rsid w:val="003A5773"/>
    <w:rsid w:val="003A58E1"/>
    <w:rsid w:val="003A5906"/>
    <w:rsid w:val="003A59C6"/>
    <w:rsid w:val="003A5B26"/>
    <w:rsid w:val="003A5D62"/>
    <w:rsid w:val="003A604C"/>
    <w:rsid w:val="003A6211"/>
    <w:rsid w:val="003A621F"/>
    <w:rsid w:val="003A63E5"/>
    <w:rsid w:val="003A650E"/>
    <w:rsid w:val="003A656E"/>
    <w:rsid w:val="003A67BF"/>
    <w:rsid w:val="003A6861"/>
    <w:rsid w:val="003A6AFA"/>
    <w:rsid w:val="003A6B67"/>
    <w:rsid w:val="003A6EB0"/>
    <w:rsid w:val="003A6FD1"/>
    <w:rsid w:val="003A707F"/>
    <w:rsid w:val="003A7359"/>
    <w:rsid w:val="003A74B9"/>
    <w:rsid w:val="003A76D1"/>
    <w:rsid w:val="003A770B"/>
    <w:rsid w:val="003A7817"/>
    <w:rsid w:val="003A7821"/>
    <w:rsid w:val="003A7B55"/>
    <w:rsid w:val="003A7B60"/>
    <w:rsid w:val="003B02BE"/>
    <w:rsid w:val="003B0312"/>
    <w:rsid w:val="003B03BC"/>
    <w:rsid w:val="003B05DE"/>
    <w:rsid w:val="003B06BC"/>
    <w:rsid w:val="003B07D9"/>
    <w:rsid w:val="003B09D4"/>
    <w:rsid w:val="003B0A56"/>
    <w:rsid w:val="003B0A9E"/>
    <w:rsid w:val="003B0AD6"/>
    <w:rsid w:val="003B0D29"/>
    <w:rsid w:val="003B0F89"/>
    <w:rsid w:val="003B10F6"/>
    <w:rsid w:val="003B120B"/>
    <w:rsid w:val="003B1215"/>
    <w:rsid w:val="003B12A4"/>
    <w:rsid w:val="003B1410"/>
    <w:rsid w:val="003B1715"/>
    <w:rsid w:val="003B17AE"/>
    <w:rsid w:val="003B17B7"/>
    <w:rsid w:val="003B1878"/>
    <w:rsid w:val="003B18A1"/>
    <w:rsid w:val="003B18DA"/>
    <w:rsid w:val="003B1B3C"/>
    <w:rsid w:val="003B1C7B"/>
    <w:rsid w:val="003B1EC6"/>
    <w:rsid w:val="003B203E"/>
    <w:rsid w:val="003B2053"/>
    <w:rsid w:val="003B2268"/>
    <w:rsid w:val="003B2283"/>
    <w:rsid w:val="003B233E"/>
    <w:rsid w:val="003B2393"/>
    <w:rsid w:val="003B23CD"/>
    <w:rsid w:val="003B2404"/>
    <w:rsid w:val="003B244F"/>
    <w:rsid w:val="003B25FE"/>
    <w:rsid w:val="003B266E"/>
    <w:rsid w:val="003B26B1"/>
    <w:rsid w:val="003B26EE"/>
    <w:rsid w:val="003B2727"/>
    <w:rsid w:val="003B2752"/>
    <w:rsid w:val="003B276F"/>
    <w:rsid w:val="003B27F7"/>
    <w:rsid w:val="003B290B"/>
    <w:rsid w:val="003B294E"/>
    <w:rsid w:val="003B2A62"/>
    <w:rsid w:val="003B2AEC"/>
    <w:rsid w:val="003B2BBB"/>
    <w:rsid w:val="003B2BF0"/>
    <w:rsid w:val="003B2D22"/>
    <w:rsid w:val="003B3073"/>
    <w:rsid w:val="003B30E2"/>
    <w:rsid w:val="003B33EE"/>
    <w:rsid w:val="003B3559"/>
    <w:rsid w:val="003B36F0"/>
    <w:rsid w:val="003B3783"/>
    <w:rsid w:val="003B3855"/>
    <w:rsid w:val="003B39A4"/>
    <w:rsid w:val="003B3A3F"/>
    <w:rsid w:val="003B3AFE"/>
    <w:rsid w:val="003B3CE5"/>
    <w:rsid w:val="003B3D5E"/>
    <w:rsid w:val="003B3D82"/>
    <w:rsid w:val="003B3DB4"/>
    <w:rsid w:val="003B3E47"/>
    <w:rsid w:val="003B413A"/>
    <w:rsid w:val="003B42D2"/>
    <w:rsid w:val="003B4357"/>
    <w:rsid w:val="003B4548"/>
    <w:rsid w:val="003B46F4"/>
    <w:rsid w:val="003B474A"/>
    <w:rsid w:val="003B4814"/>
    <w:rsid w:val="003B482E"/>
    <w:rsid w:val="003B49AB"/>
    <w:rsid w:val="003B4B21"/>
    <w:rsid w:val="003B4BEE"/>
    <w:rsid w:val="003B4C7E"/>
    <w:rsid w:val="003B4D01"/>
    <w:rsid w:val="003B512D"/>
    <w:rsid w:val="003B5659"/>
    <w:rsid w:val="003B578F"/>
    <w:rsid w:val="003B5844"/>
    <w:rsid w:val="003B598F"/>
    <w:rsid w:val="003B5A56"/>
    <w:rsid w:val="003B5A89"/>
    <w:rsid w:val="003B5B35"/>
    <w:rsid w:val="003B5B96"/>
    <w:rsid w:val="003B5BA1"/>
    <w:rsid w:val="003B5D17"/>
    <w:rsid w:val="003B5D2C"/>
    <w:rsid w:val="003B5E0A"/>
    <w:rsid w:val="003B5FA5"/>
    <w:rsid w:val="003B60F3"/>
    <w:rsid w:val="003B628B"/>
    <w:rsid w:val="003B63E7"/>
    <w:rsid w:val="003B6472"/>
    <w:rsid w:val="003B68BF"/>
    <w:rsid w:val="003B6901"/>
    <w:rsid w:val="003B69D0"/>
    <w:rsid w:val="003B6C8D"/>
    <w:rsid w:val="003B6DDA"/>
    <w:rsid w:val="003B7072"/>
    <w:rsid w:val="003B7167"/>
    <w:rsid w:val="003B7402"/>
    <w:rsid w:val="003B7440"/>
    <w:rsid w:val="003B7491"/>
    <w:rsid w:val="003B789C"/>
    <w:rsid w:val="003B7B8E"/>
    <w:rsid w:val="003B7C30"/>
    <w:rsid w:val="003B7D5C"/>
    <w:rsid w:val="003B7E4A"/>
    <w:rsid w:val="003B7FF0"/>
    <w:rsid w:val="003C0035"/>
    <w:rsid w:val="003C00D5"/>
    <w:rsid w:val="003C00DC"/>
    <w:rsid w:val="003C013A"/>
    <w:rsid w:val="003C017E"/>
    <w:rsid w:val="003C027F"/>
    <w:rsid w:val="003C042B"/>
    <w:rsid w:val="003C068E"/>
    <w:rsid w:val="003C0751"/>
    <w:rsid w:val="003C08F2"/>
    <w:rsid w:val="003C0980"/>
    <w:rsid w:val="003C0A9C"/>
    <w:rsid w:val="003C0AA4"/>
    <w:rsid w:val="003C0BD4"/>
    <w:rsid w:val="003C0C91"/>
    <w:rsid w:val="003C0E0A"/>
    <w:rsid w:val="003C0F07"/>
    <w:rsid w:val="003C0FB7"/>
    <w:rsid w:val="003C0FD3"/>
    <w:rsid w:val="003C115E"/>
    <w:rsid w:val="003C11A2"/>
    <w:rsid w:val="003C131F"/>
    <w:rsid w:val="003C13E4"/>
    <w:rsid w:val="003C13F5"/>
    <w:rsid w:val="003C15AF"/>
    <w:rsid w:val="003C16F7"/>
    <w:rsid w:val="003C1706"/>
    <w:rsid w:val="003C1B7E"/>
    <w:rsid w:val="003C1BB8"/>
    <w:rsid w:val="003C1C1A"/>
    <w:rsid w:val="003C1CF3"/>
    <w:rsid w:val="003C1D7D"/>
    <w:rsid w:val="003C1DF1"/>
    <w:rsid w:val="003C1E8E"/>
    <w:rsid w:val="003C1EAA"/>
    <w:rsid w:val="003C1FCA"/>
    <w:rsid w:val="003C2082"/>
    <w:rsid w:val="003C225B"/>
    <w:rsid w:val="003C22FB"/>
    <w:rsid w:val="003C242F"/>
    <w:rsid w:val="003C24B6"/>
    <w:rsid w:val="003C24E9"/>
    <w:rsid w:val="003C250F"/>
    <w:rsid w:val="003C291C"/>
    <w:rsid w:val="003C2A06"/>
    <w:rsid w:val="003C2AC2"/>
    <w:rsid w:val="003C2B1C"/>
    <w:rsid w:val="003C2CA4"/>
    <w:rsid w:val="003C2CFB"/>
    <w:rsid w:val="003C2D84"/>
    <w:rsid w:val="003C2EA5"/>
    <w:rsid w:val="003C300C"/>
    <w:rsid w:val="003C303A"/>
    <w:rsid w:val="003C337E"/>
    <w:rsid w:val="003C3466"/>
    <w:rsid w:val="003C34BD"/>
    <w:rsid w:val="003C34FD"/>
    <w:rsid w:val="003C3590"/>
    <w:rsid w:val="003C3629"/>
    <w:rsid w:val="003C367F"/>
    <w:rsid w:val="003C3A33"/>
    <w:rsid w:val="003C3B84"/>
    <w:rsid w:val="003C3BFF"/>
    <w:rsid w:val="003C40C3"/>
    <w:rsid w:val="003C43D5"/>
    <w:rsid w:val="003C461B"/>
    <w:rsid w:val="003C484A"/>
    <w:rsid w:val="003C4B96"/>
    <w:rsid w:val="003C4BD4"/>
    <w:rsid w:val="003C4E8E"/>
    <w:rsid w:val="003C50FF"/>
    <w:rsid w:val="003C512F"/>
    <w:rsid w:val="003C5130"/>
    <w:rsid w:val="003C5536"/>
    <w:rsid w:val="003C5541"/>
    <w:rsid w:val="003C5616"/>
    <w:rsid w:val="003C5775"/>
    <w:rsid w:val="003C57DE"/>
    <w:rsid w:val="003C57F3"/>
    <w:rsid w:val="003C5DFC"/>
    <w:rsid w:val="003C5EC1"/>
    <w:rsid w:val="003C5F5D"/>
    <w:rsid w:val="003C5FA7"/>
    <w:rsid w:val="003C5FAB"/>
    <w:rsid w:val="003C6553"/>
    <w:rsid w:val="003C671A"/>
    <w:rsid w:val="003C672A"/>
    <w:rsid w:val="003C684E"/>
    <w:rsid w:val="003C6B0D"/>
    <w:rsid w:val="003C6B6B"/>
    <w:rsid w:val="003C6CFF"/>
    <w:rsid w:val="003C6D51"/>
    <w:rsid w:val="003C6DDF"/>
    <w:rsid w:val="003C72A7"/>
    <w:rsid w:val="003C73D3"/>
    <w:rsid w:val="003C7515"/>
    <w:rsid w:val="003C776F"/>
    <w:rsid w:val="003C7791"/>
    <w:rsid w:val="003C780B"/>
    <w:rsid w:val="003C792B"/>
    <w:rsid w:val="003C798B"/>
    <w:rsid w:val="003C79BD"/>
    <w:rsid w:val="003C7B1C"/>
    <w:rsid w:val="003C7DE0"/>
    <w:rsid w:val="003C7F70"/>
    <w:rsid w:val="003D015F"/>
    <w:rsid w:val="003D0218"/>
    <w:rsid w:val="003D0241"/>
    <w:rsid w:val="003D030D"/>
    <w:rsid w:val="003D032D"/>
    <w:rsid w:val="003D03F0"/>
    <w:rsid w:val="003D042B"/>
    <w:rsid w:val="003D05C2"/>
    <w:rsid w:val="003D05F3"/>
    <w:rsid w:val="003D0621"/>
    <w:rsid w:val="003D0A9C"/>
    <w:rsid w:val="003D0CAC"/>
    <w:rsid w:val="003D0D1B"/>
    <w:rsid w:val="003D0DB3"/>
    <w:rsid w:val="003D0E9B"/>
    <w:rsid w:val="003D0EB9"/>
    <w:rsid w:val="003D1069"/>
    <w:rsid w:val="003D10B5"/>
    <w:rsid w:val="003D122B"/>
    <w:rsid w:val="003D12E1"/>
    <w:rsid w:val="003D1411"/>
    <w:rsid w:val="003D1510"/>
    <w:rsid w:val="003D175C"/>
    <w:rsid w:val="003D186C"/>
    <w:rsid w:val="003D1B8B"/>
    <w:rsid w:val="003D1DEC"/>
    <w:rsid w:val="003D1EDE"/>
    <w:rsid w:val="003D1F51"/>
    <w:rsid w:val="003D1FCD"/>
    <w:rsid w:val="003D2019"/>
    <w:rsid w:val="003D209B"/>
    <w:rsid w:val="003D2466"/>
    <w:rsid w:val="003D248C"/>
    <w:rsid w:val="003D258B"/>
    <w:rsid w:val="003D25B3"/>
    <w:rsid w:val="003D2647"/>
    <w:rsid w:val="003D267D"/>
    <w:rsid w:val="003D2700"/>
    <w:rsid w:val="003D29DD"/>
    <w:rsid w:val="003D2AED"/>
    <w:rsid w:val="003D2C41"/>
    <w:rsid w:val="003D2C66"/>
    <w:rsid w:val="003D2D32"/>
    <w:rsid w:val="003D2D4B"/>
    <w:rsid w:val="003D2D65"/>
    <w:rsid w:val="003D2D9E"/>
    <w:rsid w:val="003D2DAD"/>
    <w:rsid w:val="003D329A"/>
    <w:rsid w:val="003D32C8"/>
    <w:rsid w:val="003D3364"/>
    <w:rsid w:val="003D347D"/>
    <w:rsid w:val="003D3696"/>
    <w:rsid w:val="003D382C"/>
    <w:rsid w:val="003D38FC"/>
    <w:rsid w:val="003D3AFE"/>
    <w:rsid w:val="003D3C0E"/>
    <w:rsid w:val="003D3CC1"/>
    <w:rsid w:val="003D3CC7"/>
    <w:rsid w:val="003D3CE7"/>
    <w:rsid w:val="003D3F1B"/>
    <w:rsid w:val="003D4061"/>
    <w:rsid w:val="003D436B"/>
    <w:rsid w:val="003D43C8"/>
    <w:rsid w:val="003D44DB"/>
    <w:rsid w:val="003D44FC"/>
    <w:rsid w:val="003D4604"/>
    <w:rsid w:val="003D47F7"/>
    <w:rsid w:val="003D4833"/>
    <w:rsid w:val="003D4D8B"/>
    <w:rsid w:val="003D4DBA"/>
    <w:rsid w:val="003D4DF9"/>
    <w:rsid w:val="003D4E60"/>
    <w:rsid w:val="003D4EB0"/>
    <w:rsid w:val="003D4F6D"/>
    <w:rsid w:val="003D5306"/>
    <w:rsid w:val="003D543F"/>
    <w:rsid w:val="003D5651"/>
    <w:rsid w:val="003D5830"/>
    <w:rsid w:val="003D5AE9"/>
    <w:rsid w:val="003D5C08"/>
    <w:rsid w:val="003D5C8C"/>
    <w:rsid w:val="003D5EB4"/>
    <w:rsid w:val="003D603D"/>
    <w:rsid w:val="003D6154"/>
    <w:rsid w:val="003D620C"/>
    <w:rsid w:val="003D62DA"/>
    <w:rsid w:val="003D6323"/>
    <w:rsid w:val="003D6560"/>
    <w:rsid w:val="003D66BB"/>
    <w:rsid w:val="003D6746"/>
    <w:rsid w:val="003D682F"/>
    <w:rsid w:val="003D68F0"/>
    <w:rsid w:val="003D6A0D"/>
    <w:rsid w:val="003D6B96"/>
    <w:rsid w:val="003D6CAD"/>
    <w:rsid w:val="003D6D8A"/>
    <w:rsid w:val="003D726B"/>
    <w:rsid w:val="003D754D"/>
    <w:rsid w:val="003D7605"/>
    <w:rsid w:val="003D76C8"/>
    <w:rsid w:val="003D76CC"/>
    <w:rsid w:val="003E011B"/>
    <w:rsid w:val="003E0133"/>
    <w:rsid w:val="003E0166"/>
    <w:rsid w:val="003E01E5"/>
    <w:rsid w:val="003E079A"/>
    <w:rsid w:val="003E08E8"/>
    <w:rsid w:val="003E0B30"/>
    <w:rsid w:val="003E0B68"/>
    <w:rsid w:val="003E0BA8"/>
    <w:rsid w:val="003E0CD3"/>
    <w:rsid w:val="003E0E18"/>
    <w:rsid w:val="003E0F2E"/>
    <w:rsid w:val="003E0F97"/>
    <w:rsid w:val="003E107E"/>
    <w:rsid w:val="003E10EE"/>
    <w:rsid w:val="003E11D9"/>
    <w:rsid w:val="003E1267"/>
    <w:rsid w:val="003E14B7"/>
    <w:rsid w:val="003E1802"/>
    <w:rsid w:val="003E1B76"/>
    <w:rsid w:val="003E1DE0"/>
    <w:rsid w:val="003E1E63"/>
    <w:rsid w:val="003E1E9E"/>
    <w:rsid w:val="003E1F49"/>
    <w:rsid w:val="003E20D7"/>
    <w:rsid w:val="003E21F7"/>
    <w:rsid w:val="003E2285"/>
    <w:rsid w:val="003E2369"/>
    <w:rsid w:val="003E2493"/>
    <w:rsid w:val="003E2526"/>
    <w:rsid w:val="003E2576"/>
    <w:rsid w:val="003E287A"/>
    <w:rsid w:val="003E2A36"/>
    <w:rsid w:val="003E2A45"/>
    <w:rsid w:val="003E2C03"/>
    <w:rsid w:val="003E2D00"/>
    <w:rsid w:val="003E2E13"/>
    <w:rsid w:val="003E311C"/>
    <w:rsid w:val="003E31D6"/>
    <w:rsid w:val="003E32BF"/>
    <w:rsid w:val="003E33EE"/>
    <w:rsid w:val="003E3402"/>
    <w:rsid w:val="003E346F"/>
    <w:rsid w:val="003E35F7"/>
    <w:rsid w:val="003E36F2"/>
    <w:rsid w:val="003E37B3"/>
    <w:rsid w:val="003E3810"/>
    <w:rsid w:val="003E3850"/>
    <w:rsid w:val="003E3A11"/>
    <w:rsid w:val="003E3C54"/>
    <w:rsid w:val="003E3F44"/>
    <w:rsid w:val="003E4043"/>
    <w:rsid w:val="003E4074"/>
    <w:rsid w:val="003E410A"/>
    <w:rsid w:val="003E4278"/>
    <w:rsid w:val="003E4425"/>
    <w:rsid w:val="003E4483"/>
    <w:rsid w:val="003E454B"/>
    <w:rsid w:val="003E46EC"/>
    <w:rsid w:val="003E4742"/>
    <w:rsid w:val="003E47B3"/>
    <w:rsid w:val="003E4891"/>
    <w:rsid w:val="003E498F"/>
    <w:rsid w:val="003E49A6"/>
    <w:rsid w:val="003E4D7B"/>
    <w:rsid w:val="003E4D88"/>
    <w:rsid w:val="003E4DBA"/>
    <w:rsid w:val="003E4DC1"/>
    <w:rsid w:val="003E4DCE"/>
    <w:rsid w:val="003E4DDA"/>
    <w:rsid w:val="003E4DDC"/>
    <w:rsid w:val="003E4E45"/>
    <w:rsid w:val="003E4E68"/>
    <w:rsid w:val="003E4FD3"/>
    <w:rsid w:val="003E511C"/>
    <w:rsid w:val="003E5175"/>
    <w:rsid w:val="003E56BD"/>
    <w:rsid w:val="003E56CD"/>
    <w:rsid w:val="003E5769"/>
    <w:rsid w:val="003E57E2"/>
    <w:rsid w:val="003E5858"/>
    <w:rsid w:val="003E5AE2"/>
    <w:rsid w:val="003E5C0C"/>
    <w:rsid w:val="003E5F15"/>
    <w:rsid w:val="003E6169"/>
    <w:rsid w:val="003E63A1"/>
    <w:rsid w:val="003E63FF"/>
    <w:rsid w:val="003E6BFA"/>
    <w:rsid w:val="003E6C30"/>
    <w:rsid w:val="003E6CDA"/>
    <w:rsid w:val="003E6DC0"/>
    <w:rsid w:val="003E6EC7"/>
    <w:rsid w:val="003E7139"/>
    <w:rsid w:val="003E7332"/>
    <w:rsid w:val="003E7406"/>
    <w:rsid w:val="003E750E"/>
    <w:rsid w:val="003E7719"/>
    <w:rsid w:val="003E7758"/>
    <w:rsid w:val="003E7A67"/>
    <w:rsid w:val="003E7BDA"/>
    <w:rsid w:val="003E7C14"/>
    <w:rsid w:val="003E7DE8"/>
    <w:rsid w:val="003E7E12"/>
    <w:rsid w:val="003E7E82"/>
    <w:rsid w:val="003E7E83"/>
    <w:rsid w:val="003F003D"/>
    <w:rsid w:val="003F0222"/>
    <w:rsid w:val="003F02A3"/>
    <w:rsid w:val="003F0429"/>
    <w:rsid w:val="003F0563"/>
    <w:rsid w:val="003F0655"/>
    <w:rsid w:val="003F0753"/>
    <w:rsid w:val="003F07EF"/>
    <w:rsid w:val="003F08C1"/>
    <w:rsid w:val="003F0A1B"/>
    <w:rsid w:val="003F0B7E"/>
    <w:rsid w:val="003F0BF9"/>
    <w:rsid w:val="003F0CD3"/>
    <w:rsid w:val="003F0D64"/>
    <w:rsid w:val="003F0D91"/>
    <w:rsid w:val="003F0D9C"/>
    <w:rsid w:val="003F0E2C"/>
    <w:rsid w:val="003F0F50"/>
    <w:rsid w:val="003F104D"/>
    <w:rsid w:val="003F10F8"/>
    <w:rsid w:val="003F1159"/>
    <w:rsid w:val="003F1169"/>
    <w:rsid w:val="003F121C"/>
    <w:rsid w:val="003F1249"/>
    <w:rsid w:val="003F1257"/>
    <w:rsid w:val="003F1280"/>
    <w:rsid w:val="003F12F1"/>
    <w:rsid w:val="003F13A1"/>
    <w:rsid w:val="003F145C"/>
    <w:rsid w:val="003F1495"/>
    <w:rsid w:val="003F14F2"/>
    <w:rsid w:val="003F1513"/>
    <w:rsid w:val="003F157F"/>
    <w:rsid w:val="003F18B4"/>
    <w:rsid w:val="003F1A4C"/>
    <w:rsid w:val="003F1A91"/>
    <w:rsid w:val="003F1CA0"/>
    <w:rsid w:val="003F1CD5"/>
    <w:rsid w:val="003F1D73"/>
    <w:rsid w:val="003F1EBF"/>
    <w:rsid w:val="003F1F15"/>
    <w:rsid w:val="003F1F94"/>
    <w:rsid w:val="003F1FC8"/>
    <w:rsid w:val="003F21AB"/>
    <w:rsid w:val="003F21FD"/>
    <w:rsid w:val="003F22B4"/>
    <w:rsid w:val="003F22BB"/>
    <w:rsid w:val="003F2460"/>
    <w:rsid w:val="003F255B"/>
    <w:rsid w:val="003F25B1"/>
    <w:rsid w:val="003F280B"/>
    <w:rsid w:val="003F291B"/>
    <w:rsid w:val="003F2B3E"/>
    <w:rsid w:val="003F2C5B"/>
    <w:rsid w:val="003F2E6D"/>
    <w:rsid w:val="003F2E9B"/>
    <w:rsid w:val="003F2EDB"/>
    <w:rsid w:val="003F3312"/>
    <w:rsid w:val="003F34A9"/>
    <w:rsid w:val="003F35CD"/>
    <w:rsid w:val="003F3643"/>
    <w:rsid w:val="003F3697"/>
    <w:rsid w:val="003F3862"/>
    <w:rsid w:val="003F393A"/>
    <w:rsid w:val="003F39E5"/>
    <w:rsid w:val="003F3B4B"/>
    <w:rsid w:val="003F3CDE"/>
    <w:rsid w:val="003F3D05"/>
    <w:rsid w:val="003F3D80"/>
    <w:rsid w:val="003F3F08"/>
    <w:rsid w:val="003F4024"/>
    <w:rsid w:val="003F40A8"/>
    <w:rsid w:val="003F412F"/>
    <w:rsid w:val="003F42B9"/>
    <w:rsid w:val="003F440B"/>
    <w:rsid w:val="003F4581"/>
    <w:rsid w:val="003F464C"/>
    <w:rsid w:val="003F47B3"/>
    <w:rsid w:val="003F4AA4"/>
    <w:rsid w:val="003F4B18"/>
    <w:rsid w:val="003F4D8C"/>
    <w:rsid w:val="003F4DD0"/>
    <w:rsid w:val="003F4F45"/>
    <w:rsid w:val="003F514E"/>
    <w:rsid w:val="003F51EB"/>
    <w:rsid w:val="003F53E6"/>
    <w:rsid w:val="003F5480"/>
    <w:rsid w:val="003F558C"/>
    <w:rsid w:val="003F560B"/>
    <w:rsid w:val="003F564F"/>
    <w:rsid w:val="003F56F6"/>
    <w:rsid w:val="003F5834"/>
    <w:rsid w:val="003F5849"/>
    <w:rsid w:val="003F5919"/>
    <w:rsid w:val="003F5B4E"/>
    <w:rsid w:val="003F5B68"/>
    <w:rsid w:val="003F5BF1"/>
    <w:rsid w:val="003F5C73"/>
    <w:rsid w:val="003F5D84"/>
    <w:rsid w:val="003F608A"/>
    <w:rsid w:val="003F624C"/>
    <w:rsid w:val="003F6362"/>
    <w:rsid w:val="003F641E"/>
    <w:rsid w:val="003F65BC"/>
    <w:rsid w:val="003F66A3"/>
    <w:rsid w:val="003F677B"/>
    <w:rsid w:val="003F6881"/>
    <w:rsid w:val="003F6AC9"/>
    <w:rsid w:val="003F6C25"/>
    <w:rsid w:val="003F6CFE"/>
    <w:rsid w:val="003F6D46"/>
    <w:rsid w:val="003F6E4E"/>
    <w:rsid w:val="003F6F2E"/>
    <w:rsid w:val="003F6FA2"/>
    <w:rsid w:val="003F707D"/>
    <w:rsid w:val="003F712A"/>
    <w:rsid w:val="003F71B8"/>
    <w:rsid w:val="003F71F9"/>
    <w:rsid w:val="003F7403"/>
    <w:rsid w:val="003F7652"/>
    <w:rsid w:val="003F76EF"/>
    <w:rsid w:val="003F79D3"/>
    <w:rsid w:val="003F7AA2"/>
    <w:rsid w:val="003F7B69"/>
    <w:rsid w:val="003F7C27"/>
    <w:rsid w:val="003F7CF6"/>
    <w:rsid w:val="003F7E1F"/>
    <w:rsid w:val="003F7F6F"/>
    <w:rsid w:val="00400017"/>
    <w:rsid w:val="004002A9"/>
    <w:rsid w:val="0040038B"/>
    <w:rsid w:val="00400482"/>
    <w:rsid w:val="004005AB"/>
    <w:rsid w:val="004009FC"/>
    <w:rsid w:val="00400A1F"/>
    <w:rsid w:val="00400C87"/>
    <w:rsid w:val="00400CFB"/>
    <w:rsid w:val="00400ED7"/>
    <w:rsid w:val="00401044"/>
    <w:rsid w:val="00401094"/>
    <w:rsid w:val="00401136"/>
    <w:rsid w:val="00401240"/>
    <w:rsid w:val="0040124E"/>
    <w:rsid w:val="00401409"/>
    <w:rsid w:val="00401439"/>
    <w:rsid w:val="00401444"/>
    <w:rsid w:val="004016C4"/>
    <w:rsid w:val="0040174C"/>
    <w:rsid w:val="004017A7"/>
    <w:rsid w:val="00401862"/>
    <w:rsid w:val="004019AC"/>
    <w:rsid w:val="004019DA"/>
    <w:rsid w:val="00401B84"/>
    <w:rsid w:val="00401C84"/>
    <w:rsid w:val="00401D44"/>
    <w:rsid w:val="00401E7C"/>
    <w:rsid w:val="00401E8F"/>
    <w:rsid w:val="00401EEB"/>
    <w:rsid w:val="004020CD"/>
    <w:rsid w:val="00402223"/>
    <w:rsid w:val="00402850"/>
    <w:rsid w:val="00402998"/>
    <w:rsid w:val="00402DB5"/>
    <w:rsid w:val="00402F63"/>
    <w:rsid w:val="00403104"/>
    <w:rsid w:val="00403199"/>
    <w:rsid w:val="004031C2"/>
    <w:rsid w:val="00403252"/>
    <w:rsid w:val="00403398"/>
    <w:rsid w:val="004034F5"/>
    <w:rsid w:val="0040380A"/>
    <w:rsid w:val="004039BD"/>
    <w:rsid w:val="00403AB9"/>
    <w:rsid w:val="00403B3B"/>
    <w:rsid w:val="00403ED5"/>
    <w:rsid w:val="00404079"/>
    <w:rsid w:val="0040419D"/>
    <w:rsid w:val="004041FA"/>
    <w:rsid w:val="00404264"/>
    <w:rsid w:val="00404366"/>
    <w:rsid w:val="004043D0"/>
    <w:rsid w:val="00404404"/>
    <w:rsid w:val="004044DF"/>
    <w:rsid w:val="00404540"/>
    <w:rsid w:val="00404574"/>
    <w:rsid w:val="004045DC"/>
    <w:rsid w:val="004045EE"/>
    <w:rsid w:val="00404754"/>
    <w:rsid w:val="00404859"/>
    <w:rsid w:val="00404A54"/>
    <w:rsid w:val="00404AAE"/>
    <w:rsid w:val="00404B9A"/>
    <w:rsid w:val="00404EAA"/>
    <w:rsid w:val="00404F8F"/>
    <w:rsid w:val="004050F2"/>
    <w:rsid w:val="0040514B"/>
    <w:rsid w:val="00405164"/>
    <w:rsid w:val="00405208"/>
    <w:rsid w:val="00405242"/>
    <w:rsid w:val="004052EB"/>
    <w:rsid w:val="004056A8"/>
    <w:rsid w:val="004056F4"/>
    <w:rsid w:val="00405702"/>
    <w:rsid w:val="00405735"/>
    <w:rsid w:val="00405771"/>
    <w:rsid w:val="00405953"/>
    <w:rsid w:val="00405AD0"/>
    <w:rsid w:val="00405B2D"/>
    <w:rsid w:val="00405BA8"/>
    <w:rsid w:val="00405BD1"/>
    <w:rsid w:val="00405ED1"/>
    <w:rsid w:val="00405F5D"/>
    <w:rsid w:val="00405F7D"/>
    <w:rsid w:val="00406021"/>
    <w:rsid w:val="00406139"/>
    <w:rsid w:val="00406171"/>
    <w:rsid w:val="004061B3"/>
    <w:rsid w:val="0040637E"/>
    <w:rsid w:val="004063F2"/>
    <w:rsid w:val="004064B2"/>
    <w:rsid w:val="004064DC"/>
    <w:rsid w:val="00406542"/>
    <w:rsid w:val="00406576"/>
    <w:rsid w:val="0040671C"/>
    <w:rsid w:val="004067AA"/>
    <w:rsid w:val="0040683D"/>
    <w:rsid w:val="00406849"/>
    <w:rsid w:val="004068B5"/>
    <w:rsid w:val="0040691D"/>
    <w:rsid w:val="00406933"/>
    <w:rsid w:val="00406983"/>
    <w:rsid w:val="00406B82"/>
    <w:rsid w:val="00406EC1"/>
    <w:rsid w:val="00406FB1"/>
    <w:rsid w:val="0040701D"/>
    <w:rsid w:val="0040704E"/>
    <w:rsid w:val="004073F4"/>
    <w:rsid w:val="00407428"/>
    <w:rsid w:val="0040748D"/>
    <w:rsid w:val="004074F1"/>
    <w:rsid w:val="004076D8"/>
    <w:rsid w:val="00407744"/>
    <w:rsid w:val="00407821"/>
    <w:rsid w:val="0040782B"/>
    <w:rsid w:val="004079F8"/>
    <w:rsid w:val="00407A67"/>
    <w:rsid w:val="00407C47"/>
    <w:rsid w:val="00407CCF"/>
    <w:rsid w:val="00407D76"/>
    <w:rsid w:val="00407DFE"/>
    <w:rsid w:val="00410055"/>
    <w:rsid w:val="004101D3"/>
    <w:rsid w:val="004102A5"/>
    <w:rsid w:val="0041033A"/>
    <w:rsid w:val="004103F9"/>
    <w:rsid w:val="00410579"/>
    <w:rsid w:val="004105DA"/>
    <w:rsid w:val="004107F3"/>
    <w:rsid w:val="00410C6B"/>
    <w:rsid w:val="00410D47"/>
    <w:rsid w:val="00410D6C"/>
    <w:rsid w:val="00410F5A"/>
    <w:rsid w:val="00410FCE"/>
    <w:rsid w:val="004110E7"/>
    <w:rsid w:val="004111EE"/>
    <w:rsid w:val="004111F5"/>
    <w:rsid w:val="004112A4"/>
    <w:rsid w:val="00411335"/>
    <w:rsid w:val="004114CE"/>
    <w:rsid w:val="00411582"/>
    <w:rsid w:val="0041175C"/>
    <w:rsid w:val="004117B0"/>
    <w:rsid w:val="004117BD"/>
    <w:rsid w:val="004119A6"/>
    <w:rsid w:val="00411C90"/>
    <w:rsid w:val="00411DF7"/>
    <w:rsid w:val="00411E52"/>
    <w:rsid w:val="00411ED7"/>
    <w:rsid w:val="004120E1"/>
    <w:rsid w:val="00412172"/>
    <w:rsid w:val="00412445"/>
    <w:rsid w:val="0041258B"/>
    <w:rsid w:val="004125F5"/>
    <w:rsid w:val="004127C5"/>
    <w:rsid w:val="00412878"/>
    <w:rsid w:val="0041288D"/>
    <w:rsid w:val="004129D1"/>
    <w:rsid w:val="00412EFE"/>
    <w:rsid w:val="00413317"/>
    <w:rsid w:val="0041332A"/>
    <w:rsid w:val="0041373D"/>
    <w:rsid w:val="00413940"/>
    <w:rsid w:val="004139EC"/>
    <w:rsid w:val="00413C8D"/>
    <w:rsid w:val="00413DE8"/>
    <w:rsid w:val="00413E10"/>
    <w:rsid w:val="00414066"/>
    <w:rsid w:val="00414068"/>
    <w:rsid w:val="004141E3"/>
    <w:rsid w:val="00414299"/>
    <w:rsid w:val="004143BF"/>
    <w:rsid w:val="0041441A"/>
    <w:rsid w:val="00414492"/>
    <w:rsid w:val="00414531"/>
    <w:rsid w:val="00414533"/>
    <w:rsid w:val="004147A9"/>
    <w:rsid w:val="00414857"/>
    <w:rsid w:val="00414B2E"/>
    <w:rsid w:val="00414B69"/>
    <w:rsid w:val="00414BCC"/>
    <w:rsid w:val="00414CA0"/>
    <w:rsid w:val="00414FF3"/>
    <w:rsid w:val="00415000"/>
    <w:rsid w:val="004151D3"/>
    <w:rsid w:val="004151E1"/>
    <w:rsid w:val="00415238"/>
    <w:rsid w:val="004154CF"/>
    <w:rsid w:val="00415816"/>
    <w:rsid w:val="004158C7"/>
    <w:rsid w:val="00415901"/>
    <w:rsid w:val="00415968"/>
    <w:rsid w:val="004159AC"/>
    <w:rsid w:val="00415A26"/>
    <w:rsid w:val="00415B87"/>
    <w:rsid w:val="00415BA8"/>
    <w:rsid w:val="00415BE3"/>
    <w:rsid w:val="00415C3C"/>
    <w:rsid w:val="00415DD8"/>
    <w:rsid w:val="00415E5D"/>
    <w:rsid w:val="00415E77"/>
    <w:rsid w:val="00415FA1"/>
    <w:rsid w:val="00415FC9"/>
    <w:rsid w:val="00416053"/>
    <w:rsid w:val="0041620D"/>
    <w:rsid w:val="004162C6"/>
    <w:rsid w:val="00416373"/>
    <w:rsid w:val="00416383"/>
    <w:rsid w:val="0041638E"/>
    <w:rsid w:val="004164F2"/>
    <w:rsid w:val="00416583"/>
    <w:rsid w:val="0041660C"/>
    <w:rsid w:val="0041668A"/>
    <w:rsid w:val="004166A8"/>
    <w:rsid w:val="004167A9"/>
    <w:rsid w:val="00416845"/>
    <w:rsid w:val="00416949"/>
    <w:rsid w:val="004169AD"/>
    <w:rsid w:val="00416AA4"/>
    <w:rsid w:val="00416AEC"/>
    <w:rsid w:val="00416BA9"/>
    <w:rsid w:val="00416CD4"/>
    <w:rsid w:val="00416DBA"/>
    <w:rsid w:val="00416FD9"/>
    <w:rsid w:val="004172B2"/>
    <w:rsid w:val="00417337"/>
    <w:rsid w:val="004174C1"/>
    <w:rsid w:val="004177A6"/>
    <w:rsid w:val="0041782E"/>
    <w:rsid w:val="0041787B"/>
    <w:rsid w:val="0041796E"/>
    <w:rsid w:val="004179A0"/>
    <w:rsid w:val="00417ABB"/>
    <w:rsid w:val="00417BD4"/>
    <w:rsid w:val="00417D65"/>
    <w:rsid w:val="00417DA4"/>
    <w:rsid w:val="00417E21"/>
    <w:rsid w:val="00417E47"/>
    <w:rsid w:val="00417E50"/>
    <w:rsid w:val="00417E52"/>
    <w:rsid w:val="00417E63"/>
    <w:rsid w:val="00417ECD"/>
    <w:rsid w:val="00417FB1"/>
    <w:rsid w:val="0042007B"/>
    <w:rsid w:val="004201AF"/>
    <w:rsid w:val="004201C0"/>
    <w:rsid w:val="00420231"/>
    <w:rsid w:val="00420365"/>
    <w:rsid w:val="004203F3"/>
    <w:rsid w:val="0042058F"/>
    <w:rsid w:val="004206DB"/>
    <w:rsid w:val="004207CC"/>
    <w:rsid w:val="004207F1"/>
    <w:rsid w:val="004208BB"/>
    <w:rsid w:val="00420931"/>
    <w:rsid w:val="0042093E"/>
    <w:rsid w:val="00420A16"/>
    <w:rsid w:val="00420B36"/>
    <w:rsid w:val="00420D80"/>
    <w:rsid w:val="00420EC4"/>
    <w:rsid w:val="0042149B"/>
    <w:rsid w:val="004214B7"/>
    <w:rsid w:val="0042153E"/>
    <w:rsid w:val="00421699"/>
    <w:rsid w:val="00421981"/>
    <w:rsid w:val="00421AF5"/>
    <w:rsid w:val="00421B7E"/>
    <w:rsid w:val="00421E21"/>
    <w:rsid w:val="00421F2A"/>
    <w:rsid w:val="00421FB6"/>
    <w:rsid w:val="00422106"/>
    <w:rsid w:val="00422228"/>
    <w:rsid w:val="0042223E"/>
    <w:rsid w:val="00422345"/>
    <w:rsid w:val="0042258E"/>
    <w:rsid w:val="0042261F"/>
    <w:rsid w:val="0042270A"/>
    <w:rsid w:val="0042274F"/>
    <w:rsid w:val="004227D5"/>
    <w:rsid w:val="004227E9"/>
    <w:rsid w:val="00422876"/>
    <w:rsid w:val="0042298F"/>
    <w:rsid w:val="00422B70"/>
    <w:rsid w:val="00422BF4"/>
    <w:rsid w:val="00422D93"/>
    <w:rsid w:val="00422E56"/>
    <w:rsid w:val="00423047"/>
    <w:rsid w:val="004230F3"/>
    <w:rsid w:val="0042315A"/>
    <w:rsid w:val="004231CC"/>
    <w:rsid w:val="004231D7"/>
    <w:rsid w:val="00423388"/>
    <w:rsid w:val="004234B9"/>
    <w:rsid w:val="00423641"/>
    <w:rsid w:val="0042368A"/>
    <w:rsid w:val="00423731"/>
    <w:rsid w:val="00423927"/>
    <w:rsid w:val="004239A5"/>
    <w:rsid w:val="00423C97"/>
    <w:rsid w:val="00423C9A"/>
    <w:rsid w:val="00423D5F"/>
    <w:rsid w:val="00423F68"/>
    <w:rsid w:val="00423F73"/>
    <w:rsid w:val="0042411D"/>
    <w:rsid w:val="004243DB"/>
    <w:rsid w:val="0042491E"/>
    <w:rsid w:val="00424C2D"/>
    <w:rsid w:val="00424D4E"/>
    <w:rsid w:val="00424DE3"/>
    <w:rsid w:val="0042502C"/>
    <w:rsid w:val="00425229"/>
    <w:rsid w:val="0042533B"/>
    <w:rsid w:val="00425340"/>
    <w:rsid w:val="004253B1"/>
    <w:rsid w:val="004257D8"/>
    <w:rsid w:val="00425859"/>
    <w:rsid w:val="00425AD0"/>
    <w:rsid w:val="00425C6D"/>
    <w:rsid w:val="00425C92"/>
    <w:rsid w:val="00425DEB"/>
    <w:rsid w:val="00425E41"/>
    <w:rsid w:val="00426460"/>
    <w:rsid w:val="004264FC"/>
    <w:rsid w:val="0042656E"/>
    <w:rsid w:val="004265F9"/>
    <w:rsid w:val="0042679A"/>
    <w:rsid w:val="004267F5"/>
    <w:rsid w:val="00426837"/>
    <w:rsid w:val="00426973"/>
    <w:rsid w:val="00426A73"/>
    <w:rsid w:val="00426A76"/>
    <w:rsid w:val="00426B35"/>
    <w:rsid w:val="00426B8B"/>
    <w:rsid w:val="0042700A"/>
    <w:rsid w:val="0042708B"/>
    <w:rsid w:val="00427102"/>
    <w:rsid w:val="004271AD"/>
    <w:rsid w:val="004272FA"/>
    <w:rsid w:val="00427302"/>
    <w:rsid w:val="00427355"/>
    <w:rsid w:val="004274C0"/>
    <w:rsid w:val="00427551"/>
    <w:rsid w:val="004275CD"/>
    <w:rsid w:val="0042778F"/>
    <w:rsid w:val="00427853"/>
    <w:rsid w:val="00427870"/>
    <w:rsid w:val="004278AD"/>
    <w:rsid w:val="004278BA"/>
    <w:rsid w:val="004278D5"/>
    <w:rsid w:val="00427A57"/>
    <w:rsid w:val="00427B30"/>
    <w:rsid w:val="00427C9D"/>
    <w:rsid w:val="00427F67"/>
    <w:rsid w:val="00427F96"/>
    <w:rsid w:val="00427FF1"/>
    <w:rsid w:val="0043003D"/>
    <w:rsid w:val="00430066"/>
    <w:rsid w:val="004300A4"/>
    <w:rsid w:val="004300A8"/>
    <w:rsid w:val="00430169"/>
    <w:rsid w:val="00430284"/>
    <w:rsid w:val="0043033E"/>
    <w:rsid w:val="004303D1"/>
    <w:rsid w:val="00430A96"/>
    <w:rsid w:val="00430CC7"/>
    <w:rsid w:val="00430D1F"/>
    <w:rsid w:val="00430D31"/>
    <w:rsid w:val="00430DB7"/>
    <w:rsid w:val="00430E8B"/>
    <w:rsid w:val="00431057"/>
    <w:rsid w:val="004311A0"/>
    <w:rsid w:val="004311D7"/>
    <w:rsid w:val="00431267"/>
    <w:rsid w:val="004314C6"/>
    <w:rsid w:val="004314CE"/>
    <w:rsid w:val="004316D3"/>
    <w:rsid w:val="0043172F"/>
    <w:rsid w:val="004317AB"/>
    <w:rsid w:val="0043184E"/>
    <w:rsid w:val="00431892"/>
    <w:rsid w:val="00431A17"/>
    <w:rsid w:val="00431CC3"/>
    <w:rsid w:val="00431D13"/>
    <w:rsid w:val="00431D47"/>
    <w:rsid w:val="00431E28"/>
    <w:rsid w:val="00431F78"/>
    <w:rsid w:val="0043202D"/>
    <w:rsid w:val="004321B4"/>
    <w:rsid w:val="0043229E"/>
    <w:rsid w:val="004323F6"/>
    <w:rsid w:val="004324AD"/>
    <w:rsid w:val="0043250F"/>
    <w:rsid w:val="0043256A"/>
    <w:rsid w:val="0043280A"/>
    <w:rsid w:val="004328CF"/>
    <w:rsid w:val="0043290B"/>
    <w:rsid w:val="00432967"/>
    <w:rsid w:val="0043297C"/>
    <w:rsid w:val="00432B27"/>
    <w:rsid w:val="00432B86"/>
    <w:rsid w:val="00432C94"/>
    <w:rsid w:val="00432F5E"/>
    <w:rsid w:val="00433015"/>
    <w:rsid w:val="004330B0"/>
    <w:rsid w:val="004330BE"/>
    <w:rsid w:val="004330F2"/>
    <w:rsid w:val="00433178"/>
    <w:rsid w:val="00433249"/>
    <w:rsid w:val="00433539"/>
    <w:rsid w:val="0043382F"/>
    <w:rsid w:val="00433873"/>
    <w:rsid w:val="00433CE4"/>
    <w:rsid w:val="00433D19"/>
    <w:rsid w:val="00433DE6"/>
    <w:rsid w:val="00433F86"/>
    <w:rsid w:val="00433FE5"/>
    <w:rsid w:val="00434379"/>
    <w:rsid w:val="004343AE"/>
    <w:rsid w:val="004343BA"/>
    <w:rsid w:val="004343C7"/>
    <w:rsid w:val="00434432"/>
    <w:rsid w:val="00434444"/>
    <w:rsid w:val="004347A8"/>
    <w:rsid w:val="00434879"/>
    <w:rsid w:val="004348FF"/>
    <w:rsid w:val="00434B0F"/>
    <w:rsid w:val="00434B7B"/>
    <w:rsid w:val="00435049"/>
    <w:rsid w:val="0043519F"/>
    <w:rsid w:val="004352ED"/>
    <w:rsid w:val="0043539F"/>
    <w:rsid w:val="004355D7"/>
    <w:rsid w:val="0043578F"/>
    <w:rsid w:val="00435864"/>
    <w:rsid w:val="004358C1"/>
    <w:rsid w:val="00435A8F"/>
    <w:rsid w:val="00435B45"/>
    <w:rsid w:val="00435CCE"/>
    <w:rsid w:val="00435E3D"/>
    <w:rsid w:val="00435E90"/>
    <w:rsid w:val="0043635D"/>
    <w:rsid w:val="00436658"/>
    <w:rsid w:val="004368E4"/>
    <w:rsid w:val="004369A5"/>
    <w:rsid w:val="00436B18"/>
    <w:rsid w:val="00436C93"/>
    <w:rsid w:val="00436E08"/>
    <w:rsid w:val="00436F50"/>
    <w:rsid w:val="004371A0"/>
    <w:rsid w:val="004373B6"/>
    <w:rsid w:val="004373BC"/>
    <w:rsid w:val="0043756B"/>
    <w:rsid w:val="00437715"/>
    <w:rsid w:val="004378A7"/>
    <w:rsid w:val="004378C7"/>
    <w:rsid w:val="00437919"/>
    <w:rsid w:val="00437925"/>
    <w:rsid w:val="0043799B"/>
    <w:rsid w:val="00437A7D"/>
    <w:rsid w:val="00437ABA"/>
    <w:rsid w:val="00437ADD"/>
    <w:rsid w:val="00437E5C"/>
    <w:rsid w:val="00437F0A"/>
    <w:rsid w:val="00437F92"/>
    <w:rsid w:val="0044009D"/>
    <w:rsid w:val="0044010A"/>
    <w:rsid w:val="0044015C"/>
    <w:rsid w:val="00440424"/>
    <w:rsid w:val="0044042A"/>
    <w:rsid w:val="004404F5"/>
    <w:rsid w:val="004407E1"/>
    <w:rsid w:val="0044082C"/>
    <w:rsid w:val="00440BD1"/>
    <w:rsid w:val="00441191"/>
    <w:rsid w:val="0044121C"/>
    <w:rsid w:val="00441233"/>
    <w:rsid w:val="004412F1"/>
    <w:rsid w:val="004415A1"/>
    <w:rsid w:val="004416AB"/>
    <w:rsid w:val="00441818"/>
    <w:rsid w:val="0044181C"/>
    <w:rsid w:val="00441926"/>
    <w:rsid w:val="00441CE5"/>
    <w:rsid w:val="00441D42"/>
    <w:rsid w:val="00441DB5"/>
    <w:rsid w:val="00441E47"/>
    <w:rsid w:val="00441E96"/>
    <w:rsid w:val="004420AB"/>
    <w:rsid w:val="0044229A"/>
    <w:rsid w:val="00442346"/>
    <w:rsid w:val="00442615"/>
    <w:rsid w:val="0044284A"/>
    <w:rsid w:val="0044286A"/>
    <w:rsid w:val="00442AAD"/>
    <w:rsid w:val="00442AE6"/>
    <w:rsid w:val="00442C8D"/>
    <w:rsid w:val="00442DD6"/>
    <w:rsid w:val="00442E9F"/>
    <w:rsid w:val="00442ECA"/>
    <w:rsid w:val="00443023"/>
    <w:rsid w:val="00443077"/>
    <w:rsid w:val="0044311E"/>
    <w:rsid w:val="00443144"/>
    <w:rsid w:val="00443355"/>
    <w:rsid w:val="004433C9"/>
    <w:rsid w:val="00443534"/>
    <w:rsid w:val="00443558"/>
    <w:rsid w:val="00443559"/>
    <w:rsid w:val="004436C5"/>
    <w:rsid w:val="0044386F"/>
    <w:rsid w:val="00443906"/>
    <w:rsid w:val="0044391B"/>
    <w:rsid w:val="00443A92"/>
    <w:rsid w:val="00443ABE"/>
    <w:rsid w:val="00443B99"/>
    <w:rsid w:val="00443CC9"/>
    <w:rsid w:val="00443F40"/>
    <w:rsid w:val="0044425A"/>
    <w:rsid w:val="00444437"/>
    <w:rsid w:val="0044447F"/>
    <w:rsid w:val="004446E5"/>
    <w:rsid w:val="004446FD"/>
    <w:rsid w:val="0044480E"/>
    <w:rsid w:val="0044499C"/>
    <w:rsid w:val="00444A13"/>
    <w:rsid w:val="00444E79"/>
    <w:rsid w:val="004450B4"/>
    <w:rsid w:val="00445392"/>
    <w:rsid w:val="00445486"/>
    <w:rsid w:val="0044575D"/>
    <w:rsid w:val="004458C7"/>
    <w:rsid w:val="00445B16"/>
    <w:rsid w:val="00445CE0"/>
    <w:rsid w:val="0044624A"/>
    <w:rsid w:val="00446451"/>
    <w:rsid w:val="00446456"/>
    <w:rsid w:val="00446495"/>
    <w:rsid w:val="0044670F"/>
    <w:rsid w:val="004467C5"/>
    <w:rsid w:val="0044680E"/>
    <w:rsid w:val="00446A7E"/>
    <w:rsid w:val="00446BB1"/>
    <w:rsid w:val="00446D3E"/>
    <w:rsid w:val="00446D76"/>
    <w:rsid w:val="00446DBD"/>
    <w:rsid w:val="00446ED1"/>
    <w:rsid w:val="00446F3F"/>
    <w:rsid w:val="00446FF0"/>
    <w:rsid w:val="0044704C"/>
    <w:rsid w:val="00447053"/>
    <w:rsid w:val="00447067"/>
    <w:rsid w:val="004471A6"/>
    <w:rsid w:val="004471B0"/>
    <w:rsid w:val="0044737A"/>
    <w:rsid w:val="0044744D"/>
    <w:rsid w:val="00447515"/>
    <w:rsid w:val="00447589"/>
    <w:rsid w:val="00447646"/>
    <w:rsid w:val="0044765E"/>
    <w:rsid w:val="0044766A"/>
    <w:rsid w:val="00447AC5"/>
    <w:rsid w:val="00447D0B"/>
    <w:rsid w:val="00447E0B"/>
    <w:rsid w:val="00447F0E"/>
    <w:rsid w:val="00447F6A"/>
    <w:rsid w:val="00450052"/>
    <w:rsid w:val="00450096"/>
    <w:rsid w:val="00450287"/>
    <w:rsid w:val="00450431"/>
    <w:rsid w:val="00450672"/>
    <w:rsid w:val="004507BB"/>
    <w:rsid w:val="0045083B"/>
    <w:rsid w:val="00450889"/>
    <w:rsid w:val="004508AF"/>
    <w:rsid w:val="004509E2"/>
    <w:rsid w:val="00450A6D"/>
    <w:rsid w:val="00450AFB"/>
    <w:rsid w:val="00450C4B"/>
    <w:rsid w:val="00450E13"/>
    <w:rsid w:val="00450F3B"/>
    <w:rsid w:val="00450F4A"/>
    <w:rsid w:val="00450FFF"/>
    <w:rsid w:val="0045102D"/>
    <w:rsid w:val="0045116C"/>
    <w:rsid w:val="00451227"/>
    <w:rsid w:val="0045132F"/>
    <w:rsid w:val="00451377"/>
    <w:rsid w:val="00451384"/>
    <w:rsid w:val="004513DF"/>
    <w:rsid w:val="00451930"/>
    <w:rsid w:val="00451AA1"/>
    <w:rsid w:val="00451B50"/>
    <w:rsid w:val="00451D4A"/>
    <w:rsid w:val="00451FAF"/>
    <w:rsid w:val="004521E5"/>
    <w:rsid w:val="004521F2"/>
    <w:rsid w:val="004523A9"/>
    <w:rsid w:val="004525D0"/>
    <w:rsid w:val="00452645"/>
    <w:rsid w:val="00452782"/>
    <w:rsid w:val="00452919"/>
    <w:rsid w:val="00452B1D"/>
    <w:rsid w:val="00452BB7"/>
    <w:rsid w:val="00452BED"/>
    <w:rsid w:val="00452C77"/>
    <w:rsid w:val="00452DF5"/>
    <w:rsid w:val="00452EF9"/>
    <w:rsid w:val="00452F3B"/>
    <w:rsid w:val="004530CA"/>
    <w:rsid w:val="004530F7"/>
    <w:rsid w:val="004531A1"/>
    <w:rsid w:val="004534A9"/>
    <w:rsid w:val="00453646"/>
    <w:rsid w:val="004536C3"/>
    <w:rsid w:val="0045375A"/>
    <w:rsid w:val="0045391D"/>
    <w:rsid w:val="00453BB8"/>
    <w:rsid w:val="00453BD9"/>
    <w:rsid w:val="00453DAA"/>
    <w:rsid w:val="00453DB0"/>
    <w:rsid w:val="00453E41"/>
    <w:rsid w:val="00453EAA"/>
    <w:rsid w:val="00454016"/>
    <w:rsid w:val="004540ED"/>
    <w:rsid w:val="00454179"/>
    <w:rsid w:val="004543B9"/>
    <w:rsid w:val="0045454B"/>
    <w:rsid w:val="004545D2"/>
    <w:rsid w:val="00454601"/>
    <w:rsid w:val="00454853"/>
    <w:rsid w:val="004548E2"/>
    <w:rsid w:val="00454979"/>
    <w:rsid w:val="00454A92"/>
    <w:rsid w:val="00454AAD"/>
    <w:rsid w:val="00454ADE"/>
    <w:rsid w:val="00454B1E"/>
    <w:rsid w:val="00454B9B"/>
    <w:rsid w:val="00454DD0"/>
    <w:rsid w:val="00454E8E"/>
    <w:rsid w:val="004552C3"/>
    <w:rsid w:val="00455344"/>
    <w:rsid w:val="00455374"/>
    <w:rsid w:val="0045547F"/>
    <w:rsid w:val="00455680"/>
    <w:rsid w:val="00455763"/>
    <w:rsid w:val="004557EA"/>
    <w:rsid w:val="00455C9D"/>
    <w:rsid w:val="00455D82"/>
    <w:rsid w:val="00455D8B"/>
    <w:rsid w:val="00455E58"/>
    <w:rsid w:val="00455F84"/>
    <w:rsid w:val="00456018"/>
    <w:rsid w:val="00456086"/>
    <w:rsid w:val="00456166"/>
    <w:rsid w:val="00456221"/>
    <w:rsid w:val="00456587"/>
    <w:rsid w:val="004565F1"/>
    <w:rsid w:val="004568CE"/>
    <w:rsid w:val="00456963"/>
    <w:rsid w:val="00456AB7"/>
    <w:rsid w:val="00456B34"/>
    <w:rsid w:val="00456CE7"/>
    <w:rsid w:val="00456CF5"/>
    <w:rsid w:val="00456D6D"/>
    <w:rsid w:val="00456E8D"/>
    <w:rsid w:val="004570C5"/>
    <w:rsid w:val="004570F5"/>
    <w:rsid w:val="00457125"/>
    <w:rsid w:val="00457386"/>
    <w:rsid w:val="00457570"/>
    <w:rsid w:val="0045795B"/>
    <w:rsid w:val="004579FF"/>
    <w:rsid w:val="00457BAF"/>
    <w:rsid w:val="00457C82"/>
    <w:rsid w:val="00457DF2"/>
    <w:rsid w:val="00457E0B"/>
    <w:rsid w:val="00457E46"/>
    <w:rsid w:val="00457F43"/>
    <w:rsid w:val="0046003F"/>
    <w:rsid w:val="00460158"/>
    <w:rsid w:val="004604E7"/>
    <w:rsid w:val="00460502"/>
    <w:rsid w:val="0046052C"/>
    <w:rsid w:val="00460549"/>
    <w:rsid w:val="0046081B"/>
    <w:rsid w:val="004608E5"/>
    <w:rsid w:val="00460E97"/>
    <w:rsid w:val="00460EB4"/>
    <w:rsid w:val="00460F5A"/>
    <w:rsid w:val="0046105C"/>
    <w:rsid w:val="004610DC"/>
    <w:rsid w:val="00461299"/>
    <w:rsid w:val="004613D7"/>
    <w:rsid w:val="004614B6"/>
    <w:rsid w:val="004614C0"/>
    <w:rsid w:val="004615C1"/>
    <w:rsid w:val="00461692"/>
    <w:rsid w:val="00461820"/>
    <w:rsid w:val="00461869"/>
    <w:rsid w:val="00461881"/>
    <w:rsid w:val="00461AC5"/>
    <w:rsid w:val="00461BC7"/>
    <w:rsid w:val="00461BD9"/>
    <w:rsid w:val="00461BF3"/>
    <w:rsid w:val="00461E25"/>
    <w:rsid w:val="00461E80"/>
    <w:rsid w:val="00461F83"/>
    <w:rsid w:val="00462471"/>
    <w:rsid w:val="00462672"/>
    <w:rsid w:val="00462837"/>
    <w:rsid w:val="0046284B"/>
    <w:rsid w:val="004629EC"/>
    <w:rsid w:val="00462A0F"/>
    <w:rsid w:val="00462AF4"/>
    <w:rsid w:val="00462B20"/>
    <w:rsid w:val="00462C7D"/>
    <w:rsid w:val="00462D25"/>
    <w:rsid w:val="00462E14"/>
    <w:rsid w:val="00462FE7"/>
    <w:rsid w:val="00462FEA"/>
    <w:rsid w:val="0046309F"/>
    <w:rsid w:val="004630BA"/>
    <w:rsid w:val="0046321D"/>
    <w:rsid w:val="00463358"/>
    <w:rsid w:val="004634E6"/>
    <w:rsid w:val="004636D5"/>
    <w:rsid w:val="004638E5"/>
    <w:rsid w:val="004639E4"/>
    <w:rsid w:val="00463A29"/>
    <w:rsid w:val="00463E96"/>
    <w:rsid w:val="00463F7C"/>
    <w:rsid w:val="0046402C"/>
    <w:rsid w:val="00464101"/>
    <w:rsid w:val="004642B4"/>
    <w:rsid w:val="00464320"/>
    <w:rsid w:val="00464467"/>
    <w:rsid w:val="0046448F"/>
    <w:rsid w:val="00464504"/>
    <w:rsid w:val="004647D4"/>
    <w:rsid w:val="0046491E"/>
    <w:rsid w:val="004649D5"/>
    <w:rsid w:val="00464A32"/>
    <w:rsid w:val="00464D47"/>
    <w:rsid w:val="00464E7B"/>
    <w:rsid w:val="00464F67"/>
    <w:rsid w:val="004651FE"/>
    <w:rsid w:val="00465219"/>
    <w:rsid w:val="00465380"/>
    <w:rsid w:val="004654A9"/>
    <w:rsid w:val="004658FD"/>
    <w:rsid w:val="0046591B"/>
    <w:rsid w:val="00465ADC"/>
    <w:rsid w:val="00465DD2"/>
    <w:rsid w:val="00465E31"/>
    <w:rsid w:val="004660CE"/>
    <w:rsid w:val="00466173"/>
    <w:rsid w:val="0046636A"/>
    <w:rsid w:val="004664D1"/>
    <w:rsid w:val="004664E5"/>
    <w:rsid w:val="00466661"/>
    <w:rsid w:val="00466912"/>
    <w:rsid w:val="004669FB"/>
    <w:rsid w:val="00466B29"/>
    <w:rsid w:val="00466D3B"/>
    <w:rsid w:val="00466F1A"/>
    <w:rsid w:val="004671EE"/>
    <w:rsid w:val="0046725E"/>
    <w:rsid w:val="00467340"/>
    <w:rsid w:val="004675EB"/>
    <w:rsid w:val="00467664"/>
    <w:rsid w:val="00467716"/>
    <w:rsid w:val="0046771A"/>
    <w:rsid w:val="00467816"/>
    <w:rsid w:val="0046781F"/>
    <w:rsid w:val="0046786B"/>
    <w:rsid w:val="00467B3C"/>
    <w:rsid w:val="00467B91"/>
    <w:rsid w:val="00467EE3"/>
    <w:rsid w:val="00467F3C"/>
    <w:rsid w:val="00470097"/>
    <w:rsid w:val="004700C4"/>
    <w:rsid w:val="004701C8"/>
    <w:rsid w:val="0047025E"/>
    <w:rsid w:val="004702CF"/>
    <w:rsid w:val="004703CD"/>
    <w:rsid w:val="00470426"/>
    <w:rsid w:val="0047052A"/>
    <w:rsid w:val="00470598"/>
    <w:rsid w:val="004705BC"/>
    <w:rsid w:val="004707C3"/>
    <w:rsid w:val="00470A14"/>
    <w:rsid w:val="00470A5B"/>
    <w:rsid w:val="00470A93"/>
    <w:rsid w:val="00470F9E"/>
    <w:rsid w:val="00471225"/>
    <w:rsid w:val="004712B4"/>
    <w:rsid w:val="00471328"/>
    <w:rsid w:val="00471355"/>
    <w:rsid w:val="0047175C"/>
    <w:rsid w:val="0047176C"/>
    <w:rsid w:val="00471882"/>
    <w:rsid w:val="00471AA3"/>
    <w:rsid w:val="00471CA0"/>
    <w:rsid w:val="00471CAD"/>
    <w:rsid w:val="004723E4"/>
    <w:rsid w:val="00472533"/>
    <w:rsid w:val="0047286C"/>
    <w:rsid w:val="004728D1"/>
    <w:rsid w:val="00472A64"/>
    <w:rsid w:val="00472A94"/>
    <w:rsid w:val="00472ABE"/>
    <w:rsid w:val="00472AE2"/>
    <w:rsid w:val="00472E8D"/>
    <w:rsid w:val="004730B1"/>
    <w:rsid w:val="00473204"/>
    <w:rsid w:val="00473262"/>
    <w:rsid w:val="004733F9"/>
    <w:rsid w:val="00473457"/>
    <w:rsid w:val="004734DF"/>
    <w:rsid w:val="004736C3"/>
    <w:rsid w:val="0047374C"/>
    <w:rsid w:val="00473A62"/>
    <w:rsid w:val="00473AC1"/>
    <w:rsid w:val="00473AC6"/>
    <w:rsid w:val="00473B78"/>
    <w:rsid w:val="00473D23"/>
    <w:rsid w:val="00473EDC"/>
    <w:rsid w:val="00474047"/>
    <w:rsid w:val="0047414C"/>
    <w:rsid w:val="004743E0"/>
    <w:rsid w:val="0047464B"/>
    <w:rsid w:val="0047496A"/>
    <w:rsid w:val="00474BA8"/>
    <w:rsid w:val="00474C0B"/>
    <w:rsid w:val="00474F55"/>
    <w:rsid w:val="004750FE"/>
    <w:rsid w:val="00475134"/>
    <w:rsid w:val="00475433"/>
    <w:rsid w:val="0047545B"/>
    <w:rsid w:val="00475514"/>
    <w:rsid w:val="004756D7"/>
    <w:rsid w:val="00475886"/>
    <w:rsid w:val="0047592C"/>
    <w:rsid w:val="0047597A"/>
    <w:rsid w:val="00475A29"/>
    <w:rsid w:val="00475A2D"/>
    <w:rsid w:val="00475A63"/>
    <w:rsid w:val="00475C1E"/>
    <w:rsid w:val="00475FE5"/>
    <w:rsid w:val="0047610E"/>
    <w:rsid w:val="004761D4"/>
    <w:rsid w:val="00476241"/>
    <w:rsid w:val="00476314"/>
    <w:rsid w:val="0047631B"/>
    <w:rsid w:val="0047642C"/>
    <w:rsid w:val="004764BA"/>
    <w:rsid w:val="00476510"/>
    <w:rsid w:val="004765CA"/>
    <w:rsid w:val="0047669A"/>
    <w:rsid w:val="004766B3"/>
    <w:rsid w:val="004766EB"/>
    <w:rsid w:val="00476798"/>
    <w:rsid w:val="0047682B"/>
    <w:rsid w:val="00476A17"/>
    <w:rsid w:val="00476AE1"/>
    <w:rsid w:val="00476B4F"/>
    <w:rsid w:val="00476DC0"/>
    <w:rsid w:val="00476F6B"/>
    <w:rsid w:val="00476F8D"/>
    <w:rsid w:val="00477081"/>
    <w:rsid w:val="0047716F"/>
    <w:rsid w:val="004772A8"/>
    <w:rsid w:val="004772D0"/>
    <w:rsid w:val="00477515"/>
    <w:rsid w:val="0047756D"/>
    <w:rsid w:val="004775A0"/>
    <w:rsid w:val="00477616"/>
    <w:rsid w:val="00477680"/>
    <w:rsid w:val="00477803"/>
    <w:rsid w:val="00477A2D"/>
    <w:rsid w:val="00477BFB"/>
    <w:rsid w:val="00477C04"/>
    <w:rsid w:val="00477CB6"/>
    <w:rsid w:val="00477DEE"/>
    <w:rsid w:val="00477E28"/>
    <w:rsid w:val="00477ED0"/>
    <w:rsid w:val="00480068"/>
    <w:rsid w:val="004800F0"/>
    <w:rsid w:val="00480181"/>
    <w:rsid w:val="004801C0"/>
    <w:rsid w:val="004801CE"/>
    <w:rsid w:val="004803BD"/>
    <w:rsid w:val="004803E3"/>
    <w:rsid w:val="004804FB"/>
    <w:rsid w:val="004805F2"/>
    <w:rsid w:val="00480770"/>
    <w:rsid w:val="0048086D"/>
    <w:rsid w:val="00480AE5"/>
    <w:rsid w:val="00480B18"/>
    <w:rsid w:val="00480BEA"/>
    <w:rsid w:val="00480DDA"/>
    <w:rsid w:val="00481036"/>
    <w:rsid w:val="004810A0"/>
    <w:rsid w:val="00481138"/>
    <w:rsid w:val="00481298"/>
    <w:rsid w:val="0048172C"/>
    <w:rsid w:val="004817CF"/>
    <w:rsid w:val="00481C7C"/>
    <w:rsid w:val="00481D57"/>
    <w:rsid w:val="004820B7"/>
    <w:rsid w:val="004823E3"/>
    <w:rsid w:val="004825D4"/>
    <w:rsid w:val="00482627"/>
    <w:rsid w:val="00482753"/>
    <w:rsid w:val="004827BF"/>
    <w:rsid w:val="004828AC"/>
    <w:rsid w:val="004828AD"/>
    <w:rsid w:val="0048299B"/>
    <w:rsid w:val="004829A7"/>
    <w:rsid w:val="00482ACC"/>
    <w:rsid w:val="00482D11"/>
    <w:rsid w:val="00482E0A"/>
    <w:rsid w:val="00482F3B"/>
    <w:rsid w:val="00483010"/>
    <w:rsid w:val="00483170"/>
    <w:rsid w:val="00483282"/>
    <w:rsid w:val="00483497"/>
    <w:rsid w:val="00483541"/>
    <w:rsid w:val="004835E0"/>
    <w:rsid w:val="0048363E"/>
    <w:rsid w:val="004839EB"/>
    <w:rsid w:val="00483BBE"/>
    <w:rsid w:val="00483C48"/>
    <w:rsid w:val="00483E7D"/>
    <w:rsid w:val="00483EA2"/>
    <w:rsid w:val="00483ED0"/>
    <w:rsid w:val="0048411E"/>
    <w:rsid w:val="00484153"/>
    <w:rsid w:val="0048428F"/>
    <w:rsid w:val="00484325"/>
    <w:rsid w:val="00484553"/>
    <w:rsid w:val="0048458C"/>
    <w:rsid w:val="00484953"/>
    <w:rsid w:val="004849E8"/>
    <w:rsid w:val="00484CBB"/>
    <w:rsid w:val="00484FFE"/>
    <w:rsid w:val="00485094"/>
    <w:rsid w:val="00485139"/>
    <w:rsid w:val="00485196"/>
    <w:rsid w:val="0048522F"/>
    <w:rsid w:val="00485281"/>
    <w:rsid w:val="004854F5"/>
    <w:rsid w:val="0048558F"/>
    <w:rsid w:val="0048561F"/>
    <w:rsid w:val="0048577C"/>
    <w:rsid w:val="004858FF"/>
    <w:rsid w:val="00485931"/>
    <w:rsid w:val="00485AF3"/>
    <w:rsid w:val="00485B87"/>
    <w:rsid w:val="00485C90"/>
    <w:rsid w:val="00485DF2"/>
    <w:rsid w:val="00485FE3"/>
    <w:rsid w:val="0048601D"/>
    <w:rsid w:val="0048607B"/>
    <w:rsid w:val="004860BF"/>
    <w:rsid w:val="004860C0"/>
    <w:rsid w:val="00486144"/>
    <w:rsid w:val="00486299"/>
    <w:rsid w:val="004864AC"/>
    <w:rsid w:val="00486547"/>
    <w:rsid w:val="004866F1"/>
    <w:rsid w:val="004867B5"/>
    <w:rsid w:val="004867DF"/>
    <w:rsid w:val="00486828"/>
    <w:rsid w:val="00486BA9"/>
    <w:rsid w:val="00486BC3"/>
    <w:rsid w:val="00486F67"/>
    <w:rsid w:val="004870E4"/>
    <w:rsid w:val="004871A8"/>
    <w:rsid w:val="00487325"/>
    <w:rsid w:val="004873ED"/>
    <w:rsid w:val="00487459"/>
    <w:rsid w:val="004874EE"/>
    <w:rsid w:val="00487645"/>
    <w:rsid w:val="00487684"/>
    <w:rsid w:val="00487693"/>
    <w:rsid w:val="00487921"/>
    <w:rsid w:val="00487A41"/>
    <w:rsid w:val="00487ABD"/>
    <w:rsid w:val="00487AFD"/>
    <w:rsid w:val="00487B62"/>
    <w:rsid w:val="00487EBD"/>
    <w:rsid w:val="004900DF"/>
    <w:rsid w:val="00490177"/>
    <w:rsid w:val="004901E1"/>
    <w:rsid w:val="004903D4"/>
    <w:rsid w:val="00490431"/>
    <w:rsid w:val="0049043E"/>
    <w:rsid w:val="00490538"/>
    <w:rsid w:val="004905CD"/>
    <w:rsid w:val="00490759"/>
    <w:rsid w:val="00490760"/>
    <w:rsid w:val="004908A9"/>
    <w:rsid w:val="004908BD"/>
    <w:rsid w:val="0049093E"/>
    <w:rsid w:val="00490A24"/>
    <w:rsid w:val="00490AA4"/>
    <w:rsid w:val="00490DF5"/>
    <w:rsid w:val="00490E6F"/>
    <w:rsid w:val="00491192"/>
    <w:rsid w:val="00491203"/>
    <w:rsid w:val="00491244"/>
    <w:rsid w:val="0049136C"/>
    <w:rsid w:val="00491391"/>
    <w:rsid w:val="00491470"/>
    <w:rsid w:val="004915FD"/>
    <w:rsid w:val="0049173E"/>
    <w:rsid w:val="004917E5"/>
    <w:rsid w:val="00491853"/>
    <w:rsid w:val="0049197C"/>
    <w:rsid w:val="004919CF"/>
    <w:rsid w:val="00491AFE"/>
    <w:rsid w:val="00491B14"/>
    <w:rsid w:val="00491B63"/>
    <w:rsid w:val="00491B97"/>
    <w:rsid w:val="00491D7C"/>
    <w:rsid w:val="00491E06"/>
    <w:rsid w:val="00491ECA"/>
    <w:rsid w:val="0049200A"/>
    <w:rsid w:val="0049227A"/>
    <w:rsid w:val="0049228E"/>
    <w:rsid w:val="004922F3"/>
    <w:rsid w:val="00492302"/>
    <w:rsid w:val="004925CF"/>
    <w:rsid w:val="0049265B"/>
    <w:rsid w:val="004927FE"/>
    <w:rsid w:val="0049291B"/>
    <w:rsid w:val="00492A28"/>
    <w:rsid w:val="00492AC0"/>
    <w:rsid w:val="00492B1B"/>
    <w:rsid w:val="00492EA8"/>
    <w:rsid w:val="004932DD"/>
    <w:rsid w:val="00493403"/>
    <w:rsid w:val="0049347C"/>
    <w:rsid w:val="0049375B"/>
    <w:rsid w:val="00493D0B"/>
    <w:rsid w:val="00493DFA"/>
    <w:rsid w:val="00493E52"/>
    <w:rsid w:val="0049404E"/>
    <w:rsid w:val="004941A3"/>
    <w:rsid w:val="0049423F"/>
    <w:rsid w:val="0049427B"/>
    <w:rsid w:val="004942D3"/>
    <w:rsid w:val="0049434D"/>
    <w:rsid w:val="00494616"/>
    <w:rsid w:val="00494741"/>
    <w:rsid w:val="00494A52"/>
    <w:rsid w:val="00494AB6"/>
    <w:rsid w:val="00494C73"/>
    <w:rsid w:val="00494CD6"/>
    <w:rsid w:val="00494CF1"/>
    <w:rsid w:val="00494D23"/>
    <w:rsid w:val="00494D35"/>
    <w:rsid w:val="00494D5F"/>
    <w:rsid w:val="00494D93"/>
    <w:rsid w:val="00494DD0"/>
    <w:rsid w:val="00494E0B"/>
    <w:rsid w:val="00494E6D"/>
    <w:rsid w:val="00494E7C"/>
    <w:rsid w:val="00494E97"/>
    <w:rsid w:val="00494FB8"/>
    <w:rsid w:val="004950F9"/>
    <w:rsid w:val="00495158"/>
    <w:rsid w:val="004951CE"/>
    <w:rsid w:val="004951E2"/>
    <w:rsid w:val="00495467"/>
    <w:rsid w:val="0049558C"/>
    <w:rsid w:val="004955C8"/>
    <w:rsid w:val="004956A0"/>
    <w:rsid w:val="0049584D"/>
    <w:rsid w:val="0049588B"/>
    <w:rsid w:val="0049595D"/>
    <w:rsid w:val="004959AF"/>
    <w:rsid w:val="00495A41"/>
    <w:rsid w:val="00495AE5"/>
    <w:rsid w:val="00495C16"/>
    <w:rsid w:val="00495CD5"/>
    <w:rsid w:val="00495D80"/>
    <w:rsid w:val="00495DA9"/>
    <w:rsid w:val="00495DFA"/>
    <w:rsid w:val="00495DFB"/>
    <w:rsid w:val="00495ECB"/>
    <w:rsid w:val="00495F9E"/>
    <w:rsid w:val="0049606B"/>
    <w:rsid w:val="004960DF"/>
    <w:rsid w:val="004960EE"/>
    <w:rsid w:val="004963E0"/>
    <w:rsid w:val="00496416"/>
    <w:rsid w:val="0049666B"/>
    <w:rsid w:val="004966C2"/>
    <w:rsid w:val="0049674E"/>
    <w:rsid w:val="0049678E"/>
    <w:rsid w:val="004968F4"/>
    <w:rsid w:val="00496EB1"/>
    <w:rsid w:val="00496FA4"/>
    <w:rsid w:val="00497029"/>
    <w:rsid w:val="00497168"/>
    <w:rsid w:val="00497228"/>
    <w:rsid w:val="004972E8"/>
    <w:rsid w:val="00497357"/>
    <w:rsid w:val="00497417"/>
    <w:rsid w:val="00497454"/>
    <w:rsid w:val="00497499"/>
    <w:rsid w:val="004975C3"/>
    <w:rsid w:val="004976A7"/>
    <w:rsid w:val="004976AD"/>
    <w:rsid w:val="004978E0"/>
    <w:rsid w:val="00497992"/>
    <w:rsid w:val="00497C08"/>
    <w:rsid w:val="00497C11"/>
    <w:rsid w:val="00497CF1"/>
    <w:rsid w:val="00497DB4"/>
    <w:rsid w:val="00497DCF"/>
    <w:rsid w:val="00497E05"/>
    <w:rsid w:val="00497E7C"/>
    <w:rsid w:val="00497EC3"/>
    <w:rsid w:val="004A0150"/>
    <w:rsid w:val="004A0310"/>
    <w:rsid w:val="004A037C"/>
    <w:rsid w:val="004A0545"/>
    <w:rsid w:val="004A08EF"/>
    <w:rsid w:val="004A09CA"/>
    <w:rsid w:val="004A09EE"/>
    <w:rsid w:val="004A0CB0"/>
    <w:rsid w:val="004A0D39"/>
    <w:rsid w:val="004A10A0"/>
    <w:rsid w:val="004A114B"/>
    <w:rsid w:val="004A127C"/>
    <w:rsid w:val="004A1285"/>
    <w:rsid w:val="004A1419"/>
    <w:rsid w:val="004A158A"/>
    <w:rsid w:val="004A1866"/>
    <w:rsid w:val="004A18CD"/>
    <w:rsid w:val="004A1B2C"/>
    <w:rsid w:val="004A1B9F"/>
    <w:rsid w:val="004A1E41"/>
    <w:rsid w:val="004A1EF0"/>
    <w:rsid w:val="004A1F7C"/>
    <w:rsid w:val="004A21B1"/>
    <w:rsid w:val="004A21DB"/>
    <w:rsid w:val="004A21F6"/>
    <w:rsid w:val="004A2237"/>
    <w:rsid w:val="004A226E"/>
    <w:rsid w:val="004A2275"/>
    <w:rsid w:val="004A2289"/>
    <w:rsid w:val="004A22BE"/>
    <w:rsid w:val="004A22D4"/>
    <w:rsid w:val="004A243B"/>
    <w:rsid w:val="004A248D"/>
    <w:rsid w:val="004A24FF"/>
    <w:rsid w:val="004A26A8"/>
    <w:rsid w:val="004A2860"/>
    <w:rsid w:val="004A2889"/>
    <w:rsid w:val="004A2905"/>
    <w:rsid w:val="004A298C"/>
    <w:rsid w:val="004A2A10"/>
    <w:rsid w:val="004A2AA3"/>
    <w:rsid w:val="004A2BDF"/>
    <w:rsid w:val="004A2C08"/>
    <w:rsid w:val="004A2D1F"/>
    <w:rsid w:val="004A2D31"/>
    <w:rsid w:val="004A2EDA"/>
    <w:rsid w:val="004A2F69"/>
    <w:rsid w:val="004A30A6"/>
    <w:rsid w:val="004A3151"/>
    <w:rsid w:val="004A324F"/>
    <w:rsid w:val="004A3367"/>
    <w:rsid w:val="004A34C3"/>
    <w:rsid w:val="004A34FB"/>
    <w:rsid w:val="004A363C"/>
    <w:rsid w:val="004A36DE"/>
    <w:rsid w:val="004A37B7"/>
    <w:rsid w:val="004A3886"/>
    <w:rsid w:val="004A3AC6"/>
    <w:rsid w:val="004A3B30"/>
    <w:rsid w:val="004A3B80"/>
    <w:rsid w:val="004A3C12"/>
    <w:rsid w:val="004A3E20"/>
    <w:rsid w:val="004A3EC1"/>
    <w:rsid w:val="004A4093"/>
    <w:rsid w:val="004A4195"/>
    <w:rsid w:val="004A4203"/>
    <w:rsid w:val="004A4264"/>
    <w:rsid w:val="004A42F3"/>
    <w:rsid w:val="004A4B3D"/>
    <w:rsid w:val="004A4B74"/>
    <w:rsid w:val="004A4BE5"/>
    <w:rsid w:val="004A4CE3"/>
    <w:rsid w:val="004A4D07"/>
    <w:rsid w:val="004A4D9F"/>
    <w:rsid w:val="004A4DA8"/>
    <w:rsid w:val="004A4DC3"/>
    <w:rsid w:val="004A4DD2"/>
    <w:rsid w:val="004A4EF0"/>
    <w:rsid w:val="004A511C"/>
    <w:rsid w:val="004A51FD"/>
    <w:rsid w:val="004A528C"/>
    <w:rsid w:val="004A5429"/>
    <w:rsid w:val="004A5498"/>
    <w:rsid w:val="004A5596"/>
    <w:rsid w:val="004A55D8"/>
    <w:rsid w:val="004A576A"/>
    <w:rsid w:val="004A5851"/>
    <w:rsid w:val="004A59BD"/>
    <w:rsid w:val="004A5AD0"/>
    <w:rsid w:val="004A5C5C"/>
    <w:rsid w:val="004A5F21"/>
    <w:rsid w:val="004A5FEA"/>
    <w:rsid w:val="004A6049"/>
    <w:rsid w:val="004A60FF"/>
    <w:rsid w:val="004A6104"/>
    <w:rsid w:val="004A621B"/>
    <w:rsid w:val="004A6380"/>
    <w:rsid w:val="004A6623"/>
    <w:rsid w:val="004A664F"/>
    <w:rsid w:val="004A6651"/>
    <w:rsid w:val="004A66C5"/>
    <w:rsid w:val="004A679D"/>
    <w:rsid w:val="004A6870"/>
    <w:rsid w:val="004A6A0B"/>
    <w:rsid w:val="004A6C58"/>
    <w:rsid w:val="004A6CCC"/>
    <w:rsid w:val="004A6D0C"/>
    <w:rsid w:val="004A6F0A"/>
    <w:rsid w:val="004A707F"/>
    <w:rsid w:val="004A7314"/>
    <w:rsid w:val="004A74A4"/>
    <w:rsid w:val="004A74C4"/>
    <w:rsid w:val="004A78F6"/>
    <w:rsid w:val="004A7997"/>
    <w:rsid w:val="004A7A20"/>
    <w:rsid w:val="004A7D08"/>
    <w:rsid w:val="004A7E04"/>
    <w:rsid w:val="004A7E13"/>
    <w:rsid w:val="004A7E60"/>
    <w:rsid w:val="004A7F2C"/>
    <w:rsid w:val="004B006B"/>
    <w:rsid w:val="004B01F2"/>
    <w:rsid w:val="004B03C8"/>
    <w:rsid w:val="004B051A"/>
    <w:rsid w:val="004B0753"/>
    <w:rsid w:val="004B0883"/>
    <w:rsid w:val="004B0B35"/>
    <w:rsid w:val="004B0D20"/>
    <w:rsid w:val="004B0DAA"/>
    <w:rsid w:val="004B0DCA"/>
    <w:rsid w:val="004B0E96"/>
    <w:rsid w:val="004B0EE0"/>
    <w:rsid w:val="004B0F0F"/>
    <w:rsid w:val="004B11F1"/>
    <w:rsid w:val="004B136C"/>
    <w:rsid w:val="004B13A5"/>
    <w:rsid w:val="004B1432"/>
    <w:rsid w:val="004B1481"/>
    <w:rsid w:val="004B14E9"/>
    <w:rsid w:val="004B151E"/>
    <w:rsid w:val="004B1563"/>
    <w:rsid w:val="004B15B4"/>
    <w:rsid w:val="004B15F7"/>
    <w:rsid w:val="004B16A0"/>
    <w:rsid w:val="004B1708"/>
    <w:rsid w:val="004B171A"/>
    <w:rsid w:val="004B1957"/>
    <w:rsid w:val="004B1A7E"/>
    <w:rsid w:val="004B1BC8"/>
    <w:rsid w:val="004B1CF2"/>
    <w:rsid w:val="004B20D3"/>
    <w:rsid w:val="004B21D1"/>
    <w:rsid w:val="004B2506"/>
    <w:rsid w:val="004B2666"/>
    <w:rsid w:val="004B2A23"/>
    <w:rsid w:val="004B2BDC"/>
    <w:rsid w:val="004B2C1E"/>
    <w:rsid w:val="004B2DBF"/>
    <w:rsid w:val="004B2F54"/>
    <w:rsid w:val="004B34F8"/>
    <w:rsid w:val="004B35AD"/>
    <w:rsid w:val="004B35BF"/>
    <w:rsid w:val="004B3886"/>
    <w:rsid w:val="004B39A8"/>
    <w:rsid w:val="004B3DF0"/>
    <w:rsid w:val="004B3DFB"/>
    <w:rsid w:val="004B3E9A"/>
    <w:rsid w:val="004B40A7"/>
    <w:rsid w:val="004B410F"/>
    <w:rsid w:val="004B417C"/>
    <w:rsid w:val="004B4281"/>
    <w:rsid w:val="004B445A"/>
    <w:rsid w:val="004B45CE"/>
    <w:rsid w:val="004B4756"/>
    <w:rsid w:val="004B4A64"/>
    <w:rsid w:val="004B4A92"/>
    <w:rsid w:val="004B4ADE"/>
    <w:rsid w:val="004B4C74"/>
    <w:rsid w:val="004B4CA4"/>
    <w:rsid w:val="004B4D5E"/>
    <w:rsid w:val="004B4D6F"/>
    <w:rsid w:val="004B4E7B"/>
    <w:rsid w:val="004B4F7F"/>
    <w:rsid w:val="004B527F"/>
    <w:rsid w:val="004B52B1"/>
    <w:rsid w:val="004B53C0"/>
    <w:rsid w:val="004B5722"/>
    <w:rsid w:val="004B574D"/>
    <w:rsid w:val="004B58A0"/>
    <w:rsid w:val="004B5A87"/>
    <w:rsid w:val="004B5BCE"/>
    <w:rsid w:val="004B5CC0"/>
    <w:rsid w:val="004B5D89"/>
    <w:rsid w:val="004B5E58"/>
    <w:rsid w:val="004B5E71"/>
    <w:rsid w:val="004B5E97"/>
    <w:rsid w:val="004B5EBD"/>
    <w:rsid w:val="004B5F8F"/>
    <w:rsid w:val="004B5FF8"/>
    <w:rsid w:val="004B6099"/>
    <w:rsid w:val="004B60B7"/>
    <w:rsid w:val="004B60BA"/>
    <w:rsid w:val="004B63C5"/>
    <w:rsid w:val="004B6529"/>
    <w:rsid w:val="004B658B"/>
    <w:rsid w:val="004B6802"/>
    <w:rsid w:val="004B684C"/>
    <w:rsid w:val="004B6A75"/>
    <w:rsid w:val="004B6A90"/>
    <w:rsid w:val="004B6AFD"/>
    <w:rsid w:val="004B6C28"/>
    <w:rsid w:val="004B6CD5"/>
    <w:rsid w:val="004B6D7D"/>
    <w:rsid w:val="004B6F58"/>
    <w:rsid w:val="004B729D"/>
    <w:rsid w:val="004B73C9"/>
    <w:rsid w:val="004B771F"/>
    <w:rsid w:val="004B7901"/>
    <w:rsid w:val="004B7A8E"/>
    <w:rsid w:val="004B7AC0"/>
    <w:rsid w:val="004B7B79"/>
    <w:rsid w:val="004B7BAA"/>
    <w:rsid w:val="004B7C07"/>
    <w:rsid w:val="004B7D53"/>
    <w:rsid w:val="004B7EFF"/>
    <w:rsid w:val="004B7F1F"/>
    <w:rsid w:val="004C001E"/>
    <w:rsid w:val="004C0142"/>
    <w:rsid w:val="004C01F8"/>
    <w:rsid w:val="004C03E1"/>
    <w:rsid w:val="004C0545"/>
    <w:rsid w:val="004C06E5"/>
    <w:rsid w:val="004C0862"/>
    <w:rsid w:val="004C088F"/>
    <w:rsid w:val="004C08DE"/>
    <w:rsid w:val="004C0951"/>
    <w:rsid w:val="004C09B2"/>
    <w:rsid w:val="004C0A24"/>
    <w:rsid w:val="004C0C83"/>
    <w:rsid w:val="004C0F67"/>
    <w:rsid w:val="004C1388"/>
    <w:rsid w:val="004C1389"/>
    <w:rsid w:val="004C14B1"/>
    <w:rsid w:val="004C1573"/>
    <w:rsid w:val="004C1601"/>
    <w:rsid w:val="004C1738"/>
    <w:rsid w:val="004C1755"/>
    <w:rsid w:val="004C17C5"/>
    <w:rsid w:val="004C1807"/>
    <w:rsid w:val="004C1843"/>
    <w:rsid w:val="004C187D"/>
    <w:rsid w:val="004C1903"/>
    <w:rsid w:val="004C1B74"/>
    <w:rsid w:val="004C1C1B"/>
    <w:rsid w:val="004C1C96"/>
    <w:rsid w:val="004C1E72"/>
    <w:rsid w:val="004C1F07"/>
    <w:rsid w:val="004C1FE7"/>
    <w:rsid w:val="004C201E"/>
    <w:rsid w:val="004C2117"/>
    <w:rsid w:val="004C2131"/>
    <w:rsid w:val="004C2838"/>
    <w:rsid w:val="004C286C"/>
    <w:rsid w:val="004C28D2"/>
    <w:rsid w:val="004C29AC"/>
    <w:rsid w:val="004C2A51"/>
    <w:rsid w:val="004C2D79"/>
    <w:rsid w:val="004C2E47"/>
    <w:rsid w:val="004C2EF5"/>
    <w:rsid w:val="004C2F43"/>
    <w:rsid w:val="004C2F9E"/>
    <w:rsid w:val="004C31B4"/>
    <w:rsid w:val="004C3229"/>
    <w:rsid w:val="004C3346"/>
    <w:rsid w:val="004C3355"/>
    <w:rsid w:val="004C338F"/>
    <w:rsid w:val="004C359B"/>
    <w:rsid w:val="004C369A"/>
    <w:rsid w:val="004C375F"/>
    <w:rsid w:val="004C3877"/>
    <w:rsid w:val="004C3957"/>
    <w:rsid w:val="004C39A3"/>
    <w:rsid w:val="004C3AA2"/>
    <w:rsid w:val="004C3BB1"/>
    <w:rsid w:val="004C3C3A"/>
    <w:rsid w:val="004C3C4D"/>
    <w:rsid w:val="004C3D40"/>
    <w:rsid w:val="004C3D61"/>
    <w:rsid w:val="004C3DEB"/>
    <w:rsid w:val="004C3E76"/>
    <w:rsid w:val="004C40D7"/>
    <w:rsid w:val="004C40DF"/>
    <w:rsid w:val="004C41FF"/>
    <w:rsid w:val="004C43DE"/>
    <w:rsid w:val="004C45BE"/>
    <w:rsid w:val="004C45CB"/>
    <w:rsid w:val="004C4628"/>
    <w:rsid w:val="004C475B"/>
    <w:rsid w:val="004C4802"/>
    <w:rsid w:val="004C4810"/>
    <w:rsid w:val="004C4871"/>
    <w:rsid w:val="004C4964"/>
    <w:rsid w:val="004C4965"/>
    <w:rsid w:val="004C4DC5"/>
    <w:rsid w:val="004C5009"/>
    <w:rsid w:val="004C50B8"/>
    <w:rsid w:val="004C522F"/>
    <w:rsid w:val="004C526A"/>
    <w:rsid w:val="004C52B4"/>
    <w:rsid w:val="004C5303"/>
    <w:rsid w:val="004C5361"/>
    <w:rsid w:val="004C5449"/>
    <w:rsid w:val="004C544A"/>
    <w:rsid w:val="004C54BC"/>
    <w:rsid w:val="004C5992"/>
    <w:rsid w:val="004C59D9"/>
    <w:rsid w:val="004C5A70"/>
    <w:rsid w:val="004C5AD0"/>
    <w:rsid w:val="004C5AEE"/>
    <w:rsid w:val="004C5B5F"/>
    <w:rsid w:val="004C5C37"/>
    <w:rsid w:val="004C5CE0"/>
    <w:rsid w:val="004C5D4B"/>
    <w:rsid w:val="004C6015"/>
    <w:rsid w:val="004C63C8"/>
    <w:rsid w:val="004C6515"/>
    <w:rsid w:val="004C6632"/>
    <w:rsid w:val="004C675A"/>
    <w:rsid w:val="004C6938"/>
    <w:rsid w:val="004C695B"/>
    <w:rsid w:val="004C6B7D"/>
    <w:rsid w:val="004C6BA4"/>
    <w:rsid w:val="004C6E3B"/>
    <w:rsid w:val="004C711E"/>
    <w:rsid w:val="004C7126"/>
    <w:rsid w:val="004C7196"/>
    <w:rsid w:val="004C71A2"/>
    <w:rsid w:val="004C71D2"/>
    <w:rsid w:val="004C7281"/>
    <w:rsid w:val="004C72FA"/>
    <w:rsid w:val="004C73CA"/>
    <w:rsid w:val="004C74F2"/>
    <w:rsid w:val="004C758B"/>
    <w:rsid w:val="004C758F"/>
    <w:rsid w:val="004C77BF"/>
    <w:rsid w:val="004C78BB"/>
    <w:rsid w:val="004C7938"/>
    <w:rsid w:val="004C7A8D"/>
    <w:rsid w:val="004C7B2A"/>
    <w:rsid w:val="004C7B73"/>
    <w:rsid w:val="004C7D04"/>
    <w:rsid w:val="004C7F8E"/>
    <w:rsid w:val="004C7FC7"/>
    <w:rsid w:val="004D00EE"/>
    <w:rsid w:val="004D03B5"/>
    <w:rsid w:val="004D0403"/>
    <w:rsid w:val="004D046F"/>
    <w:rsid w:val="004D0685"/>
    <w:rsid w:val="004D0A15"/>
    <w:rsid w:val="004D0AAB"/>
    <w:rsid w:val="004D0AB8"/>
    <w:rsid w:val="004D0BFA"/>
    <w:rsid w:val="004D0BFD"/>
    <w:rsid w:val="004D0C5E"/>
    <w:rsid w:val="004D0CC4"/>
    <w:rsid w:val="004D0EB7"/>
    <w:rsid w:val="004D102F"/>
    <w:rsid w:val="004D1115"/>
    <w:rsid w:val="004D1308"/>
    <w:rsid w:val="004D1330"/>
    <w:rsid w:val="004D1491"/>
    <w:rsid w:val="004D14EE"/>
    <w:rsid w:val="004D15C7"/>
    <w:rsid w:val="004D19C5"/>
    <w:rsid w:val="004D1A9E"/>
    <w:rsid w:val="004D1B20"/>
    <w:rsid w:val="004D1C62"/>
    <w:rsid w:val="004D1D32"/>
    <w:rsid w:val="004D1DE8"/>
    <w:rsid w:val="004D209B"/>
    <w:rsid w:val="004D21CF"/>
    <w:rsid w:val="004D23DA"/>
    <w:rsid w:val="004D24DC"/>
    <w:rsid w:val="004D2A88"/>
    <w:rsid w:val="004D2C2B"/>
    <w:rsid w:val="004D2D5D"/>
    <w:rsid w:val="004D2EDC"/>
    <w:rsid w:val="004D2FA8"/>
    <w:rsid w:val="004D2FCF"/>
    <w:rsid w:val="004D3007"/>
    <w:rsid w:val="004D3299"/>
    <w:rsid w:val="004D3314"/>
    <w:rsid w:val="004D3363"/>
    <w:rsid w:val="004D3454"/>
    <w:rsid w:val="004D3459"/>
    <w:rsid w:val="004D34DB"/>
    <w:rsid w:val="004D34E6"/>
    <w:rsid w:val="004D350D"/>
    <w:rsid w:val="004D3676"/>
    <w:rsid w:val="004D3884"/>
    <w:rsid w:val="004D3A11"/>
    <w:rsid w:val="004D3E8D"/>
    <w:rsid w:val="004D3F81"/>
    <w:rsid w:val="004D40C8"/>
    <w:rsid w:val="004D46F1"/>
    <w:rsid w:val="004D48B3"/>
    <w:rsid w:val="004D4A19"/>
    <w:rsid w:val="004D4C4F"/>
    <w:rsid w:val="004D4DD4"/>
    <w:rsid w:val="004D4EF9"/>
    <w:rsid w:val="004D4F86"/>
    <w:rsid w:val="004D509C"/>
    <w:rsid w:val="004D52E5"/>
    <w:rsid w:val="004D5302"/>
    <w:rsid w:val="004D5383"/>
    <w:rsid w:val="004D563C"/>
    <w:rsid w:val="004D5642"/>
    <w:rsid w:val="004D5788"/>
    <w:rsid w:val="004D5899"/>
    <w:rsid w:val="004D5A85"/>
    <w:rsid w:val="004D5A86"/>
    <w:rsid w:val="004D5AEC"/>
    <w:rsid w:val="004D5B48"/>
    <w:rsid w:val="004D5C2E"/>
    <w:rsid w:val="004D5C4E"/>
    <w:rsid w:val="004D5D2E"/>
    <w:rsid w:val="004D5D60"/>
    <w:rsid w:val="004D6102"/>
    <w:rsid w:val="004D625A"/>
    <w:rsid w:val="004D62EF"/>
    <w:rsid w:val="004D6474"/>
    <w:rsid w:val="004D64B7"/>
    <w:rsid w:val="004D64D3"/>
    <w:rsid w:val="004D65EE"/>
    <w:rsid w:val="004D664C"/>
    <w:rsid w:val="004D6655"/>
    <w:rsid w:val="004D6659"/>
    <w:rsid w:val="004D6713"/>
    <w:rsid w:val="004D6717"/>
    <w:rsid w:val="004D67A7"/>
    <w:rsid w:val="004D68CC"/>
    <w:rsid w:val="004D694E"/>
    <w:rsid w:val="004D696B"/>
    <w:rsid w:val="004D6BCD"/>
    <w:rsid w:val="004D6C91"/>
    <w:rsid w:val="004D6CC4"/>
    <w:rsid w:val="004D6E9C"/>
    <w:rsid w:val="004D6F70"/>
    <w:rsid w:val="004D6F87"/>
    <w:rsid w:val="004D743B"/>
    <w:rsid w:val="004D74F5"/>
    <w:rsid w:val="004D7695"/>
    <w:rsid w:val="004D7826"/>
    <w:rsid w:val="004D784B"/>
    <w:rsid w:val="004D7898"/>
    <w:rsid w:val="004D78BE"/>
    <w:rsid w:val="004D792D"/>
    <w:rsid w:val="004D7954"/>
    <w:rsid w:val="004D7A91"/>
    <w:rsid w:val="004D7BCA"/>
    <w:rsid w:val="004D7BCC"/>
    <w:rsid w:val="004D7BEE"/>
    <w:rsid w:val="004D7E7C"/>
    <w:rsid w:val="004D7F1B"/>
    <w:rsid w:val="004E0064"/>
    <w:rsid w:val="004E0202"/>
    <w:rsid w:val="004E024C"/>
    <w:rsid w:val="004E039B"/>
    <w:rsid w:val="004E0480"/>
    <w:rsid w:val="004E07EF"/>
    <w:rsid w:val="004E088A"/>
    <w:rsid w:val="004E08E8"/>
    <w:rsid w:val="004E0939"/>
    <w:rsid w:val="004E0941"/>
    <w:rsid w:val="004E0C1C"/>
    <w:rsid w:val="004E0C8D"/>
    <w:rsid w:val="004E0E3A"/>
    <w:rsid w:val="004E0E57"/>
    <w:rsid w:val="004E1270"/>
    <w:rsid w:val="004E12A4"/>
    <w:rsid w:val="004E14F9"/>
    <w:rsid w:val="004E1522"/>
    <w:rsid w:val="004E17C1"/>
    <w:rsid w:val="004E199E"/>
    <w:rsid w:val="004E1A88"/>
    <w:rsid w:val="004E1C9E"/>
    <w:rsid w:val="004E1F45"/>
    <w:rsid w:val="004E2009"/>
    <w:rsid w:val="004E218B"/>
    <w:rsid w:val="004E23CD"/>
    <w:rsid w:val="004E2408"/>
    <w:rsid w:val="004E257C"/>
    <w:rsid w:val="004E2652"/>
    <w:rsid w:val="004E27A8"/>
    <w:rsid w:val="004E28D9"/>
    <w:rsid w:val="004E2B21"/>
    <w:rsid w:val="004E2C41"/>
    <w:rsid w:val="004E2CA1"/>
    <w:rsid w:val="004E2CB7"/>
    <w:rsid w:val="004E2E52"/>
    <w:rsid w:val="004E2ECE"/>
    <w:rsid w:val="004E30E4"/>
    <w:rsid w:val="004E3220"/>
    <w:rsid w:val="004E3252"/>
    <w:rsid w:val="004E32CA"/>
    <w:rsid w:val="004E331D"/>
    <w:rsid w:val="004E34B9"/>
    <w:rsid w:val="004E34CF"/>
    <w:rsid w:val="004E35C8"/>
    <w:rsid w:val="004E377D"/>
    <w:rsid w:val="004E388E"/>
    <w:rsid w:val="004E392D"/>
    <w:rsid w:val="004E398A"/>
    <w:rsid w:val="004E398C"/>
    <w:rsid w:val="004E3A26"/>
    <w:rsid w:val="004E3ABA"/>
    <w:rsid w:val="004E3B74"/>
    <w:rsid w:val="004E3B7C"/>
    <w:rsid w:val="004E3D92"/>
    <w:rsid w:val="004E3DC1"/>
    <w:rsid w:val="004E3E25"/>
    <w:rsid w:val="004E3E66"/>
    <w:rsid w:val="004E3EA7"/>
    <w:rsid w:val="004E3F5A"/>
    <w:rsid w:val="004E3FBB"/>
    <w:rsid w:val="004E3FF5"/>
    <w:rsid w:val="004E41F4"/>
    <w:rsid w:val="004E41F6"/>
    <w:rsid w:val="004E42C1"/>
    <w:rsid w:val="004E42C8"/>
    <w:rsid w:val="004E4418"/>
    <w:rsid w:val="004E44D8"/>
    <w:rsid w:val="004E4564"/>
    <w:rsid w:val="004E47C9"/>
    <w:rsid w:val="004E49BF"/>
    <w:rsid w:val="004E4A87"/>
    <w:rsid w:val="004E4ACF"/>
    <w:rsid w:val="004E4BD1"/>
    <w:rsid w:val="004E4D28"/>
    <w:rsid w:val="004E4F1E"/>
    <w:rsid w:val="004E50A3"/>
    <w:rsid w:val="004E5315"/>
    <w:rsid w:val="004E5338"/>
    <w:rsid w:val="004E5397"/>
    <w:rsid w:val="004E53D8"/>
    <w:rsid w:val="004E5505"/>
    <w:rsid w:val="004E5663"/>
    <w:rsid w:val="004E5712"/>
    <w:rsid w:val="004E574A"/>
    <w:rsid w:val="004E5A20"/>
    <w:rsid w:val="004E5B3E"/>
    <w:rsid w:val="004E5C4D"/>
    <w:rsid w:val="004E5C73"/>
    <w:rsid w:val="004E5D15"/>
    <w:rsid w:val="004E5EDB"/>
    <w:rsid w:val="004E6025"/>
    <w:rsid w:val="004E608B"/>
    <w:rsid w:val="004E6121"/>
    <w:rsid w:val="004E62F8"/>
    <w:rsid w:val="004E63D2"/>
    <w:rsid w:val="004E6400"/>
    <w:rsid w:val="004E6451"/>
    <w:rsid w:val="004E6562"/>
    <w:rsid w:val="004E67BC"/>
    <w:rsid w:val="004E6856"/>
    <w:rsid w:val="004E6881"/>
    <w:rsid w:val="004E695E"/>
    <w:rsid w:val="004E6A18"/>
    <w:rsid w:val="004E6ABD"/>
    <w:rsid w:val="004E6ADD"/>
    <w:rsid w:val="004E6B5B"/>
    <w:rsid w:val="004E6B7E"/>
    <w:rsid w:val="004E6DDF"/>
    <w:rsid w:val="004E6E59"/>
    <w:rsid w:val="004E6EC3"/>
    <w:rsid w:val="004E6F47"/>
    <w:rsid w:val="004E72D9"/>
    <w:rsid w:val="004E7401"/>
    <w:rsid w:val="004E75AF"/>
    <w:rsid w:val="004E765C"/>
    <w:rsid w:val="004E792B"/>
    <w:rsid w:val="004E7B2A"/>
    <w:rsid w:val="004E7B6D"/>
    <w:rsid w:val="004E7D7D"/>
    <w:rsid w:val="004E7DEA"/>
    <w:rsid w:val="004E7E45"/>
    <w:rsid w:val="004E7F4E"/>
    <w:rsid w:val="004E7FBA"/>
    <w:rsid w:val="004F005B"/>
    <w:rsid w:val="004F0171"/>
    <w:rsid w:val="004F0474"/>
    <w:rsid w:val="004F064D"/>
    <w:rsid w:val="004F06F0"/>
    <w:rsid w:val="004F0781"/>
    <w:rsid w:val="004F07DE"/>
    <w:rsid w:val="004F084F"/>
    <w:rsid w:val="004F090F"/>
    <w:rsid w:val="004F0A25"/>
    <w:rsid w:val="004F0AFE"/>
    <w:rsid w:val="004F0CD7"/>
    <w:rsid w:val="004F0D7F"/>
    <w:rsid w:val="004F0E14"/>
    <w:rsid w:val="004F11DB"/>
    <w:rsid w:val="004F12F2"/>
    <w:rsid w:val="004F130F"/>
    <w:rsid w:val="004F159E"/>
    <w:rsid w:val="004F1620"/>
    <w:rsid w:val="004F166F"/>
    <w:rsid w:val="004F18B7"/>
    <w:rsid w:val="004F18C3"/>
    <w:rsid w:val="004F18D8"/>
    <w:rsid w:val="004F1AE4"/>
    <w:rsid w:val="004F1BF8"/>
    <w:rsid w:val="004F1D51"/>
    <w:rsid w:val="004F20B7"/>
    <w:rsid w:val="004F215E"/>
    <w:rsid w:val="004F2241"/>
    <w:rsid w:val="004F2252"/>
    <w:rsid w:val="004F241E"/>
    <w:rsid w:val="004F2468"/>
    <w:rsid w:val="004F24B1"/>
    <w:rsid w:val="004F24C2"/>
    <w:rsid w:val="004F2538"/>
    <w:rsid w:val="004F254B"/>
    <w:rsid w:val="004F2552"/>
    <w:rsid w:val="004F2736"/>
    <w:rsid w:val="004F2A54"/>
    <w:rsid w:val="004F2B7B"/>
    <w:rsid w:val="004F2BE3"/>
    <w:rsid w:val="004F2C04"/>
    <w:rsid w:val="004F2C24"/>
    <w:rsid w:val="004F2C90"/>
    <w:rsid w:val="004F2D85"/>
    <w:rsid w:val="004F2DE8"/>
    <w:rsid w:val="004F2E11"/>
    <w:rsid w:val="004F2E86"/>
    <w:rsid w:val="004F31F0"/>
    <w:rsid w:val="004F322D"/>
    <w:rsid w:val="004F34CB"/>
    <w:rsid w:val="004F36E6"/>
    <w:rsid w:val="004F371F"/>
    <w:rsid w:val="004F3A3A"/>
    <w:rsid w:val="004F3AEF"/>
    <w:rsid w:val="004F3CA1"/>
    <w:rsid w:val="004F3D1A"/>
    <w:rsid w:val="004F3D22"/>
    <w:rsid w:val="004F3D91"/>
    <w:rsid w:val="004F3E15"/>
    <w:rsid w:val="004F3EEC"/>
    <w:rsid w:val="004F3FBA"/>
    <w:rsid w:val="004F44B7"/>
    <w:rsid w:val="004F44CF"/>
    <w:rsid w:val="004F4822"/>
    <w:rsid w:val="004F4A3D"/>
    <w:rsid w:val="004F4ACE"/>
    <w:rsid w:val="004F4AFE"/>
    <w:rsid w:val="004F4CBD"/>
    <w:rsid w:val="004F4EA5"/>
    <w:rsid w:val="004F4FC7"/>
    <w:rsid w:val="004F503F"/>
    <w:rsid w:val="004F529F"/>
    <w:rsid w:val="004F53E8"/>
    <w:rsid w:val="004F560C"/>
    <w:rsid w:val="004F5653"/>
    <w:rsid w:val="004F5680"/>
    <w:rsid w:val="004F5699"/>
    <w:rsid w:val="004F586B"/>
    <w:rsid w:val="004F5BEB"/>
    <w:rsid w:val="004F5BF0"/>
    <w:rsid w:val="004F5BF8"/>
    <w:rsid w:val="004F5C69"/>
    <w:rsid w:val="004F5D6B"/>
    <w:rsid w:val="004F5E3C"/>
    <w:rsid w:val="004F5F7A"/>
    <w:rsid w:val="004F608F"/>
    <w:rsid w:val="004F619B"/>
    <w:rsid w:val="004F624B"/>
    <w:rsid w:val="004F6686"/>
    <w:rsid w:val="004F6717"/>
    <w:rsid w:val="004F67A7"/>
    <w:rsid w:val="004F67B0"/>
    <w:rsid w:val="004F6948"/>
    <w:rsid w:val="004F6AC4"/>
    <w:rsid w:val="004F6C5C"/>
    <w:rsid w:val="004F6E62"/>
    <w:rsid w:val="004F6F9E"/>
    <w:rsid w:val="004F7066"/>
    <w:rsid w:val="004F70F1"/>
    <w:rsid w:val="004F753C"/>
    <w:rsid w:val="004F7563"/>
    <w:rsid w:val="004F75AF"/>
    <w:rsid w:val="004F76AD"/>
    <w:rsid w:val="004F77BC"/>
    <w:rsid w:val="004F78CE"/>
    <w:rsid w:val="004F7D7C"/>
    <w:rsid w:val="004F7EB8"/>
    <w:rsid w:val="004F7F88"/>
    <w:rsid w:val="004F7FB3"/>
    <w:rsid w:val="0050004F"/>
    <w:rsid w:val="005000E2"/>
    <w:rsid w:val="00500227"/>
    <w:rsid w:val="0050023F"/>
    <w:rsid w:val="0050035C"/>
    <w:rsid w:val="005003DC"/>
    <w:rsid w:val="00500466"/>
    <w:rsid w:val="005004AC"/>
    <w:rsid w:val="005004F4"/>
    <w:rsid w:val="00500600"/>
    <w:rsid w:val="0050066C"/>
    <w:rsid w:val="005006CD"/>
    <w:rsid w:val="00500717"/>
    <w:rsid w:val="005007C9"/>
    <w:rsid w:val="005007CD"/>
    <w:rsid w:val="00500AD1"/>
    <w:rsid w:val="00500B26"/>
    <w:rsid w:val="00500B7D"/>
    <w:rsid w:val="00500D3D"/>
    <w:rsid w:val="00500D76"/>
    <w:rsid w:val="00500D8C"/>
    <w:rsid w:val="00500E6A"/>
    <w:rsid w:val="00500F67"/>
    <w:rsid w:val="0050114B"/>
    <w:rsid w:val="0050117F"/>
    <w:rsid w:val="005011C7"/>
    <w:rsid w:val="005013A9"/>
    <w:rsid w:val="00501458"/>
    <w:rsid w:val="0050148F"/>
    <w:rsid w:val="00501649"/>
    <w:rsid w:val="0050169B"/>
    <w:rsid w:val="005019C5"/>
    <w:rsid w:val="00501B03"/>
    <w:rsid w:val="00501B0C"/>
    <w:rsid w:val="00501BBE"/>
    <w:rsid w:val="00501C49"/>
    <w:rsid w:val="00501CAC"/>
    <w:rsid w:val="00501FBC"/>
    <w:rsid w:val="005020B5"/>
    <w:rsid w:val="0050221F"/>
    <w:rsid w:val="00502252"/>
    <w:rsid w:val="00502403"/>
    <w:rsid w:val="0050256D"/>
    <w:rsid w:val="0050277E"/>
    <w:rsid w:val="00502B17"/>
    <w:rsid w:val="00502BA1"/>
    <w:rsid w:val="00502D5C"/>
    <w:rsid w:val="00502DA4"/>
    <w:rsid w:val="00502E06"/>
    <w:rsid w:val="005030C7"/>
    <w:rsid w:val="00503138"/>
    <w:rsid w:val="00503369"/>
    <w:rsid w:val="005033D7"/>
    <w:rsid w:val="005037E7"/>
    <w:rsid w:val="005038CE"/>
    <w:rsid w:val="00503A46"/>
    <w:rsid w:val="00503B37"/>
    <w:rsid w:val="00503B84"/>
    <w:rsid w:val="00503C79"/>
    <w:rsid w:val="00503D02"/>
    <w:rsid w:val="00503D81"/>
    <w:rsid w:val="00503EFF"/>
    <w:rsid w:val="00503F4A"/>
    <w:rsid w:val="005040B5"/>
    <w:rsid w:val="00504109"/>
    <w:rsid w:val="0050416E"/>
    <w:rsid w:val="005041AB"/>
    <w:rsid w:val="005041C7"/>
    <w:rsid w:val="00504260"/>
    <w:rsid w:val="005045EE"/>
    <w:rsid w:val="00504626"/>
    <w:rsid w:val="0050488C"/>
    <w:rsid w:val="00504943"/>
    <w:rsid w:val="005049B8"/>
    <w:rsid w:val="00504C8B"/>
    <w:rsid w:val="00504CE0"/>
    <w:rsid w:val="00504E6F"/>
    <w:rsid w:val="00504F6B"/>
    <w:rsid w:val="00505103"/>
    <w:rsid w:val="005051B7"/>
    <w:rsid w:val="0050521B"/>
    <w:rsid w:val="00505348"/>
    <w:rsid w:val="00505353"/>
    <w:rsid w:val="0050536F"/>
    <w:rsid w:val="005054C3"/>
    <w:rsid w:val="005054E8"/>
    <w:rsid w:val="005054F8"/>
    <w:rsid w:val="00505513"/>
    <w:rsid w:val="005055D8"/>
    <w:rsid w:val="005055F4"/>
    <w:rsid w:val="00505697"/>
    <w:rsid w:val="00505808"/>
    <w:rsid w:val="00505868"/>
    <w:rsid w:val="005058D6"/>
    <w:rsid w:val="00505B44"/>
    <w:rsid w:val="00505B94"/>
    <w:rsid w:val="00505C8B"/>
    <w:rsid w:val="00505DA2"/>
    <w:rsid w:val="00505EE9"/>
    <w:rsid w:val="00505F1B"/>
    <w:rsid w:val="00505FEA"/>
    <w:rsid w:val="005060DC"/>
    <w:rsid w:val="005061B4"/>
    <w:rsid w:val="00506359"/>
    <w:rsid w:val="00506597"/>
    <w:rsid w:val="005067C8"/>
    <w:rsid w:val="005067F5"/>
    <w:rsid w:val="00506898"/>
    <w:rsid w:val="00506B47"/>
    <w:rsid w:val="00506E0D"/>
    <w:rsid w:val="005070A1"/>
    <w:rsid w:val="005070AE"/>
    <w:rsid w:val="0050724E"/>
    <w:rsid w:val="0050724F"/>
    <w:rsid w:val="005075B7"/>
    <w:rsid w:val="0050763A"/>
    <w:rsid w:val="005076A2"/>
    <w:rsid w:val="005076F6"/>
    <w:rsid w:val="0050777C"/>
    <w:rsid w:val="00507B1B"/>
    <w:rsid w:val="00507B42"/>
    <w:rsid w:val="00507D0C"/>
    <w:rsid w:val="00507D2D"/>
    <w:rsid w:val="00510325"/>
    <w:rsid w:val="00510335"/>
    <w:rsid w:val="00510486"/>
    <w:rsid w:val="005105C3"/>
    <w:rsid w:val="0051061E"/>
    <w:rsid w:val="0051066A"/>
    <w:rsid w:val="005106A5"/>
    <w:rsid w:val="0051077F"/>
    <w:rsid w:val="00510958"/>
    <w:rsid w:val="005109A9"/>
    <w:rsid w:val="005109E6"/>
    <w:rsid w:val="00510B3C"/>
    <w:rsid w:val="00510BDA"/>
    <w:rsid w:val="00510EFA"/>
    <w:rsid w:val="00510FFC"/>
    <w:rsid w:val="00511066"/>
    <w:rsid w:val="005110E0"/>
    <w:rsid w:val="0051140A"/>
    <w:rsid w:val="00511456"/>
    <w:rsid w:val="005114B5"/>
    <w:rsid w:val="005114C0"/>
    <w:rsid w:val="005114F5"/>
    <w:rsid w:val="00511642"/>
    <w:rsid w:val="00511696"/>
    <w:rsid w:val="00511831"/>
    <w:rsid w:val="00511884"/>
    <w:rsid w:val="00511885"/>
    <w:rsid w:val="0051192D"/>
    <w:rsid w:val="00511A25"/>
    <w:rsid w:val="00511B30"/>
    <w:rsid w:val="00511B6C"/>
    <w:rsid w:val="00511BBC"/>
    <w:rsid w:val="00511D66"/>
    <w:rsid w:val="00511F61"/>
    <w:rsid w:val="00511F7A"/>
    <w:rsid w:val="0051207E"/>
    <w:rsid w:val="005120DD"/>
    <w:rsid w:val="00512395"/>
    <w:rsid w:val="005124F4"/>
    <w:rsid w:val="00512666"/>
    <w:rsid w:val="005126CA"/>
    <w:rsid w:val="00512717"/>
    <w:rsid w:val="005128E8"/>
    <w:rsid w:val="00512BFA"/>
    <w:rsid w:val="00512CA1"/>
    <w:rsid w:val="00513023"/>
    <w:rsid w:val="00513055"/>
    <w:rsid w:val="00513056"/>
    <w:rsid w:val="00513128"/>
    <w:rsid w:val="0051321F"/>
    <w:rsid w:val="00513438"/>
    <w:rsid w:val="005135D9"/>
    <w:rsid w:val="00513616"/>
    <w:rsid w:val="00513724"/>
    <w:rsid w:val="00513970"/>
    <w:rsid w:val="005139B7"/>
    <w:rsid w:val="00513BEA"/>
    <w:rsid w:val="00513C9E"/>
    <w:rsid w:val="005141A9"/>
    <w:rsid w:val="00514348"/>
    <w:rsid w:val="0051438E"/>
    <w:rsid w:val="00514493"/>
    <w:rsid w:val="005145C0"/>
    <w:rsid w:val="00514755"/>
    <w:rsid w:val="005147DA"/>
    <w:rsid w:val="005148F2"/>
    <w:rsid w:val="00514BEE"/>
    <w:rsid w:val="00514C1F"/>
    <w:rsid w:val="00514C3F"/>
    <w:rsid w:val="00514C95"/>
    <w:rsid w:val="005150A7"/>
    <w:rsid w:val="0051548B"/>
    <w:rsid w:val="00515567"/>
    <w:rsid w:val="005155E6"/>
    <w:rsid w:val="00515AC2"/>
    <w:rsid w:val="00515BF1"/>
    <w:rsid w:val="00515FF2"/>
    <w:rsid w:val="00516174"/>
    <w:rsid w:val="00516179"/>
    <w:rsid w:val="005162A0"/>
    <w:rsid w:val="00516356"/>
    <w:rsid w:val="00516362"/>
    <w:rsid w:val="0051637A"/>
    <w:rsid w:val="005163A1"/>
    <w:rsid w:val="005163EE"/>
    <w:rsid w:val="00516954"/>
    <w:rsid w:val="005169C7"/>
    <w:rsid w:val="00516C1E"/>
    <w:rsid w:val="00516C9E"/>
    <w:rsid w:val="00516E1C"/>
    <w:rsid w:val="00516EBA"/>
    <w:rsid w:val="00516F36"/>
    <w:rsid w:val="00516F69"/>
    <w:rsid w:val="00516FEE"/>
    <w:rsid w:val="00517024"/>
    <w:rsid w:val="00517034"/>
    <w:rsid w:val="005171C8"/>
    <w:rsid w:val="005173CD"/>
    <w:rsid w:val="005173D3"/>
    <w:rsid w:val="005175D9"/>
    <w:rsid w:val="00517672"/>
    <w:rsid w:val="00517692"/>
    <w:rsid w:val="0051794E"/>
    <w:rsid w:val="00517BB7"/>
    <w:rsid w:val="00517C1B"/>
    <w:rsid w:val="00517F83"/>
    <w:rsid w:val="0052000D"/>
    <w:rsid w:val="00520277"/>
    <w:rsid w:val="005202FA"/>
    <w:rsid w:val="00520340"/>
    <w:rsid w:val="005203A2"/>
    <w:rsid w:val="00520848"/>
    <w:rsid w:val="0052093F"/>
    <w:rsid w:val="00520A7D"/>
    <w:rsid w:val="00520E70"/>
    <w:rsid w:val="00520EFB"/>
    <w:rsid w:val="00520F61"/>
    <w:rsid w:val="00520FE3"/>
    <w:rsid w:val="0052103A"/>
    <w:rsid w:val="00521194"/>
    <w:rsid w:val="00521327"/>
    <w:rsid w:val="00521342"/>
    <w:rsid w:val="0052134B"/>
    <w:rsid w:val="005213B2"/>
    <w:rsid w:val="005213C9"/>
    <w:rsid w:val="005213D9"/>
    <w:rsid w:val="0052163A"/>
    <w:rsid w:val="00521717"/>
    <w:rsid w:val="0052172A"/>
    <w:rsid w:val="00521844"/>
    <w:rsid w:val="00521A4C"/>
    <w:rsid w:val="00521A6A"/>
    <w:rsid w:val="00521B12"/>
    <w:rsid w:val="00521BF5"/>
    <w:rsid w:val="00521C90"/>
    <w:rsid w:val="00521E14"/>
    <w:rsid w:val="005220BE"/>
    <w:rsid w:val="005221B3"/>
    <w:rsid w:val="005224B4"/>
    <w:rsid w:val="00522888"/>
    <w:rsid w:val="005228D1"/>
    <w:rsid w:val="00522A23"/>
    <w:rsid w:val="00522C62"/>
    <w:rsid w:val="00522DE0"/>
    <w:rsid w:val="00522EDA"/>
    <w:rsid w:val="00522FD6"/>
    <w:rsid w:val="00522FD8"/>
    <w:rsid w:val="0052303A"/>
    <w:rsid w:val="00523063"/>
    <w:rsid w:val="005231DA"/>
    <w:rsid w:val="00523474"/>
    <w:rsid w:val="00523AA1"/>
    <w:rsid w:val="00523AA3"/>
    <w:rsid w:val="00523CDD"/>
    <w:rsid w:val="00524069"/>
    <w:rsid w:val="0052422F"/>
    <w:rsid w:val="0052432F"/>
    <w:rsid w:val="0052439A"/>
    <w:rsid w:val="00524504"/>
    <w:rsid w:val="005245B0"/>
    <w:rsid w:val="005245E3"/>
    <w:rsid w:val="00524610"/>
    <w:rsid w:val="00524619"/>
    <w:rsid w:val="0052476D"/>
    <w:rsid w:val="005247E2"/>
    <w:rsid w:val="005247EB"/>
    <w:rsid w:val="005248C7"/>
    <w:rsid w:val="00524D35"/>
    <w:rsid w:val="00524F37"/>
    <w:rsid w:val="0052512B"/>
    <w:rsid w:val="0052518A"/>
    <w:rsid w:val="0052535A"/>
    <w:rsid w:val="00525408"/>
    <w:rsid w:val="0052551E"/>
    <w:rsid w:val="005256F0"/>
    <w:rsid w:val="005257FF"/>
    <w:rsid w:val="0052595C"/>
    <w:rsid w:val="00525A36"/>
    <w:rsid w:val="00525ACC"/>
    <w:rsid w:val="00525DB0"/>
    <w:rsid w:val="00525DE7"/>
    <w:rsid w:val="005260A8"/>
    <w:rsid w:val="005260D6"/>
    <w:rsid w:val="00526315"/>
    <w:rsid w:val="0052646B"/>
    <w:rsid w:val="0052647E"/>
    <w:rsid w:val="00526626"/>
    <w:rsid w:val="0052665D"/>
    <w:rsid w:val="00526748"/>
    <w:rsid w:val="0052677B"/>
    <w:rsid w:val="005267CF"/>
    <w:rsid w:val="00526901"/>
    <w:rsid w:val="00526982"/>
    <w:rsid w:val="005269F0"/>
    <w:rsid w:val="00526A89"/>
    <w:rsid w:val="00526AFC"/>
    <w:rsid w:val="00526CC3"/>
    <w:rsid w:val="00526CE5"/>
    <w:rsid w:val="00526D4F"/>
    <w:rsid w:val="00526D78"/>
    <w:rsid w:val="00526E38"/>
    <w:rsid w:val="005271BA"/>
    <w:rsid w:val="00527605"/>
    <w:rsid w:val="00527764"/>
    <w:rsid w:val="0052786B"/>
    <w:rsid w:val="0052786D"/>
    <w:rsid w:val="005278D5"/>
    <w:rsid w:val="0052791B"/>
    <w:rsid w:val="0052799F"/>
    <w:rsid w:val="00527ABF"/>
    <w:rsid w:val="00527B54"/>
    <w:rsid w:val="00527CFB"/>
    <w:rsid w:val="00530123"/>
    <w:rsid w:val="005301B7"/>
    <w:rsid w:val="005301B9"/>
    <w:rsid w:val="00530217"/>
    <w:rsid w:val="00530440"/>
    <w:rsid w:val="0053047C"/>
    <w:rsid w:val="00530536"/>
    <w:rsid w:val="005305FE"/>
    <w:rsid w:val="00530650"/>
    <w:rsid w:val="0053065E"/>
    <w:rsid w:val="00530794"/>
    <w:rsid w:val="00530820"/>
    <w:rsid w:val="005308E0"/>
    <w:rsid w:val="00530A35"/>
    <w:rsid w:val="00530A93"/>
    <w:rsid w:val="00530B80"/>
    <w:rsid w:val="00530BDA"/>
    <w:rsid w:val="00530C2B"/>
    <w:rsid w:val="00530D13"/>
    <w:rsid w:val="0053112A"/>
    <w:rsid w:val="005312D7"/>
    <w:rsid w:val="00531356"/>
    <w:rsid w:val="005313BD"/>
    <w:rsid w:val="005313C3"/>
    <w:rsid w:val="0053146E"/>
    <w:rsid w:val="005314B9"/>
    <w:rsid w:val="0053150C"/>
    <w:rsid w:val="00531624"/>
    <w:rsid w:val="00531855"/>
    <w:rsid w:val="0053194C"/>
    <w:rsid w:val="00531A18"/>
    <w:rsid w:val="00531A2F"/>
    <w:rsid w:val="00531C5F"/>
    <w:rsid w:val="00531C96"/>
    <w:rsid w:val="00531F2C"/>
    <w:rsid w:val="00531F38"/>
    <w:rsid w:val="005320D0"/>
    <w:rsid w:val="00532193"/>
    <w:rsid w:val="00532223"/>
    <w:rsid w:val="005322C1"/>
    <w:rsid w:val="005322F5"/>
    <w:rsid w:val="0053237D"/>
    <w:rsid w:val="005323DC"/>
    <w:rsid w:val="00532443"/>
    <w:rsid w:val="0053265A"/>
    <w:rsid w:val="00532668"/>
    <w:rsid w:val="00532805"/>
    <w:rsid w:val="0053295E"/>
    <w:rsid w:val="00532BF3"/>
    <w:rsid w:val="00532C74"/>
    <w:rsid w:val="00532CA1"/>
    <w:rsid w:val="00532E61"/>
    <w:rsid w:val="00533175"/>
    <w:rsid w:val="005332ED"/>
    <w:rsid w:val="005333F2"/>
    <w:rsid w:val="00533658"/>
    <w:rsid w:val="00533BE2"/>
    <w:rsid w:val="00533D09"/>
    <w:rsid w:val="00533D68"/>
    <w:rsid w:val="00533FDC"/>
    <w:rsid w:val="005341B0"/>
    <w:rsid w:val="0053424B"/>
    <w:rsid w:val="005342C7"/>
    <w:rsid w:val="00534303"/>
    <w:rsid w:val="005346B4"/>
    <w:rsid w:val="005346EA"/>
    <w:rsid w:val="00534757"/>
    <w:rsid w:val="00534A30"/>
    <w:rsid w:val="00534A34"/>
    <w:rsid w:val="00534AA6"/>
    <w:rsid w:val="00534DCB"/>
    <w:rsid w:val="00534ED2"/>
    <w:rsid w:val="00534F1C"/>
    <w:rsid w:val="00534F52"/>
    <w:rsid w:val="0053508C"/>
    <w:rsid w:val="00535317"/>
    <w:rsid w:val="00535345"/>
    <w:rsid w:val="005353C2"/>
    <w:rsid w:val="00535661"/>
    <w:rsid w:val="00535664"/>
    <w:rsid w:val="0053574B"/>
    <w:rsid w:val="005359C7"/>
    <w:rsid w:val="005359CB"/>
    <w:rsid w:val="00535A34"/>
    <w:rsid w:val="00535B48"/>
    <w:rsid w:val="00535C38"/>
    <w:rsid w:val="00535C55"/>
    <w:rsid w:val="00535C79"/>
    <w:rsid w:val="00535CD0"/>
    <w:rsid w:val="00535E29"/>
    <w:rsid w:val="00535F1D"/>
    <w:rsid w:val="00535F75"/>
    <w:rsid w:val="0053607B"/>
    <w:rsid w:val="00536240"/>
    <w:rsid w:val="005362A5"/>
    <w:rsid w:val="005363EB"/>
    <w:rsid w:val="005364F1"/>
    <w:rsid w:val="00536696"/>
    <w:rsid w:val="00536A2A"/>
    <w:rsid w:val="00536B24"/>
    <w:rsid w:val="00536DA4"/>
    <w:rsid w:val="00536FBA"/>
    <w:rsid w:val="00536FBF"/>
    <w:rsid w:val="00537090"/>
    <w:rsid w:val="005372D9"/>
    <w:rsid w:val="00537417"/>
    <w:rsid w:val="00537519"/>
    <w:rsid w:val="00537527"/>
    <w:rsid w:val="0053762C"/>
    <w:rsid w:val="00537737"/>
    <w:rsid w:val="0053787C"/>
    <w:rsid w:val="005378FF"/>
    <w:rsid w:val="005379C0"/>
    <w:rsid w:val="00537AB1"/>
    <w:rsid w:val="00537BA6"/>
    <w:rsid w:val="00537C26"/>
    <w:rsid w:val="00537CDC"/>
    <w:rsid w:val="00537D3A"/>
    <w:rsid w:val="00537F09"/>
    <w:rsid w:val="005400A6"/>
    <w:rsid w:val="005403C9"/>
    <w:rsid w:val="00540488"/>
    <w:rsid w:val="005405EB"/>
    <w:rsid w:val="005406D3"/>
    <w:rsid w:val="005407CD"/>
    <w:rsid w:val="005409D4"/>
    <w:rsid w:val="005409DA"/>
    <w:rsid w:val="00540F35"/>
    <w:rsid w:val="00541014"/>
    <w:rsid w:val="005410BC"/>
    <w:rsid w:val="005410D8"/>
    <w:rsid w:val="00541633"/>
    <w:rsid w:val="005417EF"/>
    <w:rsid w:val="0054194D"/>
    <w:rsid w:val="00541A63"/>
    <w:rsid w:val="00541B75"/>
    <w:rsid w:val="00541B7C"/>
    <w:rsid w:val="00541C7A"/>
    <w:rsid w:val="00541E23"/>
    <w:rsid w:val="00541F49"/>
    <w:rsid w:val="0054208C"/>
    <w:rsid w:val="00542224"/>
    <w:rsid w:val="0054222F"/>
    <w:rsid w:val="0054233F"/>
    <w:rsid w:val="005423F6"/>
    <w:rsid w:val="00542606"/>
    <w:rsid w:val="0054272F"/>
    <w:rsid w:val="0054276E"/>
    <w:rsid w:val="005427B9"/>
    <w:rsid w:val="00542C5C"/>
    <w:rsid w:val="00542DAD"/>
    <w:rsid w:val="00542E99"/>
    <w:rsid w:val="00542EF3"/>
    <w:rsid w:val="00542FAE"/>
    <w:rsid w:val="00542FC3"/>
    <w:rsid w:val="00543037"/>
    <w:rsid w:val="0054309A"/>
    <w:rsid w:val="005430E5"/>
    <w:rsid w:val="00543247"/>
    <w:rsid w:val="0054339F"/>
    <w:rsid w:val="005433DB"/>
    <w:rsid w:val="00543414"/>
    <w:rsid w:val="0054345A"/>
    <w:rsid w:val="00543476"/>
    <w:rsid w:val="0054371B"/>
    <w:rsid w:val="00543936"/>
    <w:rsid w:val="00543A47"/>
    <w:rsid w:val="00543B0C"/>
    <w:rsid w:val="00543B1E"/>
    <w:rsid w:val="00543BB2"/>
    <w:rsid w:val="00543DFB"/>
    <w:rsid w:val="00543F42"/>
    <w:rsid w:val="00544179"/>
    <w:rsid w:val="0054437C"/>
    <w:rsid w:val="00544386"/>
    <w:rsid w:val="005444B8"/>
    <w:rsid w:val="00544552"/>
    <w:rsid w:val="00544564"/>
    <w:rsid w:val="00544599"/>
    <w:rsid w:val="005445AE"/>
    <w:rsid w:val="00544684"/>
    <w:rsid w:val="00544979"/>
    <w:rsid w:val="00544A35"/>
    <w:rsid w:val="00544ABD"/>
    <w:rsid w:val="00544D21"/>
    <w:rsid w:val="00544D22"/>
    <w:rsid w:val="00544D24"/>
    <w:rsid w:val="00544EEF"/>
    <w:rsid w:val="00544FC2"/>
    <w:rsid w:val="00545009"/>
    <w:rsid w:val="00545075"/>
    <w:rsid w:val="0054508E"/>
    <w:rsid w:val="0054514B"/>
    <w:rsid w:val="0054514E"/>
    <w:rsid w:val="005453B7"/>
    <w:rsid w:val="00545644"/>
    <w:rsid w:val="005456C6"/>
    <w:rsid w:val="005457BB"/>
    <w:rsid w:val="00545965"/>
    <w:rsid w:val="005459F4"/>
    <w:rsid w:val="00545BD5"/>
    <w:rsid w:val="00545CC9"/>
    <w:rsid w:val="00545E54"/>
    <w:rsid w:val="00545F37"/>
    <w:rsid w:val="00546168"/>
    <w:rsid w:val="00546288"/>
    <w:rsid w:val="00546397"/>
    <w:rsid w:val="00546685"/>
    <w:rsid w:val="005466E1"/>
    <w:rsid w:val="0054679E"/>
    <w:rsid w:val="005467B5"/>
    <w:rsid w:val="0054689A"/>
    <w:rsid w:val="00546907"/>
    <w:rsid w:val="0054696E"/>
    <w:rsid w:val="00546A3E"/>
    <w:rsid w:val="00546CBE"/>
    <w:rsid w:val="00546D59"/>
    <w:rsid w:val="00546D88"/>
    <w:rsid w:val="00546FEB"/>
    <w:rsid w:val="0054709C"/>
    <w:rsid w:val="0054714A"/>
    <w:rsid w:val="00547229"/>
    <w:rsid w:val="00547270"/>
    <w:rsid w:val="00547345"/>
    <w:rsid w:val="00547397"/>
    <w:rsid w:val="00547418"/>
    <w:rsid w:val="0054742D"/>
    <w:rsid w:val="00547441"/>
    <w:rsid w:val="00547518"/>
    <w:rsid w:val="00547568"/>
    <w:rsid w:val="005475C6"/>
    <w:rsid w:val="005476BC"/>
    <w:rsid w:val="00547980"/>
    <w:rsid w:val="005479FA"/>
    <w:rsid w:val="00547C78"/>
    <w:rsid w:val="00547E92"/>
    <w:rsid w:val="00547F3C"/>
    <w:rsid w:val="00547FB6"/>
    <w:rsid w:val="0055038C"/>
    <w:rsid w:val="005503E0"/>
    <w:rsid w:val="00550568"/>
    <w:rsid w:val="00550623"/>
    <w:rsid w:val="0055083D"/>
    <w:rsid w:val="00550857"/>
    <w:rsid w:val="0055089A"/>
    <w:rsid w:val="00550967"/>
    <w:rsid w:val="005509B3"/>
    <w:rsid w:val="00550B01"/>
    <w:rsid w:val="00550CC2"/>
    <w:rsid w:val="00550D56"/>
    <w:rsid w:val="00550E22"/>
    <w:rsid w:val="00550F9B"/>
    <w:rsid w:val="005510AC"/>
    <w:rsid w:val="0055116C"/>
    <w:rsid w:val="005517DB"/>
    <w:rsid w:val="00551BAC"/>
    <w:rsid w:val="00551BDA"/>
    <w:rsid w:val="00551EB9"/>
    <w:rsid w:val="00552067"/>
    <w:rsid w:val="005520CE"/>
    <w:rsid w:val="005520F9"/>
    <w:rsid w:val="0055217F"/>
    <w:rsid w:val="00552259"/>
    <w:rsid w:val="00552659"/>
    <w:rsid w:val="00552702"/>
    <w:rsid w:val="0055276A"/>
    <w:rsid w:val="005529EA"/>
    <w:rsid w:val="00552B33"/>
    <w:rsid w:val="00552B59"/>
    <w:rsid w:val="00552BA3"/>
    <w:rsid w:val="00552C61"/>
    <w:rsid w:val="00552DBE"/>
    <w:rsid w:val="00552E94"/>
    <w:rsid w:val="005530EB"/>
    <w:rsid w:val="00553132"/>
    <w:rsid w:val="00553176"/>
    <w:rsid w:val="0055319E"/>
    <w:rsid w:val="0055343C"/>
    <w:rsid w:val="005537B1"/>
    <w:rsid w:val="00553910"/>
    <w:rsid w:val="00553983"/>
    <w:rsid w:val="00553A89"/>
    <w:rsid w:val="00553E71"/>
    <w:rsid w:val="00553EA9"/>
    <w:rsid w:val="00553FC4"/>
    <w:rsid w:val="00554056"/>
    <w:rsid w:val="005541C0"/>
    <w:rsid w:val="00554225"/>
    <w:rsid w:val="005545EC"/>
    <w:rsid w:val="00554673"/>
    <w:rsid w:val="0055469E"/>
    <w:rsid w:val="0055473E"/>
    <w:rsid w:val="005548C4"/>
    <w:rsid w:val="00554998"/>
    <w:rsid w:val="00554A67"/>
    <w:rsid w:val="00554ADF"/>
    <w:rsid w:val="00554EEA"/>
    <w:rsid w:val="00554FDD"/>
    <w:rsid w:val="00555009"/>
    <w:rsid w:val="0055508A"/>
    <w:rsid w:val="0055513F"/>
    <w:rsid w:val="00555149"/>
    <w:rsid w:val="00555258"/>
    <w:rsid w:val="00555463"/>
    <w:rsid w:val="0055549A"/>
    <w:rsid w:val="0055571A"/>
    <w:rsid w:val="005559CE"/>
    <w:rsid w:val="00555B4E"/>
    <w:rsid w:val="00555C1D"/>
    <w:rsid w:val="00555C77"/>
    <w:rsid w:val="00555D36"/>
    <w:rsid w:val="00555D46"/>
    <w:rsid w:val="00555ED2"/>
    <w:rsid w:val="00556058"/>
    <w:rsid w:val="00556147"/>
    <w:rsid w:val="00556268"/>
    <w:rsid w:val="00556288"/>
    <w:rsid w:val="005564FF"/>
    <w:rsid w:val="00556546"/>
    <w:rsid w:val="0055657C"/>
    <w:rsid w:val="00556730"/>
    <w:rsid w:val="00556AEF"/>
    <w:rsid w:val="00556B16"/>
    <w:rsid w:val="00556C34"/>
    <w:rsid w:val="00556CE6"/>
    <w:rsid w:val="00556E78"/>
    <w:rsid w:val="00556EAE"/>
    <w:rsid w:val="00556F1F"/>
    <w:rsid w:val="00556F95"/>
    <w:rsid w:val="00557070"/>
    <w:rsid w:val="00557381"/>
    <w:rsid w:val="00557391"/>
    <w:rsid w:val="00557412"/>
    <w:rsid w:val="00557675"/>
    <w:rsid w:val="00557B74"/>
    <w:rsid w:val="00557BD3"/>
    <w:rsid w:val="00557E61"/>
    <w:rsid w:val="005600D6"/>
    <w:rsid w:val="005600E2"/>
    <w:rsid w:val="0056015F"/>
    <w:rsid w:val="0056026B"/>
    <w:rsid w:val="005603E4"/>
    <w:rsid w:val="00560432"/>
    <w:rsid w:val="0056055B"/>
    <w:rsid w:val="00560587"/>
    <w:rsid w:val="005605F9"/>
    <w:rsid w:val="005606E6"/>
    <w:rsid w:val="00560760"/>
    <w:rsid w:val="0056077C"/>
    <w:rsid w:val="005607D9"/>
    <w:rsid w:val="005607E0"/>
    <w:rsid w:val="0056095B"/>
    <w:rsid w:val="00560B1C"/>
    <w:rsid w:val="00560BC4"/>
    <w:rsid w:val="00560CB5"/>
    <w:rsid w:val="00560E74"/>
    <w:rsid w:val="00560ED2"/>
    <w:rsid w:val="00561067"/>
    <w:rsid w:val="0056108C"/>
    <w:rsid w:val="005610E7"/>
    <w:rsid w:val="00561119"/>
    <w:rsid w:val="00561204"/>
    <w:rsid w:val="005612B5"/>
    <w:rsid w:val="005616EE"/>
    <w:rsid w:val="0056175D"/>
    <w:rsid w:val="005618D7"/>
    <w:rsid w:val="00561A29"/>
    <w:rsid w:val="00561A44"/>
    <w:rsid w:val="00561A5B"/>
    <w:rsid w:val="00561AB8"/>
    <w:rsid w:val="00561AF3"/>
    <w:rsid w:val="00561BAA"/>
    <w:rsid w:val="00561C05"/>
    <w:rsid w:val="00561DA4"/>
    <w:rsid w:val="00561DB7"/>
    <w:rsid w:val="005620E2"/>
    <w:rsid w:val="0056224B"/>
    <w:rsid w:val="005622C2"/>
    <w:rsid w:val="00562353"/>
    <w:rsid w:val="00562553"/>
    <w:rsid w:val="00562879"/>
    <w:rsid w:val="005628CE"/>
    <w:rsid w:val="00562B2C"/>
    <w:rsid w:val="00562F5A"/>
    <w:rsid w:val="00562FFE"/>
    <w:rsid w:val="005631BA"/>
    <w:rsid w:val="005633E7"/>
    <w:rsid w:val="005634A6"/>
    <w:rsid w:val="005634CA"/>
    <w:rsid w:val="005634E8"/>
    <w:rsid w:val="00563504"/>
    <w:rsid w:val="005635DE"/>
    <w:rsid w:val="005636C6"/>
    <w:rsid w:val="00563842"/>
    <w:rsid w:val="00563870"/>
    <w:rsid w:val="005639FA"/>
    <w:rsid w:val="00563B09"/>
    <w:rsid w:val="00563B2A"/>
    <w:rsid w:val="0056426D"/>
    <w:rsid w:val="005642F9"/>
    <w:rsid w:val="0056446C"/>
    <w:rsid w:val="00564572"/>
    <w:rsid w:val="0056459D"/>
    <w:rsid w:val="005645E5"/>
    <w:rsid w:val="00564A01"/>
    <w:rsid w:val="00564A2C"/>
    <w:rsid w:val="00564A5E"/>
    <w:rsid w:val="00564D56"/>
    <w:rsid w:val="00564DA4"/>
    <w:rsid w:val="00564F6F"/>
    <w:rsid w:val="0056517F"/>
    <w:rsid w:val="0056524D"/>
    <w:rsid w:val="00565433"/>
    <w:rsid w:val="00565627"/>
    <w:rsid w:val="00565915"/>
    <w:rsid w:val="00565A0F"/>
    <w:rsid w:val="00565A83"/>
    <w:rsid w:val="00565AEA"/>
    <w:rsid w:val="00565B53"/>
    <w:rsid w:val="00565B73"/>
    <w:rsid w:val="00565B7B"/>
    <w:rsid w:val="00565D48"/>
    <w:rsid w:val="00565E68"/>
    <w:rsid w:val="0056617A"/>
    <w:rsid w:val="00566278"/>
    <w:rsid w:val="0056634B"/>
    <w:rsid w:val="0056674E"/>
    <w:rsid w:val="005669E3"/>
    <w:rsid w:val="00566A4F"/>
    <w:rsid w:val="00566BE9"/>
    <w:rsid w:val="00566CEF"/>
    <w:rsid w:val="00566DA3"/>
    <w:rsid w:val="00566EEB"/>
    <w:rsid w:val="00566F43"/>
    <w:rsid w:val="00567078"/>
    <w:rsid w:val="00567347"/>
    <w:rsid w:val="00567364"/>
    <w:rsid w:val="00567480"/>
    <w:rsid w:val="005674F2"/>
    <w:rsid w:val="005675B5"/>
    <w:rsid w:val="0056778A"/>
    <w:rsid w:val="005679D6"/>
    <w:rsid w:val="00567C7C"/>
    <w:rsid w:val="00567D31"/>
    <w:rsid w:val="00567DBF"/>
    <w:rsid w:val="00567E82"/>
    <w:rsid w:val="005701FE"/>
    <w:rsid w:val="005702BB"/>
    <w:rsid w:val="005704F1"/>
    <w:rsid w:val="0057050A"/>
    <w:rsid w:val="00570525"/>
    <w:rsid w:val="0057061F"/>
    <w:rsid w:val="005706FB"/>
    <w:rsid w:val="005706FF"/>
    <w:rsid w:val="0057079D"/>
    <w:rsid w:val="00570853"/>
    <w:rsid w:val="005708DA"/>
    <w:rsid w:val="00570971"/>
    <w:rsid w:val="00570BC7"/>
    <w:rsid w:val="00571722"/>
    <w:rsid w:val="00571765"/>
    <w:rsid w:val="0057179F"/>
    <w:rsid w:val="0057182E"/>
    <w:rsid w:val="00571857"/>
    <w:rsid w:val="00571A0E"/>
    <w:rsid w:val="00571A7D"/>
    <w:rsid w:val="00571B2A"/>
    <w:rsid w:val="00571C5A"/>
    <w:rsid w:val="00571D12"/>
    <w:rsid w:val="00571E81"/>
    <w:rsid w:val="00572095"/>
    <w:rsid w:val="00572310"/>
    <w:rsid w:val="00572321"/>
    <w:rsid w:val="00572744"/>
    <w:rsid w:val="0057288C"/>
    <w:rsid w:val="005729CF"/>
    <w:rsid w:val="00572A7D"/>
    <w:rsid w:val="00572AA9"/>
    <w:rsid w:val="00572FAB"/>
    <w:rsid w:val="00573181"/>
    <w:rsid w:val="005731DF"/>
    <w:rsid w:val="005732AA"/>
    <w:rsid w:val="0057336E"/>
    <w:rsid w:val="005734D0"/>
    <w:rsid w:val="00573569"/>
    <w:rsid w:val="005735B6"/>
    <w:rsid w:val="00573653"/>
    <w:rsid w:val="005737A8"/>
    <w:rsid w:val="005737E5"/>
    <w:rsid w:val="0057387D"/>
    <w:rsid w:val="00573966"/>
    <w:rsid w:val="00573AA0"/>
    <w:rsid w:val="00573B95"/>
    <w:rsid w:val="00573B9D"/>
    <w:rsid w:val="00573BF2"/>
    <w:rsid w:val="00573C81"/>
    <w:rsid w:val="00573F0D"/>
    <w:rsid w:val="00573F8C"/>
    <w:rsid w:val="0057401B"/>
    <w:rsid w:val="00574201"/>
    <w:rsid w:val="0057440A"/>
    <w:rsid w:val="0057445F"/>
    <w:rsid w:val="0057466E"/>
    <w:rsid w:val="00574674"/>
    <w:rsid w:val="0057467C"/>
    <w:rsid w:val="00574746"/>
    <w:rsid w:val="005747C8"/>
    <w:rsid w:val="00574A2A"/>
    <w:rsid w:val="00574B83"/>
    <w:rsid w:val="00574FD3"/>
    <w:rsid w:val="005751AE"/>
    <w:rsid w:val="00575478"/>
    <w:rsid w:val="0057550F"/>
    <w:rsid w:val="0057555E"/>
    <w:rsid w:val="00575569"/>
    <w:rsid w:val="005757B0"/>
    <w:rsid w:val="00575818"/>
    <w:rsid w:val="00575A31"/>
    <w:rsid w:val="00575B47"/>
    <w:rsid w:val="00575C3F"/>
    <w:rsid w:val="00575C94"/>
    <w:rsid w:val="00575CC4"/>
    <w:rsid w:val="00575EC2"/>
    <w:rsid w:val="00575EC4"/>
    <w:rsid w:val="00575F7D"/>
    <w:rsid w:val="00575FC8"/>
    <w:rsid w:val="00576280"/>
    <w:rsid w:val="00576366"/>
    <w:rsid w:val="00576558"/>
    <w:rsid w:val="00576742"/>
    <w:rsid w:val="0057684E"/>
    <w:rsid w:val="005768E5"/>
    <w:rsid w:val="00576A54"/>
    <w:rsid w:val="00576AFC"/>
    <w:rsid w:val="00576C6F"/>
    <w:rsid w:val="00576C81"/>
    <w:rsid w:val="00576D67"/>
    <w:rsid w:val="00576D7B"/>
    <w:rsid w:val="00576ED3"/>
    <w:rsid w:val="00576F2E"/>
    <w:rsid w:val="00576FF1"/>
    <w:rsid w:val="0057701D"/>
    <w:rsid w:val="005770BD"/>
    <w:rsid w:val="0057717F"/>
    <w:rsid w:val="00577450"/>
    <w:rsid w:val="0057770D"/>
    <w:rsid w:val="005777D1"/>
    <w:rsid w:val="005779E3"/>
    <w:rsid w:val="00577A9E"/>
    <w:rsid w:val="00577CBA"/>
    <w:rsid w:val="00577FEA"/>
    <w:rsid w:val="00580033"/>
    <w:rsid w:val="00580038"/>
    <w:rsid w:val="0058010D"/>
    <w:rsid w:val="00580120"/>
    <w:rsid w:val="00580126"/>
    <w:rsid w:val="0058033B"/>
    <w:rsid w:val="00580341"/>
    <w:rsid w:val="005803B7"/>
    <w:rsid w:val="005803E0"/>
    <w:rsid w:val="00580414"/>
    <w:rsid w:val="0058090F"/>
    <w:rsid w:val="00580947"/>
    <w:rsid w:val="005809B8"/>
    <w:rsid w:val="00580A10"/>
    <w:rsid w:val="00580AB9"/>
    <w:rsid w:val="00580B30"/>
    <w:rsid w:val="00580B59"/>
    <w:rsid w:val="00580D22"/>
    <w:rsid w:val="00580E87"/>
    <w:rsid w:val="00580EF5"/>
    <w:rsid w:val="005812F3"/>
    <w:rsid w:val="005814E0"/>
    <w:rsid w:val="00581595"/>
    <w:rsid w:val="0058166A"/>
    <w:rsid w:val="00581885"/>
    <w:rsid w:val="0058192C"/>
    <w:rsid w:val="0058197C"/>
    <w:rsid w:val="00581ABC"/>
    <w:rsid w:val="00581ADE"/>
    <w:rsid w:val="00581AFB"/>
    <w:rsid w:val="00581AFF"/>
    <w:rsid w:val="00581B6F"/>
    <w:rsid w:val="00581C87"/>
    <w:rsid w:val="00581D8F"/>
    <w:rsid w:val="00581E34"/>
    <w:rsid w:val="00581F06"/>
    <w:rsid w:val="00581F25"/>
    <w:rsid w:val="0058219A"/>
    <w:rsid w:val="0058236C"/>
    <w:rsid w:val="005824CE"/>
    <w:rsid w:val="005824DD"/>
    <w:rsid w:val="0058265B"/>
    <w:rsid w:val="00582765"/>
    <w:rsid w:val="005827DA"/>
    <w:rsid w:val="00582856"/>
    <w:rsid w:val="00582B52"/>
    <w:rsid w:val="00582C34"/>
    <w:rsid w:val="00582C41"/>
    <w:rsid w:val="00582D29"/>
    <w:rsid w:val="00582D3C"/>
    <w:rsid w:val="00582DF4"/>
    <w:rsid w:val="00582E5E"/>
    <w:rsid w:val="0058319D"/>
    <w:rsid w:val="0058328B"/>
    <w:rsid w:val="00583508"/>
    <w:rsid w:val="00583510"/>
    <w:rsid w:val="00583616"/>
    <w:rsid w:val="005836E7"/>
    <w:rsid w:val="00583874"/>
    <w:rsid w:val="00583A40"/>
    <w:rsid w:val="00583B9B"/>
    <w:rsid w:val="00583BD3"/>
    <w:rsid w:val="00583C34"/>
    <w:rsid w:val="00583F4C"/>
    <w:rsid w:val="00584048"/>
    <w:rsid w:val="0058409E"/>
    <w:rsid w:val="00584314"/>
    <w:rsid w:val="0058431D"/>
    <w:rsid w:val="0058436C"/>
    <w:rsid w:val="0058459C"/>
    <w:rsid w:val="005845C9"/>
    <w:rsid w:val="0058493A"/>
    <w:rsid w:val="005849F0"/>
    <w:rsid w:val="00584AF7"/>
    <w:rsid w:val="00584B9A"/>
    <w:rsid w:val="00584C15"/>
    <w:rsid w:val="00584D9D"/>
    <w:rsid w:val="00584EA1"/>
    <w:rsid w:val="00584EF4"/>
    <w:rsid w:val="00584F9B"/>
    <w:rsid w:val="00584FB2"/>
    <w:rsid w:val="00584FFC"/>
    <w:rsid w:val="0058507B"/>
    <w:rsid w:val="005850B3"/>
    <w:rsid w:val="005850C0"/>
    <w:rsid w:val="005850C6"/>
    <w:rsid w:val="00585401"/>
    <w:rsid w:val="00585590"/>
    <w:rsid w:val="0058565A"/>
    <w:rsid w:val="005857CA"/>
    <w:rsid w:val="00585804"/>
    <w:rsid w:val="0058581F"/>
    <w:rsid w:val="0058582E"/>
    <w:rsid w:val="00585855"/>
    <w:rsid w:val="00585906"/>
    <w:rsid w:val="00585AAB"/>
    <w:rsid w:val="00585B2C"/>
    <w:rsid w:val="00585B31"/>
    <w:rsid w:val="00585B46"/>
    <w:rsid w:val="00585E44"/>
    <w:rsid w:val="00585FD2"/>
    <w:rsid w:val="00586020"/>
    <w:rsid w:val="00586063"/>
    <w:rsid w:val="00586203"/>
    <w:rsid w:val="005862AA"/>
    <w:rsid w:val="00586300"/>
    <w:rsid w:val="005863C4"/>
    <w:rsid w:val="00586463"/>
    <w:rsid w:val="005864B6"/>
    <w:rsid w:val="005864BB"/>
    <w:rsid w:val="00586554"/>
    <w:rsid w:val="005869F0"/>
    <w:rsid w:val="00586A05"/>
    <w:rsid w:val="00586A31"/>
    <w:rsid w:val="00586AF4"/>
    <w:rsid w:val="00586C10"/>
    <w:rsid w:val="00586F36"/>
    <w:rsid w:val="00586F72"/>
    <w:rsid w:val="0058722B"/>
    <w:rsid w:val="00587233"/>
    <w:rsid w:val="005873BA"/>
    <w:rsid w:val="005875C0"/>
    <w:rsid w:val="00587605"/>
    <w:rsid w:val="00587667"/>
    <w:rsid w:val="00587813"/>
    <w:rsid w:val="0058792D"/>
    <w:rsid w:val="00587A27"/>
    <w:rsid w:val="00587A4C"/>
    <w:rsid w:val="00587B41"/>
    <w:rsid w:val="00587C2D"/>
    <w:rsid w:val="00587D99"/>
    <w:rsid w:val="00587F3E"/>
    <w:rsid w:val="00587F8C"/>
    <w:rsid w:val="005900CB"/>
    <w:rsid w:val="0059013A"/>
    <w:rsid w:val="00590291"/>
    <w:rsid w:val="005902EC"/>
    <w:rsid w:val="005902F8"/>
    <w:rsid w:val="00590476"/>
    <w:rsid w:val="00590546"/>
    <w:rsid w:val="005905CE"/>
    <w:rsid w:val="0059078E"/>
    <w:rsid w:val="00590791"/>
    <w:rsid w:val="00590945"/>
    <w:rsid w:val="0059098F"/>
    <w:rsid w:val="00590BD6"/>
    <w:rsid w:val="00590BEC"/>
    <w:rsid w:val="00590DD5"/>
    <w:rsid w:val="00590FC6"/>
    <w:rsid w:val="005913C4"/>
    <w:rsid w:val="00591463"/>
    <w:rsid w:val="00591501"/>
    <w:rsid w:val="0059153D"/>
    <w:rsid w:val="00591636"/>
    <w:rsid w:val="00591742"/>
    <w:rsid w:val="005918E5"/>
    <w:rsid w:val="005919BA"/>
    <w:rsid w:val="00591A74"/>
    <w:rsid w:val="00591E38"/>
    <w:rsid w:val="00591F30"/>
    <w:rsid w:val="00591FD5"/>
    <w:rsid w:val="00592053"/>
    <w:rsid w:val="00592071"/>
    <w:rsid w:val="005921A8"/>
    <w:rsid w:val="00592268"/>
    <w:rsid w:val="00592573"/>
    <w:rsid w:val="00592739"/>
    <w:rsid w:val="005928C2"/>
    <w:rsid w:val="00592960"/>
    <w:rsid w:val="00592B37"/>
    <w:rsid w:val="00592C02"/>
    <w:rsid w:val="00592CB7"/>
    <w:rsid w:val="00592F04"/>
    <w:rsid w:val="00592FE1"/>
    <w:rsid w:val="00593034"/>
    <w:rsid w:val="0059307D"/>
    <w:rsid w:val="005934AB"/>
    <w:rsid w:val="005934D7"/>
    <w:rsid w:val="00593526"/>
    <w:rsid w:val="00593545"/>
    <w:rsid w:val="005936ED"/>
    <w:rsid w:val="005937C0"/>
    <w:rsid w:val="005939C9"/>
    <w:rsid w:val="00593A3B"/>
    <w:rsid w:val="00593C6F"/>
    <w:rsid w:val="00593D72"/>
    <w:rsid w:val="00593E15"/>
    <w:rsid w:val="00593FFB"/>
    <w:rsid w:val="0059425C"/>
    <w:rsid w:val="005943F6"/>
    <w:rsid w:val="00594506"/>
    <w:rsid w:val="005949FF"/>
    <w:rsid w:val="00594BBE"/>
    <w:rsid w:val="00594BE4"/>
    <w:rsid w:val="00594D39"/>
    <w:rsid w:val="00594D86"/>
    <w:rsid w:val="005950B7"/>
    <w:rsid w:val="00595189"/>
    <w:rsid w:val="005951BC"/>
    <w:rsid w:val="005951DF"/>
    <w:rsid w:val="0059544B"/>
    <w:rsid w:val="005955F6"/>
    <w:rsid w:val="0059570A"/>
    <w:rsid w:val="0059585B"/>
    <w:rsid w:val="0059592B"/>
    <w:rsid w:val="00595983"/>
    <w:rsid w:val="00595B0D"/>
    <w:rsid w:val="00595B39"/>
    <w:rsid w:val="00595BAC"/>
    <w:rsid w:val="00595F06"/>
    <w:rsid w:val="00595F6C"/>
    <w:rsid w:val="0059623A"/>
    <w:rsid w:val="005963B7"/>
    <w:rsid w:val="005965D2"/>
    <w:rsid w:val="00596802"/>
    <w:rsid w:val="0059686B"/>
    <w:rsid w:val="005969CB"/>
    <w:rsid w:val="00596D8E"/>
    <w:rsid w:val="00596E4C"/>
    <w:rsid w:val="00596E79"/>
    <w:rsid w:val="00596ED9"/>
    <w:rsid w:val="00596F66"/>
    <w:rsid w:val="00596FCF"/>
    <w:rsid w:val="0059707C"/>
    <w:rsid w:val="005973C3"/>
    <w:rsid w:val="00597421"/>
    <w:rsid w:val="005974DA"/>
    <w:rsid w:val="00597551"/>
    <w:rsid w:val="00597738"/>
    <w:rsid w:val="005978BD"/>
    <w:rsid w:val="00597901"/>
    <w:rsid w:val="00597BF1"/>
    <w:rsid w:val="00597C02"/>
    <w:rsid w:val="00597C57"/>
    <w:rsid w:val="00597C89"/>
    <w:rsid w:val="00597CBF"/>
    <w:rsid w:val="00597D20"/>
    <w:rsid w:val="00597DD9"/>
    <w:rsid w:val="005A0132"/>
    <w:rsid w:val="005A014A"/>
    <w:rsid w:val="005A019C"/>
    <w:rsid w:val="005A03E1"/>
    <w:rsid w:val="005A03F6"/>
    <w:rsid w:val="005A0458"/>
    <w:rsid w:val="005A04FD"/>
    <w:rsid w:val="005A055B"/>
    <w:rsid w:val="005A0602"/>
    <w:rsid w:val="005A06AD"/>
    <w:rsid w:val="005A071D"/>
    <w:rsid w:val="005A077B"/>
    <w:rsid w:val="005A0782"/>
    <w:rsid w:val="005A0A06"/>
    <w:rsid w:val="005A0A74"/>
    <w:rsid w:val="005A0B22"/>
    <w:rsid w:val="005A0BC2"/>
    <w:rsid w:val="005A0D79"/>
    <w:rsid w:val="005A0DCA"/>
    <w:rsid w:val="005A10EF"/>
    <w:rsid w:val="005A1206"/>
    <w:rsid w:val="005A1227"/>
    <w:rsid w:val="005A15AD"/>
    <w:rsid w:val="005A1744"/>
    <w:rsid w:val="005A1796"/>
    <w:rsid w:val="005A1C7A"/>
    <w:rsid w:val="005A1E36"/>
    <w:rsid w:val="005A1E37"/>
    <w:rsid w:val="005A2069"/>
    <w:rsid w:val="005A21A4"/>
    <w:rsid w:val="005A2216"/>
    <w:rsid w:val="005A2401"/>
    <w:rsid w:val="005A2529"/>
    <w:rsid w:val="005A26C7"/>
    <w:rsid w:val="005A26DE"/>
    <w:rsid w:val="005A274D"/>
    <w:rsid w:val="005A285E"/>
    <w:rsid w:val="005A28E1"/>
    <w:rsid w:val="005A2A72"/>
    <w:rsid w:val="005A2B41"/>
    <w:rsid w:val="005A2C9F"/>
    <w:rsid w:val="005A31B1"/>
    <w:rsid w:val="005A3664"/>
    <w:rsid w:val="005A36B3"/>
    <w:rsid w:val="005A37E8"/>
    <w:rsid w:val="005A380A"/>
    <w:rsid w:val="005A39B7"/>
    <w:rsid w:val="005A3B65"/>
    <w:rsid w:val="005A4047"/>
    <w:rsid w:val="005A416B"/>
    <w:rsid w:val="005A43C3"/>
    <w:rsid w:val="005A440A"/>
    <w:rsid w:val="005A4618"/>
    <w:rsid w:val="005A47E6"/>
    <w:rsid w:val="005A48A7"/>
    <w:rsid w:val="005A48D8"/>
    <w:rsid w:val="005A4A6E"/>
    <w:rsid w:val="005A4A97"/>
    <w:rsid w:val="005A4B23"/>
    <w:rsid w:val="005A4E20"/>
    <w:rsid w:val="005A4EA8"/>
    <w:rsid w:val="005A508F"/>
    <w:rsid w:val="005A5108"/>
    <w:rsid w:val="005A52A7"/>
    <w:rsid w:val="005A52C2"/>
    <w:rsid w:val="005A52D5"/>
    <w:rsid w:val="005A5439"/>
    <w:rsid w:val="005A543F"/>
    <w:rsid w:val="005A54E7"/>
    <w:rsid w:val="005A55CF"/>
    <w:rsid w:val="005A55E1"/>
    <w:rsid w:val="005A5857"/>
    <w:rsid w:val="005A5961"/>
    <w:rsid w:val="005A5A46"/>
    <w:rsid w:val="005A5B34"/>
    <w:rsid w:val="005A5BF9"/>
    <w:rsid w:val="005A5E75"/>
    <w:rsid w:val="005A6050"/>
    <w:rsid w:val="005A60B3"/>
    <w:rsid w:val="005A6290"/>
    <w:rsid w:val="005A64DC"/>
    <w:rsid w:val="005A66F8"/>
    <w:rsid w:val="005A6700"/>
    <w:rsid w:val="005A67B3"/>
    <w:rsid w:val="005A6965"/>
    <w:rsid w:val="005A6A7D"/>
    <w:rsid w:val="005A6CC5"/>
    <w:rsid w:val="005A6D8C"/>
    <w:rsid w:val="005A70C0"/>
    <w:rsid w:val="005A7159"/>
    <w:rsid w:val="005A7374"/>
    <w:rsid w:val="005A7871"/>
    <w:rsid w:val="005A7937"/>
    <w:rsid w:val="005A795D"/>
    <w:rsid w:val="005A799D"/>
    <w:rsid w:val="005A7AF4"/>
    <w:rsid w:val="005A7B5C"/>
    <w:rsid w:val="005A7B8C"/>
    <w:rsid w:val="005A7C0C"/>
    <w:rsid w:val="005A7D65"/>
    <w:rsid w:val="005A7FEC"/>
    <w:rsid w:val="005B0544"/>
    <w:rsid w:val="005B0682"/>
    <w:rsid w:val="005B071B"/>
    <w:rsid w:val="005B0978"/>
    <w:rsid w:val="005B0A9B"/>
    <w:rsid w:val="005B0AB2"/>
    <w:rsid w:val="005B0DDC"/>
    <w:rsid w:val="005B1051"/>
    <w:rsid w:val="005B14A4"/>
    <w:rsid w:val="005B158A"/>
    <w:rsid w:val="005B15D0"/>
    <w:rsid w:val="005B16DE"/>
    <w:rsid w:val="005B197E"/>
    <w:rsid w:val="005B2049"/>
    <w:rsid w:val="005B2142"/>
    <w:rsid w:val="005B21DD"/>
    <w:rsid w:val="005B223E"/>
    <w:rsid w:val="005B2252"/>
    <w:rsid w:val="005B23E1"/>
    <w:rsid w:val="005B2479"/>
    <w:rsid w:val="005B2588"/>
    <w:rsid w:val="005B2613"/>
    <w:rsid w:val="005B2624"/>
    <w:rsid w:val="005B27A1"/>
    <w:rsid w:val="005B28BE"/>
    <w:rsid w:val="005B28EA"/>
    <w:rsid w:val="005B29AE"/>
    <w:rsid w:val="005B2AA5"/>
    <w:rsid w:val="005B2ABA"/>
    <w:rsid w:val="005B2B86"/>
    <w:rsid w:val="005B2E67"/>
    <w:rsid w:val="005B2E69"/>
    <w:rsid w:val="005B334E"/>
    <w:rsid w:val="005B3497"/>
    <w:rsid w:val="005B35E8"/>
    <w:rsid w:val="005B36E9"/>
    <w:rsid w:val="005B386A"/>
    <w:rsid w:val="005B396F"/>
    <w:rsid w:val="005B3A0A"/>
    <w:rsid w:val="005B3A98"/>
    <w:rsid w:val="005B3AFD"/>
    <w:rsid w:val="005B3C56"/>
    <w:rsid w:val="005B3CB6"/>
    <w:rsid w:val="005B3E16"/>
    <w:rsid w:val="005B3FBD"/>
    <w:rsid w:val="005B3FD7"/>
    <w:rsid w:val="005B400F"/>
    <w:rsid w:val="005B4110"/>
    <w:rsid w:val="005B41EC"/>
    <w:rsid w:val="005B428D"/>
    <w:rsid w:val="005B42E7"/>
    <w:rsid w:val="005B459C"/>
    <w:rsid w:val="005B4E76"/>
    <w:rsid w:val="005B4EDD"/>
    <w:rsid w:val="005B4F57"/>
    <w:rsid w:val="005B4FC6"/>
    <w:rsid w:val="005B4FF1"/>
    <w:rsid w:val="005B5253"/>
    <w:rsid w:val="005B5714"/>
    <w:rsid w:val="005B57D4"/>
    <w:rsid w:val="005B58E8"/>
    <w:rsid w:val="005B5CE5"/>
    <w:rsid w:val="005B5D87"/>
    <w:rsid w:val="005B5E13"/>
    <w:rsid w:val="005B5E32"/>
    <w:rsid w:val="005B5F25"/>
    <w:rsid w:val="005B6209"/>
    <w:rsid w:val="005B6243"/>
    <w:rsid w:val="005B62C8"/>
    <w:rsid w:val="005B637F"/>
    <w:rsid w:val="005B6505"/>
    <w:rsid w:val="005B6591"/>
    <w:rsid w:val="005B66C6"/>
    <w:rsid w:val="005B6723"/>
    <w:rsid w:val="005B6755"/>
    <w:rsid w:val="005B67E8"/>
    <w:rsid w:val="005B6A14"/>
    <w:rsid w:val="005B6BBA"/>
    <w:rsid w:val="005B6BC4"/>
    <w:rsid w:val="005B6C19"/>
    <w:rsid w:val="005B6E48"/>
    <w:rsid w:val="005B6E4B"/>
    <w:rsid w:val="005B6E4C"/>
    <w:rsid w:val="005B6F94"/>
    <w:rsid w:val="005B706E"/>
    <w:rsid w:val="005B712B"/>
    <w:rsid w:val="005B71A4"/>
    <w:rsid w:val="005B71BD"/>
    <w:rsid w:val="005B729C"/>
    <w:rsid w:val="005B733E"/>
    <w:rsid w:val="005B73BB"/>
    <w:rsid w:val="005B746D"/>
    <w:rsid w:val="005B748B"/>
    <w:rsid w:val="005B7581"/>
    <w:rsid w:val="005B7585"/>
    <w:rsid w:val="005B7700"/>
    <w:rsid w:val="005B77CA"/>
    <w:rsid w:val="005B7A07"/>
    <w:rsid w:val="005B7A95"/>
    <w:rsid w:val="005B7B05"/>
    <w:rsid w:val="005B7D1C"/>
    <w:rsid w:val="005B7D1D"/>
    <w:rsid w:val="005B7DC1"/>
    <w:rsid w:val="005C008E"/>
    <w:rsid w:val="005C008F"/>
    <w:rsid w:val="005C01DA"/>
    <w:rsid w:val="005C046C"/>
    <w:rsid w:val="005C04C4"/>
    <w:rsid w:val="005C0773"/>
    <w:rsid w:val="005C077C"/>
    <w:rsid w:val="005C0794"/>
    <w:rsid w:val="005C0892"/>
    <w:rsid w:val="005C094E"/>
    <w:rsid w:val="005C0C2B"/>
    <w:rsid w:val="005C0D21"/>
    <w:rsid w:val="005C0F35"/>
    <w:rsid w:val="005C113E"/>
    <w:rsid w:val="005C1191"/>
    <w:rsid w:val="005C119E"/>
    <w:rsid w:val="005C1269"/>
    <w:rsid w:val="005C1309"/>
    <w:rsid w:val="005C1336"/>
    <w:rsid w:val="005C1654"/>
    <w:rsid w:val="005C1671"/>
    <w:rsid w:val="005C174F"/>
    <w:rsid w:val="005C19A3"/>
    <w:rsid w:val="005C1A02"/>
    <w:rsid w:val="005C1A1A"/>
    <w:rsid w:val="005C1AA4"/>
    <w:rsid w:val="005C1AAE"/>
    <w:rsid w:val="005C1C0F"/>
    <w:rsid w:val="005C1D7B"/>
    <w:rsid w:val="005C1DDA"/>
    <w:rsid w:val="005C1E55"/>
    <w:rsid w:val="005C1FED"/>
    <w:rsid w:val="005C200B"/>
    <w:rsid w:val="005C201A"/>
    <w:rsid w:val="005C2155"/>
    <w:rsid w:val="005C215D"/>
    <w:rsid w:val="005C2368"/>
    <w:rsid w:val="005C23BB"/>
    <w:rsid w:val="005C2472"/>
    <w:rsid w:val="005C2494"/>
    <w:rsid w:val="005C2565"/>
    <w:rsid w:val="005C2720"/>
    <w:rsid w:val="005C285E"/>
    <w:rsid w:val="005C2871"/>
    <w:rsid w:val="005C2927"/>
    <w:rsid w:val="005C2B48"/>
    <w:rsid w:val="005C2D8E"/>
    <w:rsid w:val="005C2EF2"/>
    <w:rsid w:val="005C2F11"/>
    <w:rsid w:val="005C2FF4"/>
    <w:rsid w:val="005C30DB"/>
    <w:rsid w:val="005C311C"/>
    <w:rsid w:val="005C313D"/>
    <w:rsid w:val="005C3222"/>
    <w:rsid w:val="005C3283"/>
    <w:rsid w:val="005C33EB"/>
    <w:rsid w:val="005C3499"/>
    <w:rsid w:val="005C3572"/>
    <w:rsid w:val="005C37CC"/>
    <w:rsid w:val="005C3806"/>
    <w:rsid w:val="005C3843"/>
    <w:rsid w:val="005C38C4"/>
    <w:rsid w:val="005C39C3"/>
    <w:rsid w:val="005C3AE1"/>
    <w:rsid w:val="005C3DD9"/>
    <w:rsid w:val="005C3E26"/>
    <w:rsid w:val="005C3E37"/>
    <w:rsid w:val="005C3ECA"/>
    <w:rsid w:val="005C3FA0"/>
    <w:rsid w:val="005C3FCB"/>
    <w:rsid w:val="005C4095"/>
    <w:rsid w:val="005C4209"/>
    <w:rsid w:val="005C4252"/>
    <w:rsid w:val="005C425D"/>
    <w:rsid w:val="005C42AC"/>
    <w:rsid w:val="005C42B7"/>
    <w:rsid w:val="005C439D"/>
    <w:rsid w:val="005C43BD"/>
    <w:rsid w:val="005C43C3"/>
    <w:rsid w:val="005C4676"/>
    <w:rsid w:val="005C46F1"/>
    <w:rsid w:val="005C4BBD"/>
    <w:rsid w:val="005C4C5E"/>
    <w:rsid w:val="005C4C78"/>
    <w:rsid w:val="005C4C79"/>
    <w:rsid w:val="005C4CB3"/>
    <w:rsid w:val="005C4D61"/>
    <w:rsid w:val="005C4E40"/>
    <w:rsid w:val="005C4F2C"/>
    <w:rsid w:val="005C5001"/>
    <w:rsid w:val="005C542E"/>
    <w:rsid w:val="005C54E0"/>
    <w:rsid w:val="005C5620"/>
    <w:rsid w:val="005C5621"/>
    <w:rsid w:val="005C58CC"/>
    <w:rsid w:val="005C5923"/>
    <w:rsid w:val="005C5AD0"/>
    <w:rsid w:val="005C5B0D"/>
    <w:rsid w:val="005C5B63"/>
    <w:rsid w:val="005C5CD3"/>
    <w:rsid w:val="005C5D00"/>
    <w:rsid w:val="005C5D30"/>
    <w:rsid w:val="005C5D4B"/>
    <w:rsid w:val="005C5DFD"/>
    <w:rsid w:val="005C5EA9"/>
    <w:rsid w:val="005C5FDF"/>
    <w:rsid w:val="005C6116"/>
    <w:rsid w:val="005C612A"/>
    <w:rsid w:val="005C6201"/>
    <w:rsid w:val="005C6224"/>
    <w:rsid w:val="005C62BA"/>
    <w:rsid w:val="005C632C"/>
    <w:rsid w:val="005C6417"/>
    <w:rsid w:val="005C6437"/>
    <w:rsid w:val="005C6520"/>
    <w:rsid w:val="005C6554"/>
    <w:rsid w:val="005C66BE"/>
    <w:rsid w:val="005C6782"/>
    <w:rsid w:val="005C67BC"/>
    <w:rsid w:val="005C6863"/>
    <w:rsid w:val="005C68A1"/>
    <w:rsid w:val="005C6B43"/>
    <w:rsid w:val="005C6B5E"/>
    <w:rsid w:val="005C6C6F"/>
    <w:rsid w:val="005C6DE1"/>
    <w:rsid w:val="005C6E8F"/>
    <w:rsid w:val="005C6EA0"/>
    <w:rsid w:val="005C6F7B"/>
    <w:rsid w:val="005C71B7"/>
    <w:rsid w:val="005C726B"/>
    <w:rsid w:val="005C7270"/>
    <w:rsid w:val="005C7382"/>
    <w:rsid w:val="005C73A0"/>
    <w:rsid w:val="005C73A8"/>
    <w:rsid w:val="005C7456"/>
    <w:rsid w:val="005C7BA5"/>
    <w:rsid w:val="005C7BA7"/>
    <w:rsid w:val="005C7C3E"/>
    <w:rsid w:val="005C7D45"/>
    <w:rsid w:val="005C7E68"/>
    <w:rsid w:val="005C7E73"/>
    <w:rsid w:val="005C7FF9"/>
    <w:rsid w:val="005D0099"/>
    <w:rsid w:val="005D023D"/>
    <w:rsid w:val="005D0316"/>
    <w:rsid w:val="005D0356"/>
    <w:rsid w:val="005D0381"/>
    <w:rsid w:val="005D038D"/>
    <w:rsid w:val="005D03E4"/>
    <w:rsid w:val="005D0610"/>
    <w:rsid w:val="005D085A"/>
    <w:rsid w:val="005D08D5"/>
    <w:rsid w:val="005D0A77"/>
    <w:rsid w:val="005D0DB2"/>
    <w:rsid w:val="005D0FD9"/>
    <w:rsid w:val="005D10FE"/>
    <w:rsid w:val="005D122C"/>
    <w:rsid w:val="005D12A8"/>
    <w:rsid w:val="005D13EB"/>
    <w:rsid w:val="005D1763"/>
    <w:rsid w:val="005D17EE"/>
    <w:rsid w:val="005D17FF"/>
    <w:rsid w:val="005D182A"/>
    <w:rsid w:val="005D19D1"/>
    <w:rsid w:val="005D1A03"/>
    <w:rsid w:val="005D1A5A"/>
    <w:rsid w:val="005D1A9E"/>
    <w:rsid w:val="005D1F26"/>
    <w:rsid w:val="005D20E7"/>
    <w:rsid w:val="005D25C8"/>
    <w:rsid w:val="005D2849"/>
    <w:rsid w:val="005D2980"/>
    <w:rsid w:val="005D29B2"/>
    <w:rsid w:val="005D2A68"/>
    <w:rsid w:val="005D2AF2"/>
    <w:rsid w:val="005D2C97"/>
    <w:rsid w:val="005D2CE8"/>
    <w:rsid w:val="005D2D3F"/>
    <w:rsid w:val="005D2D61"/>
    <w:rsid w:val="005D2E8F"/>
    <w:rsid w:val="005D2F5C"/>
    <w:rsid w:val="005D2F8F"/>
    <w:rsid w:val="005D2FF3"/>
    <w:rsid w:val="005D30E0"/>
    <w:rsid w:val="005D32A2"/>
    <w:rsid w:val="005D342B"/>
    <w:rsid w:val="005D34EC"/>
    <w:rsid w:val="005D354F"/>
    <w:rsid w:val="005D357C"/>
    <w:rsid w:val="005D36FF"/>
    <w:rsid w:val="005D375D"/>
    <w:rsid w:val="005D394C"/>
    <w:rsid w:val="005D3A29"/>
    <w:rsid w:val="005D3A94"/>
    <w:rsid w:val="005D3B60"/>
    <w:rsid w:val="005D3F79"/>
    <w:rsid w:val="005D401D"/>
    <w:rsid w:val="005D40DB"/>
    <w:rsid w:val="005D4146"/>
    <w:rsid w:val="005D42BE"/>
    <w:rsid w:val="005D44C0"/>
    <w:rsid w:val="005D47AF"/>
    <w:rsid w:val="005D47C6"/>
    <w:rsid w:val="005D47E1"/>
    <w:rsid w:val="005D4824"/>
    <w:rsid w:val="005D4B17"/>
    <w:rsid w:val="005D4D3F"/>
    <w:rsid w:val="005D4E9C"/>
    <w:rsid w:val="005D503C"/>
    <w:rsid w:val="005D5135"/>
    <w:rsid w:val="005D519F"/>
    <w:rsid w:val="005D526F"/>
    <w:rsid w:val="005D52F2"/>
    <w:rsid w:val="005D52F9"/>
    <w:rsid w:val="005D5347"/>
    <w:rsid w:val="005D53DC"/>
    <w:rsid w:val="005D54BC"/>
    <w:rsid w:val="005D5570"/>
    <w:rsid w:val="005D5679"/>
    <w:rsid w:val="005D56B3"/>
    <w:rsid w:val="005D5868"/>
    <w:rsid w:val="005D5A5A"/>
    <w:rsid w:val="005D5AC3"/>
    <w:rsid w:val="005D5AE3"/>
    <w:rsid w:val="005D5B1B"/>
    <w:rsid w:val="005D5B36"/>
    <w:rsid w:val="005D5B57"/>
    <w:rsid w:val="005D5C07"/>
    <w:rsid w:val="005D5D47"/>
    <w:rsid w:val="005D5ECD"/>
    <w:rsid w:val="005D5F5C"/>
    <w:rsid w:val="005D602C"/>
    <w:rsid w:val="005D604C"/>
    <w:rsid w:val="005D6173"/>
    <w:rsid w:val="005D6385"/>
    <w:rsid w:val="005D6456"/>
    <w:rsid w:val="005D6495"/>
    <w:rsid w:val="005D6725"/>
    <w:rsid w:val="005D6729"/>
    <w:rsid w:val="005D6756"/>
    <w:rsid w:val="005D67A6"/>
    <w:rsid w:val="005D67F0"/>
    <w:rsid w:val="005D69A2"/>
    <w:rsid w:val="005D6D1A"/>
    <w:rsid w:val="005D6E19"/>
    <w:rsid w:val="005D6E27"/>
    <w:rsid w:val="005D6E2A"/>
    <w:rsid w:val="005D6E79"/>
    <w:rsid w:val="005D6ECA"/>
    <w:rsid w:val="005D6F4B"/>
    <w:rsid w:val="005D6FE1"/>
    <w:rsid w:val="005D7075"/>
    <w:rsid w:val="005D7134"/>
    <w:rsid w:val="005D72AF"/>
    <w:rsid w:val="005D7364"/>
    <w:rsid w:val="005D753C"/>
    <w:rsid w:val="005D7586"/>
    <w:rsid w:val="005D760D"/>
    <w:rsid w:val="005D765D"/>
    <w:rsid w:val="005D791B"/>
    <w:rsid w:val="005D79BF"/>
    <w:rsid w:val="005D79F3"/>
    <w:rsid w:val="005D7A3F"/>
    <w:rsid w:val="005D7C11"/>
    <w:rsid w:val="005D7C67"/>
    <w:rsid w:val="005D7D31"/>
    <w:rsid w:val="005D7E03"/>
    <w:rsid w:val="005E02BF"/>
    <w:rsid w:val="005E0347"/>
    <w:rsid w:val="005E0517"/>
    <w:rsid w:val="005E0685"/>
    <w:rsid w:val="005E06E9"/>
    <w:rsid w:val="005E0753"/>
    <w:rsid w:val="005E086E"/>
    <w:rsid w:val="005E09B2"/>
    <w:rsid w:val="005E0ADC"/>
    <w:rsid w:val="005E0BC8"/>
    <w:rsid w:val="005E0C76"/>
    <w:rsid w:val="005E0E1A"/>
    <w:rsid w:val="005E0F9B"/>
    <w:rsid w:val="005E0FC1"/>
    <w:rsid w:val="005E1076"/>
    <w:rsid w:val="005E10BC"/>
    <w:rsid w:val="005E1240"/>
    <w:rsid w:val="005E133C"/>
    <w:rsid w:val="005E135D"/>
    <w:rsid w:val="005E1797"/>
    <w:rsid w:val="005E190D"/>
    <w:rsid w:val="005E1A3F"/>
    <w:rsid w:val="005E1AD8"/>
    <w:rsid w:val="005E1AE8"/>
    <w:rsid w:val="005E1B5C"/>
    <w:rsid w:val="005E1BBC"/>
    <w:rsid w:val="005E1C2A"/>
    <w:rsid w:val="005E1D65"/>
    <w:rsid w:val="005E2018"/>
    <w:rsid w:val="005E2048"/>
    <w:rsid w:val="005E20BB"/>
    <w:rsid w:val="005E212E"/>
    <w:rsid w:val="005E2155"/>
    <w:rsid w:val="005E2284"/>
    <w:rsid w:val="005E2424"/>
    <w:rsid w:val="005E2612"/>
    <w:rsid w:val="005E264D"/>
    <w:rsid w:val="005E26CD"/>
    <w:rsid w:val="005E27C2"/>
    <w:rsid w:val="005E2849"/>
    <w:rsid w:val="005E2A6E"/>
    <w:rsid w:val="005E2AD9"/>
    <w:rsid w:val="005E2B05"/>
    <w:rsid w:val="005E2B36"/>
    <w:rsid w:val="005E2BA1"/>
    <w:rsid w:val="005E2C11"/>
    <w:rsid w:val="005E33D8"/>
    <w:rsid w:val="005E3414"/>
    <w:rsid w:val="005E34F6"/>
    <w:rsid w:val="005E3537"/>
    <w:rsid w:val="005E35B9"/>
    <w:rsid w:val="005E35F7"/>
    <w:rsid w:val="005E36C3"/>
    <w:rsid w:val="005E388D"/>
    <w:rsid w:val="005E393E"/>
    <w:rsid w:val="005E39D4"/>
    <w:rsid w:val="005E3A3C"/>
    <w:rsid w:val="005E3B77"/>
    <w:rsid w:val="005E3BA5"/>
    <w:rsid w:val="005E3CC4"/>
    <w:rsid w:val="005E3E64"/>
    <w:rsid w:val="005E3FC2"/>
    <w:rsid w:val="005E40E8"/>
    <w:rsid w:val="005E40FC"/>
    <w:rsid w:val="005E42B6"/>
    <w:rsid w:val="005E449F"/>
    <w:rsid w:val="005E44EA"/>
    <w:rsid w:val="005E45E2"/>
    <w:rsid w:val="005E46C8"/>
    <w:rsid w:val="005E4762"/>
    <w:rsid w:val="005E4853"/>
    <w:rsid w:val="005E4874"/>
    <w:rsid w:val="005E49A5"/>
    <w:rsid w:val="005E4A26"/>
    <w:rsid w:val="005E4A33"/>
    <w:rsid w:val="005E4A52"/>
    <w:rsid w:val="005E4A7E"/>
    <w:rsid w:val="005E4AEF"/>
    <w:rsid w:val="005E4B41"/>
    <w:rsid w:val="005E4B70"/>
    <w:rsid w:val="005E4C7C"/>
    <w:rsid w:val="005E4C8F"/>
    <w:rsid w:val="005E4E8A"/>
    <w:rsid w:val="005E4F11"/>
    <w:rsid w:val="005E51DA"/>
    <w:rsid w:val="005E520E"/>
    <w:rsid w:val="005E52BC"/>
    <w:rsid w:val="005E53B0"/>
    <w:rsid w:val="005E5650"/>
    <w:rsid w:val="005E597F"/>
    <w:rsid w:val="005E59F3"/>
    <w:rsid w:val="005E5CE4"/>
    <w:rsid w:val="005E5E33"/>
    <w:rsid w:val="005E5E61"/>
    <w:rsid w:val="005E626E"/>
    <w:rsid w:val="005E6276"/>
    <w:rsid w:val="005E640F"/>
    <w:rsid w:val="005E6439"/>
    <w:rsid w:val="005E65F3"/>
    <w:rsid w:val="005E6667"/>
    <w:rsid w:val="005E692C"/>
    <w:rsid w:val="005E69AE"/>
    <w:rsid w:val="005E6A75"/>
    <w:rsid w:val="005E6AB6"/>
    <w:rsid w:val="005E6B68"/>
    <w:rsid w:val="005E6DAF"/>
    <w:rsid w:val="005E7038"/>
    <w:rsid w:val="005E70C0"/>
    <w:rsid w:val="005E719E"/>
    <w:rsid w:val="005E71F8"/>
    <w:rsid w:val="005E7215"/>
    <w:rsid w:val="005E72BD"/>
    <w:rsid w:val="005E7624"/>
    <w:rsid w:val="005E7710"/>
    <w:rsid w:val="005E78F8"/>
    <w:rsid w:val="005E7C10"/>
    <w:rsid w:val="005E7CAC"/>
    <w:rsid w:val="005E7D9B"/>
    <w:rsid w:val="005E7E6D"/>
    <w:rsid w:val="005E7F20"/>
    <w:rsid w:val="005E7F60"/>
    <w:rsid w:val="005E7F98"/>
    <w:rsid w:val="005F015F"/>
    <w:rsid w:val="005F018E"/>
    <w:rsid w:val="005F01EC"/>
    <w:rsid w:val="005F021C"/>
    <w:rsid w:val="005F027E"/>
    <w:rsid w:val="005F0416"/>
    <w:rsid w:val="005F0450"/>
    <w:rsid w:val="005F0451"/>
    <w:rsid w:val="005F0645"/>
    <w:rsid w:val="005F07B1"/>
    <w:rsid w:val="005F087C"/>
    <w:rsid w:val="005F0B40"/>
    <w:rsid w:val="005F0B47"/>
    <w:rsid w:val="005F0DC5"/>
    <w:rsid w:val="005F0DE9"/>
    <w:rsid w:val="005F0E81"/>
    <w:rsid w:val="005F0EAF"/>
    <w:rsid w:val="005F0F8B"/>
    <w:rsid w:val="005F108D"/>
    <w:rsid w:val="005F1138"/>
    <w:rsid w:val="005F1225"/>
    <w:rsid w:val="005F135E"/>
    <w:rsid w:val="005F1455"/>
    <w:rsid w:val="005F152D"/>
    <w:rsid w:val="005F1552"/>
    <w:rsid w:val="005F17D9"/>
    <w:rsid w:val="005F181A"/>
    <w:rsid w:val="005F1BE1"/>
    <w:rsid w:val="005F1C89"/>
    <w:rsid w:val="005F1D44"/>
    <w:rsid w:val="005F1DBE"/>
    <w:rsid w:val="005F1F08"/>
    <w:rsid w:val="005F1F55"/>
    <w:rsid w:val="005F1F64"/>
    <w:rsid w:val="005F21A2"/>
    <w:rsid w:val="005F2342"/>
    <w:rsid w:val="005F23D0"/>
    <w:rsid w:val="005F2695"/>
    <w:rsid w:val="005F26B0"/>
    <w:rsid w:val="005F272F"/>
    <w:rsid w:val="005F2764"/>
    <w:rsid w:val="005F292A"/>
    <w:rsid w:val="005F2931"/>
    <w:rsid w:val="005F296F"/>
    <w:rsid w:val="005F2E11"/>
    <w:rsid w:val="005F2EAA"/>
    <w:rsid w:val="005F2F0B"/>
    <w:rsid w:val="005F30B5"/>
    <w:rsid w:val="005F30D2"/>
    <w:rsid w:val="005F333F"/>
    <w:rsid w:val="005F33A2"/>
    <w:rsid w:val="005F3700"/>
    <w:rsid w:val="005F37F2"/>
    <w:rsid w:val="005F3945"/>
    <w:rsid w:val="005F3AB5"/>
    <w:rsid w:val="005F3B3F"/>
    <w:rsid w:val="005F3C19"/>
    <w:rsid w:val="005F3CA1"/>
    <w:rsid w:val="005F3D12"/>
    <w:rsid w:val="005F3D91"/>
    <w:rsid w:val="005F3DB3"/>
    <w:rsid w:val="005F3DE8"/>
    <w:rsid w:val="005F4081"/>
    <w:rsid w:val="005F4102"/>
    <w:rsid w:val="005F422F"/>
    <w:rsid w:val="005F433C"/>
    <w:rsid w:val="005F4388"/>
    <w:rsid w:val="005F43DC"/>
    <w:rsid w:val="005F4456"/>
    <w:rsid w:val="005F4753"/>
    <w:rsid w:val="005F4836"/>
    <w:rsid w:val="005F4A37"/>
    <w:rsid w:val="005F4A96"/>
    <w:rsid w:val="005F4C5A"/>
    <w:rsid w:val="005F4C70"/>
    <w:rsid w:val="005F4CF6"/>
    <w:rsid w:val="005F4E36"/>
    <w:rsid w:val="005F509D"/>
    <w:rsid w:val="005F513E"/>
    <w:rsid w:val="005F5140"/>
    <w:rsid w:val="005F55C4"/>
    <w:rsid w:val="005F5626"/>
    <w:rsid w:val="005F56A4"/>
    <w:rsid w:val="005F56AB"/>
    <w:rsid w:val="005F580B"/>
    <w:rsid w:val="005F5847"/>
    <w:rsid w:val="005F5889"/>
    <w:rsid w:val="005F5928"/>
    <w:rsid w:val="005F5996"/>
    <w:rsid w:val="005F5ABA"/>
    <w:rsid w:val="005F5AC8"/>
    <w:rsid w:val="005F5AEE"/>
    <w:rsid w:val="005F5B19"/>
    <w:rsid w:val="005F5EE9"/>
    <w:rsid w:val="005F5F57"/>
    <w:rsid w:val="005F5FCF"/>
    <w:rsid w:val="005F6068"/>
    <w:rsid w:val="005F6131"/>
    <w:rsid w:val="005F62B4"/>
    <w:rsid w:val="005F62E5"/>
    <w:rsid w:val="005F6328"/>
    <w:rsid w:val="005F649E"/>
    <w:rsid w:val="005F64CA"/>
    <w:rsid w:val="005F64ED"/>
    <w:rsid w:val="005F662C"/>
    <w:rsid w:val="005F697D"/>
    <w:rsid w:val="005F6A55"/>
    <w:rsid w:val="005F6B15"/>
    <w:rsid w:val="005F6CD5"/>
    <w:rsid w:val="005F6E5D"/>
    <w:rsid w:val="005F6F09"/>
    <w:rsid w:val="005F7203"/>
    <w:rsid w:val="005F7465"/>
    <w:rsid w:val="005F7701"/>
    <w:rsid w:val="005F7AD3"/>
    <w:rsid w:val="005F7C30"/>
    <w:rsid w:val="005F7CD2"/>
    <w:rsid w:val="005F7CD8"/>
    <w:rsid w:val="005F7D81"/>
    <w:rsid w:val="005F7DCA"/>
    <w:rsid w:val="005F7ED7"/>
    <w:rsid w:val="005F7F04"/>
    <w:rsid w:val="00600083"/>
    <w:rsid w:val="00600297"/>
    <w:rsid w:val="006002AF"/>
    <w:rsid w:val="006002E9"/>
    <w:rsid w:val="00600321"/>
    <w:rsid w:val="0060054C"/>
    <w:rsid w:val="00600617"/>
    <w:rsid w:val="006006C7"/>
    <w:rsid w:val="00600A0F"/>
    <w:rsid w:val="00600AB8"/>
    <w:rsid w:val="00600E57"/>
    <w:rsid w:val="00600F68"/>
    <w:rsid w:val="00600F97"/>
    <w:rsid w:val="0060107C"/>
    <w:rsid w:val="006014E8"/>
    <w:rsid w:val="00601634"/>
    <w:rsid w:val="006017FC"/>
    <w:rsid w:val="00601868"/>
    <w:rsid w:val="00601B1A"/>
    <w:rsid w:val="00601BD0"/>
    <w:rsid w:val="00601BE4"/>
    <w:rsid w:val="00601C51"/>
    <w:rsid w:val="00601F44"/>
    <w:rsid w:val="006020B4"/>
    <w:rsid w:val="006020D0"/>
    <w:rsid w:val="0060211B"/>
    <w:rsid w:val="00602223"/>
    <w:rsid w:val="00602280"/>
    <w:rsid w:val="006025A2"/>
    <w:rsid w:val="006025BB"/>
    <w:rsid w:val="0060261B"/>
    <w:rsid w:val="0060271D"/>
    <w:rsid w:val="006027D6"/>
    <w:rsid w:val="006027E7"/>
    <w:rsid w:val="00602A0A"/>
    <w:rsid w:val="00602C6A"/>
    <w:rsid w:val="00602D67"/>
    <w:rsid w:val="00602D78"/>
    <w:rsid w:val="00602F37"/>
    <w:rsid w:val="00602FE0"/>
    <w:rsid w:val="0060302C"/>
    <w:rsid w:val="006030D6"/>
    <w:rsid w:val="00603172"/>
    <w:rsid w:val="00603389"/>
    <w:rsid w:val="00603451"/>
    <w:rsid w:val="00603512"/>
    <w:rsid w:val="006035F5"/>
    <w:rsid w:val="0060362B"/>
    <w:rsid w:val="006036D8"/>
    <w:rsid w:val="00603A54"/>
    <w:rsid w:val="00603B18"/>
    <w:rsid w:val="00603BD9"/>
    <w:rsid w:val="00603C10"/>
    <w:rsid w:val="00603CBA"/>
    <w:rsid w:val="00603CDD"/>
    <w:rsid w:val="00603CFC"/>
    <w:rsid w:val="00603D4D"/>
    <w:rsid w:val="00603DB3"/>
    <w:rsid w:val="00603E5D"/>
    <w:rsid w:val="00603EE9"/>
    <w:rsid w:val="006040A1"/>
    <w:rsid w:val="006041E6"/>
    <w:rsid w:val="00604289"/>
    <w:rsid w:val="00604332"/>
    <w:rsid w:val="00604432"/>
    <w:rsid w:val="0060455C"/>
    <w:rsid w:val="00604560"/>
    <w:rsid w:val="00604723"/>
    <w:rsid w:val="0060486E"/>
    <w:rsid w:val="00604909"/>
    <w:rsid w:val="0060490B"/>
    <w:rsid w:val="0060497A"/>
    <w:rsid w:val="006049D6"/>
    <w:rsid w:val="00604A61"/>
    <w:rsid w:val="00604CD3"/>
    <w:rsid w:val="00604E36"/>
    <w:rsid w:val="00604F5D"/>
    <w:rsid w:val="00604FAC"/>
    <w:rsid w:val="00604FAD"/>
    <w:rsid w:val="00605015"/>
    <w:rsid w:val="0060502B"/>
    <w:rsid w:val="006051E9"/>
    <w:rsid w:val="00605368"/>
    <w:rsid w:val="00605376"/>
    <w:rsid w:val="006053A8"/>
    <w:rsid w:val="00605825"/>
    <w:rsid w:val="00605A0D"/>
    <w:rsid w:val="00605A23"/>
    <w:rsid w:val="00605AC8"/>
    <w:rsid w:val="00605B1C"/>
    <w:rsid w:val="00605B47"/>
    <w:rsid w:val="00605B5E"/>
    <w:rsid w:val="00605BD5"/>
    <w:rsid w:val="00605C09"/>
    <w:rsid w:val="00605D91"/>
    <w:rsid w:val="00605DB7"/>
    <w:rsid w:val="00605E47"/>
    <w:rsid w:val="00605EAB"/>
    <w:rsid w:val="00605EE1"/>
    <w:rsid w:val="00605FC8"/>
    <w:rsid w:val="006061E8"/>
    <w:rsid w:val="006061F3"/>
    <w:rsid w:val="00606206"/>
    <w:rsid w:val="00606242"/>
    <w:rsid w:val="0060630B"/>
    <w:rsid w:val="00606527"/>
    <w:rsid w:val="0060662C"/>
    <w:rsid w:val="00606651"/>
    <w:rsid w:val="006066E2"/>
    <w:rsid w:val="00606744"/>
    <w:rsid w:val="006067DC"/>
    <w:rsid w:val="0060694C"/>
    <w:rsid w:val="00606A6E"/>
    <w:rsid w:val="00606F27"/>
    <w:rsid w:val="00607114"/>
    <w:rsid w:val="0060716E"/>
    <w:rsid w:val="0060749B"/>
    <w:rsid w:val="00607542"/>
    <w:rsid w:val="00607580"/>
    <w:rsid w:val="006075D8"/>
    <w:rsid w:val="006076C8"/>
    <w:rsid w:val="006077B1"/>
    <w:rsid w:val="00607972"/>
    <w:rsid w:val="006079AB"/>
    <w:rsid w:val="00607A66"/>
    <w:rsid w:val="00607AB5"/>
    <w:rsid w:val="00607D16"/>
    <w:rsid w:val="00607D17"/>
    <w:rsid w:val="00607D33"/>
    <w:rsid w:val="00607DB5"/>
    <w:rsid w:val="00607E03"/>
    <w:rsid w:val="00607ED1"/>
    <w:rsid w:val="00607FD8"/>
    <w:rsid w:val="006100E5"/>
    <w:rsid w:val="0061045D"/>
    <w:rsid w:val="0061048E"/>
    <w:rsid w:val="0061051F"/>
    <w:rsid w:val="006106C0"/>
    <w:rsid w:val="006106F3"/>
    <w:rsid w:val="00610713"/>
    <w:rsid w:val="006107E3"/>
    <w:rsid w:val="00610C1E"/>
    <w:rsid w:val="00610D04"/>
    <w:rsid w:val="00610D57"/>
    <w:rsid w:val="00610FC8"/>
    <w:rsid w:val="0061109D"/>
    <w:rsid w:val="006111A3"/>
    <w:rsid w:val="006112B5"/>
    <w:rsid w:val="00611333"/>
    <w:rsid w:val="006115B2"/>
    <w:rsid w:val="006116A1"/>
    <w:rsid w:val="006116CB"/>
    <w:rsid w:val="0061174E"/>
    <w:rsid w:val="006118D7"/>
    <w:rsid w:val="00611D02"/>
    <w:rsid w:val="00611D3B"/>
    <w:rsid w:val="00611EC4"/>
    <w:rsid w:val="00611F73"/>
    <w:rsid w:val="006120B7"/>
    <w:rsid w:val="00612186"/>
    <w:rsid w:val="00612197"/>
    <w:rsid w:val="00612223"/>
    <w:rsid w:val="00612262"/>
    <w:rsid w:val="006123A7"/>
    <w:rsid w:val="006125FB"/>
    <w:rsid w:val="0061268B"/>
    <w:rsid w:val="00612A1E"/>
    <w:rsid w:val="00612A31"/>
    <w:rsid w:val="00612A7D"/>
    <w:rsid w:val="00612D49"/>
    <w:rsid w:val="00612FA6"/>
    <w:rsid w:val="00613437"/>
    <w:rsid w:val="00613486"/>
    <w:rsid w:val="00613531"/>
    <w:rsid w:val="00613623"/>
    <w:rsid w:val="006136F8"/>
    <w:rsid w:val="0061372B"/>
    <w:rsid w:val="006137C8"/>
    <w:rsid w:val="00613903"/>
    <w:rsid w:val="00613A93"/>
    <w:rsid w:val="00613B8A"/>
    <w:rsid w:val="00613C11"/>
    <w:rsid w:val="00613C1D"/>
    <w:rsid w:val="00613CD6"/>
    <w:rsid w:val="00613CEB"/>
    <w:rsid w:val="00613D39"/>
    <w:rsid w:val="00613E07"/>
    <w:rsid w:val="00613E13"/>
    <w:rsid w:val="00613EC3"/>
    <w:rsid w:val="00613F7E"/>
    <w:rsid w:val="00614022"/>
    <w:rsid w:val="0061407E"/>
    <w:rsid w:val="0061409B"/>
    <w:rsid w:val="00614203"/>
    <w:rsid w:val="00614286"/>
    <w:rsid w:val="006145A8"/>
    <w:rsid w:val="006146DE"/>
    <w:rsid w:val="006146ED"/>
    <w:rsid w:val="006149B9"/>
    <w:rsid w:val="006149D4"/>
    <w:rsid w:val="00614B1A"/>
    <w:rsid w:val="00614CA3"/>
    <w:rsid w:val="00614CCF"/>
    <w:rsid w:val="00614DB3"/>
    <w:rsid w:val="00615334"/>
    <w:rsid w:val="00615680"/>
    <w:rsid w:val="00615949"/>
    <w:rsid w:val="006159E3"/>
    <w:rsid w:val="00615B15"/>
    <w:rsid w:val="00615B27"/>
    <w:rsid w:val="00615B79"/>
    <w:rsid w:val="00615BD7"/>
    <w:rsid w:val="00615C78"/>
    <w:rsid w:val="00615CA8"/>
    <w:rsid w:val="00615D21"/>
    <w:rsid w:val="00615EB8"/>
    <w:rsid w:val="006160AC"/>
    <w:rsid w:val="00616101"/>
    <w:rsid w:val="006162DB"/>
    <w:rsid w:val="00616442"/>
    <w:rsid w:val="006164BA"/>
    <w:rsid w:val="006164EE"/>
    <w:rsid w:val="0061650E"/>
    <w:rsid w:val="0061657F"/>
    <w:rsid w:val="00616581"/>
    <w:rsid w:val="006166C1"/>
    <w:rsid w:val="00616758"/>
    <w:rsid w:val="006169B6"/>
    <w:rsid w:val="00616AA7"/>
    <w:rsid w:val="00616E0D"/>
    <w:rsid w:val="00616E41"/>
    <w:rsid w:val="0061733D"/>
    <w:rsid w:val="006174EF"/>
    <w:rsid w:val="00617587"/>
    <w:rsid w:val="006175A0"/>
    <w:rsid w:val="006175AD"/>
    <w:rsid w:val="006175EE"/>
    <w:rsid w:val="006175F9"/>
    <w:rsid w:val="006175FB"/>
    <w:rsid w:val="00617614"/>
    <w:rsid w:val="0061768F"/>
    <w:rsid w:val="006176A3"/>
    <w:rsid w:val="00617710"/>
    <w:rsid w:val="00617835"/>
    <w:rsid w:val="006179F1"/>
    <w:rsid w:val="00617A7C"/>
    <w:rsid w:val="00617BCD"/>
    <w:rsid w:val="00617C5F"/>
    <w:rsid w:val="00617C92"/>
    <w:rsid w:val="00617DD1"/>
    <w:rsid w:val="00617E89"/>
    <w:rsid w:val="00617F01"/>
    <w:rsid w:val="00617F27"/>
    <w:rsid w:val="00620279"/>
    <w:rsid w:val="00620378"/>
    <w:rsid w:val="0062039D"/>
    <w:rsid w:val="00620420"/>
    <w:rsid w:val="006204C9"/>
    <w:rsid w:val="006205CD"/>
    <w:rsid w:val="00620670"/>
    <w:rsid w:val="006208BB"/>
    <w:rsid w:val="0062094D"/>
    <w:rsid w:val="00620A3C"/>
    <w:rsid w:val="00620A86"/>
    <w:rsid w:val="00620B0A"/>
    <w:rsid w:val="00620B0E"/>
    <w:rsid w:val="00620B48"/>
    <w:rsid w:val="00620BD6"/>
    <w:rsid w:val="00620CA3"/>
    <w:rsid w:val="00620D6E"/>
    <w:rsid w:val="00620EE6"/>
    <w:rsid w:val="00621120"/>
    <w:rsid w:val="006213D5"/>
    <w:rsid w:val="0062152C"/>
    <w:rsid w:val="006217FA"/>
    <w:rsid w:val="006219A5"/>
    <w:rsid w:val="00621CA0"/>
    <w:rsid w:val="00621EFE"/>
    <w:rsid w:val="0062200F"/>
    <w:rsid w:val="0062208B"/>
    <w:rsid w:val="006220AF"/>
    <w:rsid w:val="0062219F"/>
    <w:rsid w:val="006223B9"/>
    <w:rsid w:val="006223F5"/>
    <w:rsid w:val="0062242A"/>
    <w:rsid w:val="006225D4"/>
    <w:rsid w:val="00622836"/>
    <w:rsid w:val="006228ED"/>
    <w:rsid w:val="00622B13"/>
    <w:rsid w:val="00622C6F"/>
    <w:rsid w:val="00622C8B"/>
    <w:rsid w:val="00622DD9"/>
    <w:rsid w:val="00622F6E"/>
    <w:rsid w:val="00622FA9"/>
    <w:rsid w:val="00622FB5"/>
    <w:rsid w:val="0062303F"/>
    <w:rsid w:val="006230D2"/>
    <w:rsid w:val="0062336A"/>
    <w:rsid w:val="00623379"/>
    <w:rsid w:val="006233E9"/>
    <w:rsid w:val="0062348E"/>
    <w:rsid w:val="0062354B"/>
    <w:rsid w:val="006237CE"/>
    <w:rsid w:val="006238C3"/>
    <w:rsid w:val="006238CC"/>
    <w:rsid w:val="00623AA6"/>
    <w:rsid w:val="00623BDE"/>
    <w:rsid w:val="00623D33"/>
    <w:rsid w:val="00623E36"/>
    <w:rsid w:val="00623E38"/>
    <w:rsid w:val="00623EBE"/>
    <w:rsid w:val="00624479"/>
    <w:rsid w:val="006244E2"/>
    <w:rsid w:val="0062472F"/>
    <w:rsid w:val="006248C5"/>
    <w:rsid w:val="00624B05"/>
    <w:rsid w:val="00624C04"/>
    <w:rsid w:val="00624F88"/>
    <w:rsid w:val="0062519A"/>
    <w:rsid w:val="006251BA"/>
    <w:rsid w:val="00625215"/>
    <w:rsid w:val="00625274"/>
    <w:rsid w:val="006253EC"/>
    <w:rsid w:val="006256C2"/>
    <w:rsid w:val="006256EC"/>
    <w:rsid w:val="0062573D"/>
    <w:rsid w:val="0062574E"/>
    <w:rsid w:val="00625928"/>
    <w:rsid w:val="00625AA7"/>
    <w:rsid w:val="00625AE3"/>
    <w:rsid w:val="00625AFE"/>
    <w:rsid w:val="00625B01"/>
    <w:rsid w:val="00625BEB"/>
    <w:rsid w:val="00625C95"/>
    <w:rsid w:val="00625D8D"/>
    <w:rsid w:val="00625D95"/>
    <w:rsid w:val="00625E22"/>
    <w:rsid w:val="00625FCB"/>
    <w:rsid w:val="00626041"/>
    <w:rsid w:val="006260D2"/>
    <w:rsid w:val="006260DA"/>
    <w:rsid w:val="0062617F"/>
    <w:rsid w:val="00626464"/>
    <w:rsid w:val="00626481"/>
    <w:rsid w:val="0062663B"/>
    <w:rsid w:val="00626747"/>
    <w:rsid w:val="0062678C"/>
    <w:rsid w:val="006267A7"/>
    <w:rsid w:val="0062697F"/>
    <w:rsid w:val="0062699C"/>
    <w:rsid w:val="00626C4B"/>
    <w:rsid w:val="00626CA0"/>
    <w:rsid w:val="00626D07"/>
    <w:rsid w:val="00626ECE"/>
    <w:rsid w:val="00627069"/>
    <w:rsid w:val="00627243"/>
    <w:rsid w:val="00627402"/>
    <w:rsid w:val="00627513"/>
    <w:rsid w:val="00627577"/>
    <w:rsid w:val="006278E7"/>
    <w:rsid w:val="0062791A"/>
    <w:rsid w:val="00627AC2"/>
    <w:rsid w:val="00627C4C"/>
    <w:rsid w:val="00627CD6"/>
    <w:rsid w:val="00627E2C"/>
    <w:rsid w:val="006300F2"/>
    <w:rsid w:val="00630475"/>
    <w:rsid w:val="006304C5"/>
    <w:rsid w:val="006304D5"/>
    <w:rsid w:val="006306DD"/>
    <w:rsid w:val="006307D4"/>
    <w:rsid w:val="00630A4F"/>
    <w:rsid w:val="00630B71"/>
    <w:rsid w:val="00630E24"/>
    <w:rsid w:val="00630FA3"/>
    <w:rsid w:val="006310D4"/>
    <w:rsid w:val="00631278"/>
    <w:rsid w:val="0063130F"/>
    <w:rsid w:val="006313A7"/>
    <w:rsid w:val="006314CF"/>
    <w:rsid w:val="0063159A"/>
    <w:rsid w:val="006315F1"/>
    <w:rsid w:val="006317AF"/>
    <w:rsid w:val="006318B1"/>
    <w:rsid w:val="006319EB"/>
    <w:rsid w:val="00631A03"/>
    <w:rsid w:val="00631A68"/>
    <w:rsid w:val="00631B5E"/>
    <w:rsid w:val="00631C45"/>
    <w:rsid w:val="00631CD3"/>
    <w:rsid w:val="00631EC2"/>
    <w:rsid w:val="00632027"/>
    <w:rsid w:val="0063202A"/>
    <w:rsid w:val="006320DB"/>
    <w:rsid w:val="00632114"/>
    <w:rsid w:val="006324A1"/>
    <w:rsid w:val="006324D9"/>
    <w:rsid w:val="0063253F"/>
    <w:rsid w:val="006325BA"/>
    <w:rsid w:val="0063270A"/>
    <w:rsid w:val="006329F7"/>
    <w:rsid w:val="00632AF0"/>
    <w:rsid w:val="00632B30"/>
    <w:rsid w:val="00632C5C"/>
    <w:rsid w:val="00632DDD"/>
    <w:rsid w:val="00632E90"/>
    <w:rsid w:val="00632F03"/>
    <w:rsid w:val="0063350E"/>
    <w:rsid w:val="00633702"/>
    <w:rsid w:val="006337CD"/>
    <w:rsid w:val="006337E6"/>
    <w:rsid w:val="00633B77"/>
    <w:rsid w:val="00633E88"/>
    <w:rsid w:val="00633EB8"/>
    <w:rsid w:val="00634002"/>
    <w:rsid w:val="0063414E"/>
    <w:rsid w:val="006342A6"/>
    <w:rsid w:val="0063431E"/>
    <w:rsid w:val="00634501"/>
    <w:rsid w:val="006345F4"/>
    <w:rsid w:val="006345FF"/>
    <w:rsid w:val="00634734"/>
    <w:rsid w:val="00634793"/>
    <w:rsid w:val="006347E1"/>
    <w:rsid w:val="006348F6"/>
    <w:rsid w:val="00634939"/>
    <w:rsid w:val="00634990"/>
    <w:rsid w:val="00634ADF"/>
    <w:rsid w:val="00634CDE"/>
    <w:rsid w:val="00634E72"/>
    <w:rsid w:val="0063509A"/>
    <w:rsid w:val="006350A0"/>
    <w:rsid w:val="006350DA"/>
    <w:rsid w:val="006351D6"/>
    <w:rsid w:val="006353C0"/>
    <w:rsid w:val="006354C4"/>
    <w:rsid w:val="006355C2"/>
    <w:rsid w:val="0063582F"/>
    <w:rsid w:val="00635A2A"/>
    <w:rsid w:val="00635BE8"/>
    <w:rsid w:val="00635CA8"/>
    <w:rsid w:val="00635DDB"/>
    <w:rsid w:val="00635E1F"/>
    <w:rsid w:val="00635EFC"/>
    <w:rsid w:val="00635FE2"/>
    <w:rsid w:val="006360F6"/>
    <w:rsid w:val="00636167"/>
    <w:rsid w:val="00636416"/>
    <w:rsid w:val="00636503"/>
    <w:rsid w:val="00636599"/>
    <w:rsid w:val="006366E3"/>
    <w:rsid w:val="00636749"/>
    <w:rsid w:val="00636850"/>
    <w:rsid w:val="006369BC"/>
    <w:rsid w:val="00636A52"/>
    <w:rsid w:val="00636D1E"/>
    <w:rsid w:val="00637081"/>
    <w:rsid w:val="00637194"/>
    <w:rsid w:val="006371A3"/>
    <w:rsid w:val="00637389"/>
    <w:rsid w:val="00637519"/>
    <w:rsid w:val="00637568"/>
    <w:rsid w:val="00637615"/>
    <w:rsid w:val="006376C5"/>
    <w:rsid w:val="006377EC"/>
    <w:rsid w:val="00637946"/>
    <w:rsid w:val="006379D2"/>
    <w:rsid w:val="00637AC0"/>
    <w:rsid w:val="00637B8D"/>
    <w:rsid w:val="00637E77"/>
    <w:rsid w:val="0064013E"/>
    <w:rsid w:val="00640239"/>
    <w:rsid w:val="00640298"/>
    <w:rsid w:val="006402D3"/>
    <w:rsid w:val="006402DA"/>
    <w:rsid w:val="006402F4"/>
    <w:rsid w:val="006404B9"/>
    <w:rsid w:val="006405E9"/>
    <w:rsid w:val="0064073C"/>
    <w:rsid w:val="0064089A"/>
    <w:rsid w:val="00640903"/>
    <w:rsid w:val="00640A9D"/>
    <w:rsid w:val="00640BC3"/>
    <w:rsid w:val="00640C35"/>
    <w:rsid w:val="00640C53"/>
    <w:rsid w:val="00640D22"/>
    <w:rsid w:val="00640DFF"/>
    <w:rsid w:val="00641029"/>
    <w:rsid w:val="0064113C"/>
    <w:rsid w:val="0064126A"/>
    <w:rsid w:val="006416A3"/>
    <w:rsid w:val="006416DB"/>
    <w:rsid w:val="006419EB"/>
    <w:rsid w:val="00641A30"/>
    <w:rsid w:val="00641A36"/>
    <w:rsid w:val="00641AC4"/>
    <w:rsid w:val="00641C95"/>
    <w:rsid w:val="00641E7D"/>
    <w:rsid w:val="00641E7F"/>
    <w:rsid w:val="00641EB7"/>
    <w:rsid w:val="00641EBE"/>
    <w:rsid w:val="00641EFC"/>
    <w:rsid w:val="00641F0E"/>
    <w:rsid w:val="00641F5D"/>
    <w:rsid w:val="00641FD5"/>
    <w:rsid w:val="00641FE2"/>
    <w:rsid w:val="00641FF7"/>
    <w:rsid w:val="00642054"/>
    <w:rsid w:val="00642200"/>
    <w:rsid w:val="0064265C"/>
    <w:rsid w:val="00642746"/>
    <w:rsid w:val="00642756"/>
    <w:rsid w:val="00642892"/>
    <w:rsid w:val="00642B65"/>
    <w:rsid w:val="00642C45"/>
    <w:rsid w:val="00642C5F"/>
    <w:rsid w:val="00642D9B"/>
    <w:rsid w:val="00642E52"/>
    <w:rsid w:val="00642E58"/>
    <w:rsid w:val="00642F71"/>
    <w:rsid w:val="006430AD"/>
    <w:rsid w:val="006431CC"/>
    <w:rsid w:val="006433F3"/>
    <w:rsid w:val="00643448"/>
    <w:rsid w:val="00643567"/>
    <w:rsid w:val="00643B73"/>
    <w:rsid w:val="00643BB6"/>
    <w:rsid w:val="00643EE1"/>
    <w:rsid w:val="0064411E"/>
    <w:rsid w:val="006441BF"/>
    <w:rsid w:val="006443A2"/>
    <w:rsid w:val="006444B3"/>
    <w:rsid w:val="006444B9"/>
    <w:rsid w:val="006445F7"/>
    <w:rsid w:val="0064483B"/>
    <w:rsid w:val="00644884"/>
    <w:rsid w:val="006448C7"/>
    <w:rsid w:val="006448CE"/>
    <w:rsid w:val="006449F3"/>
    <w:rsid w:val="00644A2E"/>
    <w:rsid w:val="00644A55"/>
    <w:rsid w:val="00644AAC"/>
    <w:rsid w:val="00644B48"/>
    <w:rsid w:val="00644C59"/>
    <w:rsid w:val="00644C64"/>
    <w:rsid w:val="00644C75"/>
    <w:rsid w:val="00644D92"/>
    <w:rsid w:val="00644E3E"/>
    <w:rsid w:val="00644EBE"/>
    <w:rsid w:val="00644EC0"/>
    <w:rsid w:val="00644F4A"/>
    <w:rsid w:val="00644FFC"/>
    <w:rsid w:val="006452B1"/>
    <w:rsid w:val="006453BA"/>
    <w:rsid w:val="0064555E"/>
    <w:rsid w:val="006457E5"/>
    <w:rsid w:val="0064587F"/>
    <w:rsid w:val="00645A1D"/>
    <w:rsid w:val="00645A9D"/>
    <w:rsid w:val="00645B21"/>
    <w:rsid w:val="00645B26"/>
    <w:rsid w:val="00645BFC"/>
    <w:rsid w:val="00645E26"/>
    <w:rsid w:val="00645F00"/>
    <w:rsid w:val="00646263"/>
    <w:rsid w:val="006465DD"/>
    <w:rsid w:val="00646794"/>
    <w:rsid w:val="006467AC"/>
    <w:rsid w:val="006467D4"/>
    <w:rsid w:val="00646C70"/>
    <w:rsid w:val="00646ED2"/>
    <w:rsid w:val="006470AD"/>
    <w:rsid w:val="00647596"/>
    <w:rsid w:val="00647847"/>
    <w:rsid w:val="006478FB"/>
    <w:rsid w:val="00647951"/>
    <w:rsid w:val="00647985"/>
    <w:rsid w:val="006479EE"/>
    <w:rsid w:val="00647B2B"/>
    <w:rsid w:val="00647B65"/>
    <w:rsid w:val="00647BCF"/>
    <w:rsid w:val="00647CCD"/>
    <w:rsid w:val="00647E59"/>
    <w:rsid w:val="00647FAA"/>
    <w:rsid w:val="0065035B"/>
    <w:rsid w:val="006505C5"/>
    <w:rsid w:val="0065069B"/>
    <w:rsid w:val="006507B6"/>
    <w:rsid w:val="006507F5"/>
    <w:rsid w:val="006508F0"/>
    <w:rsid w:val="00650A6D"/>
    <w:rsid w:val="00650ABC"/>
    <w:rsid w:val="00650AF1"/>
    <w:rsid w:val="00650BCE"/>
    <w:rsid w:val="00650D1F"/>
    <w:rsid w:val="00650E77"/>
    <w:rsid w:val="00650FF9"/>
    <w:rsid w:val="0065135A"/>
    <w:rsid w:val="006514AF"/>
    <w:rsid w:val="006514C1"/>
    <w:rsid w:val="00651571"/>
    <w:rsid w:val="00651604"/>
    <w:rsid w:val="00651959"/>
    <w:rsid w:val="00651A2B"/>
    <w:rsid w:val="00651B3D"/>
    <w:rsid w:val="00651C1B"/>
    <w:rsid w:val="00651CC1"/>
    <w:rsid w:val="0065204A"/>
    <w:rsid w:val="006522A9"/>
    <w:rsid w:val="0065232C"/>
    <w:rsid w:val="006523EE"/>
    <w:rsid w:val="00652424"/>
    <w:rsid w:val="006524EB"/>
    <w:rsid w:val="0065255B"/>
    <w:rsid w:val="006525A9"/>
    <w:rsid w:val="006526A7"/>
    <w:rsid w:val="00652725"/>
    <w:rsid w:val="006527E5"/>
    <w:rsid w:val="006528E1"/>
    <w:rsid w:val="00652C0F"/>
    <w:rsid w:val="00652FCF"/>
    <w:rsid w:val="0065303F"/>
    <w:rsid w:val="006530B6"/>
    <w:rsid w:val="0065313D"/>
    <w:rsid w:val="006533E2"/>
    <w:rsid w:val="00653467"/>
    <w:rsid w:val="006534F1"/>
    <w:rsid w:val="006537E1"/>
    <w:rsid w:val="00653A14"/>
    <w:rsid w:val="00653ACE"/>
    <w:rsid w:val="00653C48"/>
    <w:rsid w:val="00653D71"/>
    <w:rsid w:val="00653D9E"/>
    <w:rsid w:val="00653E61"/>
    <w:rsid w:val="00653E6F"/>
    <w:rsid w:val="00653EE1"/>
    <w:rsid w:val="00653F05"/>
    <w:rsid w:val="00653FAD"/>
    <w:rsid w:val="00654013"/>
    <w:rsid w:val="006540A2"/>
    <w:rsid w:val="00654179"/>
    <w:rsid w:val="006541AC"/>
    <w:rsid w:val="006541C2"/>
    <w:rsid w:val="0065437C"/>
    <w:rsid w:val="00654459"/>
    <w:rsid w:val="006545AA"/>
    <w:rsid w:val="006545B5"/>
    <w:rsid w:val="0065469A"/>
    <w:rsid w:val="0065469D"/>
    <w:rsid w:val="006548BB"/>
    <w:rsid w:val="006548ED"/>
    <w:rsid w:val="00654935"/>
    <w:rsid w:val="00654992"/>
    <w:rsid w:val="00654A06"/>
    <w:rsid w:val="00654AF1"/>
    <w:rsid w:val="00654B9E"/>
    <w:rsid w:val="00654C3F"/>
    <w:rsid w:val="00654DDF"/>
    <w:rsid w:val="00655032"/>
    <w:rsid w:val="0065519F"/>
    <w:rsid w:val="00655490"/>
    <w:rsid w:val="0065569F"/>
    <w:rsid w:val="0065582E"/>
    <w:rsid w:val="006558B1"/>
    <w:rsid w:val="0065594D"/>
    <w:rsid w:val="00655A3B"/>
    <w:rsid w:val="00655B4B"/>
    <w:rsid w:val="00655CEB"/>
    <w:rsid w:val="00655DEB"/>
    <w:rsid w:val="00655DF6"/>
    <w:rsid w:val="00655F9E"/>
    <w:rsid w:val="00655FFE"/>
    <w:rsid w:val="006561FA"/>
    <w:rsid w:val="006562B4"/>
    <w:rsid w:val="0065663B"/>
    <w:rsid w:val="00656648"/>
    <w:rsid w:val="0065686C"/>
    <w:rsid w:val="00656AC2"/>
    <w:rsid w:val="00656CB3"/>
    <w:rsid w:val="00656D89"/>
    <w:rsid w:val="00656EC9"/>
    <w:rsid w:val="0065706B"/>
    <w:rsid w:val="00657339"/>
    <w:rsid w:val="0065744E"/>
    <w:rsid w:val="006574E6"/>
    <w:rsid w:val="00657691"/>
    <w:rsid w:val="0065787C"/>
    <w:rsid w:val="006579F3"/>
    <w:rsid w:val="00657AEF"/>
    <w:rsid w:val="00657B14"/>
    <w:rsid w:val="00657B88"/>
    <w:rsid w:val="00657D26"/>
    <w:rsid w:val="00657D92"/>
    <w:rsid w:val="00657DCC"/>
    <w:rsid w:val="00657DCE"/>
    <w:rsid w:val="00660059"/>
    <w:rsid w:val="006601D3"/>
    <w:rsid w:val="0066025C"/>
    <w:rsid w:val="0066041E"/>
    <w:rsid w:val="006604A5"/>
    <w:rsid w:val="0066050C"/>
    <w:rsid w:val="00660820"/>
    <w:rsid w:val="0066088C"/>
    <w:rsid w:val="00660895"/>
    <w:rsid w:val="00660A53"/>
    <w:rsid w:val="00660C54"/>
    <w:rsid w:val="00660CF3"/>
    <w:rsid w:val="00660FCF"/>
    <w:rsid w:val="00660FD7"/>
    <w:rsid w:val="006610B9"/>
    <w:rsid w:val="006613B7"/>
    <w:rsid w:val="006613F2"/>
    <w:rsid w:val="0066145E"/>
    <w:rsid w:val="0066180E"/>
    <w:rsid w:val="00661937"/>
    <w:rsid w:val="00661967"/>
    <w:rsid w:val="00661A97"/>
    <w:rsid w:val="00661B30"/>
    <w:rsid w:val="00661BDB"/>
    <w:rsid w:val="00661CD8"/>
    <w:rsid w:val="00662088"/>
    <w:rsid w:val="00662381"/>
    <w:rsid w:val="006623B9"/>
    <w:rsid w:val="0066257E"/>
    <w:rsid w:val="0066263B"/>
    <w:rsid w:val="00662729"/>
    <w:rsid w:val="00662A9A"/>
    <w:rsid w:val="00662C46"/>
    <w:rsid w:val="00662DEE"/>
    <w:rsid w:val="00663044"/>
    <w:rsid w:val="0066310E"/>
    <w:rsid w:val="006631EC"/>
    <w:rsid w:val="00663228"/>
    <w:rsid w:val="00663314"/>
    <w:rsid w:val="006633A5"/>
    <w:rsid w:val="006633B2"/>
    <w:rsid w:val="0066340F"/>
    <w:rsid w:val="0066350C"/>
    <w:rsid w:val="00663609"/>
    <w:rsid w:val="0066363B"/>
    <w:rsid w:val="00663760"/>
    <w:rsid w:val="006637E7"/>
    <w:rsid w:val="0066389D"/>
    <w:rsid w:val="00663957"/>
    <w:rsid w:val="006639A0"/>
    <w:rsid w:val="006639AB"/>
    <w:rsid w:val="006639B2"/>
    <w:rsid w:val="00663AC3"/>
    <w:rsid w:val="00663C33"/>
    <w:rsid w:val="00663D06"/>
    <w:rsid w:val="00663E59"/>
    <w:rsid w:val="00663F1D"/>
    <w:rsid w:val="00663F38"/>
    <w:rsid w:val="0066400F"/>
    <w:rsid w:val="00664142"/>
    <w:rsid w:val="00664199"/>
    <w:rsid w:val="006641F4"/>
    <w:rsid w:val="00664227"/>
    <w:rsid w:val="006643DC"/>
    <w:rsid w:val="006643F4"/>
    <w:rsid w:val="00664436"/>
    <w:rsid w:val="00664437"/>
    <w:rsid w:val="006644B0"/>
    <w:rsid w:val="006645C8"/>
    <w:rsid w:val="00664618"/>
    <w:rsid w:val="006646A8"/>
    <w:rsid w:val="00664783"/>
    <w:rsid w:val="00664882"/>
    <w:rsid w:val="00664945"/>
    <w:rsid w:val="00664A5C"/>
    <w:rsid w:val="00664AC9"/>
    <w:rsid w:val="00664AD6"/>
    <w:rsid w:val="00664AD8"/>
    <w:rsid w:val="00664C20"/>
    <w:rsid w:val="00664D99"/>
    <w:rsid w:val="00664E8C"/>
    <w:rsid w:val="00664EB3"/>
    <w:rsid w:val="00664F66"/>
    <w:rsid w:val="0066500A"/>
    <w:rsid w:val="00665204"/>
    <w:rsid w:val="00665221"/>
    <w:rsid w:val="00665313"/>
    <w:rsid w:val="006654CE"/>
    <w:rsid w:val="00665A99"/>
    <w:rsid w:val="00665C5C"/>
    <w:rsid w:val="00665D14"/>
    <w:rsid w:val="00665E9D"/>
    <w:rsid w:val="00665FC1"/>
    <w:rsid w:val="00665FD3"/>
    <w:rsid w:val="00666117"/>
    <w:rsid w:val="006661CE"/>
    <w:rsid w:val="006662F1"/>
    <w:rsid w:val="00666355"/>
    <w:rsid w:val="006666FF"/>
    <w:rsid w:val="00666830"/>
    <w:rsid w:val="0066683C"/>
    <w:rsid w:val="006668DA"/>
    <w:rsid w:val="0066699C"/>
    <w:rsid w:val="006669C5"/>
    <w:rsid w:val="00666B78"/>
    <w:rsid w:val="00666BA2"/>
    <w:rsid w:val="00666BDC"/>
    <w:rsid w:val="00666BE1"/>
    <w:rsid w:val="00666D13"/>
    <w:rsid w:val="00666D4F"/>
    <w:rsid w:val="00666D61"/>
    <w:rsid w:val="00666D93"/>
    <w:rsid w:val="00666F48"/>
    <w:rsid w:val="00667033"/>
    <w:rsid w:val="00667079"/>
    <w:rsid w:val="0066713A"/>
    <w:rsid w:val="0066716F"/>
    <w:rsid w:val="006671FA"/>
    <w:rsid w:val="00667256"/>
    <w:rsid w:val="006672FE"/>
    <w:rsid w:val="0066736F"/>
    <w:rsid w:val="00667498"/>
    <w:rsid w:val="006674B6"/>
    <w:rsid w:val="0066758D"/>
    <w:rsid w:val="006677FF"/>
    <w:rsid w:val="006678A8"/>
    <w:rsid w:val="00667907"/>
    <w:rsid w:val="00667A51"/>
    <w:rsid w:val="00667AE0"/>
    <w:rsid w:val="00667AFB"/>
    <w:rsid w:val="00667ED3"/>
    <w:rsid w:val="00670077"/>
    <w:rsid w:val="00670088"/>
    <w:rsid w:val="00670480"/>
    <w:rsid w:val="006704C5"/>
    <w:rsid w:val="00670581"/>
    <w:rsid w:val="00670680"/>
    <w:rsid w:val="0067075E"/>
    <w:rsid w:val="006707BC"/>
    <w:rsid w:val="006708FA"/>
    <w:rsid w:val="006708FB"/>
    <w:rsid w:val="00670921"/>
    <w:rsid w:val="00670C8E"/>
    <w:rsid w:val="00670CC7"/>
    <w:rsid w:val="00670EBD"/>
    <w:rsid w:val="00671228"/>
    <w:rsid w:val="00671320"/>
    <w:rsid w:val="0067140F"/>
    <w:rsid w:val="006714B0"/>
    <w:rsid w:val="006714B6"/>
    <w:rsid w:val="006714CD"/>
    <w:rsid w:val="006716D8"/>
    <w:rsid w:val="006716E7"/>
    <w:rsid w:val="006717A8"/>
    <w:rsid w:val="00671A0A"/>
    <w:rsid w:val="00671A57"/>
    <w:rsid w:val="00671B47"/>
    <w:rsid w:val="00671CAC"/>
    <w:rsid w:val="00671DAC"/>
    <w:rsid w:val="0067201F"/>
    <w:rsid w:val="0067202A"/>
    <w:rsid w:val="00672100"/>
    <w:rsid w:val="00672250"/>
    <w:rsid w:val="006722AE"/>
    <w:rsid w:val="006722BB"/>
    <w:rsid w:val="00672340"/>
    <w:rsid w:val="00672565"/>
    <w:rsid w:val="00672619"/>
    <w:rsid w:val="00672742"/>
    <w:rsid w:val="0067284D"/>
    <w:rsid w:val="006729F1"/>
    <w:rsid w:val="00672A5E"/>
    <w:rsid w:val="00672A95"/>
    <w:rsid w:val="00672BB2"/>
    <w:rsid w:val="00672DA2"/>
    <w:rsid w:val="00672E30"/>
    <w:rsid w:val="00672EE4"/>
    <w:rsid w:val="00673014"/>
    <w:rsid w:val="0067301B"/>
    <w:rsid w:val="00673205"/>
    <w:rsid w:val="006732CC"/>
    <w:rsid w:val="006733E1"/>
    <w:rsid w:val="006734FE"/>
    <w:rsid w:val="00673686"/>
    <w:rsid w:val="006736BA"/>
    <w:rsid w:val="006736CC"/>
    <w:rsid w:val="00673749"/>
    <w:rsid w:val="00673775"/>
    <w:rsid w:val="006737D8"/>
    <w:rsid w:val="0067385E"/>
    <w:rsid w:val="0067388E"/>
    <w:rsid w:val="006739EB"/>
    <w:rsid w:val="00673A27"/>
    <w:rsid w:val="00673DF8"/>
    <w:rsid w:val="00673EE1"/>
    <w:rsid w:val="00673F7B"/>
    <w:rsid w:val="0067435F"/>
    <w:rsid w:val="0067455A"/>
    <w:rsid w:val="006745FD"/>
    <w:rsid w:val="00674626"/>
    <w:rsid w:val="00674851"/>
    <w:rsid w:val="00674932"/>
    <w:rsid w:val="00674B38"/>
    <w:rsid w:val="00674BDB"/>
    <w:rsid w:val="00674DB3"/>
    <w:rsid w:val="00674DBA"/>
    <w:rsid w:val="00674E27"/>
    <w:rsid w:val="00674E77"/>
    <w:rsid w:val="00675066"/>
    <w:rsid w:val="00675358"/>
    <w:rsid w:val="00675409"/>
    <w:rsid w:val="00675430"/>
    <w:rsid w:val="00675541"/>
    <w:rsid w:val="00675709"/>
    <w:rsid w:val="00675B66"/>
    <w:rsid w:val="00675C40"/>
    <w:rsid w:val="00675C7C"/>
    <w:rsid w:val="00675D7D"/>
    <w:rsid w:val="00676008"/>
    <w:rsid w:val="00676289"/>
    <w:rsid w:val="0067634D"/>
    <w:rsid w:val="00676433"/>
    <w:rsid w:val="0067656B"/>
    <w:rsid w:val="00676869"/>
    <w:rsid w:val="0067687A"/>
    <w:rsid w:val="00676A75"/>
    <w:rsid w:val="00676B05"/>
    <w:rsid w:val="00676B3A"/>
    <w:rsid w:val="00676B7B"/>
    <w:rsid w:val="00676C46"/>
    <w:rsid w:val="00676C80"/>
    <w:rsid w:val="00676CD3"/>
    <w:rsid w:val="00676FDC"/>
    <w:rsid w:val="0067726B"/>
    <w:rsid w:val="006772FE"/>
    <w:rsid w:val="006773F0"/>
    <w:rsid w:val="00677402"/>
    <w:rsid w:val="0067784A"/>
    <w:rsid w:val="006778B7"/>
    <w:rsid w:val="00677949"/>
    <w:rsid w:val="00677A49"/>
    <w:rsid w:val="00677ECD"/>
    <w:rsid w:val="00677F46"/>
    <w:rsid w:val="00680119"/>
    <w:rsid w:val="006801DD"/>
    <w:rsid w:val="0068043A"/>
    <w:rsid w:val="0068057C"/>
    <w:rsid w:val="00680660"/>
    <w:rsid w:val="00680674"/>
    <w:rsid w:val="006806A3"/>
    <w:rsid w:val="00680743"/>
    <w:rsid w:val="0068085A"/>
    <w:rsid w:val="00680A0D"/>
    <w:rsid w:val="00680A4B"/>
    <w:rsid w:val="00680B1B"/>
    <w:rsid w:val="00680ECC"/>
    <w:rsid w:val="00681076"/>
    <w:rsid w:val="0068111C"/>
    <w:rsid w:val="00681214"/>
    <w:rsid w:val="0068141E"/>
    <w:rsid w:val="00681443"/>
    <w:rsid w:val="006814A7"/>
    <w:rsid w:val="00681671"/>
    <w:rsid w:val="00681913"/>
    <w:rsid w:val="0068191F"/>
    <w:rsid w:val="0068199C"/>
    <w:rsid w:val="006819FE"/>
    <w:rsid w:val="00681B5B"/>
    <w:rsid w:val="00681B94"/>
    <w:rsid w:val="00681C45"/>
    <w:rsid w:val="00681E0C"/>
    <w:rsid w:val="00681E1A"/>
    <w:rsid w:val="00681F5B"/>
    <w:rsid w:val="0068209E"/>
    <w:rsid w:val="0068214B"/>
    <w:rsid w:val="006821C7"/>
    <w:rsid w:val="0068225F"/>
    <w:rsid w:val="006822E6"/>
    <w:rsid w:val="006824B1"/>
    <w:rsid w:val="006825DB"/>
    <w:rsid w:val="0068260F"/>
    <w:rsid w:val="00682681"/>
    <w:rsid w:val="0068292E"/>
    <w:rsid w:val="00682A1F"/>
    <w:rsid w:val="00682DF3"/>
    <w:rsid w:val="00682ECC"/>
    <w:rsid w:val="00682F28"/>
    <w:rsid w:val="00683019"/>
    <w:rsid w:val="006832E2"/>
    <w:rsid w:val="0068335B"/>
    <w:rsid w:val="006833F7"/>
    <w:rsid w:val="006833FE"/>
    <w:rsid w:val="006839F9"/>
    <w:rsid w:val="00683A24"/>
    <w:rsid w:val="00683C90"/>
    <w:rsid w:val="00683E22"/>
    <w:rsid w:val="00683E6C"/>
    <w:rsid w:val="00683ECC"/>
    <w:rsid w:val="00683F3C"/>
    <w:rsid w:val="006843B3"/>
    <w:rsid w:val="00684407"/>
    <w:rsid w:val="00684807"/>
    <w:rsid w:val="006848FD"/>
    <w:rsid w:val="00684B39"/>
    <w:rsid w:val="00684B8B"/>
    <w:rsid w:val="00684D2D"/>
    <w:rsid w:val="00684E09"/>
    <w:rsid w:val="00684E5A"/>
    <w:rsid w:val="00684ECC"/>
    <w:rsid w:val="00685172"/>
    <w:rsid w:val="006851F1"/>
    <w:rsid w:val="00685543"/>
    <w:rsid w:val="0068570E"/>
    <w:rsid w:val="006858B8"/>
    <w:rsid w:val="0068590A"/>
    <w:rsid w:val="0068597A"/>
    <w:rsid w:val="00685A04"/>
    <w:rsid w:val="00685A6F"/>
    <w:rsid w:val="00685B7F"/>
    <w:rsid w:val="00685C3B"/>
    <w:rsid w:val="00685D57"/>
    <w:rsid w:val="00685D63"/>
    <w:rsid w:val="00685DB9"/>
    <w:rsid w:val="00685DDE"/>
    <w:rsid w:val="00685F46"/>
    <w:rsid w:val="006860C1"/>
    <w:rsid w:val="006862DC"/>
    <w:rsid w:val="00686424"/>
    <w:rsid w:val="00686488"/>
    <w:rsid w:val="0068661B"/>
    <w:rsid w:val="00686695"/>
    <w:rsid w:val="0068669E"/>
    <w:rsid w:val="00686A4E"/>
    <w:rsid w:val="00686AAF"/>
    <w:rsid w:val="00686C22"/>
    <w:rsid w:val="00686C8B"/>
    <w:rsid w:val="00686CAA"/>
    <w:rsid w:val="00686D15"/>
    <w:rsid w:val="00686F72"/>
    <w:rsid w:val="00687407"/>
    <w:rsid w:val="0068740B"/>
    <w:rsid w:val="0068743B"/>
    <w:rsid w:val="00687577"/>
    <w:rsid w:val="006875A4"/>
    <w:rsid w:val="00687851"/>
    <w:rsid w:val="006878C1"/>
    <w:rsid w:val="006878DA"/>
    <w:rsid w:val="00687948"/>
    <w:rsid w:val="00687984"/>
    <w:rsid w:val="00687D0D"/>
    <w:rsid w:val="00687EE2"/>
    <w:rsid w:val="00687F14"/>
    <w:rsid w:val="00687F93"/>
    <w:rsid w:val="00687FAF"/>
    <w:rsid w:val="00687FE8"/>
    <w:rsid w:val="00690040"/>
    <w:rsid w:val="00690279"/>
    <w:rsid w:val="00690437"/>
    <w:rsid w:val="006905D7"/>
    <w:rsid w:val="006907BF"/>
    <w:rsid w:val="006907FF"/>
    <w:rsid w:val="006908C6"/>
    <w:rsid w:val="00690941"/>
    <w:rsid w:val="00690972"/>
    <w:rsid w:val="006909DF"/>
    <w:rsid w:val="006909F1"/>
    <w:rsid w:val="00690B6C"/>
    <w:rsid w:val="00690DBB"/>
    <w:rsid w:val="00690E60"/>
    <w:rsid w:val="00690E74"/>
    <w:rsid w:val="00691071"/>
    <w:rsid w:val="00691099"/>
    <w:rsid w:val="00691218"/>
    <w:rsid w:val="00691470"/>
    <w:rsid w:val="00691495"/>
    <w:rsid w:val="00691900"/>
    <w:rsid w:val="00691960"/>
    <w:rsid w:val="00691AF6"/>
    <w:rsid w:val="00691CFD"/>
    <w:rsid w:val="00691DB2"/>
    <w:rsid w:val="00691DC3"/>
    <w:rsid w:val="00691E0D"/>
    <w:rsid w:val="00691E8E"/>
    <w:rsid w:val="00692006"/>
    <w:rsid w:val="0069206F"/>
    <w:rsid w:val="00692217"/>
    <w:rsid w:val="00692246"/>
    <w:rsid w:val="00692377"/>
    <w:rsid w:val="00692406"/>
    <w:rsid w:val="00692597"/>
    <w:rsid w:val="00692A30"/>
    <w:rsid w:val="00692AB2"/>
    <w:rsid w:val="00692B11"/>
    <w:rsid w:val="00692C91"/>
    <w:rsid w:val="00692FD9"/>
    <w:rsid w:val="006934F1"/>
    <w:rsid w:val="00693507"/>
    <w:rsid w:val="00693645"/>
    <w:rsid w:val="00693887"/>
    <w:rsid w:val="006938B6"/>
    <w:rsid w:val="00693A10"/>
    <w:rsid w:val="00693A5D"/>
    <w:rsid w:val="00693B9D"/>
    <w:rsid w:val="006941CA"/>
    <w:rsid w:val="00694284"/>
    <w:rsid w:val="00694323"/>
    <w:rsid w:val="00694336"/>
    <w:rsid w:val="00694507"/>
    <w:rsid w:val="006945A0"/>
    <w:rsid w:val="006945A1"/>
    <w:rsid w:val="0069476D"/>
    <w:rsid w:val="006948ED"/>
    <w:rsid w:val="00694EAF"/>
    <w:rsid w:val="00694FAD"/>
    <w:rsid w:val="00695030"/>
    <w:rsid w:val="006951D1"/>
    <w:rsid w:val="006955D1"/>
    <w:rsid w:val="00695655"/>
    <w:rsid w:val="006956E8"/>
    <w:rsid w:val="006958E5"/>
    <w:rsid w:val="00695B44"/>
    <w:rsid w:val="00695CE3"/>
    <w:rsid w:val="00695D08"/>
    <w:rsid w:val="00695D76"/>
    <w:rsid w:val="00695DFB"/>
    <w:rsid w:val="00695E47"/>
    <w:rsid w:val="00695F83"/>
    <w:rsid w:val="00695F84"/>
    <w:rsid w:val="00695FC9"/>
    <w:rsid w:val="00696040"/>
    <w:rsid w:val="006961E8"/>
    <w:rsid w:val="0069621C"/>
    <w:rsid w:val="006963BC"/>
    <w:rsid w:val="006964DA"/>
    <w:rsid w:val="0069652A"/>
    <w:rsid w:val="0069668C"/>
    <w:rsid w:val="006966A1"/>
    <w:rsid w:val="006966BE"/>
    <w:rsid w:val="006966DE"/>
    <w:rsid w:val="00696A6E"/>
    <w:rsid w:val="00696B1E"/>
    <w:rsid w:val="00696B20"/>
    <w:rsid w:val="00696D1D"/>
    <w:rsid w:val="00696DBA"/>
    <w:rsid w:val="00697082"/>
    <w:rsid w:val="006972AE"/>
    <w:rsid w:val="0069731F"/>
    <w:rsid w:val="0069743E"/>
    <w:rsid w:val="00697451"/>
    <w:rsid w:val="006977C4"/>
    <w:rsid w:val="0069784C"/>
    <w:rsid w:val="0069791A"/>
    <w:rsid w:val="00697CC2"/>
    <w:rsid w:val="00697D0B"/>
    <w:rsid w:val="00697E20"/>
    <w:rsid w:val="00697E93"/>
    <w:rsid w:val="00697EAC"/>
    <w:rsid w:val="00697EDA"/>
    <w:rsid w:val="006A001F"/>
    <w:rsid w:val="006A0205"/>
    <w:rsid w:val="006A0246"/>
    <w:rsid w:val="006A0359"/>
    <w:rsid w:val="006A04DC"/>
    <w:rsid w:val="006A04ED"/>
    <w:rsid w:val="006A06B9"/>
    <w:rsid w:val="006A07B4"/>
    <w:rsid w:val="006A097D"/>
    <w:rsid w:val="006A0A54"/>
    <w:rsid w:val="006A0A65"/>
    <w:rsid w:val="006A0B59"/>
    <w:rsid w:val="006A0B67"/>
    <w:rsid w:val="006A0BD2"/>
    <w:rsid w:val="006A0C44"/>
    <w:rsid w:val="006A0C51"/>
    <w:rsid w:val="006A1059"/>
    <w:rsid w:val="006A115F"/>
    <w:rsid w:val="006A118E"/>
    <w:rsid w:val="006A11C3"/>
    <w:rsid w:val="006A130A"/>
    <w:rsid w:val="006A1377"/>
    <w:rsid w:val="006A1431"/>
    <w:rsid w:val="006A155D"/>
    <w:rsid w:val="006A15DA"/>
    <w:rsid w:val="006A1615"/>
    <w:rsid w:val="006A166C"/>
    <w:rsid w:val="006A16D9"/>
    <w:rsid w:val="006A1ACA"/>
    <w:rsid w:val="006A1AE2"/>
    <w:rsid w:val="006A1AEF"/>
    <w:rsid w:val="006A1B2F"/>
    <w:rsid w:val="006A1C1A"/>
    <w:rsid w:val="006A1D13"/>
    <w:rsid w:val="006A1F3F"/>
    <w:rsid w:val="006A22B7"/>
    <w:rsid w:val="006A22D2"/>
    <w:rsid w:val="006A245F"/>
    <w:rsid w:val="006A2528"/>
    <w:rsid w:val="006A2535"/>
    <w:rsid w:val="006A27BC"/>
    <w:rsid w:val="006A28F0"/>
    <w:rsid w:val="006A2A16"/>
    <w:rsid w:val="006A2B24"/>
    <w:rsid w:val="006A2C24"/>
    <w:rsid w:val="006A2D4E"/>
    <w:rsid w:val="006A2E12"/>
    <w:rsid w:val="006A2F98"/>
    <w:rsid w:val="006A3002"/>
    <w:rsid w:val="006A301B"/>
    <w:rsid w:val="006A30C1"/>
    <w:rsid w:val="006A3433"/>
    <w:rsid w:val="006A3637"/>
    <w:rsid w:val="006A369C"/>
    <w:rsid w:val="006A3782"/>
    <w:rsid w:val="006A37B6"/>
    <w:rsid w:val="006A37E5"/>
    <w:rsid w:val="006A3986"/>
    <w:rsid w:val="006A3B15"/>
    <w:rsid w:val="006A3B6C"/>
    <w:rsid w:val="006A3F5B"/>
    <w:rsid w:val="006A3F79"/>
    <w:rsid w:val="006A4006"/>
    <w:rsid w:val="006A40C0"/>
    <w:rsid w:val="006A41E7"/>
    <w:rsid w:val="006A4481"/>
    <w:rsid w:val="006A47EF"/>
    <w:rsid w:val="006A4999"/>
    <w:rsid w:val="006A4A1B"/>
    <w:rsid w:val="006A4A81"/>
    <w:rsid w:val="006A4AFC"/>
    <w:rsid w:val="006A4DFC"/>
    <w:rsid w:val="006A4E4C"/>
    <w:rsid w:val="006A4E67"/>
    <w:rsid w:val="006A4EED"/>
    <w:rsid w:val="006A5103"/>
    <w:rsid w:val="006A5128"/>
    <w:rsid w:val="006A51C5"/>
    <w:rsid w:val="006A5232"/>
    <w:rsid w:val="006A5234"/>
    <w:rsid w:val="006A52D2"/>
    <w:rsid w:val="006A5846"/>
    <w:rsid w:val="006A589F"/>
    <w:rsid w:val="006A58F2"/>
    <w:rsid w:val="006A5911"/>
    <w:rsid w:val="006A5924"/>
    <w:rsid w:val="006A5928"/>
    <w:rsid w:val="006A5B61"/>
    <w:rsid w:val="006A5BD9"/>
    <w:rsid w:val="006A5EF7"/>
    <w:rsid w:val="006A5F6E"/>
    <w:rsid w:val="006A62B5"/>
    <w:rsid w:val="006A6326"/>
    <w:rsid w:val="006A647E"/>
    <w:rsid w:val="006A651B"/>
    <w:rsid w:val="006A669D"/>
    <w:rsid w:val="006A6973"/>
    <w:rsid w:val="006A6AC4"/>
    <w:rsid w:val="006A6AE4"/>
    <w:rsid w:val="006A6B52"/>
    <w:rsid w:val="006A6BA7"/>
    <w:rsid w:val="006A6C37"/>
    <w:rsid w:val="006A6C5C"/>
    <w:rsid w:val="006A6DEA"/>
    <w:rsid w:val="006A6E32"/>
    <w:rsid w:val="006A6F0A"/>
    <w:rsid w:val="006A6FBF"/>
    <w:rsid w:val="006A7136"/>
    <w:rsid w:val="006A7154"/>
    <w:rsid w:val="006A7176"/>
    <w:rsid w:val="006A72E6"/>
    <w:rsid w:val="006A7336"/>
    <w:rsid w:val="006A736B"/>
    <w:rsid w:val="006A752E"/>
    <w:rsid w:val="006A78F5"/>
    <w:rsid w:val="006A7AA8"/>
    <w:rsid w:val="006A7AF0"/>
    <w:rsid w:val="006A7C50"/>
    <w:rsid w:val="006A7C65"/>
    <w:rsid w:val="006A7C81"/>
    <w:rsid w:val="006A7CAE"/>
    <w:rsid w:val="006A7D4F"/>
    <w:rsid w:val="006A7F0C"/>
    <w:rsid w:val="006B0176"/>
    <w:rsid w:val="006B01DB"/>
    <w:rsid w:val="006B02F6"/>
    <w:rsid w:val="006B03DD"/>
    <w:rsid w:val="006B04A6"/>
    <w:rsid w:val="006B04DB"/>
    <w:rsid w:val="006B0B3D"/>
    <w:rsid w:val="006B0BB5"/>
    <w:rsid w:val="006B0C52"/>
    <w:rsid w:val="006B0CB4"/>
    <w:rsid w:val="006B0D45"/>
    <w:rsid w:val="006B0E87"/>
    <w:rsid w:val="006B0EC6"/>
    <w:rsid w:val="006B0F4D"/>
    <w:rsid w:val="006B121D"/>
    <w:rsid w:val="006B13C2"/>
    <w:rsid w:val="006B1421"/>
    <w:rsid w:val="006B146C"/>
    <w:rsid w:val="006B1592"/>
    <w:rsid w:val="006B15AA"/>
    <w:rsid w:val="006B1876"/>
    <w:rsid w:val="006B18F6"/>
    <w:rsid w:val="006B1A0A"/>
    <w:rsid w:val="006B1C72"/>
    <w:rsid w:val="006B1CFD"/>
    <w:rsid w:val="006B1E00"/>
    <w:rsid w:val="006B1E0E"/>
    <w:rsid w:val="006B203C"/>
    <w:rsid w:val="006B2060"/>
    <w:rsid w:val="006B206D"/>
    <w:rsid w:val="006B20C1"/>
    <w:rsid w:val="006B2106"/>
    <w:rsid w:val="006B2312"/>
    <w:rsid w:val="006B2465"/>
    <w:rsid w:val="006B24D4"/>
    <w:rsid w:val="006B27A5"/>
    <w:rsid w:val="006B27E2"/>
    <w:rsid w:val="006B27F9"/>
    <w:rsid w:val="006B283F"/>
    <w:rsid w:val="006B2A49"/>
    <w:rsid w:val="006B2B9F"/>
    <w:rsid w:val="006B2C16"/>
    <w:rsid w:val="006B2CFB"/>
    <w:rsid w:val="006B2DF2"/>
    <w:rsid w:val="006B2E40"/>
    <w:rsid w:val="006B2EA3"/>
    <w:rsid w:val="006B311F"/>
    <w:rsid w:val="006B3182"/>
    <w:rsid w:val="006B31F1"/>
    <w:rsid w:val="006B322A"/>
    <w:rsid w:val="006B349F"/>
    <w:rsid w:val="006B34B0"/>
    <w:rsid w:val="006B350D"/>
    <w:rsid w:val="006B358C"/>
    <w:rsid w:val="006B35DC"/>
    <w:rsid w:val="006B3678"/>
    <w:rsid w:val="006B3921"/>
    <w:rsid w:val="006B3A10"/>
    <w:rsid w:val="006B3B40"/>
    <w:rsid w:val="006B3BF5"/>
    <w:rsid w:val="006B3BF7"/>
    <w:rsid w:val="006B3C27"/>
    <w:rsid w:val="006B3E94"/>
    <w:rsid w:val="006B3F9D"/>
    <w:rsid w:val="006B3FFF"/>
    <w:rsid w:val="006B4015"/>
    <w:rsid w:val="006B4082"/>
    <w:rsid w:val="006B417C"/>
    <w:rsid w:val="006B4218"/>
    <w:rsid w:val="006B4461"/>
    <w:rsid w:val="006B4536"/>
    <w:rsid w:val="006B4576"/>
    <w:rsid w:val="006B45D3"/>
    <w:rsid w:val="006B47C1"/>
    <w:rsid w:val="006B485C"/>
    <w:rsid w:val="006B488F"/>
    <w:rsid w:val="006B49A9"/>
    <w:rsid w:val="006B49B9"/>
    <w:rsid w:val="006B49C7"/>
    <w:rsid w:val="006B4A4B"/>
    <w:rsid w:val="006B4BB5"/>
    <w:rsid w:val="006B4EFF"/>
    <w:rsid w:val="006B5171"/>
    <w:rsid w:val="006B5178"/>
    <w:rsid w:val="006B52B4"/>
    <w:rsid w:val="006B5301"/>
    <w:rsid w:val="006B541B"/>
    <w:rsid w:val="006B54BD"/>
    <w:rsid w:val="006B567F"/>
    <w:rsid w:val="006B56C8"/>
    <w:rsid w:val="006B5989"/>
    <w:rsid w:val="006B5C2D"/>
    <w:rsid w:val="006B5C75"/>
    <w:rsid w:val="006B5C78"/>
    <w:rsid w:val="006B5F8B"/>
    <w:rsid w:val="006B6104"/>
    <w:rsid w:val="006B6154"/>
    <w:rsid w:val="006B615E"/>
    <w:rsid w:val="006B61C9"/>
    <w:rsid w:val="006B61F6"/>
    <w:rsid w:val="006B6222"/>
    <w:rsid w:val="006B63C7"/>
    <w:rsid w:val="006B64B3"/>
    <w:rsid w:val="006B652A"/>
    <w:rsid w:val="006B65BE"/>
    <w:rsid w:val="006B66AE"/>
    <w:rsid w:val="006B66F6"/>
    <w:rsid w:val="006B676F"/>
    <w:rsid w:val="006B6859"/>
    <w:rsid w:val="006B68D7"/>
    <w:rsid w:val="006B699D"/>
    <w:rsid w:val="006B6D9B"/>
    <w:rsid w:val="006B6F9F"/>
    <w:rsid w:val="006B7252"/>
    <w:rsid w:val="006B7277"/>
    <w:rsid w:val="006B72E3"/>
    <w:rsid w:val="006B7373"/>
    <w:rsid w:val="006B74A4"/>
    <w:rsid w:val="006B769A"/>
    <w:rsid w:val="006B7831"/>
    <w:rsid w:val="006B78E8"/>
    <w:rsid w:val="006B7914"/>
    <w:rsid w:val="006B79F2"/>
    <w:rsid w:val="006B7A37"/>
    <w:rsid w:val="006B7C2D"/>
    <w:rsid w:val="006B7D7B"/>
    <w:rsid w:val="006B7FA7"/>
    <w:rsid w:val="006C014A"/>
    <w:rsid w:val="006C0169"/>
    <w:rsid w:val="006C01CF"/>
    <w:rsid w:val="006C0302"/>
    <w:rsid w:val="006C05A8"/>
    <w:rsid w:val="006C06D4"/>
    <w:rsid w:val="006C093E"/>
    <w:rsid w:val="006C0954"/>
    <w:rsid w:val="006C096A"/>
    <w:rsid w:val="006C0B61"/>
    <w:rsid w:val="006C0C11"/>
    <w:rsid w:val="006C0C15"/>
    <w:rsid w:val="006C0CAE"/>
    <w:rsid w:val="006C0CBF"/>
    <w:rsid w:val="006C0E46"/>
    <w:rsid w:val="006C0E70"/>
    <w:rsid w:val="006C0E82"/>
    <w:rsid w:val="006C0FCB"/>
    <w:rsid w:val="006C1025"/>
    <w:rsid w:val="006C1052"/>
    <w:rsid w:val="006C1237"/>
    <w:rsid w:val="006C1796"/>
    <w:rsid w:val="006C1797"/>
    <w:rsid w:val="006C1860"/>
    <w:rsid w:val="006C1A96"/>
    <w:rsid w:val="006C1AB6"/>
    <w:rsid w:val="006C1B1B"/>
    <w:rsid w:val="006C1B95"/>
    <w:rsid w:val="006C1D24"/>
    <w:rsid w:val="006C1E8D"/>
    <w:rsid w:val="006C1EA1"/>
    <w:rsid w:val="006C2173"/>
    <w:rsid w:val="006C2245"/>
    <w:rsid w:val="006C23DE"/>
    <w:rsid w:val="006C23DF"/>
    <w:rsid w:val="006C24AA"/>
    <w:rsid w:val="006C24CB"/>
    <w:rsid w:val="006C25EC"/>
    <w:rsid w:val="006C26C9"/>
    <w:rsid w:val="006C26D2"/>
    <w:rsid w:val="006C270A"/>
    <w:rsid w:val="006C277B"/>
    <w:rsid w:val="006C279D"/>
    <w:rsid w:val="006C27AF"/>
    <w:rsid w:val="006C2AA1"/>
    <w:rsid w:val="006C2EF0"/>
    <w:rsid w:val="006C2FE1"/>
    <w:rsid w:val="006C3101"/>
    <w:rsid w:val="006C319B"/>
    <w:rsid w:val="006C327F"/>
    <w:rsid w:val="006C3281"/>
    <w:rsid w:val="006C33A0"/>
    <w:rsid w:val="006C344F"/>
    <w:rsid w:val="006C3693"/>
    <w:rsid w:val="006C3995"/>
    <w:rsid w:val="006C39B1"/>
    <w:rsid w:val="006C3A42"/>
    <w:rsid w:val="006C3BC8"/>
    <w:rsid w:val="006C3C4C"/>
    <w:rsid w:val="006C3C64"/>
    <w:rsid w:val="006C408F"/>
    <w:rsid w:val="006C42EB"/>
    <w:rsid w:val="006C439D"/>
    <w:rsid w:val="006C43F5"/>
    <w:rsid w:val="006C44A0"/>
    <w:rsid w:val="006C450C"/>
    <w:rsid w:val="006C4A3B"/>
    <w:rsid w:val="006C4A51"/>
    <w:rsid w:val="006C4A78"/>
    <w:rsid w:val="006C4A86"/>
    <w:rsid w:val="006C4C0D"/>
    <w:rsid w:val="006C4E2A"/>
    <w:rsid w:val="006C5212"/>
    <w:rsid w:val="006C5323"/>
    <w:rsid w:val="006C5342"/>
    <w:rsid w:val="006C5381"/>
    <w:rsid w:val="006C54C8"/>
    <w:rsid w:val="006C56C8"/>
    <w:rsid w:val="006C5864"/>
    <w:rsid w:val="006C5885"/>
    <w:rsid w:val="006C5984"/>
    <w:rsid w:val="006C5ABC"/>
    <w:rsid w:val="006C5E01"/>
    <w:rsid w:val="006C5FF5"/>
    <w:rsid w:val="006C6249"/>
    <w:rsid w:val="006C633B"/>
    <w:rsid w:val="006C644B"/>
    <w:rsid w:val="006C657D"/>
    <w:rsid w:val="006C65A4"/>
    <w:rsid w:val="006C65DD"/>
    <w:rsid w:val="006C66E6"/>
    <w:rsid w:val="006C66F9"/>
    <w:rsid w:val="006C672A"/>
    <w:rsid w:val="006C6764"/>
    <w:rsid w:val="006C693C"/>
    <w:rsid w:val="006C69CF"/>
    <w:rsid w:val="006C6A7F"/>
    <w:rsid w:val="006C6ABB"/>
    <w:rsid w:val="006C6ADE"/>
    <w:rsid w:val="006C6B0C"/>
    <w:rsid w:val="006C6B3E"/>
    <w:rsid w:val="006C6B75"/>
    <w:rsid w:val="006C6C0C"/>
    <w:rsid w:val="006C6DAA"/>
    <w:rsid w:val="006C6E7C"/>
    <w:rsid w:val="006C6EB1"/>
    <w:rsid w:val="006C6EC5"/>
    <w:rsid w:val="006C709E"/>
    <w:rsid w:val="006C70FA"/>
    <w:rsid w:val="006C712E"/>
    <w:rsid w:val="006C71E4"/>
    <w:rsid w:val="006C732F"/>
    <w:rsid w:val="006C74B1"/>
    <w:rsid w:val="006C7581"/>
    <w:rsid w:val="006C75F2"/>
    <w:rsid w:val="006C779A"/>
    <w:rsid w:val="006C78E7"/>
    <w:rsid w:val="006C79EC"/>
    <w:rsid w:val="006C7C09"/>
    <w:rsid w:val="006C7D85"/>
    <w:rsid w:val="006C7DD8"/>
    <w:rsid w:val="006C7E74"/>
    <w:rsid w:val="006C7ECF"/>
    <w:rsid w:val="006C7F3D"/>
    <w:rsid w:val="006C7F40"/>
    <w:rsid w:val="006C7FAD"/>
    <w:rsid w:val="006D00CC"/>
    <w:rsid w:val="006D036F"/>
    <w:rsid w:val="006D04F2"/>
    <w:rsid w:val="006D05B4"/>
    <w:rsid w:val="006D0616"/>
    <w:rsid w:val="006D06CE"/>
    <w:rsid w:val="006D06DB"/>
    <w:rsid w:val="006D070E"/>
    <w:rsid w:val="006D08F1"/>
    <w:rsid w:val="006D0BE1"/>
    <w:rsid w:val="006D0E27"/>
    <w:rsid w:val="006D0F11"/>
    <w:rsid w:val="006D137D"/>
    <w:rsid w:val="006D1447"/>
    <w:rsid w:val="006D165B"/>
    <w:rsid w:val="006D1666"/>
    <w:rsid w:val="006D1797"/>
    <w:rsid w:val="006D1899"/>
    <w:rsid w:val="006D1937"/>
    <w:rsid w:val="006D196F"/>
    <w:rsid w:val="006D1B40"/>
    <w:rsid w:val="006D1B82"/>
    <w:rsid w:val="006D1D8A"/>
    <w:rsid w:val="006D1DE5"/>
    <w:rsid w:val="006D1E58"/>
    <w:rsid w:val="006D1E92"/>
    <w:rsid w:val="006D1EA0"/>
    <w:rsid w:val="006D1EB1"/>
    <w:rsid w:val="006D1F65"/>
    <w:rsid w:val="006D1FAC"/>
    <w:rsid w:val="006D20D7"/>
    <w:rsid w:val="006D2147"/>
    <w:rsid w:val="006D2253"/>
    <w:rsid w:val="006D2357"/>
    <w:rsid w:val="006D2400"/>
    <w:rsid w:val="006D24D6"/>
    <w:rsid w:val="006D2540"/>
    <w:rsid w:val="006D293B"/>
    <w:rsid w:val="006D2967"/>
    <w:rsid w:val="006D2B5A"/>
    <w:rsid w:val="006D2BE5"/>
    <w:rsid w:val="006D2BEE"/>
    <w:rsid w:val="006D2C2C"/>
    <w:rsid w:val="006D2C6D"/>
    <w:rsid w:val="006D2E88"/>
    <w:rsid w:val="006D2F27"/>
    <w:rsid w:val="006D2F8D"/>
    <w:rsid w:val="006D3178"/>
    <w:rsid w:val="006D3179"/>
    <w:rsid w:val="006D3199"/>
    <w:rsid w:val="006D33B5"/>
    <w:rsid w:val="006D3435"/>
    <w:rsid w:val="006D3553"/>
    <w:rsid w:val="006D35F9"/>
    <w:rsid w:val="006D361C"/>
    <w:rsid w:val="006D3681"/>
    <w:rsid w:val="006D3998"/>
    <w:rsid w:val="006D39C8"/>
    <w:rsid w:val="006D3A1F"/>
    <w:rsid w:val="006D3ACE"/>
    <w:rsid w:val="006D3E68"/>
    <w:rsid w:val="006D4100"/>
    <w:rsid w:val="006D4364"/>
    <w:rsid w:val="006D441B"/>
    <w:rsid w:val="006D443A"/>
    <w:rsid w:val="006D44AC"/>
    <w:rsid w:val="006D466B"/>
    <w:rsid w:val="006D4672"/>
    <w:rsid w:val="006D47C8"/>
    <w:rsid w:val="006D4826"/>
    <w:rsid w:val="006D488D"/>
    <w:rsid w:val="006D48A2"/>
    <w:rsid w:val="006D48B7"/>
    <w:rsid w:val="006D4914"/>
    <w:rsid w:val="006D4919"/>
    <w:rsid w:val="006D4C45"/>
    <w:rsid w:val="006D4D6A"/>
    <w:rsid w:val="006D4E1F"/>
    <w:rsid w:val="006D4F1B"/>
    <w:rsid w:val="006D4F28"/>
    <w:rsid w:val="006D4F9A"/>
    <w:rsid w:val="006D52F5"/>
    <w:rsid w:val="006D538A"/>
    <w:rsid w:val="006D53ED"/>
    <w:rsid w:val="006D557B"/>
    <w:rsid w:val="006D55B9"/>
    <w:rsid w:val="006D5655"/>
    <w:rsid w:val="006D58CA"/>
    <w:rsid w:val="006D5BE6"/>
    <w:rsid w:val="006D5C19"/>
    <w:rsid w:val="006D5F58"/>
    <w:rsid w:val="006D5FBD"/>
    <w:rsid w:val="006D60FF"/>
    <w:rsid w:val="006D61D7"/>
    <w:rsid w:val="006D61F7"/>
    <w:rsid w:val="006D6288"/>
    <w:rsid w:val="006D63A2"/>
    <w:rsid w:val="006D63AA"/>
    <w:rsid w:val="006D641B"/>
    <w:rsid w:val="006D64F6"/>
    <w:rsid w:val="006D655D"/>
    <w:rsid w:val="006D6611"/>
    <w:rsid w:val="006D67AF"/>
    <w:rsid w:val="006D68C3"/>
    <w:rsid w:val="006D6911"/>
    <w:rsid w:val="006D69DA"/>
    <w:rsid w:val="006D6CDC"/>
    <w:rsid w:val="006D711D"/>
    <w:rsid w:val="006D71BC"/>
    <w:rsid w:val="006D72BB"/>
    <w:rsid w:val="006D740B"/>
    <w:rsid w:val="006D7442"/>
    <w:rsid w:val="006D74DC"/>
    <w:rsid w:val="006D76E0"/>
    <w:rsid w:val="006D77C8"/>
    <w:rsid w:val="006D7935"/>
    <w:rsid w:val="006D7936"/>
    <w:rsid w:val="006D79B7"/>
    <w:rsid w:val="006D79EA"/>
    <w:rsid w:val="006D7AC0"/>
    <w:rsid w:val="006D7B46"/>
    <w:rsid w:val="006D7BBC"/>
    <w:rsid w:val="006D7C16"/>
    <w:rsid w:val="006D7C3C"/>
    <w:rsid w:val="006D7C8E"/>
    <w:rsid w:val="006D7D2E"/>
    <w:rsid w:val="006D7D33"/>
    <w:rsid w:val="006D7EB3"/>
    <w:rsid w:val="006D7FEE"/>
    <w:rsid w:val="006E003F"/>
    <w:rsid w:val="006E0131"/>
    <w:rsid w:val="006E01C9"/>
    <w:rsid w:val="006E02B1"/>
    <w:rsid w:val="006E06CE"/>
    <w:rsid w:val="006E07FD"/>
    <w:rsid w:val="006E097F"/>
    <w:rsid w:val="006E09DB"/>
    <w:rsid w:val="006E0B13"/>
    <w:rsid w:val="006E0BBC"/>
    <w:rsid w:val="006E0C07"/>
    <w:rsid w:val="006E0CA8"/>
    <w:rsid w:val="006E0D1A"/>
    <w:rsid w:val="006E1034"/>
    <w:rsid w:val="006E10EF"/>
    <w:rsid w:val="006E11AC"/>
    <w:rsid w:val="006E11C0"/>
    <w:rsid w:val="006E12C2"/>
    <w:rsid w:val="006E130F"/>
    <w:rsid w:val="006E1326"/>
    <w:rsid w:val="006E1394"/>
    <w:rsid w:val="006E1422"/>
    <w:rsid w:val="006E16A7"/>
    <w:rsid w:val="006E180C"/>
    <w:rsid w:val="006E18A5"/>
    <w:rsid w:val="006E18DB"/>
    <w:rsid w:val="006E1A39"/>
    <w:rsid w:val="006E2167"/>
    <w:rsid w:val="006E21F2"/>
    <w:rsid w:val="006E22D8"/>
    <w:rsid w:val="006E25DA"/>
    <w:rsid w:val="006E2639"/>
    <w:rsid w:val="006E2A4B"/>
    <w:rsid w:val="006E2A82"/>
    <w:rsid w:val="006E2D06"/>
    <w:rsid w:val="006E2DDF"/>
    <w:rsid w:val="006E2EBB"/>
    <w:rsid w:val="006E2F20"/>
    <w:rsid w:val="006E2F31"/>
    <w:rsid w:val="006E3080"/>
    <w:rsid w:val="006E311B"/>
    <w:rsid w:val="006E32BD"/>
    <w:rsid w:val="006E3359"/>
    <w:rsid w:val="006E335B"/>
    <w:rsid w:val="006E33B3"/>
    <w:rsid w:val="006E3411"/>
    <w:rsid w:val="006E34B0"/>
    <w:rsid w:val="006E34B9"/>
    <w:rsid w:val="006E3579"/>
    <w:rsid w:val="006E35B4"/>
    <w:rsid w:val="006E3617"/>
    <w:rsid w:val="006E3654"/>
    <w:rsid w:val="006E378C"/>
    <w:rsid w:val="006E37DA"/>
    <w:rsid w:val="006E3916"/>
    <w:rsid w:val="006E399F"/>
    <w:rsid w:val="006E3AE4"/>
    <w:rsid w:val="006E3B59"/>
    <w:rsid w:val="006E3B67"/>
    <w:rsid w:val="006E3D95"/>
    <w:rsid w:val="006E3E37"/>
    <w:rsid w:val="006E40BF"/>
    <w:rsid w:val="006E4493"/>
    <w:rsid w:val="006E45ED"/>
    <w:rsid w:val="006E4638"/>
    <w:rsid w:val="006E478D"/>
    <w:rsid w:val="006E4798"/>
    <w:rsid w:val="006E49EB"/>
    <w:rsid w:val="006E4A45"/>
    <w:rsid w:val="006E4ACA"/>
    <w:rsid w:val="006E4B46"/>
    <w:rsid w:val="006E4B8F"/>
    <w:rsid w:val="006E4D8A"/>
    <w:rsid w:val="006E5157"/>
    <w:rsid w:val="006E5254"/>
    <w:rsid w:val="006E5407"/>
    <w:rsid w:val="006E55E2"/>
    <w:rsid w:val="006E5637"/>
    <w:rsid w:val="006E56A5"/>
    <w:rsid w:val="006E56E0"/>
    <w:rsid w:val="006E57AA"/>
    <w:rsid w:val="006E585B"/>
    <w:rsid w:val="006E588D"/>
    <w:rsid w:val="006E59B5"/>
    <w:rsid w:val="006E5CAC"/>
    <w:rsid w:val="006E5E42"/>
    <w:rsid w:val="006E5F2E"/>
    <w:rsid w:val="006E5F7E"/>
    <w:rsid w:val="006E6014"/>
    <w:rsid w:val="006E6493"/>
    <w:rsid w:val="006E651B"/>
    <w:rsid w:val="006E6686"/>
    <w:rsid w:val="006E67AC"/>
    <w:rsid w:val="006E68B5"/>
    <w:rsid w:val="006E68C7"/>
    <w:rsid w:val="006E6A18"/>
    <w:rsid w:val="006E6A89"/>
    <w:rsid w:val="006E6D38"/>
    <w:rsid w:val="006E6D41"/>
    <w:rsid w:val="006E6D44"/>
    <w:rsid w:val="006E6D98"/>
    <w:rsid w:val="006E6DC0"/>
    <w:rsid w:val="006E7114"/>
    <w:rsid w:val="006E7784"/>
    <w:rsid w:val="006E78BA"/>
    <w:rsid w:val="006E78D5"/>
    <w:rsid w:val="006E7917"/>
    <w:rsid w:val="006E79D0"/>
    <w:rsid w:val="006E7ABD"/>
    <w:rsid w:val="006E7B10"/>
    <w:rsid w:val="006E7B22"/>
    <w:rsid w:val="006E7D60"/>
    <w:rsid w:val="006E7DD2"/>
    <w:rsid w:val="006E7EF5"/>
    <w:rsid w:val="006E7FD5"/>
    <w:rsid w:val="006F025F"/>
    <w:rsid w:val="006F02B3"/>
    <w:rsid w:val="006F0317"/>
    <w:rsid w:val="006F071E"/>
    <w:rsid w:val="006F0771"/>
    <w:rsid w:val="006F09B9"/>
    <w:rsid w:val="006F0CB7"/>
    <w:rsid w:val="006F0D65"/>
    <w:rsid w:val="006F0D80"/>
    <w:rsid w:val="006F0F84"/>
    <w:rsid w:val="006F108B"/>
    <w:rsid w:val="006F116E"/>
    <w:rsid w:val="006F1201"/>
    <w:rsid w:val="006F1232"/>
    <w:rsid w:val="006F1370"/>
    <w:rsid w:val="006F139D"/>
    <w:rsid w:val="006F13DE"/>
    <w:rsid w:val="006F1466"/>
    <w:rsid w:val="006F14DE"/>
    <w:rsid w:val="006F1606"/>
    <w:rsid w:val="006F1793"/>
    <w:rsid w:val="006F184F"/>
    <w:rsid w:val="006F1968"/>
    <w:rsid w:val="006F198B"/>
    <w:rsid w:val="006F19EF"/>
    <w:rsid w:val="006F1CAE"/>
    <w:rsid w:val="006F1DB8"/>
    <w:rsid w:val="006F1DF1"/>
    <w:rsid w:val="006F1E98"/>
    <w:rsid w:val="006F1FC8"/>
    <w:rsid w:val="006F1FEA"/>
    <w:rsid w:val="006F20B1"/>
    <w:rsid w:val="006F21A5"/>
    <w:rsid w:val="006F248D"/>
    <w:rsid w:val="006F2504"/>
    <w:rsid w:val="006F257B"/>
    <w:rsid w:val="006F25F9"/>
    <w:rsid w:val="006F2835"/>
    <w:rsid w:val="006F2A15"/>
    <w:rsid w:val="006F2D9A"/>
    <w:rsid w:val="006F2DBA"/>
    <w:rsid w:val="006F2E74"/>
    <w:rsid w:val="006F2FA1"/>
    <w:rsid w:val="006F30B8"/>
    <w:rsid w:val="006F3141"/>
    <w:rsid w:val="006F3212"/>
    <w:rsid w:val="006F32A8"/>
    <w:rsid w:val="006F332E"/>
    <w:rsid w:val="006F3481"/>
    <w:rsid w:val="006F37B4"/>
    <w:rsid w:val="006F37BC"/>
    <w:rsid w:val="006F380D"/>
    <w:rsid w:val="006F3944"/>
    <w:rsid w:val="006F3A0A"/>
    <w:rsid w:val="006F3F76"/>
    <w:rsid w:val="006F4073"/>
    <w:rsid w:val="006F41E2"/>
    <w:rsid w:val="006F4245"/>
    <w:rsid w:val="006F4683"/>
    <w:rsid w:val="006F46C1"/>
    <w:rsid w:val="006F47C5"/>
    <w:rsid w:val="006F480C"/>
    <w:rsid w:val="006F4A2A"/>
    <w:rsid w:val="006F4B2D"/>
    <w:rsid w:val="006F4B89"/>
    <w:rsid w:val="006F4F41"/>
    <w:rsid w:val="006F515E"/>
    <w:rsid w:val="006F523D"/>
    <w:rsid w:val="006F53D3"/>
    <w:rsid w:val="006F54F8"/>
    <w:rsid w:val="006F55C3"/>
    <w:rsid w:val="006F5678"/>
    <w:rsid w:val="006F5693"/>
    <w:rsid w:val="006F5C43"/>
    <w:rsid w:val="006F5D38"/>
    <w:rsid w:val="006F60FD"/>
    <w:rsid w:val="006F620F"/>
    <w:rsid w:val="006F62BB"/>
    <w:rsid w:val="006F637D"/>
    <w:rsid w:val="006F63E2"/>
    <w:rsid w:val="006F63E6"/>
    <w:rsid w:val="006F6467"/>
    <w:rsid w:val="006F695E"/>
    <w:rsid w:val="006F69D3"/>
    <w:rsid w:val="006F6A47"/>
    <w:rsid w:val="006F6B2C"/>
    <w:rsid w:val="006F6B66"/>
    <w:rsid w:val="006F6E2C"/>
    <w:rsid w:val="006F6FF9"/>
    <w:rsid w:val="006F70D2"/>
    <w:rsid w:val="006F70DC"/>
    <w:rsid w:val="006F716D"/>
    <w:rsid w:val="006F7372"/>
    <w:rsid w:val="006F76F3"/>
    <w:rsid w:val="006F78EB"/>
    <w:rsid w:val="006F79EA"/>
    <w:rsid w:val="006F7A9B"/>
    <w:rsid w:val="006F7D2B"/>
    <w:rsid w:val="006F7FB0"/>
    <w:rsid w:val="00700152"/>
    <w:rsid w:val="0070022F"/>
    <w:rsid w:val="00700264"/>
    <w:rsid w:val="0070035D"/>
    <w:rsid w:val="0070044B"/>
    <w:rsid w:val="00700567"/>
    <w:rsid w:val="007006E9"/>
    <w:rsid w:val="007007F4"/>
    <w:rsid w:val="0070091B"/>
    <w:rsid w:val="00700AD1"/>
    <w:rsid w:val="00700E26"/>
    <w:rsid w:val="00700E6C"/>
    <w:rsid w:val="00700F5D"/>
    <w:rsid w:val="007011C8"/>
    <w:rsid w:val="00701295"/>
    <w:rsid w:val="00701498"/>
    <w:rsid w:val="007014D6"/>
    <w:rsid w:val="007016A9"/>
    <w:rsid w:val="007018BC"/>
    <w:rsid w:val="007018DA"/>
    <w:rsid w:val="00701A31"/>
    <w:rsid w:val="00701A41"/>
    <w:rsid w:val="00701B31"/>
    <w:rsid w:val="00701C50"/>
    <w:rsid w:val="00701D2E"/>
    <w:rsid w:val="00701EBE"/>
    <w:rsid w:val="00701F6D"/>
    <w:rsid w:val="007021F8"/>
    <w:rsid w:val="0070282B"/>
    <w:rsid w:val="0070294E"/>
    <w:rsid w:val="00702957"/>
    <w:rsid w:val="00702967"/>
    <w:rsid w:val="0070299F"/>
    <w:rsid w:val="00702A07"/>
    <w:rsid w:val="00702A8D"/>
    <w:rsid w:val="00702B41"/>
    <w:rsid w:val="00702B5D"/>
    <w:rsid w:val="00702CED"/>
    <w:rsid w:val="00702F90"/>
    <w:rsid w:val="007030DA"/>
    <w:rsid w:val="0070316D"/>
    <w:rsid w:val="007031E7"/>
    <w:rsid w:val="0070330A"/>
    <w:rsid w:val="007033DC"/>
    <w:rsid w:val="00703536"/>
    <w:rsid w:val="007037A4"/>
    <w:rsid w:val="00703ADC"/>
    <w:rsid w:val="00703AEF"/>
    <w:rsid w:val="00703CD4"/>
    <w:rsid w:val="00703D51"/>
    <w:rsid w:val="00703DA6"/>
    <w:rsid w:val="00703DAA"/>
    <w:rsid w:val="00703DBE"/>
    <w:rsid w:val="00703F24"/>
    <w:rsid w:val="00704046"/>
    <w:rsid w:val="00704078"/>
    <w:rsid w:val="0070417D"/>
    <w:rsid w:val="00704300"/>
    <w:rsid w:val="00704438"/>
    <w:rsid w:val="00704526"/>
    <w:rsid w:val="007045D8"/>
    <w:rsid w:val="0070466E"/>
    <w:rsid w:val="0070472F"/>
    <w:rsid w:val="007047A3"/>
    <w:rsid w:val="00704B30"/>
    <w:rsid w:val="00704BC1"/>
    <w:rsid w:val="00704CB1"/>
    <w:rsid w:val="00704E42"/>
    <w:rsid w:val="0070503D"/>
    <w:rsid w:val="0070508E"/>
    <w:rsid w:val="00705179"/>
    <w:rsid w:val="00705193"/>
    <w:rsid w:val="007051F3"/>
    <w:rsid w:val="0070530F"/>
    <w:rsid w:val="00705393"/>
    <w:rsid w:val="00705460"/>
    <w:rsid w:val="0070549E"/>
    <w:rsid w:val="00705937"/>
    <w:rsid w:val="00705A6D"/>
    <w:rsid w:val="00705A8D"/>
    <w:rsid w:val="00705D63"/>
    <w:rsid w:val="00705E43"/>
    <w:rsid w:val="00706021"/>
    <w:rsid w:val="0070605E"/>
    <w:rsid w:val="007060A4"/>
    <w:rsid w:val="00706476"/>
    <w:rsid w:val="0070676A"/>
    <w:rsid w:val="00706B3D"/>
    <w:rsid w:val="00706C2F"/>
    <w:rsid w:val="00706E82"/>
    <w:rsid w:val="00707033"/>
    <w:rsid w:val="007071DF"/>
    <w:rsid w:val="00707242"/>
    <w:rsid w:val="007072B3"/>
    <w:rsid w:val="00707425"/>
    <w:rsid w:val="00707465"/>
    <w:rsid w:val="007074E7"/>
    <w:rsid w:val="007075D5"/>
    <w:rsid w:val="0070785C"/>
    <w:rsid w:val="007078F3"/>
    <w:rsid w:val="00707929"/>
    <w:rsid w:val="007079D4"/>
    <w:rsid w:val="00707AAE"/>
    <w:rsid w:val="00707CAA"/>
    <w:rsid w:val="00707CC0"/>
    <w:rsid w:val="00707CF3"/>
    <w:rsid w:val="00707D27"/>
    <w:rsid w:val="00707E58"/>
    <w:rsid w:val="00707ED5"/>
    <w:rsid w:val="00707EFF"/>
    <w:rsid w:val="00707F17"/>
    <w:rsid w:val="00710174"/>
    <w:rsid w:val="00710329"/>
    <w:rsid w:val="0071033D"/>
    <w:rsid w:val="0071034D"/>
    <w:rsid w:val="007104A1"/>
    <w:rsid w:val="00710685"/>
    <w:rsid w:val="007106E3"/>
    <w:rsid w:val="007107C6"/>
    <w:rsid w:val="007108A5"/>
    <w:rsid w:val="00710904"/>
    <w:rsid w:val="007109A1"/>
    <w:rsid w:val="00710AEA"/>
    <w:rsid w:val="00710BA4"/>
    <w:rsid w:val="00710C50"/>
    <w:rsid w:val="00710C9C"/>
    <w:rsid w:val="00710D5B"/>
    <w:rsid w:val="00710E2C"/>
    <w:rsid w:val="00710F91"/>
    <w:rsid w:val="00710FF6"/>
    <w:rsid w:val="00711148"/>
    <w:rsid w:val="007111D7"/>
    <w:rsid w:val="007112E2"/>
    <w:rsid w:val="00711301"/>
    <w:rsid w:val="00711308"/>
    <w:rsid w:val="0071131E"/>
    <w:rsid w:val="00711822"/>
    <w:rsid w:val="00711861"/>
    <w:rsid w:val="00711A4E"/>
    <w:rsid w:val="00711B5E"/>
    <w:rsid w:val="00711BA9"/>
    <w:rsid w:val="00711C86"/>
    <w:rsid w:val="00711CC0"/>
    <w:rsid w:val="00711E6D"/>
    <w:rsid w:val="00711F00"/>
    <w:rsid w:val="00711F1C"/>
    <w:rsid w:val="00711F3B"/>
    <w:rsid w:val="00711F98"/>
    <w:rsid w:val="0071219C"/>
    <w:rsid w:val="007122F7"/>
    <w:rsid w:val="007123CA"/>
    <w:rsid w:val="007124C1"/>
    <w:rsid w:val="0071254A"/>
    <w:rsid w:val="007126AF"/>
    <w:rsid w:val="007126C2"/>
    <w:rsid w:val="00712A4D"/>
    <w:rsid w:val="00712A80"/>
    <w:rsid w:val="00712BA8"/>
    <w:rsid w:val="00712C38"/>
    <w:rsid w:val="00712C9E"/>
    <w:rsid w:val="00712E1F"/>
    <w:rsid w:val="00712E57"/>
    <w:rsid w:val="00712F73"/>
    <w:rsid w:val="00713066"/>
    <w:rsid w:val="00713285"/>
    <w:rsid w:val="00713297"/>
    <w:rsid w:val="007135E1"/>
    <w:rsid w:val="00713728"/>
    <w:rsid w:val="00713775"/>
    <w:rsid w:val="007137FC"/>
    <w:rsid w:val="00713807"/>
    <w:rsid w:val="0071385F"/>
    <w:rsid w:val="00713941"/>
    <w:rsid w:val="007139D5"/>
    <w:rsid w:val="00713A31"/>
    <w:rsid w:val="00713B7F"/>
    <w:rsid w:val="00713D59"/>
    <w:rsid w:val="00713EA6"/>
    <w:rsid w:val="00713EB7"/>
    <w:rsid w:val="00713EF4"/>
    <w:rsid w:val="00713F21"/>
    <w:rsid w:val="00713F4F"/>
    <w:rsid w:val="00713FC9"/>
    <w:rsid w:val="00714008"/>
    <w:rsid w:val="007140C9"/>
    <w:rsid w:val="0071424D"/>
    <w:rsid w:val="00714434"/>
    <w:rsid w:val="007144A9"/>
    <w:rsid w:val="007144BE"/>
    <w:rsid w:val="00714640"/>
    <w:rsid w:val="00714909"/>
    <w:rsid w:val="007149B2"/>
    <w:rsid w:val="007149E4"/>
    <w:rsid w:val="00714BC9"/>
    <w:rsid w:val="00714DB0"/>
    <w:rsid w:val="00714DDF"/>
    <w:rsid w:val="00714F4F"/>
    <w:rsid w:val="00714F65"/>
    <w:rsid w:val="00714F7C"/>
    <w:rsid w:val="00714FF7"/>
    <w:rsid w:val="0071522A"/>
    <w:rsid w:val="00715259"/>
    <w:rsid w:val="0071553B"/>
    <w:rsid w:val="00715692"/>
    <w:rsid w:val="007157B4"/>
    <w:rsid w:val="00715825"/>
    <w:rsid w:val="0071584F"/>
    <w:rsid w:val="007158C8"/>
    <w:rsid w:val="00715989"/>
    <w:rsid w:val="00715A4D"/>
    <w:rsid w:val="00715A9A"/>
    <w:rsid w:val="00715B1C"/>
    <w:rsid w:val="00715B2F"/>
    <w:rsid w:val="00715C3B"/>
    <w:rsid w:val="00715D82"/>
    <w:rsid w:val="00715DCF"/>
    <w:rsid w:val="00715F03"/>
    <w:rsid w:val="00716085"/>
    <w:rsid w:val="0071658F"/>
    <w:rsid w:val="007166C0"/>
    <w:rsid w:val="00716729"/>
    <w:rsid w:val="00716EDC"/>
    <w:rsid w:val="00716F9F"/>
    <w:rsid w:val="007172C1"/>
    <w:rsid w:val="00717385"/>
    <w:rsid w:val="007174C6"/>
    <w:rsid w:val="00717602"/>
    <w:rsid w:val="00717609"/>
    <w:rsid w:val="00717668"/>
    <w:rsid w:val="007176E4"/>
    <w:rsid w:val="00717A77"/>
    <w:rsid w:val="00717C9E"/>
    <w:rsid w:val="00717E9B"/>
    <w:rsid w:val="00717FAF"/>
    <w:rsid w:val="00720145"/>
    <w:rsid w:val="007202CF"/>
    <w:rsid w:val="00720398"/>
    <w:rsid w:val="00720496"/>
    <w:rsid w:val="007204C7"/>
    <w:rsid w:val="00720627"/>
    <w:rsid w:val="00720916"/>
    <w:rsid w:val="00720AA3"/>
    <w:rsid w:val="00721028"/>
    <w:rsid w:val="0072108F"/>
    <w:rsid w:val="0072123F"/>
    <w:rsid w:val="00721240"/>
    <w:rsid w:val="0072129B"/>
    <w:rsid w:val="007212B4"/>
    <w:rsid w:val="00721427"/>
    <w:rsid w:val="00721466"/>
    <w:rsid w:val="0072155D"/>
    <w:rsid w:val="007215FC"/>
    <w:rsid w:val="00721788"/>
    <w:rsid w:val="007217CC"/>
    <w:rsid w:val="007217F4"/>
    <w:rsid w:val="00721890"/>
    <w:rsid w:val="007218F3"/>
    <w:rsid w:val="00721910"/>
    <w:rsid w:val="00721AEA"/>
    <w:rsid w:val="00721AFB"/>
    <w:rsid w:val="00721C68"/>
    <w:rsid w:val="00721C9E"/>
    <w:rsid w:val="00721FBD"/>
    <w:rsid w:val="0072208A"/>
    <w:rsid w:val="007220A9"/>
    <w:rsid w:val="007220E9"/>
    <w:rsid w:val="007221E5"/>
    <w:rsid w:val="00722218"/>
    <w:rsid w:val="00722313"/>
    <w:rsid w:val="0072235E"/>
    <w:rsid w:val="00722407"/>
    <w:rsid w:val="0072255C"/>
    <w:rsid w:val="0072261B"/>
    <w:rsid w:val="0072263B"/>
    <w:rsid w:val="007227B1"/>
    <w:rsid w:val="007227DD"/>
    <w:rsid w:val="00722AB7"/>
    <w:rsid w:val="00722D03"/>
    <w:rsid w:val="00722D10"/>
    <w:rsid w:val="00722D1E"/>
    <w:rsid w:val="00722DA5"/>
    <w:rsid w:val="00722E50"/>
    <w:rsid w:val="007230F4"/>
    <w:rsid w:val="0072332E"/>
    <w:rsid w:val="00723439"/>
    <w:rsid w:val="007234E6"/>
    <w:rsid w:val="00723545"/>
    <w:rsid w:val="00723591"/>
    <w:rsid w:val="007236F8"/>
    <w:rsid w:val="00723880"/>
    <w:rsid w:val="00723942"/>
    <w:rsid w:val="0072395F"/>
    <w:rsid w:val="00723B01"/>
    <w:rsid w:val="00723B2E"/>
    <w:rsid w:val="00723B58"/>
    <w:rsid w:val="00723C98"/>
    <w:rsid w:val="00724128"/>
    <w:rsid w:val="0072413C"/>
    <w:rsid w:val="00724269"/>
    <w:rsid w:val="007244D0"/>
    <w:rsid w:val="00724633"/>
    <w:rsid w:val="00724692"/>
    <w:rsid w:val="00724A20"/>
    <w:rsid w:val="00724A23"/>
    <w:rsid w:val="00724A9E"/>
    <w:rsid w:val="00724AF7"/>
    <w:rsid w:val="00724CD9"/>
    <w:rsid w:val="00724CE1"/>
    <w:rsid w:val="00724EBB"/>
    <w:rsid w:val="00724FE1"/>
    <w:rsid w:val="00725042"/>
    <w:rsid w:val="0072524A"/>
    <w:rsid w:val="007252F8"/>
    <w:rsid w:val="00725311"/>
    <w:rsid w:val="0072537B"/>
    <w:rsid w:val="0072553A"/>
    <w:rsid w:val="0072553C"/>
    <w:rsid w:val="007255DE"/>
    <w:rsid w:val="007259DA"/>
    <w:rsid w:val="00725A1D"/>
    <w:rsid w:val="00725B43"/>
    <w:rsid w:val="00725BF4"/>
    <w:rsid w:val="00725C69"/>
    <w:rsid w:val="00725D86"/>
    <w:rsid w:val="00725EAE"/>
    <w:rsid w:val="007262DB"/>
    <w:rsid w:val="00726329"/>
    <w:rsid w:val="00726543"/>
    <w:rsid w:val="00726D2B"/>
    <w:rsid w:val="0072702A"/>
    <w:rsid w:val="007272A7"/>
    <w:rsid w:val="00727319"/>
    <w:rsid w:val="007273F8"/>
    <w:rsid w:val="00727706"/>
    <w:rsid w:val="0072778E"/>
    <w:rsid w:val="007279A7"/>
    <w:rsid w:val="007279DC"/>
    <w:rsid w:val="00727A52"/>
    <w:rsid w:val="00727C6F"/>
    <w:rsid w:val="00727CF8"/>
    <w:rsid w:val="007301DC"/>
    <w:rsid w:val="0073021E"/>
    <w:rsid w:val="0073047C"/>
    <w:rsid w:val="00730570"/>
    <w:rsid w:val="00730633"/>
    <w:rsid w:val="0073072B"/>
    <w:rsid w:val="00730876"/>
    <w:rsid w:val="00730A10"/>
    <w:rsid w:val="00730A69"/>
    <w:rsid w:val="00730B41"/>
    <w:rsid w:val="00730C5B"/>
    <w:rsid w:val="00730DE7"/>
    <w:rsid w:val="00730FCA"/>
    <w:rsid w:val="00730FFB"/>
    <w:rsid w:val="00731103"/>
    <w:rsid w:val="00731119"/>
    <w:rsid w:val="007311BE"/>
    <w:rsid w:val="007313FC"/>
    <w:rsid w:val="00731500"/>
    <w:rsid w:val="007316B5"/>
    <w:rsid w:val="007316E7"/>
    <w:rsid w:val="00731741"/>
    <w:rsid w:val="00731972"/>
    <w:rsid w:val="007319C7"/>
    <w:rsid w:val="00731B06"/>
    <w:rsid w:val="00731B72"/>
    <w:rsid w:val="00731CE0"/>
    <w:rsid w:val="00731D12"/>
    <w:rsid w:val="00731D38"/>
    <w:rsid w:val="00731E22"/>
    <w:rsid w:val="00731E69"/>
    <w:rsid w:val="00731E6C"/>
    <w:rsid w:val="00731F7A"/>
    <w:rsid w:val="00731FAA"/>
    <w:rsid w:val="00732363"/>
    <w:rsid w:val="007323DD"/>
    <w:rsid w:val="0073256D"/>
    <w:rsid w:val="007325C5"/>
    <w:rsid w:val="00732668"/>
    <w:rsid w:val="00732672"/>
    <w:rsid w:val="00732924"/>
    <w:rsid w:val="00732AD4"/>
    <w:rsid w:val="00732B06"/>
    <w:rsid w:val="00732B19"/>
    <w:rsid w:val="00732BF0"/>
    <w:rsid w:val="00732CD8"/>
    <w:rsid w:val="00732DAD"/>
    <w:rsid w:val="00732FF0"/>
    <w:rsid w:val="00733000"/>
    <w:rsid w:val="007330B5"/>
    <w:rsid w:val="00733110"/>
    <w:rsid w:val="007331F6"/>
    <w:rsid w:val="0073328F"/>
    <w:rsid w:val="007334B7"/>
    <w:rsid w:val="00733575"/>
    <w:rsid w:val="007336FC"/>
    <w:rsid w:val="00733702"/>
    <w:rsid w:val="007338A2"/>
    <w:rsid w:val="00733972"/>
    <w:rsid w:val="00733B21"/>
    <w:rsid w:val="00733D7E"/>
    <w:rsid w:val="00733E04"/>
    <w:rsid w:val="00734132"/>
    <w:rsid w:val="00734295"/>
    <w:rsid w:val="007342A3"/>
    <w:rsid w:val="007342D1"/>
    <w:rsid w:val="0073450B"/>
    <w:rsid w:val="00734850"/>
    <w:rsid w:val="0073490F"/>
    <w:rsid w:val="0073495B"/>
    <w:rsid w:val="0073497E"/>
    <w:rsid w:val="00734BB6"/>
    <w:rsid w:val="00734C8D"/>
    <w:rsid w:val="00734D35"/>
    <w:rsid w:val="00734DEF"/>
    <w:rsid w:val="00734E1E"/>
    <w:rsid w:val="00734FF5"/>
    <w:rsid w:val="007350A5"/>
    <w:rsid w:val="00735206"/>
    <w:rsid w:val="00735247"/>
    <w:rsid w:val="007354E1"/>
    <w:rsid w:val="007357AA"/>
    <w:rsid w:val="00735808"/>
    <w:rsid w:val="0073585D"/>
    <w:rsid w:val="00735A0B"/>
    <w:rsid w:val="00735A88"/>
    <w:rsid w:val="00735BF5"/>
    <w:rsid w:val="00735C7D"/>
    <w:rsid w:val="00735CB6"/>
    <w:rsid w:val="00735CC8"/>
    <w:rsid w:val="00735D82"/>
    <w:rsid w:val="00735DE3"/>
    <w:rsid w:val="00735E34"/>
    <w:rsid w:val="00735F8B"/>
    <w:rsid w:val="0073601D"/>
    <w:rsid w:val="00736070"/>
    <w:rsid w:val="00736189"/>
    <w:rsid w:val="007361A5"/>
    <w:rsid w:val="007363CA"/>
    <w:rsid w:val="00736570"/>
    <w:rsid w:val="0073681A"/>
    <w:rsid w:val="00736A91"/>
    <w:rsid w:val="00736AB6"/>
    <w:rsid w:val="00736E92"/>
    <w:rsid w:val="00736EE3"/>
    <w:rsid w:val="00737111"/>
    <w:rsid w:val="007371E3"/>
    <w:rsid w:val="007373FA"/>
    <w:rsid w:val="00737886"/>
    <w:rsid w:val="007379E2"/>
    <w:rsid w:val="00737B72"/>
    <w:rsid w:val="00737BC2"/>
    <w:rsid w:val="00737C55"/>
    <w:rsid w:val="007402EC"/>
    <w:rsid w:val="007402F1"/>
    <w:rsid w:val="0074040F"/>
    <w:rsid w:val="00740495"/>
    <w:rsid w:val="00740509"/>
    <w:rsid w:val="0074064B"/>
    <w:rsid w:val="00740668"/>
    <w:rsid w:val="00740687"/>
    <w:rsid w:val="00740705"/>
    <w:rsid w:val="0074071C"/>
    <w:rsid w:val="007407CF"/>
    <w:rsid w:val="00740834"/>
    <w:rsid w:val="00740893"/>
    <w:rsid w:val="00740918"/>
    <w:rsid w:val="00740C51"/>
    <w:rsid w:val="00740ED8"/>
    <w:rsid w:val="007410FE"/>
    <w:rsid w:val="00741106"/>
    <w:rsid w:val="0074122D"/>
    <w:rsid w:val="0074133D"/>
    <w:rsid w:val="00741A6B"/>
    <w:rsid w:val="00741AA5"/>
    <w:rsid w:val="00741B76"/>
    <w:rsid w:val="00741F36"/>
    <w:rsid w:val="00742004"/>
    <w:rsid w:val="0074228D"/>
    <w:rsid w:val="00742428"/>
    <w:rsid w:val="007424AE"/>
    <w:rsid w:val="00742779"/>
    <w:rsid w:val="0074284A"/>
    <w:rsid w:val="0074295D"/>
    <w:rsid w:val="00742A2F"/>
    <w:rsid w:val="00742A4A"/>
    <w:rsid w:val="00742B24"/>
    <w:rsid w:val="00742B5E"/>
    <w:rsid w:val="00742C4E"/>
    <w:rsid w:val="00742E99"/>
    <w:rsid w:val="00743073"/>
    <w:rsid w:val="00743291"/>
    <w:rsid w:val="007433C1"/>
    <w:rsid w:val="007433FC"/>
    <w:rsid w:val="00743573"/>
    <w:rsid w:val="00743649"/>
    <w:rsid w:val="00743718"/>
    <w:rsid w:val="007437BF"/>
    <w:rsid w:val="00743859"/>
    <w:rsid w:val="007438FA"/>
    <w:rsid w:val="00743A8F"/>
    <w:rsid w:val="00743AA7"/>
    <w:rsid w:val="00743AA9"/>
    <w:rsid w:val="00743B50"/>
    <w:rsid w:val="00743C53"/>
    <w:rsid w:val="00743D4A"/>
    <w:rsid w:val="007443A9"/>
    <w:rsid w:val="0074450F"/>
    <w:rsid w:val="0074470D"/>
    <w:rsid w:val="007447A0"/>
    <w:rsid w:val="00744B17"/>
    <w:rsid w:val="00744CC6"/>
    <w:rsid w:val="007450B6"/>
    <w:rsid w:val="007451C9"/>
    <w:rsid w:val="0074536E"/>
    <w:rsid w:val="00745461"/>
    <w:rsid w:val="007455D5"/>
    <w:rsid w:val="007457E8"/>
    <w:rsid w:val="007459B9"/>
    <w:rsid w:val="00745B6F"/>
    <w:rsid w:val="00745C7F"/>
    <w:rsid w:val="00745CD9"/>
    <w:rsid w:val="00745D9E"/>
    <w:rsid w:val="00745E3F"/>
    <w:rsid w:val="00746195"/>
    <w:rsid w:val="00746246"/>
    <w:rsid w:val="007462B7"/>
    <w:rsid w:val="007463C0"/>
    <w:rsid w:val="00746604"/>
    <w:rsid w:val="00746618"/>
    <w:rsid w:val="00746755"/>
    <w:rsid w:val="007467E6"/>
    <w:rsid w:val="0074698C"/>
    <w:rsid w:val="00746998"/>
    <w:rsid w:val="00746A2C"/>
    <w:rsid w:val="00746AD1"/>
    <w:rsid w:val="00746BA8"/>
    <w:rsid w:val="00746C43"/>
    <w:rsid w:val="0074702F"/>
    <w:rsid w:val="007471D6"/>
    <w:rsid w:val="00747230"/>
    <w:rsid w:val="007472B6"/>
    <w:rsid w:val="00747599"/>
    <w:rsid w:val="0074795A"/>
    <w:rsid w:val="00747A46"/>
    <w:rsid w:val="00747A94"/>
    <w:rsid w:val="00747AF0"/>
    <w:rsid w:val="00747B2F"/>
    <w:rsid w:val="00747B61"/>
    <w:rsid w:val="00747BEB"/>
    <w:rsid w:val="00747C42"/>
    <w:rsid w:val="00747C89"/>
    <w:rsid w:val="00747CF2"/>
    <w:rsid w:val="00747D39"/>
    <w:rsid w:val="00747DA1"/>
    <w:rsid w:val="00750004"/>
    <w:rsid w:val="00750026"/>
    <w:rsid w:val="007500C9"/>
    <w:rsid w:val="007500ED"/>
    <w:rsid w:val="00750314"/>
    <w:rsid w:val="00750383"/>
    <w:rsid w:val="00750438"/>
    <w:rsid w:val="00750554"/>
    <w:rsid w:val="0075070A"/>
    <w:rsid w:val="0075092F"/>
    <w:rsid w:val="00750970"/>
    <w:rsid w:val="00750A89"/>
    <w:rsid w:val="00750E27"/>
    <w:rsid w:val="00750E3D"/>
    <w:rsid w:val="00750E60"/>
    <w:rsid w:val="00750F8C"/>
    <w:rsid w:val="00750FC7"/>
    <w:rsid w:val="00751071"/>
    <w:rsid w:val="007510C9"/>
    <w:rsid w:val="007511E8"/>
    <w:rsid w:val="007512AE"/>
    <w:rsid w:val="007512D3"/>
    <w:rsid w:val="00751460"/>
    <w:rsid w:val="0075155A"/>
    <w:rsid w:val="00751880"/>
    <w:rsid w:val="00751A1A"/>
    <w:rsid w:val="00751B3B"/>
    <w:rsid w:val="00751DD1"/>
    <w:rsid w:val="0075209A"/>
    <w:rsid w:val="007520DB"/>
    <w:rsid w:val="0075218A"/>
    <w:rsid w:val="007522DE"/>
    <w:rsid w:val="007523A6"/>
    <w:rsid w:val="007523DB"/>
    <w:rsid w:val="00752469"/>
    <w:rsid w:val="007524BE"/>
    <w:rsid w:val="007524E5"/>
    <w:rsid w:val="007525B6"/>
    <w:rsid w:val="00752649"/>
    <w:rsid w:val="007527E3"/>
    <w:rsid w:val="00752849"/>
    <w:rsid w:val="00752A8C"/>
    <w:rsid w:val="00752B9A"/>
    <w:rsid w:val="00752C2E"/>
    <w:rsid w:val="00752D40"/>
    <w:rsid w:val="007531CD"/>
    <w:rsid w:val="0075326A"/>
    <w:rsid w:val="00753387"/>
    <w:rsid w:val="007533C8"/>
    <w:rsid w:val="007533F4"/>
    <w:rsid w:val="0075358C"/>
    <w:rsid w:val="007536C4"/>
    <w:rsid w:val="0075382D"/>
    <w:rsid w:val="00753957"/>
    <w:rsid w:val="00753CD8"/>
    <w:rsid w:val="007541FD"/>
    <w:rsid w:val="0075438D"/>
    <w:rsid w:val="007545F6"/>
    <w:rsid w:val="0075465D"/>
    <w:rsid w:val="00754736"/>
    <w:rsid w:val="00754778"/>
    <w:rsid w:val="0075482B"/>
    <w:rsid w:val="0075485B"/>
    <w:rsid w:val="00754877"/>
    <w:rsid w:val="00754A64"/>
    <w:rsid w:val="00754A98"/>
    <w:rsid w:val="00754B86"/>
    <w:rsid w:val="00754BDB"/>
    <w:rsid w:val="00754C63"/>
    <w:rsid w:val="00754CC9"/>
    <w:rsid w:val="00754F0F"/>
    <w:rsid w:val="00754FF9"/>
    <w:rsid w:val="0075508F"/>
    <w:rsid w:val="0075516E"/>
    <w:rsid w:val="007553BF"/>
    <w:rsid w:val="00755480"/>
    <w:rsid w:val="007558E3"/>
    <w:rsid w:val="00755918"/>
    <w:rsid w:val="00755A7E"/>
    <w:rsid w:val="00755AF4"/>
    <w:rsid w:val="00755E10"/>
    <w:rsid w:val="00756235"/>
    <w:rsid w:val="007562EC"/>
    <w:rsid w:val="00756439"/>
    <w:rsid w:val="00756476"/>
    <w:rsid w:val="007565E9"/>
    <w:rsid w:val="0075666E"/>
    <w:rsid w:val="00756673"/>
    <w:rsid w:val="0075684D"/>
    <w:rsid w:val="00756A2D"/>
    <w:rsid w:val="00756A51"/>
    <w:rsid w:val="00756B95"/>
    <w:rsid w:val="00756C78"/>
    <w:rsid w:val="00756D5A"/>
    <w:rsid w:val="00756E1B"/>
    <w:rsid w:val="00756E36"/>
    <w:rsid w:val="007571A9"/>
    <w:rsid w:val="007571D1"/>
    <w:rsid w:val="00757225"/>
    <w:rsid w:val="00757275"/>
    <w:rsid w:val="00757335"/>
    <w:rsid w:val="0075735B"/>
    <w:rsid w:val="0075739A"/>
    <w:rsid w:val="007573F7"/>
    <w:rsid w:val="007575FA"/>
    <w:rsid w:val="007576C8"/>
    <w:rsid w:val="007576E3"/>
    <w:rsid w:val="0075777A"/>
    <w:rsid w:val="007578C4"/>
    <w:rsid w:val="0075794C"/>
    <w:rsid w:val="007579E0"/>
    <w:rsid w:val="00757A5E"/>
    <w:rsid w:val="00757B26"/>
    <w:rsid w:val="00757C67"/>
    <w:rsid w:val="00757DFF"/>
    <w:rsid w:val="007600E1"/>
    <w:rsid w:val="0076029F"/>
    <w:rsid w:val="00760372"/>
    <w:rsid w:val="007603A5"/>
    <w:rsid w:val="00760466"/>
    <w:rsid w:val="007604B5"/>
    <w:rsid w:val="007605AF"/>
    <w:rsid w:val="00760655"/>
    <w:rsid w:val="0076070C"/>
    <w:rsid w:val="007608F7"/>
    <w:rsid w:val="00760950"/>
    <w:rsid w:val="007609D5"/>
    <w:rsid w:val="00760BD3"/>
    <w:rsid w:val="00760D60"/>
    <w:rsid w:val="00760E53"/>
    <w:rsid w:val="00761064"/>
    <w:rsid w:val="00761349"/>
    <w:rsid w:val="00761488"/>
    <w:rsid w:val="007614A8"/>
    <w:rsid w:val="0076151B"/>
    <w:rsid w:val="00761845"/>
    <w:rsid w:val="0076198A"/>
    <w:rsid w:val="00761A53"/>
    <w:rsid w:val="00761A55"/>
    <w:rsid w:val="00761C20"/>
    <w:rsid w:val="00761C26"/>
    <w:rsid w:val="00761C93"/>
    <w:rsid w:val="00761D0A"/>
    <w:rsid w:val="00761D15"/>
    <w:rsid w:val="00761D8C"/>
    <w:rsid w:val="00761FBC"/>
    <w:rsid w:val="0076204C"/>
    <w:rsid w:val="00762086"/>
    <w:rsid w:val="00762221"/>
    <w:rsid w:val="00762570"/>
    <w:rsid w:val="0076263A"/>
    <w:rsid w:val="00762641"/>
    <w:rsid w:val="00762654"/>
    <w:rsid w:val="007627E3"/>
    <w:rsid w:val="00762886"/>
    <w:rsid w:val="0076296D"/>
    <w:rsid w:val="00762B0F"/>
    <w:rsid w:val="00762BD3"/>
    <w:rsid w:val="00762D2D"/>
    <w:rsid w:val="00762F89"/>
    <w:rsid w:val="0076301F"/>
    <w:rsid w:val="00763030"/>
    <w:rsid w:val="0076306E"/>
    <w:rsid w:val="00763296"/>
    <w:rsid w:val="00763419"/>
    <w:rsid w:val="007634AD"/>
    <w:rsid w:val="00763694"/>
    <w:rsid w:val="007636EF"/>
    <w:rsid w:val="007639C6"/>
    <w:rsid w:val="00763A75"/>
    <w:rsid w:val="00763B2B"/>
    <w:rsid w:val="00763B65"/>
    <w:rsid w:val="00763B98"/>
    <w:rsid w:val="00763DB3"/>
    <w:rsid w:val="00763FC6"/>
    <w:rsid w:val="00763FE2"/>
    <w:rsid w:val="007640D4"/>
    <w:rsid w:val="007640F4"/>
    <w:rsid w:val="00764155"/>
    <w:rsid w:val="00764209"/>
    <w:rsid w:val="00764260"/>
    <w:rsid w:val="007642AC"/>
    <w:rsid w:val="00764301"/>
    <w:rsid w:val="0076431B"/>
    <w:rsid w:val="0076459D"/>
    <w:rsid w:val="007647ED"/>
    <w:rsid w:val="007647FD"/>
    <w:rsid w:val="007648E6"/>
    <w:rsid w:val="00764913"/>
    <w:rsid w:val="00764A3C"/>
    <w:rsid w:val="00764A9A"/>
    <w:rsid w:val="00764F79"/>
    <w:rsid w:val="0076534F"/>
    <w:rsid w:val="00765358"/>
    <w:rsid w:val="00765479"/>
    <w:rsid w:val="00765723"/>
    <w:rsid w:val="007658B1"/>
    <w:rsid w:val="0076592D"/>
    <w:rsid w:val="00765ABE"/>
    <w:rsid w:val="00765B66"/>
    <w:rsid w:val="00765D5F"/>
    <w:rsid w:val="00765E98"/>
    <w:rsid w:val="00765EFF"/>
    <w:rsid w:val="00765FDD"/>
    <w:rsid w:val="00766154"/>
    <w:rsid w:val="007666EC"/>
    <w:rsid w:val="0076676F"/>
    <w:rsid w:val="00766A51"/>
    <w:rsid w:val="00766C8E"/>
    <w:rsid w:val="00766EB6"/>
    <w:rsid w:val="00766EFD"/>
    <w:rsid w:val="00766F05"/>
    <w:rsid w:val="00767047"/>
    <w:rsid w:val="007671BA"/>
    <w:rsid w:val="00767244"/>
    <w:rsid w:val="007672A4"/>
    <w:rsid w:val="007675EE"/>
    <w:rsid w:val="007676FA"/>
    <w:rsid w:val="00767876"/>
    <w:rsid w:val="007678C8"/>
    <w:rsid w:val="0076795F"/>
    <w:rsid w:val="00767992"/>
    <w:rsid w:val="00767BE3"/>
    <w:rsid w:val="00767C03"/>
    <w:rsid w:val="00767E08"/>
    <w:rsid w:val="00767F38"/>
    <w:rsid w:val="00767F9C"/>
    <w:rsid w:val="00767FE3"/>
    <w:rsid w:val="007701B3"/>
    <w:rsid w:val="007704FB"/>
    <w:rsid w:val="00770518"/>
    <w:rsid w:val="007706CC"/>
    <w:rsid w:val="007709E3"/>
    <w:rsid w:val="00770C95"/>
    <w:rsid w:val="00770EB4"/>
    <w:rsid w:val="00770EEC"/>
    <w:rsid w:val="00771102"/>
    <w:rsid w:val="00771134"/>
    <w:rsid w:val="0077119A"/>
    <w:rsid w:val="00771265"/>
    <w:rsid w:val="007713A7"/>
    <w:rsid w:val="007716F6"/>
    <w:rsid w:val="0077172C"/>
    <w:rsid w:val="007717CE"/>
    <w:rsid w:val="007719B0"/>
    <w:rsid w:val="00771A4C"/>
    <w:rsid w:val="00771EFB"/>
    <w:rsid w:val="007720DE"/>
    <w:rsid w:val="007721FF"/>
    <w:rsid w:val="007723B6"/>
    <w:rsid w:val="007723DD"/>
    <w:rsid w:val="00772486"/>
    <w:rsid w:val="007724DA"/>
    <w:rsid w:val="0077292C"/>
    <w:rsid w:val="00772F3F"/>
    <w:rsid w:val="00772FAF"/>
    <w:rsid w:val="0077342A"/>
    <w:rsid w:val="007735BC"/>
    <w:rsid w:val="007737CF"/>
    <w:rsid w:val="007737ED"/>
    <w:rsid w:val="0077392D"/>
    <w:rsid w:val="00773A04"/>
    <w:rsid w:val="00773E01"/>
    <w:rsid w:val="00773E8B"/>
    <w:rsid w:val="00773FBB"/>
    <w:rsid w:val="00774318"/>
    <w:rsid w:val="007744D5"/>
    <w:rsid w:val="00774505"/>
    <w:rsid w:val="007747B8"/>
    <w:rsid w:val="00774A93"/>
    <w:rsid w:val="00774AB0"/>
    <w:rsid w:val="00774BF1"/>
    <w:rsid w:val="00774D15"/>
    <w:rsid w:val="00774D2B"/>
    <w:rsid w:val="00774E95"/>
    <w:rsid w:val="00774F9F"/>
    <w:rsid w:val="00774FC7"/>
    <w:rsid w:val="0077522C"/>
    <w:rsid w:val="0077542C"/>
    <w:rsid w:val="007756DF"/>
    <w:rsid w:val="00776135"/>
    <w:rsid w:val="007762B6"/>
    <w:rsid w:val="007762F3"/>
    <w:rsid w:val="0077639E"/>
    <w:rsid w:val="00776428"/>
    <w:rsid w:val="00776479"/>
    <w:rsid w:val="0077665B"/>
    <w:rsid w:val="007766AF"/>
    <w:rsid w:val="00776955"/>
    <w:rsid w:val="00776977"/>
    <w:rsid w:val="00776A18"/>
    <w:rsid w:val="00776A6B"/>
    <w:rsid w:val="00776C16"/>
    <w:rsid w:val="00776C77"/>
    <w:rsid w:val="00776CA3"/>
    <w:rsid w:val="007770E5"/>
    <w:rsid w:val="00777558"/>
    <w:rsid w:val="007775EB"/>
    <w:rsid w:val="00777878"/>
    <w:rsid w:val="00777CE1"/>
    <w:rsid w:val="00777D3F"/>
    <w:rsid w:val="00777DC9"/>
    <w:rsid w:val="00777E7E"/>
    <w:rsid w:val="00777F83"/>
    <w:rsid w:val="007800EB"/>
    <w:rsid w:val="007801AA"/>
    <w:rsid w:val="007802ED"/>
    <w:rsid w:val="007803AB"/>
    <w:rsid w:val="00780497"/>
    <w:rsid w:val="007806C6"/>
    <w:rsid w:val="007806F3"/>
    <w:rsid w:val="007807B2"/>
    <w:rsid w:val="00780830"/>
    <w:rsid w:val="00780949"/>
    <w:rsid w:val="00780B73"/>
    <w:rsid w:val="00780CEE"/>
    <w:rsid w:val="00780D0F"/>
    <w:rsid w:val="00780E66"/>
    <w:rsid w:val="00780EA1"/>
    <w:rsid w:val="00780F6A"/>
    <w:rsid w:val="0078104C"/>
    <w:rsid w:val="0078130F"/>
    <w:rsid w:val="0078132E"/>
    <w:rsid w:val="0078140E"/>
    <w:rsid w:val="0078147A"/>
    <w:rsid w:val="00781550"/>
    <w:rsid w:val="0078155A"/>
    <w:rsid w:val="007815BD"/>
    <w:rsid w:val="0078162A"/>
    <w:rsid w:val="0078162E"/>
    <w:rsid w:val="00781649"/>
    <w:rsid w:val="007816EA"/>
    <w:rsid w:val="0078173C"/>
    <w:rsid w:val="007818C6"/>
    <w:rsid w:val="00781CA4"/>
    <w:rsid w:val="00781E28"/>
    <w:rsid w:val="00781EAF"/>
    <w:rsid w:val="00781EED"/>
    <w:rsid w:val="00781FCF"/>
    <w:rsid w:val="007820C1"/>
    <w:rsid w:val="007821AE"/>
    <w:rsid w:val="0078228F"/>
    <w:rsid w:val="007822F4"/>
    <w:rsid w:val="0078243E"/>
    <w:rsid w:val="00782554"/>
    <w:rsid w:val="00782606"/>
    <w:rsid w:val="007826A8"/>
    <w:rsid w:val="007826D0"/>
    <w:rsid w:val="007826EE"/>
    <w:rsid w:val="007826FE"/>
    <w:rsid w:val="00782C44"/>
    <w:rsid w:val="00782D36"/>
    <w:rsid w:val="00782D37"/>
    <w:rsid w:val="00782F5A"/>
    <w:rsid w:val="00783089"/>
    <w:rsid w:val="007830FA"/>
    <w:rsid w:val="00783205"/>
    <w:rsid w:val="00783226"/>
    <w:rsid w:val="007833E2"/>
    <w:rsid w:val="007833F9"/>
    <w:rsid w:val="00783574"/>
    <w:rsid w:val="007835CB"/>
    <w:rsid w:val="007835FA"/>
    <w:rsid w:val="00783645"/>
    <w:rsid w:val="007838DA"/>
    <w:rsid w:val="00783C0C"/>
    <w:rsid w:val="00783CC0"/>
    <w:rsid w:val="00783D2C"/>
    <w:rsid w:val="00783EB9"/>
    <w:rsid w:val="00784072"/>
    <w:rsid w:val="00784217"/>
    <w:rsid w:val="00784541"/>
    <w:rsid w:val="00784839"/>
    <w:rsid w:val="00784882"/>
    <w:rsid w:val="007848E1"/>
    <w:rsid w:val="00784996"/>
    <w:rsid w:val="00784A01"/>
    <w:rsid w:val="00784AA9"/>
    <w:rsid w:val="00784C16"/>
    <w:rsid w:val="00784F80"/>
    <w:rsid w:val="00784F93"/>
    <w:rsid w:val="00785002"/>
    <w:rsid w:val="00785076"/>
    <w:rsid w:val="0078512B"/>
    <w:rsid w:val="007851B2"/>
    <w:rsid w:val="00785273"/>
    <w:rsid w:val="0078530F"/>
    <w:rsid w:val="0078538D"/>
    <w:rsid w:val="00785441"/>
    <w:rsid w:val="0078556B"/>
    <w:rsid w:val="00785589"/>
    <w:rsid w:val="00785678"/>
    <w:rsid w:val="007857E9"/>
    <w:rsid w:val="0078586E"/>
    <w:rsid w:val="007858A0"/>
    <w:rsid w:val="007859DD"/>
    <w:rsid w:val="007859F9"/>
    <w:rsid w:val="00785A22"/>
    <w:rsid w:val="00785A49"/>
    <w:rsid w:val="00785ABF"/>
    <w:rsid w:val="00785B2E"/>
    <w:rsid w:val="00785C29"/>
    <w:rsid w:val="00785C4E"/>
    <w:rsid w:val="00785CC8"/>
    <w:rsid w:val="00785FBA"/>
    <w:rsid w:val="0078607E"/>
    <w:rsid w:val="00786201"/>
    <w:rsid w:val="00786359"/>
    <w:rsid w:val="007863C0"/>
    <w:rsid w:val="007863F2"/>
    <w:rsid w:val="007864A8"/>
    <w:rsid w:val="007864B8"/>
    <w:rsid w:val="00786506"/>
    <w:rsid w:val="00786539"/>
    <w:rsid w:val="0078664D"/>
    <w:rsid w:val="007866F8"/>
    <w:rsid w:val="0078679C"/>
    <w:rsid w:val="00786BAD"/>
    <w:rsid w:val="00786C08"/>
    <w:rsid w:val="00786C61"/>
    <w:rsid w:val="00786C6F"/>
    <w:rsid w:val="00786C7C"/>
    <w:rsid w:val="00786F22"/>
    <w:rsid w:val="00786F23"/>
    <w:rsid w:val="0078709A"/>
    <w:rsid w:val="007870D7"/>
    <w:rsid w:val="007872FD"/>
    <w:rsid w:val="007874B5"/>
    <w:rsid w:val="00787673"/>
    <w:rsid w:val="00787721"/>
    <w:rsid w:val="007877B0"/>
    <w:rsid w:val="007879DA"/>
    <w:rsid w:val="007879FE"/>
    <w:rsid w:val="00787A18"/>
    <w:rsid w:val="00787A9C"/>
    <w:rsid w:val="00787BA1"/>
    <w:rsid w:val="00787CD7"/>
    <w:rsid w:val="00787D54"/>
    <w:rsid w:val="00787D6A"/>
    <w:rsid w:val="00787E9E"/>
    <w:rsid w:val="00787F34"/>
    <w:rsid w:val="00787F3C"/>
    <w:rsid w:val="0079012D"/>
    <w:rsid w:val="00790170"/>
    <w:rsid w:val="0079031F"/>
    <w:rsid w:val="007903AE"/>
    <w:rsid w:val="007904DC"/>
    <w:rsid w:val="00790667"/>
    <w:rsid w:val="00790670"/>
    <w:rsid w:val="007906E4"/>
    <w:rsid w:val="0079073E"/>
    <w:rsid w:val="00790751"/>
    <w:rsid w:val="00790858"/>
    <w:rsid w:val="00790878"/>
    <w:rsid w:val="00790941"/>
    <w:rsid w:val="00790A00"/>
    <w:rsid w:val="00790AA1"/>
    <w:rsid w:val="00790B53"/>
    <w:rsid w:val="00790CEB"/>
    <w:rsid w:val="00790D3E"/>
    <w:rsid w:val="00790D9C"/>
    <w:rsid w:val="00790DC1"/>
    <w:rsid w:val="00790E2B"/>
    <w:rsid w:val="00790E8E"/>
    <w:rsid w:val="00790EA0"/>
    <w:rsid w:val="00790EA9"/>
    <w:rsid w:val="00790F04"/>
    <w:rsid w:val="00791309"/>
    <w:rsid w:val="0079130D"/>
    <w:rsid w:val="00791319"/>
    <w:rsid w:val="00791536"/>
    <w:rsid w:val="0079159E"/>
    <w:rsid w:val="00791685"/>
    <w:rsid w:val="0079180E"/>
    <w:rsid w:val="00791839"/>
    <w:rsid w:val="007919B9"/>
    <w:rsid w:val="007919D7"/>
    <w:rsid w:val="00791B54"/>
    <w:rsid w:val="00791CB5"/>
    <w:rsid w:val="00791DA2"/>
    <w:rsid w:val="00791E0D"/>
    <w:rsid w:val="00791FF6"/>
    <w:rsid w:val="00792048"/>
    <w:rsid w:val="00792160"/>
    <w:rsid w:val="007924B9"/>
    <w:rsid w:val="00792503"/>
    <w:rsid w:val="007925D6"/>
    <w:rsid w:val="00792647"/>
    <w:rsid w:val="007926F0"/>
    <w:rsid w:val="00792742"/>
    <w:rsid w:val="00792864"/>
    <w:rsid w:val="00792917"/>
    <w:rsid w:val="00792936"/>
    <w:rsid w:val="00792CF6"/>
    <w:rsid w:val="00792DBC"/>
    <w:rsid w:val="00792E14"/>
    <w:rsid w:val="00792E31"/>
    <w:rsid w:val="007932A9"/>
    <w:rsid w:val="007932E6"/>
    <w:rsid w:val="007935A5"/>
    <w:rsid w:val="00793679"/>
    <w:rsid w:val="00793956"/>
    <w:rsid w:val="00793983"/>
    <w:rsid w:val="00793AB7"/>
    <w:rsid w:val="00793B7C"/>
    <w:rsid w:val="00793BCA"/>
    <w:rsid w:val="00793BF6"/>
    <w:rsid w:val="00793C08"/>
    <w:rsid w:val="00793ED5"/>
    <w:rsid w:val="00793F06"/>
    <w:rsid w:val="00793F28"/>
    <w:rsid w:val="00793FC9"/>
    <w:rsid w:val="007941CE"/>
    <w:rsid w:val="00794224"/>
    <w:rsid w:val="007942B6"/>
    <w:rsid w:val="0079449C"/>
    <w:rsid w:val="00794677"/>
    <w:rsid w:val="00794692"/>
    <w:rsid w:val="00794883"/>
    <w:rsid w:val="0079492B"/>
    <w:rsid w:val="00794930"/>
    <w:rsid w:val="007949D8"/>
    <w:rsid w:val="00794B02"/>
    <w:rsid w:val="00794C0E"/>
    <w:rsid w:val="00794D3B"/>
    <w:rsid w:val="00794D84"/>
    <w:rsid w:val="00794E02"/>
    <w:rsid w:val="0079505C"/>
    <w:rsid w:val="00795157"/>
    <w:rsid w:val="00795239"/>
    <w:rsid w:val="0079526D"/>
    <w:rsid w:val="00795318"/>
    <w:rsid w:val="00795600"/>
    <w:rsid w:val="0079581C"/>
    <w:rsid w:val="00795888"/>
    <w:rsid w:val="0079589D"/>
    <w:rsid w:val="00795AC4"/>
    <w:rsid w:val="00795B5B"/>
    <w:rsid w:val="00795C02"/>
    <w:rsid w:val="00795D67"/>
    <w:rsid w:val="00795FFF"/>
    <w:rsid w:val="00796029"/>
    <w:rsid w:val="00796445"/>
    <w:rsid w:val="00796490"/>
    <w:rsid w:val="007967D5"/>
    <w:rsid w:val="007967E5"/>
    <w:rsid w:val="0079692B"/>
    <w:rsid w:val="00796937"/>
    <w:rsid w:val="00796996"/>
    <w:rsid w:val="00796CF2"/>
    <w:rsid w:val="00796D9F"/>
    <w:rsid w:val="00796F1D"/>
    <w:rsid w:val="0079706E"/>
    <w:rsid w:val="007971E8"/>
    <w:rsid w:val="00797288"/>
    <w:rsid w:val="007972F7"/>
    <w:rsid w:val="00797514"/>
    <w:rsid w:val="007975AD"/>
    <w:rsid w:val="007975FB"/>
    <w:rsid w:val="00797703"/>
    <w:rsid w:val="00797722"/>
    <w:rsid w:val="00797976"/>
    <w:rsid w:val="00797A33"/>
    <w:rsid w:val="00797B5D"/>
    <w:rsid w:val="00797B65"/>
    <w:rsid w:val="00797B83"/>
    <w:rsid w:val="00797D93"/>
    <w:rsid w:val="00797DCD"/>
    <w:rsid w:val="00797E3D"/>
    <w:rsid w:val="007A01DB"/>
    <w:rsid w:val="007A042B"/>
    <w:rsid w:val="007A059B"/>
    <w:rsid w:val="007A06F8"/>
    <w:rsid w:val="007A07E4"/>
    <w:rsid w:val="007A09E6"/>
    <w:rsid w:val="007A0B2A"/>
    <w:rsid w:val="007A0B8F"/>
    <w:rsid w:val="007A0BFD"/>
    <w:rsid w:val="007A0CA4"/>
    <w:rsid w:val="007A0EE9"/>
    <w:rsid w:val="007A0F37"/>
    <w:rsid w:val="007A1163"/>
    <w:rsid w:val="007A1355"/>
    <w:rsid w:val="007A149B"/>
    <w:rsid w:val="007A15DD"/>
    <w:rsid w:val="007A160E"/>
    <w:rsid w:val="007A1623"/>
    <w:rsid w:val="007A1774"/>
    <w:rsid w:val="007A1915"/>
    <w:rsid w:val="007A19C5"/>
    <w:rsid w:val="007A1A3E"/>
    <w:rsid w:val="007A1AE0"/>
    <w:rsid w:val="007A1AED"/>
    <w:rsid w:val="007A1C90"/>
    <w:rsid w:val="007A1DD0"/>
    <w:rsid w:val="007A1DF3"/>
    <w:rsid w:val="007A1E4A"/>
    <w:rsid w:val="007A1EA0"/>
    <w:rsid w:val="007A228F"/>
    <w:rsid w:val="007A250E"/>
    <w:rsid w:val="007A2803"/>
    <w:rsid w:val="007A294C"/>
    <w:rsid w:val="007A2B2A"/>
    <w:rsid w:val="007A2BFF"/>
    <w:rsid w:val="007A2EFD"/>
    <w:rsid w:val="007A2F80"/>
    <w:rsid w:val="007A2FE8"/>
    <w:rsid w:val="007A3153"/>
    <w:rsid w:val="007A32CF"/>
    <w:rsid w:val="007A33C8"/>
    <w:rsid w:val="007A33E0"/>
    <w:rsid w:val="007A357C"/>
    <w:rsid w:val="007A3597"/>
    <w:rsid w:val="007A3697"/>
    <w:rsid w:val="007A3D2F"/>
    <w:rsid w:val="007A3EFE"/>
    <w:rsid w:val="007A4044"/>
    <w:rsid w:val="007A40A0"/>
    <w:rsid w:val="007A40C2"/>
    <w:rsid w:val="007A42B5"/>
    <w:rsid w:val="007A4663"/>
    <w:rsid w:val="007A46B1"/>
    <w:rsid w:val="007A47BF"/>
    <w:rsid w:val="007A47E1"/>
    <w:rsid w:val="007A496E"/>
    <w:rsid w:val="007A498D"/>
    <w:rsid w:val="007A4D30"/>
    <w:rsid w:val="007A4F95"/>
    <w:rsid w:val="007A504F"/>
    <w:rsid w:val="007A51DB"/>
    <w:rsid w:val="007A51F9"/>
    <w:rsid w:val="007A52AD"/>
    <w:rsid w:val="007A53F9"/>
    <w:rsid w:val="007A543A"/>
    <w:rsid w:val="007A548F"/>
    <w:rsid w:val="007A5494"/>
    <w:rsid w:val="007A555F"/>
    <w:rsid w:val="007A5779"/>
    <w:rsid w:val="007A5849"/>
    <w:rsid w:val="007A5978"/>
    <w:rsid w:val="007A5A66"/>
    <w:rsid w:val="007A5BB2"/>
    <w:rsid w:val="007A5C39"/>
    <w:rsid w:val="007A5C88"/>
    <w:rsid w:val="007A5E9D"/>
    <w:rsid w:val="007A6087"/>
    <w:rsid w:val="007A60D9"/>
    <w:rsid w:val="007A60DB"/>
    <w:rsid w:val="007A62FC"/>
    <w:rsid w:val="007A6514"/>
    <w:rsid w:val="007A6559"/>
    <w:rsid w:val="007A65A4"/>
    <w:rsid w:val="007A65F4"/>
    <w:rsid w:val="007A6669"/>
    <w:rsid w:val="007A6715"/>
    <w:rsid w:val="007A6726"/>
    <w:rsid w:val="007A678E"/>
    <w:rsid w:val="007A69CF"/>
    <w:rsid w:val="007A6C1F"/>
    <w:rsid w:val="007A6D62"/>
    <w:rsid w:val="007A6FB5"/>
    <w:rsid w:val="007A71C2"/>
    <w:rsid w:val="007A7270"/>
    <w:rsid w:val="007A7291"/>
    <w:rsid w:val="007A74E5"/>
    <w:rsid w:val="007A7823"/>
    <w:rsid w:val="007A786B"/>
    <w:rsid w:val="007A796B"/>
    <w:rsid w:val="007A7A74"/>
    <w:rsid w:val="007A7ACE"/>
    <w:rsid w:val="007A7AF8"/>
    <w:rsid w:val="007A7E73"/>
    <w:rsid w:val="007B035A"/>
    <w:rsid w:val="007B0379"/>
    <w:rsid w:val="007B039D"/>
    <w:rsid w:val="007B048D"/>
    <w:rsid w:val="007B04D5"/>
    <w:rsid w:val="007B0692"/>
    <w:rsid w:val="007B0C6A"/>
    <w:rsid w:val="007B0E42"/>
    <w:rsid w:val="007B0E6A"/>
    <w:rsid w:val="007B0F7A"/>
    <w:rsid w:val="007B1089"/>
    <w:rsid w:val="007B1136"/>
    <w:rsid w:val="007B1321"/>
    <w:rsid w:val="007B1449"/>
    <w:rsid w:val="007B17A3"/>
    <w:rsid w:val="007B1DBE"/>
    <w:rsid w:val="007B2072"/>
    <w:rsid w:val="007B20F3"/>
    <w:rsid w:val="007B21CC"/>
    <w:rsid w:val="007B21F0"/>
    <w:rsid w:val="007B250C"/>
    <w:rsid w:val="007B264C"/>
    <w:rsid w:val="007B277A"/>
    <w:rsid w:val="007B29EB"/>
    <w:rsid w:val="007B2AFC"/>
    <w:rsid w:val="007B2BBB"/>
    <w:rsid w:val="007B2E4A"/>
    <w:rsid w:val="007B316D"/>
    <w:rsid w:val="007B31AB"/>
    <w:rsid w:val="007B31E7"/>
    <w:rsid w:val="007B3337"/>
    <w:rsid w:val="007B3436"/>
    <w:rsid w:val="007B35AA"/>
    <w:rsid w:val="007B3604"/>
    <w:rsid w:val="007B3785"/>
    <w:rsid w:val="007B3788"/>
    <w:rsid w:val="007B3C4A"/>
    <w:rsid w:val="007B3C8B"/>
    <w:rsid w:val="007B3D6A"/>
    <w:rsid w:val="007B3D73"/>
    <w:rsid w:val="007B3EDC"/>
    <w:rsid w:val="007B3F3B"/>
    <w:rsid w:val="007B3F99"/>
    <w:rsid w:val="007B402F"/>
    <w:rsid w:val="007B4090"/>
    <w:rsid w:val="007B42E4"/>
    <w:rsid w:val="007B4491"/>
    <w:rsid w:val="007B45C0"/>
    <w:rsid w:val="007B464C"/>
    <w:rsid w:val="007B469C"/>
    <w:rsid w:val="007B46ED"/>
    <w:rsid w:val="007B472B"/>
    <w:rsid w:val="007B4953"/>
    <w:rsid w:val="007B4A02"/>
    <w:rsid w:val="007B4AA7"/>
    <w:rsid w:val="007B4B7A"/>
    <w:rsid w:val="007B4BDD"/>
    <w:rsid w:val="007B4C7C"/>
    <w:rsid w:val="007B4E0D"/>
    <w:rsid w:val="007B52B6"/>
    <w:rsid w:val="007B5311"/>
    <w:rsid w:val="007B5423"/>
    <w:rsid w:val="007B5474"/>
    <w:rsid w:val="007B58DD"/>
    <w:rsid w:val="007B599D"/>
    <w:rsid w:val="007B5ADB"/>
    <w:rsid w:val="007B5AE4"/>
    <w:rsid w:val="007B5D1B"/>
    <w:rsid w:val="007B5DED"/>
    <w:rsid w:val="007B5E05"/>
    <w:rsid w:val="007B5EC4"/>
    <w:rsid w:val="007B605C"/>
    <w:rsid w:val="007B606D"/>
    <w:rsid w:val="007B61A2"/>
    <w:rsid w:val="007B61DE"/>
    <w:rsid w:val="007B6266"/>
    <w:rsid w:val="007B637F"/>
    <w:rsid w:val="007B6393"/>
    <w:rsid w:val="007B64F3"/>
    <w:rsid w:val="007B655E"/>
    <w:rsid w:val="007B6917"/>
    <w:rsid w:val="007B6BF3"/>
    <w:rsid w:val="007B6CAB"/>
    <w:rsid w:val="007B6E82"/>
    <w:rsid w:val="007B6F3B"/>
    <w:rsid w:val="007B6F5B"/>
    <w:rsid w:val="007B6FA2"/>
    <w:rsid w:val="007B7021"/>
    <w:rsid w:val="007B7132"/>
    <w:rsid w:val="007B722D"/>
    <w:rsid w:val="007B7368"/>
    <w:rsid w:val="007B73D9"/>
    <w:rsid w:val="007B73F9"/>
    <w:rsid w:val="007B75B5"/>
    <w:rsid w:val="007B76CC"/>
    <w:rsid w:val="007B787C"/>
    <w:rsid w:val="007B7881"/>
    <w:rsid w:val="007B78ED"/>
    <w:rsid w:val="007B7965"/>
    <w:rsid w:val="007B797B"/>
    <w:rsid w:val="007B799A"/>
    <w:rsid w:val="007B7A00"/>
    <w:rsid w:val="007B7BC2"/>
    <w:rsid w:val="007B7C42"/>
    <w:rsid w:val="007B7C7F"/>
    <w:rsid w:val="007B7CD1"/>
    <w:rsid w:val="007B7D2F"/>
    <w:rsid w:val="007B7EAA"/>
    <w:rsid w:val="007B7ED9"/>
    <w:rsid w:val="007B7F18"/>
    <w:rsid w:val="007C001C"/>
    <w:rsid w:val="007C01BA"/>
    <w:rsid w:val="007C01DF"/>
    <w:rsid w:val="007C02BA"/>
    <w:rsid w:val="007C02FB"/>
    <w:rsid w:val="007C049A"/>
    <w:rsid w:val="007C0563"/>
    <w:rsid w:val="007C062F"/>
    <w:rsid w:val="007C07C5"/>
    <w:rsid w:val="007C07E5"/>
    <w:rsid w:val="007C0932"/>
    <w:rsid w:val="007C09E7"/>
    <w:rsid w:val="007C0BC6"/>
    <w:rsid w:val="007C0C30"/>
    <w:rsid w:val="007C0D25"/>
    <w:rsid w:val="007C1081"/>
    <w:rsid w:val="007C1140"/>
    <w:rsid w:val="007C11B2"/>
    <w:rsid w:val="007C132F"/>
    <w:rsid w:val="007C14F2"/>
    <w:rsid w:val="007C1640"/>
    <w:rsid w:val="007C1819"/>
    <w:rsid w:val="007C1882"/>
    <w:rsid w:val="007C18B9"/>
    <w:rsid w:val="007C18FF"/>
    <w:rsid w:val="007C190A"/>
    <w:rsid w:val="007C1945"/>
    <w:rsid w:val="007C1B15"/>
    <w:rsid w:val="007C1B49"/>
    <w:rsid w:val="007C1BC7"/>
    <w:rsid w:val="007C1BF3"/>
    <w:rsid w:val="007C1C02"/>
    <w:rsid w:val="007C1CC1"/>
    <w:rsid w:val="007C1D0F"/>
    <w:rsid w:val="007C2024"/>
    <w:rsid w:val="007C23B9"/>
    <w:rsid w:val="007C23FA"/>
    <w:rsid w:val="007C2411"/>
    <w:rsid w:val="007C2437"/>
    <w:rsid w:val="007C25E1"/>
    <w:rsid w:val="007C265D"/>
    <w:rsid w:val="007C27AD"/>
    <w:rsid w:val="007C28AD"/>
    <w:rsid w:val="007C2A9E"/>
    <w:rsid w:val="007C2B66"/>
    <w:rsid w:val="007C2C53"/>
    <w:rsid w:val="007C2CFE"/>
    <w:rsid w:val="007C2D81"/>
    <w:rsid w:val="007C2FEC"/>
    <w:rsid w:val="007C31BF"/>
    <w:rsid w:val="007C31D9"/>
    <w:rsid w:val="007C3333"/>
    <w:rsid w:val="007C3374"/>
    <w:rsid w:val="007C3428"/>
    <w:rsid w:val="007C3637"/>
    <w:rsid w:val="007C3879"/>
    <w:rsid w:val="007C399E"/>
    <w:rsid w:val="007C39C4"/>
    <w:rsid w:val="007C39EB"/>
    <w:rsid w:val="007C39FE"/>
    <w:rsid w:val="007C3AA1"/>
    <w:rsid w:val="007C3AAA"/>
    <w:rsid w:val="007C3C59"/>
    <w:rsid w:val="007C3DF0"/>
    <w:rsid w:val="007C3ECE"/>
    <w:rsid w:val="007C4069"/>
    <w:rsid w:val="007C40CA"/>
    <w:rsid w:val="007C4138"/>
    <w:rsid w:val="007C42FA"/>
    <w:rsid w:val="007C43C8"/>
    <w:rsid w:val="007C44BD"/>
    <w:rsid w:val="007C4612"/>
    <w:rsid w:val="007C46AD"/>
    <w:rsid w:val="007C4768"/>
    <w:rsid w:val="007C478B"/>
    <w:rsid w:val="007C48F2"/>
    <w:rsid w:val="007C49C7"/>
    <w:rsid w:val="007C4A75"/>
    <w:rsid w:val="007C4C09"/>
    <w:rsid w:val="007C4CEB"/>
    <w:rsid w:val="007C4D66"/>
    <w:rsid w:val="007C4D6C"/>
    <w:rsid w:val="007C4DF1"/>
    <w:rsid w:val="007C50C8"/>
    <w:rsid w:val="007C513D"/>
    <w:rsid w:val="007C516D"/>
    <w:rsid w:val="007C54D3"/>
    <w:rsid w:val="007C5591"/>
    <w:rsid w:val="007C5599"/>
    <w:rsid w:val="007C56AD"/>
    <w:rsid w:val="007C56D3"/>
    <w:rsid w:val="007C5792"/>
    <w:rsid w:val="007C5AC9"/>
    <w:rsid w:val="007C5BD3"/>
    <w:rsid w:val="007C5D18"/>
    <w:rsid w:val="007C5D46"/>
    <w:rsid w:val="007C5DF5"/>
    <w:rsid w:val="007C5FAB"/>
    <w:rsid w:val="007C60D7"/>
    <w:rsid w:val="007C634A"/>
    <w:rsid w:val="007C6373"/>
    <w:rsid w:val="007C655E"/>
    <w:rsid w:val="007C66E8"/>
    <w:rsid w:val="007C6969"/>
    <w:rsid w:val="007C6A36"/>
    <w:rsid w:val="007C6AC2"/>
    <w:rsid w:val="007C6B28"/>
    <w:rsid w:val="007C6C8E"/>
    <w:rsid w:val="007C6CB3"/>
    <w:rsid w:val="007C6D15"/>
    <w:rsid w:val="007C6DB2"/>
    <w:rsid w:val="007C6EB4"/>
    <w:rsid w:val="007C71D1"/>
    <w:rsid w:val="007C722C"/>
    <w:rsid w:val="007C728C"/>
    <w:rsid w:val="007C75C5"/>
    <w:rsid w:val="007C75DF"/>
    <w:rsid w:val="007C75E6"/>
    <w:rsid w:val="007C77C8"/>
    <w:rsid w:val="007C79EB"/>
    <w:rsid w:val="007C7AE9"/>
    <w:rsid w:val="007C7DF3"/>
    <w:rsid w:val="007C7E6C"/>
    <w:rsid w:val="007C7FA3"/>
    <w:rsid w:val="007D0071"/>
    <w:rsid w:val="007D0234"/>
    <w:rsid w:val="007D0500"/>
    <w:rsid w:val="007D0870"/>
    <w:rsid w:val="007D0A36"/>
    <w:rsid w:val="007D0AC1"/>
    <w:rsid w:val="007D0BD4"/>
    <w:rsid w:val="007D0BD5"/>
    <w:rsid w:val="007D0E20"/>
    <w:rsid w:val="007D1155"/>
    <w:rsid w:val="007D1198"/>
    <w:rsid w:val="007D1260"/>
    <w:rsid w:val="007D1340"/>
    <w:rsid w:val="007D1429"/>
    <w:rsid w:val="007D145A"/>
    <w:rsid w:val="007D16D3"/>
    <w:rsid w:val="007D1F8D"/>
    <w:rsid w:val="007D1F9B"/>
    <w:rsid w:val="007D20B8"/>
    <w:rsid w:val="007D20C9"/>
    <w:rsid w:val="007D20FA"/>
    <w:rsid w:val="007D2192"/>
    <w:rsid w:val="007D21BD"/>
    <w:rsid w:val="007D21E1"/>
    <w:rsid w:val="007D21F9"/>
    <w:rsid w:val="007D227C"/>
    <w:rsid w:val="007D2327"/>
    <w:rsid w:val="007D25BD"/>
    <w:rsid w:val="007D26E6"/>
    <w:rsid w:val="007D27B5"/>
    <w:rsid w:val="007D27E9"/>
    <w:rsid w:val="007D29F5"/>
    <w:rsid w:val="007D2A71"/>
    <w:rsid w:val="007D2AA2"/>
    <w:rsid w:val="007D2B0D"/>
    <w:rsid w:val="007D2B65"/>
    <w:rsid w:val="007D2C51"/>
    <w:rsid w:val="007D2C75"/>
    <w:rsid w:val="007D2CB9"/>
    <w:rsid w:val="007D2F21"/>
    <w:rsid w:val="007D2F85"/>
    <w:rsid w:val="007D2FDD"/>
    <w:rsid w:val="007D340B"/>
    <w:rsid w:val="007D3500"/>
    <w:rsid w:val="007D357B"/>
    <w:rsid w:val="007D373C"/>
    <w:rsid w:val="007D3917"/>
    <w:rsid w:val="007D395F"/>
    <w:rsid w:val="007D3AD7"/>
    <w:rsid w:val="007D3BE3"/>
    <w:rsid w:val="007D3CA3"/>
    <w:rsid w:val="007D3E98"/>
    <w:rsid w:val="007D4070"/>
    <w:rsid w:val="007D4120"/>
    <w:rsid w:val="007D4311"/>
    <w:rsid w:val="007D4476"/>
    <w:rsid w:val="007D4590"/>
    <w:rsid w:val="007D45BD"/>
    <w:rsid w:val="007D476A"/>
    <w:rsid w:val="007D4884"/>
    <w:rsid w:val="007D4962"/>
    <w:rsid w:val="007D4C8F"/>
    <w:rsid w:val="007D4CA0"/>
    <w:rsid w:val="007D4CED"/>
    <w:rsid w:val="007D4E57"/>
    <w:rsid w:val="007D4FD2"/>
    <w:rsid w:val="007D50D6"/>
    <w:rsid w:val="007D5218"/>
    <w:rsid w:val="007D544C"/>
    <w:rsid w:val="007D5563"/>
    <w:rsid w:val="007D55BB"/>
    <w:rsid w:val="007D5BA8"/>
    <w:rsid w:val="007D5C56"/>
    <w:rsid w:val="007D5D04"/>
    <w:rsid w:val="007D5D20"/>
    <w:rsid w:val="007D5FFA"/>
    <w:rsid w:val="007D603D"/>
    <w:rsid w:val="007D60E5"/>
    <w:rsid w:val="007D614D"/>
    <w:rsid w:val="007D64C4"/>
    <w:rsid w:val="007D65E9"/>
    <w:rsid w:val="007D6680"/>
    <w:rsid w:val="007D6731"/>
    <w:rsid w:val="007D6976"/>
    <w:rsid w:val="007D6A2B"/>
    <w:rsid w:val="007D6AA9"/>
    <w:rsid w:val="007D7002"/>
    <w:rsid w:val="007D710D"/>
    <w:rsid w:val="007D7202"/>
    <w:rsid w:val="007D7296"/>
    <w:rsid w:val="007D7414"/>
    <w:rsid w:val="007D76C2"/>
    <w:rsid w:val="007D7734"/>
    <w:rsid w:val="007D7919"/>
    <w:rsid w:val="007D7C25"/>
    <w:rsid w:val="007D7D74"/>
    <w:rsid w:val="007D7DF0"/>
    <w:rsid w:val="007E0109"/>
    <w:rsid w:val="007E019F"/>
    <w:rsid w:val="007E0259"/>
    <w:rsid w:val="007E0270"/>
    <w:rsid w:val="007E02C9"/>
    <w:rsid w:val="007E02EA"/>
    <w:rsid w:val="007E058A"/>
    <w:rsid w:val="007E0708"/>
    <w:rsid w:val="007E08FD"/>
    <w:rsid w:val="007E093F"/>
    <w:rsid w:val="007E09E8"/>
    <w:rsid w:val="007E10F5"/>
    <w:rsid w:val="007E1108"/>
    <w:rsid w:val="007E110F"/>
    <w:rsid w:val="007E12A2"/>
    <w:rsid w:val="007E12D0"/>
    <w:rsid w:val="007E155A"/>
    <w:rsid w:val="007E161B"/>
    <w:rsid w:val="007E173D"/>
    <w:rsid w:val="007E1A2F"/>
    <w:rsid w:val="007E1A3B"/>
    <w:rsid w:val="007E1CCB"/>
    <w:rsid w:val="007E1DF2"/>
    <w:rsid w:val="007E1F87"/>
    <w:rsid w:val="007E213A"/>
    <w:rsid w:val="007E21CC"/>
    <w:rsid w:val="007E28C2"/>
    <w:rsid w:val="007E2AAF"/>
    <w:rsid w:val="007E2D47"/>
    <w:rsid w:val="007E2DC2"/>
    <w:rsid w:val="007E2FD5"/>
    <w:rsid w:val="007E3337"/>
    <w:rsid w:val="007E34E3"/>
    <w:rsid w:val="007E357D"/>
    <w:rsid w:val="007E3780"/>
    <w:rsid w:val="007E3D62"/>
    <w:rsid w:val="007E3E64"/>
    <w:rsid w:val="007E417B"/>
    <w:rsid w:val="007E41A1"/>
    <w:rsid w:val="007E41C3"/>
    <w:rsid w:val="007E431C"/>
    <w:rsid w:val="007E4364"/>
    <w:rsid w:val="007E43A2"/>
    <w:rsid w:val="007E43AD"/>
    <w:rsid w:val="007E447B"/>
    <w:rsid w:val="007E4555"/>
    <w:rsid w:val="007E4594"/>
    <w:rsid w:val="007E46C4"/>
    <w:rsid w:val="007E47AA"/>
    <w:rsid w:val="007E47AD"/>
    <w:rsid w:val="007E47D1"/>
    <w:rsid w:val="007E48E4"/>
    <w:rsid w:val="007E48FD"/>
    <w:rsid w:val="007E4916"/>
    <w:rsid w:val="007E493E"/>
    <w:rsid w:val="007E497D"/>
    <w:rsid w:val="007E4F05"/>
    <w:rsid w:val="007E4FC0"/>
    <w:rsid w:val="007E5113"/>
    <w:rsid w:val="007E51E0"/>
    <w:rsid w:val="007E53E1"/>
    <w:rsid w:val="007E54B9"/>
    <w:rsid w:val="007E55DA"/>
    <w:rsid w:val="007E580C"/>
    <w:rsid w:val="007E5940"/>
    <w:rsid w:val="007E5A01"/>
    <w:rsid w:val="007E5B30"/>
    <w:rsid w:val="007E5BE4"/>
    <w:rsid w:val="007E5D37"/>
    <w:rsid w:val="007E5D7B"/>
    <w:rsid w:val="007E5FCF"/>
    <w:rsid w:val="007E5FF6"/>
    <w:rsid w:val="007E603A"/>
    <w:rsid w:val="007E60E5"/>
    <w:rsid w:val="007E61A0"/>
    <w:rsid w:val="007E6432"/>
    <w:rsid w:val="007E645C"/>
    <w:rsid w:val="007E6521"/>
    <w:rsid w:val="007E6566"/>
    <w:rsid w:val="007E6812"/>
    <w:rsid w:val="007E6A2C"/>
    <w:rsid w:val="007E6A41"/>
    <w:rsid w:val="007E6C70"/>
    <w:rsid w:val="007E6D43"/>
    <w:rsid w:val="007E6F70"/>
    <w:rsid w:val="007E705E"/>
    <w:rsid w:val="007E70A0"/>
    <w:rsid w:val="007E7219"/>
    <w:rsid w:val="007E724C"/>
    <w:rsid w:val="007E7271"/>
    <w:rsid w:val="007E72AF"/>
    <w:rsid w:val="007E73C3"/>
    <w:rsid w:val="007E75C1"/>
    <w:rsid w:val="007E768B"/>
    <w:rsid w:val="007E770E"/>
    <w:rsid w:val="007E77EC"/>
    <w:rsid w:val="007E7879"/>
    <w:rsid w:val="007E797D"/>
    <w:rsid w:val="007E79F4"/>
    <w:rsid w:val="007E7AC1"/>
    <w:rsid w:val="007E7B65"/>
    <w:rsid w:val="007E7CAA"/>
    <w:rsid w:val="007E7D0C"/>
    <w:rsid w:val="007E7DE3"/>
    <w:rsid w:val="007E7E95"/>
    <w:rsid w:val="007E7F29"/>
    <w:rsid w:val="007E7FAC"/>
    <w:rsid w:val="007F0103"/>
    <w:rsid w:val="007F0281"/>
    <w:rsid w:val="007F028B"/>
    <w:rsid w:val="007F0347"/>
    <w:rsid w:val="007F0379"/>
    <w:rsid w:val="007F05A8"/>
    <w:rsid w:val="007F0A0D"/>
    <w:rsid w:val="007F0AEC"/>
    <w:rsid w:val="007F0C2B"/>
    <w:rsid w:val="007F0DC8"/>
    <w:rsid w:val="007F0E26"/>
    <w:rsid w:val="007F0F2D"/>
    <w:rsid w:val="007F106C"/>
    <w:rsid w:val="007F1174"/>
    <w:rsid w:val="007F128C"/>
    <w:rsid w:val="007F1469"/>
    <w:rsid w:val="007F170E"/>
    <w:rsid w:val="007F1711"/>
    <w:rsid w:val="007F17D9"/>
    <w:rsid w:val="007F1838"/>
    <w:rsid w:val="007F19A6"/>
    <w:rsid w:val="007F1A60"/>
    <w:rsid w:val="007F1B0F"/>
    <w:rsid w:val="007F1B61"/>
    <w:rsid w:val="007F1C6F"/>
    <w:rsid w:val="007F1D6A"/>
    <w:rsid w:val="007F1D73"/>
    <w:rsid w:val="007F1D96"/>
    <w:rsid w:val="007F1F06"/>
    <w:rsid w:val="007F20BC"/>
    <w:rsid w:val="007F2102"/>
    <w:rsid w:val="007F213A"/>
    <w:rsid w:val="007F213B"/>
    <w:rsid w:val="007F2140"/>
    <w:rsid w:val="007F21D6"/>
    <w:rsid w:val="007F2294"/>
    <w:rsid w:val="007F23A1"/>
    <w:rsid w:val="007F26A5"/>
    <w:rsid w:val="007F27A2"/>
    <w:rsid w:val="007F2940"/>
    <w:rsid w:val="007F2B33"/>
    <w:rsid w:val="007F2CDC"/>
    <w:rsid w:val="007F2E03"/>
    <w:rsid w:val="007F340A"/>
    <w:rsid w:val="007F3487"/>
    <w:rsid w:val="007F355B"/>
    <w:rsid w:val="007F376C"/>
    <w:rsid w:val="007F37FA"/>
    <w:rsid w:val="007F3844"/>
    <w:rsid w:val="007F3999"/>
    <w:rsid w:val="007F3AE6"/>
    <w:rsid w:val="007F3AFA"/>
    <w:rsid w:val="007F4002"/>
    <w:rsid w:val="007F40AA"/>
    <w:rsid w:val="007F4171"/>
    <w:rsid w:val="007F4266"/>
    <w:rsid w:val="007F433A"/>
    <w:rsid w:val="007F4589"/>
    <w:rsid w:val="007F4659"/>
    <w:rsid w:val="007F47B4"/>
    <w:rsid w:val="007F4828"/>
    <w:rsid w:val="007F4888"/>
    <w:rsid w:val="007F4AC8"/>
    <w:rsid w:val="007F4C1D"/>
    <w:rsid w:val="007F4D5C"/>
    <w:rsid w:val="007F4E00"/>
    <w:rsid w:val="007F4E22"/>
    <w:rsid w:val="007F4F86"/>
    <w:rsid w:val="007F52C9"/>
    <w:rsid w:val="007F5439"/>
    <w:rsid w:val="007F559E"/>
    <w:rsid w:val="007F5758"/>
    <w:rsid w:val="007F5A0E"/>
    <w:rsid w:val="007F5BA6"/>
    <w:rsid w:val="007F5C92"/>
    <w:rsid w:val="007F5F9C"/>
    <w:rsid w:val="007F627A"/>
    <w:rsid w:val="007F642E"/>
    <w:rsid w:val="007F64E6"/>
    <w:rsid w:val="007F654D"/>
    <w:rsid w:val="007F668A"/>
    <w:rsid w:val="007F66F2"/>
    <w:rsid w:val="007F67A3"/>
    <w:rsid w:val="007F6812"/>
    <w:rsid w:val="007F6A94"/>
    <w:rsid w:val="007F6BC3"/>
    <w:rsid w:val="007F6C73"/>
    <w:rsid w:val="007F6E51"/>
    <w:rsid w:val="007F6F11"/>
    <w:rsid w:val="007F72F3"/>
    <w:rsid w:val="007F73BB"/>
    <w:rsid w:val="007F7438"/>
    <w:rsid w:val="007F7559"/>
    <w:rsid w:val="007F757D"/>
    <w:rsid w:val="007F7716"/>
    <w:rsid w:val="007F77CB"/>
    <w:rsid w:val="007F78F6"/>
    <w:rsid w:val="007F7936"/>
    <w:rsid w:val="007F7A89"/>
    <w:rsid w:val="007F7C2F"/>
    <w:rsid w:val="007F7E9E"/>
    <w:rsid w:val="007F7EEC"/>
    <w:rsid w:val="008000CD"/>
    <w:rsid w:val="008000DC"/>
    <w:rsid w:val="00800145"/>
    <w:rsid w:val="0080026A"/>
    <w:rsid w:val="0080027F"/>
    <w:rsid w:val="008005DF"/>
    <w:rsid w:val="00800824"/>
    <w:rsid w:val="0080088D"/>
    <w:rsid w:val="00800949"/>
    <w:rsid w:val="008009D0"/>
    <w:rsid w:val="008009E0"/>
    <w:rsid w:val="00800B0C"/>
    <w:rsid w:val="00800BFF"/>
    <w:rsid w:val="00800C34"/>
    <w:rsid w:val="00800D98"/>
    <w:rsid w:val="00800DED"/>
    <w:rsid w:val="00800EF5"/>
    <w:rsid w:val="00800F1D"/>
    <w:rsid w:val="00800FA2"/>
    <w:rsid w:val="00801026"/>
    <w:rsid w:val="00801121"/>
    <w:rsid w:val="00801211"/>
    <w:rsid w:val="00801312"/>
    <w:rsid w:val="00801411"/>
    <w:rsid w:val="008016CE"/>
    <w:rsid w:val="0080171F"/>
    <w:rsid w:val="00801733"/>
    <w:rsid w:val="00801758"/>
    <w:rsid w:val="0080182B"/>
    <w:rsid w:val="00801A4E"/>
    <w:rsid w:val="00801A5C"/>
    <w:rsid w:val="00801A7E"/>
    <w:rsid w:val="00801ACF"/>
    <w:rsid w:val="00801B04"/>
    <w:rsid w:val="00801CD6"/>
    <w:rsid w:val="00801D12"/>
    <w:rsid w:val="00801DE5"/>
    <w:rsid w:val="00801E4F"/>
    <w:rsid w:val="00802056"/>
    <w:rsid w:val="008021AD"/>
    <w:rsid w:val="008022C1"/>
    <w:rsid w:val="00802398"/>
    <w:rsid w:val="0080258A"/>
    <w:rsid w:val="00802602"/>
    <w:rsid w:val="00802853"/>
    <w:rsid w:val="008029DE"/>
    <w:rsid w:val="00802A1F"/>
    <w:rsid w:val="00802A42"/>
    <w:rsid w:val="00802C96"/>
    <w:rsid w:val="00802E4E"/>
    <w:rsid w:val="00803131"/>
    <w:rsid w:val="0080333C"/>
    <w:rsid w:val="008033F4"/>
    <w:rsid w:val="008034B0"/>
    <w:rsid w:val="008034FE"/>
    <w:rsid w:val="008036F1"/>
    <w:rsid w:val="00803790"/>
    <w:rsid w:val="00803823"/>
    <w:rsid w:val="00803854"/>
    <w:rsid w:val="0080397B"/>
    <w:rsid w:val="00803AB9"/>
    <w:rsid w:val="00803B23"/>
    <w:rsid w:val="00803B3D"/>
    <w:rsid w:val="00803C58"/>
    <w:rsid w:val="00803DCF"/>
    <w:rsid w:val="00804210"/>
    <w:rsid w:val="008043DD"/>
    <w:rsid w:val="008043F6"/>
    <w:rsid w:val="00804453"/>
    <w:rsid w:val="00804588"/>
    <w:rsid w:val="008045F1"/>
    <w:rsid w:val="008047D7"/>
    <w:rsid w:val="00804970"/>
    <w:rsid w:val="008049FC"/>
    <w:rsid w:val="00804BC2"/>
    <w:rsid w:val="00804C10"/>
    <w:rsid w:val="00804C7A"/>
    <w:rsid w:val="00804C8B"/>
    <w:rsid w:val="00804CBF"/>
    <w:rsid w:val="00804D54"/>
    <w:rsid w:val="00804FF9"/>
    <w:rsid w:val="0080506F"/>
    <w:rsid w:val="00805084"/>
    <w:rsid w:val="008050DE"/>
    <w:rsid w:val="0080511E"/>
    <w:rsid w:val="00805193"/>
    <w:rsid w:val="008053F2"/>
    <w:rsid w:val="00805498"/>
    <w:rsid w:val="00805615"/>
    <w:rsid w:val="00805689"/>
    <w:rsid w:val="008056AA"/>
    <w:rsid w:val="00805768"/>
    <w:rsid w:val="008057DA"/>
    <w:rsid w:val="00805811"/>
    <w:rsid w:val="00805859"/>
    <w:rsid w:val="00805864"/>
    <w:rsid w:val="0080594A"/>
    <w:rsid w:val="00805A27"/>
    <w:rsid w:val="00805E5B"/>
    <w:rsid w:val="00805F12"/>
    <w:rsid w:val="00805F2B"/>
    <w:rsid w:val="00805F54"/>
    <w:rsid w:val="00806001"/>
    <w:rsid w:val="008060BD"/>
    <w:rsid w:val="00806332"/>
    <w:rsid w:val="00806398"/>
    <w:rsid w:val="0080688C"/>
    <w:rsid w:val="008069C0"/>
    <w:rsid w:val="00806BDA"/>
    <w:rsid w:val="00806E69"/>
    <w:rsid w:val="008071CE"/>
    <w:rsid w:val="0080721A"/>
    <w:rsid w:val="008072FC"/>
    <w:rsid w:val="0080732B"/>
    <w:rsid w:val="00807398"/>
    <w:rsid w:val="00807437"/>
    <w:rsid w:val="0080747C"/>
    <w:rsid w:val="008074ED"/>
    <w:rsid w:val="0080757D"/>
    <w:rsid w:val="00807708"/>
    <w:rsid w:val="008077EC"/>
    <w:rsid w:val="00807AE3"/>
    <w:rsid w:val="00807D77"/>
    <w:rsid w:val="00807FAB"/>
    <w:rsid w:val="0081017B"/>
    <w:rsid w:val="008101CF"/>
    <w:rsid w:val="00810543"/>
    <w:rsid w:val="00810560"/>
    <w:rsid w:val="0081067B"/>
    <w:rsid w:val="0081084F"/>
    <w:rsid w:val="0081087C"/>
    <w:rsid w:val="00810A8A"/>
    <w:rsid w:val="00810B20"/>
    <w:rsid w:val="00810B2F"/>
    <w:rsid w:val="00810B4E"/>
    <w:rsid w:val="00810C04"/>
    <w:rsid w:val="00810C2C"/>
    <w:rsid w:val="00810E50"/>
    <w:rsid w:val="00810EBD"/>
    <w:rsid w:val="008110C0"/>
    <w:rsid w:val="00811348"/>
    <w:rsid w:val="0081150D"/>
    <w:rsid w:val="00811749"/>
    <w:rsid w:val="008118F6"/>
    <w:rsid w:val="00811940"/>
    <w:rsid w:val="00811972"/>
    <w:rsid w:val="008119C4"/>
    <w:rsid w:val="008119C7"/>
    <w:rsid w:val="00811CA3"/>
    <w:rsid w:val="00811DD0"/>
    <w:rsid w:val="00811E0C"/>
    <w:rsid w:val="00811EFE"/>
    <w:rsid w:val="00812222"/>
    <w:rsid w:val="00812275"/>
    <w:rsid w:val="008122D6"/>
    <w:rsid w:val="00812326"/>
    <w:rsid w:val="00812409"/>
    <w:rsid w:val="008126C6"/>
    <w:rsid w:val="008127BD"/>
    <w:rsid w:val="008129C8"/>
    <w:rsid w:val="008129DC"/>
    <w:rsid w:val="00812BB3"/>
    <w:rsid w:val="00812CA8"/>
    <w:rsid w:val="00812D71"/>
    <w:rsid w:val="00812FF4"/>
    <w:rsid w:val="00812FFB"/>
    <w:rsid w:val="00813038"/>
    <w:rsid w:val="00813188"/>
    <w:rsid w:val="0081326C"/>
    <w:rsid w:val="008132EB"/>
    <w:rsid w:val="008133C8"/>
    <w:rsid w:val="00813587"/>
    <w:rsid w:val="008137DC"/>
    <w:rsid w:val="008137E9"/>
    <w:rsid w:val="0081385A"/>
    <w:rsid w:val="00813B3E"/>
    <w:rsid w:val="00813BB6"/>
    <w:rsid w:val="00813BE9"/>
    <w:rsid w:val="00813D8F"/>
    <w:rsid w:val="00813DAE"/>
    <w:rsid w:val="00813DC8"/>
    <w:rsid w:val="00813DCB"/>
    <w:rsid w:val="00813E4C"/>
    <w:rsid w:val="008144B9"/>
    <w:rsid w:val="00814694"/>
    <w:rsid w:val="008146B4"/>
    <w:rsid w:val="008146BD"/>
    <w:rsid w:val="008147AE"/>
    <w:rsid w:val="008147C1"/>
    <w:rsid w:val="008148A8"/>
    <w:rsid w:val="00814E33"/>
    <w:rsid w:val="00814E5B"/>
    <w:rsid w:val="00814F22"/>
    <w:rsid w:val="0081528F"/>
    <w:rsid w:val="00815367"/>
    <w:rsid w:val="008153AF"/>
    <w:rsid w:val="00815563"/>
    <w:rsid w:val="008155E6"/>
    <w:rsid w:val="0081564C"/>
    <w:rsid w:val="0081565F"/>
    <w:rsid w:val="0081576B"/>
    <w:rsid w:val="008158C0"/>
    <w:rsid w:val="00815913"/>
    <w:rsid w:val="00815B06"/>
    <w:rsid w:val="00815B15"/>
    <w:rsid w:val="00815BAE"/>
    <w:rsid w:val="00815BF5"/>
    <w:rsid w:val="00815CFE"/>
    <w:rsid w:val="00815D65"/>
    <w:rsid w:val="00815E87"/>
    <w:rsid w:val="0081601A"/>
    <w:rsid w:val="008160B2"/>
    <w:rsid w:val="00816159"/>
    <w:rsid w:val="008162B2"/>
    <w:rsid w:val="008162EC"/>
    <w:rsid w:val="00816371"/>
    <w:rsid w:val="00816450"/>
    <w:rsid w:val="00816718"/>
    <w:rsid w:val="00816775"/>
    <w:rsid w:val="008169D9"/>
    <w:rsid w:val="00816B7C"/>
    <w:rsid w:val="00816BA7"/>
    <w:rsid w:val="00816D16"/>
    <w:rsid w:val="00816D4B"/>
    <w:rsid w:val="00817089"/>
    <w:rsid w:val="008171F2"/>
    <w:rsid w:val="0081729E"/>
    <w:rsid w:val="008174B9"/>
    <w:rsid w:val="008174F3"/>
    <w:rsid w:val="00817502"/>
    <w:rsid w:val="00817607"/>
    <w:rsid w:val="00817635"/>
    <w:rsid w:val="008177F4"/>
    <w:rsid w:val="00817879"/>
    <w:rsid w:val="008178B1"/>
    <w:rsid w:val="00817AA0"/>
    <w:rsid w:val="00817B21"/>
    <w:rsid w:val="00817B34"/>
    <w:rsid w:val="00817E79"/>
    <w:rsid w:val="00817F97"/>
    <w:rsid w:val="00817FB1"/>
    <w:rsid w:val="008201B6"/>
    <w:rsid w:val="00820200"/>
    <w:rsid w:val="00820263"/>
    <w:rsid w:val="00820467"/>
    <w:rsid w:val="0082058C"/>
    <w:rsid w:val="008205DC"/>
    <w:rsid w:val="00820702"/>
    <w:rsid w:val="00820730"/>
    <w:rsid w:val="008207A1"/>
    <w:rsid w:val="00820920"/>
    <w:rsid w:val="00820975"/>
    <w:rsid w:val="008209E3"/>
    <w:rsid w:val="00820CC9"/>
    <w:rsid w:val="00820FE1"/>
    <w:rsid w:val="008210D7"/>
    <w:rsid w:val="008211AC"/>
    <w:rsid w:val="00821564"/>
    <w:rsid w:val="00821607"/>
    <w:rsid w:val="0082170D"/>
    <w:rsid w:val="00821CE4"/>
    <w:rsid w:val="00821D44"/>
    <w:rsid w:val="00821E2B"/>
    <w:rsid w:val="00821E49"/>
    <w:rsid w:val="00822189"/>
    <w:rsid w:val="008221A5"/>
    <w:rsid w:val="008221AD"/>
    <w:rsid w:val="008226CF"/>
    <w:rsid w:val="0082273F"/>
    <w:rsid w:val="0082279D"/>
    <w:rsid w:val="008227B8"/>
    <w:rsid w:val="008227D9"/>
    <w:rsid w:val="0082285D"/>
    <w:rsid w:val="00822B84"/>
    <w:rsid w:val="00822CE5"/>
    <w:rsid w:val="00822D52"/>
    <w:rsid w:val="00822DF9"/>
    <w:rsid w:val="00822DFB"/>
    <w:rsid w:val="00822ECC"/>
    <w:rsid w:val="00822F55"/>
    <w:rsid w:val="00823079"/>
    <w:rsid w:val="00823129"/>
    <w:rsid w:val="0082315C"/>
    <w:rsid w:val="008231A2"/>
    <w:rsid w:val="008234F3"/>
    <w:rsid w:val="008235BA"/>
    <w:rsid w:val="00823619"/>
    <w:rsid w:val="00823690"/>
    <w:rsid w:val="0082375B"/>
    <w:rsid w:val="008237E5"/>
    <w:rsid w:val="008239D5"/>
    <w:rsid w:val="00823A0E"/>
    <w:rsid w:val="00823A77"/>
    <w:rsid w:val="00823B27"/>
    <w:rsid w:val="00823BD0"/>
    <w:rsid w:val="00823C70"/>
    <w:rsid w:val="00823C93"/>
    <w:rsid w:val="00823D86"/>
    <w:rsid w:val="00823E4D"/>
    <w:rsid w:val="00823EAE"/>
    <w:rsid w:val="00823F50"/>
    <w:rsid w:val="00824057"/>
    <w:rsid w:val="008240CD"/>
    <w:rsid w:val="008244C8"/>
    <w:rsid w:val="00824531"/>
    <w:rsid w:val="00824621"/>
    <w:rsid w:val="0082464D"/>
    <w:rsid w:val="008247BE"/>
    <w:rsid w:val="0082490E"/>
    <w:rsid w:val="00824AE2"/>
    <w:rsid w:val="00824C28"/>
    <w:rsid w:val="00824D73"/>
    <w:rsid w:val="00824D95"/>
    <w:rsid w:val="00824EEE"/>
    <w:rsid w:val="008253DE"/>
    <w:rsid w:val="0082544A"/>
    <w:rsid w:val="00825479"/>
    <w:rsid w:val="0082563C"/>
    <w:rsid w:val="00825759"/>
    <w:rsid w:val="0082577C"/>
    <w:rsid w:val="00825866"/>
    <w:rsid w:val="00825A00"/>
    <w:rsid w:val="00825B07"/>
    <w:rsid w:val="00825B48"/>
    <w:rsid w:val="00825DC3"/>
    <w:rsid w:val="00825E00"/>
    <w:rsid w:val="00825E9B"/>
    <w:rsid w:val="00826014"/>
    <w:rsid w:val="00826090"/>
    <w:rsid w:val="008260EC"/>
    <w:rsid w:val="00826265"/>
    <w:rsid w:val="008262C7"/>
    <w:rsid w:val="008262DB"/>
    <w:rsid w:val="008262ED"/>
    <w:rsid w:val="008263C2"/>
    <w:rsid w:val="008264BA"/>
    <w:rsid w:val="0082655B"/>
    <w:rsid w:val="008266D1"/>
    <w:rsid w:val="008267F0"/>
    <w:rsid w:val="008268EE"/>
    <w:rsid w:val="0082694C"/>
    <w:rsid w:val="00826998"/>
    <w:rsid w:val="00826CDC"/>
    <w:rsid w:val="00826DA6"/>
    <w:rsid w:val="00826ECF"/>
    <w:rsid w:val="00826F39"/>
    <w:rsid w:val="00827063"/>
    <w:rsid w:val="00827086"/>
    <w:rsid w:val="00827115"/>
    <w:rsid w:val="0082715F"/>
    <w:rsid w:val="0082719F"/>
    <w:rsid w:val="00827308"/>
    <w:rsid w:val="00827421"/>
    <w:rsid w:val="008274CE"/>
    <w:rsid w:val="008276A4"/>
    <w:rsid w:val="00827842"/>
    <w:rsid w:val="00827866"/>
    <w:rsid w:val="0082786A"/>
    <w:rsid w:val="00827930"/>
    <w:rsid w:val="00827C0C"/>
    <w:rsid w:val="00827F64"/>
    <w:rsid w:val="0083002F"/>
    <w:rsid w:val="008300A8"/>
    <w:rsid w:val="008300FE"/>
    <w:rsid w:val="008302E5"/>
    <w:rsid w:val="00830375"/>
    <w:rsid w:val="00830584"/>
    <w:rsid w:val="0083060B"/>
    <w:rsid w:val="00830813"/>
    <w:rsid w:val="0083088C"/>
    <w:rsid w:val="00830A22"/>
    <w:rsid w:val="00830BAA"/>
    <w:rsid w:val="00830D7A"/>
    <w:rsid w:val="00830E7D"/>
    <w:rsid w:val="00830F28"/>
    <w:rsid w:val="00831081"/>
    <w:rsid w:val="008310CB"/>
    <w:rsid w:val="008311D2"/>
    <w:rsid w:val="008311E0"/>
    <w:rsid w:val="008312BA"/>
    <w:rsid w:val="0083132B"/>
    <w:rsid w:val="008315B9"/>
    <w:rsid w:val="00831647"/>
    <w:rsid w:val="0083174B"/>
    <w:rsid w:val="008317D1"/>
    <w:rsid w:val="00831962"/>
    <w:rsid w:val="008319C4"/>
    <w:rsid w:val="00831BEA"/>
    <w:rsid w:val="00831DBA"/>
    <w:rsid w:val="00831DC5"/>
    <w:rsid w:val="00831E71"/>
    <w:rsid w:val="00831EC7"/>
    <w:rsid w:val="00831EF1"/>
    <w:rsid w:val="00831F67"/>
    <w:rsid w:val="00832545"/>
    <w:rsid w:val="0083263E"/>
    <w:rsid w:val="0083286D"/>
    <w:rsid w:val="00832A3E"/>
    <w:rsid w:val="00832BC1"/>
    <w:rsid w:val="00832BD7"/>
    <w:rsid w:val="00832BF1"/>
    <w:rsid w:val="00832D20"/>
    <w:rsid w:val="00832E30"/>
    <w:rsid w:val="00832F7C"/>
    <w:rsid w:val="00832FDB"/>
    <w:rsid w:val="0083313D"/>
    <w:rsid w:val="008332E8"/>
    <w:rsid w:val="008333F7"/>
    <w:rsid w:val="0083355F"/>
    <w:rsid w:val="0083360C"/>
    <w:rsid w:val="00833629"/>
    <w:rsid w:val="008337DB"/>
    <w:rsid w:val="00833AF4"/>
    <w:rsid w:val="00833AFD"/>
    <w:rsid w:val="00833DF2"/>
    <w:rsid w:val="00833EE5"/>
    <w:rsid w:val="00833F26"/>
    <w:rsid w:val="00833FEF"/>
    <w:rsid w:val="008340CE"/>
    <w:rsid w:val="0083411E"/>
    <w:rsid w:val="00834324"/>
    <w:rsid w:val="0083486A"/>
    <w:rsid w:val="008348A0"/>
    <w:rsid w:val="00834931"/>
    <w:rsid w:val="00834BAD"/>
    <w:rsid w:val="00834C11"/>
    <w:rsid w:val="00834D2B"/>
    <w:rsid w:val="00834E9E"/>
    <w:rsid w:val="00835247"/>
    <w:rsid w:val="00835288"/>
    <w:rsid w:val="00835449"/>
    <w:rsid w:val="008354C2"/>
    <w:rsid w:val="00835588"/>
    <w:rsid w:val="0083568E"/>
    <w:rsid w:val="00835733"/>
    <w:rsid w:val="008358B1"/>
    <w:rsid w:val="00835976"/>
    <w:rsid w:val="008359A4"/>
    <w:rsid w:val="00835C43"/>
    <w:rsid w:val="00835D46"/>
    <w:rsid w:val="00835EE9"/>
    <w:rsid w:val="00835F1A"/>
    <w:rsid w:val="00835F67"/>
    <w:rsid w:val="00835FAC"/>
    <w:rsid w:val="0083622F"/>
    <w:rsid w:val="008365FD"/>
    <w:rsid w:val="0083661B"/>
    <w:rsid w:val="0083667C"/>
    <w:rsid w:val="008366FA"/>
    <w:rsid w:val="0083687D"/>
    <w:rsid w:val="008369CA"/>
    <w:rsid w:val="008369FE"/>
    <w:rsid w:val="00836A02"/>
    <w:rsid w:val="00836A2C"/>
    <w:rsid w:val="00836A7E"/>
    <w:rsid w:val="00836A8A"/>
    <w:rsid w:val="00836DD1"/>
    <w:rsid w:val="00836DE5"/>
    <w:rsid w:val="00837188"/>
    <w:rsid w:val="008373DE"/>
    <w:rsid w:val="00837443"/>
    <w:rsid w:val="00837602"/>
    <w:rsid w:val="0083762A"/>
    <w:rsid w:val="008379F0"/>
    <w:rsid w:val="00837BD7"/>
    <w:rsid w:val="00837C2E"/>
    <w:rsid w:val="00837DD1"/>
    <w:rsid w:val="00837E43"/>
    <w:rsid w:val="00837E5E"/>
    <w:rsid w:val="00837F15"/>
    <w:rsid w:val="00840008"/>
    <w:rsid w:val="00840052"/>
    <w:rsid w:val="00840071"/>
    <w:rsid w:val="00840118"/>
    <w:rsid w:val="00840182"/>
    <w:rsid w:val="00840185"/>
    <w:rsid w:val="00840252"/>
    <w:rsid w:val="0084026C"/>
    <w:rsid w:val="00840368"/>
    <w:rsid w:val="0084038E"/>
    <w:rsid w:val="008404E9"/>
    <w:rsid w:val="00840521"/>
    <w:rsid w:val="008405BB"/>
    <w:rsid w:val="008406B9"/>
    <w:rsid w:val="00840787"/>
    <w:rsid w:val="0084085C"/>
    <w:rsid w:val="0084086C"/>
    <w:rsid w:val="00840876"/>
    <w:rsid w:val="00840BB3"/>
    <w:rsid w:val="00840D0F"/>
    <w:rsid w:val="00840D2B"/>
    <w:rsid w:val="00840E62"/>
    <w:rsid w:val="00840FA7"/>
    <w:rsid w:val="00841193"/>
    <w:rsid w:val="008412B7"/>
    <w:rsid w:val="008414B1"/>
    <w:rsid w:val="00841535"/>
    <w:rsid w:val="00841625"/>
    <w:rsid w:val="0084171E"/>
    <w:rsid w:val="00841852"/>
    <w:rsid w:val="008418E6"/>
    <w:rsid w:val="00841A01"/>
    <w:rsid w:val="00841C46"/>
    <w:rsid w:val="00841CDF"/>
    <w:rsid w:val="00841D6A"/>
    <w:rsid w:val="0084212A"/>
    <w:rsid w:val="00842155"/>
    <w:rsid w:val="00842171"/>
    <w:rsid w:val="00842329"/>
    <w:rsid w:val="008423DE"/>
    <w:rsid w:val="00842418"/>
    <w:rsid w:val="008424BF"/>
    <w:rsid w:val="0084258F"/>
    <w:rsid w:val="008427C4"/>
    <w:rsid w:val="00842842"/>
    <w:rsid w:val="008428E5"/>
    <w:rsid w:val="00842937"/>
    <w:rsid w:val="00842985"/>
    <w:rsid w:val="00842D29"/>
    <w:rsid w:val="00842D61"/>
    <w:rsid w:val="00842E51"/>
    <w:rsid w:val="00842E57"/>
    <w:rsid w:val="00842F72"/>
    <w:rsid w:val="008430EB"/>
    <w:rsid w:val="0084321D"/>
    <w:rsid w:val="00843305"/>
    <w:rsid w:val="0084333A"/>
    <w:rsid w:val="008433AC"/>
    <w:rsid w:val="00843577"/>
    <w:rsid w:val="008437BA"/>
    <w:rsid w:val="008437BD"/>
    <w:rsid w:val="00843818"/>
    <w:rsid w:val="00843A6F"/>
    <w:rsid w:val="00843B91"/>
    <w:rsid w:val="00843CAE"/>
    <w:rsid w:val="00843E7C"/>
    <w:rsid w:val="00843EDC"/>
    <w:rsid w:val="00843EE1"/>
    <w:rsid w:val="008440A9"/>
    <w:rsid w:val="008440B4"/>
    <w:rsid w:val="008441B5"/>
    <w:rsid w:val="008442E1"/>
    <w:rsid w:val="008443DA"/>
    <w:rsid w:val="00844474"/>
    <w:rsid w:val="00844539"/>
    <w:rsid w:val="00844642"/>
    <w:rsid w:val="008448BD"/>
    <w:rsid w:val="00844A24"/>
    <w:rsid w:val="00844ABB"/>
    <w:rsid w:val="00844B85"/>
    <w:rsid w:val="00844C27"/>
    <w:rsid w:val="00844DAC"/>
    <w:rsid w:val="00844FB2"/>
    <w:rsid w:val="008452A1"/>
    <w:rsid w:val="00845304"/>
    <w:rsid w:val="0084558F"/>
    <w:rsid w:val="008456C8"/>
    <w:rsid w:val="008456F9"/>
    <w:rsid w:val="008457FE"/>
    <w:rsid w:val="00845B01"/>
    <w:rsid w:val="00845CAD"/>
    <w:rsid w:val="00845DB3"/>
    <w:rsid w:val="00845E22"/>
    <w:rsid w:val="00846179"/>
    <w:rsid w:val="00846266"/>
    <w:rsid w:val="008462E5"/>
    <w:rsid w:val="0084631C"/>
    <w:rsid w:val="00846360"/>
    <w:rsid w:val="00846373"/>
    <w:rsid w:val="0084651A"/>
    <w:rsid w:val="00846626"/>
    <w:rsid w:val="0084677A"/>
    <w:rsid w:val="008467B5"/>
    <w:rsid w:val="008467C5"/>
    <w:rsid w:val="008467FF"/>
    <w:rsid w:val="00846972"/>
    <w:rsid w:val="0084698D"/>
    <w:rsid w:val="00846C35"/>
    <w:rsid w:val="00846C48"/>
    <w:rsid w:val="00846C86"/>
    <w:rsid w:val="00846D58"/>
    <w:rsid w:val="00846E30"/>
    <w:rsid w:val="00846E38"/>
    <w:rsid w:val="00846E87"/>
    <w:rsid w:val="008470F8"/>
    <w:rsid w:val="0084736A"/>
    <w:rsid w:val="00847624"/>
    <w:rsid w:val="00847AE8"/>
    <w:rsid w:val="00847B76"/>
    <w:rsid w:val="00847BA6"/>
    <w:rsid w:val="00847C6F"/>
    <w:rsid w:val="00847C72"/>
    <w:rsid w:val="00847C93"/>
    <w:rsid w:val="00847CC7"/>
    <w:rsid w:val="00847E2B"/>
    <w:rsid w:val="00850004"/>
    <w:rsid w:val="00850066"/>
    <w:rsid w:val="0085015E"/>
    <w:rsid w:val="00850282"/>
    <w:rsid w:val="0085049E"/>
    <w:rsid w:val="00850625"/>
    <w:rsid w:val="00850676"/>
    <w:rsid w:val="008506E6"/>
    <w:rsid w:val="008506E9"/>
    <w:rsid w:val="00850852"/>
    <w:rsid w:val="0085085A"/>
    <w:rsid w:val="008509EA"/>
    <w:rsid w:val="00850A2F"/>
    <w:rsid w:val="00850A6A"/>
    <w:rsid w:val="00850AB3"/>
    <w:rsid w:val="00850BE5"/>
    <w:rsid w:val="00850C51"/>
    <w:rsid w:val="00850C9B"/>
    <w:rsid w:val="00850D96"/>
    <w:rsid w:val="00850DF8"/>
    <w:rsid w:val="00850E6B"/>
    <w:rsid w:val="00851019"/>
    <w:rsid w:val="008510AD"/>
    <w:rsid w:val="00851141"/>
    <w:rsid w:val="00851265"/>
    <w:rsid w:val="00851315"/>
    <w:rsid w:val="008513A6"/>
    <w:rsid w:val="008513E4"/>
    <w:rsid w:val="008515E6"/>
    <w:rsid w:val="008515EF"/>
    <w:rsid w:val="00851630"/>
    <w:rsid w:val="00851847"/>
    <w:rsid w:val="0085193D"/>
    <w:rsid w:val="00851D95"/>
    <w:rsid w:val="00851E0F"/>
    <w:rsid w:val="00851E6A"/>
    <w:rsid w:val="00851F36"/>
    <w:rsid w:val="00851FCB"/>
    <w:rsid w:val="008520A4"/>
    <w:rsid w:val="00852190"/>
    <w:rsid w:val="008521C4"/>
    <w:rsid w:val="008523E4"/>
    <w:rsid w:val="0085247C"/>
    <w:rsid w:val="00852587"/>
    <w:rsid w:val="00852617"/>
    <w:rsid w:val="00852870"/>
    <w:rsid w:val="008528AB"/>
    <w:rsid w:val="008529C3"/>
    <w:rsid w:val="00852AFC"/>
    <w:rsid w:val="00852BB7"/>
    <w:rsid w:val="00852C01"/>
    <w:rsid w:val="00852CA0"/>
    <w:rsid w:val="00852D1B"/>
    <w:rsid w:val="00852D90"/>
    <w:rsid w:val="00852E80"/>
    <w:rsid w:val="00852EAC"/>
    <w:rsid w:val="00852FEE"/>
    <w:rsid w:val="00853018"/>
    <w:rsid w:val="00853404"/>
    <w:rsid w:val="008534AE"/>
    <w:rsid w:val="00853508"/>
    <w:rsid w:val="00853583"/>
    <w:rsid w:val="008535AE"/>
    <w:rsid w:val="0085365D"/>
    <w:rsid w:val="0085367C"/>
    <w:rsid w:val="008536E0"/>
    <w:rsid w:val="00853744"/>
    <w:rsid w:val="00853BE2"/>
    <w:rsid w:val="00853C74"/>
    <w:rsid w:val="00853CD6"/>
    <w:rsid w:val="00853D43"/>
    <w:rsid w:val="00853DC8"/>
    <w:rsid w:val="00853E14"/>
    <w:rsid w:val="0085400E"/>
    <w:rsid w:val="00854453"/>
    <w:rsid w:val="008545F4"/>
    <w:rsid w:val="00854676"/>
    <w:rsid w:val="008546AD"/>
    <w:rsid w:val="0085476B"/>
    <w:rsid w:val="008548DC"/>
    <w:rsid w:val="0085491B"/>
    <w:rsid w:val="00854A16"/>
    <w:rsid w:val="00854AA8"/>
    <w:rsid w:val="00854AE3"/>
    <w:rsid w:val="00854C9E"/>
    <w:rsid w:val="00854D40"/>
    <w:rsid w:val="00854D45"/>
    <w:rsid w:val="00854F06"/>
    <w:rsid w:val="00854F14"/>
    <w:rsid w:val="00854F51"/>
    <w:rsid w:val="00854F81"/>
    <w:rsid w:val="00854FF7"/>
    <w:rsid w:val="00855097"/>
    <w:rsid w:val="00855278"/>
    <w:rsid w:val="008552EE"/>
    <w:rsid w:val="0085538C"/>
    <w:rsid w:val="0085564E"/>
    <w:rsid w:val="00855869"/>
    <w:rsid w:val="0085591C"/>
    <w:rsid w:val="008559FE"/>
    <w:rsid w:val="00855D3A"/>
    <w:rsid w:val="00855D72"/>
    <w:rsid w:val="00855EAE"/>
    <w:rsid w:val="00856007"/>
    <w:rsid w:val="00856038"/>
    <w:rsid w:val="00856071"/>
    <w:rsid w:val="00856124"/>
    <w:rsid w:val="0085616B"/>
    <w:rsid w:val="00856202"/>
    <w:rsid w:val="00856271"/>
    <w:rsid w:val="0085639B"/>
    <w:rsid w:val="0085642C"/>
    <w:rsid w:val="008565E4"/>
    <w:rsid w:val="00856737"/>
    <w:rsid w:val="00856829"/>
    <w:rsid w:val="00856BE3"/>
    <w:rsid w:val="00856C74"/>
    <w:rsid w:val="00856CD2"/>
    <w:rsid w:val="00856E17"/>
    <w:rsid w:val="00856F5B"/>
    <w:rsid w:val="00856FFF"/>
    <w:rsid w:val="00857041"/>
    <w:rsid w:val="00857083"/>
    <w:rsid w:val="0085721B"/>
    <w:rsid w:val="00857352"/>
    <w:rsid w:val="0085752B"/>
    <w:rsid w:val="008576B7"/>
    <w:rsid w:val="00857756"/>
    <w:rsid w:val="008578E0"/>
    <w:rsid w:val="0085791C"/>
    <w:rsid w:val="0085793D"/>
    <w:rsid w:val="00857BC4"/>
    <w:rsid w:val="00857F89"/>
    <w:rsid w:val="00860225"/>
    <w:rsid w:val="008602E0"/>
    <w:rsid w:val="0086037F"/>
    <w:rsid w:val="0086052F"/>
    <w:rsid w:val="00860575"/>
    <w:rsid w:val="00860668"/>
    <w:rsid w:val="0086069E"/>
    <w:rsid w:val="008607AF"/>
    <w:rsid w:val="008607E0"/>
    <w:rsid w:val="0086085F"/>
    <w:rsid w:val="00860959"/>
    <w:rsid w:val="00860A35"/>
    <w:rsid w:val="00860A38"/>
    <w:rsid w:val="00860A59"/>
    <w:rsid w:val="00860BA1"/>
    <w:rsid w:val="00860D2F"/>
    <w:rsid w:val="00860E19"/>
    <w:rsid w:val="00860E54"/>
    <w:rsid w:val="00860F16"/>
    <w:rsid w:val="00861043"/>
    <w:rsid w:val="00861080"/>
    <w:rsid w:val="008610CD"/>
    <w:rsid w:val="00861182"/>
    <w:rsid w:val="0086118E"/>
    <w:rsid w:val="008611E5"/>
    <w:rsid w:val="00861270"/>
    <w:rsid w:val="008614A6"/>
    <w:rsid w:val="008614F8"/>
    <w:rsid w:val="00861501"/>
    <w:rsid w:val="00861568"/>
    <w:rsid w:val="00861589"/>
    <w:rsid w:val="008616DF"/>
    <w:rsid w:val="0086183F"/>
    <w:rsid w:val="008618C8"/>
    <w:rsid w:val="008618D7"/>
    <w:rsid w:val="00861AC0"/>
    <w:rsid w:val="00861C54"/>
    <w:rsid w:val="00861DD7"/>
    <w:rsid w:val="00861E0B"/>
    <w:rsid w:val="00861EBF"/>
    <w:rsid w:val="00862085"/>
    <w:rsid w:val="008622EA"/>
    <w:rsid w:val="00862312"/>
    <w:rsid w:val="00862466"/>
    <w:rsid w:val="0086252F"/>
    <w:rsid w:val="00862566"/>
    <w:rsid w:val="00862643"/>
    <w:rsid w:val="00862663"/>
    <w:rsid w:val="008626E1"/>
    <w:rsid w:val="008628BC"/>
    <w:rsid w:val="008628C7"/>
    <w:rsid w:val="00862A75"/>
    <w:rsid w:val="00862ABA"/>
    <w:rsid w:val="00862B4E"/>
    <w:rsid w:val="00862B7A"/>
    <w:rsid w:val="00862BD3"/>
    <w:rsid w:val="00862C39"/>
    <w:rsid w:val="00862D24"/>
    <w:rsid w:val="00863070"/>
    <w:rsid w:val="00863123"/>
    <w:rsid w:val="0086322A"/>
    <w:rsid w:val="0086322C"/>
    <w:rsid w:val="00863298"/>
    <w:rsid w:val="00863308"/>
    <w:rsid w:val="00863380"/>
    <w:rsid w:val="00863518"/>
    <w:rsid w:val="008635BB"/>
    <w:rsid w:val="008636F0"/>
    <w:rsid w:val="00863844"/>
    <w:rsid w:val="008638B1"/>
    <w:rsid w:val="0086392B"/>
    <w:rsid w:val="0086394D"/>
    <w:rsid w:val="0086397B"/>
    <w:rsid w:val="008639BB"/>
    <w:rsid w:val="00863A93"/>
    <w:rsid w:val="00863A9B"/>
    <w:rsid w:val="00863C41"/>
    <w:rsid w:val="00863D6B"/>
    <w:rsid w:val="008640F8"/>
    <w:rsid w:val="00864101"/>
    <w:rsid w:val="008641B3"/>
    <w:rsid w:val="0086435C"/>
    <w:rsid w:val="0086449C"/>
    <w:rsid w:val="008646B3"/>
    <w:rsid w:val="00864714"/>
    <w:rsid w:val="008647D6"/>
    <w:rsid w:val="008647ED"/>
    <w:rsid w:val="00864811"/>
    <w:rsid w:val="008649D7"/>
    <w:rsid w:val="00864B9F"/>
    <w:rsid w:val="00864C30"/>
    <w:rsid w:val="00864EA4"/>
    <w:rsid w:val="00864F0D"/>
    <w:rsid w:val="00864F4A"/>
    <w:rsid w:val="00864F57"/>
    <w:rsid w:val="00864F86"/>
    <w:rsid w:val="00864F90"/>
    <w:rsid w:val="00864F98"/>
    <w:rsid w:val="00865100"/>
    <w:rsid w:val="0086511D"/>
    <w:rsid w:val="00865250"/>
    <w:rsid w:val="008655B9"/>
    <w:rsid w:val="008655C9"/>
    <w:rsid w:val="0086571A"/>
    <w:rsid w:val="00865775"/>
    <w:rsid w:val="00865910"/>
    <w:rsid w:val="008659C9"/>
    <w:rsid w:val="00865C1D"/>
    <w:rsid w:val="00865E5B"/>
    <w:rsid w:val="00865E79"/>
    <w:rsid w:val="00865F5E"/>
    <w:rsid w:val="008660E5"/>
    <w:rsid w:val="00866112"/>
    <w:rsid w:val="00866308"/>
    <w:rsid w:val="008664D1"/>
    <w:rsid w:val="008666F6"/>
    <w:rsid w:val="008667B3"/>
    <w:rsid w:val="0086684A"/>
    <w:rsid w:val="0086697C"/>
    <w:rsid w:val="00866A34"/>
    <w:rsid w:val="00866DB2"/>
    <w:rsid w:val="00866DCD"/>
    <w:rsid w:val="00866F4D"/>
    <w:rsid w:val="00866FEE"/>
    <w:rsid w:val="00867044"/>
    <w:rsid w:val="008673E7"/>
    <w:rsid w:val="00867541"/>
    <w:rsid w:val="00867602"/>
    <w:rsid w:val="00867754"/>
    <w:rsid w:val="00867962"/>
    <w:rsid w:val="00867983"/>
    <w:rsid w:val="00867987"/>
    <w:rsid w:val="00867B57"/>
    <w:rsid w:val="00867D39"/>
    <w:rsid w:val="00867D8B"/>
    <w:rsid w:val="00867EBC"/>
    <w:rsid w:val="00870062"/>
    <w:rsid w:val="0087009C"/>
    <w:rsid w:val="0087012E"/>
    <w:rsid w:val="0087028C"/>
    <w:rsid w:val="0087056B"/>
    <w:rsid w:val="00870788"/>
    <w:rsid w:val="008707B3"/>
    <w:rsid w:val="00870823"/>
    <w:rsid w:val="008709C1"/>
    <w:rsid w:val="00870CC2"/>
    <w:rsid w:val="00870D93"/>
    <w:rsid w:val="00870E49"/>
    <w:rsid w:val="00870E50"/>
    <w:rsid w:val="00870EFD"/>
    <w:rsid w:val="00870F6A"/>
    <w:rsid w:val="00871102"/>
    <w:rsid w:val="0087139F"/>
    <w:rsid w:val="0087163E"/>
    <w:rsid w:val="00871872"/>
    <w:rsid w:val="008719D0"/>
    <w:rsid w:val="00871A48"/>
    <w:rsid w:val="00871A7C"/>
    <w:rsid w:val="00871AED"/>
    <w:rsid w:val="00871B8F"/>
    <w:rsid w:val="00871CD6"/>
    <w:rsid w:val="00871D5C"/>
    <w:rsid w:val="00871FBB"/>
    <w:rsid w:val="008721FC"/>
    <w:rsid w:val="008722B4"/>
    <w:rsid w:val="00872311"/>
    <w:rsid w:val="0087242E"/>
    <w:rsid w:val="008724D9"/>
    <w:rsid w:val="008726B4"/>
    <w:rsid w:val="008728A1"/>
    <w:rsid w:val="008729AE"/>
    <w:rsid w:val="008729DD"/>
    <w:rsid w:val="00872AF7"/>
    <w:rsid w:val="00872B12"/>
    <w:rsid w:val="00872D46"/>
    <w:rsid w:val="00872DA9"/>
    <w:rsid w:val="00872DAD"/>
    <w:rsid w:val="00872DC7"/>
    <w:rsid w:val="00872EF3"/>
    <w:rsid w:val="00873125"/>
    <w:rsid w:val="0087312D"/>
    <w:rsid w:val="0087315E"/>
    <w:rsid w:val="00873161"/>
    <w:rsid w:val="008731A5"/>
    <w:rsid w:val="0087332B"/>
    <w:rsid w:val="0087337B"/>
    <w:rsid w:val="008733A6"/>
    <w:rsid w:val="008733C0"/>
    <w:rsid w:val="0087345C"/>
    <w:rsid w:val="0087347D"/>
    <w:rsid w:val="00873481"/>
    <w:rsid w:val="0087356B"/>
    <w:rsid w:val="0087365E"/>
    <w:rsid w:val="008737BE"/>
    <w:rsid w:val="00873931"/>
    <w:rsid w:val="00873933"/>
    <w:rsid w:val="0087397B"/>
    <w:rsid w:val="008739BC"/>
    <w:rsid w:val="008739DE"/>
    <w:rsid w:val="00873A6F"/>
    <w:rsid w:val="00873BDE"/>
    <w:rsid w:val="00873C94"/>
    <w:rsid w:val="00873DF0"/>
    <w:rsid w:val="00873E29"/>
    <w:rsid w:val="00873E44"/>
    <w:rsid w:val="00874054"/>
    <w:rsid w:val="008740C8"/>
    <w:rsid w:val="008740CB"/>
    <w:rsid w:val="008741D9"/>
    <w:rsid w:val="0087437C"/>
    <w:rsid w:val="0087437D"/>
    <w:rsid w:val="008743E9"/>
    <w:rsid w:val="00874420"/>
    <w:rsid w:val="0087457D"/>
    <w:rsid w:val="008745E4"/>
    <w:rsid w:val="008745EC"/>
    <w:rsid w:val="008745F6"/>
    <w:rsid w:val="008747B0"/>
    <w:rsid w:val="008748F2"/>
    <w:rsid w:val="00874964"/>
    <w:rsid w:val="00874B8D"/>
    <w:rsid w:val="00874C4A"/>
    <w:rsid w:val="00874D3B"/>
    <w:rsid w:val="00874E43"/>
    <w:rsid w:val="00874E7E"/>
    <w:rsid w:val="00875075"/>
    <w:rsid w:val="008750DB"/>
    <w:rsid w:val="0087514C"/>
    <w:rsid w:val="00875199"/>
    <w:rsid w:val="00875318"/>
    <w:rsid w:val="008754F8"/>
    <w:rsid w:val="0087563B"/>
    <w:rsid w:val="008756B0"/>
    <w:rsid w:val="008756FB"/>
    <w:rsid w:val="00875763"/>
    <w:rsid w:val="00875814"/>
    <w:rsid w:val="00875941"/>
    <w:rsid w:val="00875B27"/>
    <w:rsid w:val="00875B3A"/>
    <w:rsid w:val="00875C3A"/>
    <w:rsid w:val="00875CC4"/>
    <w:rsid w:val="00875D6E"/>
    <w:rsid w:val="00875E4E"/>
    <w:rsid w:val="00875F02"/>
    <w:rsid w:val="00875FE2"/>
    <w:rsid w:val="008763AF"/>
    <w:rsid w:val="00876524"/>
    <w:rsid w:val="008765F5"/>
    <w:rsid w:val="008766E1"/>
    <w:rsid w:val="008769FE"/>
    <w:rsid w:val="00876AB9"/>
    <w:rsid w:val="00876B8D"/>
    <w:rsid w:val="00876C30"/>
    <w:rsid w:val="00876CA8"/>
    <w:rsid w:val="00876DF1"/>
    <w:rsid w:val="00876F04"/>
    <w:rsid w:val="00876FD3"/>
    <w:rsid w:val="00877014"/>
    <w:rsid w:val="0087702E"/>
    <w:rsid w:val="00877160"/>
    <w:rsid w:val="00877329"/>
    <w:rsid w:val="00877415"/>
    <w:rsid w:val="00877648"/>
    <w:rsid w:val="00877653"/>
    <w:rsid w:val="00877686"/>
    <w:rsid w:val="00877710"/>
    <w:rsid w:val="00877D9F"/>
    <w:rsid w:val="00877F71"/>
    <w:rsid w:val="00880150"/>
    <w:rsid w:val="008801B0"/>
    <w:rsid w:val="008802FD"/>
    <w:rsid w:val="008803BE"/>
    <w:rsid w:val="00880586"/>
    <w:rsid w:val="008805D9"/>
    <w:rsid w:val="00880781"/>
    <w:rsid w:val="0088093F"/>
    <w:rsid w:val="00880985"/>
    <w:rsid w:val="0088098F"/>
    <w:rsid w:val="00880A2E"/>
    <w:rsid w:val="00880C03"/>
    <w:rsid w:val="00881024"/>
    <w:rsid w:val="008811BA"/>
    <w:rsid w:val="0088148E"/>
    <w:rsid w:val="008814AA"/>
    <w:rsid w:val="00881734"/>
    <w:rsid w:val="008817DC"/>
    <w:rsid w:val="00881815"/>
    <w:rsid w:val="008818A3"/>
    <w:rsid w:val="00881A33"/>
    <w:rsid w:val="00881D3D"/>
    <w:rsid w:val="00881DF7"/>
    <w:rsid w:val="00881FD3"/>
    <w:rsid w:val="0088223B"/>
    <w:rsid w:val="00882391"/>
    <w:rsid w:val="00882476"/>
    <w:rsid w:val="00882501"/>
    <w:rsid w:val="00882574"/>
    <w:rsid w:val="0088262C"/>
    <w:rsid w:val="008827F9"/>
    <w:rsid w:val="00882AB0"/>
    <w:rsid w:val="00882BC8"/>
    <w:rsid w:val="00882C90"/>
    <w:rsid w:val="00882DC9"/>
    <w:rsid w:val="00882E79"/>
    <w:rsid w:val="00882E88"/>
    <w:rsid w:val="0088301D"/>
    <w:rsid w:val="00883038"/>
    <w:rsid w:val="00883111"/>
    <w:rsid w:val="00883279"/>
    <w:rsid w:val="008832BB"/>
    <w:rsid w:val="0088348E"/>
    <w:rsid w:val="0088349C"/>
    <w:rsid w:val="008836C1"/>
    <w:rsid w:val="008836FC"/>
    <w:rsid w:val="00883916"/>
    <w:rsid w:val="00883A2A"/>
    <w:rsid w:val="00883B8A"/>
    <w:rsid w:val="00883BBA"/>
    <w:rsid w:val="00883C0C"/>
    <w:rsid w:val="00883C5B"/>
    <w:rsid w:val="00883CAF"/>
    <w:rsid w:val="00883DF2"/>
    <w:rsid w:val="0088437F"/>
    <w:rsid w:val="0088439B"/>
    <w:rsid w:val="00884416"/>
    <w:rsid w:val="0088447D"/>
    <w:rsid w:val="0088476F"/>
    <w:rsid w:val="008848D6"/>
    <w:rsid w:val="00884925"/>
    <w:rsid w:val="00884A4A"/>
    <w:rsid w:val="00884B37"/>
    <w:rsid w:val="00884E79"/>
    <w:rsid w:val="00884F8A"/>
    <w:rsid w:val="0088512D"/>
    <w:rsid w:val="0088516C"/>
    <w:rsid w:val="008851C1"/>
    <w:rsid w:val="008854DF"/>
    <w:rsid w:val="00885599"/>
    <w:rsid w:val="00885755"/>
    <w:rsid w:val="0088586F"/>
    <w:rsid w:val="00885C72"/>
    <w:rsid w:val="00885D25"/>
    <w:rsid w:val="00885DF5"/>
    <w:rsid w:val="00885E4F"/>
    <w:rsid w:val="00885E92"/>
    <w:rsid w:val="0088602B"/>
    <w:rsid w:val="0088607E"/>
    <w:rsid w:val="00886228"/>
    <w:rsid w:val="008863CE"/>
    <w:rsid w:val="00886484"/>
    <w:rsid w:val="0088672D"/>
    <w:rsid w:val="00886757"/>
    <w:rsid w:val="008867E0"/>
    <w:rsid w:val="0088684E"/>
    <w:rsid w:val="008869C2"/>
    <w:rsid w:val="00886AB7"/>
    <w:rsid w:val="00886BF5"/>
    <w:rsid w:val="00886C09"/>
    <w:rsid w:val="00886C21"/>
    <w:rsid w:val="00886EC0"/>
    <w:rsid w:val="00886FFD"/>
    <w:rsid w:val="00887210"/>
    <w:rsid w:val="00887376"/>
    <w:rsid w:val="008874E4"/>
    <w:rsid w:val="00887517"/>
    <w:rsid w:val="00887518"/>
    <w:rsid w:val="0088753A"/>
    <w:rsid w:val="0088757B"/>
    <w:rsid w:val="0088769F"/>
    <w:rsid w:val="008876B4"/>
    <w:rsid w:val="008877BE"/>
    <w:rsid w:val="00887ACC"/>
    <w:rsid w:val="00887B1C"/>
    <w:rsid w:val="00887B59"/>
    <w:rsid w:val="00887D03"/>
    <w:rsid w:val="00887D51"/>
    <w:rsid w:val="00887D6E"/>
    <w:rsid w:val="00887E50"/>
    <w:rsid w:val="00887E5D"/>
    <w:rsid w:val="00890095"/>
    <w:rsid w:val="00890109"/>
    <w:rsid w:val="00890176"/>
    <w:rsid w:val="008901DD"/>
    <w:rsid w:val="0089026C"/>
    <w:rsid w:val="0089027D"/>
    <w:rsid w:val="00890305"/>
    <w:rsid w:val="008903B5"/>
    <w:rsid w:val="008904AF"/>
    <w:rsid w:val="00890726"/>
    <w:rsid w:val="008907C9"/>
    <w:rsid w:val="008907F7"/>
    <w:rsid w:val="008908F2"/>
    <w:rsid w:val="00890CA9"/>
    <w:rsid w:val="00890D7E"/>
    <w:rsid w:val="00890E8B"/>
    <w:rsid w:val="00890FC8"/>
    <w:rsid w:val="0089105C"/>
    <w:rsid w:val="00891079"/>
    <w:rsid w:val="0089125B"/>
    <w:rsid w:val="00891360"/>
    <w:rsid w:val="0089151F"/>
    <w:rsid w:val="00891534"/>
    <w:rsid w:val="008915BE"/>
    <w:rsid w:val="008915CD"/>
    <w:rsid w:val="008916CA"/>
    <w:rsid w:val="008917FF"/>
    <w:rsid w:val="008918C4"/>
    <w:rsid w:val="008919BB"/>
    <w:rsid w:val="00891A6C"/>
    <w:rsid w:val="00891BB0"/>
    <w:rsid w:val="00891D6C"/>
    <w:rsid w:val="00891E73"/>
    <w:rsid w:val="00891F4A"/>
    <w:rsid w:val="00892080"/>
    <w:rsid w:val="00892172"/>
    <w:rsid w:val="00892207"/>
    <w:rsid w:val="00892256"/>
    <w:rsid w:val="008922D0"/>
    <w:rsid w:val="00892359"/>
    <w:rsid w:val="008923F3"/>
    <w:rsid w:val="00892495"/>
    <w:rsid w:val="008924CD"/>
    <w:rsid w:val="008925F4"/>
    <w:rsid w:val="00892704"/>
    <w:rsid w:val="008927BC"/>
    <w:rsid w:val="00892850"/>
    <w:rsid w:val="00892868"/>
    <w:rsid w:val="00892B33"/>
    <w:rsid w:val="00892D21"/>
    <w:rsid w:val="00892D30"/>
    <w:rsid w:val="00892DD3"/>
    <w:rsid w:val="00892E2F"/>
    <w:rsid w:val="00892E49"/>
    <w:rsid w:val="00892F06"/>
    <w:rsid w:val="00893236"/>
    <w:rsid w:val="00893369"/>
    <w:rsid w:val="00893514"/>
    <w:rsid w:val="008936CC"/>
    <w:rsid w:val="0089391E"/>
    <w:rsid w:val="00893923"/>
    <w:rsid w:val="00893957"/>
    <w:rsid w:val="00893AE7"/>
    <w:rsid w:val="00893BA0"/>
    <w:rsid w:val="00893C23"/>
    <w:rsid w:val="00893EB2"/>
    <w:rsid w:val="00893ED4"/>
    <w:rsid w:val="00893F79"/>
    <w:rsid w:val="008941D8"/>
    <w:rsid w:val="008942E4"/>
    <w:rsid w:val="0089450B"/>
    <w:rsid w:val="0089465B"/>
    <w:rsid w:val="008946B7"/>
    <w:rsid w:val="008946C9"/>
    <w:rsid w:val="008948F8"/>
    <w:rsid w:val="00894A5E"/>
    <w:rsid w:val="00894ABE"/>
    <w:rsid w:val="0089511A"/>
    <w:rsid w:val="0089515D"/>
    <w:rsid w:val="008951A1"/>
    <w:rsid w:val="0089540B"/>
    <w:rsid w:val="00895509"/>
    <w:rsid w:val="0089555D"/>
    <w:rsid w:val="008955B6"/>
    <w:rsid w:val="008956C0"/>
    <w:rsid w:val="0089585F"/>
    <w:rsid w:val="0089594D"/>
    <w:rsid w:val="00895977"/>
    <w:rsid w:val="008959C3"/>
    <w:rsid w:val="00895AE3"/>
    <w:rsid w:val="0089607A"/>
    <w:rsid w:val="008960F4"/>
    <w:rsid w:val="008961B2"/>
    <w:rsid w:val="00896242"/>
    <w:rsid w:val="00896345"/>
    <w:rsid w:val="008965BE"/>
    <w:rsid w:val="00896612"/>
    <w:rsid w:val="00896676"/>
    <w:rsid w:val="0089672B"/>
    <w:rsid w:val="00896A26"/>
    <w:rsid w:val="00896C7C"/>
    <w:rsid w:val="00896ED2"/>
    <w:rsid w:val="00896FF8"/>
    <w:rsid w:val="00897033"/>
    <w:rsid w:val="008970AF"/>
    <w:rsid w:val="008970BC"/>
    <w:rsid w:val="0089713A"/>
    <w:rsid w:val="008972C4"/>
    <w:rsid w:val="008973AA"/>
    <w:rsid w:val="0089748C"/>
    <w:rsid w:val="008975DB"/>
    <w:rsid w:val="00897678"/>
    <w:rsid w:val="008976DE"/>
    <w:rsid w:val="008977BB"/>
    <w:rsid w:val="0089784D"/>
    <w:rsid w:val="00897A66"/>
    <w:rsid w:val="00897B4E"/>
    <w:rsid w:val="00897BAD"/>
    <w:rsid w:val="00897C52"/>
    <w:rsid w:val="00897D72"/>
    <w:rsid w:val="00897DDE"/>
    <w:rsid w:val="00897EA4"/>
    <w:rsid w:val="00897F5E"/>
    <w:rsid w:val="00897F60"/>
    <w:rsid w:val="008A003F"/>
    <w:rsid w:val="008A00E1"/>
    <w:rsid w:val="008A0421"/>
    <w:rsid w:val="008A0458"/>
    <w:rsid w:val="008A0474"/>
    <w:rsid w:val="008A047A"/>
    <w:rsid w:val="008A04C8"/>
    <w:rsid w:val="008A0578"/>
    <w:rsid w:val="008A0625"/>
    <w:rsid w:val="008A067D"/>
    <w:rsid w:val="008A06F0"/>
    <w:rsid w:val="008A087F"/>
    <w:rsid w:val="008A0923"/>
    <w:rsid w:val="008A0964"/>
    <w:rsid w:val="008A0B3B"/>
    <w:rsid w:val="008A0C83"/>
    <w:rsid w:val="008A0DAD"/>
    <w:rsid w:val="008A0E0B"/>
    <w:rsid w:val="008A0E56"/>
    <w:rsid w:val="008A0F39"/>
    <w:rsid w:val="008A10F8"/>
    <w:rsid w:val="008A1119"/>
    <w:rsid w:val="008A125D"/>
    <w:rsid w:val="008A1299"/>
    <w:rsid w:val="008A12C1"/>
    <w:rsid w:val="008A1422"/>
    <w:rsid w:val="008A144F"/>
    <w:rsid w:val="008A1478"/>
    <w:rsid w:val="008A14BD"/>
    <w:rsid w:val="008A14DD"/>
    <w:rsid w:val="008A1512"/>
    <w:rsid w:val="008A1585"/>
    <w:rsid w:val="008A1CB3"/>
    <w:rsid w:val="008A1DD4"/>
    <w:rsid w:val="008A1E77"/>
    <w:rsid w:val="008A1ECC"/>
    <w:rsid w:val="008A1F13"/>
    <w:rsid w:val="008A2149"/>
    <w:rsid w:val="008A220F"/>
    <w:rsid w:val="008A234B"/>
    <w:rsid w:val="008A23C5"/>
    <w:rsid w:val="008A23E6"/>
    <w:rsid w:val="008A299C"/>
    <w:rsid w:val="008A29B0"/>
    <w:rsid w:val="008A2B7C"/>
    <w:rsid w:val="008A2B8C"/>
    <w:rsid w:val="008A2EC5"/>
    <w:rsid w:val="008A31E7"/>
    <w:rsid w:val="008A335B"/>
    <w:rsid w:val="008A3696"/>
    <w:rsid w:val="008A3934"/>
    <w:rsid w:val="008A3A24"/>
    <w:rsid w:val="008A3F99"/>
    <w:rsid w:val="008A401A"/>
    <w:rsid w:val="008A423B"/>
    <w:rsid w:val="008A433E"/>
    <w:rsid w:val="008A44DD"/>
    <w:rsid w:val="008A458B"/>
    <w:rsid w:val="008A4742"/>
    <w:rsid w:val="008A4799"/>
    <w:rsid w:val="008A47BA"/>
    <w:rsid w:val="008A4902"/>
    <w:rsid w:val="008A4909"/>
    <w:rsid w:val="008A492C"/>
    <w:rsid w:val="008A4A1F"/>
    <w:rsid w:val="008A4B4E"/>
    <w:rsid w:val="008A4B51"/>
    <w:rsid w:val="008A4EC3"/>
    <w:rsid w:val="008A4FC9"/>
    <w:rsid w:val="008A4FFB"/>
    <w:rsid w:val="008A5049"/>
    <w:rsid w:val="008A5177"/>
    <w:rsid w:val="008A5196"/>
    <w:rsid w:val="008A537F"/>
    <w:rsid w:val="008A5591"/>
    <w:rsid w:val="008A5725"/>
    <w:rsid w:val="008A591C"/>
    <w:rsid w:val="008A5975"/>
    <w:rsid w:val="008A5C14"/>
    <w:rsid w:val="008A5C67"/>
    <w:rsid w:val="008A5D69"/>
    <w:rsid w:val="008A5DE0"/>
    <w:rsid w:val="008A5E45"/>
    <w:rsid w:val="008A5E68"/>
    <w:rsid w:val="008A5ED0"/>
    <w:rsid w:val="008A60DF"/>
    <w:rsid w:val="008A6170"/>
    <w:rsid w:val="008A6235"/>
    <w:rsid w:val="008A673A"/>
    <w:rsid w:val="008A67AB"/>
    <w:rsid w:val="008A6900"/>
    <w:rsid w:val="008A6C63"/>
    <w:rsid w:val="008A6D00"/>
    <w:rsid w:val="008A6D53"/>
    <w:rsid w:val="008A6E09"/>
    <w:rsid w:val="008A6EF1"/>
    <w:rsid w:val="008A6F08"/>
    <w:rsid w:val="008A6FA1"/>
    <w:rsid w:val="008A70DF"/>
    <w:rsid w:val="008A70ED"/>
    <w:rsid w:val="008A7340"/>
    <w:rsid w:val="008A73BA"/>
    <w:rsid w:val="008A75C2"/>
    <w:rsid w:val="008A767B"/>
    <w:rsid w:val="008A7714"/>
    <w:rsid w:val="008A77FF"/>
    <w:rsid w:val="008A780B"/>
    <w:rsid w:val="008A78AC"/>
    <w:rsid w:val="008A7939"/>
    <w:rsid w:val="008A7A27"/>
    <w:rsid w:val="008A7B8E"/>
    <w:rsid w:val="008A7E06"/>
    <w:rsid w:val="008A7E08"/>
    <w:rsid w:val="008A7EB8"/>
    <w:rsid w:val="008A7FDA"/>
    <w:rsid w:val="008A7FE8"/>
    <w:rsid w:val="008B00C1"/>
    <w:rsid w:val="008B00D5"/>
    <w:rsid w:val="008B01B7"/>
    <w:rsid w:val="008B03B0"/>
    <w:rsid w:val="008B041E"/>
    <w:rsid w:val="008B0481"/>
    <w:rsid w:val="008B056C"/>
    <w:rsid w:val="008B064D"/>
    <w:rsid w:val="008B07F9"/>
    <w:rsid w:val="008B0AAA"/>
    <w:rsid w:val="008B0BE6"/>
    <w:rsid w:val="008B0C24"/>
    <w:rsid w:val="008B1017"/>
    <w:rsid w:val="008B105C"/>
    <w:rsid w:val="008B111C"/>
    <w:rsid w:val="008B121C"/>
    <w:rsid w:val="008B12AF"/>
    <w:rsid w:val="008B13B4"/>
    <w:rsid w:val="008B1796"/>
    <w:rsid w:val="008B185E"/>
    <w:rsid w:val="008B18BF"/>
    <w:rsid w:val="008B1A69"/>
    <w:rsid w:val="008B1A87"/>
    <w:rsid w:val="008B1BFF"/>
    <w:rsid w:val="008B1D5A"/>
    <w:rsid w:val="008B2004"/>
    <w:rsid w:val="008B2026"/>
    <w:rsid w:val="008B21E5"/>
    <w:rsid w:val="008B226A"/>
    <w:rsid w:val="008B237F"/>
    <w:rsid w:val="008B238B"/>
    <w:rsid w:val="008B2410"/>
    <w:rsid w:val="008B24DC"/>
    <w:rsid w:val="008B2602"/>
    <w:rsid w:val="008B27C6"/>
    <w:rsid w:val="008B27EA"/>
    <w:rsid w:val="008B28F2"/>
    <w:rsid w:val="008B2B49"/>
    <w:rsid w:val="008B2DD3"/>
    <w:rsid w:val="008B3021"/>
    <w:rsid w:val="008B30C0"/>
    <w:rsid w:val="008B32BA"/>
    <w:rsid w:val="008B33E0"/>
    <w:rsid w:val="008B3555"/>
    <w:rsid w:val="008B35BF"/>
    <w:rsid w:val="008B38E7"/>
    <w:rsid w:val="008B3A4C"/>
    <w:rsid w:val="008B3BB9"/>
    <w:rsid w:val="008B3E14"/>
    <w:rsid w:val="008B3EBD"/>
    <w:rsid w:val="008B3F00"/>
    <w:rsid w:val="008B3FCE"/>
    <w:rsid w:val="008B3FF9"/>
    <w:rsid w:val="008B4133"/>
    <w:rsid w:val="008B41E0"/>
    <w:rsid w:val="008B4285"/>
    <w:rsid w:val="008B42CE"/>
    <w:rsid w:val="008B4361"/>
    <w:rsid w:val="008B448B"/>
    <w:rsid w:val="008B44E9"/>
    <w:rsid w:val="008B45E6"/>
    <w:rsid w:val="008B47C3"/>
    <w:rsid w:val="008B4A70"/>
    <w:rsid w:val="008B4B8C"/>
    <w:rsid w:val="008B4BC6"/>
    <w:rsid w:val="008B4C64"/>
    <w:rsid w:val="008B4CBC"/>
    <w:rsid w:val="008B4FA4"/>
    <w:rsid w:val="008B5165"/>
    <w:rsid w:val="008B51CD"/>
    <w:rsid w:val="008B524B"/>
    <w:rsid w:val="008B5313"/>
    <w:rsid w:val="008B53FE"/>
    <w:rsid w:val="008B55E0"/>
    <w:rsid w:val="008B57BB"/>
    <w:rsid w:val="008B5904"/>
    <w:rsid w:val="008B5B82"/>
    <w:rsid w:val="008B5D8A"/>
    <w:rsid w:val="008B5E6C"/>
    <w:rsid w:val="008B5E71"/>
    <w:rsid w:val="008B5FAF"/>
    <w:rsid w:val="008B608A"/>
    <w:rsid w:val="008B60DA"/>
    <w:rsid w:val="008B6257"/>
    <w:rsid w:val="008B63CB"/>
    <w:rsid w:val="008B650B"/>
    <w:rsid w:val="008B65C6"/>
    <w:rsid w:val="008B6605"/>
    <w:rsid w:val="008B6800"/>
    <w:rsid w:val="008B68F9"/>
    <w:rsid w:val="008B6A5B"/>
    <w:rsid w:val="008B6BCF"/>
    <w:rsid w:val="008B7161"/>
    <w:rsid w:val="008B740B"/>
    <w:rsid w:val="008B7553"/>
    <w:rsid w:val="008B76A2"/>
    <w:rsid w:val="008B780A"/>
    <w:rsid w:val="008B78C9"/>
    <w:rsid w:val="008B7ABB"/>
    <w:rsid w:val="008B7D9E"/>
    <w:rsid w:val="008B7EC4"/>
    <w:rsid w:val="008C0182"/>
    <w:rsid w:val="008C024E"/>
    <w:rsid w:val="008C032B"/>
    <w:rsid w:val="008C03C3"/>
    <w:rsid w:val="008C044B"/>
    <w:rsid w:val="008C0684"/>
    <w:rsid w:val="008C0748"/>
    <w:rsid w:val="008C0AA1"/>
    <w:rsid w:val="008C0B59"/>
    <w:rsid w:val="008C0BA8"/>
    <w:rsid w:val="008C0CF5"/>
    <w:rsid w:val="008C0D61"/>
    <w:rsid w:val="008C0E1C"/>
    <w:rsid w:val="008C0EA1"/>
    <w:rsid w:val="008C0FAF"/>
    <w:rsid w:val="008C1039"/>
    <w:rsid w:val="008C11B6"/>
    <w:rsid w:val="008C1586"/>
    <w:rsid w:val="008C1614"/>
    <w:rsid w:val="008C173F"/>
    <w:rsid w:val="008C1991"/>
    <w:rsid w:val="008C1A6E"/>
    <w:rsid w:val="008C213E"/>
    <w:rsid w:val="008C22B5"/>
    <w:rsid w:val="008C231E"/>
    <w:rsid w:val="008C241D"/>
    <w:rsid w:val="008C2421"/>
    <w:rsid w:val="008C244D"/>
    <w:rsid w:val="008C260C"/>
    <w:rsid w:val="008C260F"/>
    <w:rsid w:val="008C2673"/>
    <w:rsid w:val="008C27D3"/>
    <w:rsid w:val="008C286A"/>
    <w:rsid w:val="008C28F7"/>
    <w:rsid w:val="008C2B52"/>
    <w:rsid w:val="008C2C45"/>
    <w:rsid w:val="008C2D29"/>
    <w:rsid w:val="008C2DDE"/>
    <w:rsid w:val="008C2EB3"/>
    <w:rsid w:val="008C2FFC"/>
    <w:rsid w:val="008C3004"/>
    <w:rsid w:val="008C3183"/>
    <w:rsid w:val="008C324C"/>
    <w:rsid w:val="008C32D8"/>
    <w:rsid w:val="008C3454"/>
    <w:rsid w:val="008C3550"/>
    <w:rsid w:val="008C35ED"/>
    <w:rsid w:val="008C3655"/>
    <w:rsid w:val="008C36BF"/>
    <w:rsid w:val="008C3805"/>
    <w:rsid w:val="008C3979"/>
    <w:rsid w:val="008C39F8"/>
    <w:rsid w:val="008C3B51"/>
    <w:rsid w:val="008C3C1B"/>
    <w:rsid w:val="008C3CBA"/>
    <w:rsid w:val="008C3EDE"/>
    <w:rsid w:val="008C40B7"/>
    <w:rsid w:val="008C40CC"/>
    <w:rsid w:val="008C425F"/>
    <w:rsid w:val="008C449A"/>
    <w:rsid w:val="008C4550"/>
    <w:rsid w:val="008C476C"/>
    <w:rsid w:val="008C49A5"/>
    <w:rsid w:val="008C4A4D"/>
    <w:rsid w:val="008C4A86"/>
    <w:rsid w:val="008C4B0C"/>
    <w:rsid w:val="008C4C15"/>
    <w:rsid w:val="008C4C7C"/>
    <w:rsid w:val="008C5318"/>
    <w:rsid w:val="008C542C"/>
    <w:rsid w:val="008C5450"/>
    <w:rsid w:val="008C549F"/>
    <w:rsid w:val="008C55C8"/>
    <w:rsid w:val="008C55FE"/>
    <w:rsid w:val="008C5630"/>
    <w:rsid w:val="008C5636"/>
    <w:rsid w:val="008C5645"/>
    <w:rsid w:val="008C5780"/>
    <w:rsid w:val="008C5CD1"/>
    <w:rsid w:val="008C5D65"/>
    <w:rsid w:val="008C5E45"/>
    <w:rsid w:val="008C5FCB"/>
    <w:rsid w:val="008C6001"/>
    <w:rsid w:val="008C60B5"/>
    <w:rsid w:val="008C60F5"/>
    <w:rsid w:val="008C619B"/>
    <w:rsid w:val="008C61A1"/>
    <w:rsid w:val="008C6250"/>
    <w:rsid w:val="008C6278"/>
    <w:rsid w:val="008C63A2"/>
    <w:rsid w:val="008C66AB"/>
    <w:rsid w:val="008C66D9"/>
    <w:rsid w:val="008C6B1E"/>
    <w:rsid w:val="008C6C5E"/>
    <w:rsid w:val="008C6CD0"/>
    <w:rsid w:val="008C6E4F"/>
    <w:rsid w:val="008C6F5E"/>
    <w:rsid w:val="008C7380"/>
    <w:rsid w:val="008C744D"/>
    <w:rsid w:val="008C7621"/>
    <w:rsid w:val="008C78A0"/>
    <w:rsid w:val="008C78CF"/>
    <w:rsid w:val="008C7948"/>
    <w:rsid w:val="008C7BC4"/>
    <w:rsid w:val="008C7D2D"/>
    <w:rsid w:val="008C7F06"/>
    <w:rsid w:val="008C7F93"/>
    <w:rsid w:val="008D0092"/>
    <w:rsid w:val="008D0160"/>
    <w:rsid w:val="008D033A"/>
    <w:rsid w:val="008D0455"/>
    <w:rsid w:val="008D071C"/>
    <w:rsid w:val="008D079A"/>
    <w:rsid w:val="008D0886"/>
    <w:rsid w:val="008D08AC"/>
    <w:rsid w:val="008D0929"/>
    <w:rsid w:val="008D09B8"/>
    <w:rsid w:val="008D0A7F"/>
    <w:rsid w:val="008D0C64"/>
    <w:rsid w:val="008D0DD8"/>
    <w:rsid w:val="008D1057"/>
    <w:rsid w:val="008D112F"/>
    <w:rsid w:val="008D1191"/>
    <w:rsid w:val="008D11EE"/>
    <w:rsid w:val="008D12F5"/>
    <w:rsid w:val="008D1763"/>
    <w:rsid w:val="008D1BAA"/>
    <w:rsid w:val="008D1C0A"/>
    <w:rsid w:val="008D1CFE"/>
    <w:rsid w:val="008D2032"/>
    <w:rsid w:val="008D2058"/>
    <w:rsid w:val="008D20FD"/>
    <w:rsid w:val="008D24D0"/>
    <w:rsid w:val="008D262C"/>
    <w:rsid w:val="008D28A7"/>
    <w:rsid w:val="008D293B"/>
    <w:rsid w:val="008D29EF"/>
    <w:rsid w:val="008D2A1B"/>
    <w:rsid w:val="008D2B07"/>
    <w:rsid w:val="008D2B74"/>
    <w:rsid w:val="008D2CF9"/>
    <w:rsid w:val="008D2D79"/>
    <w:rsid w:val="008D2FC5"/>
    <w:rsid w:val="008D3031"/>
    <w:rsid w:val="008D31C4"/>
    <w:rsid w:val="008D33C8"/>
    <w:rsid w:val="008D3429"/>
    <w:rsid w:val="008D35AF"/>
    <w:rsid w:val="008D37FB"/>
    <w:rsid w:val="008D397D"/>
    <w:rsid w:val="008D3B05"/>
    <w:rsid w:val="008D3C4A"/>
    <w:rsid w:val="008D3CB3"/>
    <w:rsid w:val="008D3EB2"/>
    <w:rsid w:val="008D424D"/>
    <w:rsid w:val="008D427D"/>
    <w:rsid w:val="008D44C3"/>
    <w:rsid w:val="008D4507"/>
    <w:rsid w:val="008D4637"/>
    <w:rsid w:val="008D468F"/>
    <w:rsid w:val="008D4703"/>
    <w:rsid w:val="008D4744"/>
    <w:rsid w:val="008D47AB"/>
    <w:rsid w:val="008D4928"/>
    <w:rsid w:val="008D492F"/>
    <w:rsid w:val="008D49CA"/>
    <w:rsid w:val="008D4A4F"/>
    <w:rsid w:val="008D4A91"/>
    <w:rsid w:val="008D4AC9"/>
    <w:rsid w:val="008D4B89"/>
    <w:rsid w:val="008D4C09"/>
    <w:rsid w:val="008D4C46"/>
    <w:rsid w:val="008D4E15"/>
    <w:rsid w:val="008D4F6C"/>
    <w:rsid w:val="008D5038"/>
    <w:rsid w:val="008D5136"/>
    <w:rsid w:val="008D51DA"/>
    <w:rsid w:val="008D545F"/>
    <w:rsid w:val="008D556D"/>
    <w:rsid w:val="008D55B0"/>
    <w:rsid w:val="008D55F5"/>
    <w:rsid w:val="008D576F"/>
    <w:rsid w:val="008D58CC"/>
    <w:rsid w:val="008D5B45"/>
    <w:rsid w:val="008D6203"/>
    <w:rsid w:val="008D6431"/>
    <w:rsid w:val="008D6489"/>
    <w:rsid w:val="008D64D0"/>
    <w:rsid w:val="008D64E8"/>
    <w:rsid w:val="008D6584"/>
    <w:rsid w:val="008D6585"/>
    <w:rsid w:val="008D66C1"/>
    <w:rsid w:val="008D66F7"/>
    <w:rsid w:val="008D6898"/>
    <w:rsid w:val="008D6BDA"/>
    <w:rsid w:val="008D6DAB"/>
    <w:rsid w:val="008D6DE5"/>
    <w:rsid w:val="008D6E1E"/>
    <w:rsid w:val="008D6FD6"/>
    <w:rsid w:val="008D7061"/>
    <w:rsid w:val="008D71DF"/>
    <w:rsid w:val="008D726C"/>
    <w:rsid w:val="008D72E8"/>
    <w:rsid w:val="008D7523"/>
    <w:rsid w:val="008D7579"/>
    <w:rsid w:val="008D7681"/>
    <w:rsid w:val="008D7744"/>
    <w:rsid w:val="008D77BC"/>
    <w:rsid w:val="008D7840"/>
    <w:rsid w:val="008D7868"/>
    <w:rsid w:val="008D7B37"/>
    <w:rsid w:val="008D7C0E"/>
    <w:rsid w:val="008D7C72"/>
    <w:rsid w:val="008D7C89"/>
    <w:rsid w:val="008D7E32"/>
    <w:rsid w:val="008D7EDA"/>
    <w:rsid w:val="008E02B2"/>
    <w:rsid w:val="008E0476"/>
    <w:rsid w:val="008E074F"/>
    <w:rsid w:val="008E07E0"/>
    <w:rsid w:val="008E0816"/>
    <w:rsid w:val="008E0933"/>
    <w:rsid w:val="008E0B8B"/>
    <w:rsid w:val="008E0D06"/>
    <w:rsid w:val="008E0D81"/>
    <w:rsid w:val="008E0E0E"/>
    <w:rsid w:val="008E0E3F"/>
    <w:rsid w:val="008E0F7F"/>
    <w:rsid w:val="008E117A"/>
    <w:rsid w:val="008E11AE"/>
    <w:rsid w:val="008E12E7"/>
    <w:rsid w:val="008E1395"/>
    <w:rsid w:val="008E13E0"/>
    <w:rsid w:val="008E145C"/>
    <w:rsid w:val="008E146F"/>
    <w:rsid w:val="008E1545"/>
    <w:rsid w:val="008E15E3"/>
    <w:rsid w:val="008E1650"/>
    <w:rsid w:val="008E16B6"/>
    <w:rsid w:val="008E1877"/>
    <w:rsid w:val="008E18BF"/>
    <w:rsid w:val="008E18D1"/>
    <w:rsid w:val="008E1948"/>
    <w:rsid w:val="008E1A4C"/>
    <w:rsid w:val="008E1A8F"/>
    <w:rsid w:val="008E1AF6"/>
    <w:rsid w:val="008E1BB2"/>
    <w:rsid w:val="008E1C20"/>
    <w:rsid w:val="008E1D8C"/>
    <w:rsid w:val="008E1E80"/>
    <w:rsid w:val="008E2103"/>
    <w:rsid w:val="008E2457"/>
    <w:rsid w:val="008E25D9"/>
    <w:rsid w:val="008E2773"/>
    <w:rsid w:val="008E28BD"/>
    <w:rsid w:val="008E2918"/>
    <w:rsid w:val="008E29FE"/>
    <w:rsid w:val="008E2A3C"/>
    <w:rsid w:val="008E2B2B"/>
    <w:rsid w:val="008E2BFF"/>
    <w:rsid w:val="008E2C1D"/>
    <w:rsid w:val="008E2C8F"/>
    <w:rsid w:val="008E2D8F"/>
    <w:rsid w:val="008E2EE9"/>
    <w:rsid w:val="008E3034"/>
    <w:rsid w:val="008E3130"/>
    <w:rsid w:val="008E32A4"/>
    <w:rsid w:val="008E32F9"/>
    <w:rsid w:val="008E3336"/>
    <w:rsid w:val="008E337F"/>
    <w:rsid w:val="008E34FC"/>
    <w:rsid w:val="008E3637"/>
    <w:rsid w:val="008E3687"/>
    <w:rsid w:val="008E37F1"/>
    <w:rsid w:val="008E3AAA"/>
    <w:rsid w:val="008E3C11"/>
    <w:rsid w:val="008E3F8F"/>
    <w:rsid w:val="008E3FE1"/>
    <w:rsid w:val="008E4041"/>
    <w:rsid w:val="008E4129"/>
    <w:rsid w:val="008E4170"/>
    <w:rsid w:val="008E446E"/>
    <w:rsid w:val="008E44C1"/>
    <w:rsid w:val="008E45E3"/>
    <w:rsid w:val="008E47EB"/>
    <w:rsid w:val="008E49CF"/>
    <w:rsid w:val="008E4B1F"/>
    <w:rsid w:val="008E4D52"/>
    <w:rsid w:val="008E4DBA"/>
    <w:rsid w:val="008E4EBD"/>
    <w:rsid w:val="008E4F10"/>
    <w:rsid w:val="008E505B"/>
    <w:rsid w:val="008E50AD"/>
    <w:rsid w:val="008E50B9"/>
    <w:rsid w:val="008E5321"/>
    <w:rsid w:val="008E5567"/>
    <w:rsid w:val="008E55CB"/>
    <w:rsid w:val="008E56C0"/>
    <w:rsid w:val="008E588E"/>
    <w:rsid w:val="008E5A30"/>
    <w:rsid w:val="008E5A40"/>
    <w:rsid w:val="008E5A42"/>
    <w:rsid w:val="008E5BE3"/>
    <w:rsid w:val="008E5CBF"/>
    <w:rsid w:val="008E5DAF"/>
    <w:rsid w:val="008E5DDB"/>
    <w:rsid w:val="008E5F95"/>
    <w:rsid w:val="008E60C3"/>
    <w:rsid w:val="008E61B4"/>
    <w:rsid w:val="008E623E"/>
    <w:rsid w:val="008E62C9"/>
    <w:rsid w:val="008E6469"/>
    <w:rsid w:val="008E64C0"/>
    <w:rsid w:val="008E64C7"/>
    <w:rsid w:val="008E6602"/>
    <w:rsid w:val="008E6985"/>
    <w:rsid w:val="008E6A1F"/>
    <w:rsid w:val="008E6A9E"/>
    <w:rsid w:val="008E6B89"/>
    <w:rsid w:val="008E6BCC"/>
    <w:rsid w:val="008E6C0A"/>
    <w:rsid w:val="008E6DD7"/>
    <w:rsid w:val="008E6EF3"/>
    <w:rsid w:val="008E7164"/>
    <w:rsid w:val="008E7291"/>
    <w:rsid w:val="008E72F9"/>
    <w:rsid w:val="008E75C9"/>
    <w:rsid w:val="008E7615"/>
    <w:rsid w:val="008E7740"/>
    <w:rsid w:val="008E78CB"/>
    <w:rsid w:val="008E7A2E"/>
    <w:rsid w:val="008E7C4F"/>
    <w:rsid w:val="008F0125"/>
    <w:rsid w:val="008F0162"/>
    <w:rsid w:val="008F0233"/>
    <w:rsid w:val="008F0256"/>
    <w:rsid w:val="008F0258"/>
    <w:rsid w:val="008F0458"/>
    <w:rsid w:val="008F05C0"/>
    <w:rsid w:val="008F0850"/>
    <w:rsid w:val="008F093B"/>
    <w:rsid w:val="008F0A20"/>
    <w:rsid w:val="008F0AC8"/>
    <w:rsid w:val="008F0BED"/>
    <w:rsid w:val="008F0C3C"/>
    <w:rsid w:val="008F0C63"/>
    <w:rsid w:val="008F0CEC"/>
    <w:rsid w:val="008F0D6D"/>
    <w:rsid w:val="008F0D9F"/>
    <w:rsid w:val="008F0F53"/>
    <w:rsid w:val="008F0FD3"/>
    <w:rsid w:val="008F128A"/>
    <w:rsid w:val="008F12FE"/>
    <w:rsid w:val="008F1437"/>
    <w:rsid w:val="008F14BF"/>
    <w:rsid w:val="008F1579"/>
    <w:rsid w:val="008F15FF"/>
    <w:rsid w:val="008F179D"/>
    <w:rsid w:val="008F17F7"/>
    <w:rsid w:val="008F18D6"/>
    <w:rsid w:val="008F1988"/>
    <w:rsid w:val="008F19C1"/>
    <w:rsid w:val="008F1AE4"/>
    <w:rsid w:val="008F1B66"/>
    <w:rsid w:val="008F1C3E"/>
    <w:rsid w:val="008F1CAC"/>
    <w:rsid w:val="008F2098"/>
    <w:rsid w:val="008F20C8"/>
    <w:rsid w:val="008F2147"/>
    <w:rsid w:val="008F2542"/>
    <w:rsid w:val="008F257D"/>
    <w:rsid w:val="008F25FF"/>
    <w:rsid w:val="008F26BD"/>
    <w:rsid w:val="008F27BD"/>
    <w:rsid w:val="008F29C6"/>
    <w:rsid w:val="008F2B9C"/>
    <w:rsid w:val="008F2DD1"/>
    <w:rsid w:val="008F2E0D"/>
    <w:rsid w:val="008F2F2C"/>
    <w:rsid w:val="008F2FF2"/>
    <w:rsid w:val="008F30EB"/>
    <w:rsid w:val="008F30FB"/>
    <w:rsid w:val="008F31FB"/>
    <w:rsid w:val="008F3321"/>
    <w:rsid w:val="008F33A9"/>
    <w:rsid w:val="008F349E"/>
    <w:rsid w:val="008F34B5"/>
    <w:rsid w:val="008F36B1"/>
    <w:rsid w:val="008F38AA"/>
    <w:rsid w:val="008F38CA"/>
    <w:rsid w:val="008F3951"/>
    <w:rsid w:val="008F3A2E"/>
    <w:rsid w:val="008F3D3D"/>
    <w:rsid w:val="008F3D7E"/>
    <w:rsid w:val="008F3DAD"/>
    <w:rsid w:val="008F3E77"/>
    <w:rsid w:val="008F3ED8"/>
    <w:rsid w:val="008F3F3F"/>
    <w:rsid w:val="008F4321"/>
    <w:rsid w:val="008F447A"/>
    <w:rsid w:val="008F44BA"/>
    <w:rsid w:val="008F4583"/>
    <w:rsid w:val="008F4628"/>
    <w:rsid w:val="008F4712"/>
    <w:rsid w:val="008F4774"/>
    <w:rsid w:val="008F481F"/>
    <w:rsid w:val="008F4A24"/>
    <w:rsid w:val="008F4B2D"/>
    <w:rsid w:val="008F4B38"/>
    <w:rsid w:val="008F4BA4"/>
    <w:rsid w:val="008F4BF6"/>
    <w:rsid w:val="008F4CF7"/>
    <w:rsid w:val="008F4DE0"/>
    <w:rsid w:val="008F4E69"/>
    <w:rsid w:val="008F4E9B"/>
    <w:rsid w:val="008F53AF"/>
    <w:rsid w:val="008F547E"/>
    <w:rsid w:val="008F54E0"/>
    <w:rsid w:val="008F5747"/>
    <w:rsid w:val="008F5969"/>
    <w:rsid w:val="008F5A63"/>
    <w:rsid w:val="008F5AC5"/>
    <w:rsid w:val="008F5D46"/>
    <w:rsid w:val="008F5E38"/>
    <w:rsid w:val="008F5F61"/>
    <w:rsid w:val="008F5F85"/>
    <w:rsid w:val="008F60F5"/>
    <w:rsid w:val="008F61FC"/>
    <w:rsid w:val="008F630E"/>
    <w:rsid w:val="008F63AE"/>
    <w:rsid w:val="008F64FE"/>
    <w:rsid w:val="008F673E"/>
    <w:rsid w:val="008F6751"/>
    <w:rsid w:val="008F679B"/>
    <w:rsid w:val="008F682D"/>
    <w:rsid w:val="008F68AA"/>
    <w:rsid w:val="008F68DB"/>
    <w:rsid w:val="008F6901"/>
    <w:rsid w:val="008F69BA"/>
    <w:rsid w:val="008F6A14"/>
    <w:rsid w:val="008F6A7D"/>
    <w:rsid w:val="008F6BA7"/>
    <w:rsid w:val="008F6BC8"/>
    <w:rsid w:val="008F6CB8"/>
    <w:rsid w:val="008F6D82"/>
    <w:rsid w:val="008F6D9F"/>
    <w:rsid w:val="008F6E5D"/>
    <w:rsid w:val="008F6F1E"/>
    <w:rsid w:val="008F704B"/>
    <w:rsid w:val="008F7055"/>
    <w:rsid w:val="008F7144"/>
    <w:rsid w:val="008F7148"/>
    <w:rsid w:val="008F730F"/>
    <w:rsid w:val="008F7406"/>
    <w:rsid w:val="008F76C2"/>
    <w:rsid w:val="008F788A"/>
    <w:rsid w:val="008F788F"/>
    <w:rsid w:val="008F78AB"/>
    <w:rsid w:val="008F7BA7"/>
    <w:rsid w:val="008F7BFE"/>
    <w:rsid w:val="008F7C0E"/>
    <w:rsid w:val="008F7C80"/>
    <w:rsid w:val="008F7CE9"/>
    <w:rsid w:val="008F7D1E"/>
    <w:rsid w:val="008F7D69"/>
    <w:rsid w:val="008F7F1F"/>
    <w:rsid w:val="008F7F4A"/>
    <w:rsid w:val="008F7FB0"/>
    <w:rsid w:val="0090004E"/>
    <w:rsid w:val="0090004F"/>
    <w:rsid w:val="009000D0"/>
    <w:rsid w:val="0090021A"/>
    <w:rsid w:val="00900269"/>
    <w:rsid w:val="009003C7"/>
    <w:rsid w:val="0090060B"/>
    <w:rsid w:val="009006F5"/>
    <w:rsid w:val="00900966"/>
    <w:rsid w:val="0090098A"/>
    <w:rsid w:val="00900A37"/>
    <w:rsid w:val="00900B01"/>
    <w:rsid w:val="00900B3E"/>
    <w:rsid w:val="00900D3C"/>
    <w:rsid w:val="00900DB7"/>
    <w:rsid w:val="00900F20"/>
    <w:rsid w:val="009011B3"/>
    <w:rsid w:val="00901269"/>
    <w:rsid w:val="00901376"/>
    <w:rsid w:val="0090193B"/>
    <w:rsid w:val="009019AE"/>
    <w:rsid w:val="00901ACF"/>
    <w:rsid w:val="00901D8C"/>
    <w:rsid w:val="00901EBA"/>
    <w:rsid w:val="00901F61"/>
    <w:rsid w:val="00902033"/>
    <w:rsid w:val="0090217E"/>
    <w:rsid w:val="00902184"/>
    <w:rsid w:val="009021FF"/>
    <w:rsid w:val="009023A3"/>
    <w:rsid w:val="009023F2"/>
    <w:rsid w:val="009026BB"/>
    <w:rsid w:val="0090285C"/>
    <w:rsid w:val="009028DD"/>
    <w:rsid w:val="009029BE"/>
    <w:rsid w:val="00902BE5"/>
    <w:rsid w:val="00902CFB"/>
    <w:rsid w:val="00902E5B"/>
    <w:rsid w:val="00902E63"/>
    <w:rsid w:val="0090311A"/>
    <w:rsid w:val="0090311F"/>
    <w:rsid w:val="009031C4"/>
    <w:rsid w:val="009031E0"/>
    <w:rsid w:val="0090325D"/>
    <w:rsid w:val="00903293"/>
    <w:rsid w:val="0090334E"/>
    <w:rsid w:val="0090362B"/>
    <w:rsid w:val="0090391F"/>
    <w:rsid w:val="00903A39"/>
    <w:rsid w:val="00903C2E"/>
    <w:rsid w:val="00903D6A"/>
    <w:rsid w:val="00903F35"/>
    <w:rsid w:val="00903F39"/>
    <w:rsid w:val="00904003"/>
    <w:rsid w:val="009040A9"/>
    <w:rsid w:val="00904122"/>
    <w:rsid w:val="00904286"/>
    <w:rsid w:val="0090430D"/>
    <w:rsid w:val="00904356"/>
    <w:rsid w:val="00904656"/>
    <w:rsid w:val="00904692"/>
    <w:rsid w:val="009047EC"/>
    <w:rsid w:val="009047F2"/>
    <w:rsid w:val="009047FB"/>
    <w:rsid w:val="00904886"/>
    <w:rsid w:val="00904915"/>
    <w:rsid w:val="009049CC"/>
    <w:rsid w:val="00904B0D"/>
    <w:rsid w:val="00904D9C"/>
    <w:rsid w:val="009050BF"/>
    <w:rsid w:val="0090538C"/>
    <w:rsid w:val="009053E4"/>
    <w:rsid w:val="00905449"/>
    <w:rsid w:val="009054E3"/>
    <w:rsid w:val="00905537"/>
    <w:rsid w:val="009055AE"/>
    <w:rsid w:val="00905653"/>
    <w:rsid w:val="00905672"/>
    <w:rsid w:val="009056C7"/>
    <w:rsid w:val="009056D4"/>
    <w:rsid w:val="009057E3"/>
    <w:rsid w:val="00905800"/>
    <w:rsid w:val="00905869"/>
    <w:rsid w:val="0090590D"/>
    <w:rsid w:val="00905974"/>
    <w:rsid w:val="009059BC"/>
    <w:rsid w:val="009059D7"/>
    <w:rsid w:val="00905BDB"/>
    <w:rsid w:val="00905C43"/>
    <w:rsid w:val="00905D18"/>
    <w:rsid w:val="0090614D"/>
    <w:rsid w:val="0090669C"/>
    <w:rsid w:val="00906776"/>
    <w:rsid w:val="00906A0C"/>
    <w:rsid w:val="00906A17"/>
    <w:rsid w:val="00906B66"/>
    <w:rsid w:val="00906E8C"/>
    <w:rsid w:val="00906FA0"/>
    <w:rsid w:val="00906FC5"/>
    <w:rsid w:val="0090709C"/>
    <w:rsid w:val="00907108"/>
    <w:rsid w:val="009071F5"/>
    <w:rsid w:val="00907209"/>
    <w:rsid w:val="00907266"/>
    <w:rsid w:val="009074AA"/>
    <w:rsid w:val="009075C5"/>
    <w:rsid w:val="0090769E"/>
    <w:rsid w:val="00907986"/>
    <w:rsid w:val="00907A18"/>
    <w:rsid w:val="00907A1C"/>
    <w:rsid w:val="00907B30"/>
    <w:rsid w:val="00907B99"/>
    <w:rsid w:val="00907CB9"/>
    <w:rsid w:val="00907DB1"/>
    <w:rsid w:val="00907E90"/>
    <w:rsid w:val="00907EF0"/>
    <w:rsid w:val="00907FC8"/>
    <w:rsid w:val="0091027C"/>
    <w:rsid w:val="00910301"/>
    <w:rsid w:val="009103E6"/>
    <w:rsid w:val="009103EE"/>
    <w:rsid w:val="0091052A"/>
    <w:rsid w:val="009105B1"/>
    <w:rsid w:val="009107B9"/>
    <w:rsid w:val="00910B4D"/>
    <w:rsid w:val="00910B79"/>
    <w:rsid w:val="00910BAD"/>
    <w:rsid w:val="00910D92"/>
    <w:rsid w:val="00910D98"/>
    <w:rsid w:val="00910E1D"/>
    <w:rsid w:val="00910E70"/>
    <w:rsid w:val="00910E96"/>
    <w:rsid w:val="00910FB3"/>
    <w:rsid w:val="009110CE"/>
    <w:rsid w:val="00911208"/>
    <w:rsid w:val="0091142A"/>
    <w:rsid w:val="0091164F"/>
    <w:rsid w:val="009117EC"/>
    <w:rsid w:val="00911C80"/>
    <w:rsid w:val="00911DB4"/>
    <w:rsid w:val="00912053"/>
    <w:rsid w:val="00912350"/>
    <w:rsid w:val="009125B5"/>
    <w:rsid w:val="00912671"/>
    <w:rsid w:val="009126B9"/>
    <w:rsid w:val="009126CC"/>
    <w:rsid w:val="00912787"/>
    <w:rsid w:val="0091279D"/>
    <w:rsid w:val="009127ED"/>
    <w:rsid w:val="0091285B"/>
    <w:rsid w:val="00912B28"/>
    <w:rsid w:val="00912D03"/>
    <w:rsid w:val="00912E23"/>
    <w:rsid w:val="00912F05"/>
    <w:rsid w:val="00912F61"/>
    <w:rsid w:val="009130AA"/>
    <w:rsid w:val="00913139"/>
    <w:rsid w:val="00913274"/>
    <w:rsid w:val="0091329D"/>
    <w:rsid w:val="009132C5"/>
    <w:rsid w:val="009132EC"/>
    <w:rsid w:val="00913343"/>
    <w:rsid w:val="009133C8"/>
    <w:rsid w:val="009133CE"/>
    <w:rsid w:val="009133FB"/>
    <w:rsid w:val="009134DC"/>
    <w:rsid w:val="00913501"/>
    <w:rsid w:val="0091357A"/>
    <w:rsid w:val="009136A2"/>
    <w:rsid w:val="00913B08"/>
    <w:rsid w:val="00913B20"/>
    <w:rsid w:val="00913CE9"/>
    <w:rsid w:val="00913E0E"/>
    <w:rsid w:val="00913E73"/>
    <w:rsid w:val="00913F90"/>
    <w:rsid w:val="009140E1"/>
    <w:rsid w:val="00914182"/>
    <w:rsid w:val="009142A5"/>
    <w:rsid w:val="0091440C"/>
    <w:rsid w:val="009144C1"/>
    <w:rsid w:val="009144CA"/>
    <w:rsid w:val="009144DF"/>
    <w:rsid w:val="00914538"/>
    <w:rsid w:val="0091458A"/>
    <w:rsid w:val="009146CD"/>
    <w:rsid w:val="009148BB"/>
    <w:rsid w:val="00914932"/>
    <w:rsid w:val="0091496E"/>
    <w:rsid w:val="0091497B"/>
    <w:rsid w:val="00914981"/>
    <w:rsid w:val="009149EB"/>
    <w:rsid w:val="00914A83"/>
    <w:rsid w:val="00914ADD"/>
    <w:rsid w:val="00914B8E"/>
    <w:rsid w:val="00914C86"/>
    <w:rsid w:val="00914D47"/>
    <w:rsid w:val="00914E97"/>
    <w:rsid w:val="00914F4E"/>
    <w:rsid w:val="00915450"/>
    <w:rsid w:val="0091550B"/>
    <w:rsid w:val="0091552F"/>
    <w:rsid w:val="00915634"/>
    <w:rsid w:val="0091585A"/>
    <w:rsid w:val="00915AC9"/>
    <w:rsid w:val="00915DEE"/>
    <w:rsid w:val="00915E7B"/>
    <w:rsid w:val="00915ED1"/>
    <w:rsid w:val="0091600E"/>
    <w:rsid w:val="009160D5"/>
    <w:rsid w:val="00916216"/>
    <w:rsid w:val="00916220"/>
    <w:rsid w:val="0091639C"/>
    <w:rsid w:val="009163B1"/>
    <w:rsid w:val="009164AF"/>
    <w:rsid w:val="00916580"/>
    <w:rsid w:val="009165AD"/>
    <w:rsid w:val="0091662E"/>
    <w:rsid w:val="00916693"/>
    <w:rsid w:val="009166E3"/>
    <w:rsid w:val="00916870"/>
    <w:rsid w:val="00916983"/>
    <w:rsid w:val="00916BB8"/>
    <w:rsid w:val="00916CDE"/>
    <w:rsid w:val="00916D6E"/>
    <w:rsid w:val="00916E16"/>
    <w:rsid w:val="00916E20"/>
    <w:rsid w:val="00916F4F"/>
    <w:rsid w:val="00917075"/>
    <w:rsid w:val="00917236"/>
    <w:rsid w:val="0091726F"/>
    <w:rsid w:val="00917289"/>
    <w:rsid w:val="0091733F"/>
    <w:rsid w:val="009175F5"/>
    <w:rsid w:val="00917781"/>
    <w:rsid w:val="009177DB"/>
    <w:rsid w:val="00917801"/>
    <w:rsid w:val="0091782C"/>
    <w:rsid w:val="00917900"/>
    <w:rsid w:val="0091795B"/>
    <w:rsid w:val="00917A29"/>
    <w:rsid w:val="00917A76"/>
    <w:rsid w:val="00917B70"/>
    <w:rsid w:val="00917F0B"/>
    <w:rsid w:val="00920619"/>
    <w:rsid w:val="009207E1"/>
    <w:rsid w:val="009207E3"/>
    <w:rsid w:val="00920822"/>
    <w:rsid w:val="0092097A"/>
    <w:rsid w:val="00920B33"/>
    <w:rsid w:val="00920B42"/>
    <w:rsid w:val="00920B81"/>
    <w:rsid w:val="00920CA2"/>
    <w:rsid w:val="00920E71"/>
    <w:rsid w:val="00920F3A"/>
    <w:rsid w:val="00920F9B"/>
    <w:rsid w:val="00921032"/>
    <w:rsid w:val="00921115"/>
    <w:rsid w:val="00921162"/>
    <w:rsid w:val="00921168"/>
    <w:rsid w:val="00921419"/>
    <w:rsid w:val="0092153E"/>
    <w:rsid w:val="0092155A"/>
    <w:rsid w:val="00921586"/>
    <w:rsid w:val="0092184E"/>
    <w:rsid w:val="009219BC"/>
    <w:rsid w:val="00921A09"/>
    <w:rsid w:val="00921CC8"/>
    <w:rsid w:val="00921DBD"/>
    <w:rsid w:val="00921EA5"/>
    <w:rsid w:val="00921EAE"/>
    <w:rsid w:val="00921F44"/>
    <w:rsid w:val="009220D0"/>
    <w:rsid w:val="009221EC"/>
    <w:rsid w:val="00922224"/>
    <w:rsid w:val="00922246"/>
    <w:rsid w:val="009222BE"/>
    <w:rsid w:val="00922333"/>
    <w:rsid w:val="00922367"/>
    <w:rsid w:val="00922392"/>
    <w:rsid w:val="00922591"/>
    <w:rsid w:val="00922592"/>
    <w:rsid w:val="0092276C"/>
    <w:rsid w:val="009227BF"/>
    <w:rsid w:val="00922A1D"/>
    <w:rsid w:val="00922A67"/>
    <w:rsid w:val="00922AF6"/>
    <w:rsid w:val="00922BA4"/>
    <w:rsid w:val="00922E91"/>
    <w:rsid w:val="0092324D"/>
    <w:rsid w:val="00923276"/>
    <w:rsid w:val="00923327"/>
    <w:rsid w:val="00923460"/>
    <w:rsid w:val="00923675"/>
    <w:rsid w:val="009237DE"/>
    <w:rsid w:val="0092397B"/>
    <w:rsid w:val="00923998"/>
    <w:rsid w:val="00923A81"/>
    <w:rsid w:val="00923AFF"/>
    <w:rsid w:val="00923B31"/>
    <w:rsid w:val="00923BE7"/>
    <w:rsid w:val="00923D14"/>
    <w:rsid w:val="00923EF2"/>
    <w:rsid w:val="009241E9"/>
    <w:rsid w:val="0092421A"/>
    <w:rsid w:val="0092423B"/>
    <w:rsid w:val="009243E8"/>
    <w:rsid w:val="009244CE"/>
    <w:rsid w:val="00924518"/>
    <w:rsid w:val="00924671"/>
    <w:rsid w:val="0092468A"/>
    <w:rsid w:val="009246A1"/>
    <w:rsid w:val="009246DE"/>
    <w:rsid w:val="0092470F"/>
    <w:rsid w:val="00924761"/>
    <w:rsid w:val="0092476A"/>
    <w:rsid w:val="009248F6"/>
    <w:rsid w:val="009249BA"/>
    <w:rsid w:val="00924A8D"/>
    <w:rsid w:val="00924B7A"/>
    <w:rsid w:val="00924D53"/>
    <w:rsid w:val="00924EAA"/>
    <w:rsid w:val="00924F30"/>
    <w:rsid w:val="00924F45"/>
    <w:rsid w:val="00924F64"/>
    <w:rsid w:val="00924FA2"/>
    <w:rsid w:val="009251CF"/>
    <w:rsid w:val="009251D3"/>
    <w:rsid w:val="00925307"/>
    <w:rsid w:val="009254AD"/>
    <w:rsid w:val="00925618"/>
    <w:rsid w:val="00925731"/>
    <w:rsid w:val="009257E5"/>
    <w:rsid w:val="009258E5"/>
    <w:rsid w:val="0092599F"/>
    <w:rsid w:val="00925D21"/>
    <w:rsid w:val="00925D9E"/>
    <w:rsid w:val="009261AA"/>
    <w:rsid w:val="009262F1"/>
    <w:rsid w:val="00926372"/>
    <w:rsid w:val="0092649A"/>
    <w:rsid w:val="00926544"/>
    <w:rsid w:val="009266AA"/>
    <w:rsid w:val="0092676F"/>
    <w:rsid w:val="009267AD"/>
    <w:rsid w:val="0092680C"/>
    <w:rsid w:val="00926873"/>
    <w:rsid w:val="0092697B"/>
    <w:rsid w:val="00926A23"/>
    <w:rsid w:val="00926A94"/>
    <w:rsid w:val="00926B19"/>
    <w:rsid w:val="00926DAA"/>
    <w:rsid w:val="00926FB0"/>
    <w:rsid w:val="00927235"/>
    <w:rsid w:val="009272D3"/>
    <w:rsid w:val="00927333"/>
    <w:rsid w:val="0092741D"/>
    <w:rsid w:val="009274F3"/>
    <w:rsid w:val="009275CC"/>
    <w:rsid w:val="0092765C"/>
    <w:rsid w:val="009276C9"/>
    <w:rsid w:val="00927744"/>
    <w:rsid w:val="00927841"/>
    <w:rsid w:val="00927D6B"/>
    <w:rsid w:val="00927FB9"/>
    <w:rsid w:val="00927FD4"/>
    <w:rsid w:val="009302F3"/>
    <w:rsid w:val="0093038F"/>
    <w:rsid w:val="00930408"/>
    <w:rsid w:val="00930515"/>
    <w:rsid w:val="009305C2"/>
    <w:rsid w:val="00930768"/>
    <w:rsid w:val="00930914"/>
    <w:rsid w:val="00930935"/>
    <w:rsid w:val="00930B3B"/>
    <w:rsid w:val="00930D8E"/>
    <w:rsid w:val="00931087"/>
    <w:rsid w:val="009310A8"/>
    <w:rsid w:val="009313AF"/>
    <w:rsid w:val="009313DF"/>
    <w:rsid w:val="0093145E"/>
    <w:rsid w:val="009314CA"/>
    <w:rsid w:val="009315CB"/>
    <w:rsid w:val="009315E5"/>
    <w:rsid w:val="0093173A"/>
    <w:rsid w:val="00931804"/>
    <w:rsid w:val="00931946"/>
    <w:rsid w:val="00931947"/>
    <w:rsid w:val="00931994"/>
    <w:rsid w:val="00931A3A"/>
    <w:rsid w:val="00931A8A"/>
    <w:rsid w:val="00931C3C"/>
    <w:rsid w:val="00931C62"/>
    <w:rsid w:val="00931D35"/>
    <w:rsid w:val="00931DB8"/>
    <w:rsid w:val="00931F6C"/>
    <w:rsid w:val="00931F90"/>
    <w:rsid w:val="0093204F"/>
    <w:rsid w:val="0093210E"/>
    <w:rsid w:val="009324D3"/>
    <w:rsid w:val="00932767"/>
    <w:rsid w:val="009328C0"/>
    <w:rsid w:val="009328EC"/>
    <w:rsid w:val="00932A72"/>
    <w:rsid w:val="00932A8D"/>
    <w:rsid w:val="00932ADF"/>
    <w:rsid w:val="00932B48"/>
    <w:rsid w:val="00932BE9"/>
    <w:rsid w:val="00932CA3"/>
    <w:rsid w:val="00932DE6"/>
    <w:rsid w:val="00932EFA"/>
    <w:rsid w:val="009330EF"/>
    <w:rsid w:val="00933360"/>
    <w:rsid w:val="009333B4"/>
    <w:rsid w:val="009333CF"/>
    <w:rsid w:val="009337D1"/>
    <w:rsid w:val="00933804"/>
    <w:rsid w:val="0093384C"/>
    <w:rsid w:val="009338CD"/>
    <w:rsid w:val="00933991"/>
    <w:rsid w:val="00933A37"/>
    <w:rsid w:val="00933AEA"/>
    <w:rsid w:val="00933B37"/>
    <w:rsid w:val="00933BA7"/>
    <w:rsid w:val="00933BF7"/>
    <w:rsid w:val="00933CE0"/>
    <w:rsid w:val="00933F4B"/>
    <w:rsid w:val="00933F55"/>
    <w:rsid w:val="00933FB2"/>
    <w:rsid w:val="00933FE5"/>
    <w:rsid w:val="0093408C"/>
    <w:rsid w:val="00934186"/>
    <w:rsid w:val="009341B2"/>
    <w:rsid w:val="00934221"/>
    <w:rsid w:val="0093441A"/>
    <w:rsid w:val="00934540"/>
    <w:rsid w:val="009347F7"/>
    <w:rsid w:val="00934857"/>
    <w:rsid w:val="0093488F"/>
    <w:rsid w:val="0093491A"/>
    <w:rsid w:val="009349BC"/>
    <w:rsid w:val="00934AD7"/>
    <w:rsid w:val="00934B81"/>
    <w:rsid w:val="00934C3C"/>
    <w:rsid w:val="00934E04"/>
    <w:rsid w:val="00934E41"/>
    <w:rsid w:val="00934E72"/>
    <w:rsid w:val="00934F33"/>
    <w:rsid w:val="0093504B"/>
    <w:rsid w:val="00935376"/>
    <w:rsid w:val="009357D9"/>
    <w:rsid w:val="0093589A"/>
    <w:rsid w:val="00935A03"/>
    <w:rsid w:val="00935A1A"/>
    <w:rsid w:val="00935B26"/>
    <w:rsid w:val="00935C95"/>
    <w:rsid w:val="00936084"/>
    <w:rsid w:val="00936124"/>
    <w:rsid w:val="00936174"/>
    <w:rsid w:val="009361E4"/>
    <w:rsid w:val="009362F4"/>
    <w:rsid w:val="009362FE"/>
    <w:rsid w:val="009363BA"/>
    <w:rsid w:val="009366A8"/>
    <w:rsid w:val="0093687D"/>
    <w:rsid w:val="0093698E"/>
    <w:rsid w:val="009369A1"/>
    <w:rsid w:val="009369E2"/>
    <w:rsid w:val="00936AB0"/>
    <w:rsid w:val="00936ABD"/>
    <w:rsid w:val="00936B02"/>
    <w:rsid w:val="00936B31"/>
    <w:rsid w:val="00936BC6"/>
    <w:rsid w:val="00936C00"/>
    <w:rsid w:val="00936D6F"/>
    <w:rsid w:val="00936ECD"/>
    <w:rsid w:val="00936F55"/>
    <w:rsid w:val="009370D3"/>
    <w:rsid w:val="00937320"/>
    <w:rsid w:val="0093734C"/>
    <w:rsid w:val="009375E8"/>
    <w:rsid w:val="0093765A"/>
    <w:rsid w:val="009378D9"/>
    <w:rsid w:val="00937987"/>
    <w:rsid w:val="00937BBF"/>
    <w:rsid w:val="00937D9D"/>
    <w:rsid w:val="00937FA9"/>
    <w:rsid w:val="0094008D"/>
    <w:rsid w:val="00940332"/>
    <w:rsid w:val="00940373"/>
    <w:rsid w:val="00940558"/>
    <w:rsid w:val="009405BF"/>
    <w:rsid w:val="00940631"/>
    <w:rsid w:val="00940634"/>
    <w:rsid w:val="00940691"/>
    <w:rsid w:val="00940810"/>
    <w:rsid w:val="00940959"/>
    <w:rsid w:val="00940B6A"/>
    <w:rsid w:val="00940C28"/>
    <w:rsid w:val="00940DB0"/>
    <w:rsid w:val="00940E78"/>
    <w:rsid w:val="00940F5F"/>
    <w:rsid w:val="0094106F"/>
    <w:rsid w:val="009410CC"/>
    <w:rsid w:val="00941105"/>
    <w:rsid w:val="00941116"/>
    <w:rsid w:val="009412C7"/>
    <w:rsid w:val="00941304"/>
    <w:rsid w:val="009414AD"/>
    <w:rsid w:val="009415F0"/>
    <w:rsid w:val="009416B0"/>
    <w:rsid w:val="009418C9"/>
    <w:rsid w:val="0094193C"/>
    <w:rsid w:val="00941D4B"/>
    <w:rsid w:val="00941DC2"/>
    <w:rsid w:val="00941DD6"/>
    <w:rsid w:val="00941F0F"/>
    <w:rsid w:val="009421F3"/>
    <w:rsid w:val="00942269"/>
    <w:rsid w:val="009422FD"/>
    <w:rsid w:val="00942362"/>
    <w:rsid w:val="009423AB"/>
    <w:rsid w:val="0094246D"/>
    <w:rsid w:val="0094255D"/>
    <w:rsid w:val="00942777"/>
    <w:rsid w:val="009428A9"/>
    <w:rsid w:val="009428EF"/>
    <w:rsid w:val="009429D2"/>
    <w:rsid w:val="00942A60"/>
    <w:rsid w:val="00942B8D"/>
    <w:rsid w:val="00942BF5"/>
    <w:rsid w:val="00942F0D"/>
    <w:rsid w:val="00942F16"/>
    <w:rsid w:val="00942FAC"/>
    <w:rsid w:val="00943040"/>
    <w:rsid w:val="009430D5"/>
    <w:rsid w:val="009431C5"/>
    <w:rsid w:val="0094328F"/>
    <w:rsid w:val="00943403"/>
    <w:rsid w:val="0094366E"/>
    <w:rsid w:val="009436C7"/>
    <w:rsid w:val="00943760"/>
    <w:rsid w:val="009438B6"/>
    <w:rsid w:val="00943B84"/>
    <w:rsid w:val="00943CC0"/>
    <w:rsid w:val="00943D7B"/>
    <w:rsid w:val="00943DD8"/>
    <w:rsid w:val="00943E65"/>
    <w:rsid w:val="00943E99"/>
    <w:rsid w:val="00943FD3"/>
    <w:rsid w:val="00943FFA"/>
    <w:rsid w:val="00944285"/>
    <w:rsid w:val="00944424"/>
    <w:rsid w:val="0094465B"/>
    <w:rsid w:val="009446E5"/>
    <w:rsid w:val="009447DF"/>
    <w:rsid w:val="009449FA"/>
    <w:rsid w:val="00944A4D"/>
    <w:rsid w:val="00944A95"/>
    <w:rsid w:val="00944AAD"/>
    <w:rsid w:val="00944B95"/>
    <w:rsid w:val="00944D0C"/>
    <w:rsid w:val="00944E4E"/>
    <w:rsid w:val="00944EC6"/>
    <w:rsid w:val="00944ECD"/>
    <w:rsid w:val="00945019"/>
    <w:rsid w:val="009450A0"/>
    <w:rsid w:val="00945112"/>
    <w:rsid w:val="00945131"/>
    <w:rsid w:val="009451AA"/>
    <w:rsid w:val="0094532A"/>
    <w:rsid w:val="00945371"/>
    <w:rsid w:val="0094549C"/>
    <w:rsid w:val="009455EA"/>
    <w:rsid w:val="00945631"/>
    <w:rsid w:val="00945865"/>
    <w:rsid w:val="00945882"/>
    <w:rsid w:val="00945A6A"/>
    <w:rsid w:val="00945BCF"/>
    <w:rsid w:val="00945D67"/>
    <w:rsid w:val="00945DD0"/>
    <w:rsid w:val="00945E9D"/>
    <w:rsid w:val="00945EFF"/>
    <w:rsid w:val="00946006"/>
    <w:rsid w:val="0094601F"/>
    <w:rsid w:val="009460FB"/>
    <w:rsid w:val="0094632A"/>
    <w:rsid w:val="00946364"/>
    <w:rsid w:val="009463C2"/>
    <w:rsid w:val="00946811"/>
    <w:rsid w:val="00946840"/>
    <w:rsid w:val="00946847"/>
    <w:rsid w:val="00946859"/>
    <w:rsid w:val="009468B7"/>
    <w:rsid w:val="0094694B"/>
    <w:rsid w:val="00946A05"/>
    <w:rsid w:val="00946C30"/>
    <w:rsid w:val="00946D59"/>
    <w:rsid w:val="00946E47"/>
    <w:rsid w:val="00946FCB"/>
    <w:rsid w:val="009470CF"/>
    <w:rsid w:val="00947132"/>
    <w:rsid w:val="009472B9"/>
    <w:rsid w:val="0094748E"/>
    <w:rsid w:val="0094750B"/>
    <w:rsid w:val="009476FA"/>
    <w:rsid w:val="009477D4"/>
    <w:rsid w:val="0094783D"/>
    <w:rsid w:val="009479E1"/>
    <w:rsid w:val="00947A22"/>
    <w:rsid w:val="00947A57"/>
    <w:rsid w:val="00947A73"/>
    <w:rsid w:val="00947B69"/>
    <w:rsid w:val="00947C26"/>
    <w:rsid w:val="00947E05"/>
    <w:rsid w:val="00947F0A"/>
    <w:rsid w:val="00947F70"/>
    <w:rsid w:val="00947FD7"/>
    <w:rsid w:val="009500C1"/>
    <w:rsid w:val="009501FC"/>
    <w:rsid w:val="009502A9"/>
    <w:rsid w:val="00950421"/>
    <w:rsid w:val="009504DE"/>
    <w:rsid w:val="00950585"/>
    <w:rsid w:val="009505A6"/>
    <w:rsid w:val="00950908"/>
    <w:rsid w:val="00950A15"/>
    <w:rsid w:val="00950B80"/>
    <w:rsid w:val="00950D00"/>
    <w:rsid w:val="00950E28"/>
    <w:rsid w:val="00950ECE"/>
    <w:rsid w:val="00950EF5"/>
    <w:rsid w:val="00950F3D"/>
    <w:rsid w:val="0095105E"/>
    <w:rsid w:val="009511BC"/>
    <w:rsid w:val="00951321"/>
    <w:rsid w:val="00951356"/>
    <w:rsid w:val="00951373"/>
    <w:rsid w:val="00951401"/>
    <w:rsid w:val="0095144B"/>
    <w:rsid w:val="009516B9"/>
    <w:rsid w:val="00951A9A"/>
    <w:rsid w:val="00951DC4"/>
    <w:rsid w:val="00951DE0"/>
    <w:rsid w:val="00951DED"/>
    <w:rsid w:val="00951E87"/>
    <w:rsid w:val="0095206A"/>
    <w:rsid w:val="00952302"/>
    <w:rsid w:val="00952492"/>
    <w:rsid w:val="009524C0"/>
    <w:rsid w:val="00952821"/>
    <w:rsid w:val="00952888"/>
    <w:rsid w:val="00952A7A"/>
    <w:rsid w:val="00952B3A"/>
    <w:rsid w:val="00952D17"/>
    <w:rsid w:val="00952FA0"/>
    <w:rsid w:val="00952FBB"/>
    <w:rsid w:val="009533F4"/>
    <w:rsid w:val="00953524"/>
    <w:rsid w:val="00953624"/>
    <w:rsid w:val="00953666"/>
    <w:rsid w:val="00953963"/>
    <w:rsid w:val="00953A6C"/>
    <w:rsid w:val="00953B10"/>
    <w:rsid w:val="00953B97"/>
    <w:rsid w:val="00953CAF"/>
    <w:rsid w:val="00953ED7"/>
    <w:rsid w:val="0095403E"/>
    <w:rsid w:val="0095406E"/>
    <w:rsid w:val="0095407E"/>
    <w:rsid w:val="009541FE"/>
    <w:rsid w:val="009542B9"/>
    <w:rsid w:val="009542CA"/>
    <w:rsid w:val="0095440A"/>
    <w:rsid w:val="00954717"/>
    <w:rsid w:val="00954854"/>
    <w:rsid w:val="0095490E"/>
    <w:rsid w:val="00954956"/>
    <w:rsid w:val="009549C7"/>
    <w:rsid w:val="00954AB2"/>
    <w:rsid w:val="00954AC6"/>
    <w:rsid w:val="009550D6"/>
    <w:rsid w:val="009550EA"/>
    <w:rsid w:val="0095522E"/>
    <w:rsid w:val="009554BE"/>
    <w:rsid w:val="009554E5"/>
    <w:rsid w:val="009558D5"/>
    <w:rsid w:val="00955972"/>
    <w:rsid w:val="009559B6"/>
    <w:rsid w:val="00955AB2"/>
    <w:rsid w:val="00955C25"/>
    <w:rsid w:val="00955D86"/>
    <w:rsid w:val="00955D92"/>
    <w:rsid w:val="00955DC1"/>
    <w:rsid w:val="00955DF2"/>
    <w:rsid w:val="00955F0E"/>
    <w:rsid w:val="00956142"/>
    <w:rsid w:val="00956172"/>
    <w:rsid w:val="0095618E"/>
    <w:rsid w:val="009561C3"/>
    <w:rsid w:val="00956237"/>
    <w:rsid w:val="009562AE"/>
    <w:rsid w:val="009562DE"/>
    <w:rsid w:val="009563E2"/>
    <w:rsid w:val="009566A6"/>
    <w:rsid w:val="009567D8"/>
    <w:rsid w:val="00956935"/>
    <w:rsid w:val="0095693A"/>
    <w:rsid w:val="009569B1"/>
    <w:rsid w:val="00956A1E"/>
    <w:rsid w:val="00956D92"/>
    <w:rsid w:val="00956F5D"/>
    <w:rsid w:val="00956F90"/>
    <w:rsid w:val="00956FD7"/>
    <w:rsid w:val="00956FF9"/>
    <w:rsid w:val="00957327"/>
    <w:rsid w:val="009575BB"/>
    <w:rsid w:val="009576CA"/>
    <w:rsid w:val="009576F3"/>
    <w:rsid w:val="00957708"/>
    <w:rsid w:val="00957837"/>
    <w:rsid w:val="00957871"/>
    <w:rsid w:val="0095791C"/>
    <w:rsid w:val="00957977"/>
    <w:rsid w:val="00957B89"/>
    <w:rsid w:val="00957CB0"/>
    <w:rsid w:val="00957D32"/>
    <w:rsid w:val="00957DB8"/>
    <w:rsid w:val="00957F8F"/>
    <w:rsid w:val="00960111"/>
    <w:rsid w:val="0096055E"/>
    <w:rsid w:val="009605FF"/>
    <w:rsid w:val="00960777"/>
    <w:rsid w:val="00960873"/>
    <w:rsid w:val="00960ADE"/>
    <w:rsid w:val="00960B2A"/>
    <w:rsid w:val="00960F35"/>
    <w:rsid w:val="00960F9A"/>
    <w:rsid w:val="00960FB7"/>
    <w:rsid w:val="009610AF"/>
    <w:rsid w:val="0096114E"/>
    <w:rsid w:val="00961154"/>
    <w:rsid w:val="009615B7"/>
    <w:rsid w:val="00961861"/>
    <w:rsid w:val="00961907"/>
    <w:rsid w:val="0096195B"/>
    <w:rsid w:val="00961AEF"/>
    <w:rsid w:val="00961C34"/>
    <w:rsid w:val="00961C43"/>
    <w:rsid w:val="00961DA1"/>
    <w:rsid w:val="00961EDA"/>
    <w:rsid w:val="00961F78"/>
    <w:rsid w:val="00961F9A"/>
    <w:rsid w:val="00962037"/>
    <w:rsid w:val="00962277"/>
    <w:rsid w:val="009622F2"/>
    <w:rsid w:val="00962389"/>
    <w:rsid w:val="009623FC"/>
    <w:rsid w:val="00962480"/>
    <w:rsid w:val="009626AD"/>
    <w:rsid w:val="009626C5"/>
    <w:rsid w:val="0096299A"/>
    <w:rsid w:val="00962A31"/>
    <w:rsid w:val="00962BF6"/>
    <w:rsid w:val="00962D0C"/>
    <w:rsid w:val="00962D43"/>
    <w:rsid w:val="00962F37"/>
    <w:rsid w:val="00963131"/>
    <w:rsid w:val="00963182"/>
    <w:rsid w:val="009631B4"/>
    <w:rsid w:val="00963281"/>
    <w:rsid w:val="009634A3"/>
    <w:rsid w:val="00963516"/>
    <w:rsid w:val="009636AA"/>
    <w:rsid w:val="00963741"/>
    <w:rsid w:val="009637E6"/>
    <w:rsid w:val="00963962"/>
    <w:rsid w:val="009639CC"/>
    <w:rsid w:val="00963C76"/>
    <w:rsid w:val="00963D21"/>
    <w:rsid w:val="0096404C"/>
    <w:rsid w:val="009643AC"/>
    <w:rsid w:val="00964455"/>
    <w:rsid w:val="00964495"/>
    <w:rsid w:val="009646C4"/>
    <w:rsid w:val="00964949"/>
    <w:rsid w:val="009649DC"/>
    <w:rsid w:val="00964A73"/>
    <w:rsid w:val="00964BD8"/>
    <w:rsid w:val="00964BFE"/>
    <w:rsid w:val="00964C45"/>
    <w:rsid w:val="00964C58"/>
    <w:rsid w:val="00964C7F"/>
    <w:rsid w:val="00964C80"/>
    <w:rsid w:val="00964DAC"/>
    <w:rsid w:val="00964EDA"/>
    <w:rsid w:val="00965235"/>
    <w:rsid w:val="0096545D"/>
    <w:rsid w:val="00965818"/>
    <w:rsid w:val="00965959"/>
    <w:rsid w:val="009659CF"/>
    <w:rsid w:val="009659F9"/>
    <w:rsid w:val="00965E9D"/>
    <w:rsid w:val="00965F4B"/>
    <w:rsid w:val="00965FC3"/>
    <w:rsid w:val="0096622E"/>
    <w:rsid w:val="00966326"/>
    <w:rsid w:val="009663C4"/>
    <w:rsid w:val="00966441"/>
    <w:rsid w:val="00966473"/>
    <w:rsid w:val="00966484"/>
    <w:rsid w:val="00966495"/>
    <w:rsid w:val="009664D6"/>
    <w:rsid w:val="0096663E"/>
    <w:rsid w:val="0096667A"/>
    <w:rsid w:val="00966965"/>
    <w:rsid w:val="00966999"/>
    <w:rsid w:val="009669B1"/>
    <w:rsid w:val="00966AFC"/>
    <w:rsid w:val="00966BF2"/>
    <w:rsid w:val="00966C5A"/>
    <w:rsid w:val="00966CEC"/>
    <w:rsid w:val="00966ED5"/>
    <w:rsid w:val="0096727A"/>
    <w:rsid w:val="00967296"/>
    <w:rsid w:val="009673CF"/>
    <w:rsid w:val="0096741B"/>
    <w:rsid w:val="00967427"/>
    <w:rsid w:val="00967471"/>
    <w:rsid w:val="00967683"/>
    <w:rsid w:val="0096779F"/>
    <w:rsid w:val="00967894"/>
    <w:rsid w:val="00967AC1"/>
    <w:rsid w:val="00967C35"/>
    <w:rsid w:val="00967C99"/>
    <w:rsid w:val="00967CA9"/>
    <w:rsid w:val="00967D01"/>
    <w:rsid w:val="00967EC3"/>
    <w:rsid w:val="00967F28"/>
    <w:rsid w:val="009700EF"/>
    <w:rsid w:val="0097021E"/>
    <w:rsid w:val="00970239"/>
    <w:rsid w:val="009702A1"/>
    <w:rsid w:val="009702FC"/>
    <w:rsid w:val="00970349"/>
    <w:rsid w:val="0097048E"/>
    <w:rsid w:val="00970569"/>
    <w:rsid w:val="0097081A"/>
    <w:rsid w:val="009708AD"/>
    <w:rsid w:val="00970909"/>
    <w:rsid w:val="00970A57"/>
    <w:rsid w:val="00970AEC"/>
    <w:rsid w:val="00970D40"/>
    <w:rsid w:val="00970DB7"/>
    <w:rsid w:val="00970DD9"/>
    <w:rsid w:val="00970F96"/>
    <w:rsid w:val="00971395"/>
    <w:rsid w:val="00971442"/>
    <w:rsid w:val="00971522"/>
    <w:rsid w:val="009715D4"/>
    <w:rsid w:val="009716D9"/>
    <w:rsid w:val="00971743"/>
    <w:rsid w:val="00971770"/>
    <w:rsid w:val="0097187D"/>
    <w:rsid w:val="00971A3B"/>
    <w:rsid w:val="00971B5C"/>
    <w:rsid w:val="00971DC8"/>
    <w:rsid w:val="0097216A"/>
    <w:rsid w:val="009723AB"/>
    <w:rsid w:val="009723AF"/>
    <w:rsid w:val="009723B3"/>
    <w:rsid w:val="009724B3"/>
    <w:rsid w:val="00972748"/>
    <w:rsid w:val="0097274A"/>
    <w:rsid w:val="0097274D"/>
    <w:rsid w:val="009727B2"/>
    <w:rsid w:val="00972A39"/>
    <w:rsid w:val="00972D9E"/>
    <w:rsid w:val="00973061"/>
    <w:rsid w:val="0097322F"/>
    <w:rsid w:val="00973394"/>
    <w:rsid w:val="009734F6"/>
    <w:rsid w:val="00973686"/>
    <w:rsid w:val="00973807"/>
    <w:rsid w:val="009738B4"/>
    <w:rsid w:val="00973ACB"/>
    <w:rsid w:val="00973BC5"/>
    <w:rsid w:val="00973E34"/>
    <w:rsid w:val="0097413F"/>
    <w:rsid w:val="009741D0"/>
    <w:rsid w:val="009743A5"/>
    <w:rsid w:val="0097449C"/>
    <w:rsid w:val="009744B3"/>
    <w:rsid w:val="0097474B"/>
    <w:rsid w:val="009748D6"/>
    <w:rsid w:val="00974A08"/>
    <w:rsid w:val="00974A23"/>
    <w:rsid w:val="00974B05"/>
    <w:rsid w:val="00974BFD"/>
    <w:rsid w:val="00974C18"/>
    <w:rsid w:val="00974C5E"/>
    <w:rsid w:val="00974CA9"/>
    <w:rsid w:val="00974CB1"/>
    <w:rsid w:val="00974DC5"/>
    <w:rsid w:val="00975052"/>
    <w:rsid w:val="00975062"/>
    <w:rsid w:val="0097519C"/>
    <w:rsid w:val="009752DC"/>
    <w:rsid w:val="00975335"/>
    <w:rsid w:val="00975371"/>
    <w:rsid w:val="0097546A"/>
    <w:rsid w:val="009754C4"/>
    <w:rsid w:val="009754CA"/>
    <w:rsid w:val="009754F4"/>
    <w:rsid w:val="0097552D"/>
    <w:rsid w:val="009756BE"/>
    <w:rsid w:val="009758DF"/>
    <w:rsid w:val="00975A62"/>
    <w:rsid w:val="00975B4F"/>
    <w:rsid w:val="00975D09"/>
    <w:rsid w:val="00975D1D"/>
    <w:rsid w:val="00975D62"/>
    <w:rsid w:val="00975D96"/>
    <w:rsid w:val="0097607D"/>
    <w:rsid w:val="00976116"/>
    <w:rsid w:val="00976166"/>
    <w:rsid w:val="009763BF"/>
    <w:rsid w:val="009763E6"/>
    <w:rsid w:val="0097664E"/>
    <w:rsid w:val="00976718"/>
    <w:rsid w:val="0097695A"/>
    <w:rsid w:val="00976D12"/>
    <w:rsid w:val="00976D44"/>
    <w:rsid w:val="00976F3B"/>
    <w:rsid w:val="00977054"/>
    <w:rsid w:val="0097713D"/>
    <w:rsid w:val="0097731E"/>
    <w:rsid w:val="009774B9"/>
    <w:rsid w:val="009774CB"/>
    <w:rsid w:val="009775C4"/>
    <w:rsid w:val="00977643"/>
    <w:rsid w:val="00977789"/>
    <w:rsid w:val="0097783B"/>
    <w:rsid w:val="00977924"/>
    <w:rsid w:val="00977973"/>
    <w:rsid w:val="00977A6A"/>
    <w:rsid w:val="00977C4D"/>
    <w:rsid w:val="00977C75"/>
    <w:rsid w:val="00977CC3"/>
    <w:rsid w:val="00977CC4"/>
    <w:rsid w:val="00977FCE"/>
    <w:rsid w:val="00980019"/>
    <w:rsid w:val="009801CE"/>
    <w:rsid w:val="009804AA"/>
    <w:rsid w:val="00980649"/>
    <w:rsid w:val="00980686"/>
    <w:rsid w:val="009807A4"/>
    <w:rsid w:val="009807DB"/>
    <w:rsid w:val="00980C16"/>
    <w:rsid w:val="00980C53"/>
    <w:rsid w:val="00980D80"/>
    <w:rsid w:val="00981249"/>
    <w:rsid w:val="0098127A"/>
    <w:rsid w:val="009814D3"/>
    <w:rsid w:val="00981504"/>
    <w:rsid w:val="0098153C"/>
    <w:rsid w:val="0098185B"/>
    <w:rsid w:val="009818E9"/>
    <w:rsid w:val="00981B66"/>
    <w:rsid w:val="00981BC1"/>
    <w:rsid w:val="00981C4D"/>
    <w:rsid w:val="00981D0B"/>
    <w:rsid w:val="00981F20"/>
    <w:rsid w:val="00982100"/>
    <w:rsid w:val="009822B4"/>
    <w:rsid w:val="009823F3"/>
    <w:rsid w:val="00982424"/>
    <w:rsid w:val="00982544"/>
    <w:rsid w:val="0098281F"/>
    <w:rsid w:val="009828F4"/>
    <w:rsid w:val="00982AC5"/>
    <w:rsid w:val="00982B06"/>
    <w:rsid w:val="00982BCC"/>
    <w:rsid w:val="00982C7B"/>
    <w:rsid w:val="00982F41"/>
    <w:rsid w:val="00983113"/>
    <w:rsid w:val="00983218"/>
    <w:rsid w:val="009833C7"/>
    <w:rsid w:val="00983459"/>
    <w:rsid w:val="00983604"/>
    <w:rsid w:val="00983771"/>
    <w:rsid w:val="00983808"/>
    <w:rsid w:val="00983B10"/>
    <w:rsid w:val="00983B84"/>
    <w:rsid w:val="00983B9A"/>
    <w:rsid w:val="00983E2E"/>
    <w:rsid w:val="00983E58"/>
    <w:rsid w:val="00983EC0"/>
    <w:rsid w:val="00983F25"/>
    <w:rsid w:val="0098400C"/>
    <w:rsid w:val="0098423B"/>
    <w:rsid w:val="009845ED"/>
    <w:rsid w:val="0098461D"/>
    <w:rsid w:val="009846CD"/>
    <w:rsid w:val="0098480A"/>
    <w:rsid w:val="00984955"/>
    <w:rsid w:val="0098497C"/>
    <w:rsid w:val="0098499B"/>
    <w:rsid w:val="00984CAC"/>
    <w:rsid w:val="00984DB3"/>
    <w:rsid w:val="00985028"/>
    <w:rsid w:val="00985034"/>
    <w:rsid w:val="009850DE"/>
    <w:rsid w:val="009851E4"/>
    <w:rsid w:val="009852D7"/>
    <w:rsid w:val="00985314"/>
    <w:rsid w:val="00985494"/>
    <w:rsid w:val="00985566"/>
    <w:rsid w:val="009857E2"/>
    <w:rsid w:val="00985813"/>
    <w:rsid w:val="00985A86"/>
    <w:rsid w:val="00985B19"/>
    <w:rsid w:val="00985B42"/>
    <w:rsid w:val="00985C6E"/>
    <w:rsid w:val="00985D26"/>
    <w:rsid w:val="00985F1F"/>
    <w:rsid w:val="0098600C"/>
    <w:rsid w:val="0098601C"/>
    <w:rsid w:val="009861DE"/>
    <w:rsid w:val="009861F7"/>
    <w:rsid w:val="0098630A"/>
    <w:rsid w:val="0098644A"/>
    <w:rsid w:val="00986573"/>
    <w:rsid w:val="009865A8"/>
    <w:rsid w:val="009865C7"/>
    <w:rsid w:val="0098664A"/>
    <w:rsid w:val="00986674"/>
    <w:rsid w:val="009867FB"/>
    <w:rsid w:val="009869A3"/>
    <w:rsid w:val="009869D5"/>
    <w:rsid w:val="009869FF"/>
    <w:rsid w:val="00986BD9"/>
    <w:rsid w:val="00986BE3"/>
    <w:rsid w:val="00986BF4"/>
    <w:rsid w:val="00986C79"/>
    <w:rsid w:val="00986D53"/>
    <w:rsid w:val="00986EC9"/>
    <w:rsid w:val="00986FA0"/>
    <w:rsid w:val="00987037"/>
    <w:rsid w:val="00987374"/>
    <w:rsid w:val="0098749E"/>
    <w:rsid w:val="009874E5"/>
    <w:rsid w:val="009875D6"/>
    <w:rsid w:val="00987696"/>
    <w:rsid w:val="009876A6"/>
    <w:rsid w:val="009878CA"/>
    <w:rsid w:val="00987A65"/>
    <w:rsid w:val="00987A9E"/>
    <w:rsid w:val="00987BC5"/>
    <w:rsid w:val="00987C73"/>
    <w:rsid w:val="00987D24"/>
    <w:rsid w:val="00987E84"/>
    <w:rsid w:val="00987EEE"/>
    <w:rsid w:val="00990062"/>
    <w:rsid w:val="009901D9"/>
    <w:rsid w:val="0099030B"/>
    <w:rsid w:val="0099032D"/>
    <w:rsid w:val="00990420"/>
    <w:rsid w:val="00990623"/>
    <w:rsid w:val="009906CF"/>
    <w:rsid w:val="00990766"/>
    <w:rsid w:val="009907E5"/>
    <w:rsid w:val="0099086F"/>
    <w:rsid w:val="009908A9"/>
    <w:rsid w:val="009909AB"/>
    <w:rsid w:val="00990A1C"/>
    <w:rsid w:val="00990A65"/>
    <w:rsid w:val="00990AFF"/>
    <w:rsid w:val="00990C3A"/>
    <w:rsid w:val="00990C84"/>
    <w:rsid w:val="00990CAC"/>
    <w:rsid w:val="00990D1D"/>
    <w:rsid w:val="00990E25"/>
    <w:rsid w:val="00990F4B"/>
    <w:rsid w:val="00990FE6"/>
    <w:rsid w:val="00991047"/>
    <w:rsid w:val="009910B8"/>
    <w:rsid w:val="009911BB"/>
    <w:rsid w:val="00991277"/>
    <w:rsid w:val="00991352"/>
    <w:rsid w:val="00991407"/>
    <w:rsid w:val="0099144B"/>
    <w:rsid w:val="00991525"/>
    <w:rsid w:val="009915A1"/>
    <w:rsid w:val="00991794"/>
    <w:rsid w:val="00991867"/>
    <w:rsid w:val="00991988"/>
    <w:rsid w:val="00991A52"/>
    <w:rsid w:val="00991B08"/>
    <w:rsid w:val="00991C67"/>
    <w:rsid w:val="00991F93"/>
    <w:rsid w:val="00991FD8"/>
    <w:rsid w:val="009922DB"/>
    <w:rsid w:val="0099233F"/>
    <w:rsid w:val="009923CB"/>
    <w:rsid w:val="00992508"/>
    <w:rsid w:val="00992516"/>
    <w:rsid w:val="00992587"/>
    <w:rsid w:val="0099289D"/>
    <w:rsid w:val="00992984"/>
    <w:rsid w:val="009929BF"/>
    <w:rsid w:val="00992BD6"/>
    <w:rsid w:val="00992CBB"/>
    <w:rsid w:val="00992D98"/>
    <w:rsid w:val="00992DD6"/>
    <w:rsid w:val="00992E92"/>
    <w:rsid w:val="00992FD4"/>
    <w:rsid w:val="009934B2"/>
    <w:rsid w:val="009935AB"/>
    <w:rsid w:val="009935D9"/>
    <w:rsid w:val="00993768"/>
    <w:rsid w:val="0099383E"/>
    <w:rsid w:val="009938AA"/>
    <w:rsid w:val="00993D97"/>
    <w:rsid w:val="00994072"/>
    <w:rsid w:val="009940E2"/>
    <w:rsid w:val="009941F8"/>
    <w:rsid w:val="0099465E"/>
    <w:rsid w:val="00994699"/>
    <w:rsid w:val="00994709"/>
    <w:rsid w:val="009949BE"/>
    <w:rsid w:val="00994A77"/>
    <w:rsid w:val="00994AA9"/>
    <w:rsid w:val="00994BD7"/>
    <w:rsid w:val="00994BE1"/>
    <w:rsid w:val="00994BEB"/>
    <w:rsid w:val="00994C42"/>
    <w:rsid w:val="00994CDB"/>
    <w:rsid w:val="00994F66"/>
    <w:rsid w:val="0099506C"/>
    <w:rsid w:val="009950B9"/>
    <w:rsid w:val="0099513B"/>
    <w:rsid w:val="00995295"/>
    <w:rsid w:val="009953D3"/>
    <w:rsid w:val="00995469"/>
    <w:rsid w:val="009955FC"/>
    <w:rsid w:val="0099573E"/>
    <w:rsid w:val="00995763"/>
    <w:rsid w:val="009957AC"/>
    <w:rsid w:val="00995822"/>
    <w:rsid w:val="009959B3"/>
    <w:rsid w:val="00995AC4"/>
    <w:rsid w:val="00995B6C"/>
    <w:rsid w:val="00995B7F"/>
    <w:rsid w:val="00995C5C"/>
    <w:rsid w:val="00995D8C"/>
    <w:rsid w:val="00995E56"/>
    <w:rsid w:val="00995E6F"/>
    <w:rsid w:val="00995F76"/>
    <w:rsid w:val="00995F86"/>
    <w:rsid w:val="0099605B"/>
    <w:rsid w:val="00996133"/>
    <w:rsid w:val="009962E6"/>
    <w:rsid w:val="00996523"/>
    <w:rsid w:val="00996524"/>
    <w:rsid w:val="009965A5"/>
    <w:rsid w:val="009965B3"/>
    <w:rsid w:val="009965C1"/>
    <w:rsid w:val="00996669"/>
    <w:rsid w:val="00996679"/>
    <w:rsid w:val="009966CE"/>
    <w:rsid w:val="009967E8"/>
    <w:rsid w:val="00996851"/>
    <w:rsid w:val="00996898"/>
    <w:rsid w:val="00996ABB"/>
    <w:rsid w:val="00996B87"/>
    <w:rsid w:val="00996C61"/>
    <w:rsid w:val="00996D2B"/>
    <w:rsid w:val="00996E27"/>
    <w:rsid w:val="00996F66"/>
    <w:rsid w:val="00997097"/>
    <w:rsid w:val="009971BB"/>
    <w:rsid w:val="009972E5"/>
    <w:rsid w:val="009973EC"/>
    <w:rsid w:val="00997429"/>
    <w:rsid w:val="00997470"/>
    <w:rsid w:val="0099747E"/>
    <w:rsid w:val="00997626"/>
    <w:rsid w:val="00997698"/>
    <w:rsid w:val="00997B18"/>
    <w:rsid w:val="00997C21"/>
    <w:rsid w:val="00997CE8"/>
    <w:rsid w:val="00997D60"/>
    <w:rsid w:val="009A03F0"/>
    <w:rsid w:val="009A046B"/>
    <w:rsid w:val="009A05A2"/>
    <w:rsid w:val="009A05C0"/>
    <w:rsid w:val="009A05D9"/>
    <w:rsid w:val="009A071B"/>
    <w:rsid w:val="009A09B0"/>
    <w:rsid w:val="009A09CA"/>
    <w:rsid w:val="009A0C2E"/>
    <w:rsid w:val="009A0CCC"/>
    <w:rsid w:val="009A0DD2"/>
    <w:rsid w:val="009A1048"/>
    <w:rsid w:val="009A1052"/>
    <w:rsid w:val="009A115D"/>
    <w:rsid w:val="009A1239"/>
    <w:rsid w:val="009A12A1"/>
    <w:rsid w:val="009A1345"/>
    <w:rsid w:val="009A151D"/>
    <w:rsid w:val="009A1566"/>
    <w:rsid w:val="009A168D"/>
    <w:rsid w:val="009A16C7"/>
    <w:rsid w:val="009A1747"/>
    <w:rsid w:val="009A1A4C"/>
    <w:rsid w:val="009A1B79"/>
    <w:rsid w:val="009A1D67"/>
    <w:rsid w:val="009A1D88"/>
    <w:rsid w:val="009A1F33"/>
    <w:rsid w:val="009A2080"/>
    <w:rsid w:val="009A209F"/>
    <w:rsid w:val="009A2110"/>
    <w:rsid w:val="009A21E8"/>
    <w:rsid w:val="009A22A4"/>
    <w:rsid w:val="009A235C"/>
    <w:rsid w:val="009A2723"/>
    <w:rsid w:val="009A27DE"/>
    <w:rsid w:val="009A282E"/>
    <w:rsid w:val="009A2853"/>
    <w:rsid w:val="009A28EC"/>
    <w:rsid w:val="009A2963"/>
    <w:rsid w:val="009A2A09"/>
    <w:rsid w:val="009A2AD3"/>
    <w:rsid w:val="009A2AEC"/>
    <w:rsid w:val="009A2B44"/>
    <w:rsid w:val="009A2B8C"/>
    <w:rsid w:val="009A2D20"/>
    <w:rsid w:val="009A2E06"/>
    <w:rsid w:val="009A2FA2"/>
    <w:rsid w:val="009A3630"/>
    <w:rsid w:val="009A37D3"/>
    <w:rsid w:val="009A380E"/>
    <w:rsid w:val="009A38DC"/>
    <w:rsid w:val="009A3A94"/>
    <w:rsid w:val="009A3B5D"/>
    <w:rsid w:val="009A3D86"/>
    <w:rsid w:val="009A3DDA"/>
    <w:rsid w:val="009A3E9E"/>
    <w:rsid w:val="009A3EC1"/>
    <w:rsid w:val="009A3ECB"/>
    <w:rsid w:val="009A4012"/>
    <w:rsid w:val="009A4100"/>
    <w:rsid w:val="009A410F"/>
    <w:rsid w:val="009A42CE"/>
    <w:rsid w:val="009A4445"/>
    <w:rsid w:val="009A4459"/>
    <w:rsid w:val="009A4677"/>
    <w:rsid w:val="009A474C"/>
    <w:rsid w:val="009A48DF"/>
    <w:rsid w:val="009A4A80"/>
    <w:rsid w:val="009A4A92"/>
    <w:rsid w:val="009A4B05"/>
    <w:rsid w:val="009A4B8D"/>
    <w:rsid w:val="009A4DDC"/>
    <w:rsid w:val="009A4E6E"/>
    <w:rsid w:val="009A4EFA"/>
    <w:rsid w:val="009A4F38"/>
    <w:rsid w:val="009A4F6C"/>
    <w:rsid w:val="009A4FB9"/>
    <w:rsid w:val="009A512B"/>
    <w:rsid w:val="009A518D"/>
    <w:rsid w:val="009A527A"/>
    <w:rsid w:val="009A537F"/>
    <w:rsid w:val="009A54CB"/>
    <w:rsid w:val="009A5640"/>
    <w:rsid w:val="009A566E"/>
    <w:rsid w:val="009A5702"/>
    <w:rsid w:val="009A576A"/>
    <w:rsid w:val="009A584D"/>
    <w:rsid w:val="009A5864"/>
    <w:rsid w:val="009A58F4"/>
    <w:rsid w:val="009A595E"/>
    <w:rsid w:val="009A59FE"/>
    <w:rsid w:val="009A5AF2"/>
    <w:rsid w:val="009A5B32"/>
    <w:rsid w:val="009A5B72"/>
    <w:rsid w:val="009A5B92"/>
    <w:rsid w:val="009A5D86"/>
    <w:rsid w:val="009A5E03"/>
    <w:rsid w:val="009A5EF2"/>
    <w:rsid w:val="009A5EFB"/>
    <w:rsid w:val="009A635B"/>
    <w:rsid w:val="009A646E"/>
    <w:rsid w:val="009A65E8"/>
    <w:rsid w:val="009A66DF"/>
    <w:rsid w:val="009A67BA"/>
    <w:rsid w:val="009A6888"/>
    <w:rsid w:val="009A6CE2"/>
    <w:rsid w:val="009A6D04"/>
    <w:rsid w:val="009A6D07"/>
    <w:rsid w:val="009A6DC5"/>
    <w:rsid w:val="009A71AF"/>
    <w:rsid w:val="009A71DB"/>
    <w:rsid w:val="009A71EC"/>
    <w:rsid w:val="009A7302"/>
    <w:rsid w:val="009A74DF"/>
    <w:rsid w:val="009A76C3"/>
    <w:rsid w:val="009A7818"/>
    <w:rsid w:val="009A7967"/>
    <w:rsid w:val="009A7A6F"/>
    <w:rsid w:val="009A7C66"/>
    <w:rsid w:val="009A7F38"/>
    <w:rsid w:val="009B00B4"/>
    <w:rsid w:val="009B01D0"/>
    <w:rsid w:val="009B0326"/>
    <w:rsid w:val="009B0335"/>
    <w:rsid w:val="009B054D"/>
    <w:rsid w:val="009B055B"/>
    <w:rsid w:val="009B0789"/>
    <w:rsid w:val="009B07C2"/>
    <w:rsid w:val="009B0917"/>
    <w:rsid w:val="009B09B9"/>
    <w:rsid w:val="009B0A18"/>
    <w:rsid w:val="009B0A55"/>
    <w:rsid w:val="009B0B2F"/>
    <w:rsid w:val="009B0DBA"/>
    <w:rsid w:val="009B0DCC"/>
    <w:rsid w:val="009B0DE4"/>
    <w:rsid w:val="009B0E93"/>
    <w:rsid w:val="009B105F"/>
    <w:rsid w:val="009B1328"/>
    <w:rsid w:val="009B1379"/>
    <w:rsid w:val="009B137D"/>
    <w:rsid w:val="009B141A"/>
    <w:rsid w:val="009B14C4"/>
    <w:rsid w:val="009B14FA"/>
    <w:rsid w:val="009B15AA"/>
    <w:rsid w:val="009B16BD"/>
    <w:rsid w:val="009B19F2"/>
    <w:rsid w:val="009B1C35"/>
    <w:rsid w:val="009B1D1F"/>
    <w:rsid w:val="009B1DDB"/>
    <w:rsid w:val="009B1F34"/>
    <w:rsid w:val="009B2087"/>
    <w:rsid w:val="009B21E0"/>
    <w:rsid w:val="009B2295"/>
    <w:rsid w:val="009B22C0"/>
    <w:rsid w:val="009B24A5"/>
    <w:rsid w:val="009B2624"/>
    <w:rsid w:val="009B266E"/>
    <w:rsid w:val="009B2695"/>
    <w:rsid w:val="009B271A"/>
    <w:rsid w:val="009B2757"/>
    <w:rsid w:val="009B2849"/>
    <w:rsid w:val="009B28AA"/>
    <w:rsid w:val="009B2BBC"/>
    <w:rsid w:val="009B2D0A"/>
    <w:rsid w:val="009B2DBD"/>
    <w:rsid w:val="009B2E23"/>
    <w:rsid w:val="009B2F25"/>
    <w:rsid w:val="009B2FBA"/>
    <w:rsid w:val="009B3218"/>
    <w:rsid w:val="009B34F8"/>
    <w:rsid w:val="009B37D0"/>
    <w:rsid w:val="009B37E9"/>
    <w:rsid w:val="009B3826"/>
    <w:rsid w:val="009B3932"/>
    <w:rsid w:val="009B3946"/>
    <w:rsid w:val="009B3ADA"/>
    <w:rsid w:val="009B3BC7"/>
    <w:rsid w:val="009B3BF9"/>
    <w:rsid w:val="009B3DAF"/>
    <w:rsid w:val="009B3DE5"/>
    <w:rsid w:val="009B3E5E"/>
    <w:rsid w:val="009B4132"/>
    <w:rsid w:val="009B4195"/>
    <w:rsid w:val="009B4298"/>
    <w:rsid w:val="009B42E3"/>
    <w:rsid w:val="009B430C"/>
    <w:rsid w:val="009B438F"/>
    <w:rsid w:val="009B4442"/>
    <w:rsid w:val="009B461C"/>
    <w:rsid w:val="009B47C0"/>
    <w:rsid w:val="009B4811"/>
    <w:rsid w:val="009B491C"/>
    <w:rsid w:val="009B49C2"/>
    <w:rsid w:val="009B4B3D"/>
    <w:rsid w:val="009B4D91"/>
    <w:rsid w:val="009B4E25"/>
    <w:rsid w:val="009B4E6F"/>
    <w:rsid w:val="009B52A8"/>
    <w:rsid w:val="009B53CA"/>
    <w:rsid w:val="009B544C"/>
    <w:rsid w:val="009B5579"/>
    <w:rsid w:val="009B5619"/>
    <w:rsid w:val="009B56ED"/>
    <w:rsid w:val="009B58B3"/>
    <w:rsid w:val="009B5968"/>
    <w:rsid w:val="009B5A0C"/>
    <w:rsid w:val="009B5A60"/>
    <w:rsid w:val="009B5A9A"/>
    <w:rsid w:val="009B5B48"/>
    <w:rsid w:val="009B5B89"/>
    <w:rsid w:val="009B5BB7"/>
    <w:rsid w:val="009B5BC9"/>
    <w:rsid w:val="009B5C32"/>
    <w:rsid w:val="009B5CA2"/>
    <w:rsid w:val="009B5D53"/>
    <w:rsid w:val="009B5FE7"/>
    <w:rsid w:val="009B6218"/>
    <w:rsid w:val="009B632E"/>
    <w:rsid w:val="009B653D"/>
    <w:rsid w:val="009B6603"/>
    <w:rsid w:val="009B6616"/>
    <w:rsid w:val="009B6659"/>
    <w:rsid w:val="009B67EE"/>
    <w:rsid w:val="009B68A9"/>
    <w:rsid w:val="009B6918"/>
    <w:rsid w:val="009B692E"/>
    <w:rsid w:val="009B6958"/>
    <w:rsid w:val="009B6A41"/>
    <w:rsid w:val="009B6D4E"/>
    <w:rsid w:val="009B6D88"/>
    <w:rsid w:val="009B6E44"/>
    <w:rsid w:val="009B6ECA"/>
    <w:rsid w:val="009B6F17"/>
    <w:rsid w:val="009B6F7F"/>
    <w:rsid w:val="009B6FBD"/>
    <w:rsid w:val="009B7008"/>
    <w:rsid w:val="009B707A"/>
    <w:rsid w:val="009B7089"/>
    <w:rsid w:val="009B7297"/>
    <w:rsid w:val="009B7410"/>
    <w:rsid w:val="009B750D"/>
    <w:rsid w:val="009B75D9"/>
    <w:rsid w:val="009B765B"/>
    <w:rsid w:val="009B7688"/>
    <w:rsid w:val="009B76B2"/>
    <w:rsid w:val="009B7713"/>
    <w:rsid w:val="009B77F2"/>
    <w:rsid w:val="009B789E"/>
    <w:rsid w:val="009B7ACB"/>
    <w:rsid w:val="009B7E87"/>
    <w:rsid w:val="009B7EBA"/>
    <w:rsid w:val="009C027C"/>
    <w:rsid w:val="009C02CD"/>
    <w:rsid w:val="009C02F2"/>
    <w:rsid w:val="009C02F5"/>
    <w:rsid w:val="009C056B"/>
    <w:rsid w:val="009C05CC"/>
    <w:rsid w:val="009C06B5"/>
    <w:rsid w:val="009C08FC"/>
    <w:rsid w:val="009C09F3"/>
    <w:rsid w:val="009C0A7B"/>
    <w:rsid w:val="009C0ADA"/>
    <w:rsid w:val="009C0B93"/>
    <w:rsid w:val="009C0CFB"/>
    <w:rsid w:val="009C0DE0"/>
    <w:rsid w:val="009C0E4F"/>
    <w:rsid w:val="009C0E63"/>
    <w:rsid w:val="009C1013"/>
    <w:rsid w:val="009C1226"/>
    <w:rsid w:val="009C12D0"/>
    <w:rsid w:val="009C131B"/>
    <w:rsid w:val="009C13B9"/>
    <w:rsid w:val="009C15E1"/>
    <w:rsid w:val="009C165E"/>
    <w:rsid w:val="009C16F5"/>
    <w:rsid w:val="009C1B21"/>
    <w:rsid w:val="009C1F89"/>
    <w:rsid w:val="009C201A"/>
    <w:rsid w:val="009C20DC"/>
    <w:rsid w:val="009C20E1"/>
    <w:rsid w:val="009C25B7"/>
    <w:rsid w:val="009C301F"/>
    <w:rsid w:val="009C3118"/>
    <w:rsid w:val="009C3269"/>
    <w:rsid w:val="009C33CA"/>
    <w:rsid w:val="009C33FA"/>
    <w:rsid w:val="009C3435"/>
    <w:rsid w:val="009C34A1"/>
    <w:rsid w:val="009C34CC"/>
    <w:rsid w:val="009C356C"/>
    <w:rsid w:val="009C359A"/>
    <w:rsid w:val="009C35DF"/>
    <w:rsid w:val="009C364B"/>
    <w:rsid w:val="009C36CB"/>
    <w:rsid w:val="009C36E9"/>
    <w:rsid w:val="009C3749"/>
    <w:rsid w:val="009C38CF"/>
    <w:rsid w:val="009C393A"/>
    <w:rsid w:val="009C399B"/>
    <w:rsid w:val="009C3B1C"/>
    <w:rsid w:val="009C3B2D"/>
    <w:rsid w:val="009C3B9C"/>
    <w:rsid w:val="009C3BE8"/>
    <w:rsid w:val="009C3C35"/>
    <w:rsid w:val="009C3D63"/>
    <w:rsid w:val="009C3DAD"/>
    <w:rsid w:val="009C3ECC"/>
    <w:rsid w:val="009C4213"/>
    <w:rsid w:val="009C424F"/>
    <w:rsid w:val="009C4292"/>
    <w:rsid w:val="009C4317"/>
    <w:rsid w:val="009C43C3"/>
    <w:rsid w:val="009C4414"/>
    <w:rsid w:val="009C447F"/>
    <w:rsid w:val="009C467B"/>
    <w:rsid w:val="009C48AA"/>
    <w:rsid w:val="009C4A7F"/>
    <w:rsid w:val="009C4EEB"/>
    <w:rsid w:val="009C5019"/>
    <w:rsid w:val="009C515A"/>
    <w:rsid w:val="009C516C"/>
    <w:rsid w:val="009C52A8"/>
    <w:rsid w:val="009C5304"/>
    <w:rsid w:val="009C534B"/>
    <w:rsid w:val="009C53E4"/>
    <w:rsid w:val="009C568F"/>
    <w:rsid w:val="009C57BB"/>
    <w:rsid w:val="009C5B0E"/>
    <w:rsid w:val="009C5BCE"/>
    <w:rsid w:val="009C5CC0"/>
    <w:rsid w:val="009C5D6A"/>
    <w:rsid w:val="009C5EBF"/>
    <w:rsid w:val="009C61D3"/>
    <w:rsid w:val="009C6222"/>
    <w:rsid w:val="009C6299"/>
    <w:rsid w:val="009C6341"/>
    <w:rsid w:val="009C6475"/>
    <w:rsid w:val="009C64A7"/>
    <w:rsid w:val="009C64D2"/>
    <w:rsid w:val="009C65A8"/>
    <w:rsid w:val="009C66E9"/>
    <w:rsid w:val="009C684F"/>
    <w:rsid w:val="009C691A"/>
    <w:rsid w:val="009C6B2C"/>
    <w:rsid w:val="009C6B70"/>
    <w:rsid w:val="009C6E56"/>
    <w:rsid w:val="009C6EBA"/>
    <w:rsid w:val="009C7035"/>
    <w:rsid w:val="009C706B"/>
    <w:rsid w:val="009C7200"/>
    <w:rsid w:val="009C728A"/>
    <w:rsid w:val="009C7321"/>
    <w:rsid w:val="009C749E"/>
    <w:rsid w:val="009C74D1"/>
    <w:rsid w:val="009C754A"/>
    <w:rsid w:val="009C767C"/>
    <w:rsid w:val="009C7704"/>
    <w:rsid w:val="009C77B5"/>
    <w:rsid w:val="009C78BA"/>
    <w:rsid w:val="009C797B"/>
    <w:rsid w:val="009C7AD5"/>
    <w:rsid w:val="009C7BB0"/>
    <w:rsid w:val="009C7BC3"/>
    <w:rsid w:val="009C7E82"/>
    <w:rsid w:val="009C7F4F"/>
    <w:rsid w:val="009C7F75"/>
    <w:rsid w:val="009D0028"/>
    <w:rsid w:val="009D0153"/>
    <w:rsid w:val="009D024C"/>
    <w:rsid w:val="009D0538"/>
    <w:rsid w:val="009D0608"/>
    <w:rsid w:val="009D07E0"/>
    <w:rsid w:val="009D081A"/>
    <w:rsid w:val="009D0868"/>
    <w:rsid w:val="009D08DF"/>
    <w:rsid w:val="009D0C6A"/>
    <w:rsid w:val="009D0D68"/>
    <w:rsid w:val="009D0D82"/>
    <w:rsid w:val="009D102F"/>
    <w:rsid w:val="009D1040"/>
    <w:rsid w:val="009D1261"/>
    <w:rsid w:val="009D154B"/>
    <w:rsid w:val="009D15BF"/>
    <w:rsid w:val="009D17E8"/>
    <w:rsid w:val="009D189B"/>
    <w:rsid w:val="009D18D3"/>
    <w:rsid w:val="009D19FE"/>
    <w:rsid w:val="009D1A45"/>
    <w:rsid w:val="009D1B5C"/>
    <w:rsid w:val="009D1C50"/>
    <w:rsid w:val="009D2098"/>
    <w:rsid w:val="009D20F7"/>
    <w:rsid w:val="009D2213"/>
    <w:rsid w:val="009D2225"/>
    <w:rsid w:val="009D222E"/>
    <w:rsid w:val="009D2348"/>
    <w:rsid w:val="009D2411"/>
    <w:rsid w:val="009D25F7"/>
    <w:rsid w:val="009D2835"/>
    <w:rsid w:val="009D293A"/>
    <w:rsid w:val="009D2B1D"/>
    <w:rsid w:val="009D2C48"/>
    <w:rsid w:val="009D2C9C"/>
    <w:rsid w:val="009D2DEE"/>
    <w:rsid w:val="009D2E59"/>
    <w:rsid w:val="009D2F08"/>
    <w:rsid w:val="009D2F52"/>
    <w:rsid w:val="009D32D2"/>
    <w:rsid w:val="009D32E3"/>
    <w:rsid w:val="009D347E"/>
    <w:rsid w:val="009D36D0"/>
    <w:rsid w:val="009D3771"/>
    <w:rsid w:val="009D37AD"/>
    <w:rsid w:val="009D37BA"/>
    <w:rsid w:val="009D3972"/>
    <w:rsid w:val="009D3A6D"/>
    <w:rsid w:val="009D3C1F"/>
    <w:rsid w:val="009D3F47"/>
    <w:rsid w:val="009D4048"/>
    <w:rsid w:val="009D4055"/>
    <w:rsid w:val="009D4104"/>
    <w:rsid w:val="009D418C"/>
    <w:rsid w:val="009D4222"/>
    <w:rsid w:val="009D42F0"/>
    <w:rsid w:val="009D435C"/>
    <w:rsid w:val="009D448B"/>
    <w:rsid w:val="009D484B"/>
    <w:rsid w:val="009D4937"/>
    <w:rsid w:val="009D497D"/>
    <w:rsid w:val="009D4B50"/>
    <w:rsid w:val="009D4D40"/>
    <w:rsid w:val="009D4E6F"/>
    <w:rsid w:val="009D4EBC"/>
    <w:rsid w:val="009D4F4F"/>
    <w:rsid w:val="009D4F5C"/>
    <w:rsid w:val="009D5369"/>
    <w:rsid w:val="009D53B4"/>
    <w:rsid w:val="009D5629"/>
    <w:rsid w:val="009D5635"/>
    <w:rsid w:val="009D5785"/>
    <w:rsid w:val="009D57DF"/>
    <w:rsid w:val="009D5812"/>
    <w:rsid w:val="009D5892"/>
    <w:rsid w:val="009D5A85"/>
    <w:rsid w:val="009D5C6F"/>
    <w:rsid w:val="009D5C74"/>
    <w:rsid w:val="009D5C80"/>
    <w:rsid w:val="009D5C8A"/>
    <w:rsid w:val="009D5CB8"/>
    <w:rsid w:val="009D5DEB"/>
    <w:rsid w:val="009D5E2C"/>
    <w:rsid w:val="009D5F91"/>
    <w:rsid w:val="009D619B"/>
    <w:rsid w:val="009D63A2"/>
    <w:rsid w:val="009D64D7"/>
    <w:rsid w:val="009D64DD"/>
    <w:rsid w:val="009D64FB"/>
    <w:rsid w:val="009D64FC"/>
    <w:rsid w:val="009D675B"/>
    <w:rsid w:val="009D67BA"/>
    <w:rsid w:val="009D68A5"/>
    <w:rsid w:val="009D6918"/>
    <w:rsid w:val="009D6A32"/>
    <w:rsid w:val="009D6B66"/>
    <w:rsid w:val="009D6D37"/>
    <w:rsid w:val="009D6DED"/>
    <w:rsid w:val="009D6EB2"/>
    <w:rsid w:val="009D6EBA"/>
    <w:rsid w:val="009D7039"/>
    <w:rsid w:val="009D70EF"/>
    <w:rsid w:val="009D723F"/>
    <w:rsid w:val="009D73E1"/>
    <w:rsid w:val="009D7461"/>
    <w:rsid w:val="009D7506"/>
    <w:rsid w:val="009D7550"/>
    <w:rsid w:val="009D779C"/>
    <w:rsid w:val="009D7B92"/>
    <w:rsid w:val="009D7C10"/>
    <w:rsid w:val="009D7D7A"/>
    <w:rsid w:val="009D7D95"/>
    <w:rsid w:val="009D7E52"/>
    <w:rsid w:val="009E02B8"/>
    <w:rsid w:val="009E040A"/>
    <w:rsid w:val="009E040D"/>
    <w:rsid w:val="009E0559"/>
    <w:rsid w:val="009E08C5"/>
    <w:rsid w:val="009E090A"/>
    <w:rsid w:val="009E0EAF"/>
    <w:rsid w:val="009E1003"/>
    <w:rsid w:val="009E10ED"/>
    <w:rsid w:val="009E1306"/>
    <w:rsid w:val="009E14DF"/>
    <w:rsid w:val="009E15DB"/>
    <w:rsid w:val="009E191B"/>
    <w:rsid w:val="009E1993"/>
    <w:rsid w:val="009E1A32"/>
    <w:rsid w:val="009E1B70"/>
    <w:rsid w:val="009E1B87"/>
    <w:rsid w:val="009E1C2C"/>
    <w:rsid w:val="009E1D6A"/>
    <w:rsid w:val="009E1DBC"/>
    <w:rsid w:val="009E1DFA"/>
    <w:rsid w:val="009E1E8C"/>
    <w:rsid w:val="009E1EB6"/>
    <w:rsid w:val="009E1F93"/>
    <w:rsid w:val="009E2011"/>
    <w:rsid w:val="009E218C"/>
    <w:rsid w:val="009E2208"/>
    <w:rsid w:val="009E2385"/>
    <w:rsid w:val="009E2640"/>
    <w:rsid w:val="009E27B5"/>
    <w:rsid w:val="009E28E2"/>
    <w:rsid w:val="009E2929"/>
    <w:rsid w:val="009E2EDB"/>
    <w:rsid w:val="009E2F9A"/>
    <w:rsid w:val="009E312F"/>
    <w:rsid w:val="009E3408"/>
    <w:rsid w:val="009E35BF"/>
    <w:rsid w:val="009E3853"/>
    <w:rsid w:val="009E38E1"/>
    <w:rsid w:val="009E399C"/>
    <w:rsid w:val="009E3AFF"/>
    <w:rsid w:val="009E3CAF"/>
    <w:rsid w:val="009E3D97"/>
    <w:rsid w:val="009E3EB4"/>
    <w:rsid w:val="009E3EDF"/>
    <w:rsid w:val="009E3FD7"/>
    <w:rsid w:val="009E3FD9"/>
    <w:rsid w:val="009E40F1"/>
    <w:rsid w:val="009E43FC"/>
    <w:rsid w:val="009E444B"/>
    <w:rsid w:val="009E454A"/>
    <w:rsid w:val="009E45B1"/>
    <w:rsid w:val="009E4A35"/>
    <w:rsid w:val="009E4AB2"/>
    <w:rsid w:val="009E4B59"/>
    <w:rsid w:val="009E4BB0"/>
    <w:rsid w:val="009E4BD9"/>
    <w:rsid w:val="009E4C91"/>
    <w:rsid w:val="009E4CA7"/>
    <w:rsid w:val="009E4D10"/>
    <w:rsid w:val="009E4DEB"/>
    <w:rsid w:val="009E4E49"/>
    <w:rsid w:val="009E4E66"/>
    <w:rsid w:val="009E4EC2"/>
    <w:rsid w:val="009E4FC5"/>
    <w:rsid w:val="009E4FDF"/>
    <w:rsid w:val="009E5000"/>
    <w:rsid w:val="009E5198"/>
    <w:rsid w:val="009E5433"/>
    <w:rsid w:val="009E5509"/>
    <w:rsid w:val="009E558C"/>
    <w:rsid w:val="009E56E2"/>
    <w:rsid w:val="009E59A8"/>
    <w:rsid w:val="009E5BB0"/>
    <w:rsid w:val="009E5D46"/>
    <w:rsid w:val="009E5DE1"/>
    <w:rsid w:val="009E5F61"/>
    <w:rsid w:val="009E6077"/>
    <w:rsid w:val="009E610B"/>
    <w:rsid w:val="009E624B"/>
    <w:rsid w:val="009E625B"/>
    <w:rsid w:val="009E632E"/>
    <w:rsid w:val="009E6372"/>
    <w:rsid w:val="009E6485"/>
    <w:rsid w:val="009E64C2"/>
    <w:rsid w:val="009E64F2"/>
    <w:rsid w:val="009E6576"/>
    <w:rsid w:val="009E695A"/>
    <w:rsid w:val="009E6A84"/>
    <w:rsid w:val="009E6BB0"/>
    <w:rsid w:val="009E6E36"/>
    <w:rsid w:val="009E7019"/>
    <w:rsid w:val="009E7067"/>
    <w:rsid w:val="009E75CF"/>
    <w:rsid w:val="009E77CB"/>
    <w:rsid w:val="009E7AA1"/>
    <w:rsid w:val="009E7B4D"/>
    <w:rsid w:val="009E7B5F"/>
    <w:rsid w:val="009E7C29"/>
    <w:rsid w:val="009E7C33"/>
    <w:rsid w:val="009E7C86"/>
    <w:rsid w:val="009E7D74"/>
    <w:rsid w:val="009E7D86"/>
    <w:rsid w:val="009E7F14"/>
    <w:rsid w:val="009F0242"/>
    <w:rsid w:val="009F040D"/>
    <w:rsid w:val="009F0450"/>
    <w:rsid w:val="009F0484"/>
    <w:rsid w:val="009F0519"/>
    <w:rsid w:val="009F06C2"/>
    <w:rsid w:val="009F073F"/>
    <w:rsid w:val="009F08BB"/>
    <w:rsid w:val="009F0AE6"/>
    <w:rsid w:val="009F0F8D"/>
    <w:rsid w:val="009F1032"/>
    <w:rsid w:val="009F10AB"/>
    <w:rsid w:val="009F10AE"/>
    <w:rsid w:val="009F11E2"/>
    <w:rsid w:val="009F13B2"/>
    <w:rsid w:val="009F149A"/>
    <w:rsid w:val="009F14A7"/>
    <w:rsid w:val="009F14F7"/>
    <w:rsid w:val="009F15C6"/>
    <w:rsid w:val="009F168C"/>
    <w:rsid w:val="009F1864"/>
    <w:rsid w:val="009F1B1F"/>
    <w:rsid w:val="009F1B7A"/>
    <w:rsid w:val="009F1D60"/>
    <w:rsid w:val="009F2023"/>
    <w:rsid w:val="009F21A5"/>
    <w:rsid w:val="009F24DB"/>
    <w:rsid w:val="009F27A6"/>
    <w:rsid w:val="009F2851"/>
    <w:rsid w:val="009F2A4F"/>
    <w:rsid w:val="009F2AE0"/>
    <w:rsid w:val="009F2BE5"/>
    <w:rsid w:val="009F2DF3"/>
    <w:rsid w:val="009F2EB7"/>
    <w:rsid w:val="009F2FDA"/>
    <w:rsid w:val="009F3109"/>
    <w:rsid w:val="009F316C"/>
    <w:rsid w:val="009F31A9"/>
    <w:rsid w:val="009F35A1"/>
    <w:rsid w:val="009F36AB"/>
    <w:rsid w:val="009F36EC"/>
    <w:rsid w:val="009F3762"/>
    <w:rsid w:val="009F37F5"/>
    <w:rsid w:val="009F37F6"/>
    <w:rsid w:val="009F37FB"/>
    <w:rsid w:val="009F3A62"/>
    <w:rsid w:val="009F3B13"/>
    <w:rsid w:val="009F3B4B"/>
    <w:rsid w:val="009F3C4F"/>
    <w:rsid w:val="009F3E5B"/>
    <w:rsid w:val="009F3E63"/>
    <w:rsid w:val="009F3EAB"/>
    <w:rsid w:val="009F3FDE"/>
    <w:rsid w:val="009F3FE0"/>
    <w:rsid w:val="009F4022"/>
    <w:rsid w:val="009F40B7"/>
    <w:rsid w:val="009F40CC"/>
    <w:rsid w:val="009F426E"/>
    <w:rsid w:val="009F4473"/>
    <w:rsid w:val="009F44BB"/>
    <w:rsid w:val="009F45AF"/>
    <w:rsid w:val="009F45ED"/>
    <w:rsid w:val="009F474C"/>
    <w:rsid w:val="009F4783"/>
    <w:rsid w:val="009F47FB"/>
    <w:rsid w:val="009F48D8"/>
    <w:rsid w:val="009F498C"/>
    <w:rsid w:val="009F4A4C"/>
    <w:rsid w:val="009F4A54"/>
    <w:rsid w:val="009F4B0F"/>
    <w:rsid w:val="009F4CD1"/>
    <w:rsid w:val="009F4D1D"/>
    <w:rsid w:val="009F4F62"/>
    <w:rsid w:val="009F50DE"/>
    <w:rsid w:val="009F5255"/>
    <w:rsid w:val="009F52DE"/>
    <w:rsid w:val="009F55EB"/>
    <w:rsid w:val="009F56A6"/>
    <w:rsid w:val="009F57F2"/>
    <w:rsid w:val="009F58B7"/>
    <w:rsid w:val="009F5931"/>
    <w:rsid w:val="009F594B"/>
    <w:rsid w:val="009F59DD"/>
    <w:rsid w:val="009F5BC4"/>
    <w:rsid w:val="009F5C4D"/>
    <w:rsid w:val="009F5DE4"/>
    <w:rsid w:val="009F5E17"/>
    <w:rsid w:val="009F6002"/>
    <w:rsid w:val="009F60BB"/>
    <w:rsid w:val="009F618C"/>
    <w:rsid w:val="009F61E8"/>
    <w:rsid w:val="009F62EC"/>
    <w:rsid w:val="009F632C"/>
    <w:rsid w:val="009F6597"/>
    <w:rsid w:val="009F67BE"/>
    <w:rsid w:val="009F6A03"/>
    <w:rsid w:val="009F6A0A"/>
    <w:rsid w:val="009F6B7E"/>
    <w:rsid w:val="009F6C51"/>
    <w:rsid w:val="009F6C98"/>
    <w:rsid w:val="009F6DC8"/>
    <w:rsid w:val="009F6EC9"/>
    <w:rsid w:val="009F7122"/>
    <w:rsid w:val="009F713D"/>
    <w:rsid w:val="009F71F2"/>
    <w:rsid w:val="009F722F"/>
    <w:rsid w:val="009F7236"/>
    <w:rsid w:val="009F7356"/>
    <w:rsid w:val="009F73AC"/>
    <w:rsid w:val="009F764F"/>
    <w:rsid w:val="009F7696"/>
    <w:rsid w:val="009F76DC"/>
    <w:rsid w:val="009F795A"/>
    <w:rsid w:val="009F7975"/>
    <w:rsid w:val="009F79F4"/>
    <w:rsid w:val="009F7A4E"/>
    <w:rsid w:val="009F7B89"/>
    <w:rsid w:val="009F7C86"/>
    <w:rsid w:val="009F7D4F"/>
    <w:rsid w:val="009F7DFF"/>
    <w:rsid w:val="009F7F0E"/>
    <w:rsid w:val="009F7F39"/>
    <w:rsid w:val="00A0002E"/>
    <w:rsid w:val="00A00077"/>
    <w:rsid w:val="00A0034D"/>
    <w:rsid w:val="00A006E7"/>
    <w:rsid w:val="00A006EB"/>
    <w:rsid w:val="00A0076A"/>
    <w:rsid w:val="00A00775"/>
    <w:rsid w:val="00A0082C"/>
    <w:rsid w:val="00A008C7"/>
    <w:rsid w:val="00A008CB"/>
    <w:rsid w:val="00A008CF"/>
    <w:rsid w:val="00A00903"/>
    <w:rsid w:val="00A00BA4"/>
    <w:rsid w:val="00A00CD0"/>
    <w:rsid w:val="00A00CF2"/>
    <w:rsid w:val="00A00E34"/>
    <w:rsid w:val="00A00E93"/>
    <w:rsid w:val="00A01195"/>
    <w:rsid w:val="00A01226"/>
    <w:rsid w:val="00A0154D"/>
    <w:rsid w:val="00A01748"/>
    <w:rsid w:val="00A017A5"/>
    <w:rsid w:val="00A01A67"/>
    <w:rsid w:val="00A01A9C"/>
    <w:rsid w:val="00A01C8B"/>
    <w:rsid w:val="00A01CB7"/>
    <w:rsid w:val="00A01CBE"/>
    <w:rsid w:val="00A01D04"/>
    <w:rsid w:val="00A01D58"/>
    <w:rsid w:val="00A01E8A"/>
    <w:rsid w:val="00A01EA4"/>
    <w:rsid w:val="00A01EA6"/>
    <w:rsid w:val="00A02261"/>
    <w:rsid w:val="00A022E0"/>
    <w:rsid w:val="00A0232C"/>
    <w:rsid w:val="00A02340"/>
    <w:rsid w:val="00A02361"/>
    <w:rsid w:val="00A026DF"/>
    <w:rsid w:val="00A027A6"/>
    <w:rsid w:val="00A02A2A"/>
    <w:rsid w:val="00A02A5D"/>
    <w:rsid w:val="00A02A6F"/>
    <w:rsid w:val="00A02D83"/>
    <w:rsid w:val="00A02F39"/>
    <w:rsid w:val="00A030DF"/>
    <w:rsid w:val="00A03134"/>
    <w:rsid w:val="00A031DB"/>
    <w:rsid w:val="00A03215"/>
    <w:rsid w:val="00A03275"/>
    <w:rsid w:val="00A033C6"/>
    <w:rsid w:val="00A03456"/>
    <w:rsid w:val="00A036DA"/>
    <w:rsid w:val="00A0372F"/>
    <w:rsid w:val="00A03984"/>
    <w:rsid w:val="00A03B45"/>
    <w:rsid w:val="00A03C08"/>
    <w:rsid w:val="00A03C82"/>
    <w:rsid w:val="00A03C9E"/>
    <w:rsid w:val="00A03D39"/>
    <w:rsid w:val="00A03D9D"/>
    <w:rsid w:val="00A03DBF"/>
    <w:rsid w:val="00A03E4C"/>
    <w:rsid w:val="00A03F41"/>
    <w:rsid w:val="00A03FD8"/>
    <w:rsid w:val="00A040F0"/>
    <w:rsid w:val="00A0412E"/>
    <w:rsid w:val="00A04305"/>
    <w:rsid w:val="00A043B7"/>
    <w:rsid w:val="00A0447F"/>
    <w:rsid w:val="00A04723"/>
    <w:rsid w:val="00A047D6"/>
    <w:rsid w:val="00A047F7"/>
    <w:rsid w:val="00A0482C"/>
    <w:rsid w:val="00A04DC9"/>
    <w:rsid w:val="00A04E6F"/>
    <w:rsid w:val="00A04E77"/>
    <w:rsid w:val="00A04EFB"/>
    <w:rsid w:val="00A0503E"/>
    <w:rsid w:val="00A05551"/>
    <w:rsid w:val="00A0555B"/>
    <w:rsid w:val="00A05597"/>
    <w:rsid w:val="00A0567B"/>
    <w:rsid w:val="00A056A8"/>
    <w:rsid w:val="00A05845"/>
    <w:rsid w:val="00A058A4"/>
    <w:rsid w:val="00A05A84"/>
    <w:rsid w:val="00A05AC8"/>
    <w:rsid w:val="00A05B0C"/>
    <w:rsid w:val="00A05B7E"/>
    <w:rsid w:val="00A05D64"/>
    <w:rsid w:val="00A05EC3"/>
    <w:rsid w:val="00A05EDF"/>
    <w:rsid w:val="00A05F19"/>
    <w:rsid w:val="00A0605B"/>
    <w:rsid w:val="00A06161"/>
    <w:rsid w:val="00A06167"/>
    <w:rsid w:val="00A065D7"/>
    <w:rsid w:val="00A066C7"/>
    <w:rsid w:val="00A066D5"/>
    <w:rsid w:val="00A068B9"/>
    <w:rsid w:val="00A06971"/>
    <w:rsid w:val="00A06AC1"/>
    <w:rsid w:val="00A06E05"/>
    <w:rsid w:val="00A06E89"/>
    <w:rsid w:val="00A06EDA"/>
    <w:rsid w:val="00A07062"/>
    <w:rsid w:val="00A07189"/>
    <w:rsid w:val="00A074B3"/>
    <w:rsid w:val="00A07502"/>
    <w:rsid w:val="00A0756A"/>
    <w:rsid w:val="00A07981"/>
    <w:rsid w:val="00A07BAA"/>
    <w:rsid w:val="00A07C13"/>
    <w:rsid w:val="00A07F66"/>
    <w:rsid w:val="00A07F9D"/>
    <w:rsid w:val="00A102F2"/>
    <w:rsid w:val="00A10335"/>
    <w:rsid w:val="00A103FE"/>
    <w:rsid w:val="00A10463"/>
    <w:rsid w:val="00A104BD"/>
    <w:rsid w:val="00A1050D"/>
    <w:rsid w:val="00A10662"/>
    <w:rsid w:val="00A10931"/>
    <w:rsid w:val="00A10A88"/>
    <w:rsid w:val="00A10AC6"/>
    <w:rsid w:val="00A10C87"/>
    <w:rsid w:val="00A10CA5"/>
    <w:rsid w:val="00A10CCE"/>
    <w:rsid w:val="00A10CE9"/>
    <w:rsid w:val="00A10DAE"/>
    <w:rsid w:val="00A10E3C"/>
    <w:rsid w:val="00A10EC1"/>
    <w:rsid w:val="00A10EEA"/>
    <w:rsid w:val="00A11393"/>
    <w:rsid w:val="00A11419"/>
    <w:rsid w:val="00A11431"/>
    <w:rsid w:val="00A11602"/>
    <w:rsid w:val="00A1167A"/>
    <w:rsid w:val="00A11708"/>
    <w:rsid w:val="00A11C80"/>
    <w:rsid w:val="00A11CDF"/>
    <w:rsid w:val="00A11D78"/>
    <w:rsid w:val="00A11FF9"/>
    <w:rsid w:val="00A1211C"/>
    <w:rsid w:val="00A12276"/>
    <w:rsid w:val="00A12316"/>
    <w:rsid w:val="00A12348"/>
    <w:rsid w:val="00A12358"/>
    <w:rsid w:val="00A12420"/>
    <w:rsid w:val="00A1254E"/>
    <w:rsid w:val="00A1260D"/>
    <w:rsid w:val="00A12806"/>
    <w:rsid w:val="00A12828"/>
    <w:rsid w:val="00A12856"/>
    <w:rsid w:val="00A1296B"/>
    <w:rsid w:val="00A12ADA"/>
    <w:rsid w:val="00A12AF4"/>
    <w:rsid w:val="00A12BE1"/>
    <w:rsid w:val="00A12CB4"/>
    <w:rsid w:val="00A12D0E"/>
    <w:rsid w:val="00A12D2B"/>
    <w:rsid w:val="00A12D5F"/>
    <w:rsid w:val="00A12E67"/>
    <w:rsid w:val="00A12F41"/>
    <w:rsid w:val="00A12F88"/>
    <w:rsid w:val="00A1304F"/>
    <w:rsid w:val="00A1306D"/>
    <w:rsid w:val="00A13094"/>
    <w:rsid w:val="00A130FA"/>
    <w:rsid w:val="00A13325"/>
    <w:rsid w:val="00A1337C"/>
    <w:rsid w:val="00A13526"/>
    <w:rsid w:val="00A135AF"/>
    <w:rsid w:val="00A135EF"/>
    <w:rsid w:val="00A13703"/>
    <w:rsid w:val="00A13725"/>
    <w:rsid w:val="00A13802"/>
    <w:rsid w:val="00A139C0"/>
    <w:rsid w:val="00A13A96"/>
    <w:rsid w:val="00A13AA1"/>
    <w:rsid w:val="00A13BB6"/>
    <w:rsid w:val="00A13D1D"/>
    <w:rsid w:val="00A13E3C"/>
    <w:rsid w:val="00A13FF2"/>
    <w:rsid w:val="00A1436D"/>
    <w:rsid w:val="00A14565"/>
    <w:rsid w:val="00A149DA"/>
    <w:rsid w:val="00A14B25"/>
    <w:rsid w:val="00A14B3E"/>
    <w:rsid w:val="00A14B7C"/>
    <w:rsid w:val="00A14C2F"/>
    <w:rsid w:val="00A14CB1"/>
    <w:rsid w:val="00A14DC8"/>
    <w:rsid w:val="00A14E9D"/>
    <w:rsid w:val="00A15074"/>
    <w:rsid w:val="00A150F8"/>
    <w:rsid w:val="00A151F0"/>
    <w:rsid w:val="00A151FB"/>
    <w:rsid w:val="00A15257"/>
    <w:rsid w:val="00A1529D"/>
    <w:rsid w:val="00A15312"/>
    <w:rsid w:val="00A1533A"/>
    <w:rsid w:val="00A156A8"/>
    <w:rsid w:val="00A157AF"/>
    <w:rsid w:val="00A157C2"/>
    <w:rsid w:val="00A159A0"/>
    <w:rsid w:val="00A15C23"/>
    <w:rsid w:val="00A15F34"/>
    <w:rsid w:val="00A15F99"/>
    <w:rsid w:val="00A1604D"/>
    <w:rsid w:val="00A16183"/>
    <w:rsid w:val="00A165E9"/>
    <w:rsid w:val="00A1661E"/>
    <w:rsid w:val="00A16631"/>
    <w:rsid w:val="00A1668D"/>
    <w:rsid w:val="00A1679F"/>
    <w:rsid w:val="00A16973"/>
    <w:rsid w:val="00A169BD"/>
    <w:rsid w:val="00A16B0D"/>
    <w:rsid w:val="00A16B93"/>
    <w:rsid w:val="00A16BDD"/>
    <w:rsid w:val="00A16D8D"/>
    <w:rsid w:val="00A16DCF"/>
    <w:rsid w:val="00A16DE9"/>
    <w:rsid w:val="00A16ED4"/>
    <w:rsid w:val="00A16EE7"/>
    <w:rsid w:val="00A16F4C"/>
    <w:rsid w:val="00A16FA3"/>
    <w:rsid w:val="00A1704F"/>
    <w:rsid w:val="00A17221"/>
    <w:rsid w:val="00A175BF"/>
    <w:rsid w:val="00A1766D"/>
    <w:rsid w:val="00A17823"/>
    <w:rsid w:val="00A17886"/>
    <w:rsid w:val="00A1791F"/>
    <w:rsid w:val="00A17BBC"/>
    <w:rsid w:val="00A17C6E"/>
    <w:rsid w:val="00A17D7D"/>
    <w:rsid w:val="00A17DB5"/>
    <w:rsid w:val="00A20061"/>
    <w:rsid w:val="00A202C5"/>
    <w:rsid w:val="00A20418"/>
    <w:rsid w:val="00A205D7"/>
    <w:rsid w:val="00A20637"/>
    <w:rsid w:val="00A20930"/>
    <w:rsid w:val="00A20951"/>
    <w:rsid w:val="00A2098C"/>
    <w:rsid w:val="00A209B3"/>
    <w:rsid w:val="00A209F6"/>
    <w:rsid w:val="00A20A05"/>
    <w:rsid w:val="00A20A27"/>
    <w:rsid w:val="00A20C10"/>
    <w:rsid w:val="00A20C5F"/>
    <w:rsid w:val="00A20C95"/>
    <w:rsid w:val="00A20CA6"/>
    <w:rsid w:val="00A20D0D"/>
    <w:rsid w:val="00A20D33"/>
    <w:rsid w:val="00A20E1A"/>
    <w:rsid w:val="00A20E26"/>
    <w:rsid w:val="00A20FAE"/>
    <w:rsid w:val="00A20FF3"/>
    <w:rsid w:val="00A21031"/>
    <w:rsid w:val="00A21128"/>
    <w:rsid w:val="00A21193"/>
    <w:rsid w:val="00A211A8"/>
    <w:rsid w:val="00A21595"/>
    <w:rsid w:val="00A216E2"/>
    <w:rsid w:val="00A2191E"/>
    <w:rsid w:val="00A2195A"/>
    <w:rsid w:val="00A21995"/>
    <w:rsid w:val="00A21A6C"/>
    <w:rsid w:val="00A21B15"/>
    <w:rsid w:val="00A21BFD"/>
    <w:rsid w:val="00A21C03"/>
    <w:rsid w:val="00A21E6A"/>
    <w:rsid w:val="00A21E9D"/>
    <w:rsid w:val="00A21EAE"/>
    <w:rsid w:val="00A22091"/>
    <w:rsid w:val="00A2209C"/>
    <w:rsid w:val="00A22105"/>
    <w:rsid w:val="00A22120"/>
    <w:rsid w:val="00A22228"/>
    <w:rsid w:val="00A22319"/>
    <w:rsid w:val="00A228EA"/>
    <w:rsid w:val="00A22979"/>
    <w:rsid w:val="00A22A47"/>
    <w:rsid w:val="00A22C48"/>
    <w:rsid w:val="00A22C75"/>
    <w:rsid w:val="00A22CD2"/>
    <w:rsid w:val="00A22D34"/>
    <w:rsid w:val="00A22D36"/>
    <w:rsid w:val="00A22E9A"/>
    <w:rsid w:val="00A22FCD"/>
    <w:rsid w:val="00A23032"/>
    <w:rsid w:val="00A23084"/>
    <w:rsid w:val="00A230A9"/>
    <w:rsid w:val="00A230F7"/>
    <w:rsid w:val="00A23133"/>
    <w:rsid w:val="00A2314A"/>
    <w:rsid w:val="00A23269"/>
    <w:rsid w:val="00A23338"/>
    <w:rsid w:val="00A2341F"/>
    <w:rsid w:val="00A23435"/>
    <w:rsid w:val="00A23570"/>
    <w:rsid w:val="00A23665"/>
    <w:rsid w:val="00A237FD"/>
    <w:rsid w:val="00A23A9D"/>
    <w:rsid w:val="00A23B7C"/>
    <w:rsid w:val="00A23C07"/>
    <w:rsid w:val="00A23E25"/>
    <w:rsid w:val="00A23ED9"/>
    <w:rsid w:val="00A24275"/>
    <w:rsid w:val="00A24403"/>
    <w:rsid w:val="00A24461"/>
    <w:rsid w:val="00A245FA"/>
    <w:rsid w:val="00A247A2"/>
    <w:rsid w:val="00A248C5"/>
    <w:rsid w:val="00A24A00"/>
    <w:rsid w:val="00A24A70"/>
    <w:rsid w:val="00A24C15"/>
    <w:rsid w:val="00A24C4F"/>
    <w:rsid w:val="00A24D65"/>
    <w:rsid w:val="00A25093"/>
    <w:rsid w:val="00A2519C"/>
    <w:rsid w:val="00A25276"/>
    <w:rsid w:val="00A25362"/>
    <w:rsid w:val="00A25382"/>
    <w:rsid w:val="00A253CD"/>
    <w:rsid w:val="00A254C7"/>
    <w:rsid w:val="00A25657"/>
    <w:rsid w:val="00A25691"/>
    <w:rsid w:val="00A25E89"/>
    <w:rsid w:val="00A25EB4"/>
    <w:rsid w:val="00A25F39"/>
    <w:rsid w:val="00A26093"/>
    <w:rsid w:val="00A2611D"/>
    <w:rsid w:val="00A2611F"/>
    <w:rsid w:val="00A2616B"/>
    <w:rsid w:val="00A261D6"/>
    <w:rsid w:val="00A26207"/>
    <w:rsid w:val="00A26214"/>
    <w:rsid w:val="00A2621E"/>
    <w:rsid w:val="00A26458"/>
    <w:rsid w:val="00A26463"/>
    <w:rsid w:val="00A26523"/>
    <w:rsid w:val="00A26A23"/>
    <w:rsid w:val="00A26B36"/>
    <w:rsid w:val="00A26BD3"/>
    <w:rsid w:val="00A26D85"/>
    <w:rsid w:val="00A26F1C"/>
    <w:rsid w:val="00A26F8A"/>
    <w:rsid w:val="00A273C1"/>
    <w:rsid w:val="00A27580"/>
    <w:rsid w:val="00A27989"/>
    <w:rsid w:val="00A27AD0"/>
    <w:rsid w:val="00A27BF4"/>
    <w:rsid w:val="00A27EBD"/>
    <w:rsid w:val="00A27F23"/>
    <w:rsid w:val="00A3020E"/>
    <w:rsid w:val="00A302CA"/>
    <w:rsid w:val="00A30313"/>
    <w:rsid w:val="00A304B5"/>
    <w:rsid w:val="00A30510"/>
    <w:rsid w:val="00A305CD"/>
    <w:rsid w:val="00A308F3"/>
    <w:rsid w:val="00A309A0"/>
    <w:rsid w:val="00A30A63"/>
    <w:rsid w:val="00A30A80"/>
    <w:rsid w:val="00A30A97"/>
    <w:rsid w:val="00A30B79"/>
    <w:rsid w:val="00A30B80"/>
    <w:rsid w:val="00A30C4D"/>
    <w:rsid w:val="00A3114B"/>
    <w:rsid w:val="00A31181"/>
    <w:rsid w:val="00A3120F"/>
    <w:rsid w:val="00A31272"/>
    <w:rsid w:val="00A313C4"/>
    <w:rsid w:val="00A3187D"/>
    <w:rsid w:val="00A318EC"/>
    <w:rsid w:val="00A31904"/>
    <w:rsid w:val="00A31A47"/>
    <w:rsid w:val="00A31D6C"/>
    <w:rsid w:val="00A31F75"/>
    <w:rsid w:val="00A32124"/>
    <w:rsid w:val="00A321B9"/>
    <w:rsid w:val="00A32288"/>
    <w:rsid w:val="00A32320"/>
    <w:rsid w:val="00A32408"/>
    <w:rsid w:val="00A32657"/>
    <w:rsid w:val="00A3280F"/>
    <w:rsid w:val="00A32837"/>
    <w:rsid w:val="00A3286A"/>
    <w:rsid w:val="00A328B6"/>
    <w:rsid w:val="00A3293A"/>
    <w:rsid w:val="00A329A9"/>
    <w:rsid w:val="00A32A1C"/>
    <w:rsid w:val="00A32AE0"/>
    <w:rsid w:val="00A32B6B"/>
    <w:rsid w:val="00A32BDB"/>
    <w:rsid w:val="00A32C6A"/>
    <w:rsid w:val="00A32EA7"/>
    <w:rsid w:val="00A32ED3"/>
    <w:rsid w:val="00A32F80"/>
    <w:rsid w:val="00A330A1"/>
    <w:rsid w:val="00A33227"/>
    <w:rsid w:val="00A33414"/>
    <w:rsid w:val="00A334BE"/>
    <w:rsid w:val="00A3352B"/>
    <w:rsid w:val="00A33A7B"/>
    <w:rsid w:val="00A33A97"/>
    <w:rsid w:val="00A33B4C"/>
    <w:rsid w:val="00A33D50"/>
    <w:rsid w:val="00A33E3C"/>
    <w:rsid w:val="00A3411E"/>
    <w:rsid w:val="00A34184"/>
    <w:rsid w:val="00A3419F"/>
    <w:rsid w:val="00A34425"/>
    <w:rsid w:val="00A3444F"/>
    <w:rsid w:val="00A3449B"/>
    <w:rsid w:val="00A344B2"/>
    <w:rsid w:val="00A34681"/>
    <w:rsid w:val="00A3471C"/>
    <w:rsid w:val="00A34781"/>
    <w:rsid w:val="00A347FB"/>
    <w:rsid w:val="00A34B1D"/>
    <w:rsid w:val="00A34B88"/>
    <w:rsid w:val="00A34C0C"/>
    <w:rsid w:val="00A34DFE"/>
    <w:rsid w:val="00A34EDF"/>
    <w:rsid w:val="00A34F4C"/>
    <w:rsid w:val="00A34F9D"/>
    <w:rsid w:val="00A352AB"/>
    <w:rsid w:val="00A352C0"/>
    <w:rsid w:val="00A352D1"/>
    <w:rsid w:val="00A353B8"/>
    <w:rsid w:val="00A3554B"/>
    <w:rsid w:val="00A355C5"/>
    <w:rsid w:val="00A3576D"/>
    <w:rsid w:val="00A357BF"/>
    <w:rsid w:val="00A358A5"/>
    <w:rsid w:val="00A358E5"/>
    <w:rsid w:val="00A35AFD"/>
    <w:rsid w:val="00A35CFD"/>
    <w:rsid w:val="00A35D3A"/>
    <w:rsid w:val="00A35EC6"/>
    <w:rsid w:val="00A35F00"/>
    <w:rsid w:val="00A35F74"/>
    <w:rsid w:val="00A3622F"/>
    <w:rsid w:val="00A3632E"/>
    <w:rsid w:val="00A36354"/>
    <w:rsid w:val="00A363E1"/>
    <w:rsid w:val="00A36470"/>
    <w:rsid w:val="00A3655D"/>
    <w:rsid w:val="00A3669C"/>
    <w:rsid w:val="00A366EA"/>
    <w:rsid w:val="00A36726"/>
    <w:rsid w:val="00A368D9"/>
    <w:rsid w:val="00A36969"/>
    <w:rsid w:val="00A369EA"/>
    <w:rsid w:val="00A36BC5"/>
    <w:rsid w:val="00A36DDD"/>
    <w:rsid w:val="00A3716A"/>
    <w:rsid w:val="00A3717C"/>
    <w:rsid w:val="00A372D1"/>
    <w:rsid w:val="00A374B0"/>
    <w:rsid w:val="00A375D2"/>
    <w:rsid w:val="00A37799"/>
    <w:rsid w:val="00A37CE1"/>
    <w:rsid w:val="00A401CD"/>
    <w:rsid w:val="00A40266"/>
    <w:rsid w:val="00A40329"/>
    <w:rsid w:val="00A4062E"/>
    <w:rsid w:val="00A40673"/>
    <w:rsid w:val="00A40A12"/>
    <w:rsid w:val="00A40CA3"/>
    <w:rsid w:val="00A40D00"/>
    <w:rsid w:val="00A40D44"/>
    <w:rsid w:val="00A40F68"/>
    <w:rsid w:val="00A4114F"/>
    <w:rsid w:val="00A4118B"/>
    <w:rsid w:val="00A411F8"/>
    <w:rsid w:val="00A413F2"/>
    <w:rsid w:val="00A41452"/>
    <w:rsid w:val="00A416FB"/>
    <w:rsid w:val="00A418E8"/>
    <w:rsid w:val="00A41B41"/>
    <w:rsid w:val="00A41D61"/>
    <w:rsid w:val="00A41DB6"/>
    <w:rsid w:val="00A41FC4"/>
    <w:rsid w:val="00A4215C"/>
    <w:rsid w:val="00A421D4"/>
    <w:rsid w:val="00A422C2"/>
    <w:rsid w:val="00A4232A"/>
    <w:rsid w:val="00A42527"/>
    <w:rsid w:val="00A4269F"/>
    <w:rsid w:val="00A428A2"/>
    <w:rsid w:val="00A42A1C"/>
    <w:rsid w:val="00A42A9C"/>
    <w:rsid w:val="00A42D9B"/>
    <w:rsid w:val="00A42E53"/>
    <w:rsid w:val="00A4317E"/>
    <w:rsid w:val="00A432D3"/>
    <w:rsid w:val="00A43462"/>
    <w:rsid w:val="00A4348B"/>
    <w:rsid w:val="00A435CD"/>
    <w:rsid w:val="00A4390B"/>
    <w:rsid w:val="00A439A5"/>
    <w:rsid w:val="00A43B05"/>
    <w:rsid w:val="00A43BF8"/>
    <w:rsid w:val="00A43CBF"/>
    <w:rsid w:val="00A43CF2"/>
    <w:rsid w:val="00A43E3A"/>
    <w:rsid w:val="00A44032"/>
    <w:rsid w:val="00A44092"/>
    <w:rsid w:val="00A440F4"/>
    <w:rsid w:val="00A4415F"/>
    <w:rsid w:val="00A44495"/>
    <w:rsid w:val="00A44832"/>
    <w:rsid w:val="00A44970"/>
    <w:rsid w:val="00A44982"/>
    <w:rsid w:val="00A44993"/>
    <w:rsid w:val="00A44CB0"/>
    <w:rsid w:val="00A44D19"/>
    <w:rsid w:val="00A44DF1"/>
    <w:rsid w:val="00A44EB3"/>
    <w:rsid w:val="00A45080"/>
    <w:rsid w:val="00A4522A"/>
    <w:rsid w:val="00A452A1"/>
    <w:rsid w:val="00A4535D"/>
    <w:rsid w:val="00A453FA"/>
    <w:rsid w:val="00A45445"/>
    <w:rsid w:val="00A4566E"/>
    <w:rsid w:val="00A457F7"/>
    <w:rsid w:val="00A4589C"/>
    <w:rsid w:val="00A45979"/>
    <w:rsid w:val="00A45B01"/>
    <w:rsid w:val="00A45B43"/>
    <w:rsid w:val="00A45C01"/>
    <w:rsid w:val="00A45CAF"/>
    <w:rsid w:val="00A45F13"/>
    <w:rsid w:val="00A46017"/>
    <w:rsid w:val="00A461CA"/>
    <w:rsid w:val="00A46383"/>
    <w:rsid w:val="00A46552"/>
    <w:rsid w:val="00A465C1"/>
    <w:rsid w:val="00A4667E"/>
    <w:rsid w:val="00A4677C"/>
    <w:rsid w:val="00A469C9"/>
    <w:rsid w:val="00A46C12"/>
    <w:rsid w:val="00A46CFA"/>
    <w:rsid w:val="00A46D9A"/>
    <w:rsid w:val="00A46DD0"/>
    <w:rsid w:val="00A46E4B"/>
    <w:rsid w:val="00A4719B"/>
    <w:rsid w:val="00A4727C"/>
    <w:rsid w:val="00A47283"/>
    <w:rsid w:val="00A4743D"/>
    <w:rsid w:val="00A4747F"/>
    <w:rsid w:val="00A47510"/>
    <w:rsid w:val="00A475ED"/>
    <w:rsid w:val="00A4768D"/>
    <w:rsid w:val="00A47887"/>
    <w:rsid w:val="00A4795E"/>
    <w:rsid w:val="00A47AF1"/>
    <w:rsid w:val="00A47B9B"/>
    <w:rsid w:val="00A47C0A"/>
    <w:rsid w:val="00A47C8D"/>
    <w:rsid w:val="00A47D4A"/>
    <w:rsid w:val="00A47E73"/>
    <w:rsid w:val="00A47F09"/>
    <w:rsid w:val="00A500AE"/>
    <w:rsid w:val="00A50184"/>
    <w:rsid w:val="00A50320"/>
    <w:rsid w:val="00A50600"/>
    <w:rsid w:val="00A506CE"/>
    <w:rsid w:val="00A506F3"/>
    <w:rsid w:val="00A50AE0"/>
    <w:rsid w:val="00A50FBF"/>
    <w:rsid w:val="00A51024"/>
    <w:rsid w:val="00A51183"/>
    <w:rsid w:val="00A51236"/>
    <w:rsid w:val="00A5147F"/>
    <w:rsid w:val="00A51494"/>
    <w:rsid w:val="00A5154B"/>
    <w:rsid w:val="00A51588"/>
    <w:rsid w:val="00A51899"/>
    <w:rsid w:val="00A51BC6"/>
    <w:rsid w:val="00A51CE5"/>
    <w:rsid w:val="00A51CE6"/>
    <w:rsid w:val="00A5206D"/>
    <w:rsid w:val="00A5221C"/>
    <w:rsid w:val="00A52282"/>
    <w:rsid w:val="00A522AA"/>
    <w:rsid w:val="00A522EC"/>
    <w:rsid w:val="00A52318"/>
    <w:rsid w:val="00A5237F"/>
    <w:rsid w:val="00A523D4"/>
    <w:rsid w:val="00A5247F"/>
    <w:rsid w:val="00A526CE"/>
    <w:rsid w:val="00A5279D"/>
    <w:rsid w:val="00A52866"/>
    <w:rsid w:val="00A529EA"/>
    <w:rsid w:val="00A52B4B"/>
    <w:rsid w:val="00A52CC2"/>
    <w:rsid w:val="00A52CD3"/>
    <w:rsid w:val="00A52D40"/>
    <w:rsid w:val="00A52D8B"/>
    <w:rsid w:val="00A52DA2"/>
    <w:rsid w:val="00A5311E"/>
    <w:rsid w:val="00A5317F"/>
    <w:rsid w:val="00A5325F"/>
    <w:rsid w:val="00A5340E"/>
    <w:rsid w:val="00A53496"/>
    <w:rsid w:val="00A53748"/>
    <w:rsid w:val="00A53799"/>
    <w:rsid w:val="00A539B5"/>
    <w:rsid w:val="00A539D0"/>
    <w:rsid w:val="00A53B00"/>
    <w:rsid w:val="00A53B09"/>
    <w:rsid w:val="00A53B0D"/>
    <w:rsid w:val="00A53C05"/>
    <w:rsid w:val="00A53C20"/>
    <w:rsid w:val="00A53D11"/>
    <w:rsid w:val="00A53D7A"/>
    <w:rsid w:val="00A53E6E"/>
    <w:rsid w:val="00A53F37"/>
    <w:rsid w:val="00A541AE"/>
    <w:rsid w:val="00A54320"/>
    <w:rsid w:val="00A54414"/>
    <w:rsid w:val="00A544F9"/>
    <w:rsid w:val="00A54614"/>
    <w:rsid w:val="00A5468E"/>
    <w:rsid w:val="00A546B0"/>
    <w:rsid w:val="00A547B2"/>
    <w:rsid w:val="00A54870"/>
    <w:rsid w:val="00A54A07"/>
    <w:rsid w:val="00A54A60"/>
    <w:rsid w:val="00A54CAC"/>
    <w:rsid w:val="00A54EEA"/>
    <w:rsid w:val="00A54EF9"/>
    <w:rsid w:val="00A54FCA"/>
    <w:rsid w:val="00A54FEF"/>
    <w:rsid w:val="00A55000"/>
    <w:rsid w:val="00A550D4"/>
    <w:rsid w:val="00A5519B"/>
    <w:rsid w:val="00A5531C"/>
    <w:rsid w:val="00A55453"/>
    <w:rsid w:val="00A5546E"/>
    <w:rsid w:val="00A55582"/>
    <w:rsid w:val="00A555B3"/>
    <w:rsid w:val="00A555FD"/>
    <w:rsid w:val="00A55737"/>
    <w:rsid w:val="00A55814"/>
    <w:rsid w:val="00A558C4"/>
    <w:rsid w:val="00A558DA"/>
    <w:rsid w:val="00A55ADF"/>
    <w:rsid w:val="00A55B04"/>
    <w:rsid w:val="00A55F72"/>
    <w:rsid w:val="00A55FB8"/>
    <w:rsid w:val="00A55FC3"/>
    <w:rsid w:val="00A56301"/>
    <w:rsid w:val="00A563C2"/>
    <w:rsid w:val="00A5659C"/>
    <w:rsid w:val="00A56631"/>
    <w:rsid w:val="00A56784"/>
    <w:rsid w:val="00A5687C"/>
    <w:rsid w:val="00A568D0"/>
    <w:rsid w:val="00A569B7"/>
    <w:rsid w:val="00A56AD8"/>
    <w:rsid w:val="00A56B60"/>
    <w:rsid w:val="00A56C8E"/>
    <w:rsid w:val="00A56DCB"/>
    <w:rsid w:val="00A56E55"/>
    <w:rsid w:val="00A56E67"/>
    <w:rsid w:val="00A56F18"/>
    <w:rsid w:val="00A56F49"/>
    <w:rsid w:val="00A56F6B"/>
    <w:rsid w:val="00A570DC"/>
    <w:rsid w:val="00A5713F"/>
    <w:rsid w:val="00A571C4"/>
    <w:rsid w:val="00A57269"/>
    <w:rsid w:val="00A57318"/>
    <w:rsid w:val="00A5760B"/>
    <w:rsid w:val="00A5765D"/>
    <w:rsid w:val="00A576FE"/>
    <w:rsid w:val="00A5771D"/>
    <w:rsid w:val="00A57923"/>
    <w:rsid w:val="00A57A0F"/>
    <w:rsid w:val="00A57AB2"/>
    <w:rsid w:val="00A57B93"/>
    <w:rsid w:val="00A57C6C"/>
    <w:rsid w:val="00A57F13"/>
    <w:rsid w:val="00A57F61"/>
    <w:rsid w:val="00A60341"/>
    <w:rsid w:val="00A6043B"/>
    <w:rsid w:val="00A60459"/>
    <w:rsid w:val="00A60462"/>
    <w:rsid w:val="00A60535"/>
    <w:rsid w:val="00A606E6"/>
    <w:rsid w:val="00A60732"/>
    <w:rsid w:val="00A60733"/>
    <w:rsid w:val="00A60756"/>
    <w:rsid w:val="00A6077D"/>
    <w:rsid w:val="00A608A7"/>
    <w:rsid w:val="00A609E6"/>
    <w:rsid w:val="00A60BE5"/>
    <w:rsid w:val="00A60ECF"/>
    <w:rsid w:val="00A60F63"/>
    <w:rsid w:val="00A61178"/>
    <w:rsid w:val="00A613DE"/>
    <w:rsid w:val="00A6145D"/>
    <w:rsid w:val="00A614E5"/>
    <w:rsid w:val="00A61543"/>
    <w:rsid w:val="00A61A57"/>
    <w:rsid w:val="00A61AF5"/>
    <w:rsid w:val="00A61C8F"/>
    <w:rsid w:val="00A61E85"/>
    <w:rsid w:val="00A6206D"/>
    <w:rsid w:val="00A62223"/>
    <w:rsid w:val="00A623C7"/>
    <w:rsid w:val="00A62441"/>
    <w:rsid w:val="00A62457"/>
    <w:rsid w:val="00A62472"/>
    <w:rsid w:val="00A6261C"/>
    <w:rsid w:val="00A628E2"/>
    <w:rsid w:val="00A6297A"/>
    <w:rsid w:val="00A62A76"/>
    <w:rsid w:val="00A62B53"/>
    <w:rsid w:val="00A62D41"/>
    <w:rsid w:val="00A62E39"/>
    <w:rsid w:val="00A62E66"/>
    <w:rsid w:val="00A62FFE"/>
    <w:rsid w:val="00A63006"/>
    <w:rsid w:val="00A6339D"/>
    <w:rsid w:val="00A633E5"/>
    <w:rsid w:val="00A63401"/>
    <w:rsid w:val="00A6355B"/>
    <w:rsid w:val="00A635DA"/>
    <w:rsid w:val="00A63658"/>
    <w:rsid w:val="00A63B4E"/>
    <w:rsid w:val="00A63BCA"/>
    <w:rsid w:val="00A63BF6"/>
    <w:rsid w:val="00A63DC5"/>
    <w:rsid w:val="00A63DE4"/>
    <w:rsid w:val="00A63E91"/>
    <w:rsid w:val="00A64009"/>
    <w:rsid w:val="00A6421A"/>
    <w:rsid w:val="00A64374"/>
    <w:rsid w:val="00A64496"/>
    <w:rsid w:val="00A645BC"/>
    <w:rsid w:val="00A646F4"/>
    <w:rsid w:val="00A646FC"/>
    <w:rsid w:val="00A649BB"/>
    <w:rsid w:val="00A64A66"/>
    <w:rsid w:val="00A64BED"/>
    <w:rsid w:val="00A64D15"/>
    <w:rsid w:val="00A653C8"/>
    <w:rsid w:val="00A65508"/>
    <w:rsid w:val="00A65575"/>
    <w:rsid w:val="00A6576D"/>
    <w:rsid w:val="00A6577D"/>
    <w:rsid w:val="00A657E7"/>
    <w:rsid w:val="00A657E8"/>
    <w:rsid w:val="00A65835"/>
    <w:rsid w:val="00A65BBE"/>
    <w:rsid w:val="00A65D85"/>
    <w:rsid w:val="00A65EA7"/>
    <w:rsid w:val="00A65EE5"/>
    <w:rsid w:val="00A65FA4"/>
    <w:rsid w:val="00A6602A"/>
    <w:rsid w:val="00A66091"/>
    <w:rsid w:val="00A6610F"/>
    <w:rsid w:val="00A66211"/>
    <w:rsid w:val="00A664E6"/>
    <w:rsid w:val="00A665E3"/>
    <w:rsid w:val="00A666BB"/>
    <w:rsid w:val="00A66828"/>
    <w:rsid w:val="00A668EE"/>
    <w:rsid w:val="00A66C58"/>
    <w:rsid w:val="00A66EC1"/>
    <w:rsid w:val="00A66F05"/>
    <w:rsid w:val="00A66F3F"/>
    <w:rsid w:val="00A674B8"/>
    <w:rsid w:val="00A674EE"/>
    <w:rsid w:val="00A676BE"/>
    <w:rsid w:val="00A678A1"/>
    <w:rsid w:val="00A67B65"/>
    <w:rsid w:val="00A67C65"/>
    <w:rsid w:val="00A67C6A"/>
    <w:rsid w:val="00A67E2B"/>
    <w:rsid w:val="00A67E2C"/>
    <w:rsid w:val="00A67E5D"/>
    <w:rsid w:val="00A67FCB"/>
    <w:rsid w:val="00A70090"/>
    <w:rsid w:val="00A700CB"/>
    <w:rsid w:val="00A70114"/>
    <w:rsid w:val="00A7014F"/>
    <w:rsid w:val="00A701D9"/>
    <w:rsid w:val="00A703E4"/>
    <w:rsid w:val="00A704C9"/>
    <w:rsid w:val="00A705FD"/>
    <w:rsid w:val="00A7064E"/>
    <w:rsid w:val="00A7067B"/>
    <w:rsid w:val="00A70DD2"/>
    <w:rsid w:val="00A70F4A"/>
    <w:rsid w:val="00A70F5F"/>
    <w:rsid w:val="00A71018"/>
    <w:rsid w:val="00A7107C"/>
    <w:rsid w:val="00A71106"/>
    <w:rsid w:val="00A712A9"/>
    <w:rsid w:val="00A71651"/>
    <w:rsid w:val="00A7179A"/>
    <w:rsid w:val="00A71850"/>
    <w:rsid w:val="00A718F4"/>
    <w:rsid w:val="00A71962"/>
    <w:rsid w:val="00A71ABB"/>
    <w:rsid w:val="00A71BE5"/>
    <w:rsid w:val="00A71CD5"/>
    <w:rsid w:val="00A71D62"/>
    <w:rsid w:val="00A71D7E"/>
    <w:rsid w:val="00A71F6F"/>
    <w:rsid w:val="00A72258"/>
    <w:rsid w:val="00A72678"/>
    <w:rsid w:val="00A72737"/>
    <w:rsid w:val="00A72797"/>
    <w:rsid w:val="00A72844"/>
    <w:rsid w:val="00A72A78"/>
    <w:rsid w:val="00A72CC5"/>
    <w:rsid w:val="00A731B2"/>
    <w:rsid w:val="00A73473"/>
    <w:rsid w:val="00A73580"/>
    <w:rsid w:val="00A735D0"/>
    <w:rsid w:val="00A737C4"/>
    <w:rsid w:val="00A738F1"/>
    <w:rsid w:val="00A738F9"/>
    <w:rsid w:val="00A73BE7"/>
    <w:rsid w:val="00A73CF9"/>
    <w:rsid w:val="00A73E21"/>
    <w:rsid w:val="00A73F6B"/>
    <w:rsid w:val="00A74077"/>
    <w:rsid w:val="00A740DE"/>
    <w:rsid w:val="00A74198"/>
    <w:rsid w:val="00A741D7"/>
    <w:rsid w:val="00A74325"/>
    <w:rsid w:val="00A743D3"/>
    <w:rsid w:val="00A743F9"/>
    <w:rsid w:val="00A7463C"/>
    <w:rsid w:val="00A74675"/>
    <w:rsid w:val="00A746A9"/>
    <w:rsid w:val="00A746F1"/>
    <w:rsid w:val="00A7489E"/>
    <w:rsid w:val="00A748E5"/>
    <w:rsid w:val="00A74C28"/>
    <w:rsid w:val="00A74C51"/>
    <w:rsid w:val="00A74EEF"/>
    <w:rsid w:val="00A74F57"/>
    <w:rsid w:val="00A74F66"/>
    <w:rsid w:val="00A75350"/>
    <w:rsid w:val="00A75419"/>
    <w:rsid w:val="00A75767"/>
    <w:rsid w:val="00A75810"/>
    <w:rsid w:val="00A7598D"/>
    <w:rsid w:val="00A75A68"/>
    <w:rsid w:val="00A75AA6"/>
    <w:rsid w:val="00A75BA9"/>
    <w:rsid w:val="00A75C90"/>
    <w:rsid w:val="00A75DB5"/>
    <w:rsid w:val="00A75E57"/>
    <w:rsid w:val="00A75E5F"/>
    <w:rsid w:val="00A76024"/>
    <w:rsid w:val="00A76085"/>
    <w:rsid w:val="00A76248"/>
    <w:rsid w:val="00A76255"/>
    <w:rsid w:val="00A7651C"/>
    <w:rsid w:val="00A76688"/>
    <w:rsid w:val="00A76A8C"/>
    <w:rsid w:val="00A76C86"/>
    <w:rsid w:val="00A76FBA"/>
    <w:rsid w:val="00A76FC3"/>
    <w:rsid w:val="00A770CC"/>
    <w:rsid w:val="00A77178"/>
    <w:rsid w:val="00A77179"/>
    <w:rsid w:val="00A771AE"/>
    <w:rsid w:val="00A774F0"/>
    <w:rsid w:val="00A77597"/>
    <w:rsid w:val="00A775CC"/>
    <w:rsid w:val="00A776C4"/>
    <w:rsid w:val="00A7774E"/>
    <w:rsid w:val="00A777C3"/>
    <w:rsid w:val="00A7783B"/>
    <w:rsid w:val="00A77893"/>
    <w:rsid w:val="00A77A4C"/>
    <w:rsid w:val="00A77B42"/>
    <w:rsid w:val="00A77CE2"/>
    <w:rsid w:val="00A77E89"/>
    <w:rsid w:val="00A77F9E"/>
    <w:rsid w:val="00A77FB2"/>
    <w:rsid w:val="00A80042"/>
    <w:rsid w:val="00A800DF"/>
    <w:rsid w:val="00A801D9"/>
    <w:rsid w:val="00A801E1"/>
    <w:rsid w:val="00A8030C"/>
    <w:rsid w:val="00A8047F"/>
    <w:rsid w:val="00A804BB"/>
    <w:rsid w:val="00A80827"/>
    <w:rsid w:val="00A80A95"/>
    <w:rsid w:val="00A80B6D"/>
    <w:rsid w:val="00A80D42"/>
    <w:rsid w:val="00A81101"/>
    <w:rsid w:val="00A811B3"/>
    <w:rsid w:val="00A81226"/>
    <w:rsid w:val="00A8125E"/>
    <w:rsid w:val="00A81292"/>
    <w:rsid w:val="00A812FA"/>
    <w:rsid w:val="00A815AC"/>
    <w:rsid w:val="00A815D9"/>
    <w:rsid w:val="00A81621"/>
    <w:rsid w:val="00A81835"/>
    <w:rsid w:val="00A8187C"/>
    <w:rsid w:val="00A81932"/>
    <w:rsid w:val="00A81B39"/>
    <w:rsid w:val="00A81C47"/>
    <w:rsid w:val="00A81DA7"/>
    <w:rsid w:val="00A81E12"/>
    <w:rsid w:val="00A81FEE"/>
    <w:rsid w:val="00A82092"/>
    <w:rsid w:val="00A820D4"/>
    <w:rsid w:val="00A8210E"/>
    <w:rsid w:val="00A8216A"/>
    <w:rsid w:val="00A8227B"/>
    <w:rsid w:val="00A822D2"/>
    <w:rsid w:val="00A82348"/>
    <w:rsid w:val="00A82518"/>
    <w:rsid w:val="00A8252D"/>
    <w:rsid w:val="00A82781"/>
    <w:rsid w:val="00A827A5"/>
    <w:rsid w:val="00A827B7"/>
    <w:rsid w:val="00A828C1"/>
    <w:rsid w:val="00A828CD"/>
    <w:rsid w:val="00A82A6F"/>
    <w:rsid w:val="00A82A7D"/>
    <w:rsid w:val="00A82B41"/>
    <w:rsid w:val="00A82D1B"/>
    <w:rsid w:val="00A82D47"/>
    <w:rsid w:val="00A82E06"/>
    <w:rsid w:val="00A82F8C"/>
    <w:rsid w:val="00A8310F"/>
    <w:rsid w:val="00A8311D"/>
    <w:rsid w:val="00A8314C"/>
    <w:rsid w:val="00A83273"/>
    <w:rsid w:val="00A832D6"/>
    <w:rsid w:val="00A83407"/>
    <w:rsid w:val="00A83409"/>
    <w:rsid w:val="00A8340E"/>
    <w:rsid w:val="00A83489"/>
    <w:rsid w:val="00A83766"/>
    <w:rsid w:val="00A8376F"/>
    <w:rsid w:val="00A83782"/>
    <w:rsid w:val="00A837A4"/>
    <w:rsid w:val="00A83831"/>
    <w:rsid w:val="00A83958"/>
    <w:rsid w:val="00A83988"/>
    <w:rsid w:val="00A83A73"/>
    <w:rsid w:val="00A83CDD"/>
    <w:rsid w:val="00A83E11"/>
    <w:rsid w:val="00A83F47"/>
    <w:rsid w:val="00A83F9A"/>
    <w:rsid w:val="00A8408E"/>
    <w:rsid w:val="00A842A1"/>
    <w:rsid w:val="00A844CC"/>
    <w:rsid w:val="00A84679"/>
    <w:rsid w:val="00A84732"/>
    <w:rsid w:val="00A84787"/>
    <w:rsid w:val="00A847B3"/>
    <w:rsid w:val="00A847C2"/>
    <w:rsid w:val="00A84A49"/>
    <w:rsid w:val="00A84AD9"/>
    <w:rsid w:val="00A84BA9"/>
    <w:rsid w:val="00A84C55"/>
    <w:rsid w:val="00A84C78"/>
    <w:rsid w:val="00A84CDA"/>
    <w:rsid w:val="00A85186"/>
    <w:rsid w:val="00A8527A"/>
    <w:rsid w:val="00A85483"/>
    <w:rsid w:val="00A85531"/>
    <w:rsid w:val="00A85706"/>
    <w:rsid w:val="00A85732"/>
    <w:rsid w:val="00A857D1"/>
    <w:rsid w:val="00A85865"/>
    <w:rsid w:val="00A85B77"/>
    <w:rsid w:val="00A85CB3"/>
    <w:rsid w:val="00A85F6B"/>
    <w:rsid w:val="00A85FCA"/>
    <w:rsid w:val="00A861D1"/>
    <w:rsid w:val="00A86241"/>
    <w:rsid w:val="00A862B4"/>
    <w:rsid w:val="00A86352"/>
    <w:rsid w:val="00A8645D"/>
    <w:rsid w:val="00A8647C"/>
    <w:rsid w:val="00A864D4"/>
    <w:rsid w:val="00A864DF"/>
    <w:rsid w:val="00A86661"/>
    <w:rsid w:val="00A86729"/>
    <w:rsid w:val="00A8676B"/>
    <w:rsid w:val="00A8680B"/>
    <w:rsid w:val="00A86812"/>
    <w:rsid w:val="00A868D5"/>
    <w:rsid w:val="00A86AEC"/>
    <w:rsid w:val="00A86B3E"/>
    <w:rsid w:val="00A86D0C"/>
    <w:rsid w:val="00A86D39"/>
    <w:rsid w:val="00A86DC6"/>
    <w:rsid w:val="00A86DE6"/>
    <w:rsid w:val="00A86E20"/>
    <w:rsid w:val="00A86EA6"/>
    <w:rsid w:val="00A8711E"/>
    <w:rsid w:val="00A87225"/>
    <w:rsid w:val="00A87283"/>
    <w:rsid w:val="00A87431"/>
    <w:rsid w:val="00A87476"/>
    <w:rsid w:val="00A87509"/>
    <w:rsid w:val="00A87549"/>
    <w:rsid w:val="00A87571"/>
    <w:rsid w:val="00A8768C"/>
    <w:rsid w:val="00A87777"/>
    <w:rsid w:val="00A87901"/>
    <w:rsid w:val="00A87934"/>
    <w:rsid w:val="00A87941"/>
    <w:rsid w:val="00A87952"/>
    <w:rsid w:val="00A879DB"/>
    <w:rsid w:val="00A87A18"/>
    <w:rsid w:val="00A87ADA"/>
    <w:rsid w:val="00A87B15"/>
    <w:rsid w:val="00A87B23"/>
    <w:rsid w:val="00A87B5A"/>
    <w:rsid w:val="00A87C63"/>
    <w:rsid w:val="00A87D21"/>
    <w:rsid w:val="00A87E1E"/>
    <w:rsid w:val="00A87EB9"/>
    <w:rsid w:val="00A87EFD"/>
    <w:rsid w:val="00A87F2B"/>
    <w:rsid w:val="00A87F41"/>
    <w:rsid w:val="00A900CA"/>
    <w:rsid w:val="00A902EF"/>
    <w:rsid w:val="00A90403"/>
    <w:rsid w:val="00A905BE"/>
    <w:rsid w:val="00A90621"/>
    <w:rsid w:val="00A9088D"/>
    <w:rsid w:val="00A908FE"/>
    <w:rsid w:val="00A90A6C"/>
    <w:rsid w:val="00A90BB5"/>
    <w:rsid w:val="00A90D99"/>
    <w:rsid w:val="00A90EF9"/>
    <w:rsid w:val="00A90FD2"/>
    <w:rsid w:val="00A9116F"/>
    <w:rsid w:val="00A91555"/>
    <w:rsid w:val="00A915D8"/>
    <w:rsid w:val="00A91772"/>
    <w:rsid w:val="00A91881"/>
    <w:rsid w:val="00A919E9"/>
    <w:rsid w:val="00A919FC"/>
    <w:rsid w:val="00A91C38"/>
    <w:rsid w:val="00A91CAC"/>
    <w:rsid w:val="00A91CFD"/>
    <w:rsid w:val="00A91DA4"/>
    <w:rsid w:val="00A91E71"/>
    <w:rsid w:val="00A91F71"/>
    <w:rsid w:val="00A9215F"/>
    <w:rsid w:val="00A9220D"/>
    <w:rsid w:val="00A9236C"/>
    <w:rsid w:val="00A92604"/>
    <w:rsid w:val="00A926AC"/>
    <w:rsid w:val="00A9280A"/>
    <w:rsid w:val="00A928B2"/>
    <w:rsid w:val="00A92902"/>
    <w:rsid w:val="00A92918"/>
    <w:rsid w:val="00A92940"/>
    <w:rsid w:val="00A92CEB"/>
    <w:rsid w:val="00A92DB0"/>
    <w:rsid w:val="00A92DEF"/>
    <w:rsid w:val="00A92FA9"/>
    <w:rsid w:val="00A9329B"/>
    <w:rsid w:val="00A9335C"/>
    <w:rsid w:val="00A93422"/>
    <w:rsid w:val="00A934F2"/>
    <w:rsid w:val="00A93545"/>
    <w:rsid w:val="00A936AE"/>
    <w:rsid w:val="00A936F3"/>
    <w:rsid w:val="00A937C6"/>
    <w:rsid w:val="00A93A64"/>
    <w:rsid w:val="00A93AB9"/>
    <w:rsid w:val="00A93C09"/>
    <w:rsid w:val="00A93C64"/>
    <w:rsid w:val="00A93DD5"/>
    <w:rsid w:val="00A93E49"/>
    <w:rsid w:val="00A93E68"/>
    <w:rsid w:val="00A93EED"/>
    <w:rsid w:val="00A93F53"/>
    <w:rsid w:val="00A94044"/>
    <w:rsid w:val="00A9404A"/>
    <w:rsid w:val="00A94284"/>
    <w:rsid w:val="00A9438E"/>
    <w:rsid w:val="00A94456"/>
    <w:rsid w:val="00A9466A"/>
    <w:rsid w:val="00A946D7"/>
    <w:rsid w:val="00A94AD3"/>
    <w:rsid w:val="00A94D5D"/>
    <w:rsid w:val="00A94E98"/>
    <w:rsid w:val="00A94F6F"/>
    <w:rsid w:val="00A94F7C"/>
    <w:rsid w:val="00A95474"/>
    <w:rsid w:val="00A954CF"/>
    <w:rsid w:val="00A955ED"/>
    <w:rsid w:val="00A956AE"/>
    <w:rsid w:val="00A95965"/>
    <w:rsid w:val="00A95A64"/>
    <w:rsid w:val="00A95A89"/>
    <w:rsid w:val="00A95CB7"/>
    <w:rsid w:val="00A95D42"/>
    <w:rsid w:val="00A95D57"/>
    <w:rsid w:val="00A95F8C"/>
    <w:rsid w:val="00A95F92"/>
    <w:rsid w:val="00A95F9F"/>
    <w:rsid w:val="00A96036"/>
    <w:rsid w:val="00A961C7"/>
    <w:rsid w:val="00A962F9"/>
    <w:rsid w:val="00A96308"/>
    <w:rsid w:val="00A96431"/>
    <w:rsid w:val="00A96577"/>
    <w:rsid w:val="00A9657F"/>
    <w:rsid w:val="00A9668C"/>
    <w:rsid w:val="00A96733"/>
    <w:rsid w:val="00A96935"/>
    <w:rsid w:val="00A96ADE"/>
    <w:rsid w:val="00A96AF4"/>
    <w:rsid w:val="00A96C1D"/>
    <w:rsid w:val="00A96D02"/>
    <w:rsid w:val="00A96DBA"/>
    <w:rsid w:val="00A96F30"/>
    <w:rsid w:val="00A96FAD"/>
    <w:rsid w:val="00A9712C"/>
    <w:rsid w:val="00A97132"/>
    <w:rsid w:val="00A97335"/>
    <w:rsid w:val="00A97437"/>
    <w:rsid w:val="00A97444"/>
    <w:rsid w:val="00A97459"/>
    <w:rsid w:val="00A97512"/>
    <w:rsid w:val="00A976F8"/>
    <w:rsid w:val="00A97829"/>
    <w:rsid w:val="00A979C5"/>
    <w:rsid w:val="00A97A31"/>
    <w:rsid w:val="00A97C2D"/>
    <w:rsid w:val="00A97C6E"/>
    <w:rsid w:val="00A97D4C"/>
    <w:rsid w:val="00A97E11"/>
    <w:rsid w:val="00AA0029"/>
    <w:rsid w:val="00AA00C6"/>
    <w:rsid w:val="00AA01A1"/>
    <w:rsid w:val="00AA0211"/>
    <w:rsid w:val="00AA0394"/>
    <w:rsid w:val="00AA045F"/>
    <w:rsid w:val="00AA0537"/>
    <w:rsid w:val="00AA088C"/>
    <w:rsid w:val="00AA08E0"/>
    <w:rsid w:val="00AA0A09"/>
    <w:rsid w:val="00AA0B32"/>
    <w:rsid w:val="00AA0B4E"/>
    <w:rsid w:val="00AA0BCE"/>
    <w:rsid w:val="00AA0CAB"/>
    <w:rsid w:val="00AA0CED"/>
    <w:rsid w:val="00AA0E2B"/>
    <w:rsid w:val="00AA0E30"/>
    <w:rsid w:val="00AA0F43"/>
    <w:rsid w:val="00AA1004"/>
    <w:rsid w:val="00AA114A"/>
    <w:rsid w:val="00AA12B1"/>
    <w:rsid w:val="00AA130B"/>
    <w:rsid w:val="00AA135D"/>
    <w:rsid w:val="00AA13D3"/>
    <w:rsid w:val="00AA14C8"/>
    <w:rsid w:val="00AA14D4"/>
    <w:rsid w:val="00AA14FD"/>
    <w:rsid w:val="00AA16ED"/>
    <w:rsid w:val="00AA17EC"/>
    <w:rsid w:val="00AA1872"/>
    <w:rsid w:val="00AA1CD9"/>
    <w:rsid w:val="00AA1E09"/>
    <w:rsid w:val="00AA1F68"/>
    <w:rsid w:val="00AA200D"/>
    <w:rsid w:val="00AA2348"/>
    <w:rsid w:val="00AA2417"/>
    <w:rsid w:val="00AA252A"/>
    <w:rsid w:val="00AA2543"/>
    <w:rsid w:val="00AA269A"/>
    <w:rsid w:val="00AA2707"/>
    <w:rsid w:val="00AA2753"/>
    <w:rsid w:val="00AA27B6"/>
    <w:rsid w:val="00AA2BCA"/>
    <w:rsid w:val="00AA2CC4"/>
    <w:rsid w:val="00AA2D49"/>
    <w:rsid w:val="00AA2EF1"/>
    <w:rsid w:val="00AA31E7"/>
    <w:rsid w:val="00AA335D"/>
    <w:rsid w:val="00AA3381"/>
    <w:rsid w:val="00AA344E"/>
    <w:rsid w:val="00AA359A"/>
    <w:rsid w:val="00AA35F0"/>
    <w:rsid w:val="00AA3AB0"/>
    <w:rsid w:val="00AA3EA2"/>
    <w:rsid w:val="00AA402F"/>
    <w:rsid w:val="00AA4046"/>
    <w:rsid w:val="00AA4219"/>
    <w:rsid w:val="00AA421A"/>
    <w:rsid w:val="00AA4236"/>
    <w:rsid w:val="00AA4246"/>
    <w:rsid w:val="00AA4456"/>
    <w:rsid w:val="00AA4458"/>
    <w:rsid w:val="00AA460A"/>
    <w:rsid w:val="00AA473E"/>
    <w:rsid w:val="00AA4AF3"/>
    <w:rsid w:val="00AA4E25"/>
    <w:rsid w:val="00AA50BF"/>
    <w:rsid w:val="00AA50C0"/>
    <w:rsid w:val="00AA51A0"/>
    <w:rsid w:val="00AA5223"/>
    <w:rsid w:val="00AA52E7"/>
    <w:rsid w:val="00AA52F3"/>
    <w:rsid w:val="00AA538D"/>
    <w:rsid w:val="00AA5390"/>
    <w:rsid w:val="00AA5483"/>
    <w:rsid w:val="00AA584B"/>
    <w:rsid w:val="00AA5890"/>
    <w:rsid w:val="00AA5CA9"/>
    <w:rsid w:val="00AA5EB9"/>
    <w:rsid w:val="00AA5F2B"/>
    <w:rsid w:val="00AA615E"/>
    <w:rsid w:val="00AA64C1"/>
    <w:rsid w:val="00AA657F"/>
    <w:rsid w:val="00AA6619"/>
    <w:rsid w:val="00AA6796"/>
    <w:rsid w:val="00AA6971"/>
    <w:rsid w:val="00AA6998"/>
    <w:rsid w:val="00AA6B03"/>
    <w:rsid w:val="00AA6D1B"/>
    <w:rsid w:val="00AA6D94"/>
    <w:rsid w:val="00AA73B6"/>
    <w:rsid w:val="00AA7518"/>
    <w:rsid w:val="00AA7575"/>
    <w:rsid w:val="00AA7669"/>
    <w:rsid w:val="00AA791C"/>
    <w:rsid w:val="00AA79FA"/>
    <w:rsid w:val="00AA7CB3"/>
    <w:rsid w:val="00AA7DF9"/>
    <w:rsid w:val="00AA7E5F"/>
    <w:rsid w:val="00AA7EAA"/>
    <w:rsid w:val="00AA7F35"/>
    <w:rsid w:val="00AA7FF0"/>
    <w:rsid w:val="00AB00FF"/>
    <w:rsid w:val="00AB0117"/>
    <w:rsid w:val="00AB012C"/>
    <w:rsid w:val="00AB0201"/>
    <w:rsid w:val="00AB022D"/>
    <w:rsid w:val="00AB027A"/>
    <w:rsid w:val="00AB02B4"/>
    <w:rsid w:val="00AB04AD"/>
    <w:rsid w:val="00AB0817"/>
    <w:rsid w:val="00AB0CCB"/>
    <w:rsid w:val="00AB0E3B"/>
    <w:rsid w:val="00AB108F"/>
    <w:rsid w:val="00AB1381"/>
    <w:rsid w:val="00AB1397"/>
    <w:rsid w:val="00AB14BD"/>
    <w:rsid w:val="00AB14C7"/>
    <w:rsid w:val="00AB1550"/>
    <w:rsid w:val="00AB15FC"/>
    <w:rsid w:val="00AB1654"/>
    <w:rsid w:val="00AB19C3"/>
    <w:rsid w:val="00AB1E68"/>
    <w:rsid w:val="00AB1F74"/>
    <w:rsid w:val="00AB2053"/>
    <w:rsid w:val="00AB2213"/>
    <w:rsid w:val="00AB260F"/>
    <w:rsid w:val="00AB2947"/>
    <w:rsid w:val="00AB2BDC"/>
    <w:rsid w:val="00AB2DA8"/>
    <w:rsid w:val="00AB2E75"/>
    <w:rsid w:val="00AB2FC5"/>
    <w:rsid w:val="00AB301C"/>
    <w:rsid w:val="00AB3125"/>
    <w:rsid w:val="00AB3299"/>
    <w:rsid w:val="00AB3485"/>
    <w:rsid w:val="00AB34A2"/>
    <w:rsid w:val="00AB34C1"/>
    <w:rsid w:val="00AB351A"/>
    <w:rsid w:val="00AB35F2"/>
    <w:rsid w:val="00AB369E"/>
    <w:rsid w:val="00AB3979"/>
    <w:rsid w:val="00AB39B2"/>
    <w:rsid w:val="00AB3A54"/>
    <w:rsid w:val="00AB3B35"/>
    <w:rsid w:val="00AB3C47"/>
    <w:rsid w:val="00AB3C68"/>
    <w:rsid w:val="00AB3CC5"/>
    <w:rsid w:val="00AB3CC6"/>
    <w:rsid w:val="00AB3EC3"/>
    <w:rsid w:val="00AB3FBB"/>
    <w:rsid w:val="00AB4054"/>
    <w:rsid w:val="00AB4066"/>
    <w:rsid w:val="00AB4449"/>
    <w:rsid w:val="00AB4745"/>
    <w:rsid w:val="00AB4770"/>
    <w:rsid w:val="00AB4807"/>
    <w:rsid w:val="00AB496E"/>
    <w:rsid w:val="00AB4B8C"/>
    <w:rsid w:val="00AB4D9C"/>
    <w:rsid w:val="00AB4E49"/>
    <w:rsid w:val="00AB4EE1"/>
    <w:rsid w:val="00AB4FA1"/>
    <w:rsid w:val="00AB4FBD"/>
    <w:rsid w:val="00AB5224"/>
    <w:rsid w:val="00AB52F4"/>
    <w:rsid w:val="00AB5334"/>
    <w:rsid w:val="00AB539D"/>
    <w:rsid w:val="00AB54FB"/>
    <w:rsid w:val="00AB589F"/>
    <w:rsid w:val="00AB59DD"/>
    <w:rsid w:val="00AB5B55"/>
    <w:rsid w:val="00AB5C74"/>
    <w:rsid w:val="00AB5D64"/>
    <w:rsid w:val="00AB5E02"/>
    <w:rsid w:val="00AB5E68"/>
    <w:rsid w:val="00AB61BB"/>
    <w:rsid w:val="00AB622A"/>
    <w:rsid w:val="00AB6265"/>
    <w:rsid w:val="00AB64D2"/>
    <w:rsid w:val="00AB664C"/>
    <w:rsid w:val="00AB69DF"/>
    <w:rsid w:val="00AB6A97"/>
    <w:rsid w:val="00AB6A9A"/>
    <w:rsid w:val="00AB6CB4"/>
    <w:rsid w:val="00AB6D64"/>
    <w:rsid w:val="00AB6D65"/>
    <w:rsid w:val="00AB6D6A"/>
    <w:rsid w:val="00AB6D85"/>
    <w:rsid w:val="00AB6F58"/>
    <w:rsid w:val="00AB6FA8"/>
    <w:rsid w:val="00AB734F"/>
    <w:rsid w:val="00AB738B"/>
    <w:rsid w:val="00AB74AD"/>
    <w:rsid w:val="00AB74DA"/>
    <w:rsid w:val="00AB74EE"/>
    <w:rsid w:val="00AB75E8"/>
    <w:rsid w:val="00AB765F"/>
    <w:rsid w:val="00AB78CC"/>
    <w:rsid w:val="00AB795F"/>
    <w:rsid w:val="00AB79F8"/>
    <w:rsid w:val="00AB7A97"/>
    <w:rsid w:val="00AB7AFB"/>
    <w:rsid w:val="00AB7B58"/>
    <w:rsid w:val="00AB7BDC"/>
    <w:rsid w:val="00AB7D5B"/>
    <w:rsid w:val="00AB7DD1"/>
    <w:rsid w:val="00AB7E1C"/>
    <w:rsid w:val="00AC03E4"/>
    <w:rsid w:val="00AC03EE"/>
    <w:rsid w:val="00AC04DC"/>
    <w:rsid w:val="00AC0665"/>
    <w:rsid w:val="00AC06CB"/>
    <w:rsid w:val="00AC06D8"/>
    <w:rsid w:val="00AC08FD"/>
    <w:rsid w:val="00AC091B"/>
    <w:rsid w:val="00AC0ACE"/>
    <w:rsid w:val="00AC0C01"/>
    <w:rsid w:val="00AC0D44"/>
    <w:rsid w:val="00AC0DB7"/>
    <w:rsid w:val="00AC0E19"/>
    <w:rsid w:val="00AC0E1A"/>
    <w:rsid w:val="00AC0ED0"/>
    <w:rsid w:val="00AC0FF9"/>
    <w:rsid w:val="00AC1148"/>
    <w:rsid w:val="00AC115A"/>
    <w:rsid w:val="00AC123D"/>
    <w:rsid w:val="00AC1472"/>
    <w:rsid w:val="00AC1483"/>
    <w:rsid w:val="00AC1489"/>
    <w:rsid w:val="00AC15CD"/>
    <w:rsid w:val="00AC15ED"/>
    <w:rsid w:val="00AC1767"/>
    <w:rsid w:val="00AC177C"/>
    <w:rsid w:val="00AC1879"/>
    <w:rsid w:val="00AC18FE"/>
    <w:rsid w:val="00AC1930"/>
    <w:rsid w:val="00AC1B12"/>
    <w:rsid w:val="00AC1C5B"/>
    <w:rsid w:val="00AC1D89"/>
    <w:rsid w:val="00AC1DEA"/>
    <w:rsid w:val="00AC1E7A"/>
    <w:rsid w:val="00AC1E86"/>
    <w:rsid w:val="00AC1FB5"/>
    <w:rsid w:val="00AC2149"/>
    <w:rsid w:val="00AC2177"/>
    <w:rsid w:val="00AC21AE"/>
    <w:rsid w:val="00AC21C7"/>
    <w:rsid w:val="00AC23B5"/>
    <w:rsid w:val="00AC2419"/>
    <w:rsid w:val="00AC242F"/>
    <w:rsid w:val="00AC2524"/>
    <w:rsid w:val="00AC25A5"/>
    <w:rsid w:val="00AC26D2"/>
    <w:rsid w:val="00AC2723"/>
    <w:rsid w:val="00AC28CB"/>
    <w:rsid w:val="00AC2913"/>
    <w:rsid w:val="00AC29E2"/>
    <w:rsid w:val="00AC2A52"/>
    <w:rsid w:val="00AC2CB9"/>
    <w:rsid w:val="00AC2D41"/>
    <w:rsid w:val="00AC30F4"/>
    <w:rsid w:val="00AC32FB"/>
    <w:rsid w:val="00AC34FD"/>
    <w:rsid w:val="00AC3502"/>
    <w:rsid w:val="00AC367E"/>
    <w:rsid w:val="00AC36E1"/>
    <w:rsid w:val="00AC3A79"/>
    <w:rsid w:val="00AC3AB7"/>
    <w:rsid w:val="00AC3C2A"/>
    <w:rsid w:val="00AC3CDC"/>
    <w:rsid w:val="00AC3D18"/>
    <w:rsid w:val="00AC3F22"/>
    <w:rsid w:val="00AC3F76"/>
    <w:rsid w:val="00AC40D1"/>
    <w:rsid w:val="00AC418D"/>
    <w:rsid w:val="00AC4279"/>
    <w:rsid w:val="00AC43D8"/>
    <w:rsid w:val="00AC4447"/>
    <w:rsid w:val="00AC4537"/>
    <w:rsid w:val="00AC46A8"/>
    <w:rsid w:val="00AC46B7"/>
    <w:rsid w:val="00AC46C3"/>
    <w:rsid w:val="00AC485E"/>
    <w:rsid w:val="00AC48F3"/>
    <w:rsid w:val="00AC4911"/>
    <w:rsid w:val="00AC491A"/>
    <w:rsid w:val="00AC494E"/>
    <w:rsid w:val="00AC4952"/>
    <w:rsid w:val="00AC4B1B"/>
    <w:rsid w:val="00AC4C1D"/>
    <w:rsid w:val="00AC4F87"/>
    <w:rsid w:val="00AC50A4"/>
    <w:rsid w:val="00AC5207"/>
    <w:rsid w:val="00AC521B"/>
    <w:rsid w:val="00AC5398"/>
    <w:rsid w:val="00AC53C6"/>
    <w:rsid w:val="00AC55D6"/>
    <w:rsid w:val="00AC5683"/>
    <w:rsid w:val="00AC5C1C"/>
    <w:rsid w:val="00AC5C3E"/>
    <w:rsid w:val="00AC5CEE"/>
    <w:rsid w:val="00AC5D39"/>
    <w:rsid w:val="00AC5E4B"/>
    <w:rsid w:val="00AC5F0E"/>
    <w:rsid w:val="00AC625A"/>
    <w:rsid w:val="00AC6432"/>
    <w:rsid w:val="00AC6439"/>
    <w:rsid w:val="00AC65F5"/>
    <w:rsid w:val="00AC668E"/>
    <w:rsid w:val="00AC66FC"/>
    <w:rsid w:val="00AC692E"/>
    <w:rsid w:val="00AC6A72"/>
    <w:rsid w:val="00AC6ADF"/>
    <w:rsid w:val="00AC6C4B"/>
    <w:rsid w:val="00AC6C83"/>
    <w:rsid w:val="00AC6DF8"/>
    <w:rsid w:val="00AC6FC5"/>
    <w:rsid w:val="00AC7082"/>
    <w:rsid w:val="00AC72F7"/>
    <w:rsid w:val="00AC7430"/>
    <w:rsid w:val="00AC76F7"/>
    <w:rsid w:val="00AC77AB"/>
    <w:rsid w:val="00AC7AB5"/>
    <w:rsid w:val="00AC7C52"/>
    <w:rsid w:val="00AC7D48"/>
    <w:rsid w:val="00AC7DB7"/>
    <w:rsid w:val="00AC7E85"/>
    <w:rsid w:val="00AC7FDD"/>
    <w:rsid w:val="00AC7FF2"/>
    <w:rsid w:val="00AD00F0"/>
    <w:rsid w:val="00AD01D3"/>
    <w:rsid w:val="00AD046F"/>
    <w:rsid w:val="00AD0720"/>
    <w:rsid w:val="00AD0856"/>
    <w:rsid w:val="00AD0990"/>
    <w:rsid w:val="00AD09C1"/>
    <w:rsid w:val="00AD09FA"/>
    <w:rsid w:val="00AD0A2B"/>
    <w:rsid w:val="00AD0AF3"/>
    <w:rsid w:val="00AD0B9D"/>
    <w:rsid w:val="00AD0FCF"/>
    <w:rsid w:val="00AD10E9"/>
    <w:rsid w:val="00AD10EF"/>
    <w:rsid w:val="00AD112E"/>
    <w:rsid w:val="00AD12A7"/>
    <w:rsid w:val="00AD12AE"/>
    <w:rsid w:val="00AD13CA"/>
    <w:rsid w:val="00AD1551"/>
    <w:rsid w:val="00AD168F"/>
    <w:rsid w:val="00AD16CF"/>
    <w:rsid w:val="00AD17B7"/>
    <w:rsid w:val="00AD1A3F"/>
    <w:rsid w:val="00AD1A89"/>
    <w:rsid w:val="00AD1B44"/>
    <w:rsid w:val="00AD1B71"/>
    <w:rsid w:val="00AD1C84"/>
    <w:rsid w:val="00AD1D2E"/>
    <w:rsid w:val="00AD1D38"/>
    <w:rsid w:val="00AD1DE4"/>
    <w:rsid w:val="00AD1EC1"/>
    <w:rsid w:val="00AD1F9F"/>
    <w:rsid w:val="00AD233E"/>
    <w:rsid w:val="00AD242D"/>
    <w:rsid w:val="00AD24E5"/>
    <w:rsid w:val="00AD24EE"/>
    <w:rsid w:val="00AD2507"/>
    <w:rsid w:val="00AD25D6"/>
    <w:rsid w:val="00AD264A"/>
    <w:rsid w:val="00AD2660"/>
    <w:rsid w:val="00AD284B"/>
    <w:rsid w:val="00AD2855"/>
    <w:rsid w:val="00AD2966"/>
    <w:rsid w:val="00AD2987"/>
    <w:rsid w:val="00AD29C3"/>
    <w:rsid w:val="00AD29E4"/>
    <w:rsid w:val="00AD2B0B"/>
    <w:rsid w:val="00AD2BC7"/>
    <w:rsid w:val="00AD2C3A"/>
    <w:rsid w:val="00AD2C8A"/>
    <w:rsid w:val="00AD2DE5"/>
    <w:rsid w:val="00AD337A"/>
    <w:rsid w:val="00AD337F"/>
    <w:rsid w:val="00AD33E3"/>
    <w:rsid w:val="00AD33E9"/>
    <w:rsid w:val="00AD342F"/>
    <w:rsid w:val="00AD3510"/>
    <w:rsid w:val="00AD3621"/>
    <w:rsid w:val="00AD377F"/>
    <w:rsid w:val="00AD38B8"/>
    <w:rsid w:val="00AD38C7"/>
    <w:rsid w:val="00AD3A31"/>
    <w:rsid w:val="00AD3B7B"/>
    <w:rsid w:val="00AD3BBF"/>
    <w:rsid w:val="00AD3E48"/>
    <w:rsid w:val="00AD3F18"/>
    <w:rsid w:val="00AD3F63"/>
    <w:rsid w:val="00AD406B"/>
    <w:rsid w:val="00AD40F1"/>
    <w:rsid w:val="00AD4176"/>
    <w:rsid w:val="00AD41E9"/>
    <w:rsid w:val="00AD421E"/>
    <w:rsid w:val="00AD423F"/>
    <w:rsid w:val="00AD4332"/>
    <w:rsid w:val="00AD45AD"/>
    <w:rsid w:val="00AD4640"/>
    <w:rsid w:val="00AD464F"/>
    <w:rsid w:val="00AD46B4"/>
    <w:rsid w:val="00AD46E3"/>
    <w:rsid w:val="00AD47C5"/>
    <w:rsid w:val="00AD4A95"/>
    <w:rsid w:val="00AD4AF1"/>
    <w:rsid w:val="00AD4AFB"/>
    <w:rsid w:val="00AD4B20"/>
    <w:rsid w:val="00AD4DF3"/>
    <w:rsid w:val="00AD4E13"/>
    <w:rsid w:val="00AD51B8"/>
    <w:rsid w:val="00AD51C6"/>
    <w:rsid w:val="00AD5384"/>
    <w:rsid w:val="00AD5652"/>
    <w:rsid w:val="00AD573D"/>
    <w:rsid w:val="00AD5889"/>
    <w:rsid w:val="00AD5A29"/>
    <w:rsid w:val="00AD5BC5"/>
    <w:rsid w:val="00AD5C49"/>
    <w:rsid w:val="00AD5D20"/>
    <w:rsid w:val="00AD5E56"/>
    <w:rsid w:val="00AD5ECB"/>
    <w:rsid w:val="00AD5F63"/>
    <w:rsid w:val="00AD64AA"/>
    <w:rsid w:val="00AD67CF"/>
    <w:rsid w:val="00AD68CE"/>
    <w:rsid w:val="00AD6C74"/>
    <w:rsid w:val="00AD6E76"/>
    <w:rsid w:val="00AD6FE2"/>
    <w:rsid w:val="00AD703A"/>
    <w:rsid w:val="00AD7057"/>
    <w:rsid w:val="00AD7215"/>
    <w:rsid w:val="00AD7296"/>
    <w:rsid w:val="00AD732A"/>
    <w:rsid w:val="00AD7450"/>
    <w:rsid w:val="00AD74E3"/>
    <w:rsid w:val="00AD74FE"/>
    <w:rsid w:val="00AD7518"/>
    <w:rsid w:val="00AD7683"/>
    <w:rsid w:val="00AD76DE"/>
    <w:rsid w:val="00AD76E0"/>
    <w:rsid w:val="00AD77DE"/>
    <w:rsid w:val="00AD79A5"/>
    <w:rsid w:val="00AD7AA0"/>
    <w:rsid w:val="00AD7AB1"/>
    <w:rsid w:val="00AD7F78"/>
    <w:rsid w:val="00AE0023"/>
    <w:rsid w:val="00AE0053"/>
    <w:rsid w:val="00AE0178"/>
    <w:rsid w:val="00AE01AA"/>
    <w:rsid w:val="00AE0274"/>
    <w:rsid w:val="00AE04A3"/>
    <w:rsid w:val="00AE063F"/>
    <w:rsid w:val="00AE07A3"/>
    <w:rsid w:val="00AE07EA"/>
    <w:rsid w:val="00AE0A01"/>
    <w:rsid w:val="00AE0AA4"/>
    <w:rsid w:val="00AE0AC6"/>
    <w:rsid w:val="00AE0C4B"/>
    <w:rsid w:val="00AE0C5E"/>
    <w:rsid w:val="00AE1056"/>
    <w:rsid w:val="00AE1167"/>
    <w:rsid w:val="00AE120E"/>
    <w:rsid w:val="00AE131C"/>
    <w:rsid w:val="00AE13CF"/>
    <w:rsid w:val="00AE1415"/>
    <w:rsid w:val="00AE1A4F"/>
    <w:rsid w:val="00AE1AC9"/>
    <w:rsid w:val="00AE1B2B"/>
    <w:rsid w:val="00AE1B6F"/>
    <w:rsid w:val="00AE1C36"/>
    <w:rsid w:val="00AE1C9F"/>
    <w:rsid w:val="00AE1D6D"/>
    <w:rsid w:val="00AE1F67"/>
    <w:rsid w:val="00AE2169"/>
    <w:rsid w:val="00AE2246"/>
    <w:rsid w:val="00AE239C"/>
    <w:rsid w:val="00AE23B9"/>
    <w:rsid w:val="00AE2407"/>
    <w:rsid w:val="00AE24C5"/>
    <w:rsid w:val="00AE26D6"/>
    <w:rsid w:val="00AE29C3"/>
    <w:rsid w:val="00AE2A7E"/>
    <w:rsid w:val="00AE2ADA"/>
    <w:rsid w:val="00AE2B5F"/>
    <w:rsid w:val="00AE2C3E"/>
    <w:rsid w:val="00AE2C52"/>
    <w:rsid w:val="00AE2C5D"/>
    <w:rsid w:val="00AE2C71"/>
    <w:rsid w:val="00AE2CDF"/>
    <w:rsid w:val="00AE3175"/>
    <w:rsid w:val="00AE3187"/>
    <w:rsid w:val="00AE31A2"/>
    <w:rsid w:val="00AE3281"/>
    <w:rsid w:val="00AE33B1"/>
    <w:rsid w:val="00AE3413"/>
    <w:rsid w:val="00AE34E8"/>
    <w:rsid w:val="00AE3557"/>
    <w:rsid w:val="00AE3590"/>
    <w:rsid w:val="00AE3646"/>
    <w:rsid w:val="00AE38C3"/>
    <w:rsid w:val="00AE3A12"/>
    <w:rsid w:val="00AE3BFA"/>
    <w:rsid w:val="00AE3E48"/>
    <w:rsid w:val="00AE3E54"/>
    <w:rsid w:val="00AE3E5B"/>
    <w:rsid w:val="00AE3E75"/>
    <w:rsid w:val="00AE3FF3"/>
    <w:rsid w:val="00AE400B"/>
    <w:rsid w:val="00AE4070"/>
    <w:rsid w:val="00AE4183"/>
    <w:rsid w:val="00AE42A2"/>
    <w:rsid w:val="00AE44B4"/>
    <w:rsid w:val="00AE44B7"/>
    <w:rsid w:val="00AE464E"/>
    <w:rsid w:val="00AE4671"/>
    <w:rsid w:val="00AE46CA"/>
    <w:rsid w:val="00AE4716"/>
    <w:rsid w:val="00AE485E"/>
    <w:rsid w:val="00AE4A8B"/>
    <w:rsid w:val="00AE4C51"/>
    <w:rsid w:val="00AE507B"/>
    <w:rsid w:val="00AE5081"/>
    <w:rsid w:val="00AE5120"/>
    <w:rsid w:val="00AE515D"/>
    <w:rsid w:val="00AE5191"/>
    <w:rsid w:val="00AE536E"/>
    <w:rsid w:val="00AE549D"/>
    <w:rsid w:val="00AE5537"/>
    <w:rsid w:val="00AE59DD"/>
    <w:rsid w:val="00AE5A0B"/>
    <w:rsid w:val="00AE5A24"/>
    <w:rsid w:val="00AE5CE8"/>
    <w:rsid w:val="00AE5CFA"/>
    <w:rsid w:val="00AE5EA8"/>
    <w:rsid w:val="00AE5F38"/>
    <w:rsid w:val="00AE6164"/>
    <w:rsid w:val="00AE62D4"/>
    <w:rsid w:val="00AE65AA"/>
    <w:rsid w:val="00AE6617"/>
    <w:rsid w:val="00AE6666"/>
    <w:rsid w:val="00AE6761"/>
    <w:rsid w:val="00AE6B0C"/>
    <w:rsid w:val="00AE6B0E"/>
    <w:rsid w:val="00AE6C77"/>
    <w:rsid w:val="00AE6DCD"/>
    <w:rsid w:val="00AE6E23"/>
    <w:rsid w:val="00AE7108"/>
    <w:rsid w:val="00AE7112"/>
    <w:rsid w:val="00AE7271"/>
    <w:rsid w:val="00AE735C"/>
    <w:rsid w:val="00AE7467"/>
    <w:rsid w:val="00AE749B"/>
    <w:rsid w:val="00AE74D5"/>
    <w:rsid w:val="00AE7653"/>
    <w:rsid w:val="00AE7702"/>
    <w:rsid w:val="00AE77EB"/>
    <w:rsid w:val="00AE77F4"/>
    <w:rsid w:val="00AE7807"/>
    <w:rsid w:val="00AE7830"/>
    <w:rsid w:val="00AE7A87"/>
    <w:rsid w:val="00AE7B9D"/>
    <w:rsid w:val="00AE7C01"/>
    <w:rsid w:val="00AE7C84"/>
    <w:rsid w:val="00AE7CEE"/>
    <w:rsid w:val="00AE7D30"/>
    <w:rsid w:val="00AE7DD5"/>
    <w:rsid w:val="00AE7E94"/>
    <w:rsid w:val="00AE7ECF"/>
    <w:rsid w:val="00AE7EE1"/>
    <w:rsid w:val="00AE7F06"/>
    <w:rsid w:val="00AE7FB4"/>
    <w:rsid w:val="00AF0061"/>
    <w:rsid w:val="00AF013A"/>
    <w:rsid w:val="00AF0226"/>
    <w:rsid w:val="00AF0374"/>
    <w:rsid w:val="00AF048E"/>
    <w:rsid w:val="00AF071A"/>
    <w:rsid w:val="00AF07B1"/>
    <w:rsid w:val="00AF0812"/>
    <w:rsid w:val="00AF0C56"/>
    <w:rsid w:val="00AF0E44"/>
    <w:rsid w:val="00AF0EBE"/>
    <w:rsid w:val="00AF0EC8"/>
    <w:rsid w:val="00AF0F5C"/>
    <w:rsid w:val="00AF1262"/>
    <w:rsid w:val="00AF131A"/>
    <w:rsid w:val="00AF14D4"/>
    <w:rsid w:val="00AF14FF"/>
    <w:rsid w:val="00AF1612"/>
    <w:rsid w:val="00AF16BE"/>
    <w:rsid w:val="00AF170C"/>
    <w:rsid w:val="00AF1737"/>
    <w:rsid w:val="00AF1B39"/>
    <w:rsid w:val="00AF1B8A"/>
    <w:rsid w:val="00AF1CE2"/>
    <w:rsid w:val="00AF1D6D"/>
    <w:rsid w:val="00AF2132"/>
    <w:rsid w:val="00AF2160"/>
    <w:rsid w:val="00AF263D"/>
    <w:rsid w:val="00AF264B"/>
    <w:rsid w:val="00AF27CD"/>
    <w:rsid w:val="00AF2931"/>
    <w:rsid w:val="00AF2A02"/>
    <w:rsid w:val="00AF2B6D"/>
    <w:rsid w:val="00AF2CAA"/>
    <w:rsid w:val="00AF2E8D"/>
    <w:rsid w:val="00AF310D"/>
    <w:rsid w:val="00AF32EA"/>
    <w:rsid w:val="00AF336C"/>
    <w:rsid w:val="00AF337F"/>
    <w:rsid w:val="00AF3486"/>
    <w:rsid w:val="00AF353C"/>
    <w:rsid w:val="00AF3862"/>
    <w:rsid w:val="00AF388B"/>
    <w:rsid w:val="00AF39E5"/>
    <w:rsid w:val="00AF3D2B"/>
    <w:rsid w:val="00AF3F3D"/>
    <w:rsid w:val="00AF3F83"/>
    <w:rsid w:val="00AF3FB1"/>
    <w:rsid w:val="00AF40C8"/>
    <w:rsid w:val="00AF414F"/>
    <w:rsid w:val="00AF41AC"/>
    <w:rsid w:val="00AF4280"/>
    <w:rsid w:val="00AF4308"/>
    <w:rsid w:val="00AF435C"/>
    <w:rsid w:val="00AF4375"/>
    <w:rsid w:val="00AF439F"/>
    <w:rsid w:val="00AF4400"/>
    <w:rsid w:val="00AF44D3"/>
    <w:rsid w:val="00AF4580"/>
    <w:rsid w:val="00AF4602"/>
    <w:rsid w:val="00AF460E"/>
    <w:rsid w:val="00AF46DB"/>
    <w:rsid w:val="00AF4742"/>
    <w:rsid w:val="00AF47D7"/>
    <w:rsid w:val="00AF4A40"/>
    <w:rsid w:val="00AF4AD4"/>
    <w:rsid w:val="00AF4C05"/>
    <w:rsid w:val="00AF4C70"/>
    <w:rsid w:val="00AF4E04"/>
    <w:rsid w:val="00AF4E2D"/>
    <w:rsid w:val="00AF512C"/>
    <w:rsid w:val="00AF5286"/>
    <w:rsid w:val="00AF549C"/>
    <w:rsid w:val="00AF552E"/>
    <w:rsid w:val="00AF57FA"/>
    <w:rsid w:val="00AF58C7"/>
    <w:rsid w:val="00AF59A1"/>
    <w:rsid w:val="00AF59C2"/>
    <w:rsid w:val="00AF5C14"/>
    <w:rsid w:val="00AF5CB6"/>
    <w:rsid w:val="00AF5D63"/>
    <w:rsid w:val="00AF5D8F"/>
    <w:rsid w:val="00AF5F68"/>
    <w:rsid w:val="00AF60B8"/>
    <w:rsid w:val="00AF63F4"/>
    <w:rsid w:val="00AF6458"/>
    <w:rsid w:val="00AF6639"/>
    <w:rsid w:val="00AF67A0"/>
    <w:rsid w:val="00AF681D"/>
    <w:rsid w:val="00AF6A58"/>
    <w:rsid w:val="00AF6E4B"/>
    <w:rsid w:val="00AF714C"/>
    <w:rsid w:val="00AF7228"/>
    <w:rsid w:val="00AF7249"/>
    <w:rsid w:val="00AF799C"/>
    <w:rsid w:val="00AF79FB"/>
    <w:rsid w:val="00AF7EA6"/>
    <w:rsid w:val="00AF7FBF"/>
    <w:rsid w:val="00B00038"/>
    <w:rsid w:val="00B000FD"/>
    <w:rsid w:val="00B00156"/>
    <w:rsid w:val="00B002DC"/>
    <w:rsid w:val="00B004BA"/>
    <w:rsid w:val="00B005A1"/>
    <w:rsid w:val="00B00908"/>
    <w:rsid w:val="00B009CE"/>
    <w:rsid w:val="00B00B4C"/>
    <w:rsid w:val="00B00CA1"/>
    <w:rsid w:val="00B00DBA"/>
    <w:rsid w:val="00B0106F"/>
    <w:rsid w:val="00B01088"/>
    <w:rsid w:val="00B010E0"/>
    <w:rsid w:val="00B010F1"/>
    <w:rsid w:val="00B01190"/>
    <w:rsid w:val="00B01193"/>
    <w:rsid w:val="00B0127C"/>
    <w:rsid w:val="00B01568"/>
    <w:rsid w:val="00B01924"/>
    <w:rsid w:val="00B019A8"/>
    <w:rsid w:val="00B01D14"/>
    <w:rsid w:val="00B01D2E"/>
    <w:rsid w:val="00B01D35"/>
    <w:rsid w:val="00B01E31"/>
    <w:rsid w:val="00B020BA"/>
    <w:rsid w:val="00B02227"/>
    <w:rsid w:val="00B0226B"/>
    <w:rsid w:val="00B02271"/>
    <w:rsid w:val="00B02297"/>
    <w:rsid w:val="00B024D5"/>
    <w:rsid w:val="00B0250F"/>
    <w:rsid w:val="00B02864"/>
    <w:rsid w:val="00B02980"/>
    <w:rsid w:val="00B02B61"/>
    <w:rsid w:val="00B02C40"/>
    <w:rsid w:val="00B02EB1"/>
    <w:rsid w:val="00B02FFC"/>
    <w:rsid w:val="00B030B1"/>
    <w:rsid w:val="00B03192"/>
    <w:rsid w:val="00B032F0"/>
    <w:rsid w:val="00B03315"/>
    <w:rsid w:val="00B03361"/>
    <w:rsid w:val="00B0365D"/>
    <w:rsid w:val="00B0385E"/>
    <w:rsid w:val="00B039AF"/>
    <w:rsid w:val="00B03A01"/>
    <w:rsid w:val="00B03AC9"/>
    <w:rsid w:val="00B03C69"/>
    <w:rsid w:val="00B03FA5"/>
    <w:rsid w:val="00B0406E"/>
    <w:rsid w:val="00B042C1"/>
    <w:rsid w:val="00B04414"/>
    <w:rsid w:val="00B044BE"/>
    <w:rsid w:val="00B04576"/>
    <w:rsid w:val="00B0492A"/>
    <w:rsid w:val="00B0498D"/>
    <w:rsid w:val="00B04997"/>
    <w:rsid w:val="00B04A3F"/>
    <w:rsid w:val="00B04AB0"/>
    <w:rsid w:val="00B04B0C"/>
    <w:rsid w:val="00B04BB7"/>
    <w:rsid w:val="00B04F56"/>
    <w:rsid w:val="00B0502A"/>
    <w:rsid w:val="00B0504C"/>
    <w:rsid w:val="00B05106"/>
    <w:rsid w:val="00B0523E"/>
    <w:rsid w:val="00B0540C"/>
    <w:rsid w:val="00B05519"/>
    <w:rsid w:val="00B0562D"/>
    <w:rsid w:val="00B059BE"/>
    <w:rsid w:val="00B05A9C"/>
    <w:rsid w:val="00B05D33"/>
    <w:rsid w:val="00B05EB5"/>
    <w:rsid w:val="00B05EC0"/>
    <w:rsid w:val="00B0613C"/>
    <w:rsid w:val="00B0627C"/>
    <w:rsid w:val="00B06392"/>
    <w:rsid w:val="00B063AF"/>
    <w:rsid w:val="00B06493"/>
    <w:rsid w:val="00B065B9"/>
    <w:rsid w:val="00B06655"/>
    <w:rsid w:val="00B0682A"/>
    <w:rsid w:val="00B06D0F"/>
    <w:rsid w:val="00B06DA1"/>
    <w:rsid w:val="00B06DE7"/>
    <w:rsid w:val="00B06E0B"/>
    <w:rsid w:val="00B07055"/>
    <w:rsid w:val="00B070A6"/>
    <w:rsid w:val="00B070D1"/>
    <w:rsid w:val="00B07194"/>
    <w:rsid w:val="00B07321"/>
    <w:rsid w:val="00B0738E"/>
    <w:rsid w:val="00B073F1"/>
    <w:rsid w:val="00B07670"/>
    <w:rsid w:val="00B0795B"/>
    <w:rsid w:val="00B07CE7"/>
    <w:rsid w:val="00B07CEA"/>
    <w:rsid w:val="00B07D59"/>
    <w:rsid w:val="00B07DE0"/>
    <w:rsid w:val="00B07F47"/>
    <w:rsid w:val="00B1007D"/>
    <w:rsid w:val="00B100EF"/>
    <w:rsid w:val="00B1015C"/>
    <w:rsid w:val="00B10180"/>
    <w:rsid w:val="00B10255"/>
    <w:rsid w:val="00B1031A"/>
    <w:rsid w:val="00B10407"/>
    <w:rsid w:val="00B10685"/>
    <w:rsid w:val="00B1075E"/>
    <w:rsid w:val="00B10911"/>
    <w:rsid w:val="00B10929"/>
    <w:rsid w:val="00B10A7E"/>
    <w:rsid w:val="00B10AD3"/>
    <w:rsid w:val="00B10AE8"/>
    <w:rsid w:val="00B10CF8"/>
    <w:rsid w:val="00B10D3E"/>
    <w:rsid w:val="00B10EB0"/>
    <w:rsid w:val="00B10F19"/>
    <w:rsid w:val="00B10F5C"/>
    <w:rsid w:val="00B10FF9"/>
    <w:rsid w:val="00B11078"/>
    <w:rsid w:val="00B110C0"/>
    <w:rsid w:val="00B11172"/>
    <w:rsid w:val="00B11236"/>
    <w:rsid w:val="00B112D1"/>
    <w:rsid w:val="00B114B6"/>
    <w:rsid w:val="00B114ED"/>
    <w:rsid w:val="00B1157F"/>
    <w:rsid w:val="00B1167C"/>
    <w:rsid w:val="00B118CB"/>
    <w:rsid w:val="00B118D1"/>
    <w:rsid w:val="00B1195C"/>
    <w:rsid w:val="00B11B46"/>
    <w:rsid w:val="00B11B93"/>
    <w:rsid w:val="00B11BB3"/>
    <w:rsid w:val="00B11C65"/>
    <w:rsid w:val="00B11D17"/>
    <w:rsid w:val="00B11E7A"/>
    <w:rsid w:val="00B120D6"/>
    <w:rsid w:val="00B12115"/>
    <w:rsid w:val="00B1215A"/>
    <w:rsid w:val="00B12223"/>
    <w:rsid w:val="00B1226B"/>
    <w:rsid w:val="00B1234A"/>
    <w:rsid w:val="00B1241E"/>
    <w:rsid w:val="00B12674"/>
    <w:rsid w:val="00B12AA0"/>
    <w:rsid w:val="00B12B02"/>
    <w:rsid w:val="00B12B93"/>
    <w:rsid w:val="00B12C38"/>
    <w:rsid w:val="00B12DCE"/>
    <w:rsid w:val="00B12EA8"/>
    <w:rsid w:val="00B12EB3"/>
    <w:rsid w:val="00B12EBB"/>
    <w:rsid w:val="00B12F06"/>
    <w:rsid w:val="00B130A1"/>
    <w:rsid w:val="00B13381"/>
    <w:rsid w:val="00B133E1"/>
    <w:rsid w:val="00B13405"/>
    <w:rsid w:val="00B13455"/>
    <w:rsid w:val="00B1345B"/>
    <w:rsid w:val="00B1349F"/>
    <w:rsid w:val="00B13513"/>
    <w:rsid w:val="00B1361B"/>
    <w:rsid w:val="00B1393A"/>
    <w:rsid w:val="00B13A35"/>
    <w:rsid w:val="00B13AA7"/>
    <w:rsid w:val="00B13CAE"/>
    <w:rsid w:val="00B13CC8"/>
    <w:rsid w:val="00B13D93"/>
    <w:rsid w:val="00B13F6A"/>
    <w:rsid w:val="00B13F92"/>
    <w:rsid w:val="00B1406B"/>
    <w:rsid w:val="00B14129"/>
    <w:rsid w:val="00B142C3"/>
    <w:rsid w:val="00B14310"/>
    <w:rsid w:val="00B14348"/>
    <w:rsid w:val="00B1438D"/>
    <w:rsid w:val="00B143D6"/>
    <w:rsid w:val="00B14417"/>
    <w:rsid w:val="00B14430"/>
    <w:rsid w:val="00B14467"/>
    <w:rsid w:val="00B14546"/>
    <w:rsid w:val="00B14594"/>
    <w:rsid w:val="00B145C6"/>
    <w:rsid w:val="00B14635"/>
    <w:rsid w:val="00B14754"/>
    <w:rsid w:val="00B14A31"/>
    <w:rsid w:val="00B14ACF"/>
    <w:rsid w:val="00B14AF8"/>
    <w:rsid w:val="00B14B8B"/>
    <w:rsid w:val="00B14BEA"/>
    <w:rsid w:val="00B14BF2"/>
    <w:rsid w:val="00B14C59"/>
    <w:rsid w:val="00B14E20"/>
    <w:rsid w:val="00B14F78"/>
    <w:rsid w:val="00B14F9A"/>
    <w:rsid w:val="00B156ED"/>
    <w:rsid w:val="00B1574B"/>
    <w:rsid w:val="00B15780"/>
    <w:rsid w:val="00B158CD"/>
    <w:rsid w:val="00B158DE"/>
    <w:rsid w:val="00B159BB"/>
    <w:rsid w:val="00B15B38"/>
    <w:rsid w:val="00B15BEF"/>
    <w:rsid w:val="00B15CDF"/>
    <w:rsid w:val="00B15D54"/>
    <w:rsid w:val="00B15DB2"/>
    <w:rsid w:val="00B15F0C"/>
    <w:rsid w:val="00B15F83"/>
    <w:rsid w:val="00B15FA8"/>
    <w:rsid w:val="00B15FB3"/>
    <w:rsid w:val="00B1602D"/>
    <w:rsid w:val="00B1627A"/>
    <w:rsid w:val="00B16456"/>
    <w:rsid w:val="00B1647A"/>
    <w:rsid w:val="00B164A3"/>
    <w:rsid w:val="00B164D3"/>
    <w:rsid w:val="00B166E9"/>
    <w:rsid w:val="00B1673B"/>
    <w:rsid w:val="00B16A9D"/>
    <w:rsid w:val="00B16B8B"/>
    <w:rsid w:val="00B16C11"/>
    <w:rsid w:val="00B16F20"/>
    <w:rsid w:val="00B16F46"/>
    <w:rsid w:val="00B16F92"/>
    <w:rsid w:val="00B1710D"/>
    <w:rsid w:val="00B17112"/>
    <w:rsid w:val="00B1721B"/>
    <w:rsid w:val="00B1732D"/>
    <w:rsid w:val="00B174C2"/>
    <w:rsid w:val="00B17506"/>
    <w:rsid w:val="00B17519"/>
    <w:rsid w:val="00B176B0"/>
    <w:rsid w:val="00B176FC"/>
    <w:rsid w:val="00B17762"/>
    <w:rsid w:val="00B177B6"/>
    <w:rsid w:val="00B1798E"/>
    <w:rsid w:val="00B179E8"/>
    <w:rsid w:val="00B17AC6"/>
    <w:rsid w:val="00B17B72"/>
    <w:rsid w:val="00B17B7C"/>
    <w:rsid w:val="00B17F22"/>
    <w:rsid w:val="00B17F76"/>
    <w:rsid w:val="00B17FD8"/>
    <w:rsid w:val="00B200B5"/>
    <w:rsid w:val="00B200D8"/>
    <w:rsid w:val="00B20219"/>
    <w:rsid w:val="00B2023B"/>
    <w:rsid w:val="00B2036C"/>
    <w:rsid w:val="00B206D6"/>
    <w:rsid w:val="00B20811"/>
    <w:rsid w:val="00B20A82"/>
    <w:rsid w:val="00B20B30"/>
    <w:rsid w:val="00B20DAF"/>
    <w:rsid w:val="00B20F00"/>
    <w:rsid w:val="00B21183"/>
    <w:rsid w:val="00B21374"/>
    <w:rsid w:val="00B21380"/>
    <w:rsid w:val="00B213EB"/>
    <w:rsid w:val="00B214FE"/>
    <w:rsid w:val="00B216B3"/>
    <w:rsid w:val="00B219A3"/>
    <w:rsid w:val="00B219C0"/>
    <w:rsid w:val="00B21B5F"/>
    <w:rsid w:val="00B21C6B"/>
    <w:rsid w:val="00B21CA0"/>
    <w:rsid w:val="00B21CA5"/>
    <w:rsid w:val="00B21D43"/>
    <w:rsid w:val="00B21D60"/>
    <w:rsid w:val="00B21F17"/>
    <w:rsid w:val="00B2202E"/>
    <w:rsid w:val="00B2204E"/>
    <w:rsid w:val="00B22229"/>
    <w:rsid w:val="00B222A2"/>
    <w:rsid w:val="00B2244A"/>
    <w:rsid w:val="00B22468"/>
    <w:rsid w:val="00B22565"/>
    <w:rsid w:val="00B225AB"/>
    <w:rsid w:val="00B22626"/>
    <w:rsid w:val="00B226D4"/>
    <w:rsid w:val="00B22739"/>
    <w:rsid w:val="00B227BA"/>
    <w:rsid w:val="00B2293F"/>
    <w:rsid w:val="00B22AA0"/>
    <w:rsid w:val="00B22AA6"/>
    <w:rsid w:val="00B22BC7"/>
    <w:rsid w:val="00B22BFD"/>
    <w:rsid w:val="00B22C15"/>
    <w:rsid w:val="00B22CF1"/>
    <w:rsid w:val="00B22DA3"/>
    <w:rsid w:val="00B22F8A"/>
    <w:rsid w:val="00B23176"/>
    <w:rsid w:val="00B231B0"/>
    <w:rsid w:val="00B232B7"/>
    <w:rsid w:val="00B23881"/>
    <w:rsid w:val="00B239C4"/>
    <w:rsid w:val="00B23B05"/>
    <w:rsid w:val="00B23C0E"/>
    <w:rsid w:val="00B23D68"/>
    <w:rsid w:val="00B23E4C"/>
    <w:rsid w:val="00B23F58"/>
    <w:rsid w:val="00B240C0"/>
    <w:rsid w:val="00B242C4"/>
    <w:rsid w:val="00B242EE"/>
    <w:rsid w:val="00B2436F"/>
    <w:rsid w:val="00B2437F"/>
    <w:rsid w:val="00B243D1"/>
    <w:rsid w:val="00B24551"/>
    <w:rsid w:val="00B24720"/>
    <w:rsid w:val="00B24776"/>
    <w:rsid w:val="00B248C2"/>
    <w:rsid w:val="00B248C7"/>
    <w:rsid w:val="00B248D3"/>
    <w:rsid w:val="00B24B2E"/>
    <w:rsid w:val="00B24BE9"/>
    <w:rsid w:val="00B24CE2"/>
    <w:rsid w:val="00B24DB4"/>
    <w:rsid w:val="00B24EEB"/>
    <w:rsid w:val="00B24F83"/>
    <w:rsid w:val="00B25104"/>
    <w:rsid w:val="00B25341"/>
    <w:rsid w:val="00B25384"/>
    <w:rsid w:val="00B254E0"/>
    <w:rsid w:val="00B2557E"/>
    <w:rsid w:val="00B255B6"/>
    <w:rsid w:val="00B255BE"/>
    <w:rsid w:val="00B25613"/>
    <w:rsid w:val="00B25710"/>
    <w:rsid w:val="00B25892"/>
    <w:rsid w:val="00B259CC"/>
    <w:rsid w:val="00B259EA"/>
    <w:rsid w:val="00B25AAA"/>
    <w:rsid w:val="00B25AD8"/>
    <w:rsid w:val="00B25B55"/>
    <w:rsid w:val="00B25E19"/>
    <w:rsid w:val="00B26020"/>
    <w:rsid w:val="00B26086"/>
    <w:rsid w:val="00B260A9"/>
    <w:rsid w:val="00B261A9"/>
    <w:rsid w:val="00B26230"/>
    <w:rsid w:val="00B26271"/>
    <w:rsid w:val="00B262A7"/>
    <w:rsid w:val="00B26519"/>
    <w:rsid w:val="00B2654D"/>
    <w:rsid w:val="00B26778"/>
    <w:rsid w:val="00B268C1"/>
    <w:rsid w:val="00B26BF1"/>
    <w:rsid w:val="00B26C3D"/>
    <w:rsid w:val="00B26D30"/>
    <w:rsid w:val="00B26DD8"/>
    <w:rsid w:val="00B26EAD"/>
    <w:rsid w:val="00B26F34"/>
    <w:rsid w:val="00B2700C"/>
    <w:rsid w:val="00B271FA"/>
    <w:rsid w:val="00B272A7"/>
    <w:rsid w:val="00B2730B"/>
    <w:rsid w:val="00B27360"/>
    <w:rsid w:val="00B27416"/>
    <w:rsid w:val="00B2768E"/>
    <w:rsid w:val="00B27736"/>
    <w:rsid w:val="00B279F4"/>
    <w:rsid w:val="00B27A10"/>
    <w:rsid w:val="00B27A2E"/>
    <w:rsid w:val="00B27A5A"/>
    <w:rsid w:val="00B27DAB"/>
    <w:rsid w:val="00B27DB9"/>
    <w:rsid w:val="00B27DF2"/>
    <w:rsid w:val="00B27E0D"/>
    <w:rsid w:val="00B27E1C"/>
    <w:rsid w:val="00B27EEA"/>
    <w:rsid w:val="00B27F6C"/>
    <w:rsid w:val="00B300A5"/>
    <w:rsid w:val="00B30397"/>
    <w:rsid w:val="00B3075F"/>
    <w:rsid w:val="00B307FE"/>
    <w:rsid w:val="00B30998"/>
    <w:rsid w:val="00B30BEB"/>
    <w:rsid w:val="00B30C8F"/>
    <w:rsid w:val="00B30D0A"/>
    <w:rsid w:val="00B30D42"/>
    <w:rsid w:val="00B3110F"/>
    <w:rsid w:val="00B311AE"/>
    <w:rsid w:val="00B31242"/>
    <w:rsid w:val="00B3136F"/>
    <w:rsid w:val="00B313C4"/>
    <w:rsid w:val="00B313C5"/>
    <w:rsid w:val="00B314B0"/>
    <w:rsid w:val="00B31541"/>
    <w:rsid w:val="00B315B6"/>
    <w:rsid w:val="00B31646"/>
    <w:rsid w:val="00B316B2"/>
    <w:rsid w:val="00B3174D"/>
    <w:rsid w:val="00B31868"/>
    <w:rsid w:val="00B318FD"/>
    <w:rsid w:val="00B319C0"/>
    <w:rsid w:val="00B31AA1"/>
    <w:rsid w:val="00B31AED"/>
    <w:rsid w:val="00B31B17"/>
    <w:rsid w:val="00B31BF9"/>
    <w:rsid w:val="00B31C52"/>
    <w:rsid w:val="00B320DA"/>
    <w:rsid w:val="00B32121"/>
    <w:rsid w:val="00B32346"/>
    <w:rsid w:val="00B3235A"/>
    <w:rsid w:val="00B326EA"/>
    <w:rsid w:val="00B32881"/>
    <w:rsid w:val="00B32917"/>
    <w:rsid w:val="00B3294E"/>
    <w:rsid w:val="00B329E7"/>
    <w:rsid w:val="00B32AD1"/>
    <w:rsid w:val="00B32B61"/>
    <w:rsid w:val="00B32C62"/>
    <w:rsid w:val="00B32D94"/>
    <w:rsid w:val="00B32E7F"/>
    <w:rsid w:val="00B3305B"/>
    <w:rsid w:val="00B331C1"/>
    <w:rsid w:val="00B332B9"/>
    <w:rsid w:val="00B33427"/>
    <w:rsid w:val="00B3346E"/>
    <w:rsid w:val="00B334C2"/>
    <w:rsid w:val="00B336D7"/>
    <w:rsid w:val="00B3382C"/>
    <w:rsid w:val="00B33A36"/>
    <w:rsid w:val="00B33A47"/>
    <w:rsid w:val="00B33BD8"/>
    <w:rsid w:val="00B33DF6"/>
    <w:rsid w:val="00B33E5F"/>
    <w:rsid w:val="00B33EE6"/>
    <w:rsid w:val="00B33EFE"/>
    <w:rsid w:val="00B33FC7"/>
    <w:rsid w:val="00B3424E"/>
    <w:rsid w:val="00B342CC"/>
    <w:rsid w:val="00B34346"/>
    <w:rsid w:val="00B34351"/>
    <w:rsid w:val="00B346E2"/>
    <w:rsid w:val="00B34A0E"/>
    <w:rsid w:val="00B34AF7"/>
    <w:rsid w:val="00B34BB5"/>
    <w:rsid w:val="00B3537A"/>
    <w:rsid w:val="00B354E9"/>
    <w:rsid w:val="00B3560C"/>
    <w:rsid w:val="00B35645"/>
    <w:rsid w:val="00B35684"/>
    <w:rsid w:val="00B357AD"/>
    <w:rsid w:val="00B35894"/>
    <w:rsid w:val="00B358CA"/>
    <w:rsid w:val="00B358CD"/>
    <w:rsid w:val="00B358DA"/>
    <w:rsid w:val="00B3595D"/>
    <w:rsid w:val="00B35A09"/>
    <w:rsid w:val="00B35AE8"/>
    <w:rsid w:val="00B35D6A"/>
    <w:rsid w:val="00B35EB6"/>
    <w:rsid w:val="00B35F4F"/>
    <w:rsid w:val="00B360B6"/>
    <w:rsid w:val="00B3621D"/>
    <w:rsid w:val="00B36374"/>
    <w:rsid w:val="00B363AA"/>
    <w:rsid w:val="00B36415"/>
    <w:rsid w:val="00B36566"/>
    <w:rsid w:val="00B36602"/>
    <w:rsid w:val="00B36631"/>
    <w:rsid w:val="00B367CE"/>
    <w:rsid w:val="00B36899"/>
    <w:rsid w:val="00B36BC7"/>
    <w:rsid w:val="00B36C06"/>
    <w:rsid w:val="00B36C89"/>
    <w:rsid w:val="00B36E5E"/>
    <w:rsid w:val="00B3724F"/>
    <w:rsid w:val="00B3730B"/>
    <w:rsid w:val="00B37423"/>
    <w:rsid w:val="00B375BA"/>
    <w:rsid w:val="00B37653"/>
    <w:rsid w:val="00B37A27"/>
    <w:rsid w:val="00B37A81"/>
    <w:rsid w:val="00B37B2F"/>
    <w:rsid w:val="00B37B41"/>
    <w:rsid w:val="00B37B4D"/>
    <w:rsid w:val="00B37BD3"/>
    <w:rsid w:val="00B37BF1"/>
    <w:rsid w:val="00B37C05"/>
    <w:rsid w:val="00B37D35"/>
    <w:rsid w:val="00B37E29"/>
    <w:rsid w:val="00B37F2C"/>
    <w:rsid w:val="00B37FF2"/>
    <w:rsid w:val="00B4010A"/>
    <w:rsid w:val="00B40213"/>
    <w:rsid w:val="00B40692"/>
    <w:rsid w:val="00B4073D"/>
    <w:rsid w:val="00B40754"/>
    <w:rsid w:val="00B408F7"/>
    <w:rsid w:val="00B409AC"/>
    <w:rsid w:val="00B40C4B"/>
    <w:rsid w:val="00B40CAA"/>
    <w:rsid w:val="00B40F83"/>
    <w:rsid w:val="00B411C8"/>
    <w:rsid w:val="00B411DC"/>
    <w:rsid w:val="00B411E1"/>
    <w:rsid w:val="00B415ED"/>
    <w:rsid w:val="00B41673"/>
    <w:rsid w:val="00B416D2"/>
    <w:rsid w:val="00B4174B"/>
    <w:rsid w:val="00B41753"/>
    <w:rsid w:val="00B41826"/>
    <w:rsid w:val="00B4184C"/>
    <w:rsid w:val="00B4188C"/>
    <w:rsid w:val="00B41923"/>
    <w:rsid w:val="00B41989"/>
    <w:rsid w:val="00B41CBD"/>
    <w:rsid w:val="00B41D1B"/>
    <w:rsid w:val="00B41F5D"/>
    <w:rsid w:val="00B4210E"/>
    <w:rsid w:val="00B42190"/>
    <w:rsid w:val="00B4246C"/>
    <w:rsid w:val="00B428E2"/>
    <w:rsid w:val="00B4290C"/>
    <w:rsid w:val="00B429BE"/>
    <w:rsid w:val="00B429F6"/>
    <w:rsid w:val="00B42A52"/>
    <w:rsid w:val="00B42A58"/>
    <w:rsid w:val="00B42B03"/>
    <w:rsid w:val="00B42B1C"/>
    <w:rsid w:val="00B42B26"/>
    <w:rsid w:val="00B42CD2"/>
    <w:rsid w:val="00B42E8A"/>
    <w:rsid w:val="00B43005"/>
    <w:rsid w:val="00B430B0"/>
    <w:rsid w:val="00B431C8"/>
    <w:rsid w:val="00B431DF"/>
    <w:rsid w:val="00B4347A"/>
    <w:rsid w:val="00B4357E"/>
    <w:rsid w:val="00B43628"/>
    <w:rsid w:val="00B43770"/>
    <w:rsid w:val="00B43BAF"/>
    <w:rsid w:val="00B43D8E"/>
    <w:rsid w:val="00B43E24"/>
    <w:rsid w:val="00B43F2D"/>
    <w:rsid w:val="00B4405E"/>
    <w:rsid w:val="00B442A6"/>
    <w:rsid w:val="00B443C6"/>
    <w:rsid w:val="00B444F0"/>
    <w:rsid w:val="00B4454D"/>
    <w:rsid w:val="00B44743"/>
    <w:rsid w:val="00B44780"/>
    <w:rsid w:val="00B4484B"/>
    <w:rsid w:val="00B4495C"/>
    <w:rsid w:val="00B449E1"/>
    <w:rsid w:val="00B44AFF"/>
    <w:rsid w:val="00B44B83"/>
    <w:rsid w:val="00B44C0B"/>
    <w:rsid w:val="00B44CA4"/>
    <w:rsid w:val="00B44E1E"/>
    <w:rsid w:val="00B44F9C"/>
    <w:rsid w:val="00B4511A"/>
    <w:rsid w:val="00B45161"/>
    <w:rsid w:val="00B45288"/>
    <w:rsid w:val="00B45381"/>
    <w:rsid w:val="00B45607"/>
    <w:rsid w:val="00B457F8"/>
    <w:rsid w:val="00B45928"/>
    <w:rsid w:val="00B459B5"/>
    <w:rsid w:val="00B45BB8"/>
    <w:rsid w:val="00B45D0D"/>
    <w:rsid w:val="00B45EEE"/>
    <w:rsid w:val="00B45FF0"/>
    <w:rsid w:val="00B46271"/>
    <w:rsid w:val="00B463BF"/>
    <w:rsid w:val="00B46529"/>
    <w:rsid w:val="00B4669C"/>
    <w:rsid w:val="00B466CD"/>
    <w:rsid w:val="00B46734"/>
    <w:rsid w:val="00B468B0"/>
    <w:rsid w:val="00B46A06"/>
    <w:rsid w:val="00B46DE0"/>
    <w:rsid w:val="00B46F84"/>
    <w:rsid w:val="00B46F9B"/>
    <w:rsid w:val="00B473AB"/>
    <w:rsid w:val="00B4749E"/>
    <w:rsid w:val="00B476E2"/>
    <w:rsid w:val="00B47845"/>
    <w:rsid w:val="00B47925"/>
    <w:rsid w:val="00B47DFB"/>
    <w:rsid w:val="00B47EC1"/>
    <w:rsid w:val="00B47ED9"/>
    <w:rsid w:val="00B47F3F"/>
    <w:rsid w:val="00B50120"/>
    <w:rsid w:val="00B50209"/>
    <w:rsid w:val="00B503DF"/>
    <w:rsid w:val="00B503F8"/>
    <w:rsid w:val="00B50512"/>
    <w:rsid w:val="00B50567"/>
    <w:rsid w:val="00B505CC"/>
    <w:rsid w:val="00B508A9"/>
    <w:rsid w:val="00B508AE"/>
    <w:rsid w:val="00B508C9"/>
    <w:rsid w:val="00B5090E"/>
    <w:rsid w:val="00B50BCD"/>
    <w:rsid w:val="00B50C2A"/>
    <w:rsid w:val="00B50EFA"/>
    <w:rsid w:val="00B50F95"/>
    <w:rsid w:val="00B5151C"/>
    <w:rsid w:val="00B51567"/>
    <w:rsid w:val="00B51578"/>
    <w:rsid w:val="00B515FF"/>
    <w:rsid w:val="00B5196E"/>
    <w:rsid w:val="00B51BBE"/>
    <w:rsid w:val="00B51CFC"/>
    <w:rsid w:val="00B51DE4"/>
    <w:rsid w:val="00B51E90"/>
    <w:rsid w:val="00B51EA4"/>
    <w:rsid w:val="00B52356"/>
    <w:rsid w:val="00B5248E"/>
    <w:rsid w:val="00B524B8"/>
    <w:rsid w:val="00B52515"/>
    <w:rsid w:val="00B5255C"/>
    <w:rsid w:val="00B52597"/>
    <w:rsid w:val="00B526D5"/>
    <w:rsid w:val="00B5282A"/>
    <w:rsid w:val="00B528BD"/>
    <w:rsid w:val="00B528E8"/>
    <w:rsid w:val="00B529B1"/>
    <w:rsid w:val="00B52EB0"/>
    <w:rsid w:val="00B53058"/>
    <w:rsid w:val="00B530A0"/>
    <w:rsid w:val="00B5315A"/>
    <w:rsid w:val="00B531FF"/>
    <w:rsid w:val="00B53544"/>
    <w:rsid w:val="00B53660"/>
    <w:rsid w:val="00B5366C"/>
    <w:rsid w:val="00B53686"/>
    <w:rsid w:val="00B53854"/>
    <w:rsid w:val="00B538A8"/>
    <w:rsid w:val="00B539BB"/>
    <w:rsid w:val="00B53A80"/>
    <w:rsid w:val="00B53AD4"/>
    <w:rsid w:val="00B53B18"/>
    <w:rsid w:val="00B53D7F"/>
    <w:rsid w:val="00B53D9E"/>
    <w:rsid w:val="00B53F33"/>
    <w:rsid w:val="00B540C5"/>
    <w:rsid w:val="00B54255"/>
    <w:rsid w:val="00B54343"/>
    <w:rsid w:val="00B54487"/>
    <w:rsid w:val="00B544C4"/>
    <w:rsid w:val="00B54507"/>
    <w:rsid w:val="00B54599"/>
    <w:rsid w:val="00B545B5"/>
    <w:rsid w:val="00B546F0"/>
    <w:rsid w:val="00B54739"/>
    <w:rsid w:val="00B54757"/>
    <w:rsid w:val="00B5478E"/>
    <w:rsid w:val="00B547DB"/>
    <w:rsid w:val="00B548CF"/>
    <w:rsid w:val="00B54BD5"/>
    <w:rsid w:val="00B54C43"/>
    <w:rsid w:val="00B54CFC"/>
    <w:rsid w:val="00B54DC9"/>
    <w:rsid w:val="00B54E77"/>
    <w:rsid w:val="00B54FCA"/>
    <w:rsid w:val="00B55019"/>
    <w:rsid w:val="00B5539E"/>
    <w:rsid w:val="00B553B4"/>
    <w:rsid w:val="00B55503"/>
    <w:rsid w:val="00B5553D"/>
    <w:rsid w:val="00B555F5"/>
    <w:rsid w:val="00B556AF"/>
    <w:rsid w:val="00B556F5"/>
    <w:rsid w:val="00B5571D"/>
    <w:rsid w:val="00B55771"/>
    <w:rsid w:val="00B55799"/>
    <w:rsid w:val="00B5589E"/>
    <w:rsid w:val="00B55932"/>
    <w:rsid w:val="00B559AC"/>
    <w:rsid w:val="00B55A75"/>
    <w:rsid w:val="00B55BFE"/>
    <w:rsid w:val="00B55C4A"/>
    <w:rsid w:val="00B55C5D"/>
    <w:rsid w:val="00B55C74"/>
    <w:rsid w:val="00B55ED8"/>
    <w:rsid w:val="00B55FA8"/>
    <w:rsid w:val="00B55FFA"/>
    <w:rsid w:val="00B5615E"/>
    <w:rsid w:val="00B56509"/>
    <w:rsid w:val="00B566A1"/>
    <w:rsid w:val="00B56723"/>
    <w:rsid w:val="00B5686C"/>
    <w:rsid w:val="00B56A23"/>
    <w:rsid w:val="00B56ABF"/>
    <w:rsid w:val="00B56BB9"/>
    <w:rsid w:val="00B56D17"/>
    <w:rsid w:val="00B56E95"/>
    <w:rsid w:val="00B57021"/>
    <w:rsid w:val="00B5712F"/>
    <w:rsid w:val="00B5748C"/>
    <w:rsid w:val="00B5749A"/>
    <w:rsid w:val="00B57507"/>
    <w:rsid w:val="00B5753E"/>
    <w:rsid w:val="00B57555"/>
    <w:rsid w:val="00B57612"/>
    <w:rsid w:val="00B5763C"/>
    <w:rsid w:val="00B57918"/>
    <w:rsid w:val="00B57BFA"/>
    <w:rsid w:val="00B57C09"/>
    <w:rsid w:val="00B57EDB"/>
    <w:rsid w:val="00B57FB5"/>
    <w:rsid w:val="00B601EC"/>
    <w:rsid w:val="00B60329"/>
    <w:rsid w:val="00B60334"/>
    <w:rsid w:val="00B605B7"/>
    <w:rsid w:val="00B606CD"/>
    <w:rsid w:val="00B6075F"/>
    <w:rsid w:val="00B607FB"/>
    <w:rsid w:val="00B6096A"/>
    <w:rsid w:val="00B60AB5"/>
    <w:rsid w:val="00B60ABA"/>
    <w:rsid w:val="00B60B0B"/>
    <w:rsid w:val="00B60C44"/>
    <w:rsid w:val="00B60DF9"/>
    <w:rsid w:val="00B60E5D"/>
    <w:rsid w:val="00B60F47"/>
    <w:rsid w:val="00B61269"/>
    <w:rsid w:val="00B612AD"/>
    <w:rsid w:val="00B6133D"/>
    <w:rsid w:val="00B615A6"/>
    <w:rsid w:val="00B618EA"/>
    <w:rsid w:val="00B61B02"/>
    <w:rsid w:val="00B61BDD"/>
    <w:rsid w:val="00B61D3B"/>
    <w:rsid w:val="00B61E18"/>
    <w:rsid w:val="00B61E98"/>
    <w:rsid w:val="00B61F58"/>
    <w:rsid w:val="00B61FCC"/>
    <w:rsid w:val="00B620BE"/>
    <w:rsid w:val="00B62370"/>
    <w:rsid w:val="00B625E7"/>
    <w:rsid w:val="00B626A5"/>
    <w:rsid w:val="00B62725"/>
    <w:rsid w:val="00B628D0"/>
    <w:rsid w:val="00B6291E"/>
    <w:rsid w:val="00B6293C"/>
    <w:rsid w:val="00B62ACA"/>
    <w:rsid w:val="00B62CA9"/>
    <w:rsid w:val="00B62DEA"/>
    <w:rsid w:val="00B62E7D"/>
    <w:rsid w:val="00B63079"/>
    <w:rsid w:val="00B63269"/>
    <w:rsid w:val="00B63276"/>
    <w:rsid w:val="00B6327F"/>
    <w:rsid w:val="00B633C8"/>
    <w:rsid w:val="00B635BB"/>
    <w:rsid w:val="00B635BD"/>
    <w:rsid w:val="00B636C9"/>
    <w:rsid w:val="00B637D1"/>
    <w:rsid w:val="00B639CC"/>
    <w:rsid w:val="00B63ABC"/>
    <w:rsid w:val="00B63F19"/>
    <w:rsid w:val="00B64070"/>
    <w:rsid w:val="00B640EE"/>
    <w:rsid w:val="00B64198"/>
    <w:rsid w:val="00B6431A"/>
    <w:rsid w:val="00B643D1"/>
    <w:rsid w:val="00B643ED"/>
    <w:rsid w:val="00B64438"/>
    <w:rsid w:val="00B644A7"/>
    <w:rsid w:val="00B6488F"/>
    <w:rsid w:val="00B64AE0"/>
    <w:rsid w:val="00B64C24"/>
    <w:rsid w:val="00B64C44"/>
    <w:rsid w:val="00B64EB4"/>
    <w:rsid w:val="00B64F10"/>
    <w:rsid w:val="00B64FAD"/>
    <w:rsid w:val="00B650C9"/>
    <w:rsid w:val="00B65149"/>
    <w:rsid w:val="00B65174"/>
    <w:rsid w:val="00B65417"/>
    <w:rsid w:val="00B654D6"/>
    <w:rsid w:val="00B655D0"/>
    <w:rsid w:val="00B65698"/>
    <w:rsid w:val="00B6593E"/>
    <w:rsid w:val="00B65A72"/>
    <w:rsid w:val="00B65B18"/>
    <w:rsid w:val="00B65B43"/>
    <w:rsid w:val="00B65C2F"/>
    <w:rsid w:val="00B65DA0"/>
    <w:rsid w:val="00B6610E"/>
    <w:rsid w:val="00B663C7"/>
    <w:rsid w:val="00B66538"/>
    <w:rsid w:val="00B668C6"/>
    <w:rsid w:val="00B66B89"/>
    <w:rsid w:val="00B66D7C"/>
    <w:rsid w:val="00B66EFE"/>
    <w:rsid w:val="00B67185"/>
    <w:rsid w:val="00B671DE"/>
    <w:rsid w:val="00B672AA"/>
    <w:rsid w:val="00B67648"/>
    <w:rsid w:val="00B67686"/>
    <w:rsid w:val="00B67689"/>
    <w:rsid w:val="00B67692"/>
    <w:rsid w:val="00B6775E"/>
    <w:rsid w:val="00B6793C"/>
    <w:rsid w:val="00B679BD"/>
    <w:rsid w:val="00B679D8"/>
    <w:rsid w:val="00B67BFF"/>
    <w:rsid w:val="00B67C83"/>
    <w:rsid w:val="00B67D40"/>
    <w:rsid w:val="00B67D5F"/>
    <w:rsid w:val="00B67E67"/>
    <w:rsid w:val="00B67EE8"/>
    <w:rsid w:val="00B67FD7"/>
    <w:rsid w:val="00B700D4"/>
    <w:rsid w:val="00B70141"/>
    <w:rsid w:val="00B70151"/>
    <w:rsid w:val="00B7026B"/>
    <w:rsid w:val="00B704AB"/>
    <w:rsid w:val="00B7051C"/>
    <w:rsid w:val="00B705F8"/>
    <w:rsid w:val="00B70675"/>
    <w:rsid w:val="00B706BC"/>
    <w:rsid w:val="00B706BD"/>
    <w:rsid w:val="00B70736"/>
    <w:rsid w:val="00B70A52"/>
    <w:rsid w:val="00B70AC1"/>
    <w:rsid w:val="00B70B48"/>
    <w:rsid w:val="00B70F44"/>
    <w:rsid w:val="00B70FE6"/>
    <w:rsid w:val="00B7101B"/>
    <w:rsid w:val="00B711AD"/>
    <w:rsid w:val="00B714CF"/>
    <w:rsid w:val="00B71645"/>
    <w:rsid w:val="00B71703"/>
    <w:rsid w:val="00B718BB"/>
    <w:rsid w:val="00B71B14"/>
    <w:rsid w:val="00B71D8A"/>
    <w:rsid w:val="00B720C5"/>
    <w:rsid w:val="00B72154"/>
    <w:rsid w:val="00B7226B"/>
    <w:rsid w:val="00B7227C"/>
    <w:rsid w:val="00B72394"/>
    <w:rsid w:val="00B723BE"/>
    <w:rsid w:val="00B725A1"/>
    <w:rsid w:val="00B7268B"/>
    <w:rsid w:val="00B72812"/>
    <w:rsid w:val="00B72837"/>
    <w:rsid w:val="00B729DF"/>
    <w:rsid w:val="00B72BDC"/>
    <w:rsid w:val="00B72BE0"/>
    <w:rsid w:val="00B72E7A"/>
    <w:rsid w:val="00B72F4C"/>
    <w:rsid w:val="00B73001"/>
    <w:rsid w:val="00B73131"/>
    <w:rsid w:val="00B7317E"/>
    <w:rsid w:val="00B73288"/>
    <w:rsid w:val="00B732B6"/>
    <w:rsid w:val="00B73324"/>
    <w:rsid w:val="00B733AB"/>
    <w:rsid w:val="00B733F9"/>
    <w:rsid w:val="00B7357F"/>
    <w:rsid w:val="00B735F2"/>
    <w:rsid w:val="00B7367A"/>
    <w:rsid w:val="00B736C5"/>
    <w:rsid w:val="00B736EC"/>
    <w:rsid w:val="00B736F3"/>
    <w:rsid w:val="00B73741"/>
    <w:rsid w:val="00B73881"/>
    <w:rsid w:val="00B738EF"/>
    <w:rsid w:val="00B73A9E"/>
    <w:rsid w:val="00B73F3C"/>
    <w:rsid w:val="00B73FC4"/>
    <w:rsid w:val="00B740DA"/>
    <w:rsid w:val="00B740FA"/>
    <w:rsid w:val="00B741EF"/>
    <w:rsid w:val="00B742C3"/>
    <w:rsid w:val="00B74418"/>
    <w:rsid w:val="00B745C0"/>
    <w:rsid w:val="00B74631"/>
    <w:rsid w:val="00B74678"/>
    <w:rsid w:val="00B74811"/>
    <w:rsid w:val="00B7489C"/>
    <w:rsid w:val="00B749BF"/>
    <w:rsid w:val="00B74E62"/>
    <w:rsid w:val="00B74EE1"/>
    <w:rsid w:val="00B74FB6"/>
    <w:rsid w:val="00B750C0"/>
    <w:rsid w:val="00B75190"/>
    <w:rsid w:val="00B751FA"/>
    <w:rsid w:val="00B75266"/>
    <w:rsid w:val="00B7530B"/>
    <w:rsid w:val="00B756A3"/>
    <w:rsid w:val="00B756DF"/>
    <w:rsid w:val="00B757EA"/>
    <w:rsid w:val="00B757ED"/>
    <w:rsid w:val="00B75844"/>
    <w:rsid w:val="00B75895"/>
    <w:rsid w:val="00B75974"/>
    <w:rsid w:val="00B75994"/>
    <w:rsid w:val="00B75D45"/>
    <w:rsid w:val="00B75E34"/>
    <w:rsid w:val="00B75F04"/>
    <w:rsid w:val="00B75F61"/>
    <w:rsid w:val="00B75F67"/>
    <w:rsid w:val="00B7609B"/>
    <w:rsid w:val="00B760B8"/>
    <w:rsid w:val="00B7671D"/>
    <w:rsid w:val="00B76765"/>
    <w:rsid w:val="00B767FB"/>
    <w:rsid w:val="00B76B05"/>
    <w:rsid w:val="00B76BC4"/>
    <w:rsid w:val="00B76E4D"/>
    <w:rsid w:val="00B76EA9"/>
    <w:rsid w:val="00B76F0D"/>
    <w:rsid w:val="00B76F3F"/>
    <w:rsid w:val="00B76FED"/>
    <w:rsid w:val="00B77240"/>
    <w:rsid w:val="00B774D7"/>
    <w:rsid w:val="00B77700"/>
    <w:rsid w:val="00B778A4"/>
    <w:rsid w:val="00B77A13"/>
    <w:rsid w:val="00B77AC8"/>
    <w:rsid w:val="00B77BA0"/>
    <w:rsid w:val="00B77DE1"/>
    <w:rsid w:val="00B77EDB"/>
    <w:rsid w:val="00B77EF8"/>
    <w:rsid w:val="00B77FA6"/>
    <w:rsid w:val="00B8002C"/>
    <w:rsid w:val="00B80079"/>
    <w:rsid w:val="00B80223"/>
    <w:rsid w:val="00B80250"/>
    <w:rsid w:val="00B803A9"/>
    <w:rsid w:val="00B80446"/>
    <w:rsid w:val="00B80647"/>
    <w:rsid w:val="00B80BB9"/>
    <w:rsid w:val="00B80BC7"/>
    <w:rsid w:val="00B80C19"/>
    <w:rsid w:val="00B80C22"/>
    <w:rsid w:val="00B80D56"/>
    <w:rsid w:val="00B80D6F"/>
    <w:rsid w:val="00B80D88"/>
    <w:rsid w:val="00B80DFA"/>
    <w:rsid w:val="00B80ED6"/>
    <w:rsid w:val="00B80F00"/>
    <w:rsid w:val="00B80FD6"/>
    <w:rsid w:val="00B812BC"/>
    <w:rsid w:val="00B814F3"/>
    <w:rsid w:val="00B81933"/>
    <w:rsid w:val="00B81A65"/>
    <w:rsid w:val="00B81A73"/>
    <w:rsid w:val="00B81AB6"/>
    <w:rsid w:val="00B81C16"/>
    <w:rsid w:val="00B81D02"/>
    <w:rsid w:val="00B81F0E"/>
    <w:rsid w:val="00B81F75"/>
    <w:rsid w:val="00B81F94"/>
    <w:rsid w:val="00B8203B"/>
    <w:rsid w:val="00B821B7"/>
    <w:rsid w:val="00B8221C"/>
    <w:rsid w:val="00B82328"/>
    <w:rsid w:val="00B82505"/>
    <w:rsid w:val="00B8253C"/>
    <w:rsid w:val="00B82752"/>
    <w:rsid w:val="00B82835"/>
    <w:rsid w:val="00B828FD"/>
    <w:rsid w:val="00B82BA7"/>
    <w:rsid w:val="00B82D6F"/>
    <w:rsid w:val="00B82E89"/>
    <w:rsid w:val="00B82F56"/>
    <w:rsid w:val="00B82FF2"/>
    <w:rsid w:val="00B83089"/>
    <w:rsid w:val="00B8313B"/>
    <w:rsid w:val="00B83238"/>
    <w:rsid w:val="00B83266"/>
    <w:rsid w:val="00B83323"/>
    <w:rsid w:val="00B8373B"/>
    <w:rsid w:val="00B83763"/>
    <w:rsid w:val="00B83771"/>
    <w:rsid w:val="00B839B9"/>
    <w:rsid w:val="00B83A4F"/>
    <w:rsid w:val="00B83AAF"/>
    <w:rsid w:val="00B83B14"/>
    <w:rsid w:val="00B83B41"/>
    <w:rsid w:val="00B83D8D"/>
    <w:rsid w:val="00B83EB3"/>
    <w:rsid w:val="00B83F27"/>
    <w:rsid w:val="00B83F86"/>
    <w:rsid w:val="00B83FB1"/>
    <w:rsid w:val="00B8406C"/>
    <w:rsid w:val="00B84244"/>
    <w:rsid w:val="00B8427E"/>
    <w:rsid w:val="00B84291"/>
    <w:rsid w:val="00B8452D"/>
    <w:rsid w:val="00B84549"/>
    <w:rsid w:val="00B8463F"/>
    <w:rsid w:val="00B846C0"/>
    <w:rsid w:val="00B84984"/>
    <w:rsid w:val="00B84A36"/>
    <w:rsid w:val="00B84A42"/>
    <w:rsid w:val="00B84A45"/>
    <w:rsid w:val="00B84A8D"/>
    <w:rsid w:val="00B84AAB"/>
    <w:rsid w:val="00B84B7A"/>
    <w:rsid w:val="00B84D4A"/>
    <w:rsid w:val="00B84D7F"/>
    <w:rsid w:val="00B84DE8"/>
    <w:rsid w:val="00B85011"/>
    <w:rsid w:val="00B85035"/>
    <w:rsid w:val="00B85141"/>
    <w:rsid w:val="00B852A6"/>
    <w:rsid w:val="00B852B8"/>
    <w:rsid w:val="00B8559B"/>
    <w:rsid w:val="00B8579E"/>
    <w:rsid w:val="00B8590C"/>
    <w:rsid w:val="00B85A7B"/>
    <w:rsid w:val="00B85AC6"/>
    <w:rsid w:val="00B85B54"/>
    <w:rsid w:val="00B85BDA"/>
    <w:rsid w:val="00B85D19"/>
    <w:rsid w:val="00B85DDB"/>
    <w:rsid w:val="00B85EEA"/>
    <w:rsid w:val="00B86134"/>
    <w:rsid w:val="00B86248"/>
    <w:rsid w:val="00B8625B"/>
    <w:rsid w:val="00B86373"/>
    <w:rsid w:val="00B863C2"/>
    <w:rsid w:val="00B86471"/>
    <w:rsid w:val="00B864F4"/>
    <w:rsid w:val="00B8660C"/>
    <w:rsid w:val="00B86652"/>
    <w:rsid w:val="00B86705"/>
    <w:rsid w:val="00B86881"/>
    <w:rsid w:val="00B869E3"/>
    <w:rsid w:val="00B86AA9"/>
    <w:rsid w:val="00B86ADA"/>
    <w:rsid w:val="00B86B87"/>
    <w:rsid w:val="00B86CBD"/>
    <w:rsid w:val="00B86D8A"/>
    <w:rsid w:val="00B86DB4"/>
    <w:rsid w:val="00B86E90"/>
    <w:rsid w:val="00B86EF6"/>
    <w:rsid w:val="00B86FB5"/>
    <w:rsid w:val="00B8717B"/>
    <w:rsid w:val="00B871CE"/>
    <w:rsid w:val="00B871F1"/>
    <w:rsid w:val="00B873CB"/>
    <w:rsid w:val="00B875FC"/>
    <w:rsid w:val="00B8773D"/>
    <w:rsid w:val="00B877F7"/>
    <w:rsid w:val="00B87896"/>
    <w:rsid w:val="00B87932"/>
    <w:rsid w:val="00B87949"/>
    <w:rsid w:val="00B87A59"/>
    <w:rsid w:val="00B87B3F"/>
    <w:rsid w:val="00B87C17"/>
    <w:rsid w:val="00B87F4C"/>
    <w:rsid w:val="00B9040E"/>
    <w:rsid w:val="00B9040F"/>
    <w:rsid w:val="00B90639"/>
    <w:rsid w:val="00B90681"/>
    <w:rsid w:val="00B906FB"/>
    <w:rsid w:val="00B907E4"/>
    <w:rsid w:val="00B90862"/>
    <w:rsid w:val="00B90879"/>
    <w:rsid w:val="00B909BE"/>
    <w:rsid w:val="00B909DD"/>
    <w:rsid w:val="00B90DC1"/>
    <w:rsid w:val="00B90EB4"/>
    <w:rsid w:val="00B9113B"/>
    <w:rsid w:val="00B9123E"/>
    <w:rsid w:val="00B91249"/>
    <w:rsid w:val="00B9130B"/>
    <w:rsid w:val="00B913C4"/>
    <w:rsid w:val="00B9140F"/>
    <w:rsid w:val="00B91416"/>
    <w:rsid w:val="00B91471"/>
    <w:rsid w:val="00B915F5"/>
    <w:rsid w:val="00B919F6"/>
    <w:rsid w:val="00B91AFD"/>
    <w:rsid w:val="00B91B49"/>
    <w:rsid w:val="00B91C01"/>
    <w:rsid w:val="00B91FD0"/>
    <w:rsid w:val="00B91FED"/>
    <w:rsid w:val="00B92145"/>
    <w:rsid w:val="00B9220B"/>
    <w:rsid w:val="00B923CA"/>
    <w:rsid w:val="00B9252C"/>
    <w:rsid w:val="00B92552"/>
    <w:rsid w:val="00B9258D"/>
    <w:rsid w:val="00B92592"/>
    <w:rsid w:val="00B92636"/>
    <w:rsid w:val="00B92706"/>
    <w:rsid w:val="00B9285A"/>
    <w:rsid w:val="00B928D9"/>
    <w:rsid w:val="00B92B42"/>
    <w:rsid w:val="00B92CBE"/>
    <w:rsid w:val="00B92EB1"/>
    <w:rsid w:val="00B9307D"/>
    <w:rsid w:val="00B9311A"/>
    <w:rsid w:val="00B93143"/>
    <w:rsid w:val="00B931C3"/>
    <w:rsid w:val="00B931EA"/>
    <w:rsid w:val="00B9328B"/>
    <w:rsid w:val="00B93362"/>
    <w:rsid w:val="00B93457"/>
    <w:rsid w:val="00B9349C"/>
    <w:rsid w:val="00B93717"/>
    <w:rsid w:val="00B9375F"/>
    <w:rsid w:val="00B938B4"/>
    <w:rsid w:val="00B93BEB"/>
    <w:rsid w:val="00B93C94"/>
    <w:rsid w:val="00B9410C"/>
    <w:rsid w:val="00B94372"/>
    <w:rsid w:val="00B943C2"/>
    <w:rsid w:val="00B943E9"/>
    <w:rsid w:val="00B94419"/>
    <w:rsid w:val="00B9452F"/>
    <w:rsid w:val="00B94577"/>
    <w:rsid w:val="00B945C6"/>
    <w:rsid w:val="00B9462E"/>
    <w:rsid w:val="00B946A4"/>
    <w:rsid w:val="00B946DC"/>
    <w:rsid w:val="00B947D0"/>
    <w:rsid w:val="00B949FA"/>
    <w:rsid w:val="00B94A2D"/>
    <w:rsid w:val="00B94C65"/>
    <w:rsid w:val="00B94F0D"/>
    <w:rsid w:val="00B951B8"/>
    <w:rsid w:val="00B954FE"/>
    <w:rsid w:val="00B955DC"/>
    <w:rsid w:val="00B95635"/>
    <w:rsid w:val="00B95655"/>
    <w:rsid w:val="00B95670"/>
    <w:rsid w:val="00B958E0"/>
    <w:rsid w:val="00B95A23"/>
    <w:rsid w:val="00B95C00"/>
    <w:rsid w:val="00B95C70"/>
    <w:rsid w:val="00B95D83"/>
    <w:rsid w:val="00B95DDC"/>
    <w:rsid w:val="00B95E19"/>
    <w:rsid w:val="00B95F5E"/>
    <w:rsid w:val="00B96139"/>
    <w:rsid w:val="00B96156"/>
    <w:rsid w:val="00B962D9"/>
    <w:rsid w:val="00B963FF"/>
    <w:rsid w:val="00B96414"/>
    <w:rsid w:val="00B9646A"/>
    <w:rsid w:val="00B9646B"/>
    <w:rsid w:val="00B96495"/>
    <w:rsid w:val="00B964AA"/>
    <w:rsid w:val="00B96678"/>
    <w:rsid w:val="00B9679E"/>
    <w:rsid w:val="00B96A19"/>
    <w:rsid w:val="00B96A2A"/>
    <w:rsid w:val="00B96B5C"/>
    <w:rsid w:val="00B96CCE"/>
    <w:rsid w:val="00B96E49"/>
    <w:rsid w:val="00B96ED4"/>
    <w:rsid w:val="00B96EE1"/>
    <w:rsid w:val="00B96F51"/>
    <w:rsid w:val="00B96FE0"/>
    <w:rsid w:val="00B973D0"/>
    <w:rsid w:val="00B97493"/>
    <w:rsid w:val="00B97511"/>
    <w:rsid w:val="00B975EA"/>
    <w:rsid w:val="00B97617"/>
    <w:rsid w:val="00B977B4"/>
    <w:rsid w:val="00B97987"/>
    <w:rsid w:val="00B97B18"/>
    <w:rsid w:val="00B97B60"/>
    <w:rsid w:val="00B97B94"/>
    <w:rsid w:val="00B97D58"/>
    <w:rsid w:val="00B97D8C"/>
    <w:rsid w:val="00B97EA5"/>
    <w:rsid w:val="00B97FC8"/>
    <w:rsid w:val="00BA0127"/>
    <w:rsid w:val="00BA0143"/>
    <w:rsid w:val="00BA03CC"/>
    <w:rsid w:val="00BA058F"/>
    <w:rsid w:val="00BA08AB"/>
    <w:rsid w:val="00BA09EC"/>
    <w:rsid w:val="00BA0A31"/>
    <w:rsid w:val="00BA0BFF"/>
    <w:rsid w:val="00BA0DF5"/>
    <w:rsid w:val="00BA11C2"/>
    <w:rsid w:val="00BA1297"/>
    <w:rsid w:val="00BA12E6"/>
    <w:rsid w:val="00BA12F4"/>
    <w:rsid w:val="00BA12FD"/>
    <w:rsid w:val="00BA137C"/>
    <w:rsid w:val="00BA140C"/>
    <w:rsid w:val="00BA15C4"/>
    <w:rsid w:val="00BA15C8"/>
    <w:rsid w:val="00BA15E4"/>
    <w:rsid w:val="00BA1704"/>
    <w:rsid w:val="00BA188D"/>
    <w:rsid w:val="00BA1A0E"/>
    <w:rsid w:val="00BA1ACF"/>
    <w:rsid w:val="00BA1D42"/>
    <w:rsid w:val="00BA1E3C"/>
    <w:rsid w:val="00BA1E92"/>
    <w:rsid w:val="00BA215C"/>
    <w:rsid w:val="00BA21D7"/>
    <w:rsid w:val="00BA220E"/>
    <w:rsid w:val="00BA23B8"/>
    <w:rsid w:val="00BA242B"/>
    <w:rsid w:val="00BA2608"/>
    <w:rsid w:val="00BA2643"/>
    <w:rsid w:val="00BA2658"/>
    <w:rsid w:val="00BA271F"/>
    <w:rsid w:val="00BA2952"/>
    <w:rsid w:val="00BA2A5C"/>
    <w:rsid w:val="00BA2AE4"/>
    <w:rsid w:val="00BA2AEA"/>
    <w:rsid w:val="00BA2B96"/>
    <w:rsid w:val="00BA2DE4"/>
    <w:rsid w:val="00BA2DEF"/>
    <w:rsid w:val="00BA2E2D"/>
    <w:rsid w:val="00BA2E4A"/>
    <w:rsid w:val="00BA2E83"/>
    <w:rsid w:val="00BA2F3B"/>
    <w:rsid w:val="00BA331A"/>
    <w:rsid w:val="00BA35AD"/>
    <w:rsid w:val="00BA37EE"/>
    <w:rsid w:val="00BA3AF2"/>
    <w:rsid w:val="00BA3B91"/>
    <w:rsid w:val="00BA3D19"/>
    <w:rsid w:val="00BA3E00"/>
    <w:rsid w:val="00BA3F27"/>
    <w:rsid w:val="00BA3FD5"/>
    <w:rsid w:val="00BA4121"/>
    <w:rsid w:val="00BA4234"/>
    <w:rsid w:val="00BA4284"/>
    <w:rsid w:val="00BA4426"/>
    <w:rsid w:val="00BA456E"/>
    <w:rsid w:val="00BA45C9"/>
    <w:rsid w:val="00BA46FE"/>
    <w:rsid w:val="00BA48AF"/>
    <w:rsid w:val="00BA49FD"/>
    <w:rsid w:val="00BA4A85"/>
    <w:rsid w:val="00BA5137"/>
    <w:rsid w:val="00BA519C"/>
    <w:rsid w:val="00BA51AB"/>
    <w:rsid w:val="00BA51FC"/>
    <w:rsid w:val="00BA538E"/>
    <w:rsid w:val="00BA553E"/>
    <w:rsid w:val="00BA5645"/>
    <w:rsid w:val="00BA56ED"/>
    <w:rsid w:val="00BA5722"/>
    <w:rsid w:val="00BA57AA"/>
    <w:rsid w:val="00BA57D7"/>
    <w:rsid w:val="00BA5AAC"/>
    <w:rsid w:val="00BA5C60"/>
    <w:rsid w:val="00BA5CDC"/>
    <w:rsid w:val="00BA5CF8"/>
    <w:rsid w:val="00BA5D67"/>
    <w:rsid w:val="00BA5E6D"/>
    <w:rsid w:val="00BA5ECE"/>
    <w:rsid w:val="00BA5F51"/>
    <w:rsid w:val="00BA5FD6"/>
    <w:rsid w:val="00BA646A"/>
    <w:rsid w:val="00BA6490"/>
    <w:rsid w:val="00BA64AD"/>
    <w:rsid w:val="00BA65BB"/>
    <w:rsid w:val="00BA65C1"/>
    <w:rsid w:val="00BA6718"/>
    <w:rsid w:val="00BA671C"/>
    <w:rsid w:val="00BA6765"/>
    <w:rsid w:val="00BA6888"/>
    <w:rsid w:val="00BA68A3"/>
    <w:rsid w:val="00BA68AE"/>
    <w:rsid w:val="00BA6903"/>
    <w:rsid w:val="00BA6965"/>
    <w:rsid w:val="00BA69B0"/>
    <w:rsid w:val="00BA6A2A"/>
    <w:rsid w:val="00BA6A6E"/>
    <w:rsid w:val="00BA6BD4"/>
    <w:rsid w:val="00BA6CFB"/>
    <w:rsid w:val="00BA6D76"/>
    <w:rsid w:val="00BA6E79"/>
    <w:rsid w:val="00BA6EEF"/>
    <w:rsid w:val="00BA7187"/>
    <w:rsid w:val="00BA71FA"/>
    <w:rsid w:val="00BA723C"/>
    <w:rsid w:val="00BA73D8"/>
    <w:rsid w:val="00BA73FA"/>
    <w:rsid w:val="00BA7616"/>
    <w:rsid w:val="00BA7C3A"/>
    <w:rsid w:val="00BA7E0A"/>
    <w:rsid w:val="00BA7E17"/>
    <w:rsid w:val="00BA7EF3"/>
    <w:rsid w:val="00BB0173"/>
    <w:rsid w:val="00BB02A1"/>
    <w:rsid w:val="00BB02B2"/>
    <w:rsid w:val="00BB02C2"/>
    <w:rsid w:val="00BB05FC"/>
    <w:rsid w:val="00BB086F"/>
    <w:rsid w:val="00BB0893"/>
    <w:rsid w:val="00BB0B40"/>
    <w:rsid w:val="00BB0C3E"/>
    <w:rsid w:val="00BB0C50"/>
    <w:rsid w:val="00BB0FBA"/>
    <w:rsid w:val="00BB1013"/>
    <w:rsid w:val="00BB10A7"/>
    <w:rsid w:val="00BB1148"/>
    <w:rsid w:val="00BB126D"/>
    <w:rsid w:val="00BB14BC"/>
    <w:rsid w:val="00BB152E"/>
    <w:rsid w:val="00BB159D"/>
    <w:rsid w:val="00BB16B0"/>
    <w:rsid w:val="00BB185D"/>
    <w:rsid w:val="00BB1862"/>
    <w:rsid w:val="00BB1A5B"/>
    <w:rsid w:val="00BB1AF7"/>
    <w:rsid w:val="00BB1B10"/>
    <w:rsid w:val="00BB1E8C"/>
    <w:rsid w:val="00BB1FFB"/>
    <w:rsid w:val="00BB230F"/>
    <w:rsid w:val="00BB2409"/>
    <w:rsid w:val="00BB2485"/>
    <w:rsid w:val="00BB24A4"/>
    <w:rsid w:val="00BB24B8"/>
    <w:rsid w:val="00BB2694"/>
    <w:rsid w:val="00BB26C4"/>
    <w:rsid w:val="00BB26F0"/>
    <w:rsid w:val="00BB27EE"/>
    <w:rsid w:val="00BB2A5E"/>
    <w:rsid w:val="00BB2A69"/>
    <w:rsid w:val="00BB2C5B"/>
    <w:rsid w:val="00BB2CB6"/>
    <w:rsid w:val="00BB2F4B"/>
    <w:rsid w:val="00BB2F7E"/>
    <w:rsid w:val="00BB306C"/>
    <w:rsid w:val="00BB30C8"/>
    <w:rsid w:val="00BB3269"/>
    <w:rsid w:val="00BB3538"/>
    <w:rsid w:val="00BB3697"/>
    <w:rsid w:val="00BB3AF1"/>
    <w:rsid w:val="00BB3BBC"/>
    <w:rsid w:val="00BB3F46"/>
    <w:rsid w:val="00BB3FA6"/>
    <w:rsid w:val="00BB434F"/>
    <w:rsid w:val="00BB4397"/>
    <w:rsid w:val="00BB441A"/>
    <w:rsid w:val="00BB4585"/>
    <w:rsid w:val="00BB471C"/>
    <w:rsid w:val="00BB4A0B"/>
    <w:rsid w:val="00BB4BBE"/>
    <w:rsid w:val="00BB4C29"/>
    <w:rsid w:val="00BB4C7F"/>
    <w:rsid w:val="00BB4CE9"/>
    <w:rsid w:val="00BB4D46"/>
    <w:rsid w:val="00BB4D8C"/>
    <w:rsid w:val="00BB4FCF"/>
    <w:rsid w:val="00BB503B"/>
    <w:rsid w:val="00BB5112"/>
    <w:rsid w:val="00BB5285"/>
    <w:rsid w:val="00BB5378"/>
    <w:rsid w:val="00BB548B"/>
    <w:rsid w:val="00BB55E5"/>
    <w:rsid w:val="00BB5691"/>
    <w:rsid w:val="00BB56D5"/>
    <w:rsid w:val="00BB58A7"/>
    <w:rsid w:val="00BB5B96"/>
    <w:rsid w:val="00BB5C73"/>
    <w:rsid w:val="00BB5D4E"/>
    <w:rsid w:val="00BB5D61"/>
    <w:rsid w:val="00BB5E51"/>
    <w:rsid w:val="00BB5F15"/>
    <w:rsid w:val="00BB5F41"/>
    <w:rsid w:val="00BB607A"/>
    <w:rsid w:val="00BB627F"/>
    <w:rsid w:val="00BB63FE"/>
    <w:rsid w:val="00BB6402"/>
    <w:rsid w:val="00BB6501"/>
    <w:rsid w:val="00BB65AE"/>
    <w:rsid w:val="00BB6ACB"/>
    <w:rsid w:val="00BB6C42"/>
    <w:rsid w:val="00BB6ED4"/>
    <w:rsid w:val="00BB6F4A"/>
    <w:rsid w:val="00BB6FD9"/>
    <w:rsid w:val="00BB6FE7"/>
    <w:rsid w:val="00BB711F"/>
    <w:rsid w:val="00BB71E0"/>
    <w:rsid w:val="00BB7316"/>
    <w:rsid w:val="00BB73AB"/>
    <w:rsid w:val="00BB73B1"/>
    <w:rsid w:val="00BB7442"/>
    <w:rsid w:val="00BB7562"/>
    <w:rsid w:val="00BB78A5"/>
    <w:rsid w:val="00BB798C"/>
    <w:rsid w:val="00BB7AFD"/>
    <w:rsid w:val="00BB7B6D"/>
    <w:rsid w:val="00BB7CF8"/>
    <w:rsid w:val="00BB7E74"/>
    <w:rsid w:val="00BB7E91"/>
    <w:rsid w:val="00BB7F74"/>
    <w:rsid w:val="00BB7F7E"/>
    <w:rsid w:val="00BB7FDA"/>
    <w:rsid w:val="00BC0090"/>
    <w:rsid w:val="00BC00E0"/>
    <w:rsid w:val="00BC0197"/>
    <w:rsid w:val="00BC01DC"/>
    <w:rsid w:val="00BC05C0"/>
    <w:rsid w:val="00BC05EE"/>
    <w:rsid w:val="00BC0621"/>
    <w:rsid w:val="00BC06D7"/>
    <w:rsid w:val="00BC078C"/>
    <w:rsid w:val="00BC0A32"/>
    <w:rsid w:val="00BC0BAC"/>
    <w:rsid w:val="00BC0C22"/>
    <w:rsid w:val="00BC0CAD"/>
    <w:rsid w:val="00BC0D1A"/>
    <w:rsid w:val="00BC0E63"/>
    <w:rsid w:val="00BC0EA8"/>
    <w:rsid w:val="00BC0F43"/>
    <w:rsid w:val="00BC0F4E"/>
    <w:rsid w:val="00BC0F73"/>
    <w:rsid w:val="00BC0FBB"/>
    <w:rsid w:val="00BC1022"/>
    <w:rsid w:val="00BC1247"/>
    <w:rsid w:val="00BC1553"/>
    <w:rsid w:val="00BC15DD"/>
    <w:rsid w:val="00BC16E2"/>
    <w:rsid w:val="00BC16EF"/>
    <w:rsid w:val="00BC1742"/>
    <w:rsid w:val="00BC1B6E"/>
    <w:rsid w:val="00BC1BCC"/>
    <w:rsid w:val="00BC1C70"/>
    <w:rsid w:val="00BC1CD0"/>
    <w:rsid w:val="00BC1E35"/>
    <w:rsid w:val="00BC2003"/>
    <w:rsid w:val="00BC210A"/>
    <w:rsid w:val="00BC21D6"/>
    <w:rsid w:val="00BC221F"/>
    <w:rsid w:val="00BC223A"/>
    <w:rsid w:val="00BC228C"/>
    <w:rsid w:val="00BC22C6"/>
    <w:rsid w:val="00BC2368"/>
    <w:rsid w:val="00BC23A1"/>
    <w:rsid w:val="00BC2485"/>
    <w:rsid w:val="00BC24B9"/>
    <w:rsid w:val="00BC24FB"/>
    <w:rsid w:val="00BC2732"/>
    <w:rsid w:val="00BC27C5"/>
    <w:rsid w:val="00BC286A"/>
    <w:rsid w:val="00BC28A9"/>
    <w:rsid w:val="00BC2BB6"/>
    <w:rsid w:val="00BC2BDF"/>
    <w:rsid w:val="00BC2BE7"/>
    <w:rsid w:val="00BC2BEE"/>
    <w:rsid w:val="00BC2CA7"/>
    <w:rsid w:val="00BC2ED5"/>
    <w:rsid w:val="00BC2F7B"/>
    <w:rsid w:val="00BC31A2"/>
    <w:rsid w:val="00BC31BF"/>
    <w:rsid w:val="00BC3344"/>
    <w:rsid w:val="00BC3793"/>
    <w:rsid w:val="00BC37BE"/>
    <w:rsid w:val="00BC3A18"/>
    <w:rsid w:val="00BC3BFE"/>
    <w:rsid w:val="00BC3CAD"/>
    <w:rsid w:val="00BC3E00"/>
    <w:rsid w:val="00BC411A"/>
    <w:rsid w:val="00BC4281"/>
    <w:rsid w:val="00BC4534"/>
    <w:rsid w:val="00BC45E2"/>
    <w:rsid w:val="00BC4605"/>
    <w:rsid w:val="00BC47D1"/>
    <w:rsid w:val="00BC4A6F"/>
    <w:rsid w:val="00BC4FA4"/>
    <w:rsid w:val="00BC508F"/>
    <w:rsid w:val="00BC51E2"/>
    <w:rsid w:val="00BC5260"/>
    <w:rsid w:val="00BC548D"/>
    <w:rsid w:val="00BC5688"/>
    <w:rsid w:val="00BC568A"/>
    <w:rsid w:val="00BC569C"/>
    <w:rsid w:val="00BC57B0"/>
    <w:rsid w:val="00BC58A3"/>
    <w:rsid w:val="00BC5987"/>
    <w:rsid w:val="00BC5D10"/>
    <w:rsid w:val="00BC5F31"/>
    <w:rsid w:val="00BC5F93"/>
    <w:rsid w:val="00BC603F"/>
    <w:rsid w:val="00BC60E2"/>
    <w:rsid w:val="00BC6290"/>
    <w:rsid w:val="00BC62A3"/>
    <w:rsid w:val="00BC62E4"/>
    <w:rsid w:val="00BC645B"/>
    <w:rsid w:val="00BC656B"/>
    <w:rsid w:val="00BC66E6"/>
    <w:rsid w:val="00BC69A0"/>
    <w:rsid w:val="00BC6BBC"/>
    <w:rsid w:val="00BC6CF0"/>
    <w:rsid w:val="00BC6E88"/>
    <w:rsid w:val="00BC6F3A"/>
    <w:rsid w:val="00BC709F"/>
    <w:rsid w:val="00BC722E"/>
    <w:rsid w:val="00BC72A9"/>
    <w:rsid w:val="00BC7471"/>
    <w:rsid w:val="00BC75A2"/>
    <w:rsid w:val="00BC7790"/>
    <w:rsid w:val="00BC784F"/>
    <w:rsid w:val="00BC7987"/>
    <w:rsid w:val="00BC7A20"/>
    <w:rsid w:val="00BC7A32"/>
    <w:rsid w:val="00BC7A5F"/>
    <w:rsid w:val="00BC7AE6"/>
    <w:rsid w:val="00BC7BE3"/>
    <w:rsid w:val="00BC7C2C"/>
    <w:rsid w:val="00BC7D97"/>
    <w:rsid w:val="00BC7DC2"/>
    <w:rsid w:val="00BC7DDB"/>
    <w:rsid w:val="00BC7E3F"/>
    <w:rsid w:val="00BD006A"/>
    <w:rsid w:val="00BD0070"/>
    <w:rsid w:val="00BD00BE"/>
    <w:rsid w:val="00BD011D"/>
    <w:rsid w:val="00BD02A8"/>
    <w:rsid w:val="00BD03E5"/>
    <w:rsid w:val="00BD0429"/>
    <w:rsid w:val="00BD0437"/>
    <w:rsid w:val="00BD0626"/>
    <w:rsid w:val="00BD0693"/>
    <w:rsid w:val="00BD074A"/>
    <w:rsid w:val="00BD075B"/>
    <w:rsid w:val="00BD085C"/>
    <w:rsid w:val="00BD08A7"/>
    <w:rsid w:val="00BD092E"/>
    <w:rsid w:val="00BD095D"/>
    <w:rsid w:val="00BD099F"/>
    <w:rsid w:val="00BD0A46"/>
    <w:rsid w:val="00BD0C22"/>
    <w:rsid w:val="00BD0CBF"/>
    <w:rsid w:val="00BD0E6B"/>
    <w:rsid w:val="00BD15F5"/>
    <w:rsid w:val="00BD16D8"/>
    <w:rsid w:val="00BD1781"/>
    <w:rsid w:val="00BD17F6"/>
    <w:rsid w:val="00BD1837"/>
    <w:rsid w:val="00BD19F0"/>
    <w:rsid w:val="00BD1E78"/>
    <w:rsid w:val="00BD207C"/>
    <w:rsid w:val="00BD231C"/>
    <w:rsid w:val="00BD2505"/>
    <w:rsid w:val="00BD2891"/>
    <w:rsid w:val="00BD2894"/>
    <w:rsid w:val="00BD2D6C"/>
    <w:rsid w:val="00BD2E8A"/>
    <w:rsid w:val="00BD2EC5"/>
    <w:rsid w:val="00BD2FA4"/>
    <w:rsid w:val="00BD3135"/>
    <w:rsid w:val="00BD3240"/>
    <w:rsid w:val="00BD32E9"/>
    <w:rsid w:val="00BD366C"/>
    <w:rsid w:val="00BD3810"/>
    <w:rsid w:val="00BD3A5C"/>
    <w:rsid w:val="00BD405C"/>
    <w:rsid w:val="00BD41CF"/>
    <w:rsid w:val="00BD4288"/>
    <w:rsid w:val="00BD4357"/>
    <w:rsid w:val="00BD440D"/>
    <w:rsid w:val="00BD44CA"/>
    <w:rsid w:val="00BD44F4"/>
    <w:rsid w:val="00BD4546"/>
    <w:rsid w:val="00BD4653"/>
    <w:rsid w:val="00BD479C"/>
    <w:rsid w:val="00BD4969"/>
    <w:rsid w:val="00BD498F"/>
    <w:rsid w:val="00BD4991"/>
    <w:rsid w:val="00BD49BC"/>
    <w:rsid w:val="00BD4B52"/>
    <w:rsid w:val="00BD4C1C"/>
    <w:rsid w:val="00BD4C25"/>
    <w:rsid w:val="00BD4C7C"/>
    <w:rsid w:val="00BD4DC4"/>
    <w:rsid w:val="00BD4DF1"/>
    <w:rsid w:val="00BD4EF9"/>
    <w:rsid w:val="00BD4FC4"/>
    <w:rsid w:val="00BD5299"/>
    <w:rsid w:val="00BD5301"/>
    <w:rsid w:val="00BD54AB"/>
    <w:rsid w:val="00BD5589"/>
    <w:rsid w:val="00BD55C1"/>
    <w:rsid w:val="00BD567F"/>
    <w:rsid w:val="00BD5743"/>
    <w:rsid w:val="00BD57A8"/>
    <w:rsid w:val="00BD5A1C"/>
    <w:rsid w:val="00BD5E17"/>
    <w:rsid w:val="00BD5EF8"/>
    <w:rsid w:val="00BD61DC"/>
    <w:rsid w:val="00BD6555"/>
    <w:rsid w:val="00BD6657"/>
    <w:rsid w:val="00BD66E0"/>
    <w:rsid w:val="00BD6739"/>
    <w:rsid w:val="00BD676F"/>
    <w:rsid w:val="00BD6778"/>
    <w:rsid w:val="00BD6B06"/>
    <w:rsid w:val="00BD6B61"/>
    <w:rsid w:val="00BD6B6E"/>
    <w:rsid w:val="00BD6BB0"/>
    <w:rsid w:val="00BD6BCE"/>
    <w:rsid w:val="00BD6CFF"/>
    <w:rsid w:val="00BD70D0"/>
    <w:rsid w:val="00BD70FE"/>
    <w:rsid w:val="00BD72F3"/>
    <w:rsid w:val="00BD736C"/>
    <w:rsid w:val="00BD7394"/>
    <w:rsid w:val="00BD73D0"/>
    <w:rsid w:val="00BD7617"/>
    <w:rsid w:val="00BD76F7"/>
    <w:rsid w:val="00BD781D"/>
    <w:rsid w:val="00BD7829"/>
    <w:rsid w:val="00BD7A41"/>
    <w:rsid w:val="00BD7AE1"/>
    <w:rsid w:val="00BD7B0D"/>
    <w:rsid w:val="00BD7D0B"/>
    <w:rsid w:val="00BD7DD9"/>
    <w:rsid w:val="00BD7F2E"/>
    <w:rsid w:val="00BE02A2"/>
    <w:rsid w:val="00BE0358"/>
    <w:rsid w:val="00BE0472"/>
    <w:rsid w:val="00BE0489"/>
    <w:rsid w:val="00BE0543"/>
    <w:rsid w:val="00BE05FB"/>
    <w:rsid w:val="00BE088A"/>
    <w:rsid w:val="00BE0A38"/>
    <w:rsid w:val="00BE0ABC"/>
    <w:rsid w:val="00BE0B14"/>
    <w:rsid w:val="00BE0B3B"/>
    <w:rsid w:val="00BE0B61"/>
    <w:rsid w:val="00BE0C85"/>
    <w:rsid w:val="00BE0CCD"/>
    <w:rsid w:val="00BE0D38"/>
    <w:rsid w:val="00BE0F0B"/>
    <w:rsid w:val="00BE11D1"/>
    <w:rsid w:val="00BE127C"/>
    <w:rsid w:val="00BE12A4"/>
    <w:rsid w:val="00BE12D6"/>
    <w:rsid w:val="00BE1433"/>
    <w:rsid w:val="00BE151B"/>
    <w:rsid w:val="00BE164A"/>
    <w:rsid w:val="00BE1890"/>
    <w:rsid w:val="00BE1964"/>
    <w:rsid w:val="00BE1A80"/>
    <w:rsid w:val="00BE1B4E"/>
    <w:rsid w:val="00BE1CA8"/>
    <w:rsid w:val="00BE1DD7"/>
    <w:rsid w:val="00BE212A"/>
    <w:rsid w:val="00BE23D9"/>
    <w:rsid w:val="00BE2453"/>
    <w:rsid w:val="00BE24CD"/>
    <w:rsid w:val="00BE269E"/>
    <w:rsid w:val="00BE2766"/>
    <w:rsid w:val="00BE2938"/>
    <w:rsid w:val="00BE2AE1"/>
    <w:rsid w:val="00BE2E25"/>
    <w:rsid w:val="00BE30D5"/>
    <w:rsid w:val="00BE320B"/>
    <w:rsid w:val="00BE378A"/>
    <w:rsid w:val="00BE3854"/>
    <w:rsid w:val="00BE3899"/>
    <w:rsid w:val="00BE3C84"/>
    <w:rsid w:val="00BE3D75"/>
    <w:rsid w:val="00BE3E08"/>
    <w:rsid w:val="00BE3ECE"/>
    <w:rsid w:val="00BE404F"/>
    <w:rsid w:val="00BE4662"/>
    <w:rsid w:val="00BE47B1"/>
    <w:rsid w:val="00BE48B5"/>
    <w:rsid w:val="00BE498A"/>
    <w:rsid w:val="00BE4C82"/>
    <w:rsid w:val="00BE4D28"/>
    <w:rsid w:val="00BE4EB8"/>
    <w:rsid w:val="00BE4EE6"/>
    <w:rsid w:val="00BE4F86"/>
    <w:rsid w:val="00BE5060"/>
    <w:rsid w:val="00BE518A"/>
    <w:rsid w:val="00BE525D"/>
    <w:rsid w:val="00BE53AA"/>
    <w:rsid w:val="00BE55CB"/>
    <w:rsid w:val="00BE5925"/>
    <w:rsid w:val="00BE5950"/>
    <w:rsid w:val="00BE5A8D"/>
    <w:rsid w:val="00BE5B69"/>
    <w:rsid w:val="00BE5E12"/>
    <w:rsid w:val="00BE5F03"/>
    <w:rsid w:val="00BE5F13"/>
    <w:rsid w:val="00BE6011"/>
    <w:rsid w:val="00BE61CF"/>
    <w:rsid w:val="00BE65F4"/>
    <w:rsid w:val="00BE67AB"/>
    <w:rsid w:val="00BE67EE"/>
    <w:rsid w:val="00BE6CA0"/>
    <w:rsid w:val="00BE6D91"/>
    <w:rsid w:val="00BE6E69"/>
    <w:rsid w:val="00BE6FC5"/>
    <w:rsid w:val="00BE70E1"/>
    <w:rsid w:val="00BE71A0"/>
    <w:rsid w:val="00BE74F1"/>
    <w:rsid w:val="00BE7909"/>
    <w:rsid w:val="00BE7989"/>
    <w:rsid w:val="00BE7B1A"/>
    <w:rsid w:val="00BE7CD6"/>
    <w:rsid w:val="00BE7F87"/>
    <w:rsid w:val="00BF0070"/>
    <w:rsid w:val="00BF0141"/>
    <w:rsid w:val="00BF02B5"/>
    <w:rsid w:val="00BF0431"/>
    <w:rsid w:val="00BF0446"/>
    <w:rsid w:val="00BF0567"/>
    <w:rsid w:val="00BF05BF"/>
    <w:rsid w:val="00BF0792"/>
    <w:rsid w:val="00BF0A46"/>
    <w:rsid w:val="00BF0A57"/>
    <w:rsid w:val="00BF0C0D"/>
    <w:rsid w:val="00BF0C55"/>
    <w:rsid w:val="00BF0CB2"/>
    <w:rsid w:val="00BF0CEA"/>
    <w:rsid w:val="00BF0DC2"/>
    <w:rsid w:val="00BF0E0A"/>
    <w:rsid w:val="00BF0EA5"/>
    <w:rsid w:val="00BF0F45"/>
    <w:rsid w:val="00BF0FA8"/>
    <w:rsid w:val="00BF12E0"/>
    <w:rsid w:val="00BF1615"/>
    <w:rsid w:val="00BF16BE"/>
    <w:rsid w:val="00BF173B"/>
    <w:rsid w:val="00BF1855"/>
    <w:rsid w:val="00BF1869"/>
    <w:rsid w:val="00BF1895"/>
    <w:rsid w:val="00BF1B06"/>
    <w:rsid w:val="00BF1B2B"/>
    <w:rsid w:val="00BF1BEA"/>
    <w:rsid w:val="00BF1CB3"/>
    <w:rsid w:val="00BF1E10"/>
    <w:rsid w:val="00BF1E99"/>
    <w:rsid w:val="00BF1F2D"/>
    <w:rsid w:val="00BF1F4C"/>
    <w:rsid w:val="00BF20AE"/>
    <w:rsid w:val="00BF20B5"/>
    <w:rsid w:val="00BF2296"/>
    <w:rsid w:val="00BF22C9"/>
    <w:rsid w:val="00BF24E6"/>
    <w:rsid w:val="00BF26CE"/>
    <w:rsid w:val="00BF28BF"/>
    <w:rsid w:val="00BF2B5F"/>
    <w:rsid w:val="00BF2F34"/>
    <w:rsid w:val="00BF2F42"/>
    <w:rsid w:val="00BF306E"/>
    <w:rsid w:val="00BF330D"/>
    <w:rsid w:val="00BF33E8"/>
    <w:rsid w:val="00BF349A"/>
    <w:rsid w:val="00BF3561"/>
    <w:rsid w:val="00BF35DE"/>
    <w:rsid w:val="00BF38AB"/>
    <w:rsid w:val="00BF3944"/>
    <w:rsid w:val="00BF39B1"/>
    <w:rsid w:val="00BF39EA"/>
    <w:rsid w:val="00BF39FB"/>
    <w:rsid w:val="00BF3AAD"/>
    <w:rsid w:val="00BF3BB1"/>
    <w:rsid w:val="00BF3BDD"/>
    <w:rsid w:val="00BF3C66"/>
    <w:rsid w:val="00BF3CF0"/>
    <w:rsid w:val="00BF4164"/>
    <w:rsid w:val="00BF41B3"/>
    <w:rsid w:val="00BF441F"/>
    <w:rsid w:val="00BF44AD"/>
    <w:rsid w:val="00BF44CF"/>
    <w:rsid w:val="00BF4587"/>
    <w:rsid w:val="00BF4902"/>
    <w:rsid w:val="00BF4951"/>
    <w:rsid w:val="00BF4A6B"/>
    <w:rsid w:val="00BF4AF9"/>
    <w:rsid w:val="00BF4D32"/>
    <w:rsid w:val="00BF4D98"/>
    <w:rsid w:val="00BF4FF7"/>
    <w:rsid w:val="00BF51A9"/>
    <w:rsid w:val="00BF5498"/>
    <w:rsid w:val="00BF54C6"/>
    <w:rsid w:val="00BF54F9"/>
    <w:rsid w:val="00BF5767"/>
    <w:rsid w:val="00BF57AC"/>
    <w:rsid w:val="00BF5A66"/>
    <w:rsid w:val="00BF5B91"/>
    <w:rsid w:val="00BF5BDB"/>
    <w:rsid w:val="00BF609A"/>
    <w:rsid w:val="00BF60CC"/>
    <w:rsid w:val="00BF61F8"/>
    <w:rsid w:val="00BF6296"/>
    <w:rsid w:val="00BF62A7"/>
    <w:rsid w:val="00BF660E"/>
    <w:rsid w:val="00BF67EB"/>
    <w:rsid w:val="00BF6874"/>
    <w:rsid w:val="00BF69AC"/>
    <w:rsid w:val="00BF6A98"/>
    <w:rsid w:val="00BF6A9F"/>
    <w:rsid w:val="00BF6CE7"/>
    <w:rsid w:val="00BF6E65"/>
    <w:rsid w:val="00BF7081"/>
    <w:rsid w:val="00BF714E"/>
    <w:rsid w:val="00BF7247"/>
    <w:rsid w:val="00BF770D"/>
    <w:rsid w:val="00BF7817"/>
    <w:rsid w:val="00BF7915"/>
    <w:rsid w:val="00BF793F"/>
    <w:rsid w:val="00BF7943"/>
    <w:rsid w:val="00BF7A7B"/>
    <w:rsid w:val="00BF7A87"/>
    <w:rsid w:val="00BF7AA1"/>
    <w:rsid w:val="00BF7AAA"/>
    <w:rsid w:val="00BF7AAF"/>
    <w:rsid w:val="00BF7AE0"/>
    <w:rsid w:val="00BF7BB0"/>
    <w:rsid w:val="00BF7BFC"/>
    <w:rsid w:val="00BF7C2A"/>
    <w:rsid w:val="00C0001D"/>
    <w:rsid w:val="00C00290"/>
    <w:rsid w:val="00C006C7"/>
    <w:rsid w:val="00C00881"/>
    <w:rsid w:val="00C008C5"/>
    <w:rsid w:val="00C00A3B"/>
    <w:rsid w:val="00C00A6A"/>
    <w:rsid w:val="00C00B3D"/>
    <w:rsid w:val="00C00B67"/>
    <w:rsid w:val="00C00B9E"/>
    <w:rsid w:val="00C00BF5"/>
    <w:rsid w:val="00C00E8E"/>
    <w:rsid w:val="00C00F1B"/>
    <w:rsid w:val="00C01127"/>
    <w:rsid w:val="00C0120F"/>
    <w:rsid w:val="00C01686"/>
    <w:rsid w:val="00C01882"/>
    <w:rsid w:val="00C01909"/>
    <w:rsid w:val="00C01A3F"/>
    <w:rsid w:val="00C01AB8"/>
    <w:rsid w:val="00C01C0E"/>
    <w:rsid w:val="00C01D69"/>
    <w:rsid w:val="00C01D83"/>
    <w:rsid w:val="00C01F9D"/>
    <w:rsid w:val="00C020D7"/>
    <w:rsid w:val="00C020ED"/>
    <w:rsid w:val="00C02112"/>
    <w:rsid w:val="00C0212C"/>
    <w:rsid w:val="00C023A8"/>
    <w:rsid w:val="00C0262B"/>
    <w:rsid w:val="00C02697"/>
    <w:rsid w:val="00C026F1"/>
    <w:rsid w:val="00C0276F"/>
    <w:rsid w:val="00C0279B"/>
    <w:rsid w:val="00C027AD"/>
    <w:rsid w:val="00C029C9"/>
    <w:rsid w:val="00C02A54"/>
    <w:rsid w:val="00C02AD4"/>
    <w:rsid w:val="00C02CE5"/>
    <w:rsid w:val="00C02D89"/>
    <w:rsid w:val="00C02E27"/>
    <w:rsid w:val="00C02E74"/>
    <w:rsid w:val="00C02E8E"/>
    <w:rsid w:val="00C02F86"/>
    <w:rsid w:val="00C02F88"/>
    <w:rsid w:val="00C02FF2"/>
    <w:rsid w:val="00C03064"/>
    <w:rsid w:val="00C0317C"/>
    <w:rsid w:val="00C0320B"/>
    <w:rsid w:val="00C03542"/>
    <w:rsid w:val="00C03655"/>
    <w:rsid w:val="00C03972"/>
    <w:rsid w:val="00C03DF2"/>
    <w:rsid w:val="00C03E89"/>
    <w:rsid w:val="00C03F9F"/>
    <w:rsid w:val="00C04068"/>
    <w:rsid w:val="00C0410A"/>
    <w:rsid w:val="00C042D7"/>
    <w:rsid w:val="00C042EB"/>
    <w:rsid w:val="00C04325"/>
    <w:rsid w:val="00C04346"/>
    <w:rsid w:val="00C04415"/>
    <w:rsid w:val="00C045D5"/>
    <w:rsid w:val="00C04615"/>
    <w:rsid w:val="00C048D1"/>
    <w:rsid w:val="00C049AB"/>
    <w:rsid w:val="00C04AF0"/>
    <w:rsid w:val="00C04C5F"/>
    <w:rsid w:val="00C04CB4"/>
    <w:rsid w:val="00C04D32"/>
    <w:rsid w:val="00C04D3C"/>
    <w:rsid w:val="00C04FA8"/>
    <w:rsid w:val="00C05093"/>
    <w:rsid w:val="00C05127"/>
    <w:rsid w:val="00C05384"/>
    <w:rsid w:val="00C0538D"/>
    <w:rsid w:val="00C0541A"/>
    <w:rsid w:val="00C05433"/>
    <w:rsid w:val="00C05466"/>
    <w:rsid w:val="00C05479"/>
    <w:rsid w:val="00C05562"/>
    <w:rsid w:val="00C05649"/>
    <w:rsid w:val="00C05947"/>
    <w:rsid w:val="00C05968"/>
    <w:rsid w:val="00C059E9"/>
    <w:rsid w:val="00C05B13"/>
    <w:rsid w:val="00C05B95"/>
    <w:rsid w:val="00C05CC8"/>
    <w:rsid w:val="00C061B3"/>
    <w:rsid w:val="00C0646B"/>
    <w:rsid w:val="00C064BB"/>
    <w:rsid w:val="00C064EC"/>
    <w:rsid w:val="00C06A79"/>
    <w:rsid w:val="00C06A83"/>
    <w:rsid w:val="00C06BF9"/>
    <w:rsid w:val="00C06D49"/>
    <w:rsid w:val="00C06E06"/>
    <w:rsid w:val="00C06E29"/>
    <w:rsid w:val="00C07020"/>
    <w:rsid w:val="00C070DD"/>
    <w:rsid w:val="00C07112"/>
    <w:rsid w:val="00C07194"/>
    <w:rsid w:val="00C07275"/>
    <w:rsid w:val="00C07292"/>
    <w:rsid w:val="00C073E0"/>
    <w:rsid w:val="00C07598"/>
    <w:rsid w:val="00C076C3"/>
    <w:rsid w:val="00C07785"/>
    <w:rsid w:val="00C07A01"/>
    <w:rsid w:val="00C07A3B"/>
    <w:rsid w:val="00C07CBB"/>
    <w:rsid w:val="00C07FA3"/>
    <w:rsid w:val="00C10123"/>
    <w:rsid w:val="00C10219"/>
    <w:rsid w:val="00C10534"/>
    <w:rsid w:val="00C105BC"/>
    <w:rsid w:val="00C10696"/>
    <w:rsid w:val="00C10721"/>
    <w:rsid w:val="00C107AB"/>
    <w:rsid w:val="00C10855"/>
    <w:rsid w:val="00C10914"/>
    <w:rsid w:val="00C10928"/>
    <w:rsid w:val="00C10CF6"/>
    <w:rsid w:val="00C10DA9"/>
    <w:rsid w:val="00C1111C"/>
    <w:rsid w:val="00C1112E"/>
    <w:rsid w:val="00C11149"/>
    <w:rsid w:val="00C112F0"/>
    <w:rsid w:val="00C11408"/>
    <w:rsid w:val="00C11630"/>
    <w:rsid w:val="00C116A0"/>
    <w:rsid w:val="00C1193F"/>
    <w:rsid w:val="00C1197C"/>
    <w:rsid w:val="00C119FF"/>
    <w:rsid w:val="00C11AED"/>
    <w:rsid w:val="00C11B29"/>
    <w:rsid w:val="00C11D41"/>
    <w:rsid w:val="00C11DD5"/>
    <w:rsid w:val="00C11E60"/>
    <w:rsid w:val="00C11E65"/>
    <w:rsid w:val="00C11E7A"/>
    <w:rsid w:val="00C11F9E"/>
    <w:rsid w:val="00C11FEB"/>
    <w:rsid w:val="00C120B8"/>
    <w:rsid w:val="00C120CA"/>
    <w:rsid w:val="00C12106"/>
    <w:rsid w:val="00C12132"/>
    <w:rsid w:val="00C121A7"/>
    <w:rsid w:val="00C124B2"/>
    <w:rsid w:val="00C12507"/>
    <w:rsid w:val="00C12648"/>
    <w:rsid w:val="00C1287F"/>
    <w:rsid w:val="00C12999"/>
    <w:rsid w:val="00C12A0B"/>
    <w:rsid w:val="00C12ABC"/>
    <w:rsid w:val="00C12AFF"/>
    <w:rsid w:val="00C12B24"/>
    <w:rsid w:val="00C12C24"/>
    <w:rsid w:val="00C12D9F"/>
    <w:rsid w:val="00C13035"/>
    <w:rsid w:val="00C132A8"/>
    <w:rsid w:val="00C132B8"/>
    <w:rsid w:val="00C132CD"/>
    <w:rsid w:val="00C13362"/>
    <w:rsid w:val="00C13568"/>
    <w:rsid w:val="00C13578"/>
    <w:rsid w:val="00C13696"/>
    <w:rsid w:val="00C136DC"/>
    <w:rsid w:val="00C1394D"/>
    <w:rsid w:val="00C139C4"/>
    <w:rsid w:val="00C13A27"/>
    <w:rsid w:val="00C13CCB"/>
    <w:rsid w:val="00C13CFF"/>
    <w:rsid w:val="00C13D5B"/>
    <w:rsid w:val="00C13E5D"/>
    <w:rsid w:val="00C13F68"/>
    <w:rsid w:val="00C13F8B"/>
    <w:rsid w:val="00C13FD4"/>
    <w:rsid w:val="00C13FEE"/>
    <w:rsid w:val="00C14364"/>
    <w:rsid w:val="00C1451A"/>
    <w:rsid w:val="00C145C0"/>
    <w:rsid w:val="00C14722"/>
    <w:rsid w:val="00C14806"/>
    <w:rsid w:val="00C14821"/>
    <w:rsid w:val="00C1488B"/>
    <w:rsid w:val="00C14963"/>
    <w:rsid w:val="00C14DC9"/>
    <w:rsid w:val="00C15327"/>
    <w:rsid w:val="00C153CF"/>
    <w:rsid w:val="00C154E5"/>
    <w:rsid w:val="00C1563D"/>
    <w:rsid w:val="00C15683"/>
    <w:rsid w:val="00C156D7"/>
    <w:rsid w:val="00C156F0"/>
    <w:rsid w:val="00C15921"/>
    <w:rsid w:val="00C15A45"/>
    <w:rsid w:val="00C15C88"/>
    <w:rsid w:val="00C15D76"/>
    <w:rsid w:val="00C15E3B"/>
    <w:rsid w:val="00C15EF8"/>
    <w:rsid w:val="00C15F20"/>
    <w:rsid w:val="00C16009"/>
    <w:rsid w:val="00C160CE"/>
    <w:rsid w:val="00C1644C"/>
    <w:rsid w:val="00C164EB"/>
    <w:rsid w:val="00C165C5"/>
    <w:rsid w:val="00C165D2"/>
    <w:rsid w:val="00C16854"/>
    <w:rsid w:val="00C169C3"/>
    <w:rsid w:val="00C169D1"/>
    <w:rsid w:val="00C169E1"/>
    <w:rsid w:val="00C16A59"/>
    <w:rsid w:val="00C16AD0"/>
    <w:rsid w:val="00C16CE3"/>
    <w:rsid w:val="00C16DE4"/>
    <w:rsid w:val="00C16DED"/>
    <w:rsid w:val="00C16E3D"/>
    <w:rsid w:val="00C1700A"/>
    <w:rsid w:val="00C17202"/>
    <w:rsid w:val="00C17218"/>
    <w:rsid w:val="00C1725B"/>
    <w:rsid w:val="00C1736B"/>
    <w:rsid w:val="00C1736F"/>
    <w:rsid w:val="00C173D8"/>
    <w:rsid w:val="00C173DA"/>
    <w:rsid w:val="00C17423"/>
    <w:rsid w:val="00C17488"/>
    <w:rsid w:val="00C174D2"/>
    <w:rsid w:val="00C174E0"/>
    <w:rsid w:val="00C17537"/>
    <w:rsid w:val="00C17585"/>
    <w:rsid w:val="00C175DF"/>
    <w:rsid w:val="00C1766A"/>
    <w:rsid w:val="00C176E6"/>
    <w:rsid w:val="00C1775D"/>
    <w:rsid w:val="00C179A6"/>
    <w:rsid w:val="00C17B9C"/>
    <w:rsid w:val="00C17D19"/>
    <w:rsid w:val="00C17D41"/>
    <w:rsid w:val="00C17DB8"/>
    <w:rsid w:val="00C17E1B"/>
    <w:rsid w:val="00C20048"/>
    <w:rsid w:val="00C2005F"/>
    <w:rsid w:val="00C200B1"/>
    <w:rsid w:val="00C200E5"/>
    <w:rsid w:val="00C200F5"/>
    <w:rsid w:val="00C20135"/>
    <w:rsid w:val="00C20360"/>
    <w:rsid w:val="00C2036C"/>
    <w:rsid w:val="00C204EA"/>
    <w:rsid w:val="00C20547"/>
    <w:rsid w:val="00C20649"/>
    <w:rsid w:val="00C2066C"/>
    <w:rsid w:val="00C20820"/>
    <w:rsid w:val="00C20969"/>
    <w:rsid w:val="00C209D6"/>
    <w:rsid w:val="00C20CAC"/>
    <w:rsid w:val="00C20E23"/>
    <w:rsid w:val="00C20EF1"/>
    <w:rsid w:val="00C20F2A"/>
    <w:rsid w:val="00C21200"/>
    <w:rsid w:val="00C2139B"/>
    <w:rsid w:val="00C213CC"/>
    <w:rsid w:val="00C21646"/>
    <w:rsid w:val="00C21675"/>
    <w:rsid w:val="00C21736"/>
    <w:rsid w:val="00C2197E"/>
    <w:rsid w:val="00C219D5"/>
    <w:rsid w:val="00C21A32"/>
    <w:rsid w:val="00C21B3A"/>
    <w:rsid w:val="00C21F67"/>
    <w:rsid w:val="00C22049"/>
    <w:rsid w:val="00C22103"/>
    <w:rsid w:val="00C2218A"/>
    <w:rsid w:val="00C22244"/>
    <w:rsid w:val="00C22503"/>
    <w:rsid w:val="00C2250A"/>
    <w:rsid w:val="00C225F6"/>
    <w:rsid w:val="00C22644"/>
    <w:rsid w:val="00C228E0"/>
    <w:rsid w:val="00C2292B"/>
    <w:rsid w:val="00C22A15"/>
    <w:rsid w:val="00C22ADA"/>
    <w:rsid w:val="00C22C1F"/>
    <w:rsid w:val="00C22CD8"/>
    <w:rsid w:val="00C22D32"/>
    <w:rsid w:val="00C22E4B"/>
    <w:rsid w:val="00C22E4F"/>
    <w:rsid w:val="00C22FFB"/>
    <w:rsid w:val="00C231F1"/>
    <w:rsid w:val="00C23346"/>
    <w:rsid w:val="00C2343E"/>
    <w:rsid w:val="00C235D1"/>
    <w:rsid w:val="00C2360A"/>
    <w:rsid w:val="00C23917"/>
    <w:rsid w:val="00C23A09"/>
    <w:rsid w:val="00C23ACE"/>
    <w:rsid w:val="00C23BA1"/>
    <w:rsid w:val="00C23EB4"/>
    <w:rsid w:val="00C2401E"/>
    <w:rsid w:val="00C24023"/>
    <w:rsid w:val="00C24169"/>
    <w:rsid w:val="00C24260"/>
    <w:rsid w:val="00C2428C"/>
    <w:rsid w:val="00C243C2"/>
    <w:rsid w:val="00C24659"/>
    <w:rsid w:val="00C246F0"/>
    <w:rsid w:val="00C246F2"/>
    <w:rsid w:val="00C24719"/>
    <w:rsid w:val="00C2497F"/>
    <w:rsid w:val="00C24D8E"/>
    <w:rsid w:val="00C24FF2"/>
    <w:rsid w:val="00C25029"/>
    <w:rsid w:val="00C25137"/>
    <w:rsid w:val="00C25209"/>
    <w:rsid w:val="00C2539C"/>
    <w:rsid w:val="00C254EC"/>
    <w:rsid w:val="00C25509"/>
    <w:rsid w:val="00C255AF"/>
    <w:rsid w:val="00C25876"/>
    <w:rsid w:val="00C2590F"/>
    <w:rsid w:val="00C25A28"/>
    <w:rsid w:val="00C25A62"/>
    <w:rsid w:val="00C25D1C"/>
    <w:rsid w:val="00C25FD4"/>
    <w:rsid w:val="00C2606F"/>
    <w:rsid w:val="00C26090"/>
    <w:rsid w:val="00C2617B"/>
    <w:rsid w:val="00C2620C"/>
    <w:rsid w:val="00C2626A"/>
    <w:rsid w:val="00C2630B"/>
    <w:rsid w:val="00C2632B"/>
    <w:rsid w:val="00C26471"/>
    <w:rsid w:val="00C264CA"/>
    <w:rsid w:val="00C26542"/>
    <w:rsid w:val="00C26672"/>
    <w:rsid w:val="00C267B6"/>
    <w:rsid w:val="00C2684B"/>
    <w:rsid w:val="00C268B0"/>
    <w:rsid w:val="00C268CB"/>
    <w:rsid w:val="00C268FD"/>
    <w:rsid w:val="00C26955"/>
    <w:rsid w:val="00C26A2F"/>
    <w:rsid w:val="00C26E24"/>
    <w:rsid w:val="00C26E35"/>
    <w:rsid w:val="00C26E9C"/>
    <w:rsid w:val="00C26F2E"/>
    <w:rsid w:val="00C27026"/>
    <w:rsid w:val="00C2703B"/>
    <w:rsid w:val="00C275A9"/>
    <w:rsid w:val="00C277C7"/>
    <w:rsid w:val="00C279DF"/>
    <w:rsid w:val="00C27A09"/>
    <w:rsid w:val="00C27A5A"/>
    <w:rsid w:val="00C27ADE"/>
    <w:rsid w:val="00C27B7B"/>
    <w:rsid w:val="00C27BCF"/>
    <w:rsid w:val="00C27CD9"/>
    <w:rsid w:val="00C27E2B"/>
    <w:rsid w:val="00C27E78"/>
    <w:rsid w:val="00C3016E"/>
    <w:rsid w:val="00C30178"/>
    <w:rsid w:val="00C303F8"/>
    <w:rsid w:val="00C306CB"/>
    <w:rsid w:val="00C30709"/>
    <w:rsid w:val="00C30790"/>
    <w:rsid w:val="00C307AA"/>
    <w:rsid w:val="00C309A8"/>
    <w:rsid w:val="00C30B53"/>
    <w:rsid w:val="00C30D77"/>
    <w:rsid w:val="00C30E7E"/>
    <w:rsid w:val="00C30F87"/>
    <w:rsid w:val="00C31020"/>
    <w:rsid w:val="00C311E1"/>
    <w:rsid w:val="00C31294"/>
    <w:rsid w:val="00C314BA"/>
    <w:rsid w:val="00C3158E"/>
    <w:rsid w:val="00C315AA"/>
    <w:rsid w:val="00C316E5"/>
    <w:rsid w:val="00C3172C"/>
    <w:rsid w:val="00C31764"/>
    <w:rsid w:val="00C31799"/>
    <w:rsid w:val="00C3180E"/>
    <w:rsid w:val="00C318AC"/>
    <w:rsid w:val="00C31980"/>
    <w:rsid w:val="00C31BA7"/>
    <w:rsid w:val="00C31CEB"/>
    <w:rsid w:val="00C31EDC"/>
    <w:rsid w:val="00C3202E"/>
    <w:rsid w:val="00C32097"/>
    <w:rsid w:val="00C3209A"/>
    <w:rsid w:val="00C323A2"/>
    <w:rsid w:val="00C325AD"/>
    <w:rsid w:val="00C3270C"/>
    <w:rsid w:val="00C32786"/>
    <w:rsid w:val="00C32791"/>
    <w:rsid w:val="00C328A1"/>
    <w:rsid w:val="00C32A94"/>
    <w:rsid w:val="00C32AEB"/>
    <w:rsid w:val="00C32D01"/>
    <w:rsid w:val="00C32DE8"/>
    <w:rsid w:val="00C32FF0"/>
    <w:rsid w:val="00C33137"/>
    <w:rsid w:val="00C331F1"/>
    <w:rsid w:val="00C3325A"/>
    <w:rsid w:val="00C3331D"/>
    <w:rsid w:val="00C33365"/>
    <w:rsid w:val="00C33570"/>
    <w:rsid w:val="00C335F9"/>
    <w:rsid w:val="00C33630"/>
    <w:rsid w:val="00C3389D"/>
    <w:rsid w:val="00C3395E"/>
    <w:rsid w:val="00C33A0C"/>
    <w:rsid w:val="00C33B17"/>
    <w:rsid w:val="00C33C67"/>
    <w:rsid w:val="00C33C8A"/>
    <w:rsid w:val="00C33CA7"/>
    <w:rsid w:val="00C33CDF"/>
    <w:rsid w:val="00C33E58"/>
    <w:rsid w:val="00C33E90"/>
    <w:rsid w:val="00C33F52"/>
    <w:rsid w:val="00C34042"/>
    <w:rsid w:val="00C341BE"/>
    <w:rsid w:val="00C343E4"/>
    <w:rsid w:val="00C344B5"/>
    <w:rsid w:val="00C34666"/>
    <w:rsid w:val="00C34783"/>
    <w:rsid w:val="00C3480F"/>
    <w:rsid w:val="00C34979"/>
    <w:rsid w:val="00C34AC5"/>
    <w:rsid w:val="00C34B32"/>
    <w:rsid w:val="00C34B6B"/>
    <w:rsid w:val="00C34E1D"/>
    <w:rsid w:val="00C34EE7"/>
    <w:rsid w:val="00C3514F"/>
    <w:rsid w:val="00C351BC"/>
    <w:rsid w:val="00C35545"/>
    <w:rsid w:val="00C35680"/>
    <w:rsid w:val="00C35722"/>
    <w:rsid w:val="00C357D3"/>
    <w:rsid w:val="00C3581D"/>
    <w:rsid w:val="00C3581F"/>
    <w:rsid w:val="00C3588B"/>
    <w:rsid w:val="00C35BB8"/>
    <w:rsid w:val="00C35C12"/>
    <w:rsid w:val="00C360B5"/>
    <w:rsid w:val="00C360C2"/>
    <w:rsid w:val="00C36164"/>
    <w:rsid w:val="00C3644C"/>
    <w:rsid w:val="00C364F9"/>
    <w:rsid w:val="00C3658C"/>
    <w:rsid w:val="00C365EC"/>
    <w:rsid w:val="00C368B2"/>
    <w:rsid w:val="00C368CD"/>
    <w:rsid w:val="00C36991"/>
    <w:rsid w:val="00C36ACC"/>
    <w:rsid w:val="00C36B38"/>
    <w:rsid w:val="00C37049"/>
    <w:rsid w:val="00C3705D"/>
    <w:rsid w:val="00C370D1"/>
    <w:rsid w:val="00C370E8"/>
    <w:rsid w:val="00C370E9"/>
    <w:rsid w:val="00C3719D"/>
    <w:rsid w:val="00C374DE"/>
    <w:rsid w:val="00C374E7"/>
    <w:rsid w:val="00C37586"/>
    <w:rsid w:val="00C37598"/>
    <w:rsid w:val="00C375D9"/>
    <w:rsid w:val="00C375FE"/>
    <w:rsid w:val="00C3763F"/>
    <w:rsid w:val="00C378B9"/>
    <w:rsid w:val="00C37C86"/>
    <w:rsid w:val="00C37CE4"/>
    <w:rsid w:val="00C37D5D"/>
    <w:rsid w:val="00C37F3F"/>
    <w:rsid w:val="00C40006"/>
    <w:rsid w:val="00C400A3"/>
    <w:rsid w:val="00C400F8"/>
    <w:rsid w:val="00C4018A"/>
    <w:rsid w:val="00C40301"/>
    <w:rsid w:val="00C4030B"/>
    <w:rsid w:val="00C403A2"/>
    <w:rsid w:val="00C405B5"/>
    <w:rsid w:val="00C405E6"/>
    <w:rsid w:val="00C40D78"/>
    <w:rsid w:val="00C40E9A"/>
    <w:rsid w:val="00C40F91"/>
    <w:rsid w:val="00C4104D"/>
    <w:rsid w:val="00C412A2"/>
    <w:rsid w:val="00C41446"/>
    <w:rsid w:val="00C4152C"/>
    <w:rsid w:val="00C4159E"/>
    <w:rsid w:val="00C415C0"/>
    <w:rsid w:val="00C41823"/>
    <w:rsid w:val="00C418B2"/>
    <w:rsid w:val="00C41B60"/>
    <w:rsid w:val="00C41BBF"/>
    <w:rsid w:val="00C41C21"/>
    <w:rsid w:val="00C41C7A"/>
    <w:rsid w:val="00C41C88"/>
    <w:rsid w:val="00C41EB5"/>
    <w:rsid w:val="00C41FC1"/>
    <w:rsid w:val="00C41FED"/>
    <w:rsid w:val="00C41FF2"/>
    <w:rsid w:val="00C4206E"/>
    <w:rsid w:val="00C42074"/>
    <w:rsid w:val="00C420D5"/>
    <w:rsid w:val="00C421E7"/>
    <w:rsid w:val="00C421F6"/>
    <w:rsid w:val="00C4253D"/>
    <w:rsid w:val="00C4283C"/>
    <w:rsid w:val="00C42854"/>
    <w:rsid w:val="00C4285F"/>
    <w:rsid w:val="00C42891"/>
    <w:rsid w:val="00C42DB5"/>
    <w:rsid w:val="00C42F19"/>
    <w:rsid w:val="00C42F1E"/>
    <w:rsid w:val="00C42F5B"/>
    <w:rsid w:val="00C42FAF"/>
    <w:rsid w:val="00C43090"/>
    <w:rsid w:val="00C430E5"/>
    <w:rsid w:val="00C43189"/>
    <w:rsid w:val="00C431E6"/>
    <w:rsid w:val="00C433DA"/>
    <w:rsid w:val="00C43491"/>
    <w:rsid w:val="00C4378E"/>
    <w:rsid w:val="00C438E8"/>
    <w:rsid w:val="00C438F4"/>
    <w:rsid w:val="00C43AF2"/>
    <w:rsid w:val="00C43B4B"/>
    <w:rsid w:val="00C43B5D"/>
    <w:rsid w:val="00C43C3F"/>
    <w:rsid w:val="00C43F84"/>
    <w:rsid w:val="00C43FAF"/>
    <w:rsid w:val="00C43FCC"/>
    <w:rsid w:val="00C441F2"/>
    <w:rsid w:val="00C443C2"/>
    <w:rsid w:val="00C44692"/>
    <w:rsid w:val="00C44A71"/>
    <w:rsid w:val="00C44AE4"/>
    <w:rsid w:val="00C44B45"/>
    <w:rsid w:val="00C45020"/>
    <w:rsid w:val="00C4526E"/>
    <w:rsid w:val="00C454FD"/>
    <w:rsid w:val="00C45508"/>
    <w:rsid w:val="00C4558A"/>
    <w:rsid w:val="00C455F3"/>
    <w:rsid w:val="00C456CB"/>
    <w:rsid w:val="00C456F3"/>
    <w:rsid w:val="00C45703"/>
    <w:rsid w:val="00C4577A"/>
    <w:rsid w:val="00C45999"/>
    <w:rsid w:val="00C45AB8"/>
    <w:rsid w:val="00C45ADF"/>
    <w:rsid w:val="00C45D1C"/>
    <w:rsid w:val="00C460FD"/>
    <w:rsid w:val="00C46128"/>
    <w:rsid w:val="00C46259"/>
    <w:rsid w:val="00C46410"/>
    <w:rsid w:val="00C464CF"/>
    <w:rsid w:val="00C465CF"/>
    <w:rsid w:val="00C46610"/>
    <w:rsid w:val="00C46815"/>
    <w:rsid w:val="00C4685A"/>
    <w:rsid w:val="00C4689B"/>
    <w:rsid w:val="00C468A3"/>
    <w:rsid w:val="00C4694C"/>
    <w:rsid w:val="00C46B8D"/>
    <w:rsid w:val="00C46C08"/>
    <w:rsid w:val="00C46CD5"/>
    <w:rsid w:val="00C46D25"/>
    <w:rsid w:val="00C46DBC"/>
    <w:rsid w:val="00C46DCD"/>
    <w:rsid w:val="00C472C8"/>
    <w:rsid w:val="00C474E6"/>
    <w:rsid w:val="00C47504"/>
    <w:rsid w:val="00C479D8"/>
    <w:rsid w:val="00C479E8"/>
    <w:rsid w:val="00C479FA"/>
    <w:rsid w:val="00C47A49"/>
    <w:rsid w:val="00C47C63"/>
    <w:rsid w:val="00C47F06"/>
    <w:rsid w:val="00C47F24"/>
    <w:rsid w:val="00C500E5"/>
    <w:rsid w:val="00C500ED"/>
    <w:rsid w:val="00C50153"/>
    <w:rsid w:val="00C50177"/>
    <w:rsid w:val="00C5017E"/>
    <w:rsid w:val="00C501B1"/>
    <w:rsid w:val="00C503FE"/>
    <w:rsid w:val="00C504BD"/>
    <w:rsid w:val="00C505CC"/>
    <w:rsid w:val="00C506A3"/>
    <w:rsid w:val="00C507AF"/>
    <w:rsid w:val="00C509E7"/>
    <w:rsid w:val="00C50A1F"/>
    <w:rsid w:val="00C50A85"/>
    <w:rsid w:val="00C50A8C"/>
    <w:rsid w:val="00C50C41"/>
    <w:rsid w:val="00C50CA4"/>
    <w:rsid w:val="00C50ECB"/>
    <w:rsid w:val="00C50F53"/>
    <w:rsid w:val="00C51171"/>
    <w:rsid w:val="00C5130F"/>
    <w:rsid w:val="00C51392"/>
    <w:rsid w:val="00C51484"/>
    <w:rsid w:val="00C516EE"/>
    <w:rsid w:val="00C517E0"/>
    <w:rsid w:val="00C517F0"/>
    <w:rsid w:val="00C519BD"/>
    <w:rsid w:val="00C51A50"/>
    <w:rsid w:val="00C51B44"/>
    <w:rsid w:val="00C51D0E"/>
    <w:rsid w:val="00C51E94"/>
    <w:rsid w:val="00C51F19"/>
    <w:rsid w:val="00C51F7B"/>
    <w:rsid w:val="00C51FE5"/>
    <w:rsid w:val="00C52383"/>
    <w:rsid w:val="00C524BA"/>
    <w:rsid w:val="00C52532"/>
    <w:rsid w:val="00C5269D"/>
    <w:rsid w:val="00C526C4"/>
    <w:rsid w:val="00C5293F"/>
    <w:rsid w:val="00C52CBA"/>
    <w:rsid w:val="00C52D9D"/>
    <w:rsid w:val="00C52E34"/>
    <w:rsid w:val="00C52FAA"/>
    <w:rsid w:val="00C52FF9"/>
    <w:rsid w:val="00C530C1"/>
    <w:rsid w:val="00C53179"/>
    <w:rsid w:val="00C53337"/>
    <w:rsid w:val="00C533B2"/>
    <w:rsid w:val="00C534E8"/>
    <w:rsid w:val="00C5355E"/>
    <w:rsid w:val="00C5369A"/>
    <w:rsid w:val="00C53708"/>
    <w:rsid w:val="00C53781"/>
    <w:rsid w:val="00C53A77"/>
    <w:rsid w:val="00C53A87"/>
    <w:rsid w:val="00C53AD7"/>
    <w:rsid w:val="00C53C01"/>
    <w:rsid w:val="00C53C88"/>
    <w:rsid w:val="00C53D70"/>
    <w:rsid w:val="00C53E7F"/>
    <w:rsid w:val="00C53E85"/>
    <w:rsid w:val="00C53E9D"/>
    <w:rsid w:val="00C53F5A"/>
    <w:rsid w:val="00C53FB9"/>
    <w:rsid w:val="00C5411C"/>
    <w:rsid w:val="00C5413A"/>
    <w:rsid w:val="00C54192"/>
    <w:rsid w:val="00C54225"/>
    <w:rsid w:val="00C5456C"/>
    <w:rsid w:val="00C54BA1"/>
    <w:rsid w:val="00C54C4B"/>
    <w:rsid w:val="00C54C9D"/>
    <w:rsid w:val="00C54CEE"/>
    <w:rsid w:val="00C54E00"/>
    <w:rsid w:val="00C54E5B"/>
    <w:rsid w:val="00C55016"/>
    <w:rsid w:val="00C55029"/>
    <w:rsid w:val="00C55066"/>
    <w:rsid w:val="00C55081"/>
    <w:rsid w:val="00C5509B"/>
    <w:rsid w:val="00C5528A"/>
    <w:rsid w:val="00C555AA"/>
    <w:rsid w:val="00C55669"/>
    <w:rsid w:val="00C5573D"/>
    <w:rsid w:val="00C55912"/>
    <w:rsid w:val="00C55B89"/>
    <w:rsid w:val="00C55D26"/>
    <w:rsid w:val="00C55D7A"/>
    <w:rsid w:val="00C55EDD"/>
    <w:rsid w:val="00C5604E"/>
    <w:rsid w:val="00C5613B"/>
    <w:rsid w:val="00C56242"/>
    <w:rsid w:val="00C562A0"/>
    <w:rsid w:val="00C56340"/>
    <w:rsid w:val="00C563B5"/>
    <w:rsid w:val="00C5642E"/>
    <w:rsid w:val="00C569AD"/>
    <w:rsid w:val="00C56A44"/>
    <w:rsid w:val="00C56AFC"/>
    <w:rsid w:val="00C56B92"/>
    <w:rsid w:val="00C56CD5"/>
    <w:rsid w:val="00C56D69"/>
    <w:rsid w:val="00C56E14"/>
    <w:rsid w:val="00C56E61"/>
    <w:rsid w:val="00C56E87"/>
    <w:rsid w:val="00C56F5C"/>
    <w:rsid w:val="00C57205"/>
    <w:rsid w:val="00C5726D"/>
    <w:rsid w:val="00C57643"/>
    <w:rsid w:val="00C576C1"/>
    <w:rsid w:val="00C5780D"/>
    <w:rsid w:val="00C5787F"/>
    <w:rsid w:val="00C579F7"/>
    <w:rsid w:val="00C57C37"/>
    <w:rsid w:val="00C60007"/>
    <w:rsid w:val="00C600F7"/>
    <w:rsid w:val="00C60177"/>
    <w:rsid w:val="00C602F9"/>
    <w:rsid w:val="00C606F3"/>
    <w:rsid w:val="00C6072F"/>
    <w:rsid w:val="00C60829"/>
    <w:rsid w:val="00C60ADD"/>
    <w:rsid w:val="00C60B4B"/>
    <w:rsid w:val="00C60BFF"/>
    <w:rsid w:val="00C60EE8"/>
    <w:rsid w:val="00C60F66"/>
    <w:rsid w:val="00C61014"/>
    <w:rsid w:val="00C61054"/>
    <w:rsid w:val="00C611B4"/>
    <w:rsid w:val="00C611C8"/>
    <w:rsid w:val="00C611E0"/>
    <w:rsid w:val="00C61433"/>
    <w:rsid w:val="00C61521"/>
    <w:rsid w:val="00C615E1"/>
    <w:rsid w:val="00C6179C"/>
    <w:rsid w:val="00C618DD"/>
    <w:rsid w:val="00C619D3"/>
    <w:rsid w:val="00C61A62"/>
    <w:rsid w:val="00C61B25"/>
    <w:rsid w:val="00C61C1E"/>
    <w:rsid w:val="00C61D1B"/>
    <w:rsid w:val="00C61D95"/>
    <w:rsid w:val="00C61DD1"/>
    <w:rsid w:val="00C61ED0"/>
    <w:rsid w:val="00C61F25"/>
    <w:rsid w:val="00C61F9A"/>
    <w:rsid w:val="00C6218C"/>
    <w:rsid w:val="00C622AE"/>
    <w:rsid w:val="00C624A5"/>
    <w:rsid w:val="00C624B0"/>
    <w:rsid w:val="00C626CD"/>
    <w:rsid w:val="00C6270A"/>
    <w:rsid w:val="00C6274E"/>
    <w:rsid w:val="00C627C1"/>
    <w:rsid w:val="00C627FB"/>
    <w:rsid w:val="00C627FF"/>
    <w:rsid w:val="00C629BB"/>
    <w:rsid w:val="00C629D6"/>
    <w:rsid w:val="00C62A4A"/>
    <w:rsid w:val="00C62AA8"/>
    <w:rsid w:val="00C62ABF"/>
    <w:rsid w:val="00C62B74"/>
    <w:rsid w:val="00C62BBC"/>
    <w:rsid w:val="00C62C04"/>
    <w:rsid w:val="00C62C3C"/>
    <w:rsid w:val="00C62DB3"/>
    <w:rsid w:val="00C62ECD"/>
    <w:rsid w:val="00C62F94"/>
    <w:rsid w:val="00C62FD7"/>
    <w:rsid w:val="00C630B1"/>
    <w:rsid w:val="00C6331D"/>
    <w:rsid w:val="00C63624"/>
    <w:rsid w:val="00C6364B"/>
    <w:rsid w:val="00C637B3"/>
    <w:rsid w:val="00C63A8A"/>
    <w:rsid w:val="00C63BCD"/>
    <w:rsid w:val="00C63C3D"/>
    <w:rsid w:val="00C63E15"/>
    <w:rsid w:val="00C63E32"/>
    <w:rsid w:val="00C63FF5"/>
    <w:rsid w:val="00C64051"/>
    <w:rsid w:val="00C64107"/>
    <w:rsid w:val="00C64137"/>
    <w:rsid w:val="00C6418A"/>
    <w:rsid w:val="00C64240"/>
    <w:rsid w:val="00C6427C"/>
    <w:rsid w:val="00C642EF"/>
    <w:rsid w:val="00C644ED"/>
    <w:rsid w:val="00C644F9"/>
    <w:rsid w:val="00C646CE"/>
    <w:rsid w:val="00C6486F"/>
    <w:rsid w:val="00C64919"/>
    <w:rsid w:val="00C649F1"/>
    <w:rsid w:val="00C64A9C"/>
    <w:rsid w:val="00C64AEE"/>
    <w:rsid w:val="00C64B63"/>
    <w:rsid w:val="00C6520D"/>
    <w:rsid w:val="00C65257"/>
    <w:rsid w:val="00C6537A"/>
    <w:rsid w:val="00C65429"/>
    <w:rsid w:val="00C6551B"/>
    <w:rsid w:val="00C65647"/>
    <w:rsid w:val="00C65989"/>
    <w:rsid w:val="00C65BC4"/>
    <w:rsid w:val="00C65DD3"/>
    <w:rsid w:val="00C65DE4"/>
    <w:rsid w:val="00C66008"/>
    <w:rsid w:val="00C6603A"/>
    <w:rsid w:val="00C660B5"/>
    <w:rsid w:val="00C6619C"/>
    <w:rsid w:val="00C662F1"/>
    <w:rsid w:val="00C6642F"/>
    <w:rsid w:val="00C667D3"/>
    <w:rsid w:val="00C668A5"/>
    <w:rsid w:val="00C66AA7"/>
    <w:rsid w:val="00C66AF6"/>
    <w:rsid w:val="00C66AF8"/>
    <w:rsid w:val="00C66B04"/>
    <w:rsid w:val="00C66B0A"/>
    <w:rsid w:val="00C66C99"/>
    <w:rsid w:val="00C66E94"/>
    <w:rsid w:val="00C66F65"/>
    <w:rsid w:val="00C67153"/>
    <w:rsid w:val="00C673F5"/>
    <w:rsid w:val="00C6745B"/>
    <w:rsid w:val="00C674C2"/>
    <w:rsid w:val="00C674CB"/>
    <w:rsid w:val="00C676BB"/>
    <w:rsid w:val="00C676DA"/>
    <w:rsid w:val="00C67A54"/>
    <w:rsid w:val="00C67B59"/>
    <w:rsid w:val="00C67BD9"/>
    <w:rsid w:val="00C67C40"/>
    <w:rsid w:val="00C67CFD"/>
    <w:rsid w:val="00C67DBE"/>
    <w:rsid w:val="00C67DC1"/>
    <w:rsid w:val="00C703B3"/>
    <w:rsid w:val="00C70420"/>
    <w:rsid w:val="00C70502"/>
    <w:rsid w:val="00C70546"/>
    <w:rsid w:val="00C70580"/>
    <w:rsid w:val="00C705C5"/>
    <w:rsid w:val="00C70957"/>
    <w:rsid w:val="00C70C12"/>
    <w:rsid w:val="00C70D78"/>
    <w:rsid w:val="00C70D88"/>
    <w:rsid w:val="00C70E0D"/>
    <w:rsid w:val="00C70E3D"/>
    <w:rsid w:val="00C70F16"/>
    <w:rsid w:val="00C70F75"/>
    <w:rsid w:val="00C71204"/>
    <w:rsid w:val="00C7132D"/>
    <w:rsid w:val="00C718AC"/>
    <w:rsid w:val="00C718CC"/>
    <w:rsid w:val="00C718D7"/>
    <w:rsid w:val="00C71912"/>
    <w:rsid w:val="00C71979"/>
    <w:rsid w:val="00C71AD8"/>
    <w:rsid w:val="00C71C11"/>
    <w:rsid w:val="00C71E3C"/>
    <w:rsid w:val="00C722DD"/>
    <w:rsid w:val="00C7238D"/>
    <w:rsid w:val="00C7271B"/>
    <w:rsid w:val="00C727F2"/>
    <w:rsid w:val="00C72811"/>
    <w:rsid w:val="00C72878"/>
    <w:rsid w:val="00C72886"/>
    <w:rsid w:val="00C72976"/>
    <w:rsid w:val="00C729D5"/>
    <w:rsid w:val="00C72C84"/>
    <w:rsid w:val="00C72D30"/>
    <w:rsid w:val="00C72DFA"/>
    <w:rsid w:val="00C72FEE"/>
    <w:rsid w:val="00C730D7"/>
    <w:rsid w:val="00C73242"/>
    <w:rsid w:val="00C733BE"/>
    <w:rsid w:val="00C7343F"/>
    <w:rsid w:val="00C73638"/>
    <w:rsid w:val="00C73811"/>
    <w:rsid w:val="00C73B4C"/>
    <w:rsid w:val="00C73B9E"/>
    <w:rsid w:val="00C73BA2"/>
    <w:rsid w:val="00C73C4D"/>
    <w:rsid w:val="00C73F72"/>
    <w:rsid w:val="00C741C7"/>
    <w:rsid w:val="00C7424C"/>
    <w:rsid w:val="00C74334"/>
    <w:rsid w:val="00C74395"/>
    <w:rsid w:val="00C74562"/>
    <w:rsid w:val="00C7457A"/>
    <w:rsid w:val="00C7497D"/>
    <w:rsid w:val="00C74AD9"/>
    <w:rsid w:val="00C74AF1"/>
    <w:rsid w:val="00C74B40"/>
    <w:rsid w:val="00C74BED"/>
    <w:rsid w:val="00C74D27"/>
    <w:rsid w:val="00C74DE0"/>
    <w:rsid w:val="00C74ECE"/>
    <w:rsid w:val="00C75148"/>
    <w:rsid w:val="00C7557B"/>
    <w:rsid w:val="00C7587D"/>
    <w:rsid w:val="00C7594C"/>
    <w:rsid w:val="00C75B64"/>
    <w:rsid w:val="00C75BA7"/>
    <w:rsid w:val="00C75BD2"/>
    <w:rsid w:val="00C75D0D"/>
    <w:rsid w:val="00C75D8A"/>
    <w:rsid w:val="00C75DFA"/>
    <w:rsid w:val="00C760A1"/>
    <w:rsid w:val="00C76195"/>
    <w:rsid w:val="00C76249"/>
    <w:rsid w:val="00C7628A"/>
    <w:rsid w:val="00C765A5"/>
    <w:rsid w:val="00C76632"/>
    <w:rsid w:val="00C7668A"/>
    <w:rsid w:val="00C766F6"/>
    <w:rsid w:val="00C76725"/>
    <w:rsid w:val="00C76816"/>
    <w:rsid w:val="00C769F6"/>
    <w:rsid w:val="00C76B07"/>
    <w:rsid w:val="00C76B43"/>
    <w:rsid w:val="00C76B71"/>
    <w:rsid w:val="00C76D87"/>
    <w:rsid w:val="00C76E52"/>
    <w:rsid w:val="00C76E60"/>
    <w:rsid w:val="00C7700B"/>
    <w:rsid w:val="00C77015"/>
    <w:rsid w:val="00C7719B"/>
    <w:rsid w:val="00C7741A"/>
    <w:rsid w:val="00C7743E"/>
    <w:rsid w:val="00C77465"/>
    <w:rsid w:val="00C77505"/>
    <w:rsid w:val="00C776EB"/>
    <w:rsid w:val="00C777B5"/>
    <w:rsid w:val="00C7781E"/>
    <w:rsid w:val="00C7784A"/>
    <w:rsid w:val="00C7786E"/>
    <w:rsid w:val="00C77B50"/>
    <w:rsid w:val="00C77BC1"/>
    <w:rsid w:val="00C77FEF"/>
    <w:rsid w:val="00C8018E"/>
    <w:rsid w:val="00C80443"/>
    <w:rsid w:val="00C8049F"/>
    <w:rsid w:val="00C804B3"/>
    <w:rsid w:val="00C804C2"/>
    <w:rsid w:val="00C804CE"/>
    <w:rsid w:val="00C80558"/>
    <w:rsid w:val="00C806BB"/>
    <w:rsid w:val="00C806EF"/>
    <w:rsid w:val="00C807AF"/>
    <w:rsid w:val="00C80856"/>
    <w:rsid w:val="00C80A12"/>
    <w:rsid w:val="00C80B50"/>
    <w:rsid w:val="00C80CE0"/>
    <w:rsid w:val="00C80CF8"/>
    <w:rsid w:val="00C80D83"/>
    <w:rsid w:val="00C80EF9"/>
    <w:rsid w:val="00C80F7D"/>
    <w:rsid w:val="00C80F9C"/>
    <w:rsid w:val="00C81496"/>
    <w:rsid w:val="00C81658"/>
    <w:rsid w:val="00C8165B"/>
    <w:rsid w:val="00C81796"/>
    <w:rsid w:val="00C81864"/>
    <w:rsid w:val="00C81BDC"/>
    <w:rsid w:val="00C81C37"/>
    <w:rsid w:val="00C81D20"/>
    <w:rsid w:val="00C81E78"/>
    <w:rsid w:val="00C81F56"/>
    <w:rsid w:val="00C821AA"/>
    <w:rsid w:val="00C82402"/>
    <w:rsid w:val="00C826FB"/>
    <w:rsid w:val="00C82816"/>
    <w:rsid w:val="00C82944"/>
    <w:rsid w:val="00C82A16"/>
    <w:rsid w:val="00C82A19"/>
    <w:rsid w:val="00C82A5C"/>
    <w:rsid w:val="00C82B25"/>
    <w:rsid w:val="00C82BC0"/>
    <w:rsid w:val="00C82E8D"/>
    <w:rsid w:val="00C82ECF"/>
    <w:rsid w:val="00C82F95"/>
    <w:rsid w:val="00C830F2"/>
    <w:rsid w:val="00C83272"/>
    <w:rsid w:val="00C8330E"/>
    <w:rsid w:val="00C83388"/>
    <w:rsid w:val="00C8352F"/>
    <w:rsid w:val="00C83658"/>
    <w:rsid w:val="00C83728"/>
    <w:rsid w:val="00C83863"/>
    <w:rsid w:val="00C83873"/>
    <w:rsid w:val="00C838D2"/>
    <w:rsid w:val="00C83A29"/>
    <w:rsid w:val="00C83B27"/>
    <w:rsid w:val="00C83BE1"/>
    <w:rsid w:val="00C83E1C"/>
    <w:rsid w:val="00C83FC0"/>
    <w:rsid w:val="00C84000"/>
    <w:rsid w:val="00C84070"/>
    <w:rsid w:val="00C840F4"/>
    <w:rsid w:val="00C84238"/>
    <w:rsid w:val="00C84305"/>
    <w:rsid w:val="00C8445C"/>
    <w:rsid w:val="00C8449F"/>
    <w:rsid w:val="00C844FD"/>
    <w:rsid w:val="00C84506"/>
    <w:rsid w:val="00C84507"/>
    <w:rsid w:val="00C845B4"/>
    <w:rsid w:val="00C845E1"/>
    <w:rsid w:val="00C8472B"/>
    <w:rsid w:val="00C84893"/>
    <w:rsid w:val="00C84BA7"/>
    <w:rsid w:val="00C84EA7"/>
    <w:rsid w:val="00C84F1A"/>
    <w:rsid w:val="00C85343"/>
    <w:rsid w:val="00C85858"/>
    <w:rsid w:val="00C8587A"/>
    <w:rsid w:val="00C8596F"/>
    <w:rsid w:val="00C859C4"/>
    <w:rsid w:val="00C85A21"/>
    <w:rsid w:val="00C85A5E"/>
    <w:rsid w:val="00C85B6E"/>
    <w:rsid w:val="00C85C16"/>
    <w:rsid w:val="00C85D84"/>
    <w:rsid w:val="00C85F1C"/>
    <w:rsid w:val="00C85F31"/>
    <w:rsid w:val="00C860FC"/>
    <w:rsid w:val="00C86388"/>
    <w:rsid w:val="00C86474"/>
    <w:rsid w:val="00C8656D"/>
    <w:rsid w:val="00C865C3"/>
    <w:rsid w:val="00C86608"/>
    <w:rsid w:val="00C86750"/>
    <w:rsid w:val="00C867AD"/>
    <w:rsid w:val="00C867CA"/>
    <w:rsid w:val="00C86866"/>
    <w:rsid w:val="00C868F0"/>
    <w:rsid w:val="00C8697C"/>
    <w:rsid w:val="00C86D7F"/>
    <w:rsid w:val="00C86DE4"/>
    <w:rsid w:val="00C87042"/>
    <w:rsid w:val="00C8708D"/>
    <w:rsid w:val="00C87252"/>
    <w:rsid w:val="00C87271"/>
    <w:rsid w:val="00C87310"/>
    <w:rsid w:val="00C87345"/>
    <w:rsid w:val="00C873DB"/>
    <w:rsid w:val="00C87458"/>
    <w:rsid w:val="00C8748E"/>
    <w:rsid w:val="00C874FE"/>
    <w:rsid w:val="00C87579"/>
    <w:rsid w:val="00C87755"/>
    <w:rsid w:val="00C87794"/>
    <w:rsid w:val="00C87826"/>
    <w:rsid w:val="00C87933"/>
    <w:rsid w:val="00C8794E"/>
    <w:rsid w:val="00C87B45"/>
    <w:rsid w:val="00C87D0B"/>
    <w:rsid w:val="00C87D6F"/>
    <w:rsid w:val="00C87F4E"/>
    <w:rsid w:val="00C902FA"/>
    <w:rsid w:val="00C902FC"/>
    <w:rsid w:val="00C905A3"/>
    <w:rsid w:val="00C905B3"/>
    <w:rsid w:val="00C9080B"/>
    <w:rsid w:val="00C90898"/>
    <w:rsid w:val="00C90B37"/>
    <w:rsid w:val="00C90B3B"/>
    <w:rsid w:val="00C90C65"/>
    <w:rsid w:val="00C90D19"/>
    <w:rsid w:val="00C90E43"/>
    <w:rsid w:val="00C90F35"/>
    <w:rsid w:val="00C910BA"/>
    <w:rsid w:val="00C911F6"/>
    <w:rsid w:val="00C91470"/>
    <w:rsid w:val="00C914D1"/>
    <w:rsid w:val="00C914E8"/>
    <w:rsid w:val="00C91640"/>
    <w:rsid w:val="00C916E5"/>
    <w:rsid w:val="00C91923"/>
    <w:rsid w:val="00C9199F"/>
    <w:rsid w:val="00C91A48"/>
    <w:rsid w:val="00C91BE8"/>
    <w:rsid w:val="00C91E5E"/>
    <w:rsid w:val="00C91E9D"/>
    <w:rsid w:val="00C9201F"/>
    <w:rsid w:val="00C92025"/>
    <w:rsid w:val="00C921B2"/>
    <w:rsid w:val="00C92464"/>
    <w:rsid w:val="00C924D0"/>
    <w:rsid w:val="00C9257F"/>
    <w:rsid w:val="00C925AD"/>
    <w:rsid w:val="00C92716"/>
    <w:rsid w:val="00C9275F"/>
    <w:rsid w:val="00C9284E"/>
    <w:rsid w:val="00C92981"/>
    <w:rsid w:val="00C92AA4"/>
    <w:rsid w:val="00C92AF5"/>
    <w:rsid w:val="00C92B7B"/>
    <w:rsid w:val="00C92D63"/>
    <w:rsid w:val="00C92F1B"/>
    <w:rsid w:val="00C93178"/>
    <w:rsid w:val="00C932A9"/>
    <w:rsid w:val="00C93399"/>
    <w:rsid w:val="00C933D6"/>
    <w:rsid w:val="00C9343B"/>
    <w:rsid w:val="00C936EA"/>
    <w:rsid w:val="00C93701"/>
    <w:rsid w:val="00C93721"/>
    <w:rsid w:val="00C93884"/>
    <w:rsid w:val="00C938B4"/>
    <w:rsid w:val="00C93962"/>
    <w:rsid w:val="00C93B78"/>
    <w:rsid w:val="00C93C58"/>
    <w:rsid w:val="00C93CDE"/>
    <w:rsid w:val="00C93D3A"/>
    <w:rsid w:val="00C93F7B"/>
    <w:rsid w:val="00C93F9F"/>
    <w:rsid w:val="00C941F5"/>
    <w:rsid w:val="00C94317"/>
    <w:rsid w:val="00C94342"/>
    <w:rsid w:val="00C94599"/>
    <w:rsid w:val="00C94A4D"/>
    <w:rsid w:val="00C94AC8"/>
    <w:rsid w:val="00C94CBB"/>
    <w:rsid w:val="00C94D1F"/>
    <w:rsid w:val="00C94E5B"/>
    <w:rsid w:val="00C950DD"/>
    <w:rsid w:val="00C95426"/>
    <w:rsid w:val="00C9548E"/>
    <w:rsid w:val="00C955F9"/>
    <w:rsid w:val="00C95651"/>
    <w:rsid w:val="00C957D1"/>
    <w:rsid w:val="00C9585F"/>
    <w:rsid w:val="00C958F7"/>
    <w:rsid w:val="00C958FC"/>
    <w:rsid w:val="00C95953"/>
    <w:rsid w:val="00C95B06"/>
    <w:rsid w:val="00C95C8B"/>
    <w:rsid w:val="00C95E8F"/>
    <w:rsid w:val="00C95FBA"/>
    <w:rsid w:val="00C96110"/>
    <w:rsid w:val="00C963E9"/>
    <w:rsid w:val="00C965B7"/>
    <w:rsid w:val="00C9665F"/>
    <w:rsid w:val="00C967B1"/>
    <w:rsid w:val="00C967F8"/>
    <w:rsid w:val="00C968DE"/>
    <w:rsid w:val="00C96A02"/>
    <w:rsid w:val="00C96AB7"/>
    <w:rsid w:val="00C96B57"/>
    <w:rsid w:val="00C96C38"/>
    <w:rsid w:val="00C96C59"/>
    <w:rsid w:val="00C96CAA"/>
    <w:rsid w:val="00C96CCB"/>
    <w:rsid w:val="00C96CD0"/>
    <w:rsid w:val="00C96D58"/>
    <w:rsid w:val="00C96E45"/>
    <w:rsid w:val="00C9701B"/>
    <w:rsid w:val="00C972B4"/>
    <w:rsid w:val="00C97347"/>
    <w:rsid w:val="00C97AD0"/>
    <w:rsid w:val="00C97D88"/>
    <w:rsid w:val="00C97DEE"/>
    <w:rsid w:val="00C97F09"/>
    <w:rsid w:val="00C97F12"/>
    <w:rsid w:val="00CA00EF"/>
    <w:rsid w:val="00CA0287"/>
    <w:rsid w:val="00CA036E"/>
    <w:rsid w:val="00CA0489"/>
    <w:rsid w:val="00CA0634"/>
    <w:rsid w:val="00CA08D6"/>
    <w:rsid w:val="00CA093C"/>
    <w:rsid w:val="00CA0996"/>
    <w:rsid w:val="00CA0A50"/>
    <w:rsid w:val="00CA0A8D"/>
    <w:rsid w:val="00CA0AD5"/>
    <w:rsid w:val="00CA0BBA"/>
    <w:rsid w:val="00CA0CE4"/>
    <w:rsid w:val="00CA0D96"/>
    <w:rsid w:val="00CA0DD9"/>
    <w:rsid w:val="00CA0DE2"/>
    <w:rsid w:val="00CA0E7A"/>
    <w:rsid w:val="00CA0E8C"/>
    <w:rsid w:val="00CA1183"/>
    <w:rsid w:val="00CA1213"/>
    <w:rsid w:val="00CA1255"/>
    <w:rsid w:val="00CA12D2"/>
    <w:rsid w:val="00CA12EC"/>
    <w:rsid w:val="00CA13D0"/>
    <w:rsid w:val="00CA1458"/>
    <w:rsid w:val="00CA1631"/>
    <w:rsid w:val="00CA165A"/>
    <w:rsid w:val="00CA16CE"/>
    <w:rsid w:val="00CA1790"/>
    <w:rsid w:val="00CA1983"/>
    <w:rsid w:val="00CA1A02"/>
    <w:rsid w:val="00CA1A09"/>
    <w:rsid w:val="00CA1C60"/>
    <w:rsid w:val="00CA1D15"/>
    <w:rsid w:val="00CA1D4D"/>
    <w:rsid w:val="00CA1D5F"/>
    <w:rsid w:val="00CA1E04"/>
    <w:rsid w:val="00CA201E"/>
    <w:rsid w:val="00CA21F0"/>
    <w:rsid w:val="00CA22CA"/>
    <w:rsid w:val="00CA2343"/>
    <w:rsid w:val="00CA2477"/>
    <w:rsid w:val="00CA2555"/>
    <w:rsid w:val="00CA2598"/>
    <w:rsid w:val="00CA2717"/>
    <w:rsid w:val="00CA27A5"/>
    <w:rsid w:val="00CA27CE"/>
    <w:rsid w:val="00CA281C"/>
    <w:rsid w:val="00CA28E3"/>
    <w:rsid w:val="00CA2AD5"/>
    <w:rsid w:val="00CA2AE6"/>
    <w:rsid w:val="00CA2BAE"/>
    <w:rsid w:val="00CA2D0F"/>
    <w:rsid w:val="00CA2D6A"/>
    <w:rsid w:val="00CA2DEC"/>
    <w:rsid w:val="00CA2E20"/>
    <w:rsid w:val="00CA2E93"/>
    <w:rsid w:val="00CA2FCC"/>
    <w:rsid w:val="00CA33A5"/>
    <w:rsid w:val="00CA340F"/>
    <w:rsid w:val="00CA3481"/>
    <w:rsid w:val="00CA34D3"/>
    <w:rsid w:val="00CA3858"/>
    <w:rsid w:val="00CA3930"/>
    <w:rsid w:val="00CA3A2B"/>
    <w:rsid w:val="00CA3B07"/>
    <w:rsid w:val="00CA3C0D"/>
    <w:rsid w:val="00CA41DA"/>
    <w:rsid w:val="00CA41FE"/>
    <w:rsid w:val="00CA4305"/>
    <w:rsid w:val="00CA44CB"/>
    <w:rsid w:val="00CA4607"/>
    <w:rsid w:val="00CA4727"/>
    <w:rsid w:val="00CA47B1"/>
    <w:rsid w:val="00CA49B3"/>
    <w:rsid w:val="00CA4A2F"/>
    <w:rsid w:val="00CA4B0C"/>
    <w:rsid w:val="00CA4BBC"/>
    <w:rsid w:val="00CA4BC9"/>
    <w:rsid w:val="00CA4C3F"/>
    <w:rsid w:val="00CA4D90"/>
    <w:rsid w:val="00CA5152"/>
    <w:rsid w:val="00CA5251"/>
    <w:rsid w:val="00CA5431"/>
    <w:rsid w:val="00CA555B"/>
    <w:rsid w:val="00CA564B"/>
    <w:rsid w:val="00CA5881"/>
    <w:rsid w:val="00CA58C0"/>
    <w:rsid w:val="00CA58C7"/>
    <w:rsid w:val="00CA59CF"/>
    <w:rsid w:val="00CA5D33"/>
    <w:rsid w:val="00CA61C9"/>
    <w:rsid w:val="00CA63BF"/>
    <w:rsid w:val="00CA64C1"/>
    <w:rsid w:val="00CA64E4"/>
    <w:rsid w:val="00CA65E1"/>
    <w:rsid w:val="00CA6792"/>
    <w:rsid w:val="00CA681C"/>
    <w:rsid w:val="00CA69E2"/>
    <w:rsid w:val="00CA6A0E"/>
    <w:rsid w:val="00CA6A24"/>
    <w:rsid w:val="00CA6A49"/>
    <w:rsid w:val="00CA6BC5"/>
    <w:rsid w:val="00CA6E96"/>
    <w:rsid w:val="00CA7025"/>
    <w:rsid w:val="00CA71ED"/>
    <w:rsid w:val="00CA72D5"/>
    <w:rsid w:val="00CA7582"/>
    <w:rsid w:val="00CA759C"/>
    <w:rsid w:val="00CA75A8"/>
    <w:rsid w:val="00CA78B0"/>
    <w:rsid w:val="00CA7A97"/>
    <w:rsid w:val="00CA7AB2"/>
    <w:rsid w:val="00CA7D93"/>
    <w:rsid w:val="00CA7F54"/>
    <w:rsid w:val="00CB02C9"/>
    <w:rsid w:val="00CB0301"/>
    <w:rsid w:val="00CB035E"/>
    <w:rsid w:val="00CB0483"/>
    <w:rsid w:val="00CB05F3"/>
    <w:rsid w:val="00CB0703"/>
    <w:rsid w:val="00CB083F"/>
    <w:rsid w:val="00CB11E7"/>
    <w:rsid w:val="00CB146D"/>
    <w:rsid w:val="00CB1492"/>
    <w:rsid w:val="00CB1498"/>
    <w:rsid w:val="00CB1620"/>
    <w:rsid w:val="00CB17D4"/>
    <w:rsid w:val="00CB17E8"/>
    <w:rsid w:val="00CB180F"/>
    <w:rsid w:val="00CB183C"/>
    <w:rsid w:val="00CB19D5"/>
    <w:rsid w:val="00CB19EB"/>
    <w:rsid w:val="00CB1B6B"/>
    <w:rsid w:val="00CB1B7E"/>
    <w:rsid w:val="00CB1B85"/>
    <w:rsid w:val="00CB1D17"/>
    <w:rsid w:val="00CB1D44"/>
    <w:rsid w:val="00CB1DE8"/>
    <w:rsid w:val="00CB1FC7"/>
    <w:rsid w:val="00CB2101"/>
    <w:rsid w:val="00CB21E5"/>
    <w:rsid w:val="00CB2260"/>
    <w:rsid w:val="00CB2274"/>
    <w:rsid w:val="00CB2394"/>
    <w:rsid w:val="00CB23F6"/>
    <w:rsid w:val="00CB243F"/>
    <w:rsid w:val="00CB24E9"/>
    <w:rsid w:val="00CB257C"/>
    <w:rsid w:val="00CB25D9"/>
    <w:rsid w:val="00CB26E0"/>
    <w:rsid w:val="00CB27D3"/>
    <w:rsid w:val="00CB2855"/>
    <w:rsid w:val="00CB2ABC"/>
    <w:rsid w:val="00CB2AE7"/>
    <w:rsid w:val="00CB2BA1"/>
    <w:rsid w:val="00CB2D6C"/>
    <w:rsid w:val="00CB2DA5"/>
    <w:rsid w:val="00CB2DD0"/>
    <w:rsid w:val="00CB30B4"/>
    <w:rsid w:val="00CB316C"/>
    <w:rsid w:val="00CB31D5"/>
    <w:rsid w:val="00CB3217"/>
    <w:rsid w:val="00CB33A2"/>
    <w:rsid w:val="00CB33CB"/>
    <w:rsid w:val="00CB34B8"/>
    <w:rsid w:val="00CB3711"/>
    <w:rsid w:val="00CB386D"/>
    <w:rsid w:val="00CB38F5"/>
    <w:rsid w:val="00CB3A27"/>
    <w:rsid w:val="00CB3B13"/>
    <w:rsid w:val="00CB3BB4"/>
    <w:rsid w:val="00CB3BE4"/>
    <w:rsid w:val="00CB3BF1"/>
    <w:rsid w:val="00CB3CAD"/>
    <w:rsid w:val="00CB4265"/>
    <w:rsid w:val="00CB442B"/>
    <w:rsid w:val="00CB458E"/>
    <w:rsid w:val="00CB49EC"/>
    <w:rsid w:val="00CB4A7D"/>
    <w:rsid w:val="00CB4AE9"/>
    <w:rsid w:val="00CB506B"/>
    <w:rsid w:val="00CB51B2"/>
    <w:rsid w:val="00CB526D"/>
    <w:rsid w:val="00CB52BF"/>
    <w:rsid w:val="00CB5340"/>
    <w:rsid w:val="00CB53D9"/>
    <w:rsid w:val="00CB5415"/>
    <w:rsid w:val="00CB54AC"/>
    <w:rsid w:val="00CB59B6"/>
    <w:rsid w:val="00CB5B28"/>
    <w:rsid w:val="00CB5D5F"/>
    <w:rsid w:val="00CB5DDA"/>
    <w:rsid w:val="00CB5E4D"/>
    <w:rsid w:val="00CB5EE1"/>
    <w:rsid w:val="00CB61F4"/>
    <w:rsid w:val="00CB63E5"/>
    <w:rsid w:val="00CB65BC"/>
    <w:rsid w:val="00CB6966"/>
    <w:rsid w:val="00CB6BAB"/>
    <w:rsid w:val="00CB6C50"/>
    <w:rsid w:val="00CB6D03"/>
    <w:rsid w:val="00CB6D0D"/>
    <w:rsid w:val="00CB6D3E"/>
    <w:rsid w:val="00CB6DE3"/>
    <w:rsid w:val="00CB6E72"/>
    <w:rsid w:val="00CB6EF3"/>
    <w:rsid w:val="00CB6F1F"/>
    <w:rsid w:val="00CB7286"/>
    <w:rsid w:val="00CB7364"/>
    <w:rsid w:val="00CB736E"/>
    <w:rsid w:val="00CB73A5"/>
    <w:rsid w:val="00CB74A8"/>
    <w:rsid w:val="00CB7597"/>
    <w:rsid w:val="00CB7621"/>
    <w:rsid w:val="00CB76D4"/>
    <w:rsid w:val="00CB7763"/>
    <w:rsid w:val="00CB780F"/>
    <w:rsid w:val="00CB790C"/>
    <w:rsid w:val="00CB79CF"/>
    <w:rsid w:val="00CB7B25"/>
    <w:rsid w:val="00CB7B99"/>
    <w:rsid w:val="00CB7E9B"/>
    <w:rsid w:val="00CB7EB2"/>
    <w:rsid w:val="00CC0038"/>
    <w:rsid w:val="00CC01DD"/>
    <w:rsid w:val="00CC0228"/>
    <w:rsid w:val="00CC0279"/>
    <w:rsid w:val="00CC04E1"/>
    <w:rsid w:val="00CC067D"/>
    <w:rsid w:val="00CC0705"/>
    <w:rsid w:val="00CC07CC"/>
    <w:rsid w:val="00CC0A9F"/>
    <w:rsid w:val="00CC0AC1"/>
    <w:rsid w:val="00CC0B51"/>
    <w:rsid w:val="00CC0BD4"/>
    <w:rsid w:val="00CC0F79"/>
    <w:rsid w:val="00CC0F92"/>
    <w:rsid w:val="00CC1048"/>
    <w:rsid w:val="00CC1193"/>
    <w:rsid w:val="00CC12C1"/>
    <w:rsid w:val="00CC12F4"/>
    <w:rsid w:val="00CC1469"/>
    <w:rsid w:val="00CC163A"/>
    <w:rsid w:val="00CC1684"/>
    <w:rsid w:val="00CC16EF"/>
    <w:rsid w:val="00CC1AB7"/>
    <w:rsid w:val="00CC1DE5"/>
    <w:rsid w:val="00CC1EA7"/>
    <w:rsid w:val="00CC1EDE"/>
    <w:rsid w:val="00CC1FEC"/>
    <w:rsid w:val="00CC22BD"/>
    <w:rsid w:val="00CC2516"/>
    <w:rsid w:val="00CC2883"/>
    <w:rsid w:val="00CC2A23"/>
    <w:rsid w:val="00CC2B2D"/>
    <w:rsid w:val="00CC30BC"/>
    <w:rsid w:val="00CC30D0"/>
    <w:rsid w:val="00CC32BD"/>
    <w:rsid w:val="00CC3332"/>
    <w:rsid w:val="00CC33EF"/>
    <w:rsid w:val="00CC34A1"/>
    <w:rsid w:val="00CC3639"/>
    <w:rsid w:val="00CC3732"/>
    <w:rsid w:val="00CC377C"/>
    <w:rsid w:val="00CC37D4"/>
    <w:rsid w:val="00CC384F"/>
    <w:rsid w:val="00CC3975"/>
    <w:rsid w:val="00CC3AB6"/>
    <w:rsid w:val="00CC3C37"/>
    <w:rsid w:val="00CC3C78"/>
    <w:rsid w:val="00CC3CD3"/>
    <w:rsid w:val="00CC3D5B"/>
    <w:rsid w:val="00CC3E65"/>
    <w:rsid w:val="00CC3ECA"/>
    <w:rsid w:val="00CC3F4E"/>
    <w:rsid w:val="00CC3F72"/>
    <w:rsid w:val="00CC407F"/>
    <w:rsid w:val="00CC410D"/>
    <w:rsid w:val="00CC419D"/>
    <w:rsid w:val="00CC42DD"/>
    <w:rsid w:val="00CC4363"/>
    <w:rsid w:val="00CC4416"/>
    <w:rsid w:val="00CC4549"/>
    <w:rsid w:val="00CC454D"/>
    <w:rsid w:val="00CC4586"/>
    <w:rsid w:val="00CC45EB"/>
    <w:rsid w:val="00CC46F8"/>
    <w:rsid w:val="00CC4B1B"/>
    <w:rsid w:val="00CC4D62"/>
    <w:rsid w:val="00CC4F50"/>
    <w:rsid w:val="00CC5194"/>
    <w:rsid w:val="00CC5286"/>
    <w:rsid w:val="00CC53ED"/>
    <w:rsid w:val="00CC550F"/>
    <w:rsid w:val="00CC55D7"/>
    <w:rsid w:val="00CC572C"/>
    <w:rsid w:val="00CC5943"/>
    <w:rsid w:val="00CC5956"/>
    <w:rsid w:val="00CC5992"/>
    <w:rsid w:val="00CC5B46"/>
    <w:rsid w:val="00CC5B53"/>
    <w:rsid w:val="00CC5DA0"/>
    <w:rsid w:val="00CC5E36"/>
    <w:rsid w:val="00CC5F17"/>
    <w:rsid w:val="00CC5F92"/>
    <w:rsid w:val="00CC5F9F"/>
    <w:rsid w:val="00CC5FD9"/>
    <w:rsid w:val="00CC61B5"/>
    <w:rsid w:val="00CC638C"/>
    <w:rsid w:val="00CC6425"/>
    <w:rsid w:val="00CC654B"/>
    <w:rsid w:val="00CC6553"/>
    <w:rsid w:val="00CC65ED"/>
    <w:rsid w:val="00CC65FC"/>
    <w:rsid w:val="00CC676A"/>
    <w:rsid w:val="00CC67DC"/>
    <w:rsid w:val="00CC67DF"/>
    <w:rsid w:val="00CC68E0"/>
    <w:rsid w:val="00CC6C1C"/>
    <w:rsid w:val="00CC6D8F"/>
    <w:rsid w:val="00CC6DE3"/>
    <w:rsid w:val="00CC70BF"/>
    <w:rsid w:val="00CC7223"/>
    <w:rsid w:val="00CC7588"/>
    <w:rsid w:val="00CC764A"/>
    <w:rsid w:val="00CC7790"/>
    <w:rsid w:val="00CC7808"/>
    <w:rsid w:val="00CC7890"/>
    <w:rsid w:val="00CC78D4"/>
    <w:rsid w:val="00CC7937"/>
    <w:rsid w:val="00CC7966"/>
    <w:rsid w:val="00CC7AC7"/>
    <w:rsid w:val="00CC7ADB"/>
    <w:rsid w:val="00CC7B39"/>
    <w:rsid w:val="00CC7C16"/>
    <w:rsid w:val="00CC7CF0"/>
    <w:rsid w:val="00CC7CFB"/>
    <w:rsid w:val="00CC7DAF"/>
    <w:rsid w:val="00CC7F86"/>
    <w:rsid w:val="00CD0272"/>
    <w:rsid w:val="00CD0687"/>
    <w:rsid w:val="00CD0A5D"/>
    <w:rsid w:val="00CD0B67"/>
    <w:rsid w:val="00CD0C92"/>
    <w:rsid w:val="00CD0D6C"/>
    <w:rsid w:val="00CD0ED6"/>
    <w:rsid w:val="00CD0F1B"/>
    <w:rsid w:val="00CD1124"/>
    <w:rsid w:val="00CD121F"/>
    <w:rsid w:val="00CD12B8"/>
    <w:rsid w:val="00CD14E1"/>
    <w:rsid w:val="00CD1622"/>
    <w:rsid w:val="00CD168B"/>
    <w:rsid w:val="00CD16BC"/>
    <w:rsid w:val="00CD1895"/>
    <w:rsid w:val="00CD1984"/>
    <w:rsid w:val="00CD1A1E"/>
    <w:rsid w:val="00CD1A40"/>
    <w:rsid w:val="00CD1BD2"/>
    <w:rsid w:val="00CD1CEC"/>
    <w:rsid w:val="00CD1D0E"/>
    <w:rsid w:val="00CD1D19"/>
    <w:rsid w:val="00CD1D1A"/>
    <w:rsid w:val="00CD1DFA"/>
    <w:rsid w:val="00CD1E48"/>
    <w:rsid w:val="00CD2079"/>
    <w:rsid w:val="00CD224A"/>
    <w:rsid w:val="00CD2269"/>
    <w:rsid w:val="00CD228C"/>
    <w:rsid w:val="00CD22D9"/>
    <w:rsid w:val="00CD2456"/>
    <w:rsid w:val="00CD2529"/>
    <w:rsid w:val="00CD268A"/>
    <w:rsid w:val="00CD27BF"/>
    <w:rsid w:val="00CD27FB"/>
    <w:rsid w:val="00CD2A44"/>
    <w:rsid w:val="00CD2A53"/>
    <w:rsid w:val="00CD2AF4"/>
    <w:rsid w:val="00CD2B9D"/>
    <w:rsid w:val="00CD2BA0"/>
    <w:rsid w:val="00CD2C54"/>
    <w:rsid w:val="00CD2D0B"/>
    <w:rsid w:val="00CD2D86"/>
    <w:rsid w:val="00CD2E6E"/>
    <w:rsid w:val="00CD2F7E"/>
    <w:rsid w:val="00CD2FFB"/>
    <w:rsid w:val="00CD307E"/>
    <w:rsid w:val="00CD309B"/>
    <w:rsid w:val="00CD3132"/>
    <w:rsid w:val="00CD3180"/>
    <w:rsid w:val="00CD319B"/>
    <w:rsid w:val="00CD3358"/>
    <w:rsid w:val="00CD33D7"/>
    <w:rsid w:val="00CD34E0"/>
    <w:rsid w:val="00CD360E"/>
    <w:rsid w:val="00CD3701"/>
    <w:rsid w:val="00CD37D5"/>
    <w:rsid w:val="00CD37F0"/>
    <w:rsid w:val="00CD3925"/>
    <w:rsid w:val="00CD39D4"/>
    <w:rsid w:val="00CD3AA9"/>
    <w:rsid w:val="00CD3ACC"/>
    <w:rsid w:val="00CD3D41"/>
    <w:rsid w:val="00CD3DC9"/>
    <w:rsid w:val="00CD3DF8"/>
    <w:rsid w:val="00CD3E71"/>
    <w:rsid w:val="00CD4145"/>
    <w:rsid w:val="00CD41B5"/>
    <w:rsid w:val="00CD4241"/>
    <w:rsid w:val="00CD42F3"/>
    <w:rsid w:val="00CD43ED"/>
    <w:rsid w:val="00CD4466"/>
    <w:rsid w:val="00CD44A6"/>
    <w:rsid w:val="00CD4515"/>
    <w:rsid w:val="00CD455D"/>
    <w:rsid w:val="00CD45C9"/>
    <w:rsid w:val="00CD4833"/>
    <w:rsid w:val="00CD490C"/>
    <w:rsid w:val="00CD4B39"/>
    <w:rsid w:val="00CD4C96"/>
    <w:rsid w:val="00CD4DC4"/>
    <w:rsid w:val="00CD4EFA"/>
    <w:rsid w:val="00CD5026"/>
    <w:rsid w:val="00CD5344"/>
    <w:rsid w:val="00CD54B5"/>
    <w:rsid w:val="00CD5686"/>
    <w:rsid w:val="00CD56FE"/>
    <w:rsid w:val="00CD5730"/>
    <w:rsid w:val="00CD5866"/>
    <w:rsid w:val="00CD59E2"/>
    <w:rsid w:val="00CD5AAE"/>
    <w:rsid w:val="00CD5B7E"/>
    <w:rsid w:val="00CD5DEE"/>
    <w:rsid w:val="00CD5DFE"/>
    <w:rsid w:val="00CD5E94"/>
    <w:rsid w:val="00CD5F54"/>
    <w:rsid w:val="00CD606A"/>
    <w:rsid w:val="00CD60F3"/>
    <w:rsid w:val="00CD6113"/>
    <w:rsid w:val="00CD648B"/>
    <w:rsid w:val="00CD6499"/>
    <w:rsid w:val="00CD6537"/>
    <w:rsid w:val="00CD675A"/>
    <w:rsid w:val="00CD6763"/>
    <w:rsid w:val="00CD6856"/>
    <w:rsid w:val="00CD68EC"/>
    <w:rsid w:val="00CD6D23"/>
    <w:rsid w:val="00CD6D82"/>
    <w:rsid w:val="00CD6DC5"/>
    <w:rsid w:val="00CD6E9E"/>
    <w:rsid w:val="00CD707B"/>
    <w:rsid w:val="00CD71A3"/>
    <w:rsid w:val="00CD7398"/>
    <w:rsid w:val="00CD7562"/>
    <w:rsid w:val="00CD7BE9"/>
    <w:rsid w:val="00CD7C7B"/>
    <w:rsid w:val="00CD7E4F"/>
    <w:rsid w:val="00CD7E7E"/>
    <w:rsid w:val="00CE00C9"/>
    <w:rsid w:val="00CE0275"/>
    <w:rsid w:val="00CE0283"/>
    <w:rsid w:val="00CE03CB"/>
    <w:rsid w:val="00CE061F"/>
    <w:rsid w:val="00CE0704"/>
    <w:rsid w:val="00CE07DE"/>
    <w:rsid w:val="00CE0825"/>
    <w:rsid w:val="00CE08A6"/>
    <w:rsid w:val="00CE08E0"/>
    <w:rsid w:val="00CE0973"/>
    <w:rsid w:val="00CE0B88"/>
    <w:rsid w:val="00CE0D0D"/>
    <w:rsid w:val="00CE0D6C"/>
    <w:rsid w:val="00CE0D99"/>
    <w:rsid w:val="00CE10A6"/>
    <w:rsid w:val="00CE12CF"/>
    <w:rsid w:val="00CE12F2"/>
    <w:rsid w:val="00CE1A57"/>
    <w:rsid w:val="00CE1AE8"/>
    <w:rsid w:val="00CE1DB1"/>
    <w:rsid w:val="00CE1E7D"/>
    <w:rsid w:val="00CE1E9E"/>
    <w:rsid w:val="00CE1FA5"/>
    <w:rsid w:val="00CE1FAD"/>
    <w:rsid w:val="00CE20DD"/>
    <w:rsid w:val="00CE21C1"/>
    <w:rsid w:val="00CE22DC"/>
    <w:rsid w:val="00CE22E8"/>
    <w:rsid w:val="00CE23C2"/>
    <w:rsid w:val="00CE23F5"/>
    <w:rsid w:val="00CE2553"/>
    <w:rsid w:val="00CE261B"/>
    <w:rsid w:val="00CE2637"/>
    <w:rsid w:val="00CE272E"/>
    <w:rsid w:val="00CE29B7"/>
    <w:rsid w:val="00CE2A32"/>
    <w:rsid w:val="00CE2A4B"/>
    <w:rsid w:val="00CE2B41"/>
    <w:rsid w:val="00CE2F74"/>
    <w:rsid w:val="00CE31C7"/>
    <w:rsid w:val="00CE32DD"/>
    <w:rsid w:val="00CE34E5"/>
    <w:rsid w:val="00CE35DA"/>
    <w:rsid w:val="00CE3648"/>
    <w:rsid w:val="00CE369F"/>
    <w:rsid w:val="00CE36CA"/>
    <w:rsid w:val="00CE37FF"/>
    <w:rsid w:val="00CE3925"/>
    <w:rsid w:val="00CE3A2E"/>
    <w:rsid w:val="00CE3A38"/>
    <w:rsid w:val="00CE3A84"/>
    <w:rsid w:val="00CE3B5D"/>
    <w:rsid w:val="00CE3B6D"/>
    <w:rsid w:val="00CE3EB6"/>
    <w:rsid w:val="00CE3F9B"/>
    <w:rsid w:val="00CE3FFF"/>
    <w:rsid w:val="00CE4062"/>
    <w:rsid w:val="00CE40A6"/>
    <w:rsid w:val="00CE4115"/>
    <w:rsid w:val="00CE4181"/>
    <w:rsid w:val="00CE4210"/>
    <w:rsid w:val="00CE4336"/>
    <w:rsid w:val="00CE43FF"/>
    <w:rsid w:val="00CE4410"/>
    <w:rsid w:val="00CE4508"/>
    <w:rsid w:val="00CE45F2"/>
    <w:rsid w:val="00CE45FE"/>
    <w:rsid w:val="00CE46EE"/>
    <w:rsid w:val="00CE47C9"/>
    <w:rsid w:val="00CE4889"/>
    <w:rsid w:val="00CE4A8B"/>
    <w:rsid w:val="00CE4C0B"/>
    <w:rsid w:val="00CE4C50"/>
    <w:rsid w:val="00CE4CFE"/>
    <w:rsid w:val="00CE4DE5"/>
    <w:rsid w:val="00CE4E64"/>
    <w:rsid w:val="00CE4E6B"/>
    <w:rsid w:val="00CE4F6F"/>
    <w:rsid w:val="00CE4F78"/>
    <w:rsid w:val="00CE4FB3"/>
    <w:rsid w:val="00CE4FF5"/>
    <w:rsid w:val="00CE522A"/>
    <w:rsid w:val="00CE5389"/>
    <w:rsid w:val="00CE5494"/>
    <w:rsid w:val="00CE54CB"/>
    <w:rsid w:val="00CE5562"/>
    <w:rsid w:val="00CE5692"/>
    <w:rsid w:val="00CE58E3"/>
    <w:rsid w:val="00CE5A52"/>
    <w:rsid w:val="00CE5B63"/>
    <w:rsid w:val="00CE5B6F"/>
    <w:rsid w:val="00CE5BEF"/>
    <w:rsid w:val="00CE5CDA"/>
    <w:rsid w:val="00CE5CED"/>
    <w:rsid w:val="00CE5DD1"/>
    <w:rsid w:val="00CE5F36"/>
    <w:rsid w:val="00CE5F73"/>
    <w:rsid w:val="00CE6002"/>
    <w:rsid w:val="00CE613C"/>
    <w:rsid w:val="00CE6143"/>
    <w:rsid w:val="00CE614D"/>
    <w:rsid w:val="00CE6186"/>
    <w:rsid w:val="00CE6264"/>
    <w:rsid w:val="00CE62DE"/>
    <w:rsid w:val="00CE6367"/>
    <w:rsid w:val="00CE64B5"/>
    <w:rsid w:val="00CE6559"/>
    <w:rsid w:val="00CE663F"/>
    <w:rsid w:val="00CE66C9"/>
    <w:rsid w:val="00CE670F"/>
    <w:rsid w:val="00CE67C0"/>
    <w:rsid w:val="00CE6A20"/>
    <w:rsid w:val="00CE6ABB"/>
    <w:rsid w:val="00CE6BB0"/>
    <w:rsid w:val="00CE6C4B"/>
    <w:rsid w:val="00CE6CB7"/>
    <w:rsid w:val="00CE6F12"/>
    <w:rsid w:val="00CE6F49"/>
    <w:rsid w:val="00CE70F1"/>
    <w:rsid w:val="00CE7130"/>
    <w:rsid w:val="00CE717E"/>
    <w:rsid w:val="00CE7417"/>
    <w:rsid w:val="00CE78A8"/>
    <w:rsid w:val="00CE7A8D"/>
    <w:rsid w:val="00CE7AD7"/>
    <w:rsid w:val="00CE7CD2"/>
    <w:rsid w:val="00CE7D13"/>
    <w:rsid w:val="00CE7E16"/>
    <w:rsid w:val="00CE7E3B"/>
    <w:rsid w:val="00CE7F6E"/>
    <w:rsid w:val="00CF0105"/>
    <w:rsid w:val="00CF019E"/>
    <w:rsid w:val="00CF0216"/>
    <w:rsid w:val="00CF03E3"/>
    <w:rsid w:val="00CF073C"/>
    <w:rsid w:val="00CF0B69"/>
    <w:rsid w:val="00CF0D44"/>
    <w:rsid w:val="00CF0DF0"/>
    <w:rsid w:val="00CF0F68"/>
    <w:rsid w:val="00CF0F96"/>
    <w:rsid w:val="00CF10E5"/>
    <w:rsid w:val="00CF1256"/>
    <w:rsid w:val="00CF1464"/>
    <w:rsid w:val="00CF14B3"/>
    <w:rsid w:val="00CF1784"/>
    <w:rsid w:val="00CF1873"/>
    <w:rsid w:val="00CF1A5A"/>
    <w:rsid w:val="00CF1CCF"/>
    <w:rsid w:val="00CF1D23"/>
    <w:rsid w:val="00CF1DDE"/>
    <w:rsid w:val="00CF1ECE"/>
    <w:rsid w:val="00CF20B6"/>
    <w:rsid w:val="00CF2149"/>
    <w:rsid w:val="00CF21A7"/>
    <w:rsid w:val="00CF21F5"/>
    <w:rsid w:val="00CF23AE"/>
    <w:rsid w:val="00CF23EF"/>
    <w:rsid w:val="00CF254D"/>
    <w:rsid w:val="00CF2609"/>
    <w:rsid w:val="00CF28E4"/>
    <w:rsid w:val="00CF295C"/>
    <w:rsid w:val="00CF2F81"/>
    <w:rsid w:val="00CF344C"/>
    <w:rsid w:val="00CF35BC"/>
    <w:rsid w:val="00CF3801"/>
    <w:rsid w:val="00CF38B0"/>
    <w:rsid w:val="00CF399C"/>
    <w:rsid w:val="00CF3A20"/>
    <w:rsid w:val="00CF3AE5"/>
    <w:rsid w:val="00CF3CC7"/>
    <w:rsid w:val="00CF3E03"/>
    <w:rsid w:val="00CF412E"/>
    <w:rsid w:val="00CF4247"/>
    <w:rsid w:val="00CF45AA"/>
    <w:rsid w:val="00CF460D"/>
    <w:rsid w:val="00CF46A0"/>
    <w:rsid w:val="00CF4719"/>
    <w:rsid w:val="00CF47D6"/>
    <w:rsid w:val="00CF4877"/>
    <w:rsid w:val="00CF4955"/>
    <w:rsid w:val="00CF496C"/>
    <w:rsid w:val="00CF4AD7"/>
    <w:rsid w:val="00CF4B7C"/>
    <w:rsid w:val="00CF4CA1"/>
    <w:rsid w:val="00CF505C"/>
    <w:rsid w:val="00CF512D"/>
    <w:rsid w:val="00CF51E9"/>
    <w:rsid w:val="00CF5203"/>
    <w:rsid w:val="00CF52A4"/>
    <w:rsid w:val="00CF538C"/>
    <w:rsid w:val="00CF53E2"/>
    <w:rsid w:val="00CF5412"/>
    <w:rsid w:val="00CF5472"/>
    <w:rsid w:val="00CF54B6"/>
    <w:rsid w:val="00CF54E9"/>
    <w:rsid w:val="00CF5557"/>
    <w:rsid w:val="00CF5668"/>
    <w:rsid w:val="00CF5794"/>
    <w:rsid w:val="00CF5937"/>
    <w:rsid w:val="00CF5A0D"/>
    <w:rsid w:val="00CF5B3C"/>
    <w:rsid w:val="00CF5C3E"/>
    <w:rsid w:val="00CF5C79"/>
    <w:rsid w:val="00CF5E1C"/>
    <w:rsid w:val="00CF5F88"/>
    <w:rsid w:val="00CF6096"/>
    <w:rsid w:val="00CF6378"/>
    <w:rsid w:val="00CF65BC"/>
    <w:rsid w:val="00CF65C3"/>
    <w:rsid w:val="00CF661B"/>
    <w:rsid w:val="00CF671E"/>
    <w:rsid w:val="00CF6809"/>
    <w:rsid w:val="00CF694F"/>
    <w:rsid w:val="00CF69E7"/>
    <w:rsid w:val="00CF6BD3"/>
    <w:rsid w:val="00CF6D0D"/>
    <w:rsid w:val="00CF6EA1"/>
    <w:rsid w:val="00CF6F7C"/>
    <w:rsid w:val="00CF70CA"/>
    <w:rsid w:val="00CF7115"/>
    <w:rsid w:val="00CF7124"/>
    <w:rsid w:val="00CF71E4"/>
    <w:rsid w:val="00CF72FD"/>
    <w:rsid w:val="00CF738B"/>
    <w:rsid w:val="00CF7442"/>
    <w:rsid w:val="00CF751E"/>
    <w:rsid w:val="00CF769B"/>
    <w:rsid w:val="00CF78C6"/>
    <w:rsid w:val="00CF7A1B"/>
    <w:rsid w:val="00CF7B01"/>
    <w:rsid w:val="00CF7B42"/>
    <w:rsid w:val="00CF7D2C"/>
    <w:rsid w:val="00CF7D8C"/>
    <w:rsid w:val="00D00098"/>
    <w:rsid w:val="00D00124"/>
    <w:rsid w:val="00D001F4"/>
    <w:rsid w:val="00D001F6"/>
    <w:rsid w:val="00D00498"/>
    <w:rsid w:val="00D00607"/>
    <w:rsid w:val="00D006CF"/>
    <w:rsid w:val="00D00778"/>
    <w:rsid w:val="00D0088F"/>
    <w:rsid w:val="00D009FF"/>
    <w:rsid w:val="00D00A10"/>
    <w:rsid w:val="00D00A60"/>
    <w:rsid w:val="00D00BC6"/>
    <w:rsid w:val="00D00C3B"/>
    <w:rsid w:val="00D00C60"/>
    <w:rsid w:val="00D00D18"/>
    <w:rsid w:val="00D00E22"/>
    <w:rsid w:val="00D00EB7"/>
    <w:rsid w:val="00D00EF0"/>
    <w:rsid w:val="00D00F67"/>
    <w:rsid w:val="00D00FC0"/>
    <w:rsid w:val="00D01208"/>
    <w:rsid w:val="00D01278"/>
    <w:rsid w:val="00D013FE"/>
    <w:rsid w:val="00D01422"/>
    <w:rsid w:val="00D01450"/>
    <w:rsid w:val="00D01468"/>
    <w:rsid w:val="00D0151C"/>
    <w:rsid w:val="00D016C2"/>
    <w:rsid w:val="00D018C3"/>
    <w:rsid w:val="00D01964"/>
    <w:rsid w:val="00D019D3"/>
    <w:rsid w:val="00D01A8F"/>
    <w:rsid w:val="00D01C59"/>
    <w:rsid w:val="00D01D69"/>
    <w:rsid w:val="00D01D80"/>
    <w:rsid w:val="00D01F59"/>
    <w:rsid w:val="00D02021"/>
    <w:rsid w:val="00D020BF"/>
    <w:rsid w:val="00D020FF"/>
    <w:rsid w:val="00D02110"/>
    <w:rsid w:val="00D0228D"/>
    <w:rsid w:val="00D022DE"/>
    <w:rsid w:val="00D0277F"/>
    <w:rsid w:val="00D028F8"/>
    <w:rsid w:val="00D02975"/>
    <w:rsid w:val="00D02A14"/>
    <w:rsid w:val="00D02A1F"/>
    <w:rsid w:val="00D02A98"/>
    <w:rsid w:val="00D02CBB"/>
    <w:rsid w:val="00D02D4A"/>
    <w:rsid w:val="00D02D60"/>
    <w:rsid w:val="00D02DC0"/>
    <w:rsid w:val="00D02FF3"/>
    <w:rsid w:val="00D03400"/>
    <w:rsid w:val="00D0344A"/>
    <w:rsid w:val="00D0359B"/>
    <w:rsid w:val="00D035D1"/>
    <w:rsid w:val="00D036A9"/>
    <w:rsid w:val="00D0376A"/>
    <w:rsid w:val="00D03CF3"/>
    <w:rsid w:val="00D03F8A"/>
    <w:rsid w:val="00D041FB"/>
    <w:rsid w:val="00D04210"/>
    <w:rsid w:val="00D04335"/>
    <w:rsid w:val="00D04863"/>
    <w:rsid w:val="00D048FA"/>
    <w:rsid w:val="00D049D8"/>
    <w:rsid w:val="00D04CD8"/>
    <w:rsid w:val="00D04D05"/>
    <w:rsid w:val="00D05076"/>
    <w:rsid w:val="00D05136"/>
    <w:rsid w:val="00D054A6"/>
    <w:rsid w:val="00D05611"/>
    <w:rsid w:val="00D05695"/>
    <w:rsid w:val="00D057B8"/>
    <w:rsid w:val="00D057EA"/>
    <w:rsid w:val="00D0593A"/>
    <w:rsid w:val="00D05979"/>
    <w:rsid w:val="00D05C23"/>
    <w:rsid w:val="00D05E21"/>
    <w:rsid w:val="00D05F0E"/>
    <w:rsid w:val="00D06221"/>
    <w:rsid w:val="00D0625F"/>
    <w:rsid w:val="00D0632D"/>
    <w:rsid w:val="00D063A2"/>
    <w:rsid w:val="00D0650B"/>
    <w:rsid w:val="00D06549"/>
    <w:rsid w:val="00D06575"/>
    <w:rsid w:val="00D06701"/>
    <w:rsid w:val="00D06773"/>
    <w:rsid w:val="00D06871"/>
    <w:rsid w:val="00D069FF"/>
    <w:rsid w:val="00D06A9B"/>
    <w:rsid w:val="00D06AD7"/>
    <w:rsid w:val="00D06B1F"/>
    <w:rsid w:val="00D06C39"/>
    <w:rsid w:val="00D07236"/>
    <w:rsid w:val="00D07296"/>
    <w:rsid w:val="00D073D2"/>
    <w:rsid w:val="00D0745A"/>
    <w:rsid w:val="00D0754E"/>
    <w:rsid w:val="00D075AA"/>
    <w:rsid w:val="00D07ADA"/>
    <w:rsid w:val="00D07BC6"/>
    <w:rsid w:val="00D07BCF"/>
    <w:rsid w:val="00D07CAA"/>
    <w:rsid w:val="00D07D73"/>
    <w:rsid w:val="00D07F21"/>
    <w:rsid w:val="00D07F67"/>
    <w:rsid w:val="00D10112"/>
    <w:rsid w:val="00D1018C"/>
    <w:rsid w:val="00D101A1"/>
    <w:rsid w:val="00D102EA"/>
    <w:rsid w:val="00D103C5"/>
    <w:rsid w:val="00D104F0"/>
    <w:rsid w:val="00D10608"/>
    <w:rsid w:val="00D106EF"/>
    <w:rsid w:val="00D1077A"/>
    <w:rsid w:val="00D109CB"/>
    <w:rsid w:val="00D10B37"/>
    <w:rsid w:val="00D10C14"/>
    <w:rsid w:val="00D10C9F"/>
    <w:rsid w:val="00D10F1B"/>
    <w:rsid w:val="00D10F76"/>
    <w:rsid w:val="00D112C3"/>
    <w:rsid w:val="00D1139F"/>
    <w:rsid w:val="00D113BF"/>
    <w:rsid w:val="00D1167A"/>
    <w:rsid w:val="00D119BC"/>
    <w:rsid w:val="00D11C32"/>
    <w:rsid w:val="00D11D1F"/>
    <w:rsid w:val="00D12125"/>
    <w:rsid w:val="00D12337"/>
    <w:rsid w:val="00D1242A"/>
    <w:rsid w:val="00D125F1"/>
    <w:rsid w:val="00D1267F"/>
    <w:rsid w:val="00D127AB"/>
    <w:rsid w:val="00D12953"/>
    <w:rsid w:val="00D12A2C"/>
    <w:rsid w:val="00D12B30"/>
    <w:rsid w:val="00D12DCB"/>
    <w:rsid w:val="00D12E16"/>
    <w:rsid w:val="00D12FD7"/>
    <w:rsid w:val="00D13010"/>
    <w:rsid w:val="00D131BD"/>
    <w:rsid w:val="00D13250"/>
    <w:rsid w:val="00D135A3"/>
    <w:rsid w:val="00D13641"/>
    <w:rsid w:val="00D13690"/>
    <w:rsid w:val="00D1393F"/>
    <w:rsid w:val="00D13B11"/>
    <w:rsid w:val="00D13D1A"/>
    <w:rsid w:val="00D13E39"/>
    <w:rsid w:val="00D13FD2"/>
    <w:rsid w:val="00D14083"/>
    <w:rsid w:val="00D141DE"/>
    <w:rsid w:val="00D141EA"/>
    <w:rsid w:val="00D14243"/>
    <w:rsid w:val="00D144E4"/>
    <w:rsid w:val="00D144E8"/>
    <w:rsid w:val="00D1465A"/>
    <w:rsid w:val="00D1468D"/>
    <w:rsid w:val="00D1481B"/>
    <w:rsid w:val="00D1486E"/>
    <w:rsid w:val="00D14897"/>
    <w:rsid w:val="00D14A78"/>
    <w:rsid w:val="00D14A85"/>
    <w:rsid w:val="00D14AE9"/>
    <w:rsid w:val="00D14B01"/>
    <w:rsid w:val="00D14B7D"/>
    <w:rsid w:val="00D14E90"/>
    <w:rsid w:val="00D14F24"/>
    <w:rsid w:val="00D14FA7"/>
    <w:rsid w:val="00D14FFB"/>
    <w:rsid w:val="00D150C7"/>
    <w:rsid w:val="00D150E7"/>
    <w:rsid w:val="00D15114"/>
    <w:rsid w:val="00D15135"/>
    <w:rsid w:val="00D15440"/>
    <w:rsid w:val="00D15843"/>
    <w:rsid w:val="00D159C6"/>
    <w:rsid w:val="00D15A17"/>
    <w:rsid w:val="00D15B39"/>
    <w:rsid w:val="00D15BAE"/>
    <w:rsid w:val="00D15CE5"/>
    <w:rsid w:val="00D15F07"/>
    <w:rsid w:val="00D1611F"/>
    <w:rsid w:val="00D161A3"/>
    <w:rsid w:val="00D161CB"/>
    <w:rsid w:val="00D1638F"/>
    <w:rsid w:val="00D1645A"/>
    <w:rsid w:val="00D164DC"/>
    <w:rsid w:val="00D165D0"/>
    <w:rsid w:val="00D1680D"/>
    <w:rsid w:val="00D16CCB"/>
    <w:rsid w:val="00D16D34"/>
    <w:rsid w:val="00D16EF7"/>
    <w:rsid w:val="00D17139"/>
    <w:rsid w:val="00D1718F"/>
    <w:rsid w:val="00D1726A"/>
    <w:rsid w:val="00D17293"/>
    <w:rsid w:val="00D1730B"/>
    <w:rsid w:val="00D1783A"/>
    <w:rsid w:val="00D1798E"/>
    <w:rsid w:val="00D17A84"/>
    <w:rsid w:val="00D17C7F"/>
    <w:rsid w:val="00D17D36"/>
    <w:rsid w:val="00D17E51"/>
    <w:rsid w:val="00D17E77"/>
    <w:rsid w:val="00D200E0"/>
    <w:rsid w:val="00D200F3"/>
    <w:rsid w:val="00D20180"/>
    <w:rsid w:val="00D2025D"/>
    <w:rsid w:val="00D202AB"/>
    <w:rsid w:val="00D2032A"/>
    <w:rsid w:val="00D20B52"/>
    <w:rsid w:val="00D20D32"/>
    <w:rsid w:val="00D20DD0"/>
    <w:rsid w:val="00D20E55"/>
    <w:rsid w:val="00D20E73"/>
    <w:rsid w:val="00D2101F"/>
    <w:rsid w:val="00D210BC"/>
    <w:rsid w:val="00D21177"/>
    <w:rsid w:val="00D211F6"/>
    <w:rsid w:val="00D21296"/>
    <w:rsid w:val="00D213B4"/>
    <w:rsid w:val="00D213FB"/>
    <w:rsid w:val="00D21505"/>
    <w:rsid w:val="00D21541"/>
    <w:rsid w:val="00D2172E"/>
    <w:rsid w:val="00D21877"/>
    <w:rsid w:val="00D218C8"/>
    <w:rsid w:val="00D21900"/>
    <w:rsid w:val="00D21915"/>
    <w:rsid w:val="00D2193E"/>
    <w:rsid w:val="00D219EF"/>
    <w:rsid w:val="00D21AEE"/>
    <w:rsid w:val="00D21C63"/>
    <w:rsid w:val="00D21CC9"/>
    <w:rsid w:val="00D21E30"/>
    <w:rsid w:val="00D21EC5"/>
    <w:rsid w:val="00D21F60"/>
    <w:rsid w:val="00D2206E"/>
    <w:rsid w:val="00D22091"/>
    <w:rsid w:val="00D221AE"/>
    <w:rsid w:val="00D221CE"/>
    <w:rsid w:val="00D22325"/>
    <w:rsid w:val="00D22327"/>
    <w:rsid w:val="00D223DA"/>
    <w:rsid w:val="00D22452"/>
    <w:rsid w:val="00D2253D"/>
    <w:rsid w:val="00D226CA"/>
    <w:rsid w:val="00D2273A"/>
    <w:rsid w:val="00D227E0"/>
    <w:rsid w:val="00D229B7"/>
    <w:rsid w:val="00D22B16"/>
    <w:rsid w:val="00D22BBD"/>
    <w:rsid w:val="00D22C87"/>
    <w:rsid w:val="00D22CE0"/>
    <w:rsid w:val="00D22CE6"/>
    <w:rsid w:val="00D22D5D"/>
    <w:rsid w:val="00D22F83"/>
    <w:rsid w:val="00D233B1"/>
    <w:rsid w:val="00D23521"/>
    <w:rsid w:val="00D2352C"/>
    <w:rsid w:val="00D2373D"/>
    <w:rsid w:val="00D23756"/>
    <w:rsid w:val="00D23790"/>
    <w:rsid w:val="00D2379D"/>
    <w:rsid w:val="00D23816"/>
    <w:rsid w:val="00D23935"/>
    <w:rsid w:val="00D23978"/>
    <w:rsid w:val="00D23A94"/>
    <w:rsid w:val="00D23AB8"/>
    <w:rsid w:val="00D23B10"/>
    <w:rsid w:val="00D23BBF"/>
    <w:rsid w:val="00D23C4F"/>
    <w:rsid w:val="00D23D51"/>
    <w:rsid w:val="00D23FC8"/>
    <w:rsid w:val="00D24045"/>
    <w:rsid w:val="00D240DF"/>
    <w:rsid w:val="00D241E3"/>
    <w:rsid w:val="00D242BC"/>
    <w:rsid w:val="00D243CF"/>
    <w:rsid w:val="00D24459"/>
    <w:rsid w:val="00D244AC"/>
    <w:rsid w:val="00D24671"/>
    <w:rsid w:val="00D24712"/>
    <w:rsid w:val="00D247F7"/>
    <w:rsid w:val="00D24843"/>
    <w:rsid w:val="00D2484A"/>
    <w:rsid w:val="00D24867"/>
    <w:rsid w:val="00D248B4"/>
    <w:rsid w:val="00D248BC"/>
    <w:rsid w:val="00D249D8"/>
    <w:rsid w:val="00D24A0F"/>
    <w:rsid w:val="00D24A82"/>
    <w:rsid w:val="00D24DA4"/>
    <w:rsid w:val="00D24E41"/>
    <w:rsid w:val="00D24E85"/>
    <w:rsid w:val="00D250C2"/>
    <w:rsid w:val="00D250DB"/>
    <w:rsid w:val="00D2515A"/>
    <w:rsid w:val="00D253CE"/>
    <w:rsid w:val="00D25401"/>
    <w:rsid w:val="00D25525"/>
    <w:rsid w:val="00D25593"/>
    <w:rsid w:val="00D255E4"/>
    <w:rsid w:val="00D25647"/>
    <w:rsid w:val="00D25A42"/>
    <w:rsid w:val="00D25DD9"/>
    <w:rsid w:val="00D260E2"/>
    <w:rsid w:val="00D26158"/>
    <w:rsid w:val="00D26222"/>
    <w:rsid w:val="00D2624E"/>
    <w:rsid w:val="00D266FA"/>
    <w:rsid w:val="00D267F3"/>
    <w:rsid w:val="00D26835"/>
    <w:rsid w:val="00D2699A"/>
    <w:rsid w:val="00D26A40"/>
    <w:rsid w:val="00D26BC4"/>
    <w:rsid w:val="00D26C12"/>
    <w:rsid w:val="00D26F36"/>
    <w:rsid w:val="00D26F47"/>
    <w:rsid w:val="00D26FF5"/>
    <w:rsid w:val="00D27261"/>
    <w:rsid w:val="00D2726D"/>
    <w:rsid w:val="00D27421"/>
    <w:rsid w:val="00D274A1"/>
    <w:rsid w:val="00D27518"/>
    <w:rsid w:val="00D2777C"/>
    <w:rsid w:val="00D278ED"/>
    <w:rsid w:val="00D27927"/>
    <w:rsid w:val="00D27936"/>
    <w:rsid w:val="00D27AAC"/>
    <w:rsid w:val="00D27ADB"/>
    <w:rsid w:val="00D27AEA"/>
    <w:rsid w:val="00D27B5F"/>
    <w:rsid w:val="00D27C24"/>
    <w:rsid w:val="00D27C4C"/>
    <w:rsid w:val="00D3005A"/>
    <w:rsid w:val="00D30361"/>
    <w:rsid w:val="00D303E6"/>
    <w:rsid w:val="00D304FF"/>
    <w:rsid w:val="00D307E8"/>
    <w:rsid w:val="00D30834"/>
    <w:rsid w:val="00D3096E"/>
    <w:rsid w:val="00D309A4"/>
    <w:rsid w:val="00D309C0"/>
    <w:rsid w:val="00D30A38"/>
    <w:rsid w:val="00D30BF6"/>
    <w:rsid w:val="00D30C2E"/>
    <w:rsid w:val="00D30D26"/>
    <w:rsid w:val="00D3100A"/>
    <w:rsid w:val="00D31340"/>
    <w:rsid w:val="00D314F8"/>
    <w:rsid w:val="00D31619"/>
    <w:rsid w:val="00D3164F"/>
    <w:rsid w:val="00D3166B"/>
    <w:rsid w:val="00D3187E"/>
    <w:rsid w:val="00D318B4"/>
    <w:rsid w:val="00D318FB"/>
    <w:rsid w:val="00D319A6"/>
    <w:rsid w:val="00D31A91"/>
    <w:rsid w:val="00D31AA9"/>
    <w:rsid w:val="00D31DB4"/>
    <w:rsid w:val="00D31E42"/>
    <w:rsid w:val="00D31E6F"/>
    <w:rsid w:val="00D32114"/>
    <w:rsid w:val="00D32164"/>
    <w:rsid w:val="00D32450"/>
    <w:rsid w:val="00D32578"/>
    <w:rsid w:val="00D3269D"/>
    <w:rsid w:val="00D326CF"/>
    <w:rsid w:val="00D3275A"/>
    <w:rsid w:val="00D32909"/>
    <w:rsid w:val="00D32942"/>
    <w:rsid w:val="00D32A82"/>
    <w:rsid w:val="00D32B6F"/>
    <w:rsid w:val="00D32BD8"/>
    <w:rsid w:val="00D32C95"/>
    <w:rsid w:val="00D32D4D"/>
    <w:rsid w:val="00D32E02"/>
    <w:rsid w:val="00D32E5C"/>
    <w:rsid w:val="00D32F26"/>
    <w:rsid w:val="00D330DC"/>
    <w:rsid w:val="00D33475"/>
    <w:rsid w:val="00D3348C"/>
    <w:rsid w:val="00D335B0"/>
    <w:rsid w:val="00D33841"/>
    <w:rsid w:val="00D3388E"/>
    <w:rsid w:val="00D339DA"/>
    <w:rsid w:val="00D33A36"/>
    <w:rsid w:val="00D33A52"/>
    <w:rsid w:val="00D33A5E"/>
    <w:rsid w:val="00D33B55"/>
    <w:rsid w:val="00D33BBF"/>
    <w:rsid w:val="00D33CC0"/>
    <w:rsid w:val="00D34010"/>
    <w:rsid w:val="00D341EA"/>
    <w:rsid w:val="00D346DE"/>
    <w:rsid w:val="00D34707"/>
    <w:rsid w:val="00D34800"/>
    <w:rsid w:val="00D349F7"/>
    <w:rsid w:val="00D34A6A"/>
    <w:rsid w:val="00D34C31"/>
    <w:rsid w:val="00D34D5A"/>
    <w:rsid w:val="00D34D9F"/>
    <w:rsid w:val="00D34F36"/>
    <w:rsid w:val="00D35051"/>
    <w:rsid w:val="00D351A4"/>
    <w:rsid w:val="00D351A8"/>
    <w:rsid w:val="00D358E4"/>
    <w:rsid w:val="00D35A1A"/>
    <w:rsid w:val="00D35BBB"/>
    <w:rsid w:val="00D35BC6"/>
    <w:rsid w:val="00D35D05"/>
    <w:rsid w:val="00D3606E"/>
    <w:rsid w:val="00D3615D"/>
    <w:rsid w:val="00D3617F"/>
    <w:rsid w:val="00D3662D"/>
    <w:rsid w:val="00D36773"/>
    <w:rsid w:val="00D3678C"/>
    <w:rsid w:val="00D36791"/>
    <w:rsid w:val="00D367EC"/>
    <w:rsid w:val="00D367ED"/>
    <w:rsid w:val="00D36892"/>
    <w:rsid w:val="00D368B1"/>
    <w:rsid w:val="00D368CF"/>
    <w:rsid w:val="00D36A0F"/>
    <w:rsid w:val="00D36A2D"/>
    <w:rsid w:val="00D36BAB"/>
    <w:rsid w:val="00D36C88"/>
    <w:rsid w:val="00D36D1D"/>
    <w:rsid w:val="00D36DC3"/>
    <w:rsid w:val="00D373C7"/>
    <w:rsid w:val="00D37771"/>
    <w:rsid w:val="00D37863"/>
    <w:rsid w:val="00D37882"/>
    <w:rsid w:val="00D37AE4"/>
    <w:rsid w:val="00D37B62"/>
    <w:rsid w:val="00D37B8B"/>
    <w:rsid w:val="00D37CEF"/>
    <w:rsid w:val="00D37E14"/>
    <w:rsid w:val="00D401C3"/>
    <w:rsid w:val="00D402EA"/>
    <w:rsid w:val="00D40391"/>
    <w:rsid w:val="00D40444"/>
    <w:rsid w:val="00D404B6"/>
    <w:rsid w:val="00D4053C"/>
    <w:rsid w:val="00D408BE"/>
    <w:rsid w:val="00D4092E"/>
    <w:rsid w:val="00D409AD"/>
    <w:rsid w:val="00D409C1"/>
    <w:rsid w:val="00D409D4"/>
    <w:rsid w:val="00D409F7"/>
    <w:rsid w:val="00D40A69"/>
    <w:rsid w:val="00D40A94"/>
    <w:rsid w:val="00D40D52"/>
    <w:rsid w:val="00D40F45"/>
    <w:rsid w:val="00D40F61"/>
    <w:rsid w:val="00D40F63"/>
    <w:rsid w:val="00D41323"/>
    <w:rsid w:val="00D41332"/>
    <w:rsid w:val="00D41363"/>
    <w:rsid w:val="00D4145C"/>
    <w:rsid w:val="00D414E1"/>
    <w:rsid w:val="00D4152B"/>
    <w:rsid w:val="00D41540"/>
    <w:rsid w:val="00D417A1"/>
    <w:rsid w:val="00D41A1E"/>
    <w:rsid w:val="00D41A6B"/>
    <w:rsid w:val="00D41B98"/>
    <w:rsid w:val="00D41C00"/>
    <w:rsid w:val="00D41C26"/>
    <w:rsid w:val="00D41C54"/>
    <w:rsid w:val="00D41C56"/>
    <w:rsid w:val="00D41D6A"/>
    <w:rsid w:val="00D41DFF"/>
    <w:rsid w:val="00D41ED6"/>
    <w:rsid w:val="00D41EE2"/>
    <w:rsid w:val="00D41FFB"/>
    <w:rsid w:val="00D4208B"/>
    <w:rsid w:val="00D4230B"/>
    <w:rsid w:val="00D42314"/>
    <w:rsid w:val="00D4260D"/>
    <w:rsid w:val="00D426A6"/>
    <w:rsid w:val="00D429B2"/>
    <w:rsid w:val="00D429C5"/>
    <w:rsid w:val="00D42A8A"/>
    <w:rsid w:val="00D42D15"/>
    <w:rsid w:val="00D42F01"/>
    <w:rsid w:val="00D42F07"/>
    <w:rsid w:val="00D42F39"/>
    <w:rsid w:val="00D42FF0"/>
    <w:rsid w:val="00D42FF5"/>
    <w:rsid w:val="00D43066"/>
    <w:rsid w:val="00D43200"/>
    <w:rsid w:val="00D43348"/>
    <w:rsid w:val="00D43498"/>
    <w:rsid w:val="00D43520"/>
    <w:rsid w:val="00D435E2"/>
    <w:rsid w:val="00D43699"/>
    <w:rsid w:val="00D436AD"/>
    <w:rsid w:val="00D43819"/>
    <w:rsid w:val="00D43823"/>
    <w:rsid w:val="00D439A7"/>
    <w:rsid w:val="00D43B39"/>
    <w:rsid w:val="00D43BD5"/>
    <w:rsid w:val="00D43D6A"/>
    <w:rsid w:val="00D44179"/>
    <w:rsid w:val="00D441AA"/>
    <w:rsid w:val="00D44224"/>
    <w:rsid w:val="00D44235"/>
    <w:rsid w:val="00D442C3"/>
    <w:rsid w:val="00D443B5"/>
    <w:rsid w:val="00D443B9"/>
    <w:rsid w:val="00D443C4"/>
    <w:rsid w:val="00D44A2E"/>
    <w:rsid w:val="00D44C8A"/>
    <w:rsid w:val="00D44C93"/>
    <w:rsid w:val="00D44FF1"/>
    <w:rsid w:val="00D4508F"/>
    <w:rsid w:val="00D451CE"/>
    <w:rsid w:val="00D451D5"/>
    <w:rsid w:val="00D45214"/>
    <w:rsid w:val="00D45389"/>
    <w:rsid w:val="00D4544B"/>
    <w:rsid w:val="00D45457"/>
    <w:rsid w:val="00D454A3"/>
    <w:rsid w:val="00D4569C"/>
    <w:rsid w:val="00D45717"/>
    <w:rsid w:val="00D459FA"/>
    <w:rsid w:val="00D45AC7"/>
    <w:rsid w:val="00D45BD0"/>
    <w:rsid w:val="00D45BD6"/>
    <w:rsid w:val="00D46106"/>
    <w:rsid w:val="00D4615A"/>
    <w:rsid w:val="00D4616A"/>
    <w:rsid w:val="00D4621D"/>
    <w:rsid w:val="00D46226"/>
    <w:rsid w:val="00D46249"/>
    <w:rsid w:val="00D463DA"/>
    <w:rsid w:val="00D463FB"/>
    <w:rsid w:val="00D465A7"/>
    <w:rsid w:val="00D4671C"/>
    <w:rsid w:val="00D467D5"/>
    <w:rsid w:val="00D46942"/>
    <w:rsid w:val="00D46A09"/>
    <w:rsid w:val="00D46A8A"/>
    <w:rsid w:val="00D46BBD"/>
    <w:rsid w:val="00D46C60"/>
    <w:rsid w:val="00D46C88"/>
    <w:rsid w:val="00D46ECB"/>
    <w:rsid w:val="00D46EDB"/>
    <w:rsid w:val="00D47010"/>
    <w:rsid w:val="00D47034"/>
    <w:rsid w:val="00D471C5"/>
    <w:rsid w:val="00D472FF"/>
    <w:rsid w:val="00D473CC"/>
    <w:rsid w:val="00D474C5"/>
    <w:rsid w:val="00D47591"/>
    <w:rsid w:val="00D475AD"/>
    <w:rsid w:val="00D4761A"/>
    <w:rsid w:val="00D4762B"/>
    <w:rsid w:val="00D4769A"/>
    <w:rsid w:val="00D476F8"/>
    <w:rsid w:val="00D47CE9"/>
    <w:rsid w:val="00D47DFF"/>
    <w:rsid w:val="00D47E04"/>
    <w:rsid w:val="00D50018"/>
    <w:rsid w:val="00D50123"/>
    <w:rsid w:val="00D50172"/>
    <w:rsid w:val="00D5017E"/>
    <w:rsid w:val="00D5018A"/>
    <w:rsid w:val="00D501C3"/>
    <w:rsid w:val="00D5033E"/>
    <w:rsid w:val="00D50437"/>
    <w:rsid w:val="00D50443"/>
    <w:rsid w:val="00D50619"/>
    <w:rsid w:val="00D50623"/>
    <w:rsid w:val="00D50688"/>
    <w:rsid w:val="00D5079B"/>
    <w:rsid w:val="00D507A7"/>
    <w:rsid w:val="00D5090B"/>
    <w:rsid w:val="00D5098E"/>
    <w:rsid w:val="00D50AF3"/>
    <w:rsid w:val="00D50B20"/>
    <w:rsid w:val="00D50B9F"/>
    <w:rsid w:val="00D50BD1"/>
    <w:rsid w:val="00D50F69"/>
    <w:rsid w:val="00D50FD9"/>
    <w:rsid w:val="00D51074"/>
    <w:rsid w:val="00D51253"/>
    <w:rsid w:val="00D51430"/>
    <w:rsid w:val="00D515F4"/>
    <w:rsid w:val="00D5170E"/>
    <w:rsid w:val="00D517F7"/>
    <w:rsid w:val="00D51A26"/>
    <w:rsid w:val="00D51AB2"/>
    <w:rsid w:val="00D51B00"/>
    <w:rsid w:val="00D51BA7"/>
    <w:rsid w:val="00D51CB3"/>
    <w:rsid w:val="00D5233B"/>
    <w:rsid w:val="00D52399"/>
    <w:rsid w:val="00D523E0"/>
    <w:rsid w:val="00D52411"/>
    <w:rsid w:val="00D52466"/>
    <w:rsid w:val="00D524C0"/>
    <w:rsid w:val="00D52556"/>
    <w:rsid w:val="00D52582"/>
    <w:rsid w:val="00D525BD"/>
    <w:rsid w:val="00D526BD"/>
    <w:rsid w:val="00D5273B"/>
    <w:rsid w:val="00D52829"/>
    <w:rsid w:val="00D529D1"/>
    <w:rsid w:val="00D52A44"/>
    <w:rsid w:val="00D52B6A"/>
    <w:rsid w:val="00D52C8D"/>
    <w:rsid w:val="00D52D44"/>
    <w:rsid w:val="00D52DBC"/>
    <w:rsid w:val="00D52DD1"/>
    <w:rsid w:val="00D52F89"/>
    <w:rsid w:val="00D5300D"/>
    <w:rsid w:val="00D53020"/>
    <w:rsid w:val="00D53050"/>
    <w:rsid w:val="00D5306C"/>
    <w:rsid w:val="00D530EC"/>
    <w:rsid w:val="00D5314D"/>
    <w:rsid w:val="00D532D0"/>
    <w:rsid w:val="00D533B1"/>
    <w:rsid w:val="00D533EA"/>
    <w:rsid w:val="00D5343B"/>
    <w:rsid w:val="00D5386C"/>
    <w:rsid w:val="00D53CCC"/>
    <w:rsid w:val="00D53E0A"/>
    <w:rsid w:val="00D53F72"/>
    <w:rsid w:val="00D53FA1"/>
    <w:rsid w:val="00D54026"/>
    <w:rsid w:val="00D5407A"/>
    <w:rsid w:val="00D54136"/>
    <w:rsid w:val="00D541A5"/>
    <w:rsid w:val="00D5475E"/>
    <w:rsid w:val="00D547DD"/>
    <w:rsid w:val="00D54832"/>
    <w:rsid w:val="00D549B2"/>
    <w:rsid w:val="00D54ABF"/>
    <w:rsid w:val="00D54CC6"/>
    <w:rsid w:val="00D54D7F"/>
    <w:rsid w:val="00D54E56"/>
    <w:rsid w:val="00D54E63"/>
    <w:rsid w:val="00D54EC0"/>
    <w:rsid w:val="00D55102"/>
    <w:rsid w:val="00D5513A"/>
    <w:rsid w:val="00D55202"/>
    <w:rsid w:val="00D552B1"/>
    <w:rsid w:val="00D5531B"/>
    <w:rsid w:val="00D5539A"/>
    <w:rsid w:val="00D553BA"/>
    <w:rsid w:val="00D555D7"/>
    <w:rsid w:val="00D55630"/>
    <w:rsid w:val="00D55696"/>
    <w:rsid w:val="00D55741"/>
    <w:rsid w:val="00D557D3"/>
    <w:rsid w:val="00D558D3"/>
    <w:rsid w:val="00D5595C"/>
    <w:rsid w:val="00D55A52"/>
    <w:rsid w:val="00D55D6E"/>
    <w:rsid w:val="00D56061"/>
    <w:rsid w:val="00D56142"/>
    <w:rsid w:val="00D5624D"/>
    <w:rsid w:val="00D5638F"/>
    <w:rsid w:val="00D56416"/>
    <w:rsid w:val="00D56539"/>
    <w:rsid w:val="00D56559"/>
    <w:rsid w:val="00D56691"/>
    <w:rsid w:val="00D5678B"/>
    <w:rsid w:val="00D56892"/>
    <w:rsid w:val="00D568E6"/>
    <w:rsid w:val="00D569CC"/>
    <w:rsid w:val="00D56B17"/>
    <w:rsid w:val="00D56D00"/>
    <w:rsid w:val="00D56DA4"/>
    <w:rsid w:val="00D56EF2"/>
    <w:rsid w:val="00D56F61"/>
    <w:rsid w:val="00D56F6D"/>
    <w:rsid w:val="00D572D4"/>
    <w:rsid w:val="00D57312"/>
    <w:rsid w:val="00D57362"/>
    <w:rsid w:val="00D573EA"/>
    <w:rsid w:val="00D57AE1"/>
    <w:rsid w:val="00D57E7B"/>
    <w:rsid w:val="00D60076"/>
    <w:rsid w:val="00D602B2"/>
    <w:rsid w:val="00D6033A"/>
    <w:rsid w:val="00D60513"/>
    <w:rsid w:val="00D60519"/>
    <w:rsid w:val="00D605AE"/>
    <w:rsid w:val="00D6069D"/>
    <w:rsid w:val="00D60777"/>
    <w:rsid w:val="00D6077F"/>
    <w:rsid w:val="00D60786"/>
    <w:rsid w:val="00D6079D"/>
    <w:rsid w:val="00D60899"/>
    <w:rsid w:val="00D6097D"/>
    <w:rsid w:val="00D609CC"/>
    <w:rsid w:val="00D60ACB"/>
    <w:rsid w:val="00D60BD7"/>
    <w:rsid w:val="00D60C49"/>
    <w:rsid w:val="00D60EC2"/>
    <w:rsid w:val="00D60F1E"/>
    <w:rsid w:val="00D60F32"/>
    <w:rsid w:val="00D6111D"/>
    <w:rsid w:val="00D6115D"/>
    <w:rsid w:val="00D611AD"/>
    <w:rsid w:val="00D612A3"/>
    <w:rsid w:val="00D612ED"/>
    <w:rsid w:val="00D6145A"/>
    <w:rsid w:val="00D614EF"/>
    <w:rsid w:val="00D6156D"/>
    <w:rsid w:val="00D6177C"/>
    <w:rsid w:val="00D61794"/>
    <w:rsid w:val="00D6196C"/>
    <w:rsid w:val="00D6197F"/>
    <w:rsid w:val="00D61990"/>
    <w:rsid w:val="00D61AF0"/>
    <w:rsid w:val="00D61D82"/>
    <w:rsid w:val="00D61F5C"/>
    <w:rsid w:val="00D62104"/>
    <w:rsid w:val="00D62273"/>
    <w:rsid w:val="00D62527"/>
    <w:rsid w:val="00D626BE"/>
    <w:rsid w:val="00D62876"/>
    <w:rsid w:val="00D62C02"/>
    <w:rsid w:val="00D62D41"/>
    <w:rsid w:val="00D62E0B"/>
    <w:rsid w:val="00D62F28"/>
    <w:rsid w:val="00D62FA3"/>
    <w:rsid w:val="00D63177"/>
    <w:rsid w:val="00D6331D"/>
    <w:rsid w:val="00D633D8"/>
    <w:rsid w:val="00D63599"/>
    <w:rsid w:val="00D63709"/>
    <w:rsid w:val="00D63A30"/>
    <w:rsid w:val="00D63B9E"/>
    <w:rsid w:val="00D63C6E"/>
    <w:rsid w:val="00D63D0E"/>
    <w:rsid w:val="00D63D4A"/>
    <w:rsid w:val="00D63E81"/>
    <w:rsid w:val="00D63E92"/>
    <w:rsid w:val="00D63EA9"/>
    <w:rsid w:val="00D63F38"/>
    <w:rsid w:val="00D64083"/>
    <w:rsid w:val="00D640E2"/>
    <w:rsid w:val="00D64225"/>
    <w:rsid w:val="00D64564"/>
    <w:rsid w:val="00D645F6"/>
    <w:rsid w:val="00D646AE"/>
    <w:rsid w:val="00D6485B"/>
    <w:rsid w:val="00D648FC"/>
    <w:rsid w:val="00D6493D"/>
    <w:rsid w:val="00D649CB"/>
    <w:rsid w:val="00D64DD6"/>
    <w:rsid w:val="00D6500C"/>
    <w:rsid w:val="00D6508C"/>
    <w:rsid w:val="00D65143"/>
    <w:rsid w:val="00D653DC"/>
    <w:rsid w:val="00D6554B"/>
    <w:rsid w:val="00D655FA"/>
    <w:rsid w:val="00D6566E"/>
    <w:rsid w:val="00D65CB8"/>
    <w:rsid w:val="00D65D78"/>
    <w:rsid w:val="00D65E10"/>
    <w:rsid w:val="00D6600B"/>
    <w:rsid w:val="00D661B8"/>
    <w:rsid w:val="00D661BA"/>
    <w:rsid w:val="00D662AF"/>
    <w:rsid w:val="00D663C9"/>
    <w:rsid w:val="00D66666"/>
    <w:rsid w:val="00D66782"/>
    <w:rsid w:val="00D66828"/>
    <w:rsid w:val="00D66AED"/>
    <w:rsid w:val="00D66B43"/>
    <w:rsid w:val="00D66CA9"/>
    <w:rsid w:val="00D66D4A"/>
    <w:rsid w:val="00D66EC3"/>
    <w:rsid w:val="00D671C1"/>
    <w:rsid w:val="00D6752F"/>
    <w:rsid w:val="00D67531"/>
    <w:rsid w:val="00D67547"/>
    <w:rsid w:val="00D675C9"/>
    <w:rsid w:val="00D67882"/>
    <w:rsid w:val="00D678F6"/>
    <w:rsid w:val="00D67A6B"/>
    <w:rsid w:val="00D67D06"/>
    <w:rsid w:val="00D67D3F"/>
    <w:rsid w:val="00D67D63"/>
    <w:rsid w:val="00D67EF4"/>
    <w:rsid w:val="00D70360"/>
    <w:rsid w:val="00D70441"/>
    <w:rsid w:val="00D704C5"/>
    <w:rsid w:val="00D706AA"/>
    <w:rsid w:val="00D70795"/>
    <w:rsid w:val="00D7079E"/>
    <w:rsid w:val="00D7095D"/>
    <w:rsid w:val="00D709F2"/>
    <w:rsid w:val="00D70A0A"/>
    <w:rsid w:val="00D71263"/>
    <w:rsid w:val="00D717BA"/>
    <w:rsid w:val="00D71B3C"/>
    <w:rsid w:val="00D71B44"/>
    <w:rsid w:val="00D71C91"/>
    <w:rsid w:val="00D71CA3"/>
    <w:rsid w:val="00D71E22"/>
    <w:rsid w:val="00D71FE5"/>
    <w:rsid w:val="00D72156"/>
    <w:rsid w:val="00D7223A"/>
    <w:rsid w:val="00D722F7"/>
    <w:rsid w:val="00D7232F"/>
    <w:rsid w:val="00D723C9"/>
    <w:rsid w:val="00D729E0"/>
    <w:rsid w:val="00D729EC"/>
    <w:rsid w:val="00D72BF5"/>
    <w:rsid w:val="00D72CCB"/>
    <w:rsid w:val="00D72D0A"/>
    <w:rsid w:val="00D72EEE"/>
    <w:rsid w:val="00D73040"/>
    <w:rsid w:val="00D730D7"/>
    <w:rsid w:val="00D73257"/>
    <w:rsid w:val="00D733F6"/>
    <w:rsid w:val="00D7392D"/>
    <w:rsid w:val="00D739CE"/>
    <w:rsid w:val="00D73A50"/>
    <w:rsid w:val="00D73AFA"/>
    <w:rsid w:val="00D73BCC"/>
    <w:rsid w:val="00D73C4C"/>
    <w:rsid w:val="00D73EA8"/>
    <w:rsid w:val="00D73F73"/>
    <w:rsid w:val="00D73FB6"/>
    <w:rsid w:val="00D74013"/>
    <w:rsid w:val="00D743E0"/>
    <w:rsid w:val="00D7442F"/>
    <w:rsid w:val="00D744D2"/>
    <w:rsid w:val="00D74926"/>
    <w:rsid w:val="00D749C5"/>
    <w:rsid w:val="00D74A0F"/>
    <w:rsid w:val="00D74A39"/>
    <w:rsid w:val="00D74C27"/>
    <w:rsid w:val="00D74E64"/>
    <w:rsid w:val="00D74F43"/>
    <w:rsid w:val="00D74FA9"/>
    <w:rsid w:val="00D75138"/>
    <w:rsid w:val="00D7516F"/>
    <w:rsid w:val="00D75305"/>
    <w:rsid w:val="00D75498"/>
    <w:rsid w:val="00D754DA"/>
    <w:rsid w:val="00D754F7"/>
    <w:rsid w:val="00D75581"/>
    <w:rsid w:val="00D75616"/>
    <w:rsid w:val="00D7561D"/>
    <w:rsid w:val="00D756B5"/>
    <w:rsid w:val="00D75858"/>
    <w:rsid w:val="00D75A32"/>
    <w:rsid w:val="00D75A9A"/>
    <w:rsid w:val="00D75B2B"/>
    <w:rsid w:val="00D75DAD"/>
    <w:rsid w:val="00D75E19"/>
    <w:rsid w:val="00D76175"/>
    <w:rsid w:val="00D761E2"/>
    <w:rsid w:val="00D76228"/>
    <w:rsid w:val="00D762CD"/>
    <w:rsid w:val="00D76633"/>
    <w:rsid w:val="00D76898"/>
    <w:rsid w:val="00D7691F"/>
    <w:rsid w:val="00D76969"/>
    <w:rsid w:val="00D76977"/>
    <w:rsid w:val="00D76ABE"/>
    <w:rsid w:val="00D76B9D"/>
    <w:rsid w:val="00D76CB4"/>
    <w:rsid w:val="00D76CC1"/>
    <w:rsid w:val="00D76E54"/>
    <w:rsid w:val="00D771BB"/>
    <w:rsid w:val="00D774BC"/>
    <w:rsid w:val="00D77788"/>
    <w:rsid w:val="00D778B8"/>
    <w:rsid w:val="00D77A81"/>
    <w:rsid w:val="00D77AB9"/>
    <w:rsid w:val="00D77B37"/>
    <w:rsid w:val="00D77B3C"/>
    <w:rsid w:val="00D77BFE"/>
    <w:rsid w:val="00D77CBE"/>
    <w:rsid w:val="00D77DD6"/>
    <w:rsid w:val="00D77E01"/>
    <w:rsid w:val="00D77F98"/>
    <w:rsid w:val="00D8027E"/>
    <w:rsid w:val="00D8036C"/>
    <w:rsid w:val="00D803B1"/>
    <w:rsid w:val="00D8041F"/>
    <w:rsid w:val="00D805D3"/>
    <w:rsid w:val="00D805F3"/>
    <w:rsid w:val="00D806B8"/>
    <w:rsid w:val="00D80738"/>
    <w:rsid w:val="00D80963"/>
    <w:rsid w:val="00D80A08"/>
    <w:rsid w:val="00D80A3A"/>
    <w:rsid w:val="00D80ADB"/>
    <w:rsid w:val="00D80C4C"/>
    <w:rsid w:val="00D80CC2"/>
    <w:rsid w:val="00D80D04"/>
    <w:rsid w:val="00D80D26"/>
    <w:rsid w:val="00D80DA5"/>
    <w:rsid w:val="00D80F6F"/>
    <w:rsid w:val="00D81043"/>
    <w:rsid w:val="00D810A3"/>
    <w:rsid w:val="00D810EB"/>
    <w:rsid w:val="00D8119F"/>
    <w:rsid w:val="00D81265"/>
    <w:rsid w:val="00D812C2"/>
    <w:rsid w:val="00D81357"/>
    <w:rsid w:val="00D81393"/>
    <w:rsid w:val="00D815AB"/>
    <w:rsid w:val="00D81692"/>
    <w:rsid w:val="00D816C9"/>
    <w:rsid w:val="00D81723"/>
    <w:rsid w:val="00D81894"/>
    <w:rsid w:val="00D81A0F"/>
    <w:rsid w:val="00D81B22"/>
    <w:rsid w:val="00D81BE6"/>
    <w:rsid w:val="00D81F88"/>
    <w:rsid w:val="00D82168"/>
    <w:rsid w:val="00D8224E"/>
    <w:rsid w:val="00D8248F"/>
    <w:rsid w:val="00D82520"/>
    <w:rsid w:val="00D825A1"/>
    <w:rsid w:val="00D8262B"/>
    <w:rsid w:val="00D826DF"/>
    <w:rsid w:val="00D8271D"/>
    <w:rsid w:val="00D82858"/>
    <w:rsid w:val="00D828C5"/>
    <w:rsid w:val="00D82967"/>
    <w:rsid w:val="00D82A19"/>
    <w:rsid w:val="00D82B85"/>
    <w:rsid w:val="00D82C59"/>
    <w:rsid w:val="00D82D5B"/>
    <w:rsid w:val="00D82FF1"/>
    <w:rsid w:val="00D832E8"/>
    <w:rsid w:val="00D833F9"/>
    <w:rsid w:val="00D83483"/>
    <w:rsid w:val="00D83670"/>
    <w:rsid w:val="00D838C9"/>
    <w:rsid w:val="00D838DA"/>
    <w:rsid w:val="00D83936"/>
    <w:rsid w:val="00D83984"/>
    <w:rsid w:val="00D83985"/>
    <w:rsid w:val="00D8398E"/>
    <w:rsid w:val="00D83B34"/>
    <w:rsid w:val="00D83B78"/>
    <w:rsid w:val="00D83BB1"/>
    <w:rsid w:val="00D8417D"/>
    <w:rsid w:val="00D84277"/>
    <w:rsid w:val="00D842FE"/>
    <w:rsid w:val="00D8466F"/>
    <w:rsid w:val="00D8471F"/>
    <w:rsid w:val="00D848C6"/>
    <w:rsid w:val="00D84A52"/>
    <w:rsid w:val="00D84B09"/>
    <w:rsid w:val="00D84E5E"/>
    <w:rsid w:val="00D84EC0"/>
    <w:rsid w:val="00D85052"/>
    <w:rsid w:val="00D850D8"/>
    <w:rsid w:val="00D85135"/>
    <w:rsid w:val="00D85147"/>
    <w:rsid w:val="00D85167"/>
    <w:rsid w:val="00D851B2"/>
    <w:rsid w:val="00D851EC"/>
    <w:rsid w:val="00D853C6"/>
    <w:rsid w:val="00D85639"/>
    <w:rsid w:val="00D8563B"/>
    <w:rsid w:val="00D8564E"/>
    <w:rsid w:val="00D85856"/>
    <w:rsid w:val="00D8586F"/>
    <w:rsid w:val="00D85B60"/>
    <w:rsid w:val="00D85DFB"/>
    <w:rsid w:val="00D861D1"/>
    <w:rsid w:val="00D86574"/>
    <w:rsid w:val="00D86586"/>
    <w:rsid w:val="00D867D9"/>
    <w:rsid w:val="00D86934"/>
    <w:rsid w:val="00D8698B"/>
    <w:rsid w:val="00D86D0D"/>
    <w:rsid w:val="00D86E91"/>
    <w:rsid w:val="00D86F05"/>
    <w:rsid w:val="00D86F26"/>
    <w:rsid w:val="00D87036"/>
    <w:rsid w:val="00D872B3"/>
    <w:rsid w:val="00D873AD"/>
    <w:rsid w:val="00D8742D"/>
    <w:rsid w:val="00D8753B"/>
    <w:rsid w:val="00D8797B"/>
    <w:rsid w:val="00D87A42"/>
    <w:rsid w:val="00D87A5C"/>
    <w:rsid w:val="00D87B98"/>
    <w:rsid w:val="00D87CA4"/>
    <w:rsid w:val="00D87D4B"/>
    <w:rsid w:val="00D87E28"/>
    <w:rsid w:val="00D87EA7"/>
    <w:rsid w:val="00D90140"/>
    <w:rsid w:val="00D90272"/>
    <w:rsid w:val="00D9030F"/>
    <w:rsid w:val="00D90468"/>
    <w:rsid w:val="00D904D9"/>
    <w:rsid w:val="00D90504"/>
    <w:rsid w:val="00D90532"/>
    <w:rsid w:val="00D90714"/>
    <w:rsid w:val="00D90733"/>
    <w:rsid w:val="00D908A2"/>
    <w:rsid w:val="00D90BAC"/>
    <w:rsid w:val="00D90C75"/>
    <w:rsid w:val="00D90D99"/>
    <w:rsid w:val="00D90E9D"/>
    <w:rsid w:val="00D9100E"/>
    <w:rsid w:val="00D910AE"/>
    <w:rsid w:val="00D911BA"/>
    <w:rsid w:val="00D9139A"/>
    <w:rsid w:val="00D9171F"/>
    <w:rsid w:val="00D91810"/>
    <w:rsid w:val="00D91893"/>
    <w:rsid w:val="00D918DB"/>
    <w:rsid w:val="00D9195C"/>
    <w:rsid w:val="00D91C97"/>
    <w:rsid w:val="00D91DFD"/>
    <w:rsid w:val="00D91F8B"/>
    <w:rsid w:val="00D92143"/>
    <w:rsid w:val="00D921B3"/>
    <w:rsid w:val="00D9220A"/>
    <w:rsid w:val="00D92324"/>
    <w:rsid w:val="00D92464"/>
    <w:rsid w:val="00D92A51"/>
    <w:rsid w:val="00D92BA5"/>
    <w:rsid w:val="00D92ECD"/>
    <w:rsid w:val="00D92F06"/>
    <w:rsid w:val="00D92FB1"/>
    <w:rsid w:val="00D93043"/>
    <w:rsid w:val="00D93060"/>
    <w:rsid w:val="00D93996"/>
    <w:rsid w:val="00D93BDA"/>
    <w:rsid w:val="00D93D1E"/>
    <w:rsid w:val="00D93D31"/>
    <w:rsid w:val="00D93E88"/>
    <w:rsid w:val="00D93F07"/>
    <w:rsid w:val="00D93F35"/>
    <w:rsid w:val="00D940F8"/>
    <w:rsid w:val="00D940FA"/>
    <w:rsid w:val="00D941ED"/>
    <w:rsid w:val="00D94355"/>
    <w:rsid w:val="00D9454F"/>
    <w:rsid w:val="00D948D5"/>
    <w:rsid w:val="00D949F1"/>
    <w:rsid w:val="00D94A7B"/>
    <w:rsid w:val="00D94B51"/>
    <w:rsid w:val="00D94C8C"/>
    <w:rsid w:val="00D94DFB"/>
    <w:rsid w:val="00D94E1B"/>
    <w:rsid w:val="00D95060"/>
    <w:rsid w:val="00D95093"/>
    <w:rsid w:val="00D950F7"/>
    <w:rsid w:val="00D95100"/>
    <w:rsid w:val="00D9530B"/>
    <w:rsid w:val="00D953A3"/>
    <w:rsid w:val="00D954DA"/>
    <w:rsid w:val="00D954E5"/>
    <w:rsid w:val="00D95663"/>
    <w:rsid w:val="00D958AD"/>
    <w:rsid w:val="00D95C0A"/>
    <w:rsid w:val="00D95CDA"/>
    <w:rsid w:val="00D95E73"/>
    <w:rsid w:val="00D9605D"/>
    <w:rsid w:val="00D960B2"/>
    <w:rsid w:val="00D96211"/>
    <w:rsid w:val="00D96237"/>
    <w:rsid w:val="00D962ED"/>
    <w:rsid w:val="00D9657E"/>
    <w:rsid w:val="00D9659B"/>
    <w:rsid w:val="00D965D5"/>
    <w:rsid w:val="00D965E6"/>
    <w:rsid w:val="00D96743"/>
    <w:rsid w:val="00D968C5"/>
    <w:rsid w:val="00D968FD"/>
    <w:rsid w:val="00D9698D"/>
    <w:rsid w:val="00D96A37"/>
    <w:rsid w:val="00D96BCD"/>
    <w:rsid w:val="00D96C35"/>
    <w:rsid w:val="00D96C38"/>
    <w:rsid w:val="00D96C60"/>
    <w:rsid w:val="00D96E78"/>
    <w:rsid w:val="00D9705F"/>
    <w:rsid w:val="00D9714D"/>
    <w:rsid w:val="00D97289"/>
    <w:rsid w:val="00D97445"/>
    <w:rsid w:val="00D974FC"/>
    <w:rsid w:val="00D97514"/>
    <w:rsid w:val="00D97535"/>
    <w:rsid w:val="00D9754E"/>
    <w:rsid w:val="00D9765F"/>
    <w:rsid w:val="00D97889"/>
    <w:rsid w:val="00D9789F"/>
    <w:rsid w:val="00D97958"/>
    <w:rsid w:val="00D97A99"/>
    <w:rsid w:val="00DA002C"/>
    <w:rsid w:val="00DA01B8"/>
    <w:rsid w:val="00DA02A8"/>
    <w:rsid w:val="00DA02B4"/>
    <w:rsid w:val="00DA03C4"/>
    <w:rsid w:val="00DA04BE"/>
    <w:rsid w:val="00DA08FD"/>
    <w:rsid w:val="00DA0A62"/>
    <w:rsid w:val="00DA0BA4"/>
    <w:rsid w:val="00DA0CE5"/>
    <w:rsid w:val="00DA0D50"/>
    <w:rsid w:val="00DA0FFD"/>
    <w:rsid w:val="00DA107A"/>
    <w:rsid w:val="00DA10B4"/>
    <w:rsid w:val="00DA11C3"/>
    <w:rsid w:val="00DA1280"/>
    <w:rsid w:val="00DA1314"/>
    <w:rsid w:val="00DA142D"/>
    <w:rsid w:val="00DA151D"/>
    <w:rsid w:val="00DA1558"/>
    <w:rsid w:val="00DA158C"/>
    <w:rsid w:val="00DA1638"/>
    <w:rsid w:val="00DA17B7"/>
    <w:rsid w:val="00DA19E2"/>
    <w:rsid w:val="00DA1A00"/>
    <w:rsid w:val="00DA1AC0"/>
    <w:rsid w:val="00DA1BCA"/>
    <w:rsid w:val="00DA1E25"/>
    <w:rsid w:val="00DA200B"/>
    <w:rsid w:val="00DA20A2"/>
    <w:rsid w:val="00DA21D7"/>
    <w:rsid w:val="00DA22ED"/>
    <w:rsid w:val="00DA23E8"/>
    <w:rsid w:val="00DA2427"/>
    <w:rsid w:val="00DA242F"/>
    <w:rsid w:val="00DA257F"/>
    <w:rsid w:val="00DA25EB"/>
    <w:rsid w:val="00DA26B4"/>
    <w:rsid w:val="00DA273F"/>
    <w:rsid w:val="00DA275A"/>
    <w:rsid w:val="00DA287C"/>
    <w:rsid w:val="00DA29F0"/>
    <w:rsid w:val="00DA2C33"/>
    <w:rsid w:val="00DA2CCA"/>
    <w:rsid w:val="00DA2CD4"/>
    <w:rsid w:val="00DA2E61"/>
    <w:rsid w:val="00DA2EDF"/>
    <w:rsid w:val="00DA2F0D"/>
    <w:rsid w:val="00DA3021"/>
    <w:rsid w:val="00DA306D"/>
    <w:rsid w:val="00DA3093"/>
    <w:rsid w:val="00DA316F"/>
    <w:rsid w:val="00DA32A4"/>
    <w:rsid w:val="00DA33D1"/>
    <w:rsid w:val="00DA344F"/>
    <w:rsid w:val="00DA3457"/>
    <w:rsid w:val="00DA369F"/>
    <w:rsid w:val="00DA37C6"/>
    <w:rsid w:val="00DA3806"/>
    <w:rsid w:val="00DA39B8"/>
    <w:rsid w:val="00DA3B04"/>
    <w:rsid w:val="00DA3B8E"/>
    <w:rsid w:val="00DA410D"/>
    <w:rsid w:val="00DA416A"/>
    <w:rsid w:val="00DA437E"/>
    <w:rsid w:val="00DA43C0"/>
    <w:rsid w:val="00DA43CA"/>
    <w:rsid w:val="00DA43E9"/>
    <w:rsid w:val="00DA43FC"/>
    <w:rsid w:val="00DA4420"/>
    <w:rsid w:val="00DA4423"/>
    <w:rsid w:val="00DA4498"/>
    <w:rsid w:val="00DA44C1"/>
    <w:rsid w:val="00DA458E"/>
    <w:rsid w:val="00DA4815"/>
    <w:rsid w:val="00DA4899"/>
    <w:rsid w:val="00DA48B0"/>
    <w:rsid w:val="00DA4A85"/>
    <w:rsid w:val="00DA4A9D"/>
    <w:rsid w:val="00DA4BB1"/>
    <w:rsid w:val="00DA4EAC"/>
    <w:rsid w:val="00DA4F7B"/>
    <w:rsid w:val="00DA529C"/>
    <w:rsid w:val="00DA52A0"/>
    <w:rsid w:val="00DA53B7"/>
    <w:rsid w:val="00DA5522"/>
    <w:rsid w:val="00DA57F6"/>
    <w:rsid w:val="00DA57FD"/>
    <w:rsid w:val="00DA581B"/>
    <w:rsid w:val="00DA5921"/>
    <w:rsid w:val="00DA5AC8"/>
    <w:rsid w:val="00DA5BD6"/>
    <w:rsid w:val="00DA6101"/>
    <w:rsid w:val="00DA6335"/>
    <w:rsid w:val="00DA67C4"/>
    <w:rsid w:val="00DA68B8"/>
    <w:rsid w:val="00DA6984"/>
    <w:rsid w:val="00DA6BAC"/>
    <w:rsid w:val="00DA6BAF"/>
    <w:rsid w:val="00DA6C3D"/>
    <w:rsid w:val="00DA6CB5"/>
    <w:rsid w:val="00DA6CB7"/>
    <w:rsid w:val="00DA6E0B"/>
    <w:rsid w:val="00DA6F12"/>
    <w:rsid w:val="00DA701F"/>
    <w:rsid w:val="00DA7049"/>
    <w:rsid w:val="00DA7144"/>
    <w:rsid w:val="00DA7171"/>
    <w:rsid w:val="00DA736A"/>
    <w:rsid w:val="00DA7394"/>
    <w:rsid w:val="00DA768B"/>
    <w:rsid w:val="00DA77D3"/>
    <w:rsid w:val="00DA79D1"/>
    <w:rsid w:val="00DA7A81"/>
    <w:rsid w:val="00DA7CEF"/>
    <w:rsid w:val="00DA7F4B"/>
    <w:rsid w:val="00DB0649"/>
    <w:rsid w:val="00DB068F"/>
    <w:rsid w:val="00DB06CE"/>
    <w:rsid w:val="00DB070A"/>
    <w:rsid w:val="00DB0781"/>
    <w:rsid w:val="00DB07BE"/>
    <w:rsid w:val="00DB098F"/>
    <w:rsid w:val="00DB09D9"/>
    <w:rsid w:val="00DB0A7D"/>
    <w:rsid w:val="00DB0B1A"/>
    <w:rsid w:val="00DB0C7A"/>
    <w:rsid w:val="00DB0CB1"/>
    <w:rsid w:val="00DB0D81"/>
    <w:rsid w:val="00DB0E97"/>
    <w:rsid w:val="00DB1107"/>
    <w:rsid w:val="00DB112C"/>
    <w:rsid w:val="00DB12F5"/>
    <w:rsid w:val="00DB142A"/>
    <w:rsid w:val="00DB15EC"/>
    <w:rsid w:val="00DB1826"/>
    <w:rsid w:val="00DB18D2"/>
    <w:rsid w:val="00DB1925"/>
    <w:rsid w:val="00DB1927"/>
    <w:rsid w:val="00DB1B51"/>
    <w:rsid w:val="00DB1E47"/>
    <w:rsid w:val="00DB1EF6"/>
    <w:rsid w:val="00DB1FD1"/>
    <w:rsid w:val="00DB20EC"/>
    <w:rsid w:val="00DB21AD"/>
    <w:rsid w:val="00DB21B3"/>
    <w:rsid w:val="00DB2282"/>
    <w:rsid w:val="00DB22E8"/>
    <w:rsid w:val="00DB230D"/>
    <w:rsid w:val="00DB23D2"/>
    <w:rsid w:val="00DB23F7"/>
    <w:rsid w:val="00DB2456"/>
    <w:rsid w:val="00DB24C3"/>
    <w:rsid w:val="00DB2565"/>
    <w:rsid w:val="00DB2640"/>
    <w:rsid w:val="00DB269E"/>
    <w:rsid w:val="00DB27B5"/>
    <w:rsid w:val="00DB27E7"/>
    <w:rsid w:val="00DB29C3"/>
    <w:rsid w:val="00DB2A23"/>
    <w:rsid w:val="00DB2A3C"/>
    <w:rsid w:val="00DB2CEA"/>
    <w:rsid w:val="00DB2D43"/>
    <w:rsid w:val="00DB2E3E"/>
    <w:rsid w:val="00DB2E6B"/>
    <w:rsid w:val="00DB2FD1"/>
    <w:rsid w:val="00DB302E"/>
    <w:rsid w:val="00DB3041"/>
    <w:rsid w:val="00DB306A"/>
    <w:rsid w:val="00DB30D8"/>
    <w:rsid w:val="00DB3235"/>
    <w:rsid w:val="00DB3309"/>
    <w:rsid w:val="00DB33E0"/>
    <w:rsid w:val="00DB35D7"/>
    <w:rsid w:val="00DB391E"/>
    <w:rsid w:val="00DB3B66"/>
    <w:rsid w:val="00DB3B90"/>
    <w:rsid w:val="00DB3F0E"/>
    <w:rsid w:val="00DB3FB4"/>
    <w:rsid w:val="00DB40C1"/>
    <w:rsid w:val="00DB40DA"/>
    <w:rsid w:val="00DB45A9"/>
    <w:rsid w:val="00DB4661"/>
    <w:rsid w:val="00DB480E"/>
    <w:rsid w:val="00DB481D"/>
    <w:rsid w:val="00DB492B"/>
    <w:rsid w:val="00DB4DCA"/>
    <w:rsid w:val="00DB4EE7"/>
    <w:rsid w:val="00DB4EEC"/>
    <w:rsid w:val="00DB53D0"/>
    <w:rsid w:val="00DB55A3"/>
    <w:rsid w:val="00DB56AE"/>
    <w:rsid w:val="00DB593C"/>
    <w:rsid w:val="00DB5BA2"/>
    <w:rsid w:val="00DB5D87"/>
    <w:rsid w:val="00DB5DA3"/>
    <w:rsid w:val="00DB5F80"/>
    <w:rsid w:val="00DB5FDB"/>
    <w:rsid w:val="00DB6041"/>
    <w:rsid w:val="00DB6132"/>
    <w:rsid w:val="00DB6293"/>
    <w:rsid w:val="00DB6295"/>
    <w:rsid w:val="00DB64D1"/>
    <w:rsid w:val="00DB65DC"/>
    <w:rsid w:val="00DB666C"/>
    <w:rsid w:val="00DB6819"/>
    <w:rsid w:val="00DB68E8"/>
    <w:rsid w:val="00DB6ABC"/>
    <w:rsid w:val="00DB6AD7"/>
    <w:rsid w:val="00DB6B72"/>
    <w:rsid w:val="00DB6BE2"/>
    <w:rsid w:val="00DB70BA"/>
    <w:rsid w:val="00DB7110"/>
    <w:rsid w:val="00DB7168"/>
    <w:rsid w:val="00DB7268"/>
    <w:rsid w:val="00DB7356"/>
    <w:rsid w:val="00DB76A3"/>
    <w:rsid w:val="00DB7721"/>
    <w:rsid w:val="00DB77BC"/>
    <w:rsid w:val="00DB77C7"/>
    <w:rsid w:val="00DB7876"/>
    <w:rsid w:val="00DB7C00"/>
    <w:rsid w:val="00DB7CD5"/>
    <w:rsid w:val="00DB7D24"/>
    <w:rsid w:val="00DB7DCE"/>
    <w:rsid w:val="00DB7E85"/>
    <w:rsid w:val="00DB7FAD"/>
    <w:rsid w:val="00DC00D8"/>
    <w:rsid w:val="00DC00F8"/>
    <w:rsid w:val="00DC03A6"/>
    <w:rsid w:val="00DC04A7"/>
    <w:rsid w:val="00DC0666"/>
    <w:rsid w:val="00DC0675"/>
    <w:rsid w:val="00DC07D0"/>
    <w:rsid w:val="00DC0837"/>
    <w:rsid w:val="00DC089A"/>
    <w:rsid w:val="00DC099C"/>
    <w:rsid w:val="00DC09CD"/>
    <w:rsid w:val="00DC09D1"/>
    <w:rsid w:val="00DC1040"/>
    <w:rsid w:val="00DC1092"/>
    <w:rsid w:val="00DC10F6"/>
    <w:rsid w:val="00DC120C"/>
    <w:rsid w:val="00DC145E"/>
    <w:rsid w:val="00DC1509"/>
    <w:rsid w:val="00DC16CD"/>
    <w:rsid w:val="00DC16FC"/>
    <w:rsid w:val="00DC171C"/>
    <w:rsid w:val="00DC175B"/>
    <w:rsid w:val="00DC1848"/>
    <w:rsid w:val="00DC185A"/>
    <w:rsid w:val="00DC1920"/>
    <w:rsid w:val="00DC1969"/>
    <w:rsid w:val="00DC19DE"/>
    <w:rsid w:val="00DC1A74"/>
    <w:rsid w:val="00DC1B1C"/>
    <w:rsid w:val="00DC1B25"/>
    <w:rsid w:val="00DC1B58"/>
    <w:rsid w:val="00DC1B5D"/>
    <w:rsid w:val="00DC1C13"/>
    <w:rsid w:val="00DC1D39"/>
    <w:rsid w:val="00DC1D3F"/>
    <w:rsid w:val="00DC1DEF"/>
    <w:rsid w:val="00DC1E09"/>
    <w:rsid w:val="00DC1F35"/>
    <w:rsid w:val="00DC204A"/>
    <w:rsid w:val="00DC20FD"/>
    <w:rsid w:val="00DC2270"/>
    <w:rsid w:val="00DC22A4"/>
    <w:rsid w:val="00DC22C8"/>
    <w:rsid w:val="00DC22D3"/>
    <w:rsid w:val="00DC25BF"/>
    <w:rsid w:val="00DC2630"/>
    <w:rsid w:val="00DC2912"/>
    <w:rsid w:val="00DC2AEE"/>
    <w:rsid w:val="00DC2D29"/>
    <w:rsid w:val="00DC2D60"/>
    <w:rsid w:val="00DC2FEB"/>
    <w:rsid w:val="00DC304C"/>
    <w:rsid w:val="00DC30A3"/>
    <w:rsid w:val="00DC30D6"/>
    <w:rsid w:val="00DC3307"/>
    <w:rsid w:val="00DC334B"/>
    <w:rsid w:val="00DC336B"/>
    <w:rsid w:val="00DC336D"/>
    <w:rsid w:val="00DC33FF"/>
    <w:rsid w:val="00DC3580"/>
    <w:rsid w:val="00DC359F"/>
    <w:rsid w:val="00DC3601"/>
    <w:rsid w:val="00DC364A"/>
    <w:rsid w:val="00DC37C4"/>
    <w:rsid w:val="00DC3BC1"/>
    <w:rsid w:val="00DC3D09"/>
    <w:rsid w:val="00DC3DAF"/>
    <w:rsid w:val="00DC3E50"/>
    <w:rsid w:val="00DC4046"/>
    <w:rsid w:val="00DC4087"/>
    <w:rsid w:val="00DC409A"/>
    <w:rsid w:val="00DC40F1"/>
    <w:rsid w:val="00DC4132"/>
    <w:rsid w:val="00DC430A"/>
    <w:rsid w:val="00DC446C"/>
    <w:rsid w:val="00DC4482"/>
    <w:rsid w:val="00DC45A3"/>
    <w:rsid w:val="00DC473B"/>
    <w:rsid w:val="00DC4743"/>
    <w:rsid w:val="00DC4ADF"/>
    <w:rsid w:val="00DC4CCF"/>
    <w:rsid w:val="00DC4CFB"/>
    <w:rsid w:val="00DC4DBE"/>
    <w:rsid w:val="00DC4F5E"/>
    <w:rsid w:val="00DC50C4"/>
    <w:rsid w:val="00DC5123"/>
    <w:rsid w:val="00DC52E2"/>
    <w:rsid w:val="00DC53E5"/>
    <w:rsid w:val="00DC547F"/>
    <w:rsid w:val="00DC57EA"/>
    <w:rsid w:val="00DC5809"/>
    <w:rsid w:val="00DC581C"/>
    <w:rsid w:val="00DC58B5"/>
    <w:rsid w:val="00DC5A2E"/>
    <w:rsid w:val="00DC5B12"/>
    <w:rsid w:val="00DC5D04"/>
    <w:rsid w:val="00DC5D88"/>
    <w:rsid w:val="00DC5E59"/>
    <w:rsid w:val="00DC6047"/>
    <w:rsid w:val="00DC6404"/>
    <w:rsid w:val="00DC6413"/>
    <w:rsid w:val="00DC6532"/>
    <w:rsid w:val="00DC6586"/>
    <w:rsid w:val="00DC66DA"/>
    <w:rsid w:val="00DC670B"/>
    <w:rsid w:val="00DC673E"/>
    <w:rsid w:val="00DC676E"/>
    <w:rsid w:val="00DC69A9"/>
    <w:rsid w:val="00DC69B8"/>
    <w:rsid w:val="00DC69F5"/>
    <w:rsid w:val="00DC6A38"/>
    <w:rsid w:val="00DC6C57"/>
    <w:rsid w:val="00DC6D8E"/>
    <w:rsid w:val="00DC6E02"/>
    <w:rsid w:val="00DC6E03"/>
    <w:rsid w:val="00DC6F5B"/>
    <w:rsid w:val="00DC6F84"/>
    <w:rsid w:val="00DC7142"/>
    <w:rsid w:val="00DC7172"/>
    <w:rsid w:val="00DC719D"/>
    <w:rsid w:val="00DC71B1"/>
    <w:rsid w:val="00DC71B8"/>
    <w:rsid w:val="00DC7272"/>
    <w:rsid w:val="00DC731E"/>
    <w:rsid w:val="00DC7338"/>
    <w:rsid w:val="00DC73E3"/>
    <w:rsid w:val="00DC74C2"/>
    <w:rsid w:val="00DC7703"/>
    <w:rsid w:val="00DC775D"/>
    <w:rsid w:val="00DC77F6"/>
    <w:rsid w:val="00DC7A3A"/>
    <w:rsid w:val="00DC7AB1"/>
    <w:rsid w:val="00DC7C00"/>
    <w:rsid w:val="00DC7E42"/>
    <w:rsid w:val="00DC7EED"/>
    <w:rsid w:val="00DC7F97"/>
    <w:rsid w:val="00DD004F"/>
    <w:rsid w:val="00DD031A"/>
    <w:rsid w:val="00DD0363"/>
    <w:rsid w:val="00DD03BC"/>
    <w:rsid w:val="00DD0440"/>
    <w:rsid w:val="00DD0759"/>
    <w:rsid w:val="00DD09DC"/>
    <w:rsid w:val="00DD0B6C"/>
    <w:rsid w:val="00DD0B87"/>
    <w:rsid w:val="00DD0BE9"/>
    <w:rsid w:val="00DD0C64"/>
    <w:rsid w:val="00DD0DAF"/>
    <w:rsid w:val="00DD0EC4"/>
    <w:rsid w:val="00DD129F"/>
    <w:rsid w:val="00DD138F"/>
    <w:rsid w:val="00DD14A7"/>
    <w:rsid w:val="00DD179D"/>
    <w:rsid w:val="00DD197F"/>
    <w:rsid w:val="00DD19A8"/>
    <w:rsid w:val="00DD1B76"/>
    <w:rsid w:val="00DD1CDA"/>
    <w:rsid w:val="00DD1D40"/>
    <w:rsid w:val="00DD1EDB"/>
    <w:rsid w:val="00DD2026"/>
    <w:rsid w:val="00DD20D1"/>
    <w:rsid w:val="00DD2257"/>
    <w:rsid w:val="00DD24C8"/>
    <w:rsid w:val="00DD2544"/>
    <w:rsid w:val="00DD2589"/>
    <w:rsid w:val="00DD2751"/>
    <w:rsid w:val="00DD2770"/>
    <w:rsid w:val="00DD27BA"/>
    <w:rsid w:val="00DD2996"/>
    <w:rsid w:val="00DD2AC3"/>
    <w:rsid w:val="00DD2BA7"/>
    <w:rsid w:val="00DD2C33"/>
    <w:rsid w:val="00DD2FFD"/>
    <w:rsid w:val="00DD310D"/>
    <w:rsid w:val="00DD3119"/>
    <w:rsid w:val="00DD32F7"/>
    <w:rsid w:val="00DD3436"/>
    <w:rsid w:val="00DD34B5"/>
    <w:rsid w:val="00DD3517"/>
    <w:rsid w:val="00DD36D5"/>
    <w:rsid w:val="00DD3723"/>
    <w:rsid w:val="00DD3911"/>
    <w:rsid w:val="00DD3B9D"/>
    <w:rsid w:val="00DD3BB4"/>
    <w:rsid w:val="00DD3C8E"/>
    <w:rsid w:val="00DD3E0D"/>
    <w:rsid w:val="00DD3E34"/>
    <w:rsid w:val="00DD3FBF"/>
    <w:rsid w:val="00DD405F"/>
    <w:rsid w:val="00DD4231"/>
    <w:rsid w:val="00DD44EB"/>
    <w:rsid w:val="00DD44F7"/>
    <w:rsid w:val="00DD453D"/>
    <w:rsid w:val="00DD46F1"/>
    <w:rsid w:val="00DD4C55"/>
    <w:rsid w:val="00DD4CD7"/>
    <w:rsid w:val="00DD4CDC"/>
    <w:rsid w:val="00DD4D1D"/>
    <w:rsid w:val="00DD4D8E"/>
    <w:rsid w:val="00DD4E8B"/>
    <w:rsid w:val="00DD4E95"/>
    <w:rsid w:val="00DD4ECE"/>
    <w:rsid w:val="00DD4EE2"/>
    <w:rsid w:val="00DD4F41"/>
    <w:rsid w:val="00DD503C"/>
    <w:rsid w:val="00DD5071"/>
    <w:rsid w:val="00DD527F"/>
    <w:rsid w:val="00DD5377"/>
    <w:rsid w:val="00DD54F4"/>
    <w:rsid w:val="00DD54FE"/>
    <w:rsid w:val="00DD559F"/>
    <w:rsid w:val="00DD561A"/>
    <w:rsid w:val="00DD57E4"/>
    <w:rsid w:val="00DD5867"/>
    <w:rsid w:val="00DD5AEB"/>
    <w:rsid w:val="00DD5DB9"/>
    <w:rsid w:val="00DD5DE2"/>
    <w:rsid w:val="00DD6164"/>
    <w:rsid w:val="00DD62B4"/>
    <w:rsid w:val="00DD6348"/>
    <w:rsid w:val="00DD6362"/>
    <w:rsid w:val="00DD6A53"/>
    <w:rsid w:val="00DD6ABB"/>
    <w:rsid w:val="00DD6BA4"/>
    <w:rsid w:val="00DD6BD2"/>
    <w:rsid w:val="00DD6C03"/>
    <w:rsid w:val="00DD6C0E"/>
    <w:rsid w:val="00DD6C40"/>
    <w:rsid w:val="00DD6CE1"/>
    <w:rsid w:val="00DD6D69"/>
    <w:rsid w:val="00DD6DE0"/>
    <w:rsid w:val="00DD6E17"/>
    <w:rsid w:val="00DD6E1D"/>
    <w:rsid w:val="00DD6E6C"/>
    <w:rsid w:val="00DD6FE2"/>
    <w:rsid w:val="00DD700A"/>
    <w:rsid w:val="00DD71BC"/>
    <w:rsid w:val="00DD7260"/>
    <w:rsid w:val="00DD732D"/>
    <w:rsid w:val="00DD7401"/>
    <w:rsid w:val="00DD7423"/>
    <w:rsid w:val="00DD7552"/>
    <w:rsid w:val="00DD759E"/>
    <w:rsid w:val="00DD75A0"/>
    <w:rsid w:val="00DD75AB"/>
    <w:rsid w:val="00DD75E7"/>
    <w:rsid w:val="00DD7667"/>
    <w:rsid w:val="00DD7886"/>
    <w:rsid w:val="00DD78ED"/>
    <w:rsid w:val="00DD7A26"/>
    <w:rsid w:val="00DD7A42"/>
    <w:rsid w:val="00DD7AF5"/>
    <w:rsid w:val="00DD7C29"/>
    <w:rsid w:val="00DD7DBB"/>
    <w:rsid w:val="00DD7E70"/>
    <w:rsid w:val="00DE00FB"/>
    <w:rsid w:val="00DE0169"/>
    <w:rsid w:val="00DE01A1"/>
    <w:rsid w:val="00DE03EB"/>
    <w:rsid w:val="00DE049E"/>
    <w:rsid w:val="00DE055B"/>
    <w:rsid w:val="00DE05C7"/>
    <w:rsid w:val="00DE062F"/>
    <w:rsid w:val="00DE063B"/>
    <w:rsid w:val="00DE08D8"/>
    <w:rsid w:val="00DE0AC5"/>
    <w:rsid w:val="00DE0B9F"/>
    <w:rsid w:val="00DE0BDF"/>
    <w:rsid w:val="00DE0CAD"/>
    <w:rsid w:val="00DE0D80"/>
    <w:rsid w:val="00DE0DD7"/>
    <w:rsid w:val="00DE0DD9"/>
    <w:rsid w:val="00DE0EB9"/>
    <w:rsid w:val="00DE0F39"/>
    <w:rsid w:val="00DE0F58"/>
    <w:rsid w:val="00DE108F"/>
    <w:rsid w:val="00DE10B4"/>
    <w:rsid w:val="00DE11A4"/>
    <w:rsid w:val="00DE1421"/>
    <w:rsid w:val="00DE16B5"/>
    <w:rsid w:val="00DE16BF"/>
    <w:rsid w:val="00DE175A"/>
    <w:rsid w:val="00DE190E"/>
    <w:rsid w:val="00DE19EB"/>
    <w:rsid w:val="00DE1BE1"/>
    <w:rsid w:val="00DE1C8D"/>
    <w:rsid w:val="00DE1CD8"/>
    <w:rsid w:val="00DE20EC"/>
    <w:rsid w:val="00DE2183"/>
    <w:rsid w:val="00DE21C8"/>
    <w:rsid w:val="00DE21D5"/>
    <w:rsid w:val="00DE21EB"/>
    <w:rsid w:val="00DE2370"/>
    <w:rsid w:val="00DE2542"/>
    <w:rsid w:val="00DE2559"/>
    <w:rsid w:val="00DE2660"/>
    <w:rsid w:val="00DE2675"/>
    <w:rsid w:val="00DE26AD"/>
    <w:rsid w:val="00DE2874"/>
    <w:rsid w:val="00DE289D"/>
    <w:rsid w:val="00DE2BFB"/>
    <w:rsid w:val="00DE2E27"/>
    <w:rsid w:val="00DE2FC5"/>
    <w:rsid w:val="00DE3012"/>
    <w:rsid w:val="00DE30F9"/>
    <w:rsid w:val="00DE30FA"/>
    <w:rsid w:val="00DE316A"/>
    <w:rsid w:val="00DE31CA"/>
    <w:rsid w:val="00DE3346"/>
    <w:rsid w:val="00DE33A2"/>
    <w:rsid w:val="00DE3471"/>
    <w:rsid w:val="00DE3473"/>
    <w:rsid w:val="00DE3522"/>
    <w:rsid w:val="00DE3603"/>
    <w:rsid w:val="00DE3625"/>
    <w:rsid w:val="00DE3660"/>
    <w:rsid w:val="00DE3957"/>
    <w:rsid w:val="00DE398F"/>
    <w:rsid w:val="00DE3B1B"/>
    <w:rsid w:val="00DE3BAA"/>
    <w:rsid w:val="00DE3C17"/>
    <w:rsid w:val="00DE3C79"/>
    <w:rsid w:val="00DE3D1B"/>
    <w:rsid w:val="00DE3D95"/>
    <w:rsid w:val="00DE4380"/>
    <w:rsid w:val="00DE4546"/>
    <w:rsid w:val="00DE456E"/>
    <w:rsid w:val="00DE45DA"/>
    <w:rsid w:val="00DE4815"/>
    <w:rsid w:val="00DE4A51"/>
    <w:rsid w:val="00DE4B4C"/>
    <w:rsid w:val="00DE4DBE"/>
    <w:rsid w:val="00DE4DD5"/>
    <w:rsid w:val="00DE4DDC"/>
    <w:rsid w:val="00DE508B"/>
    <w:rsid w:val="00DE50A3"/>
    <w:rsid w:val="00DE5116"/>
    <w:rsid w:val="00DE51E6"/>
    <w:rsid w:val="00DE5464"/>
    <w:rsid w:val="00DE5514"/>
    <w:rsid w:val="00DE563D"/>
    <w:rsid w:val="00DE57A0"/>
    <w:rsid w:val="00DE5A7F"/>
    <w:rsid w:val="00DE5BFE"/>
    <w:rsid w:val="00DE5C64"/>
    <w:rsid w:val="00DE5D27"/>
    <w:rsid w:val="00DE5FC5"/>
    <w:rsid w:val="00DE605E"/>
    <w:rsid w:val="00DE6185"/>
    <w:rsid w:val="00DE6452"/>
    <w:rsid w:val="00DE65D2"/>
    <w:rsid w:val="00DE675A"/>
    <w:rsid w:val="00DE6880"/>
    <w:rsid w:val="00DE6A6E"/>
    <w:rsid w:val="00DE6ABC"/>
    <w:rsid w:val="00DE6C8D"/>
    <w:rsid w:val="00DE6EDF"/>
    <w:rsid w:val="00DE718C"/>
    <w:rsid w:val="00DE7204"/>
    <w:rsid w:val="00DE7237"/>
    <w:rsid w:val="00DE7307"/>
    <w:rsid w:val="00DE7484"/>
    <w:rsid w:val="00DE7786"/>
    <w:rsid w:val="00DE7816"/>
    <w:rsid w:val="00DE784B"/>
    <w:rsid w:val="00DE78C5"/>
    <w:rsid w:val="00DE7AFB"/>
    <w:rsid w:val="00DE7B46"/>
    <w:rsid w:val="00DE7C39"/>
    <w:rsid w:val="00DE7C42"/>
    <w:rsid w:val="00DE7E33"/>
    <w:rsid w:val="00DE7EB0"/>
    <w:rsid w:val="00DF0080"/>
    <w:rsid w:val="00DF00CA"/>
    <w:rsid w:val="00DF01C0"/>
    <w:rsid w:val="00DF02C7"/>
    <w:rsid w:val="00DF038F"/>
    <w:rsid w:val="00DF05E4"/>
    <w:rsid w:val="00DF06B4"/>
    <w:rsid w:val="00DF0771"/>
    <w:rsid w:val="00DF08B9"/>
    <w:rsid w:val="00DF08F3"/>
    <w:rsid w:val="00DF08FD"/>
    <w:rsid w:val="00DF0979"/>
    <w:rsid w:val="00DF0B31"/>
    <w:rsid w:val="00DF0B6B"/>
    <w:rsid w:val="00DF0C25"/>
    <w:rsid w:val="00DF0C41"/>
    <w:rsid w:val="00DF0D7D"/>
    <w:rsid w:val="00DF0E0A"/>
    <w:rsid w:val="00DF0E24"/>
    <w:rsid w:val="00DF0EDD"/>
    <w:rsid w:val="00DF148D"/>
    <w:rsid w:val="00DF1681"/>
    <w:rsid w:val="00DF1724"/>
    <w:rsid w:val="00DF17D0"/>
    <w:rsid w:val="00DF18E0"/>
    <w:rsid w:val="00DF19AB"/>
    <w:rsid w:val="00DF1AD7"/>
    <w:rsid w:val="00DF1BFC"/>
    <w:rsid w:val="00DF1DB7"/>
    <w:rsid w:val="00DF1E4A"/>
    <w:rsid w:val="00DF1EBF"/>
    <w:rsid w:val="00DF1ED9"/>
    <w:rsid w:val="00DF1F0C"/>
    <w:rsid w:val="00DF1F92"/>
    <w:rsid w:val="00DF2190"/>
    <w:rsid w:val="00DF21A3"/>
    <w:rsid w:val="00DF2237"/>
    <w:rsid w:val="00DF22F4"/>
    <w:rsid w:val="00DF2321"/>
    <w:rsid w:val="00DF2360"/>
    <w:rsid w:val="00DF256B"/>
    <w:rsid w:val="00DF260C"/>
    <w:rsid w:val="00DF2A05"/>
    <w:rsid w:val="00DF2B0D"/>
    <w:rsid w:val="00DF2CC0"/>
    <w:rsid w:val="00DF2D3C"/>
    <w:rsid w:val="00DF2E44"/>
    <w:rsid w:val="00DF311D"/>
    <w:rsid w:val="00DF31C4"/>
    <w:rsid w:val="00DF31E3"/>
    <w:rsid w:val="00DF323D"/>
    <w:rsid w:val="00DF3410"/>
    <w:rsid w:val="00DF3478"/>
    <w:rsid w:val="00DF34AE"/>
    <w:rsid w:val="00DF352D"/>
    <w:rsid w:val="00DF354F"/>
    <w:rsid w:val="00DF35C3"/>
    <w:rsid w:val="00DF35E8"/>
    <w:rsid w:val="00DF3C5C"/>
    <w:rsid w:val="00DF3F5D"/>
    <w:rsid w:val="00DF40CF"/>
    <w:rsid w:val="00DF4170"/>
    <w:rsid w:val="00DF42D9"/>
    <w:rsid w:val="00DF4394"/>
    <w:rsid w:val="00DF4416"/>
    <w:rsid w:val="00DF44F1"/>
    <w:rsid w:val="00DF4548"/>
    <w:rsid w:val="00DF461B"/>
    <w:rsid w:val="00DF4684"/>
    <w:rsid w:val="00DF47A2"/>
    <w:rsid w:val="00DF47D1"/>
    <w:rsid w:val="00DF4898"/>
    <w:rsid w:val="00DF491A"/>
    <w:rsid w:val="00DF4A06"/>
    <w:rsid w:val="00DF4A27"/>
    <w:rsid w:val="00DF4A47"/>
    <w:rsid w:val="00DF4E01"/>
    <w:rsid w:val="00DF4E34"/>
    <w:rsid w:val="00DF4F43"/>
    <w:rsid w:val="00DF4FFA"/>
    <w:rsid w:val="00DF5107"/>
    <w:rsid w:val="00DF51F5"/>
    <w:rsid w:val="00DF5299"/>
    <w:rsid w:val="00DF55B7"/>
    <w:rsid w:val="00DF5884"/>
    <w:rsid w:val="00DF5918"/>
    <w:rsid w:val="00DF59DD"/>
    <w:rsid w:val="00DF5AA3"/>
    <w:rsid w:val="00DF5AA9"/>
    <w:rsid w:val="00DF5B07"/>
    <w:rsid w:val="00DF5C73"/>
    <w:rsid w:val="00DF5C9D"/>
    <w:rsid w:val="00DF60B9"/>
    <w:rsid w:val="00DF6486"/>
    <w:rsid w:val="00DF64C2"/>
    <w:rsid w:val="00DF655D"/>
    <w:rsid w:val="00DF66A2"/>
    <w:rsid w:val="00DF6764"/>
    <w:rsid w:val="00DF67C2"/>
    <w:rsid w:val="00DF691E"/>
    <w:rsid w:val="00DF6B4F"/>
    <w:rsid w:val="00DF6B71"/>
    <w:rsid w:val="00DF6BE7"/>
    <w:rsid w:val="00DF6BEA"/>
    <w:rsid w:val="00DF6C4E"/>
    <w:rsid w:val="00DF6CFA"/>
    <w:rsid w:val="00DF6EDE"/>
    <w:rsid w:val="00DF706E"/>
    <w:rsid w:val="00DF7150"/>
    <w:rsid w:val="00DF71A7"/>
    <w:rsid w:val="00DF71D6"/>
    <w:rsid w:val="00DF7251"/>
    <w:rsid w:val="00DF7314"/>
    <w:rsid w:val="00DF7339"/>
    <w:rsid w:val="00DF739C"/>
    <w:rsid w:val="00DF760B"/>
    <w:rsid w:val="00DF7675"/>
    <w:rsid w:val="00DF772A"/>
    <w:rsid w:val="00DF7857"/>
    <w:rsid w:val="00DF7916"/>
    <w:rsid w:val="00DF7962"/>
    <w:rsid w:val="00DF7980"/>
    <w:rsid w:val="00DF7981"/>
    <w:rsid w:val="00DF7A03"/>
    <w:rsid w:val="00DF7A2F"/>
    <w:rsid w:val="00DF7C1F"/>
    <w:rsid w:val="00E000D6"/>
    <w:rsid w:val="00E00337"/>
    <w:rsid w:val="00E00699"/>
    <w:rsid w:val="00E00944"/>
    <w:rsid w:val="00E00A8A"/>
    <w:rsid w:val="00E00B5A"/>
    <w:rsid w:val="00E00CD5"/>
    <w:rsid w:val="00E00DD5"/>
    <w:rsid w:val="00E00FA3"/>
    <w:rsid w:val="00E00FEF"/>
    <w:rsid w:val="00E010C5"/>
    <w:rsid w:val="00E010D1"/>
    <w:rsid w:val="00E01240"/>
    <w:rsid w:val="00E01250"/>
    <w:rsid w:val="00E01304"/>
    <w:rsid w:val="00E015A7"/>
    <w:rsid w:val="00E0164A"/>
    <w:rsid w:val="00E016EA"/>
    <w:rsid w:val="00E0189B"/>
    <w:rsid w:val="00E01B97"/>
    <w:rsid w:val="00E01E77"/>
    <w:rsid w:val="00E01FB4"/>
    <w:rsid w:val="00E020B0"/>
    <w:rsid w:val="00E020FD"/>
    <w:rsid w:val="00E0227B"/>
    <w:rsid w:val="00E0232A"/>
    <w:rsid w:val="00E024B8"/>
    <w:rsid w:val="00E02715"/>
    <w:rsid w:val="00E0276C"/>
    <w:rsid w:val="00E028A9"/>
    <w:rsid w:val="00E029A6"/>
    <w:rsid w:val="00E02BD3"/>
    <w:rsid w:val="00E02D81"/>
    <w:rsid w:val="00E02EFD"/>
    <w:rsid w:val="00E03328"/>
    <w:rsid w:val="00E03449"/>
    <w:rsid w:val="00E03600"/>
    <w:rsid w:val="00E0361E"/>
    <w:rsid w:val="00E03935"/>
    <w:rsid w:val="00E03BEB"/>
    <w:rsid w:val="00E03E7A"/>
    <w:rsid w:val="00E03FDD"/>
    <w:rsid w:val="00E041C1"/>
    <w:rsid w:val="00E042D8"/>
    <w:rsid w:val="00E043F3"/>
    <w:rsid w:val="00E04636"/>
    <w:rsid w:val="00E0469F"/>
    <w:rsid w:val="00E04A41"/>
    <w:rsid w:val="00E04BD2"/>
    <w:rsid w:val="00E04BDF"/>
    <w:rsid w:val="00E04C4A"/>
    <w:rsid w:val="00E04CCE"/>
    <w:rsid w:val="00E04DE4"/>
    <w:rsid w:val="00E04E89"/>
    <w:rsid w:val="00E04FFA"/>
    <w:rsid w:val="00E051CC"/>
    <w:rsid w:val="00E05273"/>
    <w:rsid w:val="00E053CA"/>
    <w:rsid w:val="00E055FA"/>
    <w:rsid w:val="00E056DB"/>
    <w:rsid w:val="00E0571C"/>
    <w:rsid w:val="00E057FA"/>
    <w:rsid w:val="00E0586C"/>
    <w:rsid w:val="00E05946"/>
    <w:rsid w:val="00E05A75"/>
    <w:rsid w:val="00E05A8F"/>
    <w:rsid w:val="00E05BF7"/>
    <w:rsid w:val="00E05F5A"/>
    <w:rsid w:val="00E060E9"/>
    <w:rsid w:val="00E06136"/>
    <w:rsid w:val="00E06186"/>
    <w:rsid w:val="00E062E9"/>
    <w:rsid w:val="00E0642D"/>
    <w:rsid w:val="00E066FA"/>
    <w:rsid w:val="00E067C8"/>
    <w:rsid w:val="00E068BF"/>
    <w:rsid w:val="00E06B0C"/>
    <w:rsid w:val="00E06B95"/>
    <w:rsid w:val="00E06C0F"/>
    <w:rsid w:val="00E06CA1"/>
    <w:rsid w:val="00E06CA9"/>
    <w:rsid w:val="00E06CE2"/>
    <w:rsid w:val="00E06CF7"/>
    <w:rsid w:val="00E06E22"/>
    <w:rsid w:val="00E071E0"/>
    <w:rsid w:val="00E07335"/>
    <w:rsid w:val="00E0757C"/>
    <w:rsid w:val="00E0761A"/>
    <w:rsid w:val="00E0762F"/>
    <w:rsid w:val="00E076FF"/>
    <w:rsid w:val="00E07731"/>
    <w:rsid w:val="00E07858"/>
    <w:rsid w:val="00E07A9A"/>
    <w:rsid w:val="00E07B4E"/>
    <w:rsid w:val="00E07C06"/>
    <w:rsid w:val="00E07D0B"/>
    <w:rsid w:val="00E07E5F"/>
    <w:rsid w:val="00E10059"/>
    <w:rsid w:val="00E10293"/>
    <w:rsid w:val="00E102D0"/>
    <w:rsid w:val="00E104B9"/>
    <w:rsid w:val="00E10533"/>
    <w:rsid w:val="00E10635"/>
    <w:rsid w:val="00E106E5"/>
    <w:rsid w:val="00E107CB"/>
    <w:rsid w:val="00E1090D"/>
    <w:rsid w:val="00E10B05"/>
    <w:rsid w:val="00E10F15"/>
    <w:rsid w:val="00E10F54"/>
    <w:rsid w:val="00E1100D"/>
    <w:rsid w:val="00E110B5"/>
    <w:rsid w:val="00E11480"/>
    <w:rsid w:val="00E1162A"/>
    <w:rsid w:val="00E11950"/>
    <w:rsid w:val="00E11A3A"/>
    <w:rsid w:val="00E11AAF"/>
    <w:rsid w:val="00E11CB5"/>
    <w:rsid w:val="00E11D47"/>
    <w:rsid w:val="00E11F00"/>
    <w:rsid w:val="00E12005"/>
    <w:rsid w:val="00E122D7"/>
    <w:rsid w:val="00E1233D"/>
    <w:rsid w:val="00E123D0"/>
    <w:rsid w:val="00E12664"/>
    <w:rsid w:val="00E126A0"/>
    <w:rsid w:val="00E126D2"/>
    <w:rsid w:val="00E126E0"/>
    <w:rsid w:val="00E127B3"/>
    <w:rsid w:val="00E128D4"/>
    <w:rsid w:val="00E12AFE"/>
    <w:rsid w:val="00E12BC7"/>
    <w:rsid w:val="00E12C1E"/>
    <w:rsid w:val="00E12C9A"/>
    <w:rsid w:val="00E12D91"/>
    <w:rsid w:val="00E12DBE"/>
    <w:rsid w:val="00E12EA4"/>
    <w:rsid w:val="00E13013"/>
    <w:rsid w:val="00E130CC"/>
    <w:rsid w:val="00E1321C"/>
    <w:rsid w:val="00E132B0"/>
    <w:rsid w:val="00E1356D"/>
    <w:rsid w:val="00E135B0"/>
    <w:rsid w:val="00E138B6"/>
    <w:rsid w:val="00E13A38"/>
    <w:rsid w:val="00E13BBE"/>
    <w:rsid w:val="00E13C22"/>
    <w:rsid w:val="00E13E71"/>
    <w:rsid w:val="00E13E72"/>
    <w:rsid w:val="00E13EB5"/>
    <w:rsid w:val="00E13F2B"/>
    <w:rsid w:val="00E13FBC"/>
    <w:rsid w:val="00E140E7"/>
    <w:rsid w:val="00E1415E"/>
    <w:rsid w:val="00E14187"/>
    <w:rsid w:val="00E142DC"/>
    <w:rsid w:val="00E14595"/>
    <w:rsid w:val="00E14780"/>
    <w:rsid w:val="00E14877"/>
    <w:rsid w:val="00E148D7"/>
    <w:rsid w:val="00E148F8"/>
    <w:rsid w:val="00E14A94"/>
    <w:rsid w:val="00E14AF8"/>
    <w:rsid w:val="00E14B4E"/>
    <w:rsid w:val="00E14C43"/>
    <w:rsid w:val="00E14F39"/>
    <w:rsid w:val="00E14F4D"/>
    <w:rsid w:val="00E14F5B"/>
    <w:rsid w:val="00E1508D"/>
    <w:rsid w:val="00E150F7"/>
    <w:rsid w:val="00E15122"/>
    <w:rsid w:val="00E15217"/>
    <w:rsid w:val="00E15383"/>
    <w:rsid w:val="00E1538F"/>
    <w:rsid w:val="00E154F4"/>
    <w:rsid w:val="00E15579"/>
    <w:rsid w:val="00E15A5E"/>
    <w:rsid w:val="00E15B3D"/>
    <w:rsid w:val="00E15BBB"/>
    <w:rsid w:val="00E15D00"/>
    <w:rsid w:val="00E15F28"/>
    <w:rsid w:val="00E15FFA"/>
    <w:rsid w:val="00E16030"/>
    <w:rsid w:val="00E160F4"/>
    <w:rsid w:val="00E161FA"/>
    <w:rsid w:val="00E1632A"/>
    <w:rsid w:val="00E16502"/>
    <w:rsid w:val="00E165FB"/>
    <w:rsid w:val="00E1687B"/>
    <w:rsid w:val="00E16B6F"/>
    <w:rsid w:val="00E16CD3"/>
    <w:rsid w:val="00E16FFC"/>
    <w:rsid w:val="00E1711F"/>
    <w:rsid w:val="00E17195"/>
    <w:rsid w:val="00E17282"/>
    <w:rsid w:val="00E175B2"/>
    <w:rsid w:val="00E17624"/>
    <w:rsid w:val="00E1762C"/>
    <w:rsid w:val="00E1784C"/>
    <w:rsid w:val="00E178DF"/>
    <w:rsid w:val="00E1792C"/>
    <w:rsid w:val="00E17A26"/>
    <w:rsid w:val="00E17A77"/>
    <w:rsid w:val="00E17A98"/>
    <w:rsid w:val="00E17ABB"/>
    <w:rsid w:val="00E17C7E"/>
    <w:rsid w:val="00E17D11"/>
    <w:rsid w:val="00E17D5C"/>
    <w:rsid w:val="00E17F38"/>
    <w:rsid w:val="00E17F46"/>
    <w:rsid w:val="00E2029A"/>
    <w:rsid w:val="00E202B6"/>
    <w:rsid w:val="00E20410"/>
    <w:rsid w:val="00E204C3"/>
    <w:rsid w:val="00E2057E"/>
    <w:rsid w:val="00E20677"/>
    <w:rsid w:val="00E20711"/>
    <w:rsid w:val="00E207B2"/>
    <w:rsid w:val="00E209A5"/>
    <w:rsid w:val="00E20DBF"/>
    <w:rsid w:val="00E20E60"/>
    <w:rsid w:val="00E20F41"/>
    <w:rsid w:val="00E21087"/>
    <w:rsid w:val="00E210E6"/>
    <w:rsid w:val="00E21134"/>
    <w:rsid w:val="00E21141"/>
    <w:rsid w:val="00E21222"/>
    <w:rsid w:val="00E213D7"/>
    <w:rsid w:val="00E214E1"/>
    <w:rsid w:val="00E215A2"/>
    <w:rsid w:val="00E2164B"/>
    <w:rsid w:val="00E2168D"/>
    <w:rsid w:val="00E21761"/>
    <w:rsid w:val="00E217E5"/>
    <w:rsid w:val="00E2181A"/>
    <w:rsid w:val="00E21A47"/>
    <w:rsid w:val="00E21A65"/>
    <w:rsid w:val="00E21D02"/>
    <w:rsid w:val="00E21EB0"/>
    <w:rsid w:val="00E21F10"/>
    <w:rsid w:val="00E21F48"/>
    <w:rsid w:val="00E21FC5"/>
    <w:rsid w:val="00E220CC"/>
    <w:rsid w:val="00E22103"/>
    <w:rsid w:val="00E2212E"/>
    <w:rsid w:val="00E22343"/>
    <w:rsid w:val="00E22345"/>
    <w:rsid w:val="00E2244C"/>
    <w:rsid w:val="00E224DF"/>
    <w:rsid w:val="00E22584"/>
    <w:rsid w:val="00E226E1"/>
    <w:rsid w:val="00E22800"/>
    <w:rsid w:val="00E22829"/>
    <w:rsid w:val="00E2285E"/>
    <w:rsid w:val="00E2285F"/>
    <w:rsid w:val="00E228BC"/>
    <w:rsid w:val="00E229F8"/>
    <w:rsid w:val="00E22B2D"/>
    <w:rsid w:val="00E22B30"/>
    <w:rsid w:val="00E22C78"/>
    <w:rsid w:val="00E22C87"/>
    <w:rsid w:val="00E22E64"/>
    <w:rsid w:val="00E22E66"/>
    <w:rsid w:val="00E22F06"/>
    <w:rsid w:val="00E23081"/>
    <w:rsid w:val="00E230D3"/>
    <w:rsid w:val="00E2310F"/>
    <w:rsid w:val="00E23374"/>
    <w:rsid w:val="00E23375"/>
    <w:rsid w:val="00E2341A"/>
    <w:rsid w:val="00E23723"/>
    <w:rsid w:val="00E2379A"/>
    <w:rsid w:val="00E23815"/>
    <w:rsid w:val="00E2399A"/>
    <w:rsid w:val="00E23A3F"/>
    <w:rsid w:val="00E23ADC"/>
    <w:rsid w:val="00E23B6D"/>
    <w:rsid w:val="00E23B72"/>
    <w:rsid w:val="00E23EC5"/>
    <w:rsid w:val="00E23F85"/>
    <w:rsid w:val="00E23FE7"/>
    <w:rsid w:val="00E240E8"/>
    <w:rsid w:val="00E241C8"/>
    <w:rsid w:val="00E2429E"/>
    <w:rsid w:val="00E242CF"/>
    <w:rsid w:val="00E24338"/>
    <w:rsid w:val="00E244B1"/>
    <w:rsid w:val="00E246C3"/>
    <w:rsid w:val="00E24968"/>
    <w:rsid w:val="00E24C0B"/>
    <w:rsid w:val="00E24D43"/>
    <w:rsid w:val="00E24D7D"/>
    <w:rsid w:val="00E24E65"/>
    <w:rsid w:val="00E25018"/>
    <w:rsid w:val="00E25098"/>
    <w:rsid w:val="00E25120"/>
    <w:rsid w:val="00E253C6"/>
    <w:rsid w:val="00E255E8"/>
    <w:rsid w:val="00E256A5"/>
    <w:rsid w:val="00E25796"/>
    <w:rsid w:val="00E25857"/>
    <w:rsid w:val="00E259AB"/>
    <w:rsid w:val="00E25AAE"/>
    <w:rsid w:val="00E25AAF"/>
    <w:rsid w:val="00E25B04"/>
    <w:rsid w:val="00E25C06"/>
    <w:rsid w:val="00E25D16"/>
    <w:rsid w:val="00E25E22"/>
    <w:rsid w:val="00E25E33"/>
    <w:rsid w:val="00E25E5C"/>
    <w:rsid w:val="00E25F21"/>
    <w:rsid w:val="00E26100"/>
    <w:rsid w:val="00E26173"/>
    <w:rsid w:val="00E2638A"/>
    <w:rsid w:val="00E263FA"/>
    <w:rsid w:val="00E26412"/>
    <w:rsid w:val="00E26418"/>
    <w:rsid w:val="00E264EC"/>
    <w:rsid w:val="00E2656F"/>
    <w:rsid w:val="00E26729"/>
    <w:rsid w:val="00E26894"/>
    <w:rsid w:val="00E26B48"/>
    <w:rsid w:val="00E26C93"/>
    <w:rsid w:val="00E26C9E"/>
    <w:rsid w:val="00E26F96"/>
    <w:rsid w:val="00E270A1"/>
    <w:rsid w:val="00E2711C"/>
    <w:rsid w:val="00E27257"/>
    <w:rsid w:val="00E272A0"/>
    <w:rsid w:val="00E2748A"/>
    <w:rsid w:val="00E275E3"/>
    <w:rsid w:val="00E27627"/>
    <w:rsid w:val="00E27716"/>
    <w:rsid w:val="00E2784F"/>
    <w:rsid w:val="00E279CD"/>
    <w:rsid w:val="00E27D9C"/>
    <w:rsid w:val="00E27E13"/>
    <w:rsid w:val="00E27EDA"/>
    <w:rsid w:val="00E27FC3"/>
    <w:rsid w:val="00E300A6"/>
    <w:rsid w:val="00E301A3"/>
    <w:rsid w:val="00E301E2"/>
    <w:rsid w:val="00E30241"/>
    <w:rsid w:val="00E30502"/>
    <w:rsid w:val="00E30548"/>
    <w:rsid w:val="00E30784"/>
    <w:rsid w:val="00E309D4"/>
    <w:rsid w:val="00E30A66"/>
    <w:rsid w:val="00E30E9A"/>
    <w:rsid w:val="00E3115C"/>
    <w:rsid w:val="00E316C6"/>
    <w:rsid w:val="00E31872"/>
    <w:rsid w:val="00E318F6"/>
    <w:rsid w:val="00E3199F"/>
    <w:rsid w:val="00E31B05"/>
    <w:rsid w:val="00E31BE2"/>
    <w:rsid w:val="00E31DC9"/>
    <w:rsid w:val="00E31DF6"/>
    <w:rsid w:val="00E31F56"/>
    <w:rsid w:val="00E32017"/>
    <w:rsid w:val="00E321F8"/>
    <w:rsid w:val="00E32270"/>
    <w:rsid w:val="00E32524"/>
    <w:rsid w:val="00E3268C"/>
    <w:rsid w:val="00E328FF"/>
    <w:rsid w:val="00E32B8F"/>
    <w:rsid w:val="00E32BD2"/>
    <w:rsid w:val="00E32C31"/>
    <w:rsid w:val="00E32C3D"/>
    <w:rsid w:val="00E32C97"/>
    <w:rsid w:val="00E32E22"/>
    <w:rsid w:val="00E32E2E"/>
    <w:rsid w:val="00E33067"/>
    <w:rsid w:val="00E330CB"/>
    <w:rsid w:val="00E330FB"/>
    <w:rsid w:val="00E33158"/>
    <w:rsid w:val="00E333EC"/>
    <w:rsid w:val="00E33522"/>
    <w:rsid w:val="00E33655"/>
    <w:rsid w:val="00E33658"/>
    <w:rsid w:val="00E338E3"/>
    <w:rsid w:val="00E33A3C"/>
    <w:rsid w:val="00E33A6D"/>
    <w:rsid w:val="00E33C4E"/>
    <w:rsid w:val="00E33C77"/>
    <w:rsid w:val="00E33D3B"/>
    <w:rsid w:val="00E33DD1"/>
    <w:rsid w:val="00E33E69"/>
    <w:rsid w:val="00E33E88"/>
    <w:rsid w:val="00E33EBA"/>
    <w:rsid w:val="00E33FDD"/>
    <w:rsid w:val="00E343AF"/>
    <w:rsid w:val="00E3448A"/>
    <w:rsid w:val="00E344C1"/>
    <w:rsid w:val="00E3451F"/>
    <w:rsid w:val="00E3470F"/>
    <w:rsid w:val="00E347D1"/>
    <w:rsid w:val="00E347E4"/>
    <w:rsid w:val="00E3486B"/>
    <w:rsid w:val="00E348D2"/>
    <w:rsid w:val="00E3490C"/>
    <w:rsid w:val="00E3492A"/>
    <w:rsid w:val="00E34946"/>
    <w:rsid w:val="00E34A10"/>
    <w:rsid w:val="00E34A44"/>
    <w:rsid w:val="00E34A7B"/>
    <w:rsid w:val="00E34AFE"/>
    <w:rsid w:val="00E34D4E"/>
    <w:rsid w:val="00E34E03"/>
    <w:rsid w:val="00E34E07"/>
    <w:rsid w:val="00E34E60"/>
    <w:rsid w:val="00E34FE1"/>
    <w:rsid w:val="00E34FEA"/>
    <w:rsid w:val="00E3513A"/>
    <w:rsid w:val="00E353D9"/>
    <w:rsid w:val="00E3551B"/>
    <w:rsid w:val="00E355B8"/>
    <w:rsid w:val="00E355F9"/>
    <w:rsid w:val="00E3563C"/>
    <w:rsid w:val="00E35646"/>
    <w:rsid w:val="00E3574D"/>
    <w:rsid w:val="00E35988"/>
    <w:rsid w:val="00E35994"/>
    <w:rsid w:val="00E35B25"/>
    <w:rsid w:val="00E35BB4"/>
    <w:rsid w:val="00E35BFD"/>
    <w:rsid w:val="00E35CD8"/>
    <w:rsid w:val="00E35E2C"/>
    <w:rsid w:val="00E35F15"/>
    <w:rsid w:val="00E36148"/>
    <w:rsid w:val="00E36374"/>
    <w:rsid w:val="00E36566"/>
    <w:rsid w:val="00E36632"/>
    <w:rsid w:val="00E36671"/>
    <w:rsid w:val="00E367CF"/>
    <w:rsid w:val="00E367D5"/>
    <w:rsid w:val="00E36A2A"/>
    <w:rsid w:val="00E36A5C"/>
    <w:rsid w:val="00E36BA3"/>
    <w:rsid w:val="00E36C10"/>
    <w:rsid w:val="00E36C36"/>
    <w:rsid w:val="00E371B8"/>
    <w:rsid w:val="00E37250"/>
    <w:rsid w:val="00E37279"/>
    <w:rsid w:val="00E37448"/>
    <w:rsid w:val="00E375B4"/>
    <w:rsid w:val="00E37777"/>
    <w:rsid w:val="00E3789E"/>
    <w:rsid w:val="00E37AE0"/>
    <w:rsid w:val="00E37BB9"/>
    <w:rsid w:val="00E37BFB"/>
    <w:rsid w:val="00E37C7A"/>
    <w:rsid w:val="00E37E9D"/>
    <w:rsid w:val="00E37EAF"/>
    <w:rsid w:val="00E40100"/>
    <w:rsid w:val="00E40179"/>
    <w:rsid w:val="00E401FD"/>
    <w:rsid w:val="00E402AF"/>
    <w:rsid w:val="00E4076C"/>
    <w:rsid w:val="00E40860"/>
    <w:rsid w:val="00E4087F"/>
    <w:rsid w:val="00E40966"/>
    <w:rsid w:val="00E40A18"/>
    <w:rsid w:val="00E40BA4"/>
    <w:rsid w:val="00E40F6C"/>
    <w:rsid w:val="00E4105E"/>
    <w:rsid w:val="00E411A3"/>
    <w:rsid w:val="00E4135B"/>
    <w:rsid w:val="00E413E8"/>
    <w:rsid w:val="00E4151D"/>
    <w:rsid w:val="00E415C3"/>
    <w:rsid w:val="00E41601"/>
    <w:rsid w:val="00E416DC"/>
    <w:rsid w:val="00E417E1"/>
    <w:rsid w:val="00E418AA"/>
    <w:rsid w:val="00E41A4C"/>
    <w:rsid w:val="00E41ABB"/>
    <w:rsid w:val="00E41B3B"/>
    <w:rsid w:val="00E41B93"/>
    <w:rsid w:val="00E41E5A"/>
    <w:rsid w:val="00E420AD"/>
    <w:rsid w:val="00E420E2"/>
    <w:rsid w:val="00E42202"/>
    <w:rsid w:val="00E42211"/>
    <w:rsid w:val="00E422E5"/>
    <w:rsid w:val="00E4234D"/>
    <w:rsid w:val="00E423A9"/>
    <w:rsid w:val="00E42481"/>
    <w:rsid w:val="00E425B8"/>
    <w:rsid w:val="00E425E0"/>
    <w:rsid w:val="00E42624"/>
    <w:rsid w:val="00E42634"/>
    <w:rsid w:val="00E426B9"/>
    <w:rsid w:val="00E4270F"/>
    <w:rsid w:val="00E4276A"/>
    <w:rsid w:val="00E42783"/>
    <w:rsid w:val="00E427B7"/>
    <w:rsid w:val="00E42A74"/>
    <w:rsid w:val="00E42BEC"/>
    <w:rsid w:val="00E42C61"/>
    <w:rsid w:val="00E42DC9"/>
    <w:rsid w:val="00E42E46"/>
    <w:rsid w:val="00E42F83"/>
    <w:rsid w:val="00E4300F"/>
    <w:rsid w:val="00E431C8"/>
    <w:rsid w:val="00E433CC"/>
    <w:rsid w:val="00E43458"/>
    <w:rsid w:val="00E43529"/>
    <w:rsid w:val="00E435C9"/>
    <w:rsid w:val="00E436DA"/>
    <w:rsid w:val="00E436F1"/>
    <w:rsid w:val="00E43889"/>
    <w:rsid w:val="00E439FE"/>
    <w:rsid w:val="00E43B7F"/>
    <w:rsid w:val="00E43BCA"/>
    <w:rsid w:val="00E43C7B"/>
    <w:rsid w:val="00E43D3E"/>
    <w:rsid w:val="00E43DB5"/>
    <w:rsid w:val="00E43E3E"/>
    <w:rsid w:val="00E43F04"/>
    <w:rsid w:val="00E43FC4"/>
    <w:rsid w:val="00E4404B"/>
    <w:rsid w:val="00E440D0"/>
    <w:rsid w:val="00E44274"/>
    <w:rsid w:val="00E44387"/>
    <w:rsid w:val="00E44420"/>
    <w:rsid w:val="00E445A0"/>
    <w:rsid w:val="00E446E1"/>
    <w:rsid w:val="00E4495A"/>
    <w:rsid w:val="00E44A04"/>
    <w:rsid w:val="00E44AB7"/>
    <w:rsid w:val="00E44BA4"/>
    <w:rsid w:val="00E44BC7"/>
    <w:rsid w:val="00E44C84"/>
    <w:rsid w:val="00E44FFB"/>
    <w:rsid w:val="00E4520F"/>
    <w:rsid w:val="00E45251"/>
    <w:rsid w:val="00E45437"/>
    <w:rsid w:val="00E4552D"/>
    <w:rsid w:val="00E45619"/>
    <w:rsid w:val="00E456DB"/>
    <w:rsid w:val="00E459BC"/>
    <w:rsid w:val="00E45A37"/>
    <w:rsid w:val="00E45B87"/>
    <w:rsid w:val="00E45BA4"/>
    <w:rsid w:val="00E45C3B"/>
    <w:rsid w:val="00E45DCD"/>
    <w:rsid w:val="00E45EBB"/>
    <w:rsid w:val="00E45F56"/>
    <w:rsid w:val="00E45F5F"/>
    <w:rsid w:val="00E45F6E"/>
    <w:rsid w:val="00E460C2"/>
    <w:rsid w:val="00E4624B"/>
    <w:rsid w:val="00E4634B"/>
    <w:rsid w:val="00E4637B"/>
    <w:rsid w:val="00E46533"/>
    <w:rsid w:val="00E4673F"/>
    <w:rsid w:val="00E46813"/>
    <w:rsid w:val="00E468B1"/>
    <w:rsid w:val="00E46990"/>
    <w:rsid w:val="00E46A6C"/>
    <w:rsid w:val="00E46BB2"/>
    <w:rsid w:val="00E46BD7"/>
    <w:rsid w:val="00E46CA2"/>
    <w:rsid w:val="00E46DFD"/>
    <w:rsid w:val="00E47108"/>
    <w:rsid w:val="00E47279"/>
    <w:rsid w:val="00E472E4"/>
    <w:rsid w:val="00E474B4"/>
    <w:rsid w:val="00E47785"/>
    <w:rsid w:val="00E47857"/>
    <w:rsid w:val="00E47961"/>
    <w:rsid w:val="00E47990"/>
    <w:rsid w:val="00E47A7D"/>
    <w:rsid w:val="00E47AB5"/>
    <w:rsid w:val="00E47B05"/>
    <w:rsid w:val="00E47CB4"/>
    <w:rsid w:val="00E47CE4"/>
    <w:rsid w:val="00E47D0A"/>
    <w:rsid w:val="00E47D5E"/>
    <w:rsid w:val="00E47DFD"/>
    <w:rsid w:val="00E47F77"/>
    <w:rsid w:val="00E500FE"/>
    <w:rsid w:val="00E50237"/>
    <w:rsid w:val="00E502F3"/>
    <w:rsid w:val="00E5034B"/>
    <w:rsid w:val="00E50412"/>
    <w:rsid w:val="00E5049D"/>
    <w:rsid w:val="00E50608"/>
    <w:rsid w:val="00E50632"/>
    <w:rsid w:val="00E5087F"/>
    <w:rsid w:val="00E5093A"/>
    <w:rsid w:val="00E509C1"/>
    <w:rsid w:val="00E50A88"/>
    <w:rsid w:val="00E50CF8"/>
    <w:rsid w:val="00E50DB7"/>
    <w:rsid w:val="00E50FF8"/>
    <w:rsid w:val="00E511A5"/>
    <w:rsid w:val="00E511D7"/>
    <w:rsid w:val="00E5138D"/>
    <w:rsid w:val="00E514AF"/>
    <w:rsid w:val="00E51881"/>
    <w:rsid w:val="00E518F9"/>
    <w:rsid w:val="00E51909"/>
    <w:rsid w:val="00E519C2"/>
    <w:rsid w:val="00E51C89"/>
    <w:rsid w:val="00E51DFD"/>
    <w:rsid w:val="00E51E6E"/>
    <w:rsid w:val="00E51FB4"/>
    <w:rsid w:val="00E520DC"/>
    <w:rsid w:val="00E52167"/>
    <w:rsid w:val="00E5246F"/>
    <w:rsid w:val="00E52608"/>
    <w:rsid w:val="00E526F0"/>
    <w:rsid w:val="00E52924"/>
    <w:rsid w:val="00E529C2"/>
    <w:rsid w:val="00E529D9"/>
    <w:rsid w:val="00E52A39"/>
    <w:rsid w:val="00E52B27"/>
    <w:rsid w:val="00E52E07"/>
    <w:rsid w:val="00E52E0A"/>
    <w:rsid w:val="00E52F83"/>
    <w:rsid w:val="00E530AD"/>
    <w:rsid w:val="00E53146"/>
    <w:rsid w:val="00E53209"/>
    <w:rsid w:val="00E533BD"/>
    <w:rsid w:val="00E5355F"/>
    <w:rsid w:val="00E53659"/>
    <w:rsid w:val="00E53937"/>
    <w:rsid w:val="00E53986"/>
    <w:rsid w:val="00E53CFB"/>
    <w:rsid w:val="00E53D53"/>
    <w:rsid w:val="00E53E1D"/>
    <w:rsid w:val="00E53EC4"/>
    <w:rsid w:val="00E540EA"/>
    <w:rsid w:val="00E541B6"/>
    <w:rsid w:val="00E54379"/>
    <w:rsid w:val="00E5438A"/>
    <w:rsid w:val="00E5442B"/>
    <w:rsid w:val="00E54532"/>
    <w:rsid w:val="00E54747"/>
    <w:rsid w:val="00E547BA"/>
    <w:rsid w:val="00E54828"/>
    <w:rsid w:val="00E54877"/>
    <w:rsid w:val="00E5493E"/>
    <w:rsid w:val="00E54958"/>
    <w:rsid w:val="00E549CA"/>
    <w:rsid w:val="00E54BE7"/>
    <w:rsid w:val="00E54BF7"/>
    <w:rsid w:val="00E54C6A"/>
    <w:rsid w:val="00E54C80"/>
    <w:rsid w:val="00E54CF9"/>
    <w:rsid w:val="00E54D36"/>
    <w:rsid w:val="00E54F95"/>
    <w:rsid w:val="00E54FEE"/>
    <w:rsid w:val="00E55115"/>
    <w:rsid w:val="00E55172"/>
    <w:rsid w:val="00E5525F"/>
    <w:rsid w:val="00E55406"/>
    <w:rsid w:val="00E55489"/>
    <w:rsid w:val="00E554F3"/>
    <w:rsid w:val="00E55870"/>
    <w:rsid w:val="00E558F8"/>
    <w:rsid w:val="00E55951"/>
    <w:rsid w:val="00E55A31"/>
    <w:rsid w:val="00E55CB2"/>
    <w:rsid w:val="00E55DE9"/>
    <w:rsid w:val="00E55DFC"/>
    <w:rsid w:val="00E55ED0"/>
    <w:rsid w:val="00E55EE3"/>
    <w:rsid w:val="00E56007"/>
    <w:rsid w:val="00E56144"/>
    <w:rsid w:val="00E56187"/>
    <w:rsid w:val="00E562A4"/>
    <w:rsid w:val="00E5631E"/>
    <w:rsid w:val="00E56382"/>
    <w:rsid w:val="00E56A31"/>
    <w:rsid w:val="00E56A45"/>
    <w:rsid w:val="00E56C73"/>
    <w:rsid w:val="00E56CE6"/>
    <w:rsid w:val="00E56E83"/>
    <w:rsid w:val="00E570CA"/>
    <w:rsid w:val="00E570D1"/>
    <w:rsid w:val="00E570FC"/>
    <w:rsid w:val="00E571B3"/>
    <w:rsid w:val="00E571B9"/>
    <w:rsid w:val="00E575DC"/>
    <w:rsid w:val="00E57609"/>
    <w:rsid w:val="00E57659"/>
    <w:rsid w:val="00E576DD"/>
    <w:rsid w:val="00E576EC"/>
    <w:rsid w:val="00E57783"/>
    <w:rsid w:val="00E57839"/>
    <w:rsid w:val="00E579CD"/>
    <w:rsid w:val="00E57C0C"/>
    <w:rsid w:val="00E57C6C"/>
    <w:rsid w:val="00E57CDC"/>
    <w:rsid w:val="00E57D5B"/>
    <w:rsid w:val="00E57E4F"/>
    <w:rsid w:val="00E57EE6"/>
    <w:rsid w:val="00E57EF6"/>
    <w:rsid w:val="00E57F8C"/>
    <w:rsid w:val="00E57F8F"/>
    <w:rsid w:val="00E60083"/>
    <w:rsid w:val="00E60333"/>
    <w:rsid w:val="00E60473"/>
    <w:rsid w:val="00E60578"/>
    <w:rsid w:val="00E6063B"/>
    <w:rsid w:val="00E606AD"/>
    <w:rsid w:val="00E607D6"/>
    <w:rsid w:val="00E60904"/>
    <w:rsid w:val="00E609BE"/>
    <w:rsid w:val="00E60B29"/>
    <w:rsid w:val="00E60BB2"/>
    <w:rsid w:val="00E60C72"/>
    <w:rsid w:val="00E60D45"/>
    <w:rsid w:val="00E60E5C"/>
    <w:rsid w:val="00E60EAC"/>
    <w:rsid w:val="00E60F0A"/>
    <w:rsid w:val="00E60F3C"/>
    <w:rsid w:val="00E61070"/>
    <w:rsid w:val="00E61172"/>
    <w:rsid w:val="00E61204"/>
    <w:rsid w:val="00E61220"/>
    <w:rsid w:val="00E612B5"/>
    <w:rsid w:val="00E612CA"/>
    <w:rsid w:val="00E61308"/>
    <w:rsid w:val="00E61377"/>
    <w:rsid w:val="00E613FF"/>
    <w:rsid w:val="00E6140B"/>
    <w:rsid w:val="00E614A4"/>
    <w:rsid w:val="00E61539"/>
    <w:rsid w:val="00E616DA"/>
    <w:rsid w:val="00E61702"/>
    <w:rsid w:val="00E61727"/>
    <w:rsid w:val="00E61891"/>
    <w:rsid w:val="00E61CA7"/>
    <w:rsid w:val="00E61CE6"/>
    <w:rsid w:val="00E61D85"/>
    <w:rsid w:val="00E61E5D"/>
    <w:rsid w:val="00E61E80"/>
    <w:rsid w:val="00E61EDD"/>
    <w:rsid w:val="00E61FEA"/>
    <w:rsid w:val="00E62066"/>
    <w:rsid w:val="00E62279"/>
    <w:rsid w:val="00E62291"/>
    <w:rsid w:val="00E624A3"/>
    <w:rsid w:val="00E62543"/>
    <w:rsid w:val="00E625F7"/>
    <w:rsid w:val="00E62702"/>
    <w:rsid w:val="00E6274E"/>
    <w:rsid w:val="00E627F0"/>
    <w:rsid w:val="00E62818"/>
    <w:rsid w:val="00E62819"/>
    <w:rsid w:val="00E62826"/>
    <w:rsid w:val="00E62840"/>
    <w:rsid w:val="00E62BBB"/>
    <w:rsid w:val="00E62BE2"/>
    <w:rsid w:val="00E62D94"/>
    <w:rsid w:val="00E62D99"/>
    <w:rsid w:val="00E62DB7"/>
    <w:rsid w:val="00E62E93"/>
    <w:rsid w:val="00E62FBC"/>
    <w:rsid w:val="00E630B7"/>
    <w:rsid w:val="00E6334A"/>
    <w:rsid w:val="00E63369"/>
    <w:rsid w:val="00E63399"/>
    <w:rsid w:val="00E6348F"/>
    <w:rsid w:val="00E6365C"/>
    <w:rsid w:val="00E636D4"/>
    <w:rsid w:val="00E638F6"/>
    <w:rsid w:val="00E63904"/>
    <w:rsid w:val="00E63AA4"/>
    <w:rsid w:val="00E63AAA"/>
    <w:rsid w:val="00E63ADA"/>
    <w:rsid w:val="00E63B27"/>
    <w:rsid w:val="00E63C1A"/>
    <w:rsid w:val="00E63DA5"/>
    <w:rsid w:val="00E63EAE"/>
    <w:rsid w:val="00E63EB4"/>
    <w:rsid w:val="00E63F9F"/>
    <w:rsid w:val="00E63FE0"/>
    <w:rsid w:val="00E640ED"/>
    <w:rsid w:val="00E64155"/>
    <w:rsid w:val="00E64431"/>
    <w:rsid w:val="00E644F7"/>
    <w:rsid w:val="00E64539"/>
    <w:rsid w:val="00E646AF"/>
    <w:rsid w:val="00E6474B"/>
    <w:rsid w:val="00E64753"/>
    <w:rsid w:val="00E647B0"/>
    <w:rsid w:val="00E64875"/>
    <w:rsid w:val="00E64D0D"/>
    <w:rsid w:val="00E64EC1"/>
    <w:rsid w:val="00E65014"/>
    <w:rsid w:val="00E65087"/>
    <w:rsid w:val="00E650D0"/>
    <w:rsid w:val="00E65264"/>
    <w:rsid w:val="00E652E6"/>
    <w:rsid w:val="00E65365"/>
    <w:rsid w:val="00E653E0"/>
    <w:rsid w:val="00E657BC"/>
    <w:rsid w:val="00E6584B"/>
    <w:rsid w:val="00E65AA6"/>
    <w:rsid w:val="00E65ABC"/>
    <w:rsid w:val="00E65B9A"/>
    <w:rsid w:val="00E65D3B"/>
    <w:rsid w:val="00E65D50"/>
    <w:rsid w:val="00E65EDD"/>
    <w:rsid w:val="00E65EF0"/>
    <w:rsid w:val="00E660CF"/>
    <w:rsid w:val="00E661FA"/>
    <w:rsid w:val="00E6626E"/>
    <w:rsid w:val="00E66591"/>
    <w:rsid w:val="00E6659B"/>
    <w:rsid w:val="00E666E9"/>
    <w:rsid w:val="00E66813"/>
    <w:rsid w:val="00E668DF"/>
    <w:rsid w:val="00E66AFF"/>
    <w:rsid w:val="00E66B4C"/>
    <w:rsid w:val="00E66C63"/>
    <w:rsid w:val="00E66CB0"/>
    <w:rsid w:val="00E66E8F"/>
    <w:rsid w:val="00E67041"/>
    <w:rsid w:val="00E670E2"/>
    <w:rsid w:val="00E6719F"/>
    <w:rsid w:val="00E6722B"/>
    <w:rsid w:val="00E67295"/>
    <w:rsid w:val="00E672B1"/>
    <w:rsid w:val="00E6751A"/>
    <w:rsid w:val="00E67743"/>
    <w:rsid w:val="00E6784F"/>
    <w:rsid w:val="00E67BDE"/>
    <w:rsid w:val="00E70086"/>
    <w:rsid w:val="00E7014D"/>
    <w:rsid w:val="00E70182"/>
    <w:rsid w:val="00E7024F"/>
    <w:rsid w:val="00E70355"/>
    <w:rsid w:val="00E703D8"/>
    <w:rsid w:val="00E70592"/>
    <w:rsid w:val="00E70A6E"/>
    <w:rsid w:val="00E70BB5"/>
    <w:rsid w:val="00E70BFE"/>
    <w:rsid w:val="00E70CA5"/>
    <w:rsid w:val="00E70CA9"/>
    <w:rsid w:val="00E70EEF"/>
    <w:rsid w:val="00E70F26"/>
    <w:rsid w:val="00E70F51"/>
    <w:rsid w:val="00E70F6A"/>
    <w:rsid w:val="00E70FAE"/>
    <w:rsid w:val="00E71032"/>
    <w:rsid w:val="00E71148"/>
    <w:rsid w:val="00E711AF"/>
    <w:rsid w:val="00E712FD"/>
    <w:rsid w:val="00E71335"/>
    <w:rsid w:val="00E71389"/>
    <w:rsid w:val="00E71447"/>
    <w:rsid w:val="00E717F8"/>
    <w:rsid w:val="00E71928"/>
    <w:rsid w:val="00E71B49"/>
    <w:rsid w:val="00E71BCE"/>
    <w:rsid w:val="00E71C66"/>
    <w:rsid w:val="00E71E30"/>
    <w:rsid w:val="00E71E6D"/>
    <w:rsid w:val="00E71ECD"/>
    <w:rsid w:val="00E72200"/>
    <w:rsid w:val="00E72372"/>
    <w:rsid w:val="00E72488"/>
    <w:rsid w:val="00E724BD"/>
    <w:rsid w:val="00E7252C"/>
    <w:rsid w:val="00E726E6"/>
    <w:rsid w:val="00E727CC"/>
    <w:rsid w:val="00E72904"/>
    <w:rsid w:val="00E72950"/>
    <w:rsid w:val="00E72991"/>
    <w:rsid w:val="00E72A63"/>
    <w:rsid w:val="00E72CF8"/>
    <w:rsid w:val="00E72D70"/>
    <w:rsid w:val="00E72E51"/>
    <w:rsid w:val="00E72E57"/>
    <w:rsid w:val="00E72EC0"/>
    <w:rsid w:val="00E72EDE"/>
    <w:rsid w:val="00E72FB2"/>
    <w:rsid w:val="00E72FB9"/>
    <w:rsid w:val="00E7301D"/>
    <w:rsid w:val="00E73250"/>
    <w:rsid w:val="00E732F2"/>
    <w:rsid w:val="00E73442"/>
    <w:rsid w:val="00E734B6"/>
    <w:rsid w:val="00E73573"/>
    <w:rsid w:val="00E73585"/>
    <w:rsid w:val="00E73690"/>
    <w:rsid w:val="00E73727"/>
    <w:rsid w:val="00E7388E"/>
    <w:rsid w:val="00E738C9"/>
    <w:rsid w:val="00E739F0"/>
    <w:rsid w:val="00E73A22"/>
    <w:rsid w:val="00E73AFD"/>
    <w:rsid w:val="00E73B15"/>
    <w:rsid w:val="00E73BC5"/>
    <w:rsid w:val="00E73C94"/>
    <w:rsid w:val="00E73CAC"/>
    <w:rsid w:val="00E73D1C"/>
    <w:rsid w:val="00E73DF4"/>
    <w:rsid w:val="00E73E1B"/>
    <w:rsid w:val="00E73FCA"/>
    <w:rsid w:val="00E73FE6"/>
    <w:rsid w:val="00E74012"/>
    <w:rsid w:val="00E7408D"/>
    <w:rsid w:val="00E740DE"/>
    <w:rsid w:val="00E74325"/>
    <w:rsid w:val="00E743AD"/>
    <w:rsid w:val="00E7467E"/>
    <w:rsid w:val="00E74682"/>
    <w:rsid w:val="00E74773"/>
    <w:rsid w:val="00E7483D"/>
    <w:rsid w:val="00E749C0"/>
    <w:rsid w:val="00E74B67"/>
    <w:rsid w:val="00E74BB2"/>
    <w:rsid w:val="00E74C3F"/>
    <w:rsid w:val="00E74FA9"/>
    <w:rsid w:val="00E75106"/>
    <w:rsid w:val="00E75119"/>
    <w:rsid w:val="00E754A4"/>
    <w:rsid w:val="00E75547"/>
    <w:rsid w:val="00E755C8"/>
    <w:rsid w:val="00E75867"/>
    <w:rsid w:val="00E758C4"/>
    <w:rsid w:val="00E75927"/>
    <w:rsid w:val="00E759B0"/>
    <w:rsid w:val="00E75AA2"/>
    <w:rsid w:val="00E75AA4"/>
    <w:rsid w:val="00E75B3E"/>
    <w:rsid w:val="00E75B8D"/>
    <w:rsid w:val="00E75C3F"/>
    <w:rsid w:val="00E75EA4"/>
    <w:rsid w:val="00E75F37"/>
    <w:rsid w:val="00E76254"/>
    <w:rsid w:val="00E76257"/>
    <w:rsid w:val="00E7635F"/>
    <w:rsid w:val="00E764A5"/>
    <w:rsid w:val="00E76560"/>
    <w:rsid w:val="00E765AA"/>
    <w:rsid w:val="00E76623"/>
    <w:rsid w:val="00E7667B"/>
    <w:rsid w:val="00E76815"/>
    <w:rsid w:val="00E7682B"/>
    <w:rsid w:val="00E76CE8"/>
    <w:rsid w:val="00E76D10"/>
    <w:rsid w:val="00E76DDD"/>
    <w:rsid w:val="00E77022"/>
    <w:rsid w:val="00E775C8"/>
    <w:rsid w:val="00E7764F"/>
    <w:rsid w:val="00E776D0"/>
    <w:rsid w:val="00E7778F"/>
    <w:rsid w:val="00E77899"/>
    <w:rsid w:val="00E77953"/>
    <w:rsid w:val="00E77C3B"/>
    <w:rsid w:val="00E77C69"/>
    <w:rsid w:val="00E77DE1"/>
    <w:rsid w:val="00E80033"/>
    <w:rsid w:val="00E800CD"/>
    <w:rsid w:val="00E805B3"/>
    <w:rsid w:val="00E806EA"/>
    <w:rsid w:val="00E807A4"/>
    <w:rsid w:val="00E807EA"/>
    <w:rsid w:val="00E808A1"/>
    <w:rsid w:val="00E809D9"/>
    <w:rsid w:val="00E80A79"/>
    <w:rsid w:val="00E80B83"/>
    <w:rsid w:val="00E80BF8"/>
    <w:rsid w:val="00E80C25"/>
    <w:rsid w:val="00E80C67"/>
    <w:rsid w:val="00E80CA1"/>
    <w:rsid w:val="00E80E4E"/>
    <w:rsid w:val="00E80F6C"/>
    <w:rsid w:val="00E80F83"/>
    <w:rsid w:val="00E810B3"/>
    <w:rsid w:val="00E810C9"/>
    <w:rsid w:val="00E81112"/>
    <w:rsid w:val="00E81160"/>
    <w:rsid w:val="00E811C4"/>
    <w:rsid w:val="00E8134A"/>
    <w:rsid w:val="00E81458"/>
    <w:rsid w:val="00E8146A"/>
    <w:rsid w:val="00E814AE"/>
    <w:rsid w:val="00E814BF"/>
    <w:rsid w:val="00E81544"/>
    <w:rsid w:val="00E815EC"/>
    <w:rsid w:val="00E816C5"/>
    <w:rsid w:val="00E81990"/>
    <w:rsid w:val="00E81AA4"/>
    <w:rsid w:val="00E81B66"/>
    <w:rsid w:val="00E81C79"/>
    <w:rsid w:val="00E81D75"/>
    <w:rsid w:val="00E81EB2"/>
    <w:rsid w:val="00E822AF"/>
    <w:rsid w:val="00E825CA"/>
    <w:rsid w:val="00E825F1"/>
    <w:rsid w:val="00E8264C"/>
    <w:rsid w:val="00E8267A"/>
    <w:rsid w:val="00E826DB"/>
    <w:rsid w:val="00E827B1"/>
    <w:rsid w:val="00E82A04"/>
    <w:rsid w:val="00E82A2B"/>
    <w:rsid w:val="00E82BD4"/>
    <w:rsid w:val="00E82D3A"/>
    <w:rsid w:val="00E82D3E"/>
    <w:rsid w:val="00E82D6F"/>
    <w:rsid w:val="00E82E34"/>
    <w:rsid w:val="00E82E66"/>
    <w:rsid w:val="00E82F80"/>
    <w:rsid w:val="00E83059"/>
    <w:rsid w:val="00E830E4"/>
    <w:rsid w:val="00E832C1"/>
    <w:rsid w:val="00E83332"/>
    <w:rsid w:val="00E83B8E"/>
    <w:rsid w:val="00E83CE0"/>
    <w:rsid w:val="00E83F6A"/>
    <w:rsid w:val="00E840AB"/>
    <w:rsid w:val="00E84149"/>
    <w:rsid w:val="00E8414E"/>
    <w:rsid w:val="00E84196"/>
    <w:rsid w:val="00E84340"/>
    <w:rsid w:val="00E84369"/>
    <w:rsid w:val="00E845CB"/>
    <w:rsid w:val="00E8473B"/>
    <w:rsid w:val="00E84872"/>
    <w:rsid w:val="00E84A0E"/>
    <w:rsid w:val="00E84B95"/>
    <w:rsid w:val="00E84BC7"/>
    <w:rsid w:val="00E84C57"/>
    <w:rsid w:val="00E84CA0"/>
    <w:rsid w:val="00E84E53"/>
    <w:rsid w:val="00E84E73"/>
    <w:rsid w:val="00E8513F"/>
    <w:rsid w:val="00E8522D"/>
    <w:rsid w:val="00E852DF"/>
    <w:rsid w:val="00E8542B"/>
    <w:rsid w:val="00E85578"/>
    <w:rsid w:val="00E85627"/>
    <w:rsid w:val="00E85735"/>
    <w:rsid w:val="00E857C1"/>
    <w:rsid w:val="00E857F7"/>
    <w:rsid w:val="00E85903"/>
    <w:rsid w:val="00E8598B"/>
    <w:rsid w:val="00E85A13"/>
    <w:rsid w:val="00E85A33"/>
    <w:rsid w:val="00E85A59"/>
    <w:rsid w:val="00E85AA6"/>
    <w:rsid w:val="00E85D8D"/>
    <w:rsid w:val="00E85E2B"/>
    <w:rsid w:val="00E85EE0"/>
    <w:rsid w:val="00E86006"/>
    <w:rsid w:val="00E8615C"/>
    <w:rsid w:val="00E862B5"/>
    <w:rsid w:val="00E86376"/>
    <w:rsid w:val="00E8641D"/>
    <w:rsid w:val="00E8642B"/>
    <w:rsid w:val="00E8645F"/>
    <w:rsid w:val="00E8650D"/>
    <w:rsid w:val="00E86586"/>
    <w:rsid w:val="00E86ACB"/>
    <w:rsid w:val="00E86D39"/>
    <w:rsid w:val="00E86DAE"/>
    <w:rsid w:val="00E86DBC"/>
    <w:rsid w:val="00E87184"/>
    <w:rsid w:val="00E871FE"/>
    <w:rsid w:val="00E87221"/>
    <w:rsid w:val="00E8754D"/>
    <w:rsid w:val="00E875A7"/>
    <w:rsid w:val="00E8761A"/>
    <w:rsid w:val="00E8773C"/>
    <w:rsid w:val="00E87756"/>
    <w:rsid w:val="00E878B2"/>
    <w:rsid w:val="00E87A4F"/>
    <w:rsid w:val="00E87D0C"/>
    <w:rsid w:val="00E87DE3"/>
    <w:rsid w:val="00E90025"/>
    <w:rsid w:val="00E90041"/>
    <w:rsid w:val="00E900A2"/>
    <w:rsid w:val="00E9029B"/>
    <w:rsid w:val="00E904C3"/>
    <w:rsid w:val="00E9050D"/>
    <w:rsid w:val="00E906D3"/>
    <w:rsid w:val="00E90747"/>
    <w:rsid w:val="00E907BA"/>
    <w:rsid w:val="00E907DF"/>
    <w:rsid w:val="00E908E0"/>
    <w:rsid w:val="00E909AA"/>
    <w:rsid w:val="00E909CD"/>
    <w:rsid w:val="00E90A7C"/>
    <w:rsid w:val="00E90B63"/>
    <w:rsid w:val="00E90BB5"/>
    <w:rsid w:val="00E90ECB"/>
    <w:rsid w:val="00E9103B"/>
    <w:rsid w:val="00E910BF"/>
    <w:rsid w:val="00E9142C"/>
    <w:rsid w:val="00E914EC"/>
    <w:rsid w:val="00E91564"/>
    <w:rsid w:val="00E9164D"/>
    <w:rsid w:val="00E91703"/>
    <w:rsid w:val="00E9193E"/>
    <w:rsid w:val="00E919BF"/>
    <w:rsid w:val="00E91A05"/>
    <w:rsid w:val="00E91C54"/>
    <w:rsid w:val="00E91CE6"/>
    <w:rsid w:val="00E91CF5"/>
    <w:rsid w:val="00E91E93"/>
    <w:rsid w:val="00E9206D"/>
    <w:rsid w:val="00E92618"/>
    <w:rsid w:val="00E927AF"/>
    <w:rsid w:val="00E927F4"/>
    <w:rsid w:val="00E92A89"/>
    <w:rsid w:val="00E92C04"/>
    <w:rsid w:val="00E92DE3"/>
    <w:rsid w:val="00E92EC3"/>
    <w:rsid w:val="00E92FF7"/>
    <w:rsid w:val="00E9308E"/>
    <w:rsid w:val="00E93202"/>
    <w:rsid w:val="00E932A9"/>
    <w:rsid w:val="00E932D0"/>
    <w:rsid w:val="00E9334C"/>
    <w:rsid w:val="00E9335F"/>
    <w:rsid w:val="00E9355D"/>
    <w:rsid w:val="00E935D3"/>
    <w:rsid w:val="00E93712"/>
    <w:rsid w:val="00E93723"/>
    <w:rsid w:val="00E9379B"/>
    <w:rsid w:val="00E937D1"/>
    <w:rsid w:val="00E93802"/>
    <w:rsid w:val="00E93820"/>
    <w:rsid w:val="00E9388A"/>
    <w:rsid w:val="00E938F5"/>
    <w:rsid w:val="00E93B31"/>
    <w:rsid w:val="00E93BF8"/>
    <w:rsid w:val="00E93BFE"/>
    <w:rsid w:val="00E93D90"/>
    <w:rsid w:val="00E93EB2"/>
    <w:rsid w:val="00E93F4D"/>
    <w:rsid w:val="00E93FF4"/>
    <w:rsid w:val="00E9417F"/>
    <w:rsid w:val="00E941F5"/>
    <w:rsid w:val="00E942DC"/>
    <w:rsid w:val="00E942E4"/>
    <w:rsid w:val="00E94380"/>
    <w:rsid w:val="00E94422"/>
    <w:rsid w:val="00E944AF"/>
    <w:rsid w:val="00E944D6"/>
    <w:rsid w:val="00E944E0"/>
    <w:rsid w:val="00E9457C"/>
    <w:rsid w:val="00E945EC"/>
    <w:rsid w:val="00E94763"/>
    <w:rsid w:val="00E94843"/>
    <w:rsid w:val="00E94B5B"/>
    <w:rsid w:val="00E94F13"/>
    <w:rsid w:val="00E950A9"/>
    <w:rsid w:val="00E95289"/>
    <w:rsid w:val="00E952FA"/>
    <w:rsid w:val="00E9536A"/>
    <w:rsid w:val="00E95598"/>
    <w:rsid w:val="00E956E6"/>
    <w:rsid w:val="00E95870"/>
    <w:rsid w:val="00E9589C"/>
    <w:rsid w:val="00E958B1"/>
    <w:rsid w:val="00E95BC7"/>
    <w:rsid w:val="00E95CCB"/>
    <w:rsid w:val="00E95D54"/>
    <w:rsid w:val="00E95F07"/>
    <w:rsid w:val="00E95FF9"/>
    <w:rsid w:val="00E96112"/>
    <w:rsid w:val="00E964E9"/>
    <w:rsid w:val="00E9651A"/>
    <w:rsid w:val="00E9653A"/>
    <w:rsid w:val="00E9661C"/>
    <w:rsid w:val="00E9670D"/>
    <w:rsid w:val="00E968AC"/>
    <w:rsid w:val="00E968C5"/>
    <w:rsid w:val="00E96B3A"/>
    <w:rsid w:val="00E96EC4"/>
    <w:rsid w:val="00E96EDF"/>
    <w:rsid w:val="00E97028"/>
    <w:rsid w:val="00E970F2"/>
    <w:rsid w:val="00E97101"/>
    <w:rsid w:val="00E97235"/>
    <w:rsid w:val="00E972EE"/>
    <w:rsid w:val="00E9732B"/>
    <w:rsid w:val="00E974A2"/>
    <w:rsid w:val="00E974DF"/>
    <w:rsid w:val="00E9758C"/>
    <w:rsid w:val="00E975A4"/>
    <w:rsid w:val="00E9768C"/>
    <w:rsid w:val="00E976CC"/>
    <w:rsid w:val="00E977DC"/>
    <w:rsid w:val="00E97992"/>
    <w:rsid w:val="00E97B50"/>
    <w:rsid w:val="00E97C51"/>
    <w:rsid w:val="00E97CFC"/>
    <w:rsid w:val="00E97D4F"/>
    <w:rsid w:val="00E97D76"/>
    <w:rsid w:val="00E97F87"/>
    <w:rsid w:val="00EA0027"/>
    <w:rsid w:val="00EA019B"/>
    <w:rsid w:val="00EA024C"/>
    <w:rsid w:val="00EA02D3"/>
    <w:rsid w:val="00EA03B4"/>
    <w:rsid w:val="00EA0442"/>
    <w:rsid w:val="00EA069E"/>
    <w:rsid w:val="00EA075E"/>
    <w:rsid w:val="00EA0777"/>
    <w:rsid w:val="00EA0787"/>
    <w:rsid w:val="00EA07AA"/>
    <w:rsid w:val="00EA07D2"/>
    <w:rsid w:val="00EA07ED"/>
    <w:rsid w:val="00EA09B8"/>
    <w:rsid w:val="00EA0AFB"/>
    <w:rsid w:val="00EA0B0E"/>
    <w:rsid w:val="00EA0CB3"/>
    <w:rsid w:val="00EA0CB8"/>
    <w:rsid w:val="00EA0DE3"/>
    <w:rsid w:val="00EA1019"/>
    <w:rsid w:val="00EA10E6"/>
    <w:rsid w:val="00EA1233"/>
    <w:rsid w:val="00EA12AB"/>
    <w:rsid w:val="00EA12B5"/>
    <w:rsid w:val="00EA12E2"/>
    <w:rsid w:val="00EA132D"/>
    <w:rsid w:val="00EA1335"/>
    <w:rsid w:val="00EA14D9"/>
    <w:rsid w:val="00EA1642"/>
    <w:rsid w:val="00EA16F2"/>
    <w:rsid w:val="00EA184B"/>
    <w:rsid w:val="00EA185E"/>
    <w:rsid w:val="00EA18F8"/>
    <w:rsid w:val="00EA1921"/>
    <w:rsid w:val="00EA19F5"/>
    <w:rsid w:val="00EA1C24"/>
    <w:rsid w:val="00EA1E63"/>
    <w:rsid w:val="00EA1EAF"/>
    <w:rsid w:val="00EA1ECA"/>
    <w:rsid w:val="00EA1F47"/>
    <w:rsid w:val="00EA1FA3"/>
    <w:rsid w:val="00EA2073"/>
    <w:rsid w:val="00EA214E"/>
    <w:rsid w:val="00EA2204"/>
    <w:rsid w:val="00EA240A"/>
    <w:rsid w:val="00EA2620"/>
    <w:rsid w:val="00EA2683"/>
    <w:rsid w:val="00EA26A8"/>
    <w:rsid w:val="00EA280B"/>
    <w:rsid w:val="00EA29AC"/>
    <w:rsid w:val="00EA29EC"/>
    <w:rsid w:val="00EA2A3E"/>
    <w:rsid w:val="00EA2B61"/>
    <w:rsid w:val="00EA2D45"/>
    <w:rsid w:val="00EA2E17"/>
    <w:rsid w:val="00EA2F67"/>
    <w:rsid w:val="00EA2FE9"/>
    <w:rsid w:val="00EA35B7"/>
    <w:rsid w:val="00EA35C2"/>
    <w:rsid w:val="00EA35D1"/>
    <w:rsid w:val="00EA37F9"/>
    <w:rsid w:val="00EA3AE0"/>
    <w:rsid w:val="00EA3BEF"/>
    <w:rsid w:val="00EA3E17"/>
    <w:rsid w:val="00EA4055"/>
    <w:rsid w:val="00EA42B5"/>
    <w:rsid w:val="00EA4350"/>
    <w:rsid w:val="00EA4495"/>
    <w:rsid w:val="00EA44D4"/>
    <w:rsid w:val="00EA4542"/>
    <w:rsid w:val="00EA454E"/>
    <w:rsid w:val="00EA472F"/>
    <w:rsid w:val="00EA47C3"/>
    <w:rsid w:val="00EA490B"/>
    <w:rsid w:val="00EA4A0B"/>
    <w:rsid w:val="00EA4AE5"/>
    <w:rsid w:val="00EA4C71"/>
    <w:rsid w:val="00EA4C87"/>
    <w:rsid w:val="00EA4D4A"/>
    <w:rsid w:val="00EA4E95"/>
    <w:rsid w:val="00EA4EC5"/>
    <w:rsid w:val="00EA4ED4"/>
    <w:rsid w:val="00EA4F32"/>
    <w:rsid w:val="00EA4FB5"/>
    <w:rsid w:val="00EA4FFE"/>
    <w:rsid w:val="00EA5015"/>
    <w:rsid w:val="00EA53B2"/>
    <w:rsid w:val="00EA54B2"/>
    <w:rsid w:val="00EA54FC"/>
    <w:rsid w:val="00EA55B5"/>
    <w:rsid w:val="00EA55BE"/>
    <w:rsid w:val="00EA57D5"/>
    <w:rsid w:val="00EA594B"/>
    <w:rsid w:val="00EA5B52"/>
    <w:rsid w:val="00EA5C86"/>
    <w:rsid w:val="00EA5D87"/>
    <w:rsid w:val="00EA5E6C"/>
    <w:rsid w:val="00EA60C5"/>
    <w:rsid w:val="00EA6239"/>
    <w:rsid w:val="00EA639A"/>
    <w:rsid w:val="00EA666D"/>
    <w:rsid w:val="00EA66B0"/>
    <w:rsid w:val="00EA6750"/>
    <w:rsid w:val="00EA67CE"/>
    <w:rsid w:val="00EA692E"/>
    <w:rsid w:val="00EA6A58"/>
    <w:rsid w:val="00EA6AF3"/>
    <w:rsid w:val="00EA6EA3"/>
    <w:rsid w:val="00EA6EA8"/>
    <w:rsid w:val="00EA6EB7"/>
    <w:rsid w:val="00EA6EBE"/>
    <w:rsid w:val="00EA6FA6"/>
    <w:rsid w:val="00EA702A"/>
    <w:rsid w:val="00EA709D"/>
    <w:rsid w:val="00EA7191"/>
    <w:rsid w:val="00EA7241"/>
    <w:rsid w:val="00EA764F"/>
    <w:rsid w:val="00EA7666"/>
    <w:rsid w:val="00EA766A"/>
    <w:rsid w:val="00EA7698"/>
    <w:rsid w:val="00EA7750"/>
    <w:rsid w:val="00EA77F5"/>
    <w:rsid w:val="00EA791E"/>
    <w:rsid w:val="00EA7A3D"/>
    <w:rsid w:val="00EA7A74"/>
    <w:rsid w:val="00EA7A77"/>
    <w:rsid w:val="00EA7AC0"/>
    <w:rsid w:val="00EA7B2E"/>
    <w:rsid w:val="00EA7C68"/>
    <w:rsid w:val="00EA7CEF"/>
    <w:rsid w:val="00EA7DD1"/>
    <w:rsid w:val="00EA7EC5"/>
    <w:rsid w:val="00EA7ED4"/>
    <w:rsid w:val="00EB011F"/>
    <w:rsid w:val="00EB02F8"/>
    <w:rsid w:val="00EB04C6"/>
    <w:rsid w:val="00EB0503"/>
    <w:rsid w:val="00EB05EC"/>
    <w:rsid w:val="00EB06E3"/>
    <w:rsid w:val="00EB0809"/>
    <w:rsid w:val="00EB081C"/>
    <w:rsid w:val="00EB0A26"/>
    <w:rsid w:val="00EB0BE2"/>
    <w:rsid w:val="00EB0FD7"/>
    <w:rsid w:val="00EB1402"/>
    <w:rsid w:val="00EB1625"/>
    <w:rsid w:val="00EB18E6"/>
    <w:rsid w:val="00EB1A2E"/>
    <w:rsid w:val="00EB1A5E"/>
    <w:rsid w:val="00EB1C57"/>
    <w:rsid w:val="00EB1E30"/>
    <w:rsid w:val="00EB1E52"/>
    <w:rsid w:val="00EB1EEA"/>
    <w:rsid w:val="00EB2112"/>
    <w:rsid w:val="00EB21D6"/>
    <w:rsid w:val="00EB21FE"/>
    <w:rsid w:val="00EB2267"/>
    <w:rsid w:val="00EB2329"/>
    <w:rsid w:val="00EB23AB"/>
    <w:rsid w:val="00EB258D"/>
    <w:rsid w:val="00EB2613"/>
    <w:rsid w:val="00EB26F0"/>
    <w:rsid w:val="00EB27BB"/>
    <w:rsid w:val="00EB2AA0"/>
    <w:rsid w:val="00EB2BF9"/>
    <w:rsid w:val="00EB2C73"/>
    <w:rsid w:val="00EB2DED"/>
    <w:rsid w:val="00EB3061"/>
    <w:rsid w:val="00EB312F"/>
    <w:rsid w:val="00EB3204"/>
    <w:rsid w:val="00EB325A"/>
    <w:rsid w:val="00EB3281"/>
    <w:rsid w:val="00EB3371"/>
    <w:rsid w:val="00EB3424"/>
    <w:rsid w:val="00EB347B"/>
    <w:rsid w:val="00EB34B6"/>
    <w:rsid w:val="00EB34D7"/>
    <w:rsid w:val="00EB356D"/>
    <w:rsid w:val="00EB3592"/>
    <w:rsid w:val="00EB389C"/>
    <w:rsid w:val="00EB3953"/>
    <w:rsid w:val="00EB3CA8"/>
    <w:rsid w:val="00EB3CCC"/>
    <w:rsid w:val="00EB3D54"/>
    <w:rsid w:val="00EB3D7F"/>
    <w:rsid w:val="00EB3DE3"/>
    <w:rsid w:val="00EB3ED7"/>
    <w:rsid w:val="00EB3F38"/>
    <w:rsid w:val="00EB3F78"/>
    <w:rsid w:val="00EB4002"/>
    <w:rsid w:val="00EB419E"/>
    <w:rsid w:val="00EB43F8"/>
    <w:rsid w:val="00EB457F"/>
    <w:rsid w:val="00EB4726"/>
    <w:rsid w:val="00EB4830"/>
    <w:rsid w:val="00EB48E1"/>
    <w:rsid w:val="00EB490A"/>
    <w:rsid w:val="00EB4984"/>
    <w:rsid w:val="00EB4D8D"/>
    <w:rsid w:val="00EB4E62"/>
    <w:rsid w:val="00EB50B6"/>
    <w:rsid w:val="00EB5503"/>
    <w:rsid w:val="00EB566A"/>
    <w:rsid w:val="00EB56C7"/>
    <w:rsid w:val="00EB5724"/>
    <w:rsid w:val="00EB5B48"/>
    <w:rsid w:val="00EB5B4D"/>
    <w:rsid w:val="00EB5BE5"/>
    <w:rsid w:val="00EB5F2C"/>
    <w:rsid w:val="00EB5F50"/>
    <w:rsid w:val="00EB5FA8"/>
    <w:rsid w:val="00EB5FD9"/>
    <w:rsid w:val="00EB60CA"/>
    <w:rsid w:val="00EB6290"/>
    <w:rsid w:val="00EB6392"/>
    <w:rsid w:val="00EB63BD"/>
    <w:rsid w:val="00EB63E4"/>
    <w:rsid w:val="00EB64C2"/>
    <w:rsid w:val="00EB6586"/>
    <w:rsid w:val="00EB6662"/>
    <w:rsid w:val="00EB6739"/>
    <w:rsid w:val="00EB67D8"/>
    <w:rsid w:val="00EB690A"/>
    <w:rsid w:val="00EB6920"/>
    <w:rsid w:val="00EB6B09"/>
    <w:rsid w:val="00EB6C32"/>
    <w:rsid w:val="00EB6EC7"/>
    <w:rsid w:val="00EB701B"/>
    <w:rsid w:val="00EB70D8"/>
    <w:rsid w:val="00EB71F0"/>
    <w:rsid w:val="00EB7204"/>
    <w:rsid w:val="00EB723C"/>
    <w:rsid w:val="00EB72C1"/>
    <w:rsid w:val="00EB73BF"/>
    <w:rsid w:val="00EB7437"/>
    <w:rsid w:val="00EB76C4"/>
    <w:rsid w:val="00EB76E0"/>
    <w:rsid w:val="00EB77A6"/>
    <w:rsid w:val="00EB785E"/>
    <w:rsid w:val="00EB7892"/>
    <w:rsid w:val="00EB7A73"/>
    <w:rsid w:val="00EB7AE1"/>
    <w:rsid w:val="00EB7B86"/>
    <w:rsid w:val="00EB7C39"/>
    <w:rsid w:val="00EB7CEF"/>
    <w:rsid w:val="00EB7E81"/>
    <w:rsid w:val="00EB7F15"/>
    <w:rsid w:val="00EC0095"/>
    <w:rsid w:val="00EC00C4"/>
    <w:rsid w:val="00EC00EE"/>
    <w:rsid w:val="00EC02A5"/>
    <w:rsid w:val="00EC02CA"/>
    <w:rsid w:val="00EC030E"/>
    <w:rsid w:val="00EC0380"/>
    <w:rsid w:val="00EC0421"/>
    <w:rsid w:val="00EC0485"/>
    <w:rsid w:val="00EC0538"/>
    <w:rsid w:val="00EC09FA"/>
    <w:rsid w:val="00EC0B73"/>
    <w:rsid w:val="00EC0BCA"/>
    <w:rsid w:val="00EC0D0A"/>
    <w:rsid w:val="00EC0E13"/>
    <w:rsid w:val="00EC0E53"/>
    <w:rsid w:val="00EC0FA9"/>
    <w:rsid w:val="00EC0FB8"/>
    <w:rsid w:val="00EC1000"/>
    <w:rsid w:val="00EC1043"/>
    <w:rsid w:val="00EC1071"/>
    <w:rsid w:val="00EC10A0"/>
    <w:rsid w:val="00EC1316"/>
    <w:rsid w:val="00EC1378"/>
    <w:rsid w:val="00EC13A1"/>
    <w:rsid w:val="00EC1522"/>
    <w:rsid w:val="00EC1980"/>
    <w:rsid w:val="00EC1A48"/>
    <w:rsid w:val="00EC1C6B"/>
    <w:rsid w:val="00EC1C9E"/>
    <w:rsid w:val="00EC1D36"/>
    <w:rsid w:val="00EC1DCF"/>
    <w:rsid w:val="00EC1E36"/>
    <w:rsid w:val="00EC1F8F"/>
    <w:rsid w:val="00EC22F9"/>
    <w:rsid w:val="00EC232A"/>
    <w:rsid w:val="00EC24A2"/>
    <w:rsid w:val="00EC24BE"/>
    <w:rsid w:val="00EC2511"/>
    <w:rsid w:val="00EC2531"/>
    <w:rsid w:val="00EC27BE"/>
    <w:rsid w:val="00EC28B7"/>
    <w:rsid w:val="00EC2A3E"/>
    <w:rsid w:val="00EC2D87"/>
    <w:rsid w:val="00EC2F22"/>
    <w:rsid w:val="00EC31B4"/>
    <w:rsid w:val="00EC324A"/>
    <w:rsid w:val="00EC347E"/>
    <w:rsid w:val="00EC35F4"/>
    <w:rsid w:val="00EC37A6"/>
    <w:rsid w:val="00EC39D7"/>
    <w:rsid w:val="00EC3BF9"/>
    <w:rsid w:val="00EC3C2D"/>
    <w:rsid w:val="00EC3CF1"/>
    <w:rsid w:val="00EC3D3B"/>
    <w:rsid w:val="00EC3DB0"/>
    <w:rsid w:val="00EC3DD0"/>
    <w:rsid w:val="00EC3FCF"/>
    <w:rsid w:val="00EC414C"/>
    <w:rsid w:val="00EC4184"/>
    <w:rsid w:val="00EC4220"/>
    <w:rsid w:val="00EC4266"/>
    <w:rsid w:val="00EC4417"/>
    <w:rsid w:val="00EC455D"/>
    <w:rsid w:val="00EC48D0"/>
    <w:rsid w:val="00EC49BC"/>
    <w:rsid w:val="00EC4A58"/>
    <w:rsid w:val="00EC4AE4"/>
    <w:rsid w:val="00EC4CD3"/>
    <w:rsid w:val="00EC4FF9"/>
    <w:rsid w:val="00EC5060"/>
    <w:rsid w:val="00EC5064"/>
    <w:rsid w:val="00EC52B7"/>
    <w:rsid w:val="00EC5392"/>
    <w:rsid w:val="00EC53ED"/>
    <w:rsid w:val="00EC5526"/>
    <w:rsid w:val="00EC553E"/>
    <w:rsid w:val="00EC57EF"/>
    <w:rsid w:val="00EC5873"/>
    <w:rsid w:val="00EC5AC4"/>
    <w:rsid w:val="00EC5B88"/>
    <w:rsid w:val="00EC5BBD"/>
    <w:rsid w:val="00EC5C03"/>
    <w:rsid w:val="00EC5C8F"/>
    <w:rsid w:val="00EC5CED"/>
    <w:rsid w:val="00EC5D9D"/>
    <w:rsid w:val="00EC5E9D"/>
    <w:rsid w:val="00EC60F3"/>
    <w:rsid w:val="00EC6232"/>
    <w:rsid w:val="00EC6249"/>
    <w:rsid w:val="00EC625B"/>
    <w:rsid w:val="00EC6319"/>
    <w:rsid w:val="00EC6379"/>
    <w:rsid w:val="00EC6458"/>
    <w:rsid w:val="00EC6665"/>
    <w:rsid w:val="00EC666B"/>
    <w:rsid w:val="00EC6740"/>
    <w:rsid w:val="00EC680A"/>
    <w:rsid w:val="00EC6834"/>
    <w:rsid w:val="00EC6948"/>
    <w:rsid w:val="00EC6B54"/>
    <w:rsid w:val="00EC6B5F"/>
    <w:rsid w:val="00EC6C68"/>
    <w:rsid w:val="00EC6CAB"/>
    <w:rsid w:val="00EC6E53"/>
    <w:rsid w:val="00EC6EDD"/>
    <w:rsid w:val="00EC727F"/>
    <w:rsid w:val="00EC7601"/>
    <w:rsid w:val="00EC79B9"/>
    <w:rsid w:val="00EC7A07"/>
    <w:rsid w:val="00EC7C62"/>
    <w:rsid w:val="00EC7D63"/>
    <w:rsid w:val="00EC7EB5"/>
    <w:rsid w:val="00EC7ECC"/>
    <w:rsid w:val="00EC7FDE"/>
    <w:rsid w:val="00ED009D"/>
    <w:rsid w:val="00ED012C"/>
    <w:rsid w:val="00ED0384"/>
    <w:rsid w:val="00ED0A6F"/>
    <w:rsid w:val="00ED0ACC"/>
    <w:rsid w:val="00ED0D62"/>
    <w:rsid w:val="00ED0D75"/>
    <w:rsid w:val="00ED0D9A"/>
    <w:rsid w:val="00ED0E83"/>
    <w:rsid w:val="00ED1205"/>
    <w:rsid w:val="00ED126B"/>
    <w:rsid w:val="00ED155D"/>
    <w:rsid w:val="00ED15E4"/>
    <w:rsid w:val="00ED1629"/>
    <w:rsid w:val="00ED16A9"/>
    <w:rsid w:val="00ED16DA"/>
    <w:rsid w:val="00ED170D"/>
    <w:rsid w:val="00ED1888"/>
    <w:rsid w:val="00ED1A9F"/>
    <w:rsid w:val="00ED1B46"/>
    <w:rsid w:val="00ED1BBE"/>
    <w:rsid w:val="00ED1C6F"/>
    <w:rsid w:val="00ED1D25"/>
    <w:rsid w:val="00ED1D6E"/>
    <w:rsid w:val="00ED1F3D"/>
    <w:rsid w:val="00ED20B3"/>
    <w:rsid w:val="00ED2346"/>
    <w:rsid w:val="00ED25C4"/>
    <w:rsid w:val="00ED2778"/>
    <w:rsid w:val="00ED27C5"/>
    <w:rsid w:val="00ED2A5E"/>
    <w:rsid w:val="00ED2B6D"/>
    <w:rsid w:val="00ED2BF2"/>
    <w:rsid w:val="00ED2C1B"/>
    <w:rsid w:val="00ED303C"/>
    <w:rsid w:val="00ED314C"/>
    <w:rsid w:val="00ED31D7"/>
    <w:rsid w:val="00ED31F5"/>
    <w:rsid w:val="00ED3400"/>
    <w:rsid w:val="00ED3412"/>
    <w:rsid w:val="00ED35D2"/>
    <w:rsid w:val="00ED3883"/>
    <w:rsid w:val="00ED39B1"/>
    <w:rsid w:val="00ED3D72"/>
    <w:rsid w:val="00ED4187"/>
    <w:rsid w:val="00ED4218"/>
    <w:rsid w:val="00ED4294"/>
    <w:rsid w:val="00ED42BB"/>
    <w:rsid w:val="00ED4305"/>
    <w:rsid w:val="00ED45EA"/>
    <w:rsid w:val="00ED46DE"/>
    <w:rsid w:val="00ED4999"/>
    <w:rsid w:val="00ED49C3"/>
    <w:rsid w:val="00ED49CC"/>
    <w:rsid w:val="00ED4A12"/>
    <w:rsid w:val="00ED4BA0"/>
    <w:rsid w:val="00ED4DA8"/>
    <w:rsid w:val="00ED4EB7"/>
    <w:rsid w:val="00ED5019"/>
    <w:rsid w:val="00ED503C"/>
    <w:rsid w:val="00ED5088"/>
    <w:rsid w:val="00ED50E7"/>
    <w:rsid w:val="00ED51DF"/>
    <w:rsid w:val="00ED5292"/>
    <w:rsid w:val="00ED5327"/>
    <w:rsid w:val="00ED537F"/>
    <w:rsid w:val="00ED5499"/>
    <w:rsid w:val="00ED54D3"/>
    <w:rsid w:val="00ED5561"/>
    <w:rsid w:val="00ED5758"/>
    <w:rsid w:val="00ED57CB"/>
    <w:rsid w:val="00ED581F"/>
    <w:rsid w:val="00ED5A9E"/>
    <w:rsid w:val="00ED5AEB"/>
    <w:rsid w:val="00ED5B70"/>
    <w:rsid w:val="00ED5BB9"/>
    <w:rsid w:val="00ED5CC2"/>
    <w:rsid w:val="00ED5F8A"/>
    <w:rsid w:val="00ED6078"/>
    <w:rsid w:val="00ED614A"/>
    <w:rsid w:val="00ED6235"/>
    <w:rsid w:val="00ED6257"/>
    <w:rsid w:val="00ED631F"/>
    <w:rsid w:val="00ED6357"/>
    <w:rsid w:val="00ED63AE"/>
    <w:rsid w:val="00ED6414"/>
    <w:rsid w:val="00ED6544"/>
    <w:rsid w:val="00ED6647"/>
    <w:rsid w:val="00ED6691"/>
    <w:rsid w:val="00ED67AC"/>
    <w:rsid w:val="00ED6908"/>
    <w:rsid w:val="00ED6986"/>
    <w:rsid w:val="00ED6A90"/>
    <w:rsid w:val="00ED6B14"/>
    <w:rsid w:val="00ED6F68"/>
    <w:rsid w:val="00ED7343"/>
    <w:rsid w:val="00ED7412"/>
    <w:rsid w:val="00ED7435"/>
    <w:rsid w:val="00ED74DC"/>
    <w:rsid w:val="00ED77B1"/>
    <w:rsid w:val="00ED78DD"/>
    <w:rsid w:val="00ED79FB"/>
    <w:rsid w:val="00ED7ABB"/>
    <w:rsid w:val="00ED7AF1"/>
    <w:rsid w:val="00ED7B09"/>
    <w:rsid w:val="00ED7C2A"/>
    <w:rsid w:val="00ED7CAA"/>
    <w:rsid w:val="00ED7D17"/>
    <w:rsid w:val="00ED7E66"/>
    <w:rsid w:val="00ED7EFB"/>
    <w:rsid w:val="00EE0045"/>
    <w:rsid w:val="00EE007E"/>
    <w:rsid w:val="00EE00E7"/>
    <w:rsid w:val="00EE00EF"/>
    <w:rsid w:val="00EE021C"/>
    <w:rsid w:val="00EE0280"/>
    <w:rsid w:val="00EE03C0"/>
    <w:rsid w:val="00EE07AF"/>
    <w:rsid w:val="00EE0862"/>
    <w:rsid w:val="00EE09B4"/>
    <w:rsid w:val="00EE0BD2"/>
    <w:rsid w:val="00EE0C7C"/>
    <w:rsid w:val="00EE12E3"/>
    <w:rsid w:val="00EE143B"/>
    <w:rsid w:val="00EE14A0"/>
    <w:rsid w:val="00EE14D5"/>
    <w:rsid w:val="00EE1618"/>
    <w:rsid w:val="00EE1643"/>
    <w:rsid w:val="00EE1674"/>
    <w:rsid w:val="00EE180E"/>
    <w:rsid w:val="00EE182F"/>
    <w:rsid w:val="00EE198B"/>
    <w:rsid w:val="00EE1A31"/>
    <w:rsid w:val="00EE1AC6"/>
    <w:rsid w:val="00EE1B8E"/>
    <w:rsid w:val="00EE1D6C"/>
    <w:rsid w:val="00EE1D7C"/>
    <w:rsid w:val="00EE1FBE"/>
    <w:rsid w:val="00EE213B"/>
    <w:rsid w:val="00EE2249"/>
    <w:rsid w:val="00EE2260"/>
    <w:rsid w:val="00EE237E"/>
    <w:rsid w:val="00EE2656"/>
    <w:rsid w:val="00EE2696"/>
    <w:rsid w:val="00EE26F1"/>
    <w:rsid w:val="00EE273C"/>
    <w:rsid w:val="00EE2827"/>
    <w:rsid w:val="00EE2A1B"/>
    <w:rsid w:val="00EE2A70"/>
    <w:rsid w:val="00EE2BE4"/>
    <w:rsid w:val="00EE2D96"/>
    <w:rsid w:val="00EE2F5D"/>
    <w:rsid w:val="00EE2F8A"/>
    <w:rsid w:val="00EE32D3"/>
    <w:rsid w:val="00EE330F"/>
    <w:rsid w:val="00EE338B"/>
    <w:rsid w:val="00EE3411"/>
    <w:rsid w:val="00EE3459"/>
    <w:rsid w:val="00EE35C6"/>
    <w:rsid w:val="00EE36DD"/>
    <w:rsid w:val="00EE36F2"/>
    <w:rsid w:val="00EE395A"/>
    <w:rsid w:val="00EE398A"/>
    <w:rsid w:val="00EE39AB"/>
    <w:rsid w:val="00EE3ADB"/>
    <w:rsid w:val="00EE3C30"/>
    <w:rsid w:val="00EE3C46"/>
    <w:rsid w:val="00EE3C87"/>
    <w:rsid w:val="00EE3E79"/>
    <w:rsid w:val="00EE3F75"/>
    <w:rsid w:val="00EE415B"/>
    <w:rsid w:val="00EE43C2"/>
    <w:rsid w:val="00EE43F3"/>
    <w:rsid w:val="00EE4483"/>
    <w:rsid w:val="00EE45FB"/>
    <w:rsid w:val="00EE48A6"/>
    <w:rsid w:val="00EE4A59"/>
    <w:rsid w:val="00EE4D8E"/>
    <w:rsid w:val="00EE4EFC"/>
    <w:rsid w:val="00EE5055"/>
    <w:rsid w:val="00EE511E"/>
    <w:rsid w:val="00EE5224"/>
    <w:rsid w:val="00EE5322"/>
    <w:rsid w:val="00EE5474"/>
    <w:rsid w:val="00EE559B"/>
    <w:rsid w:val="00EE55BF"/>
    <w:rsid w:val="00EE55E8"/>
    <w:rsid w:val="00EE56A0"/>
    <w:rsid w:val="00EE5826"/>
    <w:rsid w:val="00EE5885"/>
    <w:rsid w:val="00EE58A2"/>
    <w:rsid w:val="00EE58E0"/>
    <w:rsid w:val="00EE597C"/>
    <w:rsid w:val="00EE5ABE"/>
    <w:rsid w:val="00EE5B0D"/>
    <w:rsid w:val="00EE5DBA"/>
    <w:rsid w:val="00EE5F0A"/>
    <w:rsid w:val="00EE5F3C"/>
    <w:rsid w:val="00EE5FB4"/>
    <w:rsid w:val="00EE600E"/>
    <w:rsid w:val="00EE6017"/>
    <w:rsid w:val="00EE6099"/>
    <w:rsid w:val="00EE63BA"/>
    <w:rsid w:val="00EE67A9"/>
    <w:rsid w:val="00EE682F"/>
    <w:rsid w:val="00EE69F9"/>
    <w:rsid w:val="00EE6A7E"/>
    <w:rsid w:val="00EE6C55"/>
    <w:rsid w:val="00EE6C5B"/>
    <w:rsid w:val="00EE6D6E"/>
    <w:rsid w:val="00EE7029"/>
    <w:rsid w:val="00EE74BA"/>
    <w:rsid w:val="00EE75FE"/>
    <w:rsid w:val="00EE7844"/>
    <w:rsid w:val="00EE7B0C"/>
    <w:rsid w:val="00EE7E6F"/>
    <w:rsid w:val="00EE7EFC"/>
    <w:rsid w:val="00EF00AC"/>
    <w:rsid w:val="00EF0178"/>
    <w:rsid w:val="00EF018B"/>
    <w:rsid w:val="00EF019E"/>
    <w:rsid w:val="00EF03FB"/>
    <w:rsid w:val="00EF0423"/>
    <w:rsid w:val="00EF0453"/>
    <w:rsid w:val="00EF0592"/>
    <w:rsid w:val="00EF05BB"/>
    <w:rsid w:val="00EF0622"/>
    <w:rsid w:val="00EF0699"/>
    <w:rsid w:val="00EF078E"/>
    <w:rsid w:val="00EF0824"/>
    <w:rsid w:val="00EF0881"/>
    <w:rsid w:val="00EF08D9"/>
    <w:rsid w:val="00EF0BFB"/>
    <w:rsid w:val="00EF0C63"/>
    <w:rsid w:val="00EF0D10"/>
    <w:rsid w:val="00EF0D5B"/>
    <w:rsid w:val="00EF0DA9"/>
    <w:rsid w:val="00EF0E0E"/>
    <w:rsid w:val="00EF10A3"/>
    <w:rsid w:val="00EF1102"/>
    <w:rsid w:val="00EF1128"/>
    <w:rsid w:val="00EF133A"/>
    <w:rsid w:val="00EF13DD"/>
    <w:rsid w:val="00EF1453"/>
    <w:rsid w:val="00EF15CD"/>
    <w:rsid w:val="00EF1727"/>
    <w:rsid w:val="00EF17F6"/>
    <w:rsid w:val="00EF17FB"/>
    <w:rsid w:val="00EF1A0A"/>
    <w:rsid w:val="00EF1AA5"/>
    <w:rsid w:val="00EF1C6F"/>
    <w:rsid w:val="00EF1CFA"/>
    <w:rsid w:val="00EF1DAC"/>
    <w:rsid w:val="00EF1E6C"/>
    <w:rsid w:val="00EF206E"/>
    <w:rsid w:val="00EF2219"/>
    <w:rsid w:val="00EF2347"/>
    <w:rsid w:val="00EF2405"/>
    <w:rsid w:val="00EF24F0"/>
    <w:rsid w:val="00EF2723"/>
    <w:rsid w:val="00EF27C2"/>
    <w:rsid w:val="00EF2995"/>
    <w:rsid w:val="00EF2A30"/>
    <w:rsid w:val="00EF2AA0"/>
    <w:rsid w:val="00EF2B49"/>
    <w:rsid w:val="00EF2C17"/>
    <w:rsid w:val="00EF2C8D"/>
    <w:rsid w:val="00EF2F24"/>
    <w:rsid w:val="00EF3020"/>
    <w:rsid w:val="00EF3044"/>
    <w:rsid w:val="00EF30EB"/>
    <w:rsid w:val="00EF3133"/>
    <w:rsid w:val="00EF32B0"/>
    <w:rsid w:val="00EF33CB"/>
    <w:rsid w:val="00EF3468"/>
    <w:rsid w:val="00EF3542"/>
    <w:rsid w:val="00EF35CE"/>
    <w:rsid w:val="00EF35EC"/>
    <w:rsid w:val="00EF3A25"/>
    <w:rsid w:val="00EF3B57"/>
    <w:rsid w:val="00EF3C62"/>
    <w:rsid w:val="00EF3C6C"/>
    <w:rsid w:val="00EF3C7E"/>
    <w:rsid w:val="00EF3CC5"/>
    <w:rsid w:val="00EF3D0E"/>
    <w:rsid w:val="00EF3DAE"/>
    <w:rsid w:val="00EF3EE5"/>
    <w:rsid w:val="00EF3F3D"/>
    <w:rsid w:val="00EF4156"/>
    <w:rsid w:val="00EF428A"/>
    <w:rsid w:val="00EF4330"/>
    <w:rsid w:val="00EF4382"/>
    <w:rsid w:val="00EF43D8"/>
    <w:rsid w:val="00EF4561"/>
    <w:rsid w:val="00EF45F7"/>
    <w:rsid w:val="00EF4864"/>
    <w:rsid w:val="00EF4911"/>
    <w:rsid w:val="00EF49D4"/>
    <w:rsid w:val="00EF4A70"/>
    <w:rsid w:val="00EF4AD4"/>
    <w:rsid w:val="00EF4D9D"/>
    <w:rsid w:val="00EF4DD1"/>
    <w:rsid w:val="00EF51D5"/>
    <w:rsid w:val="00EF5437"/>
    <w:rsid w:val="00EF5491"/>
    <w:rsid w:val="00EF556C"/>
    <w:rsid w:val="00EF55E0"/>
    <w:rsid w:val="00EF5627"/>
    <w:rsid w:val="00EF5697"/>
    <w:rsid w:val="00EF584E"/>
    <w:rsid w:val="00EF59D4"/>
    <w:rsid w:val="00EF5B0D"/>
    <w:rsid w:val="00EF5B27"/>
    <w:rsid w:val="00EF5D24"/>
    <w:rsid w:val="00EF5D2B"/>
    <w:rsid w:val="00EF5E98"/>
    <w:rsid w:val="00EF5F72"/>
    <w:rsid w:val="00EF603C"/>
    <w:rsid w:val="00EF60BA"/>
    <w:rsid w:val="00EF618A"/>
    <w:rsid w:val="00EF61B2"/>
    <w:rsid w:val="00EF6266"/>
    <w:rsid w:val="00EF631D"/>
    <w:rsid w:val="00EF6458"/>
    <w:rsid w:val="00EF6515"/>
    <w:rsid w:val="00EF6525"/>
    <w:rsid w:val="00EF6669"/>
    <w:rsid w:val="00EF6680"/>
    <w:rsid w:val="00EF6883"/>
    <w:rsid w:val="00EF69EE"/>
    <w:rsid w:val="00EF6B3B"/>
    <w:rsid w:val="00EF6C6B"/>
    <w:rsid w:val="00EF703A"/>
    <w:rsid w:val="00EF7250"/>
    <w:rsid w:val="00EF73F8"/>
    <w:rsid w:val="00EF74D6"/>
    <w:rsid w:val="00EF767D"/>
    <w:rsid w:val="00EF7885"/>
    <w:rsid w:val="00EF78D0"/>
    <w:rsid w:val="00EF7A50"/>
    <w:rsid w:val="00EF7BE7"/>
    <w:rsid w:val="00EF7C72"/>
    <w:rsid w:val="00EF7EA0"/>
    <w:rsid w:val="00EF7F2B"/>
    <w:rsid w:val="00F0003E"/>
    <w:rsid w:val="00F00071"/>
    <w:rsid w:val="00F00110"/>
    <w:rsid w:val="00F0019B"/>
    <w:rsid w:val="00F001A0"/>
    <w:rsid w:val="00F001BF"/>
    <w:rsid w:val="00F00260"/>
    <w:rsid w:val="00F003EC"/>
    <w:rsid w:val="00F00535"/>
    <w:rsid w:val="00F007BF"/>
    <w:rsid w:val="00F00AE9"/>
    <w:rsid w:val="00F00B57"/>
    <w:rsid w:val="00F00C93"/>
    <w:rsid w:val="00F00D16"/>
    <w:rsid w:val="00F00E8A"/>
    <w:rsid w:val="00F00E96"/>
    <w:rsid w:val="00F00EE3"/>
    <w:rsid w:val="00F01041"/>
    <w:rsid w:val="00F01271"/>
    <w:rsid w:val="00F01369"/>
    <w:rsid w:val="00F0142C"/>
    <w:rsid w:val="00F01474"/>
    <w:rsid w:val="00F01502"/>
    <w:rsid w:val="00F0164F"/>
    <w:rsid w:val="00F01774"/>
    <w:rsid w:val="00F0184B"/>
    <w:rsid w:val="00F0196C"/>
    <w:rsid w:val="00F01998"/>
    <w:rsid w:val="00F01ACC"/>
    <w:rsid w:val="00F01AE8"/>
    <w:rsid w:val="00F01AFD"/>
    <w:rsid w:val="00F01C38"/>
    <w:rsid w:val="00F01CDF"/>
    <w:rsid w:val="00F01D80"/>
    <w:rsid w:val="00F01EA3"/>
    <w:rsid w:val="00F01ECF"/>
    <w:rsid w:val="00F01ED8"/>
    <w:rsid w:val="00F01F99"/>
    <w:rsid w:val="00F0201D"/>
    <w:rsid w:val="00F02129"/>
    <w:rsid w:val="00F021B1"/>
    <w:rsid w:val="00F022EE"/>
    <w:rsid w:val="00F02494"/>
    <w:rsid w:val="00F025B6"/>
    <w:rsid w:val="00F02632"/>
    <w:rsid w:val="00F0269A"/>
    <w:rsid w:val="00F026DD"/>
    <w:rsid w:val="00F02762"/>
    <w:rsid w:val="00F02917"/>
    <w:rsid w:val="00F0291C"/>
    <w:rsid w:val="00F02B40"/>
    <w:rsid w:val="00F02C21"/>
    <w:rsid w:val="00F02C53"/>
    <w:rsid w:val="00F02E2C"/>
    <w:rsid w:val="00F02E94"/>
    <w:rsid w:val="00F02F6A"/>
    <w:rsid w:val="00F031ED"/>
    <w:rsid w:val="00F032EB"/>
    <w:rsid w:val="00F03348"/>
    <w:rsid w:val="00F036E4"/>
    <w:rsid w:val="00F03750"/>
    <w:rsid w:val="00F038ED"/>
    <w:rsid w:val="00F0396F"/>
    <w:rsid w:val="00F03A00"/>
    <w:rsid w:val="00F03B19"/>
    <w:rsid w:val="00F03BD7"/>
    <w:rsid w:val="00F03CF8"/>
    <w:rsid w:val="00F042D0"/>
    <w:rsid w:val="00F04410"/>
    <w:rsid w:val="00F044A5"/>
    <w:rsid w:val="00F04507"/>
    <w:rsid w:val="00F046B5"/>
    <w:rsid w:val="00F049A3"/>
    <w:rsid w:val="00F04A81"/>
    <w:rsid w:val="00F04AB8"/>
    <w:rsid w:val="00F04B70"/>
    <w:rsid w:val="00F04BA4"/>
    <w:rsid w:val="00F04BD1"/>
    <w:rsid w:val="00F04CEA"/>
    <w:rsid w:val="00F04DA8"/>
    <w:rsid w:val="00F04E55"/>
    <w:rsid w:val="00F04ED1"/>
    <w:rsid w:val="00F04ED5"/>
    <w:rsid w:val="00F04ED8"/>
    <w:rsid w:val="00F04EDD"/>
    <w:rsid w:val="00F04F3E"/>
    <w:rsid w:val="00F04FA0"/>
    <w:rsid w:val="00F04FA1"/>
    <w:rsid w:val="00F04FC3"/>
    <w:rsid w:val="00F0533F"/>
    <w:rsid w:val="00F05438"/>
    <w:rsid w:val="00F055FC"/>
    <w:rsid w:val="00F05701"/>
    <w:rsid w:val="00F0597C"/>
    <w:rsid w:val="00F059FB"/>
    <w:rsid w:val="00F05A82"/>
    <w:rsid w:val="00F05C6D"/>
    <w:rsid w:val="00F05CAA"/>
    <w:rsid w:val="00F05D24"/>
    <w:rsid w:val="00F05E0C"/>
    <w:rsid w:val="00F05F33"/>
    <w:rsid w:val="00F061DD"/>
    <w:rsid w:val="00F06224"/>
    <w:rsid w:val="00F0623C"/>
    <w:rsid w:val="00F0654B"/>
    <w:rsid w:val="00F06BF8"/>
    <w:rsid w:val="00F06C7F"/>
    <w:rsid w:val="00F06D49"/>
    <w:rsid w:val="00F06E32"/>
    <w:rsid w:val="00F06EF9"/>
    <w:rsid w:val="00F0708F"/>
    <w:rsid w:val="00F07222"/>
    <w:rsid w:val="00F0738A"/>
    <w:rsid w:val="00F075B8"/>
    <w:rsid w:val="00F07A03"/>
    <w:rsid w:val="00F07A53"/>
    <w:rsid w:val="00F07B0A"/>
    <w:rsid w:val="00F07D5B"/>
    <w:rsid w:val="00F07DE7"/>
    <w:rsid w:val="00F07EB4"/>
    <w:rsid w:val="00F07FBC"/>
    <w:rsid w:val="00F10373"/>
    <w:rsid w:val="00F103C6"/>
    <w:rsid w:val="00F1041C"/>
    <w:rsid w:val="00F1065F"/>
    <w:rsid w:val="00F106EF"/>
    <w:rsid w:val="00F1074D"/>
    <w:rsid w:val="00F107BF"/>
    <w:rsid w:val="00F10837"/>
    <w:rsid w:val="00F108CD"/>
    <w:rsid w:val="00F109D1"/>
    <w:rsid w:val="00F10D96"/>
    <w:rsid w:val="00F10D97"/>
    <w:rsid w:val="00F10E73"/>
    <w:rsid w:val="00F11213"/>
    <w:rsid w:val="00F113FF"/>
    <w:rsid w:val="00F1143D"/>
    <w:rsid w:val="00F115B0"/>
    <w:rsid w:val="00F1165E"/>
    <w:rsid w:val="00F116D1"/>
    <w:rsid w:val="00F11738"/>
    <w:rsid w:val="00F1184E"/>
    <w:rsid w:val="00F11985"/>
    <w:rsid w:val="00F119A4"/>
    <w:rsid w:val="00F11D06"/>
    <w:rsid w:val="00F11D79"/>
    <w:rsid w:val="00F11E69"/>
    <w:rsid w:val="00F11F2A"/>
    <w:rsid w:val="00F11F6C"/>
    <w:rsid w:val="00F12053"/>
    <w:rsid w:val="00F121F4"/>
    <w:rsid w:val="00F12425"/>
    <w:rsid w:val="00F1263D"/>
    <w:rsid w:val="00F127F5"/>
    <w:rsid w:val="00F12A2F"/>
    <w:rsid w:val="00F12B3E"/>
    <w:rsid w:val="00F12BB4"/>
    <w:rsid w:val="00F12C25"/>
    <w:rsid w:val="00F12E17"/>
    <w:rsid w:val="00F12EC4"/>
    <w:rsid w:val="00F12F2D"/>
    <w:rsid w:val="00F12FB4"/>
    <w:rsid w:val="00F13267"/>
    <w:rsid w:val="00F13464"/>
    <w:rsid w:val="00F134B3"/>
    <w:rsid w:val="00F134E8"/>
    <w:rsid w:val="00F13587"/>
    <w:rsid w:val="00F136E3"/>
    <w:rsid w:val="00F13798"/>
    <w:rsid w:val="00F1381B"/>
    <w:rsid w:val="00F138A4"/>
    <w:rsid w:val="00F13967"/>
    <w:rsid w:val="00F139D9"/>
    <w:rsid w:val="00F13A1F"/>
    <w:rsid w:val="00F13A65"/>
    <w:rsid w:val="00F13ABF"/>
    <w:rsid w:val="00F14291"/>
    <w:rsid w:val="00F142C4"/>
    <w:rsid w:val="00F143D2"/>
    <w:rsid w:val="00F14455"/>
    <w:rsid w:val="00F14678"/>
    <w:rsid w:val="00F146A5"/>
    <w:rsid w:val="00F147F0"/>
    <w:rsid w:val="00F14813"/>
    <w:rsid w:val="00F14829"/>
    <w:rsid w:val="00F1499A"/>
    <w:rsid w:val="00F14A56"/>
    <w:rsid w:val="00F14A71"/>
    <w:rsid w:val="00F14AC5"/>
    <w:rsid w:val="00F14AE4"/>
    <w:rsid w:val="00F14B23"/>
    <w:rsid w:val="00F14C43"/>
    <w:rsid w:val="00F14C5F"/>
    <w:rsid w:val="00F14C66"/>
    <w:rsid w:val="00F14CA1"/>
    <w:rsid w:val="00F14D45"/>
    <w:rsid w:val="00F14E56"/>
    <w:rsid w:val="00F14F94"/>
    <w:rsid w:val="00F14FBD"/>
    <w:rsid w:val="00F150BC"/>
    <w:rsid w:val="00F150E2"/>
    <w:rsid w:val="00F15253"/>
    <w:rsid w:val="00F15295"/>
    <w:rsid w:val="00F152D0"/>
    <w:rsid w:val="00F152D2"/>
    <w:rsid w:val="00F152D9"/>
    <w:rsid w:val="00F153E6"/>
    <w:rsid w:val="00F15455"/>
    <w:rsid w:val="00F15654"/>
    <w:rsid w:val="00F15706"/>
    <w:rsid w:val="00F1599E"/>
    <w:rsid w:val="00F159C9"/>
    <w:rsid w:val="00F15B63"/>
    <w:rsid w:val="00F15C38"/>
    <w:rsid w:val="00F15C5B"/>
    <w:rsid w:val="00F15DA9"/>
    <w:rsid w:val="00F15EF4"/>
    <w:rsid w:val="00F15FD3"/>
    <w:rsid w:val="00F161AF"/>
    <w:rsid w:val="00F161D4"/>
    <w:rsid w:val="00F163DA"/>
    <w:rsid w:val="00F1646C"/>
    <w:rsid w:val="00F16561"/>
    <w:rsid w:val="00F16584"/>
    <w:rsid w:val="00F1676B"/>
    <w:rsid w:val="00F16842"/>
    <w:rsid w:val="00F16899"/>
    <w:rsid w:val="00F169AA"/>
    <w:rsid w:val="00F16A47"/>
    <w:rsid w:val="00F16B26"/>
    <w:rsid w:val="00F16BE7"/>
    <w:rsid w:val="00F16D60"/>
    <w:rsid w:val="00F16F10"/>
    <w:rsid w:val="00F16F3D"/>
    <w:rsid w:val="00F170E5"/>
    <w:rsid w:val="00F1723C"/>
    <w:rsid w:val="00F1732A"/>
    <w:rsid w:val="00F173CE"/>
    <w:rsid w:val="00F173EE"/>
    <w:rsid w:val="00F17460"/>
    <w:rsid w:val="00F17AAB"/>
    <w:rsid w:val="00F17DCE"/>
    <w:rsid w:val="00F20118"/>
    <w:rsid w:val="00F2020D"/>
    <w:rsid w:val="00F2029D"/>
    <w:rsid w:val="00F2036B"/>
    <w:rsid w:val="00F203AF"/>
    <w:rsid w:val="00F203E2"/>
    <w:rsid w:val="00F205A9"/>
    <w:rsid w:val="00F20617"/>
    <w:rsid w:val="00F20961"/>
    <w:rsid w:val="00F20A7C"/>
    <w:rsid w:val="00F20B61"/>
    <w:rsid w:val="00F20B6B"/>
    <w:rsid w:val="00F20CA7"/>
    <w:rsid w:val="00F20DEA"/>
    <w:rsid w:val="00F210F6"/>
    <w:rsid w:val="00F2118B"/>
    <w:rsid w:val="00F21242"/>
    <w:rsid w:val="00F213FD"/>
    <w:rsid w:val="00F2143A"/>
    <w:rsid w:val="00F2144C"/>
    <w:rsid w:val="00F21503"/>
    <w:rsid w:val="00F21562"/>
    <w:rsid w:val="00F21593"/>
    <w:rsid w:val="00F21650"/>
    <w:rsid w:val="00F216A8"/>
    <w:rsid w:val="00F21843"/>
    <w:rsid w:val="00F2184A"/>
    <w:rsid w:val="00F21864"/>
    <w:rsid w:val="00F21895"/>
    <w:rsid w:val="00F21C1A"/>
    <w:rsid w:val="00F21C2B"/>
    <w:rsid w:val="00F21CD1"/>
    <w:rsid w:val="00F21DC6"/>
    <w:rsid w:val="00F21E44"/>
    <w:rsid w:val="00F21F31"/>
    <w:rsid w:val="00F22080"/>
    <w:rsid w:val="00F22263"/>
    <w:rsid w:val="00F224F9"/>
    <w:rsid w:val="00F22940"/>
    <w:rsid w:val="00F22A7E"/>
    <w:rsid w:val="00F22BF0"/>
    <w:rsid w:val="00F22CD3"/>
    <w:rsid w:val="00F22D7A"/>
    <w:rsid w:val="00F22E67"/>
    <w:rsid w:val="00F22E78"/>
    <w:rsid w:val="00F23093"/>
    <w:rsid w:val="00F2321A"/>
    <w:rsid w:val="00F232C5"/>
    <w:rsid w:val="00F2334D"/>
    <w:rsid w:val="00F233B0"/>
    <w:rsid w:val="00F2350B"/>
    <w:rsid w:val="00F235FC"/>
    <w:rsid w:val="00F2364D"/>
    <w:rsid w:val="00F236A7"/>
    <w:rsid w:val="00F2375A"/>
    <w:rsid w:val="00F23761"/>
    <w:rsid w:val="00F238F5"/>
    <w:rsid w:val="00F23915"/>
    <w:rsid w:val="00F2391C"/>
    <w:rsid w:val="00F23A1A"/>
    <w:rsid w:val="00F23A39"/>
    <w:rsid w:val="00F23B60"/>
    <w:rsid w:val="00F23BFD"/>
    <w:rsid w:val="00F23E3D"/>
    <w:rsid w:val="00F23E57"/>
    <w:rsid w:val="00F23E64"/>
    <w:rsid w:val="00F2404F"/>
    <w:rsid w:val="00F241A1"/>
    <w:rsid w:val="00F241BC"/>
    <w:rsid w:val="00F2429B"/>
    <w:rsid w:val="00F24374"/>
    <w:rsid w:val="00F24404"/>
    <w:rsid w:val="00F2453E"/>
    <w:rsid w:val="00F2455B"/>
    <w:rsid w:val="00F245EF"/>
    <w:rsid w:val="00F246C6"/>
    <w:rsid w:val="00F248C8"/>
    <w:rsid w:val="00F248FF"/>
    <w:rsid w:val="00F24A1D"/>
    <w:rsid w:val="00F24B18"/>
    <w:rsid w:val="00F24B9E"/>
    <w:rsid w:val="00F24BB0"/>
    <w:rsid w:val="00F24CD5"/>
    <w:rsid w:val="00F24D00"/>
    <w:rsid w:val="00F24D67"/>
    <w:rsid w:val="00F24F08"/>
    <w:rsid w:val="00F24F90"/>
    <w:rsid w:val="00F250BF"/>
    <w:rsid w:val="00F251FA"/>
    <w:rsid w:val="00F25303"/>
    <w:rsid w:val="00F25390"/>
    <w:rsid w:val="00F254A8"/>
    <w:rsid w:val="00F2563B"/>
    <w:rsid w:val="00F258EC"/>
    <w:rsid w:val="00F25979"/>
    <w:rsid w:val="00F25C6C"/>
    <w:rsid w:val="00F25D7F"/>
    <w:rsid w:val="00F25DAE"/>
    <w:rsid w:val="00F25DCE"/>
    <w:rsid w:val="00F25F30"/>
    <w:rsid w:val="00F25FA0"/>
    <w:rsid w:val="00F260DC"/>
    <w:rsid w:val="00F26238"/>
    <w:rsid w:val="00F26269"/>
    <w:rsid w:val="00F266AC"/>
    <w:rsid w:val="00F268F5"/>
    <w:rsid w:val="00F269DF"/>
    <w:rsid w:val="00F26A74"/>
    <w:rsid w:val="00F26A78"/>
    <w:rsid w:val="00F26DED"/>
    <w:rsid w:val="00F26E1B"/>
    <w:rsid w:val="00F26EFE"/>
    <w:rsid w:val="00F27124"/>
    <w:rsid w:val="00F27437"/>
    <w:rsid w:val="00F274EB"/>
    <w:rsid w:val="00F27647"/>
    <w:rsid w:val="00F27856"/>
    <w:rsid w:val="00F279AB"/>
    <w:rsid w:val="00F27A03"/>
    <w:rsid w:val="00F27B1A"/>
    <w:rsid w:val="00F27B41"/>
    <w:rsid w:val="00F27B4D"/>
    <w:rsid w:val="00F27DCB"/>
    <w:rsid w:val="00F30508"/>
    <w:rsid w:val="00F30603"/>
    <w:rsid w:val="00F30684"/>
    <w:rsid w:val="00F306AB"/>
    <w:rsid w:val="00F30877"/>
    <w:rsid w:val="00F308A7"/>
    <w:rsid w:val="00F30E92"/>
    <w:rsid w:val="00F30FFD"/>
    <w:rsid w:val="00F3110D"/>
    <w:rsid w:val="00F31285"/>
    <w:rsid w:val="00F3161B"/>
    <w:rsid w:val="00F3175C"/>
    <w:rsid w:val="00F317F3"/>
    <w:rsid w:val="00F31917"/>
    <w:rsid w:val="00F3198E"/>
    <w:rsid w:val="00F31B50"/>
    <w:rsid w:val="00F31B69"/>
    <w:rsid w:val="00F31CDD"/>
    <w:rsid w:val="00F31F27"/>
    <w:rsid w:val="00F32062"/>
    <w:rsid w:val="00F320C6"/>
    <w:rsid w:val="00F323F7"/>
    <w:rsid w:val="00F32577"/>
    <w:rsid w:val="00F325A9"/>
    <w:rsid w:val="00F325E7"/>
    <w:rsid w:val="00F32B9C"/>
    <w:rsid w:val="00F32B9E"/>
    <w:rsid w:val="00F32D13"/>
    <w:rsid w:val="00F3300C"/>
    <w:rsid w:val="00F330EA"/>
    <w:rsid w:val="00F33160"/>
    <w:rsid w:val="00F33210"/>
    <w:rsid w:val="00F332B9"/>
    <w:rsid w:val="00F33481"/>
    <w:rsid w:val="00F334FE"/>
    <w:rsid w:val="00F33585"/>
    <w:rsid w:val="00F3363C"/>
    <w:rsid w:val="00F3371D"/>
    <w:rsid w:val="00F337AD"/>
    <w:rsid w:val="00F33ADF"/>
    <w:rsid w:val="00F33C40"/>
    <w:rsid w:val="00F33C63"/>
    <w:rsid w:val="00F33FFE"/>
    <w:rsid w:val="00F34024"/>
    <w:rsid w:val="00F34052"/>
    <w:rsid w:val="00F34144"/>
    <w:rsid w:val="00F343BD"/>
    <w:rsid w:val="00F3445E"/>
    <w:rsid w:val="00F34485"/>
    <w:rsid w:val="00F34560"/>
    <w:rsid w:val="00F345E1"/>
    <w:rsid w:val="00F34624"/>
    <w:rsid w:val="00F34669"/>
    <w:rsid w:val="00F34869"/>
    <w:rsid w:val="00F3487D"/>
    <w:rsid w:val="00F348D0"/>
    <w:rsid w:val="00F34937"/>
    <w:rsid w:val="00F34AB1"/>
    <w:rsid w:val="00F34B9D"/>
    <w:rsid w:val="00F34C05"/>
    <w:rsid w:val="00F34C7B"/>
    <w:rsid w:val="00F34E2E"/>
    <w:rsid w:val="00F34EF8"/>
    <w:rsid w:val="00F35133"/>
    <w:rsid w:val="00F3514C"/>
    <w:rsid w:val="00F3537E"/>
    <w:rsid w:val="00F353E4"/>
    <w:rsid w:val="00F3540E"/>
    <w:rsid w:val="00F354D7"/>
    <w:rsid w:val="00F35705"/>
    <w:rsid w:val="00F35AD0"/>
    <w:rsid w:val="00F35F0C"/>
    <w:rsid w:val="00F35F6F"/>
    <w:rsid w:val="00F35FCE"/>
    <w:rsid w:val="00F35FEA"/>
    <w:rsid w:val="00F360EA"/>
    <w:rsid w:val="00F36129"/>
    <w:rsid w:val="00F3633E"/>
    <w:rsid w:val="00F36543"/>
    <w:rsid w:val="00F36550"/>
    <w:rsid w:val="00F36579"/>
    <w:rsid w:val="00F3666F"/>
    <w:rsid w:val="00F36A8F"/>
    <w:rsid w:val="00F36BC8"/>
    <w:rsid w:val="00F36BCC"/>
    <w:rsid w:val="00F36CAE"/>
    <w:rsid w:val="00F36DE3"/>
    <w:rsid w:val="00F36E32"/>
    <w:rsid w:val="00F36E58"/>
    <w:rsid w:val="00F36F9A"/>
    <w:rsid w:val="00F371B1"/>
    <w:rsid w:val="00F371DC"/>
    <w:rsid w:val="00F371F4"/>
    <w:rsid w:val="00F3728B"/>
    <w:rsid w:val="00F3755B"/>
    <w:rsid w:val="00F377B2"/>
    <w:rsid w:val="00F37B94"/>
    <w:rsid w:val="00F37BFB"/>
    <w:rsid w:val="00F37C22"/>
    <w:rsid w:val="00F37CFE"/>
    <w:rsid w:val="00F37D17"/>
    <w:rsid w:val="00F37D7A"/>
    <w:rsid w:val="00F37E81"/>
    <w:rsid w:val="00F40070"/>
    <w:rsid w:val="00F400BE"/>
    <w:rsid w:val="00F40139"/>
    <w:rsid w:val="00F4024A"/>
    <w:rsid w:val="00F40316"/>
    <w:rsid w:val="00F40382"/>
    <w:rsid w:val="00F403F9"/>
    <w:rsid w:val="00F405C9"/>
    <w:rsid w:val="00F405F5"/>
    <w:rsid w:val="00F4073C"/>
    <w:rsid w:val="00F40903"/>
    <w:rsid w:val="00F40946"/>
    <w:rsid w:val="00F409C0"/>
    <w:rsid w:val="00F40B95"/>
    <w:rsid w:val="00F40BD7"/>
    <w:rsid w:val="00F40D60"/>
    <w:rsid w:val="00F40D78"/>
    <w:rsid w:val="00F40DBF"/>
    <w:rsid w:val="00F40E4B"/>
    <w:rsid w:val="00F40EFA"/>
    <w:rsid w:val="00F4112F"/>
    <w:rsid w:val="00F41138"/>
    <w:rsid w:val="00F412E5"/>
    <w:rsid w:val="00F414A4"/>
    <w:rsid w:val="00F414B8"/>
    <w:rsid w:val="00F4163E"/>
    <w:rsid w:val="00F41751"/>
    <w:rsid w:val="00F417A0"/>
    <w:rsid w:val="00F41895"/>
    <w:rsid w:val="00F41974"/>
    <w:rsid w:val="00F41C0E"/>
    <w:rsid w:val="00F41DBA"/>
    <w:rsid w:val="00F41EB4"/>
    <w:rsid w:val="00F42018"/>
    <w:rsid w:val="00F42041"/>
    <w:rsid w:val="00F42085"/>
    <w:rsid w:val="00F4215F"/>
    <w:rsid w:val="00F42266"/>
    <w:rsid w:val="00F42571"/>
    <w:rsid w:val="00F42595"/>
    <w:rsid w:val="00F42682"/>
    <w:rsid w:val="00F4270A"/>
    <w:rsid w:val="00F42715"/>
    <w:rsid w:val="00F4278D"/>
    <w:rsid w:val="00F42858"/>
    <w:rsid w:val="00F42997"/>
    <w:rsid w:val="00F42A54"/>
    <w:rsid w:val="00F42BBC"/>
    <w:rsid w:val="00F42C68"/>
    <w:rsid w:val="00F42CF8"/>
    <w:rsid w:val="00F42DE5"/>
    <w:rsid w:val="00F42F32"/>
    <w:rsid w:val="00F42F6B"/>
    <w:rsid w:val="00F42FC0"/>
    <w:rsid w:val="00F433F8"/>
    <w:rsid w:val="00F43564"/>
    <w:rsid w:val="00F43568"/>
    <w:rsid w:val="00F435AE"/>
    <w:rsid w:val="00F436AA"/>
    <w:rsid w:val="00F43988"/>
    <w:rsid w:val="00F43A69"/>
    <w:rsid w:val="00F43B20"/>
    <w:rsid w:val="00F43C48"/>
    <w:rsid w:val="00F43D06"/>
    <w:rsid w:val="00F43D78"/>
    <w:rsid w:val="00F44051"/>
    <w:rsid w:val="00F4416B"/>
    <w:rsid w:val="00F443ED"/>
    <w:rsid w:val="00F444B3"/>
    <w:rsid w:val="00F4472A"/>
    <w:rsid w:val="00F44981"/>
    <w:rsid w:val="00F449AE"/>
    <w:rsid w:val="00F44AAB"/>
    <w:rsid w:val="00F44BB6"/>
    <w:rsid w:val="00F44C69"/>
    <w:rsid w:val="00F44CEC"/>
    <w:rsid w:val="00F44D2C"/>
    <w:rsid w:val="00F44DFC"/>
    <w:rsid w:val="00F44E02"/>
    <w:rsid w:val="00F44F01"/>
    <w:rsid w:val="00F44F1D"/>
    <w:rsid w:val="00F44F64"/>
    <w:rsid w:val="00F4517B"/>
    <w:rsid w:val="00F45312"/>
    <w:rsid w:val="00F45325"/>
    <w:rsid w:val="00F45341"/>
    <w:rsid w:val="00F4538E"/>
    <w:rsid w:val="00F4544C"/>
    <w:rsid w:val="00F454F5"/>
    <w:rsid w:val="00F455A5"/>
    <w:rsid w:val="00F4567D"/>
    <w:rsid w:val="00F456C5"/>
    <w:rsid w:val="00F45706"/>
    <w:rsid w:val="00F45A7D"/>
    <w:rsid w:val="00F45AC5"/>
    <w:rsid w:val="00F45C16"/>
    <w:rsid w:val="00F4605D"/>
    <w:rsid w:val="00F461AF"/>
    <w:rsid w:val="00F462BC"/>
    <w:rsid w:val="00F463E4"/>
    <w:rsid w:val="00F4655B"/>
    <w:rsid w:val="00F465B9"/>
    <w:rsid w:val="00F4673A"/>
    <w:rsid w:val="00F46864"/>
    <w:rsid w:val="00F4686C"/>
    <w:rsid w:val="00F468A1"/>
    <w:rsid w:val="00F469C7"/>
    <w:rsid w:val="00F469F6"/>
    <w:rsid w:val="00F46BF2"/>
    <w:rsid w:val="00F46C3C"/>
    <w:rsid w:val="00F46C6C"/>
    <w:rsid w:val="00F46DD4"/>
    <w:rsid w:val="00F46F87"/>
    <w:rsid w:val="00F47082"/>
    <w:rsid w:val="00F470A9"/>
    <w:rsid w:val="00F4715B"/>
    <w:rsid w:val="00F471A0"/>
    <w:rsid w:val="00F4728B"/>
    <w:rsid w:val="00F472BC"/>
    <w:rsid w:val="00F47452"/>
    <w:rsid w:val="00F474FF"/>
    <w:rsid w:val="00F47562"/>
    <w:rsid w:val="00F475A0"/>
    <w:rsid w:val="00F475FA"/>
    <w:rsid w:val="00F4774F"/>
    <w:rsid w:val="00F477CF"/>
    <w:rsid w:val="00F478BD"/>
    <w:rsid w:val="00F478E5"/>
    <w:rsid w:val="00F4796C"/>
    <w:rsid w:val="00F47A32"/>
    <w:rsid w:val="00F47B7A"/>
    <w:rsid w:val="00F47D32"/>
    <w:rsid w:val="00F47F4F"/>
    <w:rsid w:val="00F50076"/>
    <w:rsid w:val="00F50AD0"/>
    <w:rsid w:val="00F50B93"/>
    <w:rsid w:val="00F50BFF"/>
    <w:rsid w:val="00F50CA7"/>
    <w:rsid w:val="00F50E44"/>
    <w:rsid w:val="00F51328"/>
    <w:rsid w:val="00F514DC"/>
    <w:rsid w:val="00F515DC"/>
    <w:rsid w:val="00F515FE"/>
    <w:rsid w:val="00F51676"/>
    <w:rsid w:val="00F51991"/>
    <w:rsid w:val="00F519C5"/>
    <w:rsid w:val="00F51BB8"/>
    <w:rsid w:val="00F51D0E"/>
    <w:rsid w:val="00F51E90"/>
    <w:rsid w:val="00F52024"/>
    <w:rsid w:val="00F52096"/>
    <w:rsid w:val="00F52178"/>
    <w:rsid w:val="00F52245"/>
    <w:rsid w:val="00F522D2"/>
    <w:rsid w:val="00F52631"/>
    <w:rsid w:val="00F5285E"/>
    <w:rsid w:val="00F52998"/>
    <w:rsid w:val="00F52C01"/>
    <w:rsid w:val="00F52D4B"/>
    <w:rsid w:val="00F52EBA"/>
    <w:rsid w:val="00F52ECB"/>
    <w:rsid w:val="00F52F82"/>
    <w:rsid w:val="00F53147"/>
    <w:rsid w:val="00F5333A"/>
    <w:rsid w:val="00F53374"/>
    <w:rsid w:val="00F53572"/>
    <w:rsid w:val="00F53576"/>
    <w:rsid w:val="00F53749"/>
    <w:rsid w:val="00F53922"/>
    <w:rsid w:val="00F539F1"/>
    <w:rsid w:val="00F53A37"/>
    <w:rsid w:val="00F53A92"/>
    <w:rsid w:val="00F53AB7"/>
    <w:rsid w:val="00F53AFE"/>
    <w:rsid w:val="00F53C1E"/>
    <w:rsid w:val="00F53C49"/>
    <w:rsid w:val="00F53CBD"/>
    <w:rsid w:val="00F53CCC"/>
    <w:rsid w:val="00F53CFB"/>
    <w:rsid w:val="00F53D1A"/>
    <w:rsid w:val="00F54202"/>
    <w:rsid w:val="00F544D9"/>
    <w:rsid w:val="00F54528"/>
    <w:rsid w:val="00F545B9"/>
    <w:rsid w:val="00F5475A"/>
    <w:rsid w:val="00F547C6"/>
    <w:rsid w:val="00F54845"/>
    <w:rsid w:val="00F5491F"/>
    <w:rsid w:val="00F5499E"/>
    <w:rsid w:val="00F54BDB"/>
    <w:rsid w:val="00F54CBE"/>
    <w:rsid w:val="00F54CE1"/>
    <w:rsid w:val="00F54EA2"/>
    <w:rsid w:val="00F54EDE"/>
    <w:rsid w:val="00F5507C"/>
    <w:rsid w:val="00F5528B"/>
    <w:rsid w:val="00F553A0"/>
    <w:rsid w:val="00F5548D"/>
    <w:rsid w:val="00F55595"/>
    <w:rsid w:val="00F559FC"/>
    <w:rsid w:val="00F55A12"/>
    <w:rsid w:val="00F55B14"/>
    <w:rsid w:val="00F55C3E"/>
    <w:rsid w:val="00F55D2C"/>
    <w:rsid w:val="00F55E66"/>
    <w:rsid w:val="00F55FCD"/>
    <w:rsid w:val="00F560F4"/>
    <w:rsid w:val="00F56174"/>
    <w:rsid w:val="00F561B4"/>
    <w:rsid w:val="00F561CC"/>
    <w:rsid w:val="00F56356"/>
    <w:rsid w:val="00F5635F"/>
    <w:rsid w:val="00F56393"/>
    <w:rsid w:val="00F56507"/>
    <w:rsid w:val="00F565C2"/>
    <w:rsid w:val="00F566E5"/>
    <w:rsid w:val="00F567E7"/>
    <w:rsid w:val="00F568E5"/>
    <w:rsid w:val="00F56957"/>
    <w:rsid w:val="00F56BAE"/>
    <w:rsid w:val="00F56D87"/>
    <w:rsid w:val="00F56E67"/>
    <w:rsid w:val="00F56E6A"/>
    <w:rsid w:val="00F56EE2"/>
    <w:rsid w:val="00F56FD2"/>
    <w:rsid w:val="00F57040"/>
    <w:rsid w:val="00F570A3"/>
    <w:rsid w:val="00F57182"/>
    <w:rsid w:val="00F5736C"/>
    <w:rsid w:val="00F57482"/>
    <w:rsid w:val="00F577AF"/>
    <w:rsid w:val="00F57827"/>
    <w:rsid w:val="00F57A18"/>
    <w:rsid w:val="00F57B2C"/>
    <w:rsid w:val="00F57E91"/>
    <w:rsid w:val="00F601F6"/>
    <w:rsid w:val="00F602BC"/>
    <w:rsid w:val="00F6052F"/>
    <w:rsid w:val="00F6060C"/>
    <w:rsid w:val="00F6062D"/>
    <w:rsid w:val="00F607CE"/>
    <w:rsid w:val="00F60937"/>
    <w:rsid w:val="00F60968"/>
    <w:rsid w:val="00F60AAA"/>
    <w:rsid w:val="00F60BB7"/>
    <w:rsid w:val="00F60CF0"/>
    <w:rsid w:val="00F60D97"/>
    <w:rsid w:val="00F60F5E"/>
    <w:rsid w:val="00F6116E"/>
    <w:rsid w:val="00F61226"/>
    <w:rsid w:val="00F612B0"/>
    <w:rsid w:val="00F61394"/>
    <w:rsid w:val="00F61495"/>
    <w:rsid w:val="00F61553"/>
    <w:rsid w:val="00F61678"/>
    <w:rsid w:val="00F61A12"/>
    <w:rsid w:val="00F61A49"/>
    <w:rsid w:val="00F61AA9"/>
    <w:rsid w:val="00F61C5A"/>
    <w:rsid w:val="00F61FBE"/>
    <w:rsid w:val="00F6218A"/>
    <w:rsid w:val="00F624F6"/>
    <w:rsid w:val="00F6251C"/>
    <w:rsid w:val="00F6253F"/>
    <w:rsid w:val="00F6276E"/>
    <w:rsid w:val="00F62A9F"/>
    <w:rsid w:val="00F62AC3"/>
    <w:rsid w:val="00F62B50"/>
    <w:rsid w:val="00F62B66"/>
    <w:rsid w:val="00F62B7B"/>
    <w:rsid w:val="00F62BAA"/>
    <w:rsid w:val="00F62C56"/>
    <w:rsid w:val="00F62D49"/>
    <w:rsid w:val="00F62D5F"/>
    <w:rsid w:val="00F631D2"/>
    <w:rsid w:val="00F6331B"/>
    <w:rsid w:val="00F633B9"/>
    <w:rsid w:val="00F633EF"/>
    <w:rsid w:val="00F6344E"/>
    <w:rsid w:val="00F6366A"/>
    <w:rsid w:val="00F637A9"/>
    <w:rsid w:val="00F638E9"/>
    <w:rsid w:val="00F63916"/>
    <w:rsid w:val="00F63BAA"/>
    <w:rsid w:val="00F63C38"/>
    <w:rsid w:val="00F63C51"/>
    <w:rsid w:val="00F63CE6"/>
    <w:rsid w:val="00F6403D"/>
    <w:rsid w:val="00F640D5"/>
    <w:rsid w:val="00F64145"/>
    <w:rsid w:val="00F6429E"/>
    <w:rsid w:val="00F643CB"/>
    <w:rsid w:val="00F64431"/>
    <w:rsid w:val="00F645AA"/>
    <w:rsid w:val="00F645D6"/>
    <w:rsid w:val="00F645F4"/>
    <w:rsid w:val="00F64655"/>
    <w:rsid w:val="00F6467E"/>
    <w:rsid w:val="00F648A5"/>
    <w:rsid w:val="00F64D83"/>
    <w:rsid w:val="00F64DBA"/>
    <w:rsid w:val="00F64F40"/>
    <w:rsid w:val="00F64F86"/>
    <w:rsid w:val="00F64FC3"/>
    <w:rsid w:val="00F64FCC"/>
    <w:rsid w:val="00F65451"/>
    <w:rsid w:val="00F654B1"/>
    <w:rsid w:val="00F6572F"/>
    <w:rsid w:val="00F65D79"/>
    <w:rsid w:val="00F660C0"/>
    <w:rsid w:val="00F660DC"/>
    <w:rsid w:val="00F661C4"/>
    <w:rsid w:val="00F661CA"/>
    <w:rsid w:val="00F66349"/>
    <w:rsid w:val="00F664DD"/>
    <w:rsid w:val="00F665B3"/>
    <w:rsid w:val="00F667B1"/>
    <w:rsid w:val="00F66BA4"/>
    <w:rsid w:val="00F66C92"/>
    <w:rsid w:val="00F66CE2"/>
    <w:rsid w:val="00F66D72"/>
    <w:rsid w:val="00F66DDE"/>
    <w:rsid w:val="00F66ED2"/>
    <w:rsid w:val="00F6706D"/>
    <w:rsid w:val="00F671B9"/>
    <w:rsid w:val="00F6720B"/>
    <w:rsid w:val="00F67542"/>
    <w:rsid w:val="00F675D1"/>
    <w:rsid w:val="00F67627"/>
    <w:rsid w:val="00F6766D"/>
    <w:rsid w:val="00F676D7"/>
    <w:rsid w:val="00F677E1"/>
    <w:rsid w:val="00F6782D"/>
    <w:rsid w:val="00F6791D"/>
    <w:rsid w:val="00F679B8"/>
    <w:rsid w:val="00F679D0"/>
    <w:rsid w:val="00F67A99"/>
    <w:rsid w:val="00F67AA6"/>
    <w:rsid w:val="00F67B3E"/>
    <w:rsid w:val="00F67CB7"/>
    <w:rsid w:val="00F67CE1"/>
    <w:rsid w:val="00F700E1"/>
    <w:rsid w:val="00F700ED"/>
    <w:rsid w:val="00F7010D"/>
    <w:rsid w:val="00F70137"/>
    <w:rsid w:val="00F70223"/>
    <w:rsid w:val="00F70446"/>
    <w:rsid w:val="00F70739"/>
    <w:rsid w:val="00F70A43"/>
    <w:rsid w:val="00F70A7D"/>
    <w:rsid w:val="00F70B4C"/>
    <w:rsid w:val="00F70BE3"/>
    <w:rsid w:val="00F70D34"/>
    <w:rsid w:val="00F70DFA"/>
    <w:rsid w:val="00F70E1E"/>
    <w:rsid w:val="00F70E35"/>
    <w:rsid w:val="00F71176"/>
    <w:rsid w:val="00F71198"/>
    <w:rsid w:val="00F712FC"/>
    <w:rsid w:val="00F71556"/>
    <w:rsid w:val="00F716AE"/>
    <w:rsid w:val="00F7171C"/>
    <w:rsid w:val="00F71778"/>
    <w:rsid w:val="00F71787"/>
    <w:rsid w:val="00F718C7"/>
    <w:rsid w:val="00F71908"/>
    <w:rsid w:val="00F71989"/>
    <w:rsid w:val="00F719B3"/>
    <w:rsid w:val="00F71B5F"/>
    <w:rsid w:val="00F71B80"/>
    <w:rsid w:val="00F71C88"/>
    <w:rsid w:val="00F71CD3"/>
    <w:rsid w:val="00F71D7D"/>
    <w:rsid w:val="00F71DFE"/>
    <w:rsid w:val="00F72014"/>
    <w:rsid w:val="00F722DF"/>
    <w:rsid w:val="00F72301"/>
    <w:rsid w:val="00F7238F"/>
    <w:rsid w:val="00F724FD"/>
    <w:rsid w:val="00F725F5"/>
    <w:rsid w:val="00F72630"/>
    <w:rsid w:val="00F72684"/>
    <w:rsid w:val="00F7271B"/>
    <w:rsid w:val="00F72730"/>
    <w:rsid w:val="00F72945"/>
    <w:rsid w:val="00F729C2"/>
    <w:rsid w:val="00F729F1"/>
    <w:rsid w:val="00F72A05"/>
    <w:rsid w:val="00F72A38"/>
    <w:rsid w:val="00F72A9D"/>
    <w:rsid w:val="00F72CC3"/>
    <w:rsid w:val="00F72DA3"/>
    <w:rsid w:val="00F72DF8"/>
    <w:rsid w:val="00F72E92"/>
    <w:rsid w:val="00F72F40"/>
    <w:rsid w:val="00F72F84"/>
    <w:rsid w:val="00F7309B"/>
    <w:rsid w:val="00F730C7"/>
    <w:rsid w:val="00F7311B"/>
    <w:rsid w:val="00F731AA"/>
    <w:rsid w:val="00F73242"/>
    <w:rsid w:val="00F73373"/>
    <w:rsid w:val="00F734A0"/>
    <w:rsid w:val="00F737DB"/>
    <w:rsid w:val="00F7386E"/>
    <w:rsid w:val="00F73898"/>
    <w:rsid w:val="00F73B2E"/>
    <w:rsid w:val="00F73BB1"/>
    <w:rsid w:val="00F73C36"/>
    <w:rsid w:val="00F73CB3"/>
    <w:rsid w:val="00F73D0F"/>
    <w:rsid w:val="00F73DD2"/>
    <w:rsid w:val="00F73F32"/>
    <w:rsid w:val="00F743A4"/>
    <w:rsid w:val="00F74590"/>
    <w:rsid w:val="00F7468F"/>
    <w:rsid w:val="00F746BF"/>
    <w:rsid w:val="00F74758"/>
    <w:rsid w:val="00F74840"/>
    <w:rsid w:val="00F7485F"/>
    <w:rsid w:val="00F74960"/>
    <w:rsid w:val="00F74A88"/>
    <w:rsid w:val="00F74AA2"/>
    <w:rsid w:val="00F74C30"/>
    <w:rsid w:val="00F74D3F"/>
    <w:rsid w:val="00F74DB0"/>
    <w:rsid w:val="00F74E54"/>
    <w:rsid w:val="00F74E6E"/>
    <w:rsid w:val="00F74F44"/>
    <w:rsid w:val="00F74F7A"/>
    <w:rsid w:val="00F74F90"/>
    <w:rsid w:val="00F74FDC"/>
    <w:rsid w:val="00F74FF2"/>
    <w:rsid w:val="00F7525D"/>
    <w:rsid w:val="00F752BB"/>
    <w:rsid w:val="00F7545C"/>
    <w:rsid w:val="00F754BC"/>
    <w:rsid w:val="00F75537"/>
    <w:rsid w:val="00F755F8"/>
    <w:rsid w:val="00F75661"/>
    <w:rsid w:val="00F759E5"/>
    <w:rsid w:val="00F75A87"/>
    <w:rsid w:val="00F75A8F"/>
    <w:rsid w:val="00F75B63"/>
    <w:rsid w:val="00F75BBC"/>
    <w:rsid w:val="00F75D4A"/>
    <w:rsid w:val="00F75D88"/>
    <w:rsid w:val="00F75EAB"/>
    <w:rsid w:val="00F75EBF"/>
    <w:rsid w:val="00F75F01"/>
    <w:rsid w:val="00F75F0D"/>
    <w:rsid w:val="00F75F2B"/>
    <w:rsid w:val="00F75FC0"/>
    <w:rsid w:val="00F76216"/>
    <w:rsid w:val="00F76308"/>
    <w:rsid w:val="00F764D8"/>
    <w:rsid w:val="00F76547"/>
    <w:rsid w:val="00F7654C"/>
    <w:rsid w:val="00F76602"/>
    <w:rsid w:val="00F76629"/>
    <w:rsid w:val="00F768C8"/>
    <w:rsid w:val="00F769ED"/>
    <w:rsid w:val="00F76A08"/>
    <w:rsid w:val="00F76B30"/>
    <w:rsid w:val="00F76CC1"/>
    <w:rsid w:val="00F76DC1"/>
    <w:rsid w:val="00F76DF1"/>
    <w:rsid w:val="00F76FC7"/>
    <w:rsid w:val="00F7712B"/>
    <w:rsid w:val="00F77307"/>
    <w:rsid w:val="00F7737D"/>
    <w:rsid w:val="00F77398"/>
    <w:rsid w:val="00F77663"/>
    <w:rsid w:val="00F778BA"/>
    <w:rsid w:val="00F77A28"/>
    <w:rsid w:val="00F77C9D"/>
    <w:rsid w:val="00F77D36"/>
    <w:rsid w:val="00F77D3B"/>
    <w:rsid w:val="00F77EF3"/>
    <w:rsid w:val="00F8017A"/>
    <w:rsid w:val="00F801FD"/>
    <w:rsid w:val="00F80227"/>
    <w:rsid w:val="00F80243"/>
    <w:rsid w:val="00F80508"/>
    <w:rsid w:val="00F80585"/>
    <w:rsid w:val="00F806B6"/>
    <w:rsid w:val="00F8080C"/>
    <w:rsid w:val="00F80868"/>
    <w:rsid w:val="00F80888"/>
    <w:rsid w:val="00F8099F"/>
    <w:rsid w:val="00F80A37"/>
    <w:rsid w:val="00F80A67"/>
    <w:rsid w:val="00F80CB6"/>
    <w:rsid w:val="00F80E43"/>
    <w:rsid w:val="00F80E5A"/>
    <w:rsid w:val="00F80FD4"/>
    <w:rsid w:val="00F80FE1"/>
    <w:rsid w:val="00F8112F"/>
    <w:rsid w:val="00F81150"/>
    <w:rsid w:val="00F81226"/>
    <w:rsid w:val="00F81264"/>
    <w:rsid w:val="00F812B5"/>
    <w:rsid w:val="00F813AC"/>
    <w:rsid w:val="00F814A9"/>
    <w:rsid w:val="00F81594"/>
    <w:rsid w:val="00F8179B"/>
    <w:rsid w:val="00F817A9"/>
    <w:rsid w:val="00F818A5"/>
    <w:rsid w:val="00F8191D"/>
    <w:rsid w:val="00F81981"/>
    <w:rsid w:val="00F819F9"/>
    <w:rsid w:val="00F81D3D"/>
    <w:rsid w:val="00F81D94"/>
    <w:rsid w:val="00F81EE6"/>
    <w:rsid w:val="00F82035"/>
    <w:rsid w:val="00F820C0"/>
    <w:rsid w:val="00F8215D"/>
    <w:rsid w:val="00F82206"/>
    <w:rsid w:val="00F82256"/>
    <w:rsid w:val="00F8230C"/>
    <w:rsid w:val="00F82345"/>
    <w:rsid w:val="00F824B5"/>
    <w:rsid w:val="00F82547"/>
    <w:rsid w:val="00F826C1"/>
    <w:rsid w:val="00F826D2"/>
    <w:rsid w:val="00F827E5"/>
    <w:rsid w:val="00F827EF"/>
    <w:rsid w:val="00F829BF"/>
    <w:rsid w:val="00F82B39"/>
    <w:rsid w:val="00F82B62"/>
    <w:rsid w:val="00F82BE7"/>
    <w:rsid w:val="00F82C05"/>
    <w:rsid w:val="00F82C9A"/>
    <w:rsid w:val="00F82CBF"/>
    <w:rsid w:val="00F82D46"/>
    <w:rsid w:val="00F82E45"/>
    <w:rsid w:val="00F82E6C"/>
    <w:rsid w:val="00F82F9C"/>
    <w:rsid w:val="00F830B3"/>
    <w:rsid w:val="00F83277"/>
    <w:rsid w:val="00F8330A"/>
    <w:rsid w:val="00F83317"/>
    <w:rsid w:val="00F833AE"/>
    <w:rsid w:val="00F8347F"/>
    <w:rsid w:val="00F834EE"/>
    <w:rsid w:val="00F835D9"/>
    <w:rsid w:val="00F838A3"/>
    <w:rsid w:val="00F838FE"/>
    <w:rsid w:val="00F8391C"/>
    <w:rsid w:val="00F83932"/>
    <w:rsid w:val="00F839CA"/>
    <w:rsid w:val="00F83E4B"/>
    <w:rsid w:val="00F83E4C"/>
    <w:rsid w:val="00F83F26"/>
    <w:rsid w:val="00F83F70"/>
    <w:rsid w:val="00F83FA2"/>
    <w:rsid w:val="00F84072"/>
    <w:rsid w:val="00F84156"/>
    <w:rsid w:val="00F8438F"/>
    <w:rsid w:val="00F84601"/>
    <w:rsid w:val="00F84741"/>
    <w:rsid w:val="00F847AB"/>
    <w:rsid w:val="00F847B8"/>
    <w:rsid w:val="00F84916"/>
    <w:rsid w:val="00F8496C"/>
    <w:rsid w:val="00F84CA2"/>
    <w:rsid w:val="00F84F35"/>
    <w:rsid w:val="00F84F7B"/>
    <w:rsid w:val="00F852F8"/>
    <w:rsid w:val="00F85382"/>
    <w:rsid w:val="00F85552"/>
    <w:rsid w:val="00F858C1"/>
    <w:rsid w:val="00F85912"/>
    <w:rsid w:val="00F85A7E"/>
    <w:rsid w:val="00F85D00"/>
    <w:rsid w:val="00F85D29"/>
    <w:rsid w:val="00F85D4F"/>
    <w:rsid w:val="00F85E8C"/>
    <w:rsid w:val="00F85F55"/>
    <w:rsid w:val="00F86216"/>
    <w:rsid w:val="00F86229"/>
    <w:rsid w:val="00F8625F"/>
    <w:rsid w:val="00F86367"/>
    <w:rsid w:val="00F8638E"/>
    <w:rsid w:val="00F86757"/>
    <w:rsid w:val="00F86877"/>
    <w:rsid w:val="00F8689C"/>
    <w:rsid w:val="00F8689F"/>
    <w:rsid w:val="00F86A54"/>
    <w:rsid w:val="00F86A6C"/>
    <w:rsid w:val="00F86AC6"/>
    <w:rsid w:val="00F86B89"/>
    <w:rsid w:val="00F86C79"/>
    <w:rsid w:val="00F86E6C"/>
    <w:rsid w:val="00F86F6E"/>
    <w:rsid w:val="00F874F1"/>
    <w:rsid w:val="00F8754F"/>
    <w:rsid w:val="00F87676"/>
    <w:rsid w:val="00F8778E"/>
    <w:rsid w:val="00F877D2"/>
    <w:rsid w:val="00F8781F"/>
    <w:rsid w:val="00F8797F"/>
    <w:rsid w:val="00F87AE9"/>
    <w:rsid w:val="00F87AF2"/>
    <w:rsid w:val="00F87E88"/>
    <w:rsid w:val="00F87F58"/>
    <w:rsid w:val="00F87FE6"/>
    <w:rsid w:val="00F90064"/>
    <w:rsid w:val="00F901FF"/>
    <w:rsid w:val="00F90291"/>
    <w:rsid w:val="00F9041A"/>
    <w:rsid w:val="00F90672"/>
    <w:rsid w:val="00F908B2"/>
    <w:rsid w:val="00F908EE"/>
    <w:rsid w:val="00F90A4E"/>
    <w:rsid w:val="00F90A7B"/>
    <w:rsid w:val="00F90C6E"/>
    <w:rsid w:val="00F90D20"/>
    <w:rsid w:val="00F90E4A"/>
    <w:rsid w:val="00F90EFA"/>
    <w:rsid w:val="00F9107D"/>
    <w:rsid w:val="00F9114B"/>
    <w:rsid w:val="00F91193"/>
    <w:rsid w:val="00F9119F"/>
    <w:rsid w:val="00F911CA"/>
    <w:rsid w:val="00F913E6"/>
    <w:rsid w:val="00F914FD"/>
    <w:rsid w:val="00F91584"/>
    <w:rsid w:val="00F915E8"/>
    <w:rsid w:val="00F91996"/>
    <w:rsid w:val="00F919E9"/>
    <w:rsid w:val="00F91A96"/>
    <w:rsid w:val="00F91B22"/>
    <w:rsid w:val="00F91C0D"/>
    <w:rsid w:val="00F91C94"/>
    <w:rsid w:val="00F91D0C"/>
    <w:rsid w:val="00F91DC3"/>
    <w:rsid w:val="00F91E04"/>
    <w:rsid w:val="00F91F2F"/>
    <w:rsid w:val="00F92028"/>
    <w:rsid w:val="00F92146"/>
    <w:rsid w:val="00F925B8"/>
    <w:rsid w:val="00F925FF"/>
    <w:rsid w:val="00F926B8"/>
    <w:rsid w:val="00F9270D"/>
    <w:rsid w:val="00F92791"/>
    <w:rsid w:val="00F929D4"/>
    <w:rsid w:val="00F92A3C"/>
    <w:rsid w:val="00F92BC3"/>
    <w:rsid w:val="00F92BD0"/>
    <w:rsid w:val="00F92CCE"/>
    <w:rsid w:val="00F9302C"/>
    <w:rsid w:val="00F930D5"/>
    <w:rsid w:val="00F93117"/>
    <w:rsid w:val="00F9335F"/>
    <w:rsid w:val="00F936CD"/>
    <w:rsid w:val="00F9370A"/>
    <w:rsid w:val="00F93711"/>
    <w:rsid w:val="00F93ACE"/>
    <w:rsid w:val="00F93C59"/>
    <w:rsid w:val="00F93D7B"/>
    <w:rsid w:val="00F93EAE"/>
    <w:rsid w:val="00F94061"/>
    <w:rsid w:val="00F940CC"/>
    <w:rsid w:val="00F942B7"/>
    <w:rsid w:val="00F94374"/>
    <w:rsid w:val="00F943D7"/>
    <w:rsid w:val="00F94408"/>
    <w:rsid w:val="00F9447B"/>
    <w:rsid w:val="00F9448D"/>
    <w:rsid w:val="00F944AC"/>
    <w:rsid w:val="00F94708"/>
    <w:rsid w:val="00F9478A"/>
    <w:rsid w:val="00F947D4"/>
    <w:rsid w:val="00F947F5"/>
    <w:rsid w:val="00F948B4"/>
    <w:rsid w:val="00F949B9"/>
    <w:rsid w:val="00F949EC"/>
    <w:rsid w:val="00F94AFA"/>
    <w:rsid w:val="00F94B6A"/>
    <w:rsid w:val="00F94BFF"/>
    <w:rsid w:val="00F94D40"/>
    <w:rsid w:val="00F94E75"/>
    <w:rsid w:val="00F94F25"/>
    <w:rsid w:val="00F94F41"/>
    <w:rsid w:val="00F95025"/>
    <w:rsid w:val="00F950FD"/>
    <w:rsid w:val="00F9515A"/>
    <w:rsid w:val="00F95169"/>
    <w:rsid w:val="00F9538D"/>
    <w:rsid w:val="00F954D8"/>
    <w:rsid w:val="00F955B2"/>
    <w:rsid w:val="00F957C5"/>
    <w:rsid w:val="00F958C9"/>
    <w:rsid w:val="00F95930"/>
    <w:rsid w:val="00F95968"/>
    <w:rsid w:val="00F95C8D"/>
    <w:rsid w:val="00F95CE3"/>
    <w:rsid w:val="00F95D3C"/>
    <w:rsid w:val="00F960F2"/>
    <w:rsid w:val="00F9626F"/>
    <w:rsid w:val="00F96274"/>
    <w:rsid w:val="00F962B1"/>
    <w:rsid w:val="00F96314"/>
    <w:rsid w:val="00F9643D"/>
    <w:rsid w:val="00F9646D"/>
    <w:rsid w:val="00F964B3"/>
    <w:rsid w:val="00F96554"/>
    <w:rsid w:val="00F96564"/>
    <w:rsid w:val="00F965EC"/>
    <w:rsid w:val="00F9671D"/>
    <w:rsid w:val="00F9676B"/>
    <w:rsid w:val="00F967B2"/>
    <w:rsid w:val="00F967D3"/>
    <w:rsid w:val="00F968A6"/>
    <w:rsid w:val="00F968C4"/>
    <w:rsid w:val="00F968CE"/>
    <w:rsid w:val="00F968DF"/>
    <w:rsid w:val="00F96A18"/>
    <w:rsid w:val="00F96BF5"/>
    <w:rsid w:val="00F96EAE"/>
    <w:rsid w:val="00F96F25"/>
    <w:rsid w:val="00F9706D"/>
    <w:rsid w:val="00F97072"/>
    <w:rsid w:val="00F970A6"/>
    <w:rsid w:val="00F970B0"/>
    <w:rsid w:val="00F9718F"/>
    <w:rsid w:val="00F97238"/>
    <w:rsid w:val="00F97316"/>
    <w:rsid w:val="00F973E5"/>
    <w:rsid w:val="00F974BB"/>
    <w:rsid w:val="00F97850"/>
    <w:rsid w:val="00F978F2"/>
    <w:rsid w:val="00F97981"/>
    <w:rsid w:val="00F97A24"/>
    <w:rsid w:val="00F97A71"/>
    <w:rsid w:val="00F97A7A"/>
    <w:rsid w:val="00F97DAF"/>
    <w:rsid w:val="00F97E2D"/>
    <w:rsid w:val="00F97F59"/>
    <w:rsid w:val="00FA01E7"/>
    <w:rsid w:val="00FA0548"/>
    <w:rsid w:val="00FA05A8"/>
    <w:rsid w:val="00FA0697"/>
    <w:rsid w:val="00FA0700"/>
    <w:rsid w:val="00FA08DE"/>
    <w:rsid w:val="00FA0907"/>
    <w:rsid w:val="00FA094E"/>
    <w:rsid w:val="00FA0990"/>
    <w:rsid w:val="00FA09AE"/>
    <w:rsid w:val="00FA0A30"/>
    <w:rsid w:val="00FA0C57"/>
    <w:rsid w:val="00FA0EF3"/>
    <w:rsid w:val="00FA10EE"/>
    <w:rsid w:val="00FA10F4"/>
    <w:rsid w:val="00FA1174"/>
    <w:rsid w:val="00FA1341"/>
    <w:rsid w:val="00FA13EA"/>
    <w:rsid w:val="00FA15B2"/>
    <w:rsid w:val="00FA1641"/>
    <w:rsid w:val="00FA1944"/>
    <w:rsid w:val="00FA19E1"/>
    <w:rsid w:val="00FA1B0E"/>
    <w:rsid w:val="00FA1D04"/>
    <w:rsid w:val="00FA1DCF"/>
    <w:rsid w:val="00FA1E54"/>
    <w:rsid w:val="00FA20CD"/>
    <w:rsid w:val="00FA2258"/>
    <w:rsid w:val="00FA2345"/>
    <w:rsid w:val="00FA248B"/>
    <w:rsid w:val="00FA2614"/>
    <w:rsid w:val="00FA261D"/>
    <w:rsid w:val="00FA2633"/>
    <w:rsid w:val="00FA28D1"/>
    <w:rsid w:val="00FA292C"/>
    <w:rsid w:val="00FA29BC"/>
    <w:rsid w:val="00FA2AD3"/>
    <w:rsid w:val="00FA2CC4"/>
    <w:rsid w:val="00FA2D02"/>
    <w:rsid w:val="00FA2F8F"/>
    <w:rsid w:val="00FA3084"/>
    <w:rsid w:val="00FA3228"/>
    <w:rsid w:val="00FA339F"/>
    <w:rsid w:val="00FA34A3"/>
    <w:rsid w:val="00FA363B"/>
    <w:rsid w:val="00FA3894"/>
    <w:rsid w:val="00FA398D"/>
    <w:rsid w:val="00FA3B5B"/>
    <w:rsid w:val="00FA3B8F"/>
    <w:rsid w:val="00FA3C53"/>
    <w:rsid w:val="00FA3D93"/>
    <w:rsid w:val="00FA3E05"/>
    <w:rsid w:val="00FA3E18"/>
    <w:rsid w:val="00FA3E97"/>
    <w:rsid w:val="00FA3F61"/>
    <w:rsid w:val="00FA406C"/>
    <w:rsid w:val="00FA4477"/>
    <w:rsid w:val="00FA4552"/>
    <w:rsid w:val="00FA4C17"/>
    <w:rsid w:val="00FA4D10"/>
    <w:rsid w:val="00FA4F7A"/>
    <w:rsid w:val="00FA5033"/>
    <w:rsid w:val="00FA5140"/>
    <w:rsid w:val="00FA51CC"/>
    <w:rsid w:val="00FA530D"/>
    <w:rsid w:val="00FA536B"/>
    <w:rsid w:val="00FA5426"/>
    <w:rsid w:val="00FA5469"/>
    <w:rsid w:val="00FA5619"/>
    <w:rsid w:val="00FA56A6"/>
    <w:rsid w:val="00FA574C"/>
    <w:rsid w:val="00FA5784"/>
    <w:rsid w:val="00FA584A"/>
    <w:rsid w:val="00FA59BB"/>
    <w:rsid w:val="00FA59BF"/>
    <w:rsid w:val="00FA5A20"/>
    <w:rsid w:val="00FA5B87"/>
    <w:rsid w:val="00FA5C07"/>
    <w:rsid w:val="00FA5FA8"/>
    <w:rsid w:val="00FA6077"/>
    <w:rsid w:val="00FA6182"/>
    <w:rsid w:val="00FA631D"/>
    <w:rsid w:val="00FA687B"/>
    <w:rsid w:val="00FA6996"/>
    <w:rsid w:val="00FA69AB"/>
    <w:rsid w:val="00FA6B0D"/>
    <w:rsid w:val="00FA6B14"/>
    <w:rsid w:val="00FA6CE8"/>
    <w:rsid w:val="00FA6EF4"/>
    <w:rsid w:val="00FA7289"/>
    <w:rsid w:val="00FA72D3"/>
    <w:rsid w:val="00FA738F"/>
    <w:rsid w:val="00FA73A1"/>
    <w:rsid w:val="00FA75E5"/>
    <w:rsid w:val="00FA7A2B"/>
    <w:rsid w:val="00FA7B59"/>
    <w:rsid w:val="00FB019C"/>
    <w:rsid w:val="00FB01FE"/>
    <w:rsid w:val="00FB025C"/>
    <w:rsid w:val="00FB03E2"/>
    <w:rsid w:val="00FB045B"/>
    <w:rsid w:val="00FB04CB"/>
    <w:rsid w:val="00FB04F6"/>
    <w:rsid w:val="00FB0569"/>
    <w:rsid w:val="00FB08BF"/>
    <w:rsid w:val="00FB0B76"/>
    <w:rsid w:val="00FB0BA0"/>
    <w:rsid w:val="00FB0C97"/>
    <w:rsid w:val="00FB0DC3"/>
    <w:rsid w:val="00FB0DF7"/>
    <w:rsid w:val="00FB0FB9"/>
    <w:rsid w:val="00FB10B3"/>
    <w:rsid w:val="00FB1151"/>
    <w:rsid w:val="00FB1523"/>
    <w:rsid w:val="00FB15AB"/>
    <w:rsid w:val="00FB15EF"/>
    <w:rsid w:val="00FB170A"/>
    <w:rsid w:val="00FB1801"/>
    <w:rsid w:val="00FB1952"/>
    <w:rsid w:val="00FB1A60"/>
    <w:rsid w:val="00FB1BA6"/>
    <w:rsid w:val="00FB1C8C"/>
    <w:rsid w:val="00FB1D06"/>
    <w:rsid w:val="00FB1DAD"/>
    <w:rsid w:val="00FB1EB9"/>
    <w:rsid w:val="00FB1EBC"/>
    <w:rsid w:val="00FB1EE3"/>
    <w:rsid w:val="00FB1F76"/>
    <w:rsid w:val="00FB1FD4"/>
    <w:rsid w:val="00FB1FF3"/>
    <w:rsid w:val="00FB201C"/>
    <w:rsid w:val="00FB209A"/>
    <w:rsid w:val="00FB2309"/>
    <w:rsid w:val="00FB238D"/>
    <w:rsid w:val="00FB25DA"/>
    <w:rsid w:val="00FB2676"/>
    <w:rsid w:val="00FB28CC"/>
    <w:rsid w:val="00FB28FB"/>
    <w:rsid w:val="00FB290F"/>
    <w:rsid w:val="00FB294D"/>
    <w:rsid w:val="00FB2E6C"/>
    <w:rsid w:val="00FB2EEB"/>
    <w:rsid w:val="00FB2FB4"/>
    <w:rsid w:val="00FB2FBA"/>
    <w:rsid w:val="00FB3169"/>
    <w:rsid w:val="00FB32E1"/>
    <w:rsid w:val="00FB33D5"/>
    <w:rsid w:val="00FB35A7"/>
    <w:rsid w:val="00FB396E"/>
    <w:rsid w:val="00FB3CC9"/>
    <w:rsid w:val="00FB3D03"/>
    <w:rsid w:val="00FB3D9B"/>
    <w:rsid w:val="00FB3DE0"/>
    <w:rsid w:val="00FB40F2"/>
    <w:rsid w:val="00FB434B"/>
    <w:rsid w:val="00FB43B7"/>
    <w:rsid w:val="00FB4409"/>
    <w:rsid w:val="00FB45C5"/>
    <w:rsid w:val="00FB45CC"/>
    <w:rsid w:val="00FB46CF"/>
    <w:rsid w:val="00FB4812"/>
    <w:rsid w:val="00FB49BA"/>
    <w:rsid w:val="00FB4A22"/>
    <w:rsid w:val="00FB4A72"/>
    <w:rsid w:val="00FB4A7B"/>
    <w:rsid w:val="00FB4AD6"/>
    <w:rsid w:val="00FB4CA9"/>
    <w:rsid w:val="00FB4D33"/>
    <w:rsid w:val="00FB4D85"/>
    <w:rsid w:val="00FB4EDC"/>
    <w:rsid w:val="00FB4F05"/>
    <w:rsid w:val="00FB4F2F"/>
    <w:rsid w:val="00FB4FE5"/>
    <w:rsid w:val="00FB5070"/>
    <w:rsid w:val="00FB531D"/>
    <w:rsid w:val="00FB5508"/>
    <w:rsid w:val="00FB55F0"/>
    <w:rsid w:val="00FB5BA0"/>
    <w:rsid w:val="00FB5BBB"/>
    <w:rsid w:val="00FB5BFE"/>
    <w:rsid w:val="00FB5C7E"/>
    <w:rsid w:val="00FB5D5E"/>
    <w:rsid w:val="00FB5DAF"/>
    <w:rsid w:val="00FB5E59"/>
    <w:rsid w:val="00FB5F4B"/>
    <w:rsid w:val="00FB5FA9"/>
    <w:rsid w:val="00FB5FDD"/>
    <w:rsid w:val="00FB606C"/>
    <w:rsid w:val="00FB6073"/>
    <w:rsid w:val="00FB64C6"/>
    <w:rsid w:val="00FB661A"/>
    <w:rsid w:val="00FB6869"/>
    <w:rsid w:val="00FB697E"/>
    <w:rsid w:val="00FB6AE6"/>
    <w:rsid w:val="00FB6BDA"/>
    <w:rsid w:val="00FB6ED8"/>
    <w:rsid w:val="00FB6FCB"/>
    <w:rsid w:val="00FB739C"/>
    <w:rsid w:val="00FB73A1"/>
    <w:rsid w:val="00FB73F0"/>
    <w:rsid w:val="00FB7708"/>
    <w:rsid w:val="00FB77BD"/>
    <w:rsid w:val="00FB7A04"/>
    <w:rsid w:val="00FB7D0D"/>
    <w:rsid w:val="00FB7D7A"/>
    <w:rsid w:val="00FB7FD4"/>
    <w:rsid w:val="00FB7FD8"/>
    <w:rsid w:val="00FC0063"/>
    <w:rsid w:val="00FC00B9"/>
    <w:rsid w:val="00FC00DF"/>
    <w:rsid w:val="00FC00ED"/>
    <w:rsid w:val="00FC0134"/>
    <w:rsid w:val="00FC0492"/>
    <w:rsid w:val="00FC06C3"/>
    <w:rsid w:val="00FC076D"/>
    <w:rsid w:val="00FC091D"/>
    <w:rsid w:val="00FC0AC5"/>
    <w:rsid w:val="00FC0B28"/>
    <w:rsid w:val="00FC0BC7"/>
    <w:rsid w:val="00FC0CB1"/>
    <w:rsid w:val="00FC0DF6"/>
    <w:rsid w:val="00FC1025"/>
    <w:rsid w:val="00FC109B"/>
    <w:rsid w:val="00FC112C"/>
    <w:rsid w:val="00FC11D6"/>
    <w:rsid w:val="00FC1470"/>
    <w:rsid w:val="00FC1834"/>
    <w:rsid w:val="00FC19D6"/>
    <w:rsid w:val="00FC1A5C"/>
    <w:rsid w:val="00FC1AAD"/>
    <w:rsid w:val="00FC1B0B"/>
    <w:rsid w:val="00FC1BB6"/>
    <w:rsid w:val="00FC1BC5"/>
    <w:rsid w:val="00FC1DA8"/>
    <w:rsid w:val="00FC1E0E"/>
    <w:rsid w:val="00FC1EC3"/>
    <w:rsid w:val="00FC1EC5"/>
    <w:rsid w:val="00FC206C"/>
    <w:rsid w:val="00FC22CF"/>
    <w:rsid w:val="00FC2371"/>
    <w:rsid w:val="00FC238F"/>
    <w:rsid w:val="00FC242C"/>
    <w:rsid w:val="00FC2530"/>
    <w:rsid w:val="00FC27F5"/>
    <w:rsid w:val="00FC281D"/>
    <w:rsid w:val="00FC28DD"/>
    <w:rsid w:val="00FC291A"/>
    <w:rsid w:val="00FC2AC7"/>
    <w:rsid w:val="00FC2B4D"/>
    <w:rsid w:val="00FC2BB8"/>
    <w:rsid w:val="00FC2C7D"/>
    <w:rsid w:val="00FC2CD2"/>
    <w:rsid w:val="00FC2D3E"/>
    <w:rsid w:val="00FC2E50"/>
    <w:rsid w:val="00FC2E5B"/>
    <w:rsid w:val="00FC2F40"/>
    <w:rsid w:val="00FC2F7B"/>
    <w:rsid w:val="00FC317A"/>
    <w:rsid w:val="00FC33F2"/>
    <w:rsid w:val="00FC342B"/>
    <w:rsid w:val="00FC3490"/>
    <w:rsid w:val="00FC34E8"/>
    <w:rsid w:val="00FC34F8"/>
    <w:rsid w:val="00FC3508"/>
    <w:rsid w:val="00FC3624"/>
    <w:rsid w:val="00FC36A3"/>
    <w:rsid w:val="00FC36A5"/>
    <w:rsid w:val="00FC36AC"/>
    <w:rsid w:val="00FC374A"/>
    <w:rsid w:val="00FC386A"/>
    <w:rsid w:val="00FC396A"/>
    <w:rsid w:val="00FC3AB0"/>
    <w:rsid w:val="00FC3B9A"/>
    <w:rsid w:val="00FC3CA7"/>
    <w:rsid w:val="00FC3DB1"/>
    <w:rsid w:val="00FC3E34"/>
    <w:rsid w:val="00FC40C9"/>
    <w:rsid w:val="00FC41C5"/>
    <w:rsid w:val="00FC41F0"/>
    <w:rsid w:val="00FC4399"/>
    <w:rsid w:val="00FC45A1"/>
    <w:rsid w:val="00FC46C7"/>
    <w:rsid w:val="00FC46ED"/>
    <w:rsid w:val="00FC4761"/>
    <w:rsid w:val="00FC47FD"/>
    <w:rsid w:val="00FC48A1"/>
    <w:rsid w:val="00FC48DB"/>
    <w:rsid w:val="00FC4998"/>
    <w:rsid w:val="00FC4C2D"/>
    <w:rsid w:val="00FC4D16"/>
    <w:rsid w:val="00FC4D95"/>
    <w:rsid w:val="00FC4F0A"/>
    <w:rsid w:val="00FC4FCD"/>
    <w:rsid w:val="00FC53ED"/>
    <w:rsid w:val="00FC5406"/>
    <w:rsid w:val="00FC54B1"/>
    <w:rsid w:val="00FC5637"/>
    <w:rsid w:val="00FC5667"/>
    <w:rsid w:val="00FC58B1"/>
    <w:rsid w:val="00FC58DC"/>
    <w:rsid w:val="00FC598A"/>
    <w:rsid w:val="00FC5B25"/>
    <w:rsid w:val="00FC5DAC"/>
    <w:rsid w:val="00FC5F39"/>
    <w:rsid w:val="00FC5F3D"/>
    <w:rsid w:val="00FC5FD5"/>
    <w:rsid w:val="00FC6066"/>
    <w:rsid w:val="00FC61DC"/>
    <w:rsid w:val="00FC626F"/>
    <w:rsid w:val="00FC62A8"/>
    <w:rsid w:val="00FC631B"/>
    <w:rsid w:val="00FC646E"/>
    <w:rsid w:val="00FC64B5"/>
    <w:rsid w:val="00FC65F4"/>
    <w:rsid w:val="00FC6719"/>
    <w:rsid w:val="00FC6780"/>
    <w:rsid w:val="00FC698B"/>
    <w:rsid w:val="00FC6A03"/>
    <w:rsid w:val="00FC6BE2"/>
    <w:rsid w:val="00FC6CDC"/>
    <w:rsid w:val="00FC6E6E"/>
    <w:rsid w:val="00FC6E9C"/>
    <w:rsid w:val="00FC7073"/>
    <w:rsid w:val="00FC72DD"/>
    <w:rsid w:val="00FC7516"/>
    <w:rsid w:val="00FC7592"/>
    <w:rsid w:val="00FC7645"/>
    <w:rsid w:val="00FC77DD"/>
    <w:rsid w:val="00FC78E7"/>
    <w:rsid w:val="00FC7943"/>
    <w:rsid w:val="00FC7970"/>
    <w:rsid w:val="00FC7CAC"/>
    <w:rsid w:val="00FC7DF4"/>
    <w:rsid w:val="00FC7E63"/>
    <w:rsid w:val="00FC7E6E"/>
    <w:rsid w:val="00FD0101"/>
    <w:rsid w:val="00FD0294"/>
    <w:rsid w:val="00FD055F"/>
    <w:rsid w:val="00FD06AA"/>
    <w:rsid w:val="00FD0735"/>
    <w:rsid w:val="00FD08A5"/>
    <w:rsid w:val="00FD08FA"/>
    <w:rsid w:val="00FD0D86"/>
    <w:rsid w:val="00FD1052"/>
    <w:rsid w:val="00FD11B6"/>
    <w:rsid w:val="00FD1213"/>
    <w:rsid w:val="00FD1214"/>
    <w:rsid w:val="00FD135F"/>
    <w:rsid w:val="00FD141A"/>
    <w:rsid w:val="00FD15FF"/>
    <w:rsid w:val="00FD168E"/>
    <w:rsid w:val="00FD1824"/>
    <w:rsid w:val="00FD1907"/>
    <w:rsid w:val="00FD1A20"/>
    <w:rsid w:val="00FD1A26"/>
    <w:rsid w:val="00FD1C05"/>
    <w:rsid w:val="00FD1C7E"/>
    <w:rsid w:val="00FD1C90"/>
    <w:rsid w:val="00FD1C9A"/>
    <w:rsid w:val="00FD1D17"/>
    <w:rsid w:val="00FD1E5C"/>
    <w:rsid w:val="00FD1F01"/>
    <w:rsid w:val="00FD2435"/>
    <w:rsid w:val="00FD25B7"/>
    <w:rsid w:val="00FD265E"/>
    <w:rsid w:val="00FD2676"/>
    <w:rsid w:val="00FD26CC"/>
    <w:rsid w:val="00FD2801"/>
    <w:rsid w:val="00FD2865"/>
    <w:rsid w:val="00FD286D"/>
    <w:rsid w:val="00FD2922"/>
    <w:rsid w:val="00FD29F8"/>
    <w:rsid w:val="00FD2A3A"/>
    <w:rsid w:val="00FD2F7A"/>
    <w:rsid w:val="00FD308D"/>
    <w:rsid w:val="00FD3141"/>
    <w:rsid w:val="00FD31A6"/>
    <w:rsid w:val="00FD3459"/>
    <w:rsid w:val="00FD3480"/>
    <w:rsid w:val="00FD3605"/>
    <w:rsid w:val="00FD360D"/>
    <w:rsid w:val="00FD3932"/>
    <w:rsid w:val="00FD3A40"/>
    <w:rsid w:val="00FD3DDF"/>
    <w:rsid w:val="00FD3E41"/>
    <w:rsid w:val="00FD4108"/>
    <w:rsid w:val="00FD4163"/>
    <w:rsid w:val="00FD443B"/>
    <w:rsid w:val="00FD4456"/>
    <w:rsid w:val="00FD44D5"/>
    <w:rsid w:val="00FD4565"/>
    <w:rsid w:val="00FD4590"/>
    <w:rsid w:val="00FD45A2"/>
    <w:rsid w:val="00FD46F9"/>
    <w:rsid w:val="00FD48A7"/>
    <w:rsid w:val="00FD4A9E"/>
    <w:rsid w:val="00FD4CE6"/>
    <w:rsid w:val="00FD4D7F"/>
    <w:rsid w:val="00FD4F32"/>
    <w:rsid w:val="00FD4F6F"/>
    <w:rsid w:val="00FD5324"/>
    <w:rsid w:val="00FD53F0"/>
    <w:rsid w:val="00FD5460"/>
    <w:rsid w:val="00FD5526"/>
    <w:rsid w:val="00FD5615"/>
    <w:rsid w:val="00FD5626"/>
    <w:rsid w:val="00FD56F4"/>
    <w:rsid w:val="00FD573B"/>
    <w:rsid w:val="00FD5851"/>
    <w:rsid w:val="00FD58FC"/>
    <w:rsid w:val="00FD5969"/>
    <w:rsid w:val="00FD5994"/>
    <w:rsid w:val="00FD5B19"/>
    <w:rsid w:val="00FD5BBC"/>
    <w:rsid w:val="00FD5BF0"/>
    <w:rsid w:val="00FD5D4E"/>
    <w:rsid w:val="00FD5DE0"/>
    <w:rsid w:val="00FD5FFB"/>
    <w:rsid w:val="00FD6381"/>
    <w:rsid w:val="00FD657B"/>
    <w:rsid w:val="00FD68F7"/>
    <w:rsid w:val="00FD697E"/>
    <w:rsid w:val="00FD699E"/>
    <w:rsid w:val="00FD6A49"/>
    <w:rsid w:val="00FD6AD4"/>
    <w:rsid w:val="00FD6B20"/>
    <w:rsid w:val="00FD6BEA"/>
    <w:rsid w:val="00FD6BF0"/>
    <w:rsid w:val="00FD6CEA"/>
    <w:rsid w:val="00FD6D54"/>
    <w:rsid w:val="00FD6ECA"/>
    <w:rsid w:val="00FD713C"/>
    <w:rsid w:val="00FD7143"/>
    <w:rsid w:val="00FD7145"/>
    <w:rsid w:val="00FD7254"/>
    <w:rsid w:val="00FD727E"/>
    <w:rsid w:val="00FD7424"/>
    <w:rsid w:val="00FD74F1"/>
    <w:rsid w:val="00FD7506"/>
    <w:rsid w:val="00FD7654"/>
    <w:rsid w:val="00FD779C"/>
    <w:rsid w:val="00FD77C9"/>
    <w:rsid w:val="00FD7848"/>
    <w:rsid w:val="00FD78D1"/>
    <w:rsid w:val="00FD791D"/>
    <w:rsid w:val="00FD7974"/>
    <w:rsid w:val="00FD7B99"/>
    <w:rsid w:val="00FD7CBD"/>
    <w:rsid w:val="00FD7E43"/>
    <w:rsid w:val="00FD7F8D"/>
    <w:rsid w:val="00FE0035"/>
    <w:rsid w:val="00FE0128"/>
    <w:rsid w:val="00FE01AC"/>
    <w:rsid w:val="00FE02FF"/>
    <w:rsid w:val="00FE0376"/>
    <w:rsid w:val="00FE0703"/>
    <w:rsid w:val="00FE0766"/>
    <w:rsid w:val="00FE0BDD"/>
    <w:rsid w:val="00FE0CFE"/>
    <w:rsid w:val="00FE0DE8"/>
    <w:rsid w:val="00FE1056"/>
    <w:rsid w:val="00FE10DB"/>
    <w:rsid w:val="00FE11A1"/>
    <w:rsid w:val="00FE17C7"/>
    <w:rsid w:val="00FE19C3"/>
    <w:rsid w:val="00FE1B67"/>
    <w:rsid w:val="00FE1BDD"/>
    <w:rsid w:val="00FE1CAB"/>
    <w:rsid w:val="00FE1CC7"/>
    <w:rsid w:val="00FE1D1F"/>
    <w:rsid w:val="00FE1D95"/>
    <w:rsid w:val="00FE1E04"/>
    <w:rsid w:val="00FE1ED2"/>
    <w:rsid w:val="00FE202D"/>
    <w:rsid w:val="00FE20E2"/>
    <w:rsid w:val="00FE2130"/>
    <w:rsid w:val="00FE251D"/>
    <w:rsid w:val="00FE25CC"/>
    <w:rsid w:val="00FE2660"/>
    <w:rsid w:val="00FE27AE"/>
    <w:rsid w:val="00FE2893"/>
    <w:rsid w:val="00FE29A5"/>
    <w:rsid w:val="00FE2AF7"/>
    <w:rsid w:val="00FE2D83"/>
    <w:rsid w:val="00FE3452"/>
    <w:rsid w:val="00FE3537"/>
    <w:rsid w:val="00FE3567"/>
    <w:rsid w:val="00FE35E9"/>
    <w:rsid w:val="00FE3663"/>
    <w:rsid w:val="00FE38AE"/>
    <w:rsid w:val="00FE3A4E"/>
    <w:rsid w:val="00FE3E60"/>
    <w:rsid w:val="00FE3FDB"/>
    <w:rsid w:val="00FE4028"/>
    <w:rsid w:val="00FE40D5"/>
    <w:rsid w:val="00FE4222"/>
    <w:rsid w:val="00FE4227"/>
    <w:rsid w:val="00FE424A"/>
    <w:rsid w:val="00FE4320"/>
    <w:rsid w:val="00FE4455"/>
    <w:rsid w:val="00FE4575"/>
    <w:rsid w:val="00FE4607"/>
    <w:rsid w:val="00FE463B"/>
    <w:rsid w:val="00FE464C"/>
    <w:rsid w:val="00FE468A"/>
    <w:rsid w:val="00FE481F"/>
    <w:rsid w:val="00FE48AF"/>
    <w:rsid w:val="00FE49CE"/>
    <w:rsid w:val="00FE4CE8"/>
    <w:rsid w:val="00FE4D5E"/>
    <w:rsid w:val="00FE4E30"/>
    <w:rsid w:val="00FE4E9F"/>
    <w:rsid w:val="00FE4EE0"/>
    <w:rsid w:val="00FE50A7"/>
    <w:rsid w:val="00FE510A"/>
    <w:rsid w:val="00FE51C7"/>
    <w:rsid w:val="00FE522B"/>
    <w:rsid w:val="00FE56AD"/>
    <w:rsid w:val="00FE581D"/>
    <w:rsid w:val="00FE5833"/>
    <w:rsid w:val="00FE5870"/>
    <w:rsid w:val="00FE5A81"/>
    <w:rsid w:val="00FE5EF1"/>
    <w:rsid w:val="00FE5FA7"/>
    <w:rsid w:val="00FE608C"/>
    <w:rsid w:val="00FE622A"/>
    <w:rsid w:val="00FE6270"/>
    <w:rsid w:val="00FE63CA"/>
    <w:rsid w:val="00FE663D"/>
    <w:rsid w:val="00FE674E"/>
    <w:rsid w:val="00FE67D9"/>
    <w:rsid w:val="00FE6841"/>
    <w:rsid w:val="00FE68DA"/>
    <w:rsid w:val="00FE6A54"/>
    <w:rsid w:val="00FE6A84"/>
    <w:rsid w:val="00FE6AC0"/>
    <w:rsid w:val="00FE6B74"/>
    <w:rsid w:val="00FE6E5E"/>
    <w:rsid w:val="00FE70C3"/>
    <w:rsid w:val="00FE72E1"/>
    <w:rsid w:val="00FE75E7"/>
    <w:rsid w:val="00FE76D6"/>
    <w:rsid w:val="00FE7828"/>
    <w:rsid w:val="00FE7898"/>
    <w:rsid w:val="00FE7B2C"/>
    <w:rsid w:val="00FE7C15"/>
    <w:rsid w:val="00FE7DAD"/>
    <w:rsid w:val="00FE7E15"/>
    <w:rsid w:val="00FE7E1E"/>
    <w:rsid w:val="00FF0036"/>
    <w:rsid w:val="00FF00EA"/>
    <w:rsid w:val="00FF039B"/>
    <w:rsid w:val="00FF03B9"/>
    <w:rsid w:val="00FF040A"/>
    <w:rsid w:val="00FF082D"/>
    <w:rsid w:val="00FF0860"/>
    <w:rsid w:val="00FF0AEF"/>
    <w:rsid w:val="00FF0B1A"/>
    <w:rsid w:val="00FF0B30"/>
    <w:rsid w:val="00FF0B35"/>
    <w:rsid w:val="00FF0BDA"/>
    <w:rsid w:val="00FF0C45"/>
    <w:rsid w:val="00FF0DB6"/>
    <w:rsid w:val="00FF0E6E"/>
    <w:rsid w:val="00FF0E75"/>
    <w:rsid w:val="00FF0E8D"/>
    <w:rsid w:val="00FF0E92"/>
    <w:rsid w:val="00FF110C"/>
    <w:rsid w:val="00FF129D"/>
    <w:rsid w:val="00FF12B5"/>
    <w:rsid w:val="00FF1313"/>
    <w:rsid w:val="00FF1442"/>
    <w:rsid w:val="00FF15EB"/>
    <w:rsid w:val="00FF17B7"/>
    <w:rsid w:val="00FF1904"/>
    <w:rsid w:val="00FF1975"/>
    <w:rsid w:val="00FF1992"/>
    <w:rsid w:val="00FF1BC0"/>
    <w:rsid w:val="00FF1C0E"/>
    <w:rsid w:val="00FF1EAA"/>
    <w:rsid w:val="00FF20CE"/>
    <w:rsid w:val="00FF21AE"/>
    <w:rsid w:val="00FF2326"/>
    <w:rsid w:val="00FF2371"/>
    <w:rsid w:val="00FF23E4"/>
    <w:rsid w:val="00FF240C"/>
    <w:rsid w:val="00FF2538"/>
    <w:rsid w:val="00FF25B1"/>
    <w:rsid w:val="00FF25B7"/>
    <w:rsid w:val="00FF29A5"/>
    <w:rsid w:val="00FF2FEB"/>
    <w:rsid w:val="00FF34F1"/>
    <w:rsid w:val="00FF354B"/>
    <w:rsid w:val="00FF35F9"/>
    <w:rsid w:val="00FF3644"/>
    <w:rsid w:val="00FF3761"/>
    <w:rsid w:val="00FF3934"/>
    <w:rsid w:val="00FF3955"/>
    <w:rsid w:val="00FF3A17"/>
    <w:rsid w:val="00FF3A5A"/>
    <w:rsid w:val="00FF3AAB"/>
    <w:rsid w:val="00FF3AF8"/>
    <w:rsid w:val="00FF3EFB"/>
    <w:rsid w:val="00FF3F36"/>
    <w:rsid w:val="00FF3F3D"/>
    <w:rsid w:val="00FF3F56"/>
    <w:rsid w:val="00FF3F7F"/>
    <w:rsid w:val="00FF3FE3"/>
    <w:rsid w:val="00FF4036"/>
    <w:rsid w:val="00FF42A7"/>
    <w:rsid w:val="00FF4586"/>
    <w:rsid w:val="00FF46B5"/>
    <w:rsid w:val="00FF46EF"/>
    <w:rsid w:val="00FF4777"/>
    <w:rsid w:val="00FF48FD"/>
    <w:rsid w:val="00FF49A6"/>
    <w:rsid w:val="00FF4AC8"/>
    <w:rsid w:val="00FF4B77"/>
    <w:rsid w:val="00FF4E03"/>
    <w:rsid w:val="00FF4E26"/>
    <w:rsid w:val="00FF4FDA"/>
    <w:rsid w:val="00FF50D2"/>
    <w:rsid w:val="00FF5136"/>
    <w:rsid w:val="00FF51AD"/>
    <w:rsid w:val="00FF51CF"/>
    <w:rsid w:val="00FF52B0"/>
    <w:rsid w:val="00FF5303"/>
    <w:rsid w:val="00FF5514"/>
    <w:rsid w:val="00FF55AE"/>
    <w:rsid w:val="00FF5807"/>
    <w:rsid w:val="00FF5896"/>
    <w:rsid w:val="00FF5A4A"/>
    <w:rsid w:val="00FF5AEB"/>
    <w:rsid w:val="00FF5D00"/>
    <w:rsid w:val="00FF5F58"/>
    <w:rsid w:val="00FF5F80"/>
    <w:rsid w:val="00FF6112"/>
    <w:rsid w:val="00FF61A2"/>
    <w:rsid w:val="00FF6217"/>
    <w:rsid w:val="00FF625F"/>
    <w:rsid w:val="00FF6275"/>
    <w:rsid w:val="00FF6540"/>
    <w:rsid w:val="00FF663D"/>
    <w:rsid w:val="00FF6672"/>
    <w:rsid w:val="00FF67B4"/>
    <w:rsid w:val="00FF6B2E"/>
    <w:rsid w:val="00FF6B8B"/>
    <w:rsid w:val="00FF6BED"/>
    <w:rsid w:val="00FF6BFB"/>
    <w:rsid w:val="00FF6C2A"/>
    <w:rsid w:val="00FF6C38"/>
    <w:rsid w:val="00FF6C3D"/>
    <w:rsid w:val="00FF6D71"/>
    <w:rsid w:val="00FF6F00"/>
    <w:rsid w:val="00FF7108"/>
    <w:rsid w:val="00FF7124"/>
    <w:rsid w:val="00FF7430"/>
    <w:rsid w:val="00FF7543"/>
    <w:rsid w:val="00FF776C"/>
    <w:rsid w:val="00FF77FF"/>
    <w:rsid w:val="00FF78F0"/>
    <w:rsid w:val="00FF7974"/>
    <w:rsid w:val="00FF7A04"/>
    <w:rsid w:val="00FF7A67"/>
    <w:rsid w:val="00FF7C9A"/>
    <w:rsid w:val="00FF7D1A"/>
    <w:rsid w:val="00FF7D6D"/>
    <w:rsid w:val="00FF7D9E"/>
    <w:rsid w:val="00FF7DFE"/>
    <w:rsid w:val="00FF7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f6"/>
    </o:shapedefaults>
    <o:shapelayout v:ext="edit">
      <o:idmap v:ext="edit" data="2"/>
    </o:shapelayout>
  </w:shapeDefaults>
  <w:decimalSymbol w:val="."/>
  <w:listSeparator w:val=","/>
  <w14:docId w14:val="38DA9F03"/>
  <w15:docId w15:val="{BCEBEE34-4C3C-4A4F-9BBB-6C9C7A0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Yu Mincho"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538"/>
    <w:pPr>
      <w:spacing w:after="160" w:line="259" w:lineRule="auto"/>
    </w:pPr>
    <w:rPr>
      <w:sz w:val="22"/>
      <w:szCs w:val="22"/>
    </w:rPr>
  </w:style>
  <w:style w:type="paragraph" w:styleId="Heading1">
    <w:name w:val="heading 1"/>
    <w:basedOn w:val="Normal"/>
    <w:next w:val="Normal"/>
    <w:link w:val="Heading1Char"/>
    <w:uiPriority w:val="9"/>
    <w:qFormat/>
    <w:rsid w:val="00EC0538"/>
    <w:pPr>
      <w:keepNext/>
      <w:keepLines/>
      <w:spacing w:before="400" w:after="40" w:line="240" w:lineRule="auto"/>
      <w:outlineLvl w:val="0"/>
    </w:pPr>
    <w:rPr>
      <w:rFonts w:ascii="Calibri Light" w:eastAsia="Yu Gothic Light" w:hAnsi="Calibri Light"/>
      <w:color w:val="1F3864"/>
      <w:sz w:val="36"/>
      <w:szCs w:val="36"/>
    </w:rPr>
  </w:style>
  <w:style w:type="paragraph" w:styleId="Heading2">
    <w:name w:val="heading 2"/>
    <w:basedOn w:val="Normal"/>
    <w:next w:val="Normal"/>
    <w:link w:val="Heading2Char"/>
    <w:uiPriority w:val="9"/>
    <w:semiHidden/>
    <w:unhideWhenUsed/>
    <w:qFormat/>
    <w:rsid w:val="00EC0538"/>
    <w:pPr>
      <w:keepNext/>
      <w:keepLines/>
      <w:spacing w:before="40" w:after="0" w:line="240" w:lineRule="auto"/>
      <w:outlineLvl w:val="1"/>
    </w:pPr>
    <w:rPr>
      <w:rFonts w:ascii="Calibri Light" w:eastAsia="Yu Gothic Light" w:hAnsi="Calibri Light"/>
      <w:color w:val="2F5496"/>
      <w:sz w:val="32"/>
      <w:szCs w:val="32"/>
    </w:rPr>
  </w:style>
  <w:style w:type="paragraph" w:styleId="Heading3">
    <w:name w:val="heading 3"/>
    <w:basedOn w:val="Normal"/>
    <w:next w:val="Normal"/>
    <w:link w:val="Heading3Char"/>
    <w:uiPriority w:val="9"/>
    <w:semiHidden/>
    <w:unhideWhenUsed/>
    <w:qFormat/>
    <w:rsid w:val="00EC0538"/>
    <w:pPr>
      <w:keepNext/>
      <w:keepLines/>
      <w:spacing w:before="40" w:after="0" w:line="240" w:lineRule="auto"/>
      <w:outlineLvl w:val="2"/>
    </w:pPr>
    <w:rPr>
      <w:rFonts w:ascii="Calibri Light" w:eastAsia="Yu Gothic Light" w:hAnsi="Calibri Light"/>
      <w:color w:val="2F5496"/>
      <w:sz w:val="28"/>
      <w:szCs w:val="28"/>
    </w:rPr>
  </w:style>
  <w:style w:type="paragraph" w:styleId="Heading4">
    <w:name w:val="heading 4"/>
    <w:basedOn w:val="Normal"/>
    <w:next w:val="Normal"/>
    <w:link w:val="Heading4Char"/>
    <w:uiPriority w:val="9"/>
    <w:semiHidden/>
    <w:unhideWhenUsed/>
    <w:qFormat/>
    <w:rsid w:val="00EC0538"/>
    <w:pPr>
      <w:keepNext/>
      <w:keepLines/>
      <w:spacing w:before="40" w:after="0"/>
      <w:outlineLvl w:val="3"/>
    </w:pPr>
    <w:rPr>
      <w:rFonts w:ascii="Calibri Light" w:eastAsia="Yu Gothic Light" w:hAnsi="Calibri Light"/>
      <w:color w:val="2F5496"/>
      <w:sz w:val="24"/>
      <w:szCs w:val="24"/>
    </w:rPr>
  </w:style>
  <w:style w:type="paragraph" w:styleId="Heading5">
    <w:name w:val="heading 5"/>
    <w:basedOn w:val="Normal"/>
    <w:next w:val="Normal"/>
    <w:link w:val="Heading5Char"/>
    <w:uiPriority w:val="9"/>
    <w:semiHidden/>
    <w:unhideWhenUsed/>
    <w:qFormat/>
    <w:rsid w:val="00EC0538"/>
    <w:pPr>
      <w:keepNext/>
      <w:keepLines/>
      <w:spacing w:before="40" w:after="0"/>
      <w:outlineLvl w:val="4"/>
    </w:pPr>
    <w:rPr>
      <w:rFonts w:ascii="Calibri Light" w:eastAsia="Yu Gothic Light" w:hAnsi="Calibri Light"/>
      <w:caps/>
      <w:color w:val="2F5496"/>
    </w:rPr>
  </w:style>
  <w:style w:type="paragraph" w:styleId="Heading6">
    <w:name w:val="heading 6"/>
    <w:basedOn w:val="Normal"/>
    <w:next w:val="Normal"/>
    <w:link w:val="Heading6Char"/>
    <w:uiPriority w:val="9"/>
    <w:semiHidden/>
    <w:unhideWhenUsed/>
    <w:qFormat/>
    <w:rsid w:val="00EC0538"/>
    <w:pPr>
      <w:keepNext/>
      <w:keepLines/>
      <w:spacing w:before="40" w:after="0"/>
      <w:outlineLvl w:val="5"/>
    </w:pPr>
    <w:rPr>
      <w:rFonts w:ascii="Calibri Light" w:eastAsia="Yu Gothic Light" w:hAnsi="Calibri Light"/>
      <w:i/>
      <w:iCs/>
      <w:caps/>
      <w:color w:val="1F3864"/>
    </w:rPr>
  </w:style>
  <w:style w:type="paragraph" w:styleId="Heading7">
    <w:name w:val="heading 7"/>
    <w:basedOn w:val="Normal"/>
    <w:next w:val="Normal"/>
    <w:link w:val="Heading7Char"/>
    <w:uiPriority w:val="9"/>
    <w:semiHidden/>
    <w:unhideWhenUsed/>
    <w:qFormat/>
    <w:rsid w:val="00EC0538"/>
    <w:pPr>
      <w:keepNext/>
      <w:keepLines/>
      <w:spacing w:before="40" w:after="0"/>
      <w:outlineLvl w:val="6"/>
    </w:pPr>
    <w:rPr>
      <w:rFonts w:ascii="Calibri Light" w:eastAsia="Yu Gothic Light" w:hAnsi="Calibri Light"/>
      <w:b/>
      <w:bCs/>
      <w:color w:val="1F3864"/>
    </w:rPr>
  </w:style>
  <w:style w:type="paragraph" w:styleId="Heading8">
    <w:name w:val="heading 8"/>
    <w:basedOn w:val="Normal"/>
    <w:next w:val="Normal"/>
    <w:link w:val="Heading8Char"/>
    <w:uiPriority w:val="9"/>
    <w:semiHidden/>
    <w:unhideWhenUsed/>
    <w:qFormat/>
    <w:rsid w:val="00EC0538"/>
    <w:pPr>
      <w:keepNext/>
      <w:keepLines/>
      <w:spacing w:before="40" w:after="0"/>
      <w:outlineLvl w:val="7"/>
    </w:pPr>
    <w:rPr>
      <w:rFonts w:ascii="Calibri Light" w:eastAsia="Yu Gothic Light" w:hAnsi="Calibri Light"/>
      <w:b/>
      <w:bCs/>
      <w:i/>
      <w:iCs/>
      <w:color w:val="1F3864"/>
    </w:rPr>
  </w:style>
  <w:style w:type="paragraph" w:styleId="Heading9">
    <w:name w:val="heading 9"/>
    <w:basedOn w:val="Normal"/>
    <w:next w:val="Normal"/>
    <w:link w:val="Heading9Char"/>
    <w:uiPriority w:val="9"/>
    <w:semiHidden/>
    <w:unhideWhenUsed/>
    <w:qFormat/>
    <w:rsid w:val="00EC0538"/>
    <w:pPr>
      <w:keepNext/>
      <w:keepLines/>
      <w:spacing w:before="40" w:after="0"/>
      <w:outlineLvl w:val="8"/>
    </w:pPr>
    <w:rPr>
      <w:rFonts w:ascii="Calibri Light" w:eastAsia="Yu Gothic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9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46942"/>
    <w:rPr>
      <w:rFonts w:ascii="Tahoma" w:eastAsia="Times New Roman" w:hAnsi="Tahoma" w:cs="Tahoma"/>
      <w:sz w:val="16"/>
      <w:szCs w:val="16"/>
      <w:lang w:eastAsia="en-GB"/>
    </w:rPr>
  </w:style>
  <w:style w:type="table" w:styleId="TableGrid">
    <w:name w:val="Table Grid"/>
    <w:basedOn w:val="TableNormal"/>
    <w:uiPriority w:val="39"/>
    <w:rsid w:val="00D3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41E5A"/>
    <w:rPr>
      <w:color w:val="0563C1"/>
      <w:u w:val="single"/>
    </w:rPr>
  </w:style>
  <w:style w:type="paragraph" w:styleId="NormalWeb">
    <w:name w:val="Normal (Web)"/>
    <w:basedOn w:val="Normal"/>
    <w:uiPriority w:val="99"/>
    <w:unhideWhenUsed/>
    <w:rsid w:val="00DE3C17"/>
    <w:pPr>
      <w:spacing w:before="100" w:beforeAutospacing="1" w:after="100" w:afterAutospacing="1" w:line="240" w:lineRule="auto"/>
    </w:pPr>
    <w:rPr>
      <w:rFonts w:ascii="Times New Roman" w:eastAsia="Times New Roman" w:hAnsi="Times New Roman"/>
      <w:szCs w:val="24"/>
    </w:rPr>
  </w:style>
  <w:style w:type="character" w:styleId="Strong">
    <w:name w:val="Strong"/>
    <w:uiPriority w:val="22"/>
    <w:qFormat/>
    <w:rsid w:val="00EC0538"/>
    <w:rPr>
      <w:b/>
      <w:bCs/>
    </w:rPr>
  </w:style>
  <w:style w:type="character" w:styleId="Emphasis">
    <w:name w:val="Emphasis"/>
    <w:uiPriority w:val="20"/>
    <w:qFormat/>
    <w:rsid w:val="00EC0538"/>
    <w:rPr>
      <w:i/>
      <w:iCs/>
    </w:rPr>
  </w:style>
  <w:style w:type="character" w:customStyle="1" w:styleId="Heading1Char">
    <w:name w:val="Heading 1 Char"/>
    <w:link w:val="Heading1"/>
    <w:uiPriority w:val="9"/>
    <w:rsid w:val="00EC0538"/>
    <w:rPr>
      <w:rFonts w:ascii="Calibri Light" w:eastAsia="Yu Gothic Light" w:hAnsi="Calibri Light" w:cs="Times New Roman"/>
      <w:color w:val="1F3864"/>
      <w:sz w:val="36"/>
      <w:szCs w:val="36"/>
    </w:rPr>
  </w:style>
  <w:style w:type="character" w:customStyle="1" w:styleId="Heading2Char">
    <w:name w:val="Heading 2 Char"/>
    <w:link w:val="Heading2"/>
    <w:uiPriority w:val="9"/>
    <w:semiHidden/>
    <w:rsid w:val="00EC0538"/>
    <w:rPr>
      <w:rFonts w:ascii="Calibri Light" w:eastAsia="Yu Gothic Light" w:hAnsi="Calibri Light" w:cs="Times New Roman"/>
      <w:color w:val="2F5496"/>
      <w:sz w:val="32"/>
      <w:szCs w:val="32"/>
    </w:rPr>
  </w:style>
  <w:style w:type="character" w:customStyle="1" w:styleId="Heading3Char">
    <w:name w:val="Heading 3 Char"/>
    <w:link w:val="Heading3"/>
    <w:uiPriority w:val="9"/>
    <w:semiHidden/>
    <w:rsid w:val="00EC0538"/>
    <w:rPr>
      <w:rFonts w:ascii="Calibri Light" w:eastAsia="Yu Gothic Light" w:hAnsi="Calibri Light" w:cs="Times New Roman"/>
      <w:color w:val="2F5496"/>
      <w:sz w:val="28"/>
      <w:szCs w:val="28"/>
    </w:rPr>
  </w:style>
  <w:style w:type="character" w:customStyle="1" w:styleId="Heading4Char">
    <w:name w:val="Heading 4 Char"/>
    <w:link w:val="Heading4"/>
    <w:uiPriority w:val="9"/>
    <w:semiHidden/>
    <w:rsid w:val="00EC0538"/>
    <w:rPr>
      <w:rFonts w:ascii="Calibri Light" w:eastAsia="Yu Gothic Light" w:hAnsi="Calibri Light" w:cs="Times New Roman"/>
      <w:color w:val="2F5496"/>
      <w:sz w:val="24"/>
      <w:szCs w:val="24"/>
    </w:rPr>
  </w:style>
  <w:style w:type="character" w:customStyle="1" w:styleId="Heading5Char">
    <w:name w:val="Heading 5 Char"/>
    <w:link w:val="Heading5"/>
    <w:uiPriority w:val="9"/>
    <w:semiHidden/>
    <w:rsid w:val="00EC0538"/>
    <w:rPr>
      <w:rFonts w:ascii="Calibri Light" w:eastAsia="Yu Gothic Light" w:hAnsi="Calibri Light" w:cs="Times New Roman"/>
      <w:caps/>
      <w:color w:val="2F5496"/>
    </w:rPr>
  </w:style>
  <w:style w:type="character" w:customStyle="1" w:styleId="Heading6Char">
    <w:name w:val="Heading 6 Char"/>
    <w:link w:val="Heading6"/>
    <w:uiPriority w:val="9"/>
    <w:semiHidden/>
    <w:rsid w:val="00EC0538"/>
    <w:rPr>
      <w:rFonts w:ascii="Calibri Light" w:eastAsia="Yu Gothic Light" w:hAnsi="Calibri Light" w:cs="Times New Roman"/>
      <w:i/>
      <w:iCs/>
      <w:caps/>
      <w:color w:val="1F3864"/>
    </w:rPr>
  </w:style>
  <w:style w:type="character" w:customStyle="1" w:styleId="Heading7Char">
    <w:name w:val="Heading 7 Char"/>
    <w:link w:val="Heading7"/>
    <w:uiPriority w:val="9"/>
    <w:semiHidden/>
    <w:rsid w:val="00EC0538"/>
    <w:rPr>
      <w:rFonts w:ascii="Calibri Light" w:eastAsia="Yu Gothic Light" w:hAnsi="Calibri Light" w:cs="Times New Roman"/>
      <w:b/>
      <w:bCs/>
      <w:color w:val="1F3864"/>
    </w:rPr>
  </w:style>
  <w:style w:type="character" w:customStyle="1" w:styleId="Heading8Char">
    <w:name w:val="Heading 8 Char"/>
    <w:link w:val="Heading8"/>
    <w:uiPriority w:val="9"/>
    <w:semiHidden/>
    <w:rsid w:val="00EC0538"/>
    <w:rPr>
      <w:rFonts w:ascii="Calibri Light" w:eastAsia="Yu Gothic Light" w:hAnsi="Calibri Light" w:cs="Times New Roman"/>
      <w:b/>
      <w:bCs/>
      <w:i/>
      <w:iCs/>
      <w:color w:val="1F3864"/>
    </w:rPr>
  </w:style>
  <w:style w:type="character" w:customStyle="1" w:styleId="Heading9Char">
    <w:name w:val="Heading 9 Char"/>
    <w:link w:val="Heading9"/>
    <w:uiPriority w:val="9"/>
    <w:semiHidden/>
    <w:rsid w:val="00EC0538"/>
    <w:rPr>
      <w:rFonts w:ascii="Calibri Light" w:eastAsia="Yu Gothic Light" w:hAnsi="Calibri Light" w:cs="Times New Roman"/>
      <w:i/>
      <w:iCs/>
      <w:color w:val="1F3864"/>
    </w:rPr>
  </w:style>
  <w:style w:type="paragraph" w:styleId="Caption">
    <w:name w:val="caption"/>
    <w:basedOn w:val="Normal"/>
    <w:next w:val="Normal"/>
    <w:uiPriority w:val="35"/>
    <w:unhideWhenUsed/>
    <w:qFormat/>
    <w:rsid w:val="00EC0538"/>
    <w:pPr>
      <w:spacing w:line="240" w:lineRule="auto"/>
    </w:pPr>
    <w:rPr>
      <w:b/>
      <w:bCs/>
      <w:smallCaps/>
      <w:color w:val="44546A"/>
    </w:rPr>
  </w:style>
  <w:style w:type="paragraph" w:styleId="Title">
    <w:name w:val="Title"/>
    <w:basedOn w:val="Normal"/>
    <w:next w:val="Normal"/>
    <w:link w:val="TitleChar"/>
    <w:uiPriority w:val="10"/>
    <w:qFormat/>
    <w:rsid w:val="00EC0538"/>
    <w:pPr>
      <w:spacing w:after="0" w:line="204" w:lineRule="auto"/>
      <w:contextualSpacing/>
    </w:pPr>
    <w:rPr>
      <w:rFonts w:ascii="Calibri Light" w:eastAsia="Yu Gothic Light" w:hAnsi="Calibri Light"/>
      <w:caps/>
      <w:color w:val="44546A"/>
      <w:spacing w:val="-15"/>
      <w:sz w:val="72"/>
      <w:szCs w:val="72"/>
    </w:rPr>
  </w:style>
  <w:style w:type="character" w:customStyle="1" w:styleId="TitleChar">
    <w:name w:val="Title Char"/>
    <w:link w:val="Title"/>
    <w:uiPriority w:val="10"/>
    <w:rsid w:val="00EC0538"/>
    <w:rPr>
      <w:rFonts w:ascii="Calibri Light" w:eastAsia="Yu Gothic Light" w:hAnsi="Calibri Light" w:cs="Times New Roman"/>
      <w:caps/>
      <w:color w:val="44546A"/>
      <w:spacing w:val="-15"/>
      <w:sz w:val="72"/>
      <w:szCs w:val="72"/>
    </w:rPr>
  </w:style>
  <w:style w:type="paragraph" w:styleId="Subtitle">
    <w:name w:val="Subtitle"/>
    <w:basedOn w:val="Normal"/>
    <w:next w:val="Normal"/>
    <w:link w:val="SubtitleChar"/>
    <w:uiPriority w:val="11"/>
    <w:qFormat/>
    <w:rsid w:val="00EC0538"/>
    <w:pPr>
      <w:numPr>
        <w:ilvl w:val="1"/>
      </w:numPr>
      <w:spacing w:after="240" w:line="240" w:lineRule="auto"/>
    </w:pPr>
    <w:rPr>
      <w:rFonts w:ascii="Calibri Light" w:eastAsia="Yu Gothic Light" w:hAnsi="Calibri Light"/>
      <w:color w:val="4472C4"/>
      <w:sz w:val="28"/>
      <w:szCs w:val="28"/>
    </w:rPr>
  </w:style>
  <w:style w:type="character" w:customStyle="1" w:styleId="SubtitleChar">
    <w:name w:val="Subtitle Char"/>
    <w:link w:val="Subtitle"/>
    <w:uiPriority w:val="11"/>
    <w:rsid w:val="00EC0538"/>
    <w:rPr>
      <w:rFonts w:ascii="Calibri Light" w:eastAsia="Yu Gothic Light" w:hAnsi="Calibri Light" w:cs="Times New Roman"/>
      <w:color w:val="4472C4"/>
      <w:sz w:val="28"/>
      <w:szCs w:val="28"/>
    </w:rPr>
  </w:style>
  <w:style w:type="paragraph" w:styleId="NoSpacing">
    <w:name w:val="No Spacing"/>
    <w:uiPriority w:val="1"/>
    <w:qFormat/>
    <w:rsid w:val="00EC3D3B"/>
    <w:pPr>
      <w:ind w:left="1440" w:hanging="1440"/>
    </w:pPr>
    <w:rPr>
      <w:b/>
      <w:color w:val="000000" w:themeColor="text1"/>
      <w:sz w:val="22"/>
      <w:szCs w:val="22"/>
    </w:rPr>
  </w:style>
  <w:style w:type="paragraph" w:styleId="Quote">
    <w:name w:val="Quote"/>
    <w:basedOn w:val="Normal"/>
    <w:next w:val="Normal"/>
    <w:link w:val="QuoteChar"/>
    <w:uiPriority w:val="29"/>
    <w:qFormat/>
    <w:rsid w:val="00EC0538"/>
    <w:pPr>
      <w:spacing w:before="120" w:after="120"/>
      <w:ind w:left="720"/>
    </w:pPr>
    <w:rPr>
      <w:color w:val="44546A"/>
      <w:sz w:val="24"/>
      <w:szCs w:val="24"/>
    </w:rPr>
  </w:style>
  <w:style w:type="character" w:customStyle="1" w:styleId="QuoteChar">
    <w:name w:val="Quote Char"/>
    <w:link w:val="Quote"/>
    <w:uiPriority w:val="29"/>
    <w:rsid w:val="00EC0538"/>
    <w:rPr>
      <w:color w:val="44546A"/>
      <w:sz w:val="24"/>
      <w:szCs w:val="24"/>
    </w:rPr>
  </w:style>
  <w:style w:type="paragraph" w:styleId="IntenseQuote">
    <w:name w:val="Intense Quote"/>
    <w:basedOn w:val="Normal"/>
    <w:next w:val="Normal"/>
    <w:link w:val="IntenseQuoteChar"/>
    <w:uiPriority w:val="30"/>
    <w:qFormat/>
    <w:rsid w:val="00EC0538"/>
    <w:pPr>
      <w:spacing w:before="100" w:beforeAutospacing="1" w:after="240" w:line="240" w:lineRule="auto"/>
      <w:ind w:left="720"/>
      <w:jc w:val="center"/>
    </w:pPr>
    <w:rPr>
      <w:rFonts w:ascii="Calibri Light" w:eastAsia="Yu Gothic Light" w:hAnsi="Calibri Light"/>
      <w:color w:val="44546A"/>
      <w:spacing w:val="-6"/>
      <w:sz w:val="32"/>
      <w:szCs w:val="32"/>
    </w:rPr>
  </w:style>
  <w:style w:type="character" w:customStyle="1" w:styleId="IntenseQuoteChar">
    <w:name w:val="Intense Quote Char"/>
    <w:link w:val="IntenseQuote"/>
    <w:uiPriority w:val="30"/>
    <w:rsid w:val="00EC0538"/>
    <w:rPr>
      <w:rFonts w:ascii="Calibri Light" w:eastAsia="Yu Gothic Light" w:hAnsi="Calibri Light" w:cs="Times New Roman"/>
      <w:color w:val="44546A"/>
      <w:spacing w:val="-6"/>
      <w:sz w:val="32"/>
      <w:szCs w:val="32"/>
    </w:rPr>
  </w:style>
  <w:style w:type="character" w:styleId="SubtleEmphasis">
    <w:name w:val="Subtle Emphasis"/>
    <w:uiPriority w:val="19"/>
    <w:qFormat/>
    <w:rsid w:val="00EC0538"/>
    <w:rPr>
      <w:i/>
      <w:iCs/>
      <w:color w:val="595959"/>
    </w:rPr>
  </w:style>
  <w:style w:type="character" w:styleId="IntenseEmphasis">
    <w:name w:val="Intense Emphasis"/>
    <w:uiPriority w:val="21"/>
    <w:qFormat/>
    <w:rsid w:val="00EC0538"/>
    <w:rPr>
      <w:b/>
      <w:bCs/>
      <w:i/>
      <w:iCs/>
    </w:rPr>
  </w:style>
  <w:style w:type="character" w:styleId="SubtleReference">
    <w:name w:val="Subtle Reference"/>
    <w:uiPriority w:val="31"/>
    <w:qFormat/>
    <w:rsid w:val="00EC0538"/>
    <w:rPr>
      <w:smallCaps/>
      <w:color w:val="595959"/>
      <w:u w:val="none" w:color="7F7F7F"/>
      <w:bdr w:val="none" w:sz="0" w:space="0" w:color="auto"/>
    </w:rPr>
  </w:style>
  <w:style w:type="character" w:styleId="IntenseReference">
    <w:name w:val="Intense Reference"/>
    <w:uiPriority w:val="32"/>
    <w:qFormat/>
    <w:rsid w:val="00EC0538"/>
    <w:rPr>
      <w:b/>
      <w:bCs/>
      <w:smallCaps/>
      <w:color w:val="44546A"/>
      <w:u w:val="single"/>
    </w:rPr>
  </w:style>
  <w:style w:type="character" w:styleId="BookTitle">
    <w:name w:val="Book Title"/>
    <w:uiPriority w:val="33"/>
    <w:qFormat/>
    <w:rsid w:val="00EC0538"/>
    <w:rPr>
      <w:b/>
      <w:bCs/>
      <w:smallCaps/>
      <w:spacing w:val="10"/>
    </w:rPr>
  </w:style>
  <w:style w:type="paragraph" w:styleId="TOCHeading">
    <w:name w:val="TOC Heading"/>
    <w:basedOn w:val="Heading1"/>
    <w:next w:val="Normal"/>
    <w:uiPriority w:val="39"/>
    <w:semiHidden/>
    <w:unhideWhenUsed/>
    <w:qFormat/>
    <w:rsid w:val="00EC0538"/>
    <w:pPr>
      <w:outlineLvl w:val="9"/>
    </w:p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
    <w:basedOn w:val="Normal"/>
    <w:link w:val="ListParagraphChar"/>
    <w:uiPriority w:val="34"/>
    <w:qFormat/>
    <w:rsid w:val="00E44BC7"/>
    <w:pPr>
      <w:ind w:left="720"/>
      <w:contextualSpacing/>
    </w:pPr>
  </w:style>
  <w:style w:type="character" w:customStyle="1" w:styleId="apple-converted-space">
    <w:name w:val="apple-converted-space"/>
    <w:basedOn w:val="DefaultParagraphFont"/>
    <w:rsid w:val="00AC5398"/>
  </w:style>
  <w:style w:type="character" w:styleId="FollowedHyperlink">
    <w:name w:val="FollowedHyperlink"/>
    <w:uiPriority w:val="99"/>
    <w:semiHidden/>
    <w:unhideWhenUsed/>
    <w:rsid w:val="0051061E"/>
    <w:rPr>
      <w:color w:val="954F72"/>
      <w:u w:val="single"/>
    </w:rPr>
  </w:style>
  <w:style w:type="paragraph" w:customStyle="1" w:styleId="xmsonormal">
    <w:name w:val="x_msonormal"/>
    <w:basedOn w:val="Normal"/>
    <w:rsid w:val="00FC342B"/>
    <w:pPr>
      <w:spacing w:before="240" w:after="180" w:line="300" w:lineRule="atLeast"/>
    </w:pPr>
    <w:rPr>
      <w:rFonts w:ascii="Times New Roman" w:eastAsia="Times New Roman" w:hAnsi="Times New Roman"/>
      <w:sz w:val="23"/>
      <w:szCs w:val="23"/>
      <w:lang w:eastAsia="en-GB"/>
    </w:rPr>
  </w:style>
  <w:style w:type="paragraph" w:styleId="Revision">
    <w:name w:val="Revision"/>
    <w:hidden/>
    <w:uiPriority w:val="99"/>
    <w:semiHidden/>
    <w:rsid w:val="00186C97"/>
    <w:rPr>
      <w:sz w:val="22"/>
      <w:szCs w:val="22"/>
    </w:rPr>
  </w:style>
  <w:style w:type="paragraph" w:styleId="Header">
    <w:name w:val="header"/>
    <w:basedOn w:val="Normal"/>
    <w:link w:val="HeaderChar"/>
    <w:unhideWhenUsed/>
    <w:rsid w:val="00CD5DEE"/>
    <w:pPr>
      <w:tabs>
        <w:tab w:val="center" w:pos="4320"/>
        <w:tab w:val="right" w:pos="8640"/>
      </w:tabs>
      <w:spacing w:after="0" w:line="240" w:lineRule="auto"/>
    </w:pPr>
  </w:style>
  <w:style w:type="character" w:customStyle="1" w:styleId="HeaderChar">
    <w:name w:val="Header Char"/>
    <w:basedOn w:val="DefaultParagraphFont"/>
    <w:link w:val="Header"/>
    <w:rsid w:val="00CD5DEE"/>
  </w:style>
  <w:style w:type="paragraph" w:styleId="Footer">
    <w:name w:val="footer"/>
    <w:basedOn w:val="Normal"/>
    <w:link w:val="FooterChar"/>
    <w:uiPriority w:val="99"/>
    <w:unhideWhenUsed/>
    <w:rsid w:val="00CD5D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5DEE"/>
  </w:style>
  <w:style w:type="table" w:styleId="LightShading">
    <w:name w:val="Light Shading"/>
    <w:basedOn w:val="TableNormal"/>
    <w:uiPriority w:val="60"/>
    <w:rsid w:val="005B06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B0682"/>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1">
    <w:name w:val="Unresolved Mention1"/>
    <w:basedOn w:val="DefaultParagraphFont"/>
    <w:uiPriority w:val="99"/>
    <w:semiHidden/>
    <w:unhideWhenUsed/>
    <w:rsid w:val="00B6488F"/>
    <w:rPr>
      <w:color w:val="605E5C"/>
      <w:shd w:val="clear" w:color="auto" w:fill="E1DFDD"/>
    </w:rPr>
  </w:style>
  <w:style w:type="character" w:customStyle="1" w:styleId="UnresolvedMention2">
    <w:name w:val="Unresolved Mention2"/>
    <w:basedOn w:val="DefaultParagraphFont"/>
    <w:uiPriority w:val="99"/>
    <w:semiHidden/>
    <w:unhideWhenUsed/>
    <w:rsid w:val="006E3579"/>
    <w:rPr>
      <w:color w:val="605E5C"/>
      <w:shd w:val="clear" w:color="auto" w:fill="E1DFDD"/>
    </w:rPr>
  </w:style>
  <w:style w:type="character" w:styleId="UnresolvedMention">
    <w:name w:val="Unresolved Mention"/>
    <w:basedOn w:val="DefaultParagraphFont"/>
    <w:uiPriority w:val="99"/>
    <w:semiHidden/>
    <w:unhideWhenUsed/>
    <w:rsid w:val="00427FF1"/>
    <w:rPr>
      <w:color w:val="605E5C"/>
      <w:shd w:val="clear" w:color="auto" w:fill="E1DFDD"/>
    </w:rPr>
  </w:style>
  <w:style w:type="paragraph" w:customStyle="1" w:styleId="Default">
    <w:name w:val="Default"/>
    <w:rsid w:val="00C56D69"/>
    <w:pPr>
      <w:autoSpaceDE w:val="0"/>
      <w:autoSpaceDN w:val="0"/>
      <w:adjustRightInd w:val="0"/>
    </w:pPr>
    <w:rPr>
      <w:rFonts w:ascii="Twinkl Cursive Looped" w:hAnsi="Twinkl Cursive Looped" w:cs="Twinkl Cursive Looped"/>
      <w:color w:val="000000"/>
      <w:sz w:val="24"/>
      <w:szCs w:val="24"/>
    </w:rPr>
  </w:style>
  <w:style w:type="character" w:customStyle="1" w:styleId="emoji">
    <w:name w:val="emoji"/>
    <w:basedOn w:val="DefaultParagraphFont"/>
    <w:rsid w:val="0066050C"/>
  </w:style>
  <w:style w:type="table" w:customStyle="1" w:styleId="TableGrid1">
    <w:name w:val="Table Grid1"/>
    <w:basedOn w:val="TableNormal"/>
    <w:next w:val="TableGrid"/>
    <w:uiPriority w:val="39"/>
    <w:rsid w:val="00BB16B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7uxdc85m">
    <w:name w:val="markj7uxdc85m"/>
    <w:basedOn w:val="DefaultParagraphFont"/>
    <w:rsid w:val="001F09F9"/>
  </w:style>
  <w:style w:type="character" w:customStyle="1" w:styleId="markddzdvoail">
    <w:name w:val="markddzdvoail"/>
    <w:basedOn w:val="DefaultParagraphFont"/>
    <w:rsid w:val="001F09F9"/>
  </w:style>
  <w:style w:type="paragraph" w:customStyle="1" w:styleId="trt0xe">
    <w:name w:val="trt0xe"/>
    <w:basedOn w:val="Normal"/>
    <w:rsid w:val="0017723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04691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046912"/>
  </w:style>
  <w:style w:type="paragraph" w:customStyle="1" w:styleId="contentpasted0">
    <w:name w:val="contentpasted0"/>
    <w:basedOn w:val="Normal"/>
    <w:rsid w:val="00A674B8"/>
    <w:pPr>
      <w:spacing w:after="0" w:line="240" w:lineRule="auto"/>
    </w:pPr>
    <w:rPr>
      <w:rFonts w:eastAsiaTheme="minorHAnsi" w:cs="Calibri"/>
      <w:lang w:eastAsia="en-GB"/>
    </w:rPr>
  </w:style>
  <w:style w:type="character" w:customStyle="1" w:styleId="elementtoproof">
    <w:name w:val="elementtoproof"/>
    <w:basedOn w:val="DefaultParagraphFont"/>
    <w:rsid w:val="004C088F"/>
  </w:style>
  <w:style w:type="character" w:customStyle="1" w:styleId="outlook-search-highlight">
    <w:name w:val="outlook-search-highlight"/>
    <w:basedOn w:val="DefaultParagraphFont"/>
    <w:rsid w:val="002836A4"/>
  </w:style>
  <w:style w:type="character" w:customStyle="1" w:styleId="gmail-x193iq5w">
    <w:name w:val="gmail-x193iq5w"/>
    <w:basedOn w:val="DefaultParagraphFont"/>
    <w:rsid w:val="0062242A"/>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
    <w:basedOn w:val="DefaultParagraphFont"/>
    <w:link w:val="ListParagraph"/>
    <w:uiPriority w:val="34"/>
    <w:locked/>
    <w:rsid w:val="00F91C94"/>
    <w:rPr>
      <w:sz w:val="22"/>
      <w:szCs w:val="22"/>
    </w:rPr>
  </w:style>
  <w:style w:type="character" w:customStyle="1" w:styleId="s1">
    <w:name w:val="s1"/>
    <w:basedOn w:val="DefaultParagraphFont"/>
    <w:rsid w:val="000939DB"/>
  </w:style>
  <w:style w:type="paragraph" w:customStyle="1" w:styleId="p1">
    <w:name w:val="p1"/>
    <w:basedOn w:val="Normal"/>
    <w:rsid w:val="005B3497"/>
    <w:pPr>
      <w:spacing w:before="100" w:beforeAutospacing="1" w:after="100" w:afterAutospacing="1" w:line="240" w:lineRule="auto"/>
    </w:pPr>
    <w:rPr>
      <w:rFonts w:ascii="Aptos" w:eastAsiaTheme="minorHAnsi"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4845">
      <w:bodyDiv w:val="1"/>
      <w:marLeft w:val="0"/>
      <w:marRight w:val="0"/>
      <w:marTop w:val="0"/>
      <w:marBottom w:val="0"/>
      <w:divBdr>
        <w:top w:val="none" w:sz="0" w:space="0" w:color="auto"/>
        <w:left w:val="none" w:sz="0" w:space="0" w:color="auto"/>
        <w:bottom w:val="none" w:sz="0" w:space="0" w:color="auto"/>
        <w:right w:val="none" w:sz="0" w:space="0" w:color="auto"/>
      </w:divBdr>
    </w:div>
    <w:div w:id="4747566">
      <w:bodyDiv w:val="1"/>
      <w:marLeft w:val="0"/>
      <w:marRight w:val="0"/>
      <w:marTop w:val="0"/>
      <w:marBottom w:val="0"/>
      <w:divBdr>
        <w:top w:val="none" w:sz="0" w:space="0" w:color="auto"/>
        <w:left w:val="none" w:sz="0" w:space="0" w:color="auto"/>
        <w:bottom w:val="none" w:sz="0" w:space="0" w:color="auto"/>
        <w:right w:val="none" w:sz="0" w:space="0" w:color="auto"/>
      </w:divBdr>
    </w:div>
    <w:div w:id="5711622">
      <w:bodyDiv w:val="1"/>
      <w:marLeft w:val="0"/>
      <w:marRight w:val="0"/>
      <w:marTop w:val="0"/>
      <w:marBottom w:val="0"/>
      <w:divBdr>
        <w:top w:val="none" w:sz="0" w:space="0" w:color="auto"/>
        <w:left w:val="none" w:sz="0" w:space="0" w:color="auto"/>
        <w:bottom w:val="none" w:sz="0" w:space="0" w:color="auto"/>
        <w:right w:val="none" w:sz="0" w:space="0" w:color="auto"/>
      </w:divBdr>
    </w:div>
    <w:div w:id="10033536">
      <w:bodyDiv w:val="1"/>
      <w:marLeft w:val="0"/>
      <w:marRight w:val="0"/>
      <w:marTop w:val="0"/>
      <w:marBottom w:val="0"/>
      <w:divBdr>
        <w:top w:val="none" w:sz="0" w:space="0" w:color="auto"/>
        <w:left w:val="none" w:sz="0" w:space="0" w:color="auto"/>
        <w:bottom w:val="none" w:sz="0" w:space="0" w:color="auto"/>
        <w:right w:val="none" w:sz="0" w:space="0" w:color="auto"/>
      </w:divBdr>
    </w:div>
    <w:div w:id="10838478">
      <w:bodyDiv w:val="1"/>
      <w:marLeft w:val="0"/>
      <w:marRight w:val="0"/>
      <w:marTop w:val="0"/>
      <w:marBottom w:val="0"/>
      <w:divBdr>
        <w:top w:val="none" w:sz="0" w:space="0" w:color="auto"/>
        <w:left w:val="none" w:sz="0" w:space="0" w:color="auto"/>
        <w:bottom w:val="none" w:sz="0" w:space="0" w:color="auto"/>
        <w:right w:val="none" w:sz="0" w:space="0" w:color="auto"/>
      </w:divBdr>
    </w:div>
    <w:div w:id="13071823">
      <w:bodyDiv w:val="1"/>
      <w:marLeft w:val="0"/>
      <w:marRight w:val="0"/>
      <w:marTop w:val="0"/>
      <w:marBottom w:val="0"/>
      <w:divBdr>
        <w:top w:val="none" w:sz="0" w:space="0" w:color="auto"/>
        <w:left w:val="none" w:sz="0" w:space="0" w:color="auto"/>
        <w:bottom w:val="none" w:sz="0" w:space="0" w:color="auto"/>
        <w:right w:val="none" w:sz="0" w:space="0" w:color="auto"/>
      </w:divBdr>
    </w:div>
    <w:div w:id="16855237">
      <w:bodyDiv w:val="1"/>
      <w:marLeft w:val="0"/>
      <w:marRight w:val="0"/>
      <w:marTop w:val="0"/>
      <w:marBottom w:val="0"/>
      <w:divBdr>
        <w:top w:val="none" w:sz="0" w:space="0" w:color="auto"/>
        <w:left w:val="none" w:sz="0" w:space="0" w:color="auto"/>
        <w:bottom w:val="none" w:sz="0" w:space="0" w:color="auto"/>
        <w:right w:val="none" w:sz="0" w:space="0" w:color="auto"/>
      </w:divBdr>
    </w:div>
    <w:div w:id="21831069">
      <w:bodyDiv w:val="1"/>
      <w:marLeft w:val="0"/>
      <w:marRight w:val="0"/>
      <w:marTop w:val="0"/>
      <w:marBottom w:val="0"/>
      <w:divBdr>
        <w:top w:val="none" w:sz="0" w:space="0" w:color="auto"/>
        <w:left w:val="none" w:sz="0" w:space="0" w:color="auto"/>
        <w:bottom w:val="none" w:sz="0" w:space="0" w:color="auto"/>
        <w:right w:val="none" w:sz="0" w:space="0" w:color="auto"/>
      </w:divBdr>
    </w:div>
    <w:div w:id="23213904">
      <w:bodyDiv w:val="1"/>
      <w:marLeft w:val="0"/>
      <w:marRight w:val="0"/>
      <w:marTop w:val="0"/>
      <w:marBottom w:val="0"/>
      <w:divBdr>
        <w:top w:val="none" w:sz="0" w:space="0" w:color="auto"/>
        <w:left w:val="none" w:sz="0" w:space="0" w:color="auto"/>
        <w:bottom w:val="none" w:sz="0" w:space="0" w:color="auto"/>
        <w:right w:val="none" w:sz="0" w:space="0" w:color="auto"/>
      </w:divBdr>
    </w:div>
    <w:div w:id="28071950">
      <w:bodyDiv w:val="1"/>
      <w:marLeft w:val="0"/>
      <w:marRight w:val="0"/>
      <w:marTop w:val="0"/>
      <w:marBottom w:val="0"/>
      <w:divBdr>
        <w:top w:val="none" w:sz="0" w:space="0" w:color="auto"/>
        <w:left w:val="none" w:sz="0" w:space="0" w:color="auto"/>
        <w:bottom w:val="none" w:sz="0" w:space="0" w:color="auto"/>
        <w:right w:val="none" w:sz="0" w:space="0" w:color="auto"/>
      </w:divBdr>
    </w:div>
    <w:div w:id="31660369">
      <w:bodyDiv w:val="1"/>
      <w:marLeft w:val="0"/>
      <w:marRight w:val="0"/>
      <w:marTop w:val="0"/>
      <w:marBottom w:val="0"/>
      <w:divBdr>
        <w:top w:val="none" w:sz="0" w:space="0" w:color="auto"/>
        <w:left w:val="none" w:sz="0" w:space="0" w:color="auto"/>
        <w:bottom w:val="none" w:sz="0" w:space="0" w:color="auto"/>
        <w:right w:val="none" w:sz="0" w:space="0" w:color="auto"/>
      </w:divBdr>
    </w:div>
    <w:div w:id="38479372">
      <w:bodyDiv w:val="1"/>
      <w:marLeft w:val="0"/>
      <w:marRight w:val="0"/>
      <w:marTop w:val="0"/>
      <w:marBottom w:val="0"/>
      <w:divBdr>
        <w:top w:val="none" w:sz="0" w:space="0" w:color="auto"/>
        <w:left w:val="none" w:sz="0" w:space="0" w:color="auto"/>
        <w:bottom w:val="none" w:sz="0" w:space="0" w:color="auto"/>
        <w:right w:val="none" w:sz="0" w:space="0" w:color="auto"/>
      </w:divBdr>
    </w:div>
    <w:div w:id="43874875">
      <w:bodyDiv w:val="1"/>
      <w:marLeft w:val="0"/>
      <w:marRight w:val="0"/>
      <w:marTop w:val="0"/>
      <w:marBottom w:val="0"/>
      <w:divBdr>
        <w:top w:val="none" w:sz="0" w:space="0" w:color="auto"/>
        <w:left w:val="none" w:sz="0" w:space="0" w:color="auto"/>
        <w:bottom w:val="none" w:sz="0" w:space="0" w:color="auto"/>
        <w:right w:val="none" w:sz="0" w:space="0" w:color="auto"/>
      </w:divBdr>
    </w:div>
    <w:div w:id="44187854">
      <w:bodyDiv w:val="1"/>
      <w:marLeft w:val="0"/>
      <w:marRight w:val="0"/>
      <w:marTop w:val="0"/>
      <w:marBottom w:val="0"/>
      <w:divBdr>
        <w:top w:val="none" w:sz="0" w:space="0" w:color="auto"/>
        <w:left w:val="none" w:sz="0" w:space="0" w:color="auto"/>
        <w:bottom w:val="none" w:sz="0" w:space="0" w:color="auto"/>
        <w:right w:val="none" w:sz="0" w:space="0" w:color="auto"/>
      </w:divBdr>
    </w:div>
    <w:div w:id="51000836">
      <w:bodyDiv w:val="1"/>
      <w:marLeft w:val="0"/>
      <w:marRight w:val="0"/>
      <w:marTop w:val="0"/>
      <w:marBottom w:val="0"/>
      <w:divBdr>
        <w:top w:val="none" w:sz="0" w:space="0" w:color="auto"/>
        <w:left w:val="none" w:sz="0" w:space="0" w:color="auto"/>
        <w:bottom w:val="none" w:sz="0" w:space="0" w:color="auto"/>
        <w:right w:val="none" w:sz="0" w:space="0" w:color="auto"/>
      </w:divBdr>
    </w:div>
    <w:div w:id="57284238">
      <w:bodyDiv w:val="1"/>
      <w:marLeft w:val="0"/>
      <w:marRight w:val="0"/>
      <w:marTop w:val="0"/>
      <w:marBottom w:val="0"/>
      <w:divBdr>
        <w:top w:val="none" w:sz="0" w:space="0" w:color="auto"/>
        <w:left w:val="none" w:sz="0" w:space="0" w:color="auto"/>
        <w:bottom w:val="none" w:sz="0" w:space="0" w:color="auto"/>
        <w:right w:val="none" w:sz="0" w:space="0" w:color="auto"/>
      </w:divBdr>
    </w:div>
    <w:div w:id="57630280">
      <w:bodyDiv w:val="1"/>
      <w:marLeft w:val="0"/>
      <w:marRight w:val="0"/>
      <w:marTop w:val="0"/>
      <w:marBottom w:val="0"/>
      <w:divBdr>
        <w:top w:val="none" w:sz="0" w:space="0" w:color="auto"/>
        <w:left w:val="none" w:sz="0" w:space="0" w:color="auto"/>
        <w:bottom w:val="none" w:sz="0" w:space="0" w:color="auto"/>
        <w:right w:val="none" w:sz="0" w:space="0" w:color="auto"/>
      </w:divBdr>
      <w:divsChild>
        <w:div w:id="1540359581">
          <w:marLeft w:val="0"/>
          <w:marRight w:val="0"/>
          <w:marTop w:val="0"/>
          <w:marBottom w:val="0"/>
          <w:divBdr>
            <w:top w:val="none" w:sz="0" w:space="0" w:color="auto"/>
            <w:left w:val="none" w:sz="0" w:space="0" w:color="auto"/>
            <w:bottom w:val="none" w:sz="0" w:space="0" w:color="auto"/>
            <w:right w:val="none" w:sz="0" w:space="0" w:color="auto"/>
          </w:divBdr>
        </w:div>
        <w:div w:id="1895044935">
          <w:marLeft w:val="0"/>
          <w:marRight w:val="0"/>
          <w:marTop w:val="0"/>
          <w:marBottom w:val="0"/>
          <w:divBdr>
            <w:top w:val="none" w:sz="0" w:space="0" w:color="auto"/>
            <w:left w:val="none" w:sz="0" w:space="0" w:color="auto"/>
            <w:bottom w:val="none" w:sz="0" w:space="0" w:color="auto"/>
            <w:right w:val="none" w:sz="0" w:space="0" w:color="auto"/>
          </w:divBdr>
        </w:div>
        <w:div w:id="2146963761">
          <w:marLeft w:val="0"/>
          <w:marRight w:val="0"/>
          <w:marTop w:val="0"/>
          <w:marBottom w:val="0"/>
          <w:divBdr>
            <w:top w:val="none" w:sz="0" w:space="0" w:color="auto"/>
            <w:left w:val="none" w:sz="0" w:space="0" w:color="auto"/>
            <w:bottom w:val="none" w:sz="0" w:space="0" w:color="auto"/>
            <w:right w:val="none" w:sz="0" w:space="0" w:color="auto"/>
          </w:divBdr>
        </w:div>
      </w:divsChild>
    </w:div>
    <w:div w:id="59181764">
      <w:bodyDiv w:val="1"/>
      <w:marLeft w:val="0"/>
      <w:marRight w:val="0"/>
      <w:marTop w:val="0"/>
      <w:marBottom w:val="0"/>
      <w:divBdr>
        <w:top w:val="none" w:sz="0" w:space="0" w:color="auto"/>
        <w:left w:val="none" w:sz="0" w:space="0" w:color="auto"/>
        <w:bottom w:val="none" w:sz="0" w:space="0" w:color="auto"/>
        <w:right w:val="none" w:sz="0" w:space="0" w:color="auto"/>
      </w:divBdr>
    </w:div>
    <w:div w:id="66002542">
      <w:bodyDiv w:val="1"/>
      <w:marLeft w:val="0"/>
      <w:marRight w:val="0"/>
      <w:marTop w:val="0"/>
      <w:marBottom w:val="0"/>
      <w:divBdr>
        <w:top w:val="none" w:sz="0" w:space="0" w:color="auto"/>
        <w:left w:val="none" w:sz="0" w:space="0" w:color="auto"/>
        <w:bottom w:val="none" w:sz="0" w:space="0" w:color="auto"/>
        <w:right w:val="none" w:sz="0" w:space="0" w:color="auto"/>
      </w:divBdr>
    </w:div>
    <w:div w:id="69080744">
      <w:bodyDiv w:val="1"/>
      <w:marLeft w:val="0"/>
      <w:marRight w:val="0"/>
      <w:marTop w:val="0"/>
      <w:marBottom w:val="0"/>
      <w:divBdr>
        <w:top w:val="none" w:sz="0" w:space="0" w:color="auto"/>
        <w:left w:val="none" w:sz="0" w:space="0" w:color="auto"/>
        <w:bottom w:val="none" w:sz="0" w:space="0" w:color="auto"/>
        <w:right w:val="none" w:sz="0" w:space="0" w:color="auto"/>
      </w:divBdr>
    </w:div>
    <w:div w:id="69084527">
      <w:bodyDiv w:val="1"/>
      <w:marLeft w:val="0"/>
      <w:marRight w:val="0"/>
      <w:marTop w:val="0"/>
      <w:marBottom w:val="0"/>
      <w:divBdr>
        <w:top w:val="none" w:sz="0" w:space="0" w:color="auto"/>
        <w:left w:val="none" w:sz="0" w:space="0" w:color="auto"/>
        <w:bottom w:val="none" w:sz="0" w:space="0" w:color="auto"/>
        <w:right w:val="none" w:sz="0" w:space="0" w:color="auto"/>
      </w:divBdr>
    </w:div>
    <w:div w:id="71197863">
      <w:bodyDiv w:val="1"/>
      <w:marLeft w:val="0"/>
      <w:marRight w:val="0"/>
      <w:marTop w:val="0"/>
      <w:marBottom w:val="0"/>
      <w:divBdr>
        <w:top w:val="none" w:sz="0" w:space="0" w:color="auto"/>
        <w:left w:val="none" w:sz="0" w:space="0" w:color="auto"/>
        <w:bottom w:val="none" w:sz="0" w:space="0" w:color="auto"/>
        <w:right w:val="none" w:sz="0" w:space="0" w:color="auto"/>
      </w:divBdr>
    </w:div>
    <w:div w:id="74933845">
      <w:bodyDiv w:val="1"/>
      <w:marLeft w:val="0"/>
      <w:marRight w:val="0"/>
      <w:marTop w:val="0"/>
      <w:marBottom w:val="0"/>
      <w:divBdr>
        <w:top w:val="none" w:sz="0" w:space="0" w:color="auto"/>
        <w:left w:val="none" w:sz="0" w:space="0" w:color="auto"/>
        <w:bottom w:val="none" w:sz="0" w:space="0" w:color="auto"/>
        <w:right w:val="none" w:sz="0" w:space="0" w:color="auto"/>
      </w:divBdr>
    </w:div>
    <w:div w:id="75135219">
      <w:bodyDiv w:val="1"/>
      <w:marLeft w:val="0"/>
      <w:marRight w:val="0"/>
      <w:marTop w:val="0"/>
      <w:marBottom w:val="0"/>
      <w:divBdr>
        <w:top w:val="none" w:sz="0" w:space="0" w:color="auto"/>
        <w:left w:val="none" w:sz="0" w:space="0" w:color="auto"/>
        <w:bottom w:val="none" w:sz="0" w:space="0" w:color="auto"/>
        <w:right w:val="none" w:sz="0" w:space="0" w:color="auto"/>
      </w:divBdr>
    </w:div>
    <w:div w:id="75908260">
      <w:bodyDiv w:val="1"/>
      <w:marLeft w:val="0"/>
      <w:marRight w:val="0"/>
      <w:marTop w:val="0"/>
      <w:marBottom w:val="0"/>
      <w:divBdr>
        <w:top w:val="none" w:sz="0" w:space="0" w:color="auto"/>
        <w:left w:val="none" w:sz="0" w:space="0" w:color="auto"/>
        <w:bottom w:val="none" w:sz="0" w:space="0" w:color="auto"/>
        <w:right w:val="none" w:sz="0" w:space="0" w:color="auto"/>
      </w:divBdr>
    </w:div>
    <w:div w:id="76368139">
      <w:bodyDiv w:val="1"/>
      <w:marLeft w:val="0"/>
      <w:marRight w:val="0"/>
      <w:marTop w:val="0"/>
      <w:marBottom w:val="0"/>
      <w:divBdr>
        <w:top w:val="none" w:sz="0" w:space="0" w:color="auto"/>
        <w:left w:val="none" w:sz="0" w:space="0" w:color="auto"/>
        <w:bottom w:val="none" w:sz="0" w:space="0" w:color="auto"/>
        <w:right w:val="none" w:sz="0" w:space="0" w:color="auto"/>
      </w:divBdr>
    </w:div>
    <w:div w:id="80033654">
      <w:bodyDiv w:val="1"/>
      <w:marLeft w:val="0"/>
      <w:marRight w:val="0"/>
      <w:marTop w:val="0"/>
      <w:marBottom w:val="0"/>
      <w:divBdr>
        <w:top w:val="none" w:sz="0" w:space="0" w:color="auto"/>
        <w:left w:val="none" w:sz="0" w:space="0" w:color="auto"/>
        <w:bottom w:val="none" w:sz="0" w:space="0" w:color="auto"/>
        <w:right w:val="none" w:sz="0" w:space="0" w:color="auto"/>
      </w:divBdr>
    </w:div>
    <w:div w:id="80564066">
      <w:bodyDiv w:val="1"/>
      <w:marLeft w:val="0"/>
      <w:marRight w:val="0"/>
      <w:marTop w:val="0"/>
      <w:marBottom w:val="0"/>
      <w:divBdr>
        <w:top w:val="none" w:sz="0" w:space="0" w:color="auto"/>
        <w:left w:val="none" w:sz="0" w:space="0" w:color="auto"/>
        <w:bottom w:val="none" w:sz="0" w:space="0" w:color="auto"/>
        <w:right w:val="none" w:sz="0" w:space="0" w:color="auto"/>
      </w:divBdr>
    </w:div>
    <w:div w:id="80833252">
      <w:bodyDiv w:val="1"/>
      <w:marLeft w:val="0"/>
      <w:marRight w:val="0"/>
      <w:marTop w:val="0"/>
      <w:marBottom w:val="0"/>
      <w:divBdr>
        <w:top w:val="none" w:sz="0" w:space="0" w:color="auto"/>
        <w:left w:val="none" w:sz="0" w:space="0" w:color="auto"/>
        <w:bottom w:val="none" w:sz="0" w:space="0" w:color="auto"/>
        <w:right w:val="none" w:sz="0" w:space="0" w:color="auto"/>
      </w:divBdr>
    </w:div>
    <w:div w:id="84693035">
      <w:bodyDiv w:val="1"/>
      <w:marLeft w:val="0"/>
      <w:marRight w:val="0"/>
      <w:marTop w:val="0"/>
      <w:marBottom w:val="0"/>
      <w:divBdr>
        <w:top w:val="none" w:sz="0" w:space="0" w:color="auto"/>
        <w:left w:val="none" w:sz="0" w:space="0" w:color="auto"/>
        <w:bottom w:val="none" w:sz="0" w:space="0" w:color="auto"/>
        <w:right w:val="none" w:sz="0" w:space="0" w:color="auto"/>
      </w:divBdr>
    </w:div>
    <w:div w:id="96413374">
      <w:bodyDiv w:val="1"/>
      <w:marLeft w:val="0"/>
      <w:marRight w:val="0"/>
      <w:marTop w:val="0"/>
      <w:marBottom w:val="0"/>
      <w:divBdr>
        <w:top w:val="none" w:sz="0" w:space="0" w:color="auto"/>
        <w:left w:val="none" w:sz="0" w:space="0" w:color="auto"/>
        <w:bottom w:val="none" w:sz="0" w:space="0" w:color="auto"/>
        <w:right w:val="none" w:sz="0" w:space="0" w:color="auto"/>
      </w:divBdr>
      <w:divsChild>
        <w:div w:id="1120565060">
          <w:marLeft w:val="0"/>
          <w:marRight w:val="0"/>
          <w:marTop w:val="0"/>
          <w:marBottom w:val="0"/>
          <w:divBdr>
            <w:top w:val="none" w:sz="0" w:space="0" w:color="auto"/>
            <w:left w:val="none" w:sz="0" w:space="0" w:color="auto"/>
            <w:bottom w:val="none" w:sz="0" w:space="0" w:color="auto"/>
            <w:right w:val="none" w:sz="0" w:space="0" w:color="auto"/>
          </w:divBdr>
        </w:div>
      </w:divsChild>
    </w:div>
    <w:div w:id="97726121">
      <w:bodyDiv w:val="1"/>
      <w:marLeft w:val="0"/>
      <w:marRight w:val="0"/>
      <w:marTop w:val="0"/>
      <w:marBottom w:val="0"/>
      <w:divBdr>
        <w:top w:val="none" w:sz="0" w:space="0" w:color="auto"/>
        <w:left w:val="none" w:sz="0" w:space="0" w:color="auto"/>
        <w:bottom w:val="none" w:sz="0" w:space="0" w:color="auto"/>
        <w:right w:val="none" w:sz="0" w:space="0" w:color="auto"/>
      </w:divBdr>
    </w:div>
    <w:div w:id="100272581">
      <w:bodyDiv w:val="1"/>
      <w:marLeft w:val="0"/>
      <w:marRight w:val="0"/>
      <w:marTop w:val="0"/>
      <w:marBottom w:val="0"/>
      <w:divBdr>
        <w:top w:val="none" w:sz="0" w:space="0" w:color="auto"/>
        <w:left w:val="none" w:sz="0" w:space="0" w:color="auto"/>
        <w:bottom w:val="none" w:sz="0" w:space="0" w:color="auto"/>
        <w:right w:val="none" w:sz="0" w:space="0" w:color="auto"/>
      </w:divBdr>
    </w:div>
    <w:div w:id="116413070">
      <w:bodyDiv w:val="1"/>
      <w:marLeft w:val="0"/>
      <w:marRight w:val="0"/>
      <w:marTop w:val="0"/>
      <w:marBottom w:val="0"/>
      <w:divBdr>
        <w:top w:val="none" w:sz="0" w:space="0" w:color="auto"/>
        <w:left w:val="none" w:sz="0" w:space="0" w:color="auto"/>
        <w:bottom w:val="none" w:sz="0" w:space="0" w:color="auto"/>
        <w:right w:val="none" w:sz="0" w:space="0" w:color="auto"/>
      </w:divBdr>
    </w:div>
    <w:div w:id="117450802">
      <w:bodyDiv w:val="1"/>
      <w:marLeft w:val="0"/>
      <w:marRight w:val="0"/>
      <w:marTop w:val="0"/>
      <w:marBottom w:val="0"/>
      <w:divBdr>
        <w:top w:val="none" w:sz="0" w:space="0" w:color="auto"/>
        <w:left w:val="none" w:sz="0" w:space="0" w:color="auto"/>
        <w:bottom w:val="none" w:sz="0" w:space="0" w:color="auto"/>
        <w:right w:val="none" w:sz="0" w:space="0" w:color="auto"/>
      </w:divBdr>
    </w:div>
    <w:div w:id="121388507">
      <w:bodyDiv w:val="1"/>
      <w:marLeft w:val="0"/>
      <w:marRight w:val="0"/>
      <w:marTop w:val="0"/>
      <w:marBottom w:val="0"/>
      <w:divBdr>
        <w:top w:val="none" w:sz="0" w:space="0" w:color="auto"/>
        <w:left w:val="none" w:sz="0" w:space="0" w:color="auto"/>
        <w:bottom w:val="none" w:sz="0" w:space="0" w:color="auto"/>
        <w:right w:val="none" w:sz="0" w:space="0" w:color="auto"/>
      </w:divBdr>
    </w:div>
    <w:div w:id="125663467">
      <w:bodyDiv w:val="1"/>
      <w:marLeft w:val="0"/>
      <w:marRight w:val="0"/>
      <w:marTop w:val="0"/>
      <w:marBottom w:val="0"/>
      <w:divBdr>
        <w:top w:val="none" w:sz="0" w:space="0" w:color="auto"/>
        <w:left w:val="none" w:sz="0" w:space="0" w:color="auto"/>
        <w:bottom w:val="none" w:sz="0" w:space="0" w:color="auto"/>
        <w:right w:val="none" w:sz="0" w:space="0" w:color="auto"/>
      </w:divBdr>
    </w:div>
    <w:div w:id="126748562">
      <w:bodyDiv w:val="1"/>
      <w:marLeft w:val="0"/>
      <w:marRight w:val="0"/>
      <w:marTop w:val="0"/>
      <w:marBottom w:val="0"/>
      <w:divBdr>
        <w:top w:val="none" w:sz="0" w:space="0" w:color="auto"/>
        <w:left w:val="none" w:sz="0" w:space="0" w:color="auto"/>
        <w:bottom w:val="none" w:sz="0" w:space="0" w:color="auto"/>
        <w:right w:val="none" w:sz="0" w:space="0" w:color="auto"/>
      </w:divBdr>
    </w:div>
    <w:div w:id="126748653">
      <w:bodyDiv w:val="1"/>
      <w:marLeft w:val="0"/>
      <w:marRight w:val="0"/>
      <w:marTop w:val="0"/>
      <w:marBottom w:val="0"/>
      <w:divBdr>
        <w:top w:val="none" w:sz="0" w:space="0" w:color="auto"/>
        <w:left w:val="none" w:sz="0" w:space="0" w:color="auto"/>
        <w:bottom w:val="none" w:sz="0" w:space="0" w:color="auto"/>
        <w:right w:val="none" w:sz="0" w:space="0" w:color="auto"/>
      </w:divBdr>
    </w:div>
    <w:div w:id="128742796">
      <w:bodyDiv w:val="1"/>
      <w:marLeft w:val="0"/>
      <w:marRight w:val="0"/>
      <w:marTop w:val="0"/>
      <w:marBottom w:val="0"/>
      <w:divBdr>
        <w:top w:val="none" w:sz="0" w:space="0" w:color="auto"/>
        <w:left w:val="none" w:sz="0" w:space="0" w:color="auto"/>
        <w:bottom w:val="none" w:sz="0" w:space="0" w:color="auto"/>
        <w:right w:val="none" w:sz="0" w:space="0" w:color="auto"/>
      </w:divBdr>
    </w:div>
    <w:div w:id="130829100">
      <w:bodyDiv w:val="1"/>
      <w:marLeft w:val="0"/>
      <w:marRight w:val="0"/>
      <w:marTop w:val="0"/>
      <w:marBottom w:val="0"/>
      <w:divBdr>
        <w:top w:val="none" w:sz="0" w:space="0" w:color="auto"/>
        <w:left w:val="none" w:sz="0" w:space="0" w:color="auto"/>
        <w:bottom w:val="none" w:sz="0" w:space="0" w:color="auto"/>
        <w:right w:val="none" w:sz="0" w:space="0" w:color="auto"/>
      </w:divBdr>
      <w:divsChild>
        <w:div w:id="332880682">
          <w:marLeft w:val="0"/>
          <w:marRight w:val="0"/>
          <w:marTop w:val="0"/>
          <w:marBottom w:val="0"/>
          <w:divBdr>
            <w:top w:val="none" w:sz="0" w:space="0" w:color="auto"/>
            <w:left w:val="none" w:sz="0" w:space="0" w:color="auto"/>
            <w:bottom w:val="none" w:sz="0" w:space="0" w:color="auto"/>
            <w:right w:val="none" w:sz="0" w:space="0" w:color="auto"/>
          </w:divBdr>
        </w:div>
        <w:div w:id="1418398953">
          <w:marLeft w:val="0"/>
          <w:marRight w:val="0"/>
          <w:marTop w:val="0"/>
          <w:marBottom w:val="0"/>
          <w:divBdr>
            <w:top w:val="none" w:sz="0" w:space="0" w:color="auto"/>
            <w:left w:val="none" w:sz="0" w:space="0" w:color="auto"/>
            <w:bottom w:val="none" w:sz="0" w:space="0" w:color="auto"/>
            <w:right w:val="none" w:sz="0" w:space="0" w:color="auto"/>
          </w:divBdr>
        </w:div>
        <w:div w:id="1453938307">
          <w:marLeft w:val="0"/>
          <w:marRight w:val="0"/>
          <w:marTop w:val="0"/>
          <w:marBottom w:val="0"/>
          <w:divBdr>
            <w:top w:val="none" w:sz="0" w:space="0" w:color="auto"/>
            <w:left w:val="none" w:sz="0" w:space="0" w:color="auto"/>
            <w:bottom w:val="none" w:sz="0" w:space="0" w:color="auto"/>
            <w:right w:val="none" w:sz="0" w:space="0" w:color="auto"/>
          </w:divBdr>
        </w:div>
      </w:divsChild>
    </w:div>
    <w:div w:id="130945155">
      <w:bodyDiv w:val="1"/>
      <w:marLeft w:val="0"/>
      <w:marRight w:val="0"/>
      <w:marTop w:val="0"/>
      <w:marBottom w:val="0"/>
      <w:divBdr>
        <w:top w:val="none" w:sz="0" w:space="0" w:color="auto"/>
        <w:left w:val="none" w:sz="0" w:space="0" w:color="auto"/>
        <w:bottom w:val="none" w:sz="0" w:space="0" w:color="auto"/>
        <w:right w:val="none" w:sz="0" w:space="0" w:color="auto"/>
      </w:divBdr>
    </w:div>
    <w:div w:id="137262071">
      <w:bodyDiv w:val="1"/>
      <w:marLeft w:val="0"/>
      <w:marRight w:val="0"/>
      <w:marTop w:val="0"/>
      <w:marBottom w:val="0"/>
      <w:divBdr>
        <w:top w:val="none" w:sz="0" w:space="0" w:color="auto"/>
        <w:left w:val="none" w:sz="0" w:space="0" w:color="auto"/>
        <w:bottom w:val="none" w:sz="0" w:space="0" w:color="auto"/>
        <w:right w:val="none" w:sz="0" w:space="0" w:color="auto"/>
      </w:divBdr>
    </w:div>
    <w:div w:id="138036085">
      <w:bodyDiv w:val="1"/>
      <w:marLeft w:val="0"/>
      <w:marRight w:val="0"/>
      <w:marTop w:val="0"/>
      <w:marBottom w:val="0"/>
      <w:divBdr>
        <w:top w:val="none" w:sz="0" w:space="0" w:color="auto"/>
        <w:left w:val="none" w:sz="0" w:space="0" w:color="auto"/>
        <w:bottom w:val="none" w:sz="0" w:space="0" w:color="auto"/>
        <w:right w:val="none" w:sz="0" w:space="0" w:color="auto"/>
      </w:divBdr>
    </w:div>
    <w:div w:id="140073993">
      <w:bodyDiv w:val="1"/>
      <w:marLeft w:val="0"/>
      <w:marRight w:val="0"/>
      <w:marTop w:val="0"/>
      <w:marBottom w:val="0"/>
      <w:divBdr>
        <w:top w:val="none" w:sz="0" w:space="0" w:color="auto"/>
        <w:left w:val="none" w:sz="0" w:space="0" w:color="auto"/>
        <w:bottom w:val="none" w:sz="0" w:space="0" w:color="auto"/>
        <w:right w:val="none" w:sz="0" w:space="0" w:color="auto"/>
      </w:divBdr>
    </w:div>
    <w:div w:id="142043297">
      <w:bodyDiv w:val="1"/>
      <w:marLeft w:val="0"/>
      <w:marRight w:val="0"/>
      <w:marTop w:val="0"/>
      <w:marBottom w:val="0"/>
      <w:divBdr>
        <w:top w:val="none" w:sz="0" w:space="0" w:color="auto"/>
        <w:left w:val="none" w:sz="0" w:space="0" w:color="auto"/>
        <w:bottom w:val="none" w:sz="0" w:space="0" w:color="auto"/>
        <w:right w:val="none" w:sz="0" w:space="0" w:color="auto"/>
      </w:divBdr>
    </w:div>
    <w:div w:id="146168311">
      <w:bodyDiv w:val="1"/>
      <w:marLeft w:val="0"/>
      <w:marRight w:val="0"/>
      <w:marTop w:val="0"/>
      <w:marBottom w:val="0"/>
      <w:divBdr>
        <w:top w:val="none" w:sz="0" w:space="0" w:color="auto"/>
        <w:left w:val="none" w:sz="0" w:space="0" w:color="auto"/>
        <w:bottom w:val="none" w:sz="0" w:space="0" w:color="auto"/>
        <w:right w:val="none" w:sz="0" w:space="0" w:color="auto"/>
      </w:divBdr>
    </w:div>
    <w:div w:id="149448746">
      <w:bodyDiv w:val="1"/>
      <w:marLeft w:val="0"/>
      <w:marRight w:val="0"/>
      <w:marTop w:val="0"/>
      <w:marBottom w:val="0"/>
      <w:divBdr>
        <w:top w:val="none" w:sz="0" w:space="0" w:color="auto"/>
        <w:left w:val="none" w:sz="0" w:space="0" w:color="auto"/>
        <w:bottom w:val="none" w:sz="0" w:space="0" w:color="auto"/>
        <w:right w:val="none" w:sz="0" w:space="0" w:color="auto"/>
      </w:divBdr>
    </w:div>
    <w:div w:id="150801674">
      <w:bodyDiv w:val="1"/>
      <w:marLeft w:val="0"/>
      <w:marRight w:val="0"/>
      <w:marTop w:val="0"/>
      <w:marBottom w:val="0"/>
      <w:divBdr>
        <w:top w:val="none" w:sz="0" w:space="0" w:color="auto"/>
        <w:left w:val="none" w:sz="0" w:space="0" w:color="auto"/>
        <w:bottom w:val="none" w:sz="0" w:space="0" w:color="auto"/>
        <w:right w:val="none" w:sz="0" w:space="0" w:color="auto"/>
      </w:divBdr>
    </w:div>
    <w:div w:id="152063409">
      <w:bodyDiv w:val="1"/>
      <w:marLeft w:val="0"/>
      <w:marRight w:val="0"/>
      <w:marTop w:val="0"/>
      <w:marBottom w:val="0"/>
      <w:divBdr>
        <w:top w:val="none" w:sz="0" w:space="0" w:color="auto"/>
        <w:left w:val="none" w:sz="0" w:space="0" w:color="auto"/>
        <w:bottom w:val="none" w:sz="0" w:space="0" w:color="auto"/>
        <w:right w:val="none" w:sz="0" w:space="0" w:color="auto"/>
      </w:divBdr>
    </w:div>
    <w:div w:id="161892263">
      <w:bodyDiv w:val="1"/>
      <w:marLeft w:val="0"/>
      <w:marRight w:val="0"/>
      <w:marTop w:val="0"/>
      <w:marBottom w:val="0"/>
      <w:divBdr>
        <w:top w:val="none" w:sz="0" w:space="0" w:color="auto"/>
        <w:left w:val="none" w:sz="0" w:space="0" w:color="auto"/>
        <w:bottom w:val="none" w:sz="0" w:space="0" w:color="auto"/>
        <w:right w:val="none" w:sz="0" w:space="0" w:color="auto"/>
      </w:divBdr>
    </w:div>
    <w:div w:id="162161950">
      <w:bodyDiv w:val="1"/>
      <w:marLeft w:val="0"/>
      <w:marRight w:val="0"/>
      <w:marTop w:val="0"/>
      <w:marBottom w:val="0"/>
      <w:divBdr>
        <w:top w:val="none" w:sz="0" w:space="0" w:color="auto"/>
        <w:left w:val="none" w:sz="0" w:space="0" w:color="auto"/>
        <w:bottom w:val="none" w:sz="0" w:space="0" w:color="auto"/>
        <w:right w:val="none" w:sz="0" w:space="0" w:color="auto"/>
      </w:divBdr>
    </w:div>
    <w:div w:id="165898773">
      <w:bodyDiv w:val="1"/>
      <w:marLeft w:val="0"/>
      <w:marRight w:val="0"/>
      <w:marTop w:val="0"/>
      <w:marBottom w:val="0"/>
      <w:divBdr>
        <w:top w:val="none" w:sz="0" w:space="0" w:color="auto"/>
        <w:left w:val="none" w:sz="0" w:space="0" w:color="auto"/>
        <w:bottom w:val="none" w:sz="0" w:space="0" w:color="auto"/>
        <w:right w:val="none" w:sz="0" w:space="0" w:color="auto"/>
      </w:divBdr>
    </w:div>
    <w:div w:id="166100224">
      <w:bodyDiv w:val="1"/>
      <w:marLeft w:val="0"/>
      <w:marRight w:val="0"/>
      <w:marTop w:val="0"/>
      <w:marBottom w:val="0"/>
      <w:divBdr>
        <w:top w:val="none" w:sz="0" w:space="0" w:color="auto"/>
        <w:left w:val="none" w:sz="0" w:space="0" w:color="auto"/>
        <w:bottom w:val="none" w:sz="0" w:space="0" w:color="auto"/>
        <w:right w:val="none" w:sz="0" w:space="0" w:color="auto"/>
      </w:divBdr>
      <w:divsChild>
        <w:div w:id="1922638477">
          <w:marLeft w:val="0"/>
          <w:marRight w:val="0"/>
          <w:marTop w:val="0"/>
          <w:marBottom w:val="0"/>
          <w:divBdr>
            <w:top w:val="none" w:sz="0" w:space="0" w:color="auto"/>
            <w:left w:val="none" w:sz="0" w:space="0" w:color="auto"/>
            <w:bottom w:val="none" w:sz="0" w:space="0" w:color="auto"/>
            <w:right w:val="none" w:sz="0" w:space="0" w:color="auto"/>
          </w:divBdr>
          <w:divsChild>
            <w:div w:id="1741488808">
              <w:marLeft w:val="0"/>
              <w:marRight w:val="0"/>
              <w:marTop w:val="0"/>
              <w:marBottom w:val="0"/>
              <w:divBdr>
                <w:top w:val="none" w:sz="0" w:space="0" w:color="auto"/>
                <w:left w:val="none" w:sz="0" w:space="0" w:color="auto"/>
                <w:bottom w:val="none" w:sz="0" w:space="0" w:color="auto"/>
                <w:right w:val="none" w:sz="0" w:space="0" w:color="auto"/>
              </w:divBdr>
              <w:divsChild>
                <w:div w:id="416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921">
      <w:bodyDiv w:val="1"/>
      <w:marLeft w:val="0"/>
      <w:marRight w:val="0"/>
      <w:marTop w:val="0"/>
      <w:marBottom w:val="0"/>
      <w:divBdr>
        <w:top w:val="none" w:sz="0" w:space="0" w:color="auto"/>
        <w:left w:val="none" w:sz="0" w:space="0" w:color="auto"/>
        <w:bottom w:val="none" w:sz="0" w:space="0" w:color="auto"/>
        <w:right w:val="none" w:sz="0" w:space="0" w:color="auto"/>
      </w:divBdr>
    </w:div>
    <w:div w:id="167717711">
      <w:bodyDiv w:val="1"/>
      <w:marLeft w:val="0"/>
      <w:marRight w:val="0"/>
      <w:marTop w:val="0"/>
      <w:marBottom w:val="0"/>
      <w:divBdr>
        <w:top w:val="none" w:sz="0" w:space="0" w:color="auto"/>
        <w:left w:val="none" w:sz="0" w:space="0" w:color="auto"/>
        <w:bottom w:val="none" w:sz="0" w:space="0" w:color="auto"/>
        <w:right w:val="none" w:sz="0" w:space="0" w:color="auto"/>
      </w:divBdr>
    </w:div>
    <w:div w:id="177818145">
      <w:bodyDiv w:val="1"/>
      <w:marLeft w:val="0"/>
      <w:marRight w:val="0"/>
      <w:marTop w:val="0"/>
      <w:marBottom w:val="0"/>
      <w:divBdr>
        <w:top w:val="none" w:sz="0" w:space="0" w:color="auto"/>
        <w:left w:val="none" w:sz="0" w:space="0" w:color="auto"/>
        <w:bottom w:val="none" w:sz="0" w:space="0" w:color="auto"/>
        <w:right w:val="none" w:sz="0" w:space="0" w:color="auto"/>
      </w:divBdr>
      <w:divsChild>
        <w:div w:id="476536023">
          <w:marLeft w:val="0"/>
          <w:marRight w:val="0"/>
          <w:marTop w:val="0"/>
          <w:marBottom w:val="0"/>
          <w:divBdr>
            <w:top w:val="none" w:sz="0" w:space="0" w:color="auto"/>
            <w:left w:val="none" w:sz="0" w:space="0" w:color="auto"/>
            <w:bottom w:val="none" w:sz="0" w:space="0" w:color="auto"/>
            <w:right w:val="none" w:sz="0" w:space="0" w:color="auto"/>
          </w:divBdr>
        </w:div>
        <w:div w:id="1145510741">
          <w:marLeft w:val="0"/>
          <w:marRight w:val="0"/>
          <w:marTop w:val="0"/>
          <w:marBottom w:val="0"/>
          <w:divBdr>
            <w:top w:val="none" w:sz="0" w:space="0" w:color="auto"/>
            <w:left w:val="none" w:sz="0" w:space="0" w:color="auto"/>
            <w:bottom w:val="none" w:sz="0" w:space="0" w:color="auto"/>
            <w:right w:val="none" w:sz="0" w:space="0" w:color="auto"/>
          </w:divBdr>
        </w:div>
        <w:div w:id="1168250204">
          <w:marLeft w:val="0"/>
          <w:marRight w:val="0"/>
          <w:marTop w:val="0"/>
          <w:marBottom w:val="0"/>
          <w:divBdr>
            <w:top w:val="none" w:sz="0" w:space="0" w:color="auto"/>
            <w:left w:val="none" w:sz="0" w:space="0" w:color="auto"/>
            <w:bottom w:val="none" w:sz="0" w:space="0" w:color="auto"/>
            <w:right w:val="none" w:sz="0" w:space="0" w:color="auto"/>
          </w:divBdr>
        </w:div>
        <w:div w:id="2097745101">
          <w:marLeft w:val="0"/>
          <w:marRight w:val="0"/>
          <w:marTop w:val="0"/>
          <w:marBottom w:val="0"/>
          <w:divBdr>
            <w:top w:val="none" w:sz="0" w:space="0" w:color="auto"/>
            <w:left w:val="none" w:sz="0" w:space="0" w:color="auto"/>
            <w:bottom w:val="none" w:sz="0" w:space="0" w:color="auto"/>
            <w:right w:val="none" w:sz="0" w:space="0" w:color="auto"/>
          </w:divBdr>
        </w:div>
      </w:divsChild>
    </w:div>
    <w:div w:id="178009187">
      <w:bodyDiv w:val="1"/>
      <w:marLeft w:val="0"/>
      <w:marRight w:val="0"/>
      <w:marTop w:val="0"/>
      <w:marBottom w:val="0"/>
      <w:divBdr>
        <w:top w:val="none" w:sz="0" w:space="0" w:color="auto"/>
        <w:left w:val="none" w:sz="0" w:space="0" w:color="auto"/>
        <w:bottom w:val="none" w:sz="0" w:space="0" w:color="auto"/>
        <w:right w:val="none" w:sz="0" w:space="0" w:color="auto"/>
      </w:divBdr>
    </w:div>
    <w:div w:id="179442449">
      <w:bodyDiv w:val="1"/>
      <w:marLeft w:val="0"/>
      <w:marRight w:val="0"/>
      <w:marTop w:val="0"/>
      <w:marBottom w:val="0"/>
      <w:divBdr>
        <w:top w:val="none" w:sz="0" w:space="0" w:color="auto"/>
        <w:left w:val="none" w:sz="0" w:space="0" w:color="auto"/>
        <w:bottom w:val="none" w:sz="0" w:space="0" w:color="auto"/>
        <w:right w:val="none" w:sz="0" w:space="0" w:color="auto"/>
      </w:divBdr>
    </w:div>
    <w:div w:id="179901237">
      <w:bodyDiv w:val="1"/>
      <w:marLeft w:val="0"/>
      <w:marRight w:val="0"/>
      <w:marTop w:val="0"/>
      <w:marBottom w:val="0"/>
      <w:divBdr>
        <w:top w:val="none" w:sz="0" w:space="0" w:color="auto"/>
        <w:left w:val="none" w:sz="0" w:space="0" w:color="auto"/>
        <w:bottom w:val="none" w:sz="0" w:space="0" w:color="auto"/>
        <w:right w:val="none" w:sz="0" w:space="0" w:color="auto"/>
      </w:divBdr>
    </w:div>
    <w:div w:id="181474327">
      <w:bodyDiv w:val="1"/>
      <w:marLeft w:val="0"/>
      <w:marRight w:val="0"/>
      <w:marTop w:val="0"/>
      <w:marBottom w:val="0"/>
      <w:divBdr>
        <w:top w:val="none" w:sz="0" w:space="0" w:color="auto"/>
        <w:left w:val="none" w:sz="0" w:space="0" w:color="auto"/>
        <w:bottom w:val="none" w:sz="0" w:space="0" w:color="auto"/>
        <w:right w:val="none" w:sz="0" w:space="0" w:color="auto"/>
      </w:divBdr>
    </w:div>
    <w:div w:id="189345203">
      <w:bodyDiv w:val="1"/>
      <w:marLeft w:val="0"/>
      <w:marRight w:val="0"/>
      <w:marTop w:val="0"/>
      <w:marBottom w:val="0"/>
      <w:divBdr>
        <w:top w:val="none" w:sz="0" w:space="0" w:color="auto"/>
        <w:left w:val="none" w:sz="0" w:space="0" w:color="auto"/>
        <w:bottom w:val="none" w:sz="0" w:space="0" w:color="auto"/>
        <w:right w:val="none" w:sz="0" w:space="0" w:color="auto"/>
      </w:divBdr>
    </w:div>
    <w:div w:id="192115473">
      <w:bodyDiv w:val="1"/>
      <w:marLeft w:val="0"/>
      <w:marRight w:val="0"/>
      <w:marTop w:val="0"/>
      <w:marBottom w:val="0"/>
      <w:divBdr>
        <w:top w:val="none" w:sz="0" w:space="0" w:color="auto"/>
        <w:left w:val="none" w:sz="0" w:space="0" w:color="auto"/>
        <w:bottom w:val="none" w:sz="0" w:space="0" w:color="auto"/>
        <w:right w:val="none" w:sz="0" w:space="0" w:color="auto"/>
      </w:divBdr>
    </w:div>
    <w:div w:id="192958200">
      <w:bodyDiv w:val="1"/>
      <w:marLeft w:val="0"/>
      <w:marRight w:val="0"/>
      <w:marTop w:val="0"/>
      <w:marBottom w:val="0"/>
      <w:divBdr>
        <w:top w:val="none" w:sz="0" w:space="0" w:color="auto"/>
        <w:left w:val="none" w:sz="0" w:space="0" w:color="auto"/>
        <w:bottom w:val="none" w:sz="0" w:space="0" w:color="auto"/>
        <w:right w:val="none" w:sz="0" w:space="0" w:color="auto"/>
      </w:divBdr>
    </w:div>
    <w:div w:id="194192856">
      <w:bodyDiv w:val="1"/>
      <w:marLeft w:val="0"/>
      <w:marRight w:val="0"/>
      <w:marTop w:val="0"/>
      <w:marBottom w:val="0"/>
      <w:divBdr>
        <w:top w:val="none" w:sz="0" w:space="0" w:color="auto"/>
        <w:left w:val="none" w:sz="0" w:space="0" w:color="auto"/>
        <w:bottom w:val="none" w:sz="0" w:space="0" w:color="auto"/>
        <w:right w:val="none" w:sz="0" w:space="0" w:color="auto"/>
      </w:divBdr>
    </w:div>
    <w:div w:id="199779838">
      <w:bodyDiv w:val="1"/>
      <w:marLeft w:val="0"/>
      <w:marRight w:val="0"/>
      <w:marTop w:val="0"/>
      <w:marBottom w:val="0"/>
      <w:divBdr>
        <w:top w:val="none" w:sz="0" w:space="0" w:color="auto"/>
        <w:left w:val="none" w:sz="0" w:space="0" w:color="auto"/>
        <w:bottom w:val="none" w:sz="0" w:space="0" w:color="auto"/>
        <w:right w:val="none" w:sz="0" w:space="0" w:color="auto"/>
      </w:divBdr>
    </w:div>
    <w:div w:id="201671589">
      <w:bodyDiv w:val="1"/>
      <w:marLeft w:val="0"/>
      <w:marRight w:val="0"/>
      <w:marTop w:val="0"/>
      <w:marBottom w:val="0"/>
      <w:divBdr>
        <w:top w:val="none" w:sz="0" w:space="0" w:color="auto"/>
        <w:left w:val="none" w:sz="0" w:space="0" w:color="auto"/>
        <w:bottom w:val="none" w:sz="0" w:space="0" w:color="auto"/>
        <w:right w:val="none" w:sz="0" w:space="0" w:color="auto"/>
      </w:divBdr>
    </w:div>
    <w:div w:id="208423828">
      <w:bodyDiv w:val="1"/>
      <w:marLeft w:val="0"/>
      <w:marRight w:val="0"/>
      <w:marTop w:val="0"/>
      <w:marBottom w:val="0"/>
      <w:divBdr>
        <w:top w:val="none" w:sz="0" w:space="0" w:color="auto"/>
        <w:left w:val="none" w:sz="0" w:space="0" w:color="auto"/>
        <w:bottom w:val="none" w:sz="0" w:space="0" w:color="auto"/>
        <w:right w:val="none" w:sz="0" w:space="0" w:color="auto"/>
      </w:divBdr>
    </w:div>
    <w:div w:id="208803614">
      <w:bodyDiv w:val="1"/>
      <w:marLeft w:val="0"/>
      <w:marRight w:val="0"/>
      <w:marTop w:val="0"/>
      <w:marBottom w:val="0"/>
      <w:divBdr>
        <w:top w:val="none" w:sz="0" w:space="0" w:color="auto"/>
        <w:left w:val="none" w:sz="0" w:space="0" w:color="auto"/>
        <w:bottom w:val="none" w:sz="0" w:space="0" w:color="auto"/>
        <w:right w:val="none" w:sz="0" w:space="0" w:color="auto"/>
      </w:divBdr>
    </w:div>
    <w:div w:id="209416155">
      <w:bodyDiv w:val="1"/>
      <w:marLeft w:val="0"/>
      <w:marRight w:val="0"/>
      <w:marTop w:val="0"/>
      <w:marBottom w:val="0"/>
      <w:divBdr>
        <w:top w:val="none" w:sz="0" w:space="0" w:color="auto"/>
        <w:left w:val="none" w:sz="0" w:space="0" w:color="auto"/>
        <w:bottom w:val="none" w:sz="0" w:space="0" w:color="auto"/>
        <w:right w:val="none" w:sz="0" w:space="0" w:color="auto"/>
      </w:divBdr>
    </w:div>
    <w:div w:id="211042321">
      <w:bodyDiv w:val="1"/>
      <w:marLeft w:val="0"/>
      <w:marRight w:val="0"/>
      <w:marTop w:val="0"/>
      <w:marBottom w:val="0"/>
      <w:divBdr>
        <w:top w:val="none" w:sz="0" w:space="0" w:color="auto"/>
        <w:left w:val="none" w:sz="0" w:space="0" w:color="auto"/>
        <w:bottom w:val="none" w:sz="0" w:space="0" w:color="auto"/>
        <w:right w:val="none" w:sz="0" w:space="0" w:color="auto"/>
      </w:divBdr>
    </w:div>
    <w:div w:id="214127660">
      <w:bodyDiv w:val="1"/>
      <w:marLeft w:val="0"/>
      <w:marRight w:val="0"/>
      <w:marTop w:val="0"/>
      <w:marBottom w:val="0"/>
      <w:divBdr>
        <w:top w:val="none" w:sz="0" w:space="0" w:color="auto"/>
        <w:left w:val="none" w:sz="0" w:space="0" w:color="auto"/>
        <w:bottom w:val="none" w:sz="0" w:space="0" w:color="auto"/>
        <w:right w:val="none" w:sz="0" w:space="0" w:color="auto"/>
      </w:divBdr>
    </w:div>
    <w:div w:id="224613034">
      <w:bodyDiv w:val="1"/>
      <w:marLeft w:val="0"/>
      <w:marRight w:val="0"/>
      <w:marTop w:val="0"/>
      <w:marBottom w:val="0"/>
      <w:divBdr>
        <w:top w:val="none" w:sz="0" w:space="0" w:color="auto"/>
        <w:left w:val="none" w:sz="0" w:space="0" w:color="auto"/>
        <w:bottom w:val="none" w:sz="0" w:space="0" w:color="auto"/>
        <w:right w:val="none" w:sz="0" w:space="0" w:color="auto"/>
      </w:divBdr>
    </w:div>
    <w:div w:id="225342856">
      <w:bodyDiv w:val="1"/>
      <w:marLeft w:val="0"/>
      <w:marRight w:val="0"/>
      <w:marTop w:val="0"/>
      <w:marBottom w:val="0"/>
      <w:divBdr>
        <w:top w:val="none" w:sz="0" w:space="0" w:color="auto"/>
        <w:left w:val="none" w:sz="0" w:space="0" w:color="auto"/>
        <w:bottom w:val="none" w:sz="0" w:space="0" w:color="auto"/>
        <w:right w:val="none" w:sz="0" w:space="0" w:color="auto"/>
      </w:divBdr>
      <w:divsChild>
        <w:div w:id="873344617">
          <w:marLeft w:val="0"/>
          <w:marRight w:val="0"/>
          <w:marTop w:val="0"/>
          <w:marBottom w:val="0"/>
          <w:divBdr>
            <w:top w:val="none" w:sz="0" w:space="0" w:color="auto"/>
            <w:left w:val="none" w:sz="0" w:space="0" w:color="auto"/>
            <w:bottom w:val="none" w:sz="0" w:space="0" w:color="auto"/>
            <w:right w:val="none" w:sz="0" w:space="0" w:color="auto"/>
          </w:divBdr>
        </w:div>
      </w:divsChild>
    </w:div>
    <w:div w:id="229387857">
      <w:bodyDiv w:val="1"/>
      <w:marLeft w:val="0"/>
      <w:marRight w:val="0"/>
      <w:marTop w:val="0"/>
      <w:marBottom w:val="0"/>
      <w:divBdr>
        <w:top w:val="none" w:sz="0" w:space="0" w:color="auto"/>
        <w:left w:val="none" w:sz="0" w:space="0" w:color="auto"/>
        <w:bottom w:val="none" w:sz="0" w:space="0" w:color="auto"/>
        <w:right w:val="none" w:sz="0" w:space="0" w:color="auto"/>
      </w:divBdr>
      <w:divsChild>
        <w:div w:id="89083637">
          <w:marLeft w:val="0"/>
          <w:marRight w:val="0"/>
          <w:marTop w:val="0"/>
          <w:marBottom w:val="0"/>
          <w:divBdr>
            <w:top w:val="none" w:sz="0" w:space="0" w:color="auto"/>
            <w:left w:val="none" w:sz="0" w:space="0" w:color="auto"/>
            <w:bottom w:val="none" w:sz="0" w:space="0" w:color="auto"/>
            <w:right w:val="none" w:sz="0" w:space="0" w:color="auto"/>
          </w:divBdr>
        </w:div>
        <w:div w:id="205681810">
          <w:marLeft w:val="0"/>
          <w:marRight w:val="0"/>
          <w:marTop w:val="0"/>
          <w:marBottom w:val="0"/>
          <w:divBdr>
            <w:top w:val="none" w:sz="0" w:space="0" w:color="auto"/>
            <w:left w:val="none" w:sz="0" w:space="0" w:color="auto"/>
            <w:bottom w:val="none" w:sz="0" w:space="0" w:color="auto"/>
            <w:right w:val="none" w:sz="0" w:space="0" w:color="auto"/>
          </w:divBdr>
        </w:div>
        <w:div w:id="484056179">
          <w:marLeft w:val="0"/>
          <w:marRight w:val="0"/>
          <w:marTop w:val="0"/>
          <w:marBottom w:val="0"/>
          <w:divBdr>
            <w:top w:val="none" w:sz="0" w:space="0" w:color="auto"/>
            <w:left w:val="none" w:sz="0" w:space="0" w:color="auto"/>
            <w:bottom w:val="none" w:sz="0" w:space="0" w:color="auto"/>
            <w:right w:val="none" w:sz="0" w:space="0" w:color="auto"/>
          </w:divBdr>
        </w:div>
        <w:div w:id="553781196">
          <w:marLeft w:val="0"/>
          <w:marRight w:val="0"/>
          <w:marTop w:val="0"/>
          <w:marBottom w:val="0"/>
          <w:divBdr>
            <w:top w:val="none" w:sz="0" w:space="0" w:color="auto"/>
            <w:left w:val="none" w:sz="0" w:space="0" w:color="auto"/>
            <w:bottom w:val="none" w:sz="0" w:space="0" w:color="auto"/>
            <w:right w:val="none" w:sz="0" w:space="0" w:color="auto"/>
          </w:divBdr>
        </w:div>
        <w:div w:id="582615269">
          <w:marLeft w:val="0"/>
          <w:marRight w:val="0"/>
          <w:marTop w:val="0"/>
          <w:marBottom w:val="0"/>
          <w:divBdr>
            <w:top w:val="none" w:sz="0" w:space="0" w:color="auto"/>
            <w:left w:val="none" w:sz="0" w:space="0" w:color="auto"/>
            <w:bottom w:val="none" w:sz="0" w:space="0" w:color="auto"/>
            <w:right w:val="none" w:sz="0" w:space="0" w:color="auto"/>
          </w:divBdr>
        </w:div>
        <w:div w:id="904338356">
          <w:marLeft w:val="0"/>
          <w:marRight w:val="0"/>
          <w:marTop w:val="0"/>
          <w:marBottom w:val="0"/>
          <w:divBdr>
            <w:top w:val="none" w:sz="0" w:space="0" w:color="auto"/>
            <w:left w:val="none" w:sz="0" w:space="0" w:color="auto"/>
            <w:bottom w:val="none" w:sz="0" w:space="0" w:color="auto"/>
            <w:right w:val="none" w:sz="0" w:space="0" w:color="auto"/>
          </w:divBdr>
        </w:div>
        <w:div w:id="1434548822">
          <w:marLeft w:val="0"/>
          <w:marRight w:val="0"/>
          <w:marTop w:val="0"/>
          <w:marBottom w:val="0"/>
          <w:divBdr>
            <w:top w:val="none" w:sz="0" w:space="0" w:color="auto"/>
            <w:left w:val="none" w:sz="0" w:space="0" w:color="auto"/>
            <w:bottom w:val="none" w:sz="0" w:space="0" w:color="auto"/>
            <w:right w:val="none" w:sz="0" w:space="0" w:color="auto"/>
          </w:divBdr>
        </w:div>
        <w:div w:id="1753774559">
          <w:marLeft w:val="0"/>
          <w:marRight w:val="0"/>
          <w:marTop w:val="0"/>
          <w:marBottom w:val="0"/>
          <w:divBdr>
            <w:top w:val="none" w:sz="0" w:space="0" w:color="auto"/>
            <w:left w:val="none" w:sz="0" w:space="0" w:color="auto"/>
            <w:bottom w:val="none" w:sz="0" w:space="0" w:color="auto"/>
            <w:right w:val="none" w:sz="0" w:space="0" w:color="auto"/>
          </w:divBdr>
        </w:div>
        <w:div w:id="1791700398">
          <w:marLeft w:val="0"/>
          <w:marRight w:val="0"/>
          <w:marTop w:val="0"/>
          <w:marBottom w:val="0"/>
          <w:divBdr>
            <w:top w:val="none" w:sz="0" w:space="0" w:color="auto"/>
            <w:left w:val="none" w:sz="0" w:space="0" w:color="auto"/>
            <w:bottom w:val="none" w:sz="0" w:space="0" w:color="auto"/>
            <w:right w:val="none" w:sz="0" w:space="0" w:color="auto"/>
          </w:divBdr>
        </w:div>
        <w:div w:id="1841237273">
          <w:marLeft w:val="0"/>
          <w:marRight w:val="0"/>
          <w:marTop w:val="0"/>
          <w:marBottom w:val="0"/>
          <w:divBdr>
            <w:top w:val="none" w:sz="0" w:space="0" w:color="auto"/>
            <w:left w:val="none" w:sz="0" w:space="0" w:color="auto"/>
            <w:bottom w:val="none" w:sz="0" w:space="0" w:color="auto"/>
            <w:right w:val="none" w:sz="0" w:space="0" w:color="auto"/>
          </w:divBdr>
        </w:div>
        <w:div w:id="1929389757">
          <w:marLeft w:val="0"/>
          <w:marRight w:val="0"/>
          <w:marTop w:val="0"/>
          <w:marBottom w:val="0"/>
          <w:divBdr>
            <w:top w:val="none" w:sz="0" w:space="0" w:color="auto"/>
            <w:left w:val="none" w:sz="0" w:space="0" w:color="auto"/>
            <w:bottom w:val="none" w:sz="0" w:space="0" w:color="auto"/>
            <w:right w:val="none" w:sz="0" w:space="0" w:color="auto"/>
          </w:divBdr>
        </w:div>
      </w:divsChild>
    </w:div>
    <w:div w:id="230621825">
      <w:bodyDiv w:val="1"/>
      <w:marLeft w:val="0"/>
      <w:marRight w:val="0"/>
      <w:marTop w:val="0"/>
      <w:marBottom w:val="0"/>
      <w:divBdr>
        <w:top w:val="none" w:sz="0" w:space="0" w:color="auto"/>
        <w:left w:val="none" w:sz="0" w:space="0" w:color="auto"/>
        <w:bottom w:val="none" w:sz="0" w:space="0" w:color="auto"/>
        <w:right w:val="none" w:sz="0" w:space="0" w:color="auto"/>
      </w:divBdr>
    </w:div>
    <w:div w:id="231544056">
      <w:bodyDiv w:val="1"/>
      <w:marLeft w:val="0"/>
      <w:marRight w:val="0"/>
      <w:marTop w:val="0"/>
      <w:marBottom w:val="0"/>
      <w:divBdr>
        <w:top w:val="none" w:sz="0" w:space="0" w:color="auto"/>
        <w:left w:val="none" w:sz="0" w:space="0" w:color="auto"/>
        <w:bottom w:val="none" w:sz="0" w:space="0" w:color="auto"/>
        <w:right w:val="none" w:sz="0" w:space="0" w:color="auto"/>
      </w:divBdr>
    </w:div>
    <w:div w:id="235629658">
      <w:bodyDiv w:val="1"/>
      <w:marLeft w:val="0"/>
      <w:marRight w:val="0"/>
      <w:marTop w:val="0"/>
      <w:marBottom w:val="0"/>
      <w:divBdr>
        <w:top w:val="none" w:sz="0" w:space="0" w:color="auto"/>
        <w:left w:val="none" w:sz="0" w:space="0" w:color="auto"/>
        <w:bottom w:val="none" w:sz="0" w:space="0" w:color="auto"/>
        <w:right w:val="none" w:sz="0" w:space="0" w:color="auto"/>
      </w:divBdr>
    </w:div>
    <w:div w:id="236481576">
      <w:bodyDiv w:val="1"/>
      <w:marLeft w:val="0"/>
      <w:marRight w:val="0"/>
      <w:marTop w:val="0"/>
      <w:marBottom w:val="0"/>
      <w:divBdr>
        <w:top w:val="none" w:sz="0" w:space="0" w:color="auto"/>
        <w:left w:val="none" w:sz="0" w:space="0" w:color="auto"/>
        <w:bottom w:val="none" w:sz="0" w:space="0" w:color="auto"/>
        <w:right w:val="none" w:sz="0" w:space="0" w:color="auto"/>
      </w:divBdr>
    </w:div>
    <w:div w:id="239487196">
      <w:bodyDiv w:val="1"/>
      <w:marLeft w:val="0"/>
      <w:marRight w:val="0"/>
      <w:marTop w:val="0"/>
      <w:marBottom w:val="0"/>
      <w:divBdr>
        <w:top w:val="none" w:sz="0" w:space="0" w:color="auto"/>
        <w:left w:val="none" w:sz="0" w:space="0" w:color="auto"/>
        <w:bottom w:val="none" w:sz="0" w:space="0" w:color="auto"/>
        <w:right w:val="none" w:sz="0" w:space="0" w:color="auto"/>
      </w:divBdr>
      <w:divsChild>
        <w:div w:id="49504009">
          <w:marLeft w:val="0"/>
          <w:marRight w:val="0"/>
          <w:marTop w:val="0"/>
          <w:marBottom w:val="0"/>
          <w:divBdr>
            <w:top w:val="none" w:sz="0" w:space="0" w:color="auto"/>
            <w:left w:val="none" w:sz="0" w:space="0" w:color="auto"/>
            <w:bottom w:val="none" w:sz="0" w:space="0" w:color="auto"/>
            <w:right w:val="none" w:sz="0" w:space="0" w:color="auto"/>
          </w:divBdr>
        </w:div>
        <w:div w:id="189533422">
          <w:marLeft w:val="0"/>
          <w:marRight w:val="0"/>
          <w:marTop w:val="0"/>
          <w:marBottom w:val="0"/>
          <w:divBdr>
            <w:top w:val="none" w:sz="0" w:space="0" w:color="auto"/>
            <w:left w:val="none" w:sz="0" w:space="0" w:color="auto"/>
            <w:bottom w:val="none" w:sz="0" w:space="0" w:color="auto"/>
            <w:right w:val="none" w:sz="0" w:space="0" w:color="auto"/>
          </w:divBdr>
        </w:div>
        <w:div w:id="2080442082">
          <w:marLeft w:val="0"/>
          <w:marRight w:val="0"/>
          <w:marTop w:val="0"/>
          <w:marBottom w:val="0"/>
          <w:divBdr>
            <w:top w:val="none" w:sz="0" w:space="0" w:color="auto"/>
            <w:left w:val="none" w:sz="0" w:space="0" w:color="auto"/>
            <w:bottom w:val="none" w:sz="0" w:space="0" w:color="auto"/>
            <w:right w:val="none" w:sz="0" w:space="0" w:color="auto"/>
          </w:divBdr>
        </w:div>
      </w:divsChild>
    </w:div>
    <w:div w:id="244075994">
      <w:bodyDiv w:val="1"/>
      <w:marLeft w:val="0"/>
      <w:marRight w:val="0"/>
      <w:marTop w:val="0"/>
      <w:marBottom w:val="0"/>
      <w:divBdr>
        <w:top w:val="none" w:sz="0" w:space="0" w:color="auto"/>
        <w:left w:val="none" w:sz="0" w:space="0" w:color="auto"/>
        <w:bottom w:val="none" w:sz="0" w:space="0" w:color="auto"/>
        <w:right w:val="none" w:sz="0" w:space="0" w:color="auto"/>
      </w:divBdr>
      <w:divsChild>
        <w:div w:id="141651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88987">
      <w:bodyDiv w:val="1"/>
      <w:marLeft w:val="0"/>
      <w:marRight w:val="0"/>
      <w:marTop w:val="0"/>
      <w:marBottom w:val="0"/>
      <w:divBdr>
        <w:top w:val="none" w:sz="0" w:space="0" w:color="auto"/>
        <w:left w:val="none" w:sz="0" w:space="0" w:color="auto"/>
        <w:bottom w:val="none" w:sz="0" w:space="0" w:color="auto"/>
        <w:right w:val="none" w:sz="0" w:space="0" w:color="auto"/>
      </w:divBdr>
    </w:div>
    <w:div w:id="246041278">
      <w:bodyDiv w:val="1"/>
      <w:marLeft w:val="0"/>
      <w:marRight w:val="0"/>
      <w:marTop w:val="0"/>
      <w:marBottom w:val="0"/>
      <w:divBdr>
        <w:top w:val="none" w:sz="0" w:space="0" w:color="auto"/>
        <w:left w:val="none" w:sz="0" w:space="0" w:color="auto"/>
        <w:bottom w:val="none" w:sz="0" w:space="0" w:color="auto"/>
        <w:right w:val="none" w:sz="0" w:space="0" w:color="auto"/>
      </w:divBdr>
    </w:div>
    <w:div w:id="247889228">
      <w:bodyDiv w:val="1"/>
      <w:marLeft w:val="0"/>
      <w:marRight w:val="0"/>
      <w:marTop w:val="0"/>
      <w:marBottom w:val="0"/>
      <w:divBdr>
        <w:top w:val="none" w:sz="0" w:space="0" w:color="auto"/>
        <w:left w:val="none" w:sz="0" w:space="0" w:color="auto"/>
        <w:bottom w:val="none" w:sz="0" w:space="0" w:color="auto"/>
        <w:right w:val="none" w:sz="0" w:space="0" w:color="auto"/>
      </w:divBdr>
    </w:div>
    <w:div w:id="252470318">
      <w:bodyDiv w:val="1"/>
      <w:marLeft w:val="0"/>
      <w:marRight w:val="0"/>
      <w:marTop w:val="0"/>
      <w:marBottom w:val="0"/>
      <w:divBdr>
        <w:top w:val="none" w:sz="0" w:space="0" w:color="auto"/>
        <w:left w:val="none" w:sz="0" w:space="0" w:color="auto"/>
        <w:bottom w:val="none" w:sz="0" w:space="0" w:color="auto"/>
        <w:right w:val="none" w:sz="0" w:space="0" w:color="auto"/>
      </w:divBdr>
    </w:div>
    <w:div w:id="253369039">
      <w:bodyDiv w:val="1"/>
      <w:marLeft w:val="0"/>
      <w:marRight w:val="0"/>
      <w:marTop w:val="0"/>
      <w:marBottom w:val="0"/>
      <w:divBdr>
        <w:top w:val="none" w:sz="0" w:space="0" w:color="auto"/>
        <w:left w:val="none" w:sz="0" w:space="0" w:color="auto"/>
        <w:bottom w:val="none" w:sz="0" w:space="0" w:color="auto"/>
        <w:right w:val="none" w:sz="0" w:space="0" w:color="auto"/>
      </w:divBdr>
    </w:div>
    <w:div w:id="254555481">
      <w:bodyDiv w:val="1"/>
      <w:marLeft w:val="0"/>
      <w:marRight w:val="0"/>
      <w:marTop w:val="0"/>
      <w:marBottom w:val="0"/>
      <w:divBdr>
        <w:top w:val="none" w:sz="0" w:space="0" w:color="auto"/>
        <w:left w:val="none" w:sz="0" w:space="0" w:color="auto"/>
        <w:bottom w:val="none" w:sz="0" w:space="0" w:color="auto"/>
        <w:right w:val="none" w:sz="0" w:space="0" w:color="auto"/>
      </w:divBdr>
      <w:divsChild>
        <w:div w:id="431096028">
          <w:marLeft w:val="0"/>
          <w:marRight w:val="0"/>
          <w:marTop w:val="0"/>
          <w:marBottom w:val="0"/>
          <w:divBdr>
            <w:top w:val="none" w:sz="0" w:space="0" w:color="auto"/>
            <w:left w:val="none" w:sz="0" w:space="0" w:color="auto"/>
            <w:bottom w:val="none" w:sz="0" w:space="0" w:color="auto"/>
            <w:right w:val="none" w:sz="0" w:space="0" w:color="auto"/>
          </w:divBdr>
        </w:div>
        <w:div w:id="1673600399">
          <w:marLeft w:val="0"/>
          <w:marRight w:val="0"/>
          <w:marTop w:val="0"/>
          <w:marBottom w:val="0"/>
          <w:divBdr>
            <w:top w:val="none" w:sz="0" w:space="0" w:color="auto"/>
            <w:left w:val="none" w:sz="0" w:space="0" w:color="auto"/>
            <w:bottom w:val="none" w:sz="0" w:space="0" w:color="auto"/>
            <w:right w:val="none" w:sz="0" w:space="0" w:color="auto"/>
          </w:divBdr>
        </w:div>
      </w:divsChild>
    </w:div>
    <w:div w:id="263002150">
      <w:bodyDiv w:val="1"/>
      <w:marLeft w:val="0"/>
      <w:marRight w:val="0"/>
      <w:marTop w:val="0"/>
      <w:marBottom w:val="0"/>
      <w:divBdr>
        <w:top w:val="none" w:sz="0" w:space="0" w:color="auto"/>
        <w:left w:val="none" w:sz="0" w:space="0" w:color="auto"/>
        <w:bottom w:val="none" w:sz="0" w:space="0" w:color="auto"/>
        <w:right w:val="none" w:sz="0" w:space="0" w:color="auto"/>
      </w:divBdr>
    </w:div>
    <w:div w:id="263851622">
      <w:bodyDiv w:val="1"/>
      <w:marLeft w:val="0"/>
      <w:marRight w:val="0"/>
      <w:marTop w:val="0"/>
      <w:marBottom w:val="0"/>
      <w:divBdr>
        <w:top w:val="none" w:sz="0" w:space="0" w:color="auto"/>
        <w:left w:val="none" w:sz="0" w:space="0" w:color="auto"/>
        <w:bottom w:val="none" w:sz="0" w:space="0" w:color="auto"/>
        <w:right w:val="none" w:sz="0" w:space="0" w:color="auto"/>
      </w:divBdr>
    </w:div>
    <w:div w:id="266472958">
      <w:bodyDiv w:val="1"/>
      <w:marLeft w:val="0"/>
      <w:marRight w:val="0"/>
      <w:marTop w:val="0"/>
      <w:marBottom w:val="0"/>
      <w:divBdr>
        <w:top w:val="none" w:sz="0" w:space="0" w:color="auto"/>
        <w:left w:val="none" w:sz="0" w:space="0" w:color="auto"/>
        <w:bottom w:val="none" w:sz="0" w:space="0" w:color="auto"/>
        <w:right w:val="none" w:sz="0" w:space="0" w:color="auto"/>
      </w:divBdr>
    </w:div>
    <w:div w:id="267199143">
      <w:bodyDiv w:val="1"/>
      <w:marLeft w:val="0"/>
      <w:marRight w:val="0"/>
      <w:marTop w:val="0"/>
      <w:marBottom w:val="0"/>
      <w:divBdr>
        <w:top w:val="none" w:sz="0" w:space="0" w:color="auto"/>
        <w:left w:val="none" w:sz="0" w:space="0" w:color="auto"/>
        <w:bottom w:val="none" w:sz="0" w:space="0" w:color="auto"/>
        <w:right w:val="none" w:sz="0" w:space="0" w:color="auto"/>
      </w:divBdr>
      <w:divsChild>
        <w:div w:id="287010462">
          <w:marLeft w:val="0"/>
          <w:marRight w:val="0"/>
          <w:marTop w:val="0"/>
          <w:marBottom w:val="0"/>
          <w:divBdr>
            <w:top w:val="none" w:sz="0" w:space="0" w:color="auto"/>
            <w:left w:val="none" w:sz="0" w:space="0" w:color="auto"/>
            <w:bottom w:val="none" w:sz="0" w:space="0" w:color="auto"/>
            <w:right w:val="none" w:sz="0" w:space="0" w:color="auto"/>
          </w:divBdr>
        </w:div>
        <w:div w:id="1037657476">
          <w:marLeft w:val="0"/>
          <w:marRight w:val="0"/>
          <w:marTop w:val="0"/>
          <w:marBottom w:val="0"/>
          <w:divBdr>
            <w:top w:val="none" w:sz="0" w:space="0" w:color="auto"/>
            <w:left w:val="none" w:sz="0" w:space="0" w:color="auto"/>
            <w:bottom w:val="none" w:sz="0" w:space="0" w:color="auto"/>
            <w:right w:val="none" w:sz="0" w:space="0" w:color="auto"/>
          </w:divBdr>
        </w:div>
        <w:div w:id="1190878300">
          <w:marLeft w:val="0"/>
          <w:marRight w:val="0"/>
          <w:marTop w:val="0"/>
          <w:marBottom w:val="0"/>
          <w:divBdr>
            <w:top w:val="none" w:sz="0" w:space="0" w:color="auto"/>
            <w:left w:val="none" w:sz="0" w:space="0" w:color="auto"/>
            <w:bottom w:val="none" w:sz="0" w:space="0" w:color="auto"/>
            <w:right w:val="none" w:sz="0" w:space="0" w:color="auto"/>
          </w:divBdr>
        </w:div>
        <w:div w:id="1658266286">
          <w:marLeft w:val="0"/>
          <w:marRight w:val="0"/>
          <w:marTop w:val="0"/>
          <w:marBottom w:val="0"/>
          <w:divBdr>
            <w:top w:val="none" w:sz="0" w:space="0" w:color="auto"/>
            <w:left w:val="none" w:sz="0" w:space="0" w:color="auto"/>
            <w:bottom w:val="none" w:sz="0" w:space="0" w:color="auto"/>
            <w:right w:val="none" w:sz="0" w:space="0" w:color="auto"/>
          </w:divBdr>
        </w:div>
      </w:divsChild>
    </w:div>
    <w:div w:id="267541436">
      <w:bodyDiv w:val="1"/>
      <w:marLeft w:val="0"/>
      <w:marRight w:val="0"/>
      <w:marTop w:val="0"/>
      <w:marBottom w:val="0"/>
      <w:divBdr>
        <w:top w:val="none" w:sz="0" w:space="0" w:color="auto"/>
        <w:left w:val="none" w:sz="0" w:space="0" w:color="auto"/>
        <w:bottom w:val="none" w:sz="0" w:space="0" w:color="auto"/>
        <w:right w:val="none" w:sz="0" w:space="0" w:color="auto"/>
      </w:divBdr>
    </w:div>
    <w:div w:id="267662105">
      <w:bodyDiv w:val="1"/>
      <w:marLeft w:val="0"/>
      <w:marRight w:val="0"/>
      <w:marTop w:val="0"/>
      <w:marBottom w:val="0"/>
      <w:divBdr>
        <w:top w:val="none" w:sz="0" w:space="0" w:color="auto"/>
        <w:left w:val="none" w:sz="0" w:space="0" w:color="auto"/>
        <w:bottom w:val="none" w:sz="0" w:space="0" w:color="auto"/>
        <w:right w:val="none" w:sz="0" w:space="0" w:color="auto"/>
      </w:divBdr>
    </w:div>
    <w:div w:id="270862600">
      <w:bodyDiv w:val="1"/>
      <w:marLeft w:val="0"/>
      <w:marRight w:val="0"/>
      <w:marTop w:val="0"/>
      <w:marBottom w:val="0"/>
      <w:divBdr>
        <w:top w:val="none" w:sz="0" w:space="0" w:color="auto"/>
        <w:left w:val="none" w:sz="0" w:space="0" w:color="auto"/>
        <w:bottom w:val="none" w:sz="0" w:space="0" w:color="auto"/>
        <w:right w:val="none" w:sz="0" w:space="0" w:color="auto"/>
      </w:divBdr>
    </w:div>
    <w:div w:id="272176858">
      <w:bodyDiv w:val="1"/>
      <w:marLeft w:val="0"/>
      <w:marRight w:val="0"/>
      <w:marTop w:val="0"/>
      <w:marBottom w:val="0"/>
      <w:divBdr>
        <w:top w:val="none" w:sz="0" w:space="0" w:color="auto"/>
        <w:left w:val="none" w:sz="0" w:space="0" w:color="auto"/>
        <w:bottom w:val="none" w:sz="0" w:space="0" w:color="auto"/>
        <w:right w:val="none" w:sz="0" w:space="0" w:color="auto"/>
      </w:divBdr>
    </w:div>
    <w:div w:id="276062206">
      <w:bodyDiv w:val="1"/>
      <w:marLeft w:val="0"/>
      <w:marRight w:val="0"/>
      <w:marTop w:val="0"/>
      <w:marBottom w:val="0"/>
      <w:divBdr>
        <w:top w:val="none" w:sz="0" w:space="0" w:color="auto"/>
        <w:left w:val="none" w:sz="0" w:space="0" w:color="auto"/>
        <w:bottom w:val="none" w:sz="0" w:space="0" w:color="auto"/>
        <w:right w:val="none" w:sz="0" w:space="0" w:color="auto"/>
      </w:divBdr>
    </w:div>
    <w:div w:id="281569762">
      <w:bodyDiv w:val="1"/>
      <w:marLeft w:val="0"/>
      <w:marRight w:val="0"/>
      <w:marTop w:val="0"/>
      <w:marBottom w:val="0"/>
      <w:divBdr>
        <w:top w:val="none" w:sz="0" w:space="0" w:color="auto"/>
        <w:left w:val="none" w:sz="0" w:space="0" w:color="auto"/>
        <w:bottom w:val="none" w:sz="0" w:space="0" w:color="auto"/>
        <w:right w:val="none" w:sz="0" w:space="0" w:color="auto"/>
      </w:divBdr>
    </w:div>
    <w:div w:id="284196540">
      <w:bodyDiv w:val="1"/>
      <w:marLeft w:val="0"/>
      <w:marRight w:val="0"/>
      <w:marTop w:val="0"/>
      <w:marBottom w:val="0"/>
      <w:divBdr>
        <w:top w:val="none" w:sz="0" w:space="0" w:color="auto"/>
        <w:left w:val="none" w:sz="0" w:space="0" w:color="auto"/>
        <w:bottom w:val="none" w:sz="0" w:space="0" w:color="auto"/>
        <w:right w:val="none" w:sz="0" w:space="0" w:color="auto"/>
      </w:divBdr>
    </w:div>
    <w:div w:id="284392936">
      <w:bodyDiv w:val="1"/>
      <w:marLeft w:val="0"/>
      <w:marRight w:val="0"/>
      <w:marTop w:val="0"/>
      <w:marBottom w:val="0"/>
      <w:divBdr>
        <w:top w:val="none" w:sz="0" w:space="0" w:color="auto"/>
        <w:left w:val="none" w:sz="0" w:space="0" w:color="auto"/>
        <w:bottom w:val="none" w:sz="0" w:space="0" w:color="auto"/>
        <w:right w:val="none" w:sz="0" w:space="0" w:color="auto"/>
      </w:divBdr>
    </w:div>
    <w:div w:id="287668406">
      <w:bodyDiv w:val="1"/>
      <w:marLeft w:val="0"/>
      <w:marRight w:val="0"/>
      <w:marTop w:val="0"/>
      <w:marBottom w:val="0"/>
      <w:divBdr>
        <w:top w:val="none" w:sz="0" w:space="0" w:color="auto"/>
        <w:left w:val="none" w:sz="0" w:space="0" w:color="auto"/>
        <w:bottom w:val="none" w:sz="0" w:space="0" w:color="auto"/>
        <w:right w:val="none" w:sz="0" w:space="0" w:color="auto"/>
      </w:divBdr>
    </w:div>
    <w:div w:id="290092814">
      <w:bodyDiv w:val="1"/>
      <w:marLeft w:val="0"/>
      <w:marRight w:val="0"/>
      <w:marTop w:val="0"/>
      <w:marBottom w:val="0"/>
      <w:divBdr>
        <w:top w:val="none" w:sz="0" w:space="0" w:color="auto"/>
        <w:left w:val="none" w:sz="0" w:space="0" w:color="auto"/>
        <w:bottom w:val="none" w:sz="0" w:space="0" w:color="auto"/>
        <w:right w:val="none" w:sz="0" w:space="0" w:color="auto"/>
      </w:divBdr>
    </w:div>
    <w:div w:id="290988175">
      <w:bodyDiv w:val="1"/>
      <w:marLeft w:val="0"/>
      <w:marRight w:val="0"/>
      <w:marTop w:val="0"/>
      <w:marBottom w:val="0"/>
      <w:divBdr>
        <w:top w:val="none" w:sz="0" w:space="0" w:color="auto"/>
        <w:left w:val="none" w:sz="0" w:space="0" w:color="auto"/>
        <w:bottom w:val="none" w:sz="0" w:space="0" w:color="auto"/>
        <w:right w:val="none" w:sz="0" w:space="0" w:color="auto"/>
      </w:divBdr>
    </w:div>
    <w:div w:id="292175544">
      <w:bodyDiv w:val="1"/>
      <w:marLeft w:val="0"/>
      <w:marRight w:val="0"/>
      <w:marTop w:val="0"/>
      <w:marBottom w:val="0"/>
      <w:divBdr>
        <w:top w:val="none" w:sz="0" w:space="0" w:color="auto"/>
        <w:left w:val="none" w:sz="0" w:space="0" w:color="auto"/>
        <w:bottom w:val="none" w:sz="0" w:space="0" w:color="auto"/>
        <w:right w:val="none" w:sz="0" w:space="0" w:color="auto"/>
      </w:divBdr>
    </w:div>
    <w:div w:id="302152581">
      <w:bodyDiv w:val="1"/>
      <w:marLeft w:val="0"/>
      <w:marRight w:val="0"/>
      <w:marTop w:val="0"/>
      <w:marBottom w:val="0"/>
      <w:divBdr>
        <w:top w:val="none" w:sz="0" w:space="0" w:color="auto"/>
        <w:left w:val="none" w:sz="0" w:space="0" w:color="auto"/>
        <w:bottom w:val="none" w:sz="0" w:space="0" w:color="auto"/>
        <w:right w:val="none" w:sz="0" w:space="0" w:color="auto"/>
      </w:divBdr>
    </w:div>
    <w:div w:id="303435129">
      <w:bodyDiv w:val="1"/>
      <w:marLeft w:val="0"/>
      <w:marRight w:val="0"/>
      <w:marTop w:val="0"/>
      <w:marBottom w:val="0"/>
      <w:divBdr>
        <w:top w:val="none" w:sz="0" w:space="0" w:color="auto"/>
        <w:left w:val="none" w:sz="0" w:space="0" w:color="auto"/>
        <w:bottom w:val="none" w:sz="0" w:space="0" w:color="auto"/>
        <w:right w:val="none" w:sz="0" w:space="0" w:color="auto"/>
      </w:divBdr>
    </w:div>
    <w:div w:id="304168037">
      <w:bodyDiv w:val="1"/>
      <w:marLeft w:val="0"/>
      <w:marRight w:val="0"/>
      <w:marTop w:val="0"/>
      <w:marBottom w:val="0"/>
      <w:divBdr>
        <w:top w:val="none" w:sz="0" w:space="0" w:color="auto"/>
        <w:left w:val="none" w:sz="0" w:space="0" w:color="auto"/>
        <w:bottom w:val="none" w:sz="0" w:space="0" w:color="auto"/>
        <w:right w:val="none" w:sz="0" w:space="0" w:color="auto"/>
      </w:divBdr>
    </w:div>
    <w:div w:id="309989399">
      <w:bodyDiv w:val="1"/>
      <w:marLeft w:val="0"/>
      <w:marRight w:val="0"/>
      <w:marTop w:val="0"/>
      <w:marBottom w:val="0"/>
      <w:divBdr>
        <w:top w:val="none" w:sz="0" w:space="0" w:color="auto"/>
        <w:left w:val="none" w:sz="0" w:space="0" w:color="auto"/>
        <w:bottom w:val="none" w:sz="0" w:space="0" w:color="auto"/>
        <w:right w:val="none" w:sz="0" w:space="0" w:color="auto"/>
      </w:divBdr>
    </w:div>
    <w:div w:id="311254320">
      <w:bodyDiv w:val="1"/>
      <w:marLeft w:val="0"/>
      <w:marRight w:val="0"/>
      <w:marTop w:val="0"/>
      <w:marBottom w:val="0"/>
      <w:divBdr>
        <w:top w:val="none" w:sz="0" w:space="0" w:color="auto"/>
        <w:left w:val="none" w:sz="0" w:space="0" w:color="auto"/>
        <w:bottom w:val="none" w:sz="0" w:space="0" w:color="auto"/>
        <w:right w:val="none" w:sz="0" w:space="0" w:color="auto"/>
      </w:divBdr>
    </w:div>
    <w:div w:id="312099915">
      <w:bodyDiv w:val="1"/>
      <w:marLeft w:val="0"/>
      <w:marRight w:val="0"/>
      <w:marTop w:val="0"/>
      <w:marBottom w:val="0"/>
      <w:divBdr>
        <w:top w:val="none" w:sz="0" w:space="0" w:color="auto"/>
        <w:left w:val="none" w:sz="0" w:space="0" w:color="auto"/>
        <w:bottom w:val="none" w:sz="0" w:space="0" w:color="auto"/>
        <w:right w:val="none" w:sz="0" w:space="0" w:color="auto"/>
      </w:divBdr>
    </w:div>
    <w:div w:id="315689764">
      <w:bodyDiv w:val="1"/>
      <w:marLeft w:val="0"/>
      <w:marRight w:val="0"/>
      <w:marTop w:val="0"/>
      <w:marBottom w:val="0"/>
      <w:divBdr>
        <w:top w:val="none" w:sz="0" w:space="0" w:color="auto"/>
        <w:left w:val="none" w:sz="0" w:space="0" w:color="auto"/>
        <w:bottom w:val="none" w:sz="0" w:space="0" w:color="auto"/>
        <w:right w:val="none" w:sz="0" w:space="0" w:color="auto"/>
      </w:divBdr>
      <w:divsChild>
        <w:div w:id="310064876">
          <w:marLeft w:val="0"/>
          <w:marRight w:val="0"/>
          <w:marTop w:val="0"/>
          <w:marBottom w:val="0"/>
          <w:divBdr>
            <w:top w:val="none" w:sz="0" w:space="0" w:color="auto"/>
            <w:left w:val="none" w:sz="0" w:space="0" w:color="auto"/>
            <w:bottom w:val="none" w:sz="0" w:space="0" w:color="auto"/>
            <w:right w:val="none" w:sz="0" w:space="0" w:color="auto"/>
          </w:divBdr>
        </w:div>
        <w:div w:id="332296517">
          <w:marLeft w:val="0"/>
          <w:marRight w:val="0"/>
          <w:marTop w:val="0"/>
          <w:marBottom w:val="0"/>
          <w:divBdr>
            <w:top w:val="none" w:sz="0" w:space="0" w:color="auto"/>
            <w:left w:val="none" w:sz="0" w:space="0" w:color="auto"/>
            <w:bottom w:val="none" w:sz="0" w:space="0" w:color="auto"/>
            <w:right w:val="none" w:sz="0" w:space="0" w:color="auto"/>
          </w:divBdr>
        </w:div>
        <w:div w:id="978194232">
          <w:marLeft w:val="0"/>
          <w:marRight w:val="0"/>
          <w:marTop w:val="0"/>
          <w:marBottom w:val="0"/>
          <w:divBdr>
            <w:top w:val="none" w:sz="0" w:space="0" w:color="auto"/>
            <w:left w:val="none" w:sz="0" w:space="0" w:color="auto"/>
            <w:bottom w:val="none" w:sz="0" w:space="0" w:color="auto"/>
            <w:right w:val="none" w:sz="0" w:space="0" w:color="auto"/>
          </w:divBdr>
        </w:div>
        <w:div w:id="1587419354">
          <w:marLeft w:val="0"/>
          <w:marRight w:val="0"/>
          <w:marTop w:val="0"/>
          <w:marBottom w:val="0"/>
          <w:divBdr>
            <w:top w:val="none" w:sz="0" w:space="0" w:color="auto"/>
            <w:left w:val="none" w:sz="0" w:space="0" w:color="auto"/>
            <w:bottom w:val="none" w:sz="0" w:space="0" w:color="auto"/>
            <w:right w:val="none" w:sz="0" w:space="0" w:color="auto"/>
          </w:divBdr>
        </w:div>
        <w:div w:id="1905291589">
          <w:marLeft w:val="0"/>
          <w:marRight w:val="0"/>
          <w:marTop w:val="0"/>
          <w:marBottom w:val="0"/>
          <w:divBdr>
            <w:top w:val="none" w:sz="0" w:space="0" w:color="auto"/>
            <w:left w:val="none" w:sz="0" w:space="0" w:color="auto"/>
            <w:bottom w:val="none" w:sz="0" w:space="0" w:color="auto"/>
            <w:right w:val="none" w:sz="0" w:space="0" w:color="auto"/>
          </w:divBdr>
        </w:div>
      </w:divsChild>
    </w:div>
    <w:div w:id="317154473">
      <w:bodyDiv w:val="1"/>
      <w:marLeft w:val="0"/>
      <w:marRight w:val="0"/>
      <w:marTop w:val="0"/>
      <w:marBottom w:val="0"/>
      <w:divBdr>
        <w:top w:val="none" w:sz="0" w:space="0" w:color="auto"/>
        <w:left w:val="none" w:sz="0" w:space="0" w:color="auto"/>
        <w:bottom w:val="none" w:sz="0" w:space="0" w:color="auto"/>
        <w:right w:val="none" w:sz="0" w:space="0" w:color="auto"/>
      </w:divBdr>
    </w:div>
    <w:div w:id="321274802">
      <w:bodyDiv w:val="1"/>
      <w:marLeft w:val="0"/>
      <w:marRight w:val="0"/>
      <w:marTop w:val="0"/>
      <w:marBottom w:val="0"/>
      <w:divBdr>
        <w:top w:val="none" w:sz="0" w:space="0" w:color="auto"/>
        <w:left w:val="none" w:sz="0" w:space="0" w:color="auto"/>
        <w:bottom w:val="none" w:sz="0" w:space="0" w:color="auto"/>
        <w:right w:val="none" w:sz="0" w:space="0" w:color="auto"/>
      </w:divBdr>
    </w:div>
    <w:div w:id="321617058">
      <w:bodyDiv w:val="1"/>
      <w:marLeft w:val="0"/>
      <w:marRight w:val="0"/>
      <w:marTop w:val="0"/>
      <w:marBottom w:val="0"/>
      <w:divBdr>
        <w:top w:val="none" w:sz="0" w:space="0" w:color="auto"/>
        <w:left w:val="none" w:sz="0" w:space="0" w:color="auto"/>
        <w:bottom w:val="none" w:sz="0" w:space="0" w:color="auto"/>
        <w:right w:val="none" w:sz="0" w:space="0" w:color="auto"/>
      </w:divBdr>
    </w:div>
    <w:div w:id="322244398">
      <w:bodyDiv w:val="1"/>
      <w:marLeft w:val="0"/>
      <w:marRight w:val="0"/>
      <w:marTop w:val="0"/>
      <w:marBottom w:val="0"/>
      <w:divBdr>
        <w:top w:val="none" w:sz="0" w:space="0" w:color="auto"/>
        <w:left w:val="none" w:sz="0" w:space="0" w:color="auto"/>
        <w:bottom w:val="none" w:sz="0" w:space="0" w:color="auto"/>
        <w:right w:val="none" w:sz="0" w:space="0" w:color="auto"/>
      </w:divBdr>
    </w:div>
    <w:div w:id="323096282">
      <w:bodyDiv w:val="1"/>
      <w:marLeft w:val="0"/>
      <w:marRight w:val="0"/>
      <w:marTop w:val="0"/>
      <w:marBottom w:val="0"/>
      <w:divBdr>
        <w:top w:val="none" w:sz="0" w:space="0" w:color="auto"/>
        <w:left w:val="none" w:sz="0" w:space="0" w:color="auto"/>
        <w:bottom w:val="none" w:sz="0" w:space="0" w:color="auto"/>
        <w:right w:val="none" w:sz="0" w:space="0" w:color="auto"/>
      </w:divBdr>
    </w:div>
    <w:div w:id="323629871">
      <w:bodyDiv w:val="1"/>
      <w:marLeft w:val="0"/>
      <w:marRight w:val="0"/>
      <w:marTop w:val="0"/>
      <w:marBottom w:val="0"/>
      <w:divBdr>
        <w:top w:val="none" w:sz="0" w:space="0" w:color="auto"/>
        <w:left w:val="none" w:sz="0" w:space="0" w:color="auto"/>
        <w:bottom w:val="none" w:sz="0" w:space="0" w:color="auto"/>
        <w:right w:val="none" w:sz="0" w:space="0" w:color="auto"/>
      </w:divBdr>
    </w:div>
    <w:div w:id="329597991">
      <w:bodyDiv w:val="1"/>
      <w:marLeft w:val="0"/>
      <w:marRight w:val="0"/>
      <w:marTop w:val="0"/>
      <w:marBottom w:val="0"/>
      <w:divBdr>
        <w:top w:val="none" w:sz="0" w:space="0" w:color="auto"/>
        <w:left w:val="none" w:sz="0" w:space="0" w:color="auto"/>
        <w:bottom w:val="none" w:sz="0" w:space="0" w:color="auto"/>
        <w:right w:val="none" w:sz="0" w:space="0" w:color="auto"/>
      </w:divBdr>
    </w:div>
    <w:div w:id="338386914">
      <w:bodyDiv w:val="1"/>
      <w:marLeft w:val="0"/>
      <w:marRight w:val="0"/>
      <w:marTop w:val="0"/>
      <w:marBottom w:val="0"/>
      <w:divBdr>
        <w:top w:val="none" w:sz="0" w:space="0" w:color="auto"/>
        <w:left w:val="none" w:sz="0" w:space="0" w:color="auto"/>
        <w:bottom w:val="none" w:sz="0" w:space="0" w:color="auto"/>
        <w:right w:val="none" w:sz="0" w:space="0" w:color="auto"/>
      </w:divBdr>
      <w:divsChild>
        <w:div w:id="31020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164078">
              <w:marLeft w:val="0"/>
              <w:marRight w:val="0"/>
              <w:marTop w:val="0"/>
              <w:marBottom w:val="0"/>
              <w:divBdr>
                <w:top w:val="none" w:sz="0" w:space="0" w:color="auto"/>
                <w:left w:val="none" w:sz="0" w:space="0" w:color="auto"/>
                <w:bottom w:val="none" w:sz="0" w:space="0" w:color="auto"/>
                <w:right w:val="none" w:sz="0" w:space="0" w:color="auto"/>
              </w:divBdr>
              <w:divsChild>
                <w:div w:id="71901862">
                  <w:marLeft w:val="0"/>
                  <w:marRight w:val="0"/>
                  <w:marTop w:val="0"/>
                  <w:marBottom w:val="0"/>
                  <w:divBdr>
                    <w:top w:val="none" w:sz="0" w:space="0" w:color="auto"/>
                    <w:left w:val="none" w:sz="0" w:space="0" w:color="auto"/>
                    <w:bottom w:val="none" w:sz="0" w:space="0" w:color="auto"/>
                    <w:right w:val="none" w:sz="0" w:space="0" w:color="auto"/>
                  </w:divBdr>
                </w:div>
                <w:div w:id="179468372">
                  <w:marLeft w:val="0"/>
                  <w:marRight w:val="0"/>
                  <w:marTop w:val="0"/>
                  <w:marBottom w:val="0"/>
                  <w:divBdr>
                    <w:top w:val="none" w:sz="0" w:space="0" w:color="auto"/>
                    <w:left w:val="none" w:sz="0" w:space="0" w:color="auto"/>
                    <w:bottom w:val="none" w:sz="0" w:space="0" w:color="auto"/>
                    <w:right w:val="none" w:sz="0" w:space="0" w:color="auto"/>
                  </w:divBdr>
                </w:div>
                <w:div w:id="202713093">
                  <w:marLeft w:val="0"/>
                  <w:marRight w:val="0"/>
                  <w:marTop w:val="0"/>
                  <w:marBottom w:val="0"/>
                  <w:divBdr>
                    <w:top w:val="none" w:sz="0" w:space="0" w:color="auto"/>
                    <w:left w:val="none" w:sz="0" w:space="0" w:color="auto"/>
                    <w:bottom w:val="none" w:sz="0" w:space="0" w:color="auto"/>
                    <w:right w:val="none" w:sz="0" w:space="0" w:color="auto"/>
                  </w:divBdr>
                </w:div>
                <w:div w:id="559250424">
                  <w:marLeft w:val="0"/>
                  <w:marRight w:val="0"/>
                  <w:marTop w:val="0"/>
                  <w:marBottom w:val="0"/>
                  <w:divBdr>
                    <w:top w:val="none" w:sz="0" w:space="0" w:color="auto"/>
                    <w:left w:val="none" w:sz="0" w:space="0" w:color="auto"/>
                    <w:bottom w:val="none" w:sz="0" w:space="0" w:color="auto"/>
                    <w:right w:val="none" w:sz="0" w:space="0" w:color="auto"/>
                  </w:divBdr>
                </w:div>
                <w:div w:id="1194726592">
                  <w:marLeft w:val="0"/>
                  <w:marRight w:val="0"/>
                  <w:marTop w:val="0"/>
                  <w:marBottom w:val="0"/>
                  <w:divBdr>
                    <w:top w:val="none" w:sz="0" w:space="0" w:color="auto"/>
                    <w:left w:val="none" w:sz="0" w:space="0" w:color="auto"/>
                    <w:bottom w:val="none" w:sz="0" w:space="0" w:color="auto"/>
                    <w:right w:val="none" w:sz="0" w:space="0" w:color="auto"/>
                  </w:divBdr>
                </w:div>
                <w:div w:id="1817914845">
                  <w:marLeft w:val="0"/>
                  <w:marRight w:val="0"/>
                  <w:marTop w:val="0"/>
                  <w:marBottom w:val="0"/>
                  <w:divBdr>
                    <w:top w:val="none" w:sz="0" w:space="0" w:color="auto"/>
                    <w:left w:val="none" w:sz="0" w:space="0" w:color="auto"/>
                    <w:bottom w:val="none" w:sz="0" w:space="0" w:color="auto"/>
                    <w:right w:val="none" w:sz="0" w:space="0" w:color="auto"/>
                  </w:divBdr>
                </w:div>
                <w:div w:id="1838181505">
                  <w:marLeft w:val="0"/>
                  <w:marRight w:val="0"/>
                  <w:marTop w:val="0"/>
                  <w:marBottom w:val="0"/>
                  <w:divBdr>
                    <w:top w:val="none" w:sz="0" w:space="0" w:color="auto"/>
                    <w:left w:val="none" w:sz="0" w:space="0" w:color="auto"/>
                    <w:bottom w:val="none" w:sz="0" w:space="0" w:color="auto"/>
                    <w:right w:val="none" w:sz="0" w:space="0" w:color="auto"/>
                  </w:divBdr>
                </w:div>
                <w:div w:id="1898007728">
                  <w:marLeft w:val="0"/>
                  <w:marRight w:val="0"/>
                  <w:marTop w:val="0"/>
                  <w:marBottom w:val="0"/>
                  <w:divBdr>
                    <w:top w:val="none" w:sz="0" w:space="0" w:color="auto"/>
                    <w:left w:val="none" w:sz="0" w:space="0" w:color="auto"/>
                    <w:bottom w:val="none" w:sz="0" w:space="0" w:color="auto"/>
                    <w:right w:val="none" w:sz="0" w:space="0" w:color="auto"/>
                  </w:divBdr>
                </w:div>
                <w:div w:id="2025785581">
                  <w:marLeft w:val="0"/>
                  <w:marRight w:val="0"/>
                  <w:marTop w:val="0"/>
                  <w:marBottom w:val="0"/>
                  <w:divBdr>
                    <w:top w:val="none" w:sz="0" w:space="0" w:color="auto"/>
                    <w:left w:val="none" w:sz="0" w:space="0" w:color="auto"/>
                    <w:bottom w:val="none" w:sz="0" w:space="0" w:color="auto"/>
                    <w:right w:val="none" w:sz="0" w:space="0" w:color="auto"/>
                  </w:divBdr>
                </w:div>
                <w:div w:id="20979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8026">
      <w:bodyDiv w:val="1"/>
      <w:marLeft w:val="0"/>
      <w:marRight w:val="0"/>
      <w:marTop w:val="0"/>
      <w:marBottom w:val="0"/>
      <w:divBdr>
        <w:top w:val="none" w:sz="0" w:space="0" w:color="auto"/>
        <w:left w:val="none" w:sz="0" w:space="0" w:color="auto"/>
        <w:bottom w:val="none" w:sz="0" w:space="0" w:color="auto"/>
        <w:right w:val="none" w:sz="0" w:space="0" w:color="auto"/>
      </w:divBdr>
    </w:div>
    <w:div w:id="345326515">
      <w:bodyDiv w:val="1"/>
      <w:marLeft w:val="0"/>
      <w:marRight w:val="0"/>
      <w:marTop w:val="0"/>
      <w:marBottom w:val="0"/>
      <w:divBdr>
        <w:top w:val="none" w:sz="0" w:space="0" w:color="auto"/>
        <w:left w:val="none" w:sz="0" w:space="0" w:color="auto"/>
        <w:bottom w:val="none" w:sz="0" w:space="0" w:color="auto"/>
        <w:right w:val="none" w:sz="0" w:space="0" w:color="auto"/>
      </w:divBdr>
    </w:div>
    <w:div w:id="347953690">
      <w:bodyDiv w:val="1"/>
      <w:marLeft w:val="0"/>
      <w:marRight w:val="0"/>
      <w:marTop w:val="0"/>
      <w:marBottom w:val="0"/>
      <w:divBdr>
        <w:top w:val="none" w:sz="0" w:space="0" w:color="auto"/>
        <w:left w:val="none" w:sz="0" w:space="0" w:color="auto"/>
        <w:bottom w:val="none" w:sz="0" w:space="0" w:color="auto"/>
        <w:right w:val="none" w:sz="0" w:space="0" w:color="auto"/>
      </w:divBdr>
    </w:div>
    <w:div w:id="348871129">
      <w:bodyDiv w:val="1"/>
      <w:marLeft w:val="0"/>
      <w:marRight w:val="0"/>
      <w:marTop w:val="0"/>
      <w:marBottom w:val="0"/>
      <w:divBdr>
        <w:top w:val="none" w:sz="0" w:space="0" w:color="auto"/>
        <w:left w:val="none" w:sz="0" w:space="0" w:color="auto"/>
        <w:bottom w:val="none" w:sz="0" w:space="0" w:color="auto"/>
        <w:right w:val="none" w:sz="0" w:space="0" w:color="auto"/>
      </w:divBdr>
    </w:div>
    <w:div w:id="351228072">
      <w:bodyDiv w:val="1"/>
      <w:marLeft w:val="0"/>
      <w:marRight w:val="0"/>
      <w:marTop w:val="0"/>
      <w:marBottom w:val="0"/>
      <w:divBdr>
        <w:top w:val="none" w:sz="0" w:space="0" w:color="auto"/>
        <w:left w:val="none" w:sz="0" w:space="0" w:color="auto"/>
        <w:bottom w:val="none" w:sz="0" w:space="0" w:color="auto"/>
        <w:right w:val="none" w:sz="0" w:space="0" w:color="auto"/>
      </w:divBdr>
    </w:div>
    <w:div w:id="356583268">
      <w:bodyDiv w:val="1"/>
      <w:marLeft w:val="0"/>
      <w:marRight w:val="0"/>
      <w:marTop w:val="0"/>
      <w:marBottom w:val="0"/>
      <w:divBdr>
        <w:top w:val="none" w:sz="0" w:space="0" w:color="auto"/>
        <w:left w:val="none" w:sz="0" w:space="0" w:color="auto"/>
        <w:bottom w:val="none" w:sz="0" w:space="0" w:color="auto"/>
        <w:right w:val="none" w:sz="0" w:space="0" w:color="auto"/>
      </w:divBdr>
    </w:div>
    <w:div w:id="360857099">
      <w:bodyDiv w:val="1"/>
      <w:marLeft w:val="0"/>
      <w:marRight w:val="0"/>
      <w:marTop w:val="0"/>
      <w:marBottom w:val="0"/>
      <w:divBdr>
        <w:top w:val="none" w:sz="0" w:space="0" w:color="auto"/>
        <w:left w:val="none" w:sz="0" w:space="0" w:color="auto"/>
        <w:bottom w:val="none" w:sz="0" w:space="0" w:color="auto"/>
        <w:right w:val="none" w:sz="0" w:space="0" w:color="auto"/>
      </w:divBdr>
      <w:divsChild>
        <w:div w:id="712657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30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422125">
                  <w:marLeft w:val="0"/>
                  <w:marRight w:val="0"/>
                  <w:marTop w:val="0"/>
                  <w:marBottom w:val="0"/>
                  <w:divBdr>
                    <w:top w:val="none" w:sz="0" w:space="0" w:color="auto"/>
                    <w:left w:val="none" w:sz="0" w:space="0" w:color="auto"/>
                    <w:bottom w:val="none" w:sz="0" w:space="0" w:color="auto"/>
                    <w:right w:val="none" w:sz="0" w:space="0" w:color="auto"/>
                  </w:divBdr>
                  <w:divsChild>
                    <w:div w:id="1077093445">
                      <w:marLeft w:val="0"/>
                      <w:marRight w:val="0"/>
                      <w:marTop w:val="0"/>
                      <w:marBottom w:val="0"/>
                      <w:divBdr>
                        <w:top w:val="none" w:sz="0" w:space="0" w:color="auto"/>
                        <w:left w:val="none" w:sz="0" w:space="0" w:color="auto"/>
                        <w:bottom w:val="none" w:sz="0" w:space="0" w:color="auto"/>
                        <w:right w:val="none" w:sz="0" w:space="0" w:color="auto"/>
                      </w:divBdr>
                      <w:divsChild>
                        <w:div w:id="19363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3161">
      <w:bodyDiv w:val="1"/>
      <w:marLeft w:val="0"/>
      <w:marRight w:val="0"/>
      <w:marTop w:val="0"/>
      <w:marBottom w:val="0"/>
      <w:divBdr>
        <w:top w:val="none" w:sz="0" w:space="0" w:color="auto"/>
        <w:left w:val="none" w:sz="0" w:space="0" w:color="auto"/>
        <w:bottom w:val="none" w:sz="0" w:space="0" w:color="auto"/>
        <w:right w:val="none" w:sz="0" w:space="0" w:color="auto"/>
      </w:divBdr>
    </w:div>
    <w:div w:id="366762793">
      <w:bodyDiv w:val="1"/>
      <w:marLeft w:val="0"/>
      <w:marRight w:val="0"/>
      <w:marTop w:val="0"/>
      <w:marBottom w:val="0"/>
      <w:divBdr>
        <w:top w:val="none" w:sz="0" w:space="0" w:color="auto"/>
        <w:left w:val="none" w:sz="0" w:space="0" w:color="auto"/>
        <w:bottom w:val="none" w:sz="0" w:space="0" w:color="auto"/>
        <w:right w:val="none" w:sz="0" w:space="0" w:color="auto"/>
      </w:divBdr>
    </w:div>
    <w:div w:id="369307945">
      <w:bodyDiv w:val="1"/>
      <w:marLeft w:val="0"/>
      <w:marRight w:val="0"/>
      <w:marTop w:val="0"/>
      <w:marBottom w:val="0"/>
      <w:divBdr>
        <w:top w:val="none" w:sz="0" w:space="0" w:color="auto"/>
        <w:left w:val="none" w:sz="0" w:space="0" w:color="auto"/>
        <w:bottom w:val="none" w:sz="0" w:space="0" w:color="auto"/>
        <w:right w:val="none" w:sz="0" w:space="0" w:color="auto"/>
      </w:divBdr>
    </w:div>
    <w:div w:id="373699000">
      <w:bodyDiv w:val="1"/>
      <w:marLeft w:val="0"/>
      <w:marRight w:val="0"/>
      <w:marTop w:val="0"/>
      <w:marBottom w:val="0"/>
      <w:divBdr>
        <w:top w:val="none" w:sz="0" w:space="0" w:color="auto"/>
        <w:left w:val="none" w:sz="0" w:space="0" w:color="auto"/>
        <w:bottom w:val="none" w:sz="0" w:space="0" w:color="auto"/>
        <w:right w:val="none" w:sz="0" w:space="0" w:color="auto"/>
      </w:divBdr>
    </w:div>
    <w:div w:id="375158383">
      <w:bodyDiv w:val="1"/>
      <w:marLeft w:val="0"/>
      <w:marRight w:val="0"/>
      <w:marTop w:val="0"/>
      <w:marBottom w:val="0"/>
      <w:divBdr>
        <w:top w:val="none" w:sz="0" w:space="0" w:color="auto"/>
        <w:left w:val="none" w:sz="0" w:space="0" w:color="auto"/>
        <w:bottom w:val="none" w:sz="0" w:space="0" w:color="auto"/>
        <w:right w:val="none" w:sz="0" w:space="0" w:color="auto"/>
      </w:divBdr>
    </w:div>
    <w:div w:id="378092986">
      <w:bodyDiv w:val="1"/>
      <w:marLeft w:val="0"/>
      <w:marRight w:val="0"/>
      <w:marTop w:val="0"/>
      <w:marBottom w:val="0"/>
      <w:divBdr>
        <w:top w:val="none" w:sz="0" w:space="0" w:color="auto"/>
        <w:left w:val="none" w:sz="0" w:space="0" w:color="auto"/>
        <w:bottom w:val="none" w:sz="0" w:space="0" w:color="auto"/>
        <w:right w:val="none" w:sz="0" w:space="0" w:color="auto"/>
      </w:divBdr>
    </w:div>
    <w:div w:id="382993998">
      <w:bodyDiv w:val="1"/>
      <w:marLeft w:val="0"/>
      <w:marRight w:val="0"/>
      <w:marTop w:val="0"/>
      <w:marBottom w:val="0"/>
      <w:divBdr>
        <w:top w:val="none" w:sz="0" w:space="0" w:color="auto"/>
        <w:left w:val="none" w:sz="0" w:space="0" w:color="auto"/>
        <w:bottom w:val="none" w:sz="0" w:space="0" w:color="auto"/>
        <w:right w:val="none" w:sz="0" w:space="0" w:color="auto"/>
      </w:divBdr>
    </w:div>
    <w:div w:id="387412254">
      <w:bodyDiv w:val="1"/>
      <w:marLeft w:val="0"/>
      <w:marRight w:val="0"/>
      <w:marTop w:val="0"/>
      <w:marBottom w:val="0"/>
      <w:divBdr>
        <w:top w:val="none" w:sz="0" w:space="0" w:color="auto"/>
        <w:left w:val="none" w:sz="0" w:space="0" w:color="auto"/>
        <w:bottom w:val="none" w:sz="0" w:space="0" w:color="auto"/>
        <w:right w:val="none" w:sz="0" w:space="0" w:color="auto"/>
      </w:divBdr>
    </w:div>
    <w:div w:id="388304386">
      <w:bodyDiv w:val="1"/>
      <w:marLeft w:val="0"/>
      <w:marRight w:val="0"/>
      <w:marTop w:val="0"/>
      <w:marBottom w:val="0"/>
      <w:divBdr>
        <w:top w:val="none" w:sz="0" w:space="0" w:color="auto"/>
        <w:left w:val="none" w:sz="0" w:space="0" w:color="auto"/>
        <w:bottom w:val="none" w:sz="0" w:space="0" w:color="auto"/>
        <w:right w:val="none" w:sz="0" w:space="0" w:color="auto"/>
      </w:divBdr>
    </w:div>
    <w:div w:id="388460729">
      <w:bodyDiv w:val="1"/>
      <w:marLeft w:val="0"/>
      <w:marRight w:val="0"/>
      <w:marTop w:val="0"/>
      <w:marBottom w:val="0"/>
      <w:divBdr>
        <w:top w:val="none" w:sz="0" w:space="0" w:color="auto"/>
        <w:left w:val="none" w:sz="0" w:space="0" w:color="auto"/>
        <w:bottom w:val="none" w:sz="0" w:space="0" w:color="auto"/>
        <w:right w:val="none" w:sz="0" w:space="0" w:color="auto"/>
      </w:divBdr>
    </w:div>
    <w:div w:id="390423321">
      <w:bodyDiv w:val="1"/>
      <w:marLeft w:val="0"/>
      <w:marRight w:val="0"/>
      <w:marTop w:val="0"/>
      <w:marBottom w:val="0"/>
      <w:divBdr>
        <w:top w:val="none" w:sz="0" w:space="0" w:color="auto"/>
        <w:left w:val="none" w:sz="0" w:space="0" w:color="auto"/>
        <w:bottom w:val="none" w:sz="0" w:space="0" w:color="auto"/>
        <w:right w:val="none" w:sz="0" w:space="0" w:color="auto"/>
      </w:divBdr>
    </w:div>
    <w:div w:id="392192083">
      <w:bodyDiv w:val="1"/>
      <w:marLeft w:val="0"/>
      <w:marRight w:val="0"/>
      <w:marTop w:val="0"/>
      <w:marBottom w:val="0"/>
      <w:divBdr>
        <w:top w:val="none" w:sz="0" w:space="0" w:color="auto"/>
        <w:left w:val="none" w:sz="0" w:space="0" w:color="auto"/>
        <w:bottom w:val="none" w:sz="0" w:space="0" w:color="auto"/>
        <w:right w:val="none" w:sz="0" w:space="0" w:color="auto"/>
      </w:divBdr>
    </w:div>
    <w:div w:id="395249890">
      <w:bodyDiv w:val="1"/>
      <w:marLeft w:val="0"/>
      <w:marRight w:val="0"/>
      <w:marTop w:val="0"/>
      <w:marBottom w:val="0"/>
      <w:divBdr>
        <w:top w:val="none" w:sz="0" w:space="0" w:color="auto"/>
        <w:left w:val="none" w:sz="0" w:space="0" w:color="auto"/>
        <w:bottom w:val="none" w:sz="0" w:space="0" w:color="auto"/>
        <w:right w:val="none" w:sz="0" w:space="0" w:color="auto"/>
      </w:divBdr>
    </w:div>
    <w:div w:id="395662439">
      <w:bodyDiv w:val="1"/>
      <w:marLeft w:val="0"/>
      <w:marRight w:val="0"/>
      <w:marTop w:val="0"/>
      <w:marBottom w:val="0"/>
      <w:divBdr>
        <w:top w:val="none" w:sz="0" w:space="0" w:color="auto"/>
        <w:left w:val="none" w:sz="0" w:space="0" w:color="auto"/>
        <w:bottom w:val="none" w:sz="0" w:space="0" w:color="auto"/>
        <w:right w:val="none" w:sz="0" w:space="0" w:color="auto"/>
      </w:divBdr>
    </w:div>
    <w:div w:id="395788521">
      <w:bodyDiv w:val="1"/>
      <w:marLeft w:val="0"/>
      <w:marRight w:val="0"/>
      <w:marTop w:val="0"/>
      <w:marBottom w:val="0"/>
      <w:divBdr>
        <w:top w:val="none" w:sz="0" w:space="0" w:color="auto"/>
        <w:left w:val="none" w:sz="0" w:space="0" w:color="auto"/>
        <w:bottom w:val="none" w:sz="0" w:space="0" w:color="auto"/>
        <w:right w:val="none" w:sz="0" w:space="0" w:color="auto"/>
      </w:divBdr>
    </w:div>
    <w:div w:id="396170793">
      <w:bodyDiv w:val="1"/>
      <w:marLeft w:val="0"/>
      <w:marRight w:val="0"/>
      <w:marTop w:val="0"/>
      <w:marBottom w:val="0"/>
      <w:divBdr>
        <w:top w:val="none" w:sz="0" w:space="0" w:color="auto"/>
        <w:left w:val="none" w:sz="0" w:space="0" w:color="auto"/>
        <w:bottom w:val="none" w:sz="0" w:space="0" w:color="auto"/>
        <w:right w:val="none" w:sz="0" w:space="0" w:color="auto"/>
      </w:divBdr>
    </w:div>
    <w:div w:id="404110257">
      <w:bodyDiv w:val="1"/>
      <w:marLeft w:val="0"/>
      <w:marRight w:val="0"/>
      <w:marTop w:val="0"/>
      <w:marBottom w:val="0"/>
      <w:divBdr>
        <w:top w:val="none" w:sz="0" w:space="0" w:color="auto"/>
        <w:left w:val="none" w:sz="0" w:space="0" w:color="auto"/>
        <w:bottom w:val="none" w:sz="0" w:space="0" w:color="auto"/>
        <w:right w:val="none" w:sz="0" w:space="0" w:color="auto"/>
      </w:divBdr>
    </w:div>
    <w:div w:id="405693235">
      <w:bodyDiv w:val="1"/>
      <w:marLeft w:val="0"/>
      <w:marRight w:val="0"/>
      <w:marTop w:val="0"/>
      <w:marBottom w:val="0"/>
      <w:divBdr>
        <w:top w:val="none" w:sz="0" w:space="0" w:color="auto"/>
        <w:left w:val="none" w:sz="0" w:space="0" w:color="auto"/>
        <w:bottom w:val="none" w:sz="0" w:space="0" w:color="auto"/>
        <w:right w:val="none" w:sz="0" w:space="0" w:color="auto"/>
      </w:divBdr>
    </w:div>
    <w:div w:id="405805603">
      <w:bodyDiv w:val="1"/>
      <w:marLeft w:val="0"/>
      <w:marRight w:val="0"/>
      <w:marTop w:val="0"/>
      <w:marBottom w:val="0"/>
      <w:divBdr>
        <w:top w:val="none" w:sz="0" w:space="0" w:color="auto"/>
        <w:left w:val="none" w:sz="0" w:space="0" w:color="auto"/>
        <w:bottom w:val="none" w:sz="0" w:space="0" w:color="auto"/>
        <w:right w:val="none" w:sz="0" w:space="0" w:color="auto"/>
      </w:divBdr>
    </w:div>
    <w:div w:id="417681905">
      <w:bodyDiv w:val="1"/>
      <w:marLeft w:val="0"/>
      <w:marRight w:val="0"/>
      <w:marTop w:val="0"/>
      <w:marBottom w:val="0"/>
      <w:divBdr>
        <w:top w:val="none" w:sz="0" w:space="0" w:color="auto"/>
        <w:left w:val="none" w:sz="0" w:space="0" w:color="auto"/>
        <w:bottom w:val="none" w:sz="0" w:space="0" w:color="auto"/>
        <w:right w:val="none" w:sz="0" w:space="0" w:color="auto"/>
      </w:divBdr>
    </w:div>
    <w:div w:id="418453169">
      <w:bodyDiv w:val="1"/>
      <w:marLeft w:val="0"/>
      <w:marRight w:val="0"/>
      <w:marTop w:val="0"/>
      <w:marBottom w:val="0"/>
      <w:divBdr>
        <w:top w:val="none" w:sz="0" w:space="0" w:color="auto"/>
        <w:left w:val="none" w:sz="0" w:space="0" w:color="auto"/>
        <w:bottom w:val="none" w:sz="0" w:space="0" w:color="auto"/>
        <w:right w:val="none" w:sz="0" w:space="0" w:color="auto"/>
      </w:divBdr>
    </w:div>
    <w:div w:id="420376496">
      <w:bodyDiv w:val="1"/>
      <w:marLeft w:val="0"/>
      <w:marRight w:val="0"/>
      <w:marTop w:val="0"/>
      <w:marBottom w:val="0"/>
      <w:divBdr>
        <w:top w:val="none" w:sz="0" w:space="0" w:color="auto"/>
        <w:left w:val="none" w:sz="0" w:space="0" w:color="auto"/>
        <w:bottom w:val="none" w:sz="0" w:space="0" w:color="auto"/>
        <w:right w:val="none" w:sz="0" w:space="0" w:color="auto"/>
      </w:divBdr>
    </w:div>
    <w:div w:id="436560603">
      <w:bodyDiv w:val="1"/>
      <w:marLeft w:val="0"/>
      <w:marRight w:val="0"/>
      <w:marTop w:val="0"/>
      <w:marBottom w:val="0"/>
      <w:divBdr>
        <w:top w:val="none" w:sz="0" w:space="0" w:color="auto"/>
        <w:left w:val="none" w:sz="0" w:space="0" w:color="auto"/>
        <w:bottom w:val="none" w:sz="0" w:space="0" w:color="auto"/>
        <w:right w:val="none" w:sz="0" w:space="0" w:color="auto"/>
      </w:divBdr>
    </w:div>
    <w:div w:id="437065051">
      <w:bodyDiv w:val="1"/>
      <w:marLeft w:val="0"/>
      <w:marRight w:val="0"/>
      <w:marTop w:val="0"/>
      <w:marBottom w:val="0"/>
      <w:divBdr>
        <w:top w:val="none" w:sz="0" w:space="0" w:color="auto"/>
        <w:left w:val="none" w:sz="0" w:space="0" w:color="auto"/>
        <w:bottom w:val="none" w:sz="0" w:space="0" w:color="auto"/>
        <w:right w:val="none" w:sz="0" w:space="0" w:color="auto"/>
      </w:divBdr>
      <w:divsChild>
        <w:div w:id="852063838">
          <w:marLeft w:val="0"/>
          <w:marRight w:val="0"/>
          <w:marTop w:val="0"/>
          <w:marBottom w:val="0"/>
          <w:divBdr>
            <w:top w:val="none" w:sz="0" w:space="0" w:color="auto"/>
            <w:left w:val="none" w:sz="0" w:space="0" w:color="auto"/>
            <w:bottom w:val="none" w:sz="0" w:space="0" w:color="auto"/>
            <w:right w:val="none" w:sz="0" w:space="0" w:color="auto"/>
          </w:divBdr>
        </w:div>
      </w:divsChild>
    </w:div>
    <w:div w:id="444888372">
      <w:bodyDiv w:val="1"/>
      <w:marLeft w:val="0"/>
      <w:marRight w:val="0"/>
      <w:marTop w:val="0"/>
      <w:marBottom w:val="0"/>
      <w:divBdr>
        <w:top w:val="none" w:sz="0" w:space="0" w:color="auto"/>
        <w:left w:val="none" w:sz="0" w:space="0" w:color="auto"/>
        <w:bottom w:val="none" w:sz="0" w:space="0" w:color="auto"/>
        <w:right w:val="none" w:sz="0" w:space="0" w:color="auto"/>
      </w:divBdr>
    </w:div>
    <w:div w:id="449057944">
      <w:bodyDiv w:val="1"/>
      <w:marLeft w:val="0"/>
      <w:marRight w:val="0"/>
      <w:marTop w:val="0"/>
      <w:marBottom w:val="0"/>
      <w:divBdr>
        <w:top w:val="none" w:sz="0" w:space="0" w:color="auto"/>
        <w:left w:val="none" w:sz="0" w:space="0" w:color="auto"/>
        <w:bottom w:val="none" w:sz="0" w:space="0" w:color="auto"/>
        <w:right w:val="none" w:sz="0" w:space="0" w:color="auto"/>
      </w:divBdr>
    </w:div>
    <w:div w:id="451486775">
      <w:bodyDiv w:val="1"/>
      <w:marLeft w:val="0"/>
      <w:marRight w:val="0"/>
      <w:marTop w:val="0"/>
      <w:marBottom w:val="0"/>
      <w:divBdr>
        <w:top w:val="none" w:sz="0" w:space="0" w:color="auto"/>
        <w:left w:val="none" w:sz="0" w:space="0" w:color="auto"/>
        <w:bottom w:val="none" w:sz="0" w:space="0" w:color="auto"/>
        <w:right w:val="none" w:sz="0" w:space="0" w:color="auto"/>
      </w:divBdr>
    </w:div>
    <w:div w:id="453325636">
      <w:bodyDiv w:val="1"/>
      <w:marLeft w:val="0"/>
      <w:marRight w:val="0"/>
      <w:marTop w:val="0"/>
      <w:marBottom w:val="0"/>
      <w:divBdr>
        <w:top w:val="none" w:sz="0" w:space="0" w:color="auto"/>
        <w:left w:val="none" w:sz="0" w:space="0" w:color="auto"/>
        <w:bottom w:val="none" w:sz="0" w:space="0" w:color="auto"/>
        <w:right w:val="none" w:sz="0" w:space="0" w:color="auto"/>
      </w:divBdr>
    </w:div>
    <w:div w:id="456536062">
      <w:bodyDiv w:val="1"/>
      <w:marLeft w:val="0"/>
      <w:marRight w:val="0"/>
      <w:marTop w:val="0"/>
      <w:marBottom w:val="0"/>
      <w:divBdr>
        <w:top w:val="none" w:sz="0" w:space="0" w:color="auto"/>
        <w:left w:val="none" w:sz="0" w:space="0" w:color="auto"/>
        <w:bottom w:val="none" w:sz="0" w:space="0" w:color="auto"/>
        <w:right w:val="none" w:sz="0" w:space="0" w:color="auto"/>
      </w:divBdr>
    </w:div>
    <w:div w:id="456796192">
      <w:bodyDiv w:val="1"/>
      <w:marLeft w:val="0"/>
      <w:marRight w:val="0"/>
      <w:marTop w:val="0"/>
      <w:marBottom w:val="0"/>
      <w:divBdr>
        <w:top w:val="none" w:sz="0" w:space="0" w:color="auto"/>
        <w:left w:val="none" w:sz="0" w:space="0" w:color="auto"/>
        <w:bottom w:val="none" w:sz="0" w:space="0" w:color="auto"/>
        <w:right w:val="none" w:sz="0" w:space="0" w:color="auto"/>
      </w:divBdr>
    </w:div>
    <w:div w:id="461311906">
      <w:bodyDiv w:val="1"/>
      <w:marLeft w:val="0"/>
      <w:marRight w:val="0"/>
      <w:marTop w:val="0"/>
      <w:marBottom w:val="0"/>
      <w:divBdr>
        <w:top w:val="none" w:sz="0" w:space="0" w:color="auto"/>
        <w:left w:val="none" w:sz="0" w:space="0" w:color="auto"/>
        <w:bottom w:val="none" w:sz="0" w:space="0" w:color="auto"/>
        <w:right w:val="none" w:sz="0" w:space="0" w:color="auto"/>
      </w:divBdr>
    </w:div>
    <w:div w:id="469250859">
      <w:bodyDiv w:val="1"/>
      <w:marLeft w:val="0"/>
      <w:marRight w:val="0"/>
      <w:marTop w:val="0"/>
      <w:marBottom w:val="0"/>
      <w:divBdr>
        <w:top w:val="none" w:sz="0" w:space="0" w:color="auto"/>
        <w:left w:val="none" w:sz="0" w:space="0" w:color="auto"/>
        <w:bottom w:val="none" w:sz="0" w:space="0" w:color="auto"/>
        <w:right w:val="none" w:sz="0" w:space="0" w:color="auto"/>
      </w:divBdr>
    </w:div>
    <w:div w:id="473832122">
      <w:bodyDiv w:val="1"/>
      <w:marLeft w:val="0"/>
      <w:marRight w:val="0"/>
      <w:marTop w:val="0"/>
      <w:marBottom w:val="0"/>
      <w:divBdr>
        <w:top w:val="none" w:sz="0" w:space="0" w:color="auto"/>
        <w:left w:val="none" w:sz="0" w:space="0" w:color="auto"/>
        <w:bottom w:val="none" w:sz="0" w:space="0" w:color="auto"/>
        <w:right w:val="none" w:sz="0" w:space="0" w:color="auto"/>
      </w:divBdr>
    </w:div>
    <w:div w:id="474681159">
      <w:bodyDiv w:val="1"/>
      <w:marLeft w:val="0"/>
      <w:marRight w:val="0"/>
      <w:marTop w:val="0"/>
      <w:marBottom w:val="0"/>
      <w:divBdr>
        <w:top w:val="none" w:sz="0" w:space="0" w:color="auto"/>
        <w:left w:val="none" w:sz="0" w:space="0" w:color="auto"/>
        <w:bottom w:val="none" w:sz="0" w:space="0" w:color="auto"/>
        <w:right w:val="none" w:sz="0" w:space="0" w:color="auto"/>
      </w:divBdr>
    </w:div>
    <w:div w:id="485704762">
      <w:bodyDiv w:val="1"/>
      <w:marLeft w:val="0"/>
      <w:marRight w:val="0"/>
      <w:marTop w:val="0"/>
      <w:marBottom w:val="0"/>
      <w:divBdr>
        <w:top w:val="none" w:sz="0" w:space="0" w:color="auto"/>
        <w:left w:val="none" w:sz="0" w:space="0" w:color="auto"/>
        <w:bottom w:val="none" w:sz="0" w:space="0" w:color="auto"/>
        <w:right w:val="none" w:sz="0" w:space="0" w:color="auto"/>
      </w:divBdr>
    </w:div>
    <w:div w:id="485777883">
      <w:bodyDiv w:val="1"/>
      <w:marLeft w:val="0"/>
      <w:marRight w:val="0"/>
      <w:marTop w:val="0"/>
      <w:marBottom w:val="0"/>
      <w:divBdr>
        <w:top w:val="none" w:sz="0" w:space="0" w:color="auto"/>
        <w:left w:val="none" w:sz="0" w:space="0" w:color="auto"/>
        <w:bottom w:val="none" w:sz="0" w:space="0" w:color="auto"/>
        <w:right w:val="none" w:sz="0" w:space="0" w:color="auto"/>
      </w:divBdr>
    </w:div>
    <w:div w:id="488135916">
      <w:bodyDiv w:val="1"/>
      <w:marLeft w:val="0"/>
      <w:marRight w:val="0"/>
      <w:marTop w:val="0"/>
      <w:marBottom w:val="0"/>
      <w:divBdr>
        <w:top w:val="none" w:sz="0" w:space="0" w:color="auto"/>
        <w:left w:val="none" w:sz="0" w:space="0" w:color="auto"/>
        <w:bottom w:val="none" w:sz="0" w:space="0" w:color="auto"/>
        <w:right w:val="none" w:sz="0" w:space="0" w:color="auto"/>
      </w:divBdr>
    </w:div>
    <w:div w:id="490371060">
      <w:bodyDiv w:val="1"/>
      <w:marLeft w:val="0"/>
      <w:marRight w:val="0"/>
      <w:marTop w:val="0"/>
      <w:marBottom w:val="0"/>
      <w:divBdr>
        <w:top w:val="none" w:sz="0" w:space="0" w:color="auto"/>
        <w:left w:val="none" w:sz="0" w:space="0" w:color="auto"/>
        <w:bottom w:val="none" w:sz="0" w:space="0" w:color="auto"/>
        <w:right w:val="none" w:sz="0" w:space="0" w:color="auto"/>
      </w:divBdr>
    </w:div>
    <w:div w:id="493958573">
      <w:bodyDiv w:val="1"/>
      <w:marLeft w:val="0"/>
      <w:marRight w:val="0"/>
      <w:marTop w:val="0"/>
      <w:marBottom w:val="0"/>
      <w:divBdr>
        <w:top w:val="none" w:sz="0" w:space="0" w:color="auto"/>
        <w:left w:val="none" w:sz="0" w:space="0" w:color="auto"/>
        <w:bottom w:val="none" w:sz="0" w:space="0" w:color="auto"/>
        <w:right w:val="none" w:sz="0" w:space="0" w:color="auto"/>
      </w:divBdr>
    </w:div>
    <w:div w:id="496650613">
      <w:bodyDiv w:val="1"/>
      <w:marLeft w:val="0"/>
      <w:marRight w:val="0"/>
      <w:marTop w:val="0"/>
      <w:marBottom w:val="0"/>
      <w:divBdr>
        <w:top w:val="none" w:sz="0" w:space="0" w:color="auto"/>
        <w:left w:val="none" w:sz="0" w:space="0" w:color="auto"/>
        <w:bottom w:val="none" w:sz="0" w:space="0" w:color="auto"/>
        <w:right w:val="none" w:sz="0" w:space="0" w:color="auto"/>
      </w:divBdr>
      <w:divsChild>
        <w:div w:id="447505981">
          <w:marLeft w:val="0"/>
          <w:marRight w:val="0"/>
          <w:marTop w:val="0"/>
          <w:marBottom w:val="0"/>
          <w:divBdr>
            <w:top w:val="none" w:sz="0" w:space="0" w:color="auto"/>
            <w:left w:val="none" w:sz="0" w:space="0" w:color="auto"/>
            <w:bottom w:val="none" w:sz="0" w:space="0" w:color="auto"/>
            <w:right w:val="none" w:sz="0" w:space="0" w:color="auto"/>
          </w:divBdr>
          <w:divsChild>
            <w:div w:id="1301421899">
              <w:marLeft w:val="0"/>
              <w:marRight w:val="0"/>
              <w:marTop w:val="0"/>
              <w:marBottom w:val="0"/>
              <w:divBdr>
                <w:top w:val="none" w:sz="0" w:space="0" w:color="auto"/>
                <w:left w:val="none" w:sz="0" w:space="0" w:color="auto"/>
                <w:bottom w:val="none" w:sz="0" w:space="0" w:color="auto"/>
                <w:right w:val="none" w:sz="0" w:space="0" w:color="auto"/>
              </w:divBdr>
            </w:div>
          </w:divsChild>
        </w:div>
        <w:div w:id="1103842533">
          <w:marLeft w:val="0"/>
          <w:marRight w:val="0"/>
          <w:marTop w:val="0"/>
          <w:marBottom w:val="0"/>
          <w:divBdr>
            <w:top w:val="none" w:sz="0" w:space="0" w:color="auto"/>
            <w:left w:val="none" w:sz="0" w:space="0" w:color="auto"/>
            <w:bottom w:val="none" w:sz="0" w:space="0" w:color="auto"/>
            <w:right w:val="none" w:sz="0" w:space="0" w:color="auto"/>
          </w:divBdr>
          <w:divsChild>
            <w:div w:id="199585818">
              <w:marLeft w:val="0"/>
              <w:marRight w:val="0"/>
              <w:marTop w:val="0"/>
              <w:marBottom w:val="0"/>
              <w:divBdr>
                <w:top w:val="none" w:sz="0" w:space="0" w:color="auto"/>
                <w:left w:val="none" w:sz="0" w:space="0" w:color="auto"/>
                <w:bottom w:val="none" w:sz="0" w:space="0" w:color="auto"/>
                <w:right w:val="none" w:sz="0" w:space="0" w:color="auto"/>
              </w:divBdr>
              <w:divsChild>
                <w:div w:id="606621250">
                  <w:marLeft w:val="0"/>
                  <w:marRight w:val="0"/>
                  <w:marTop w:val="0"/>
                  <w:marBottom w:val="0"/>
                  <w:divBdr>
                    <w:top w:val="none" w:sz="0" w:space="0" w:color="auto"/>
                    <w:left w:val="none" w:sz="0" w:space="0" w:color="auto"/>
                    <w:bottom w:val="none" w:sz="0" w:space="0" w:color="auto"/>
                    <w:right w:val="none" w:sz="0" w:space="0" w:color="auto"/>
                  </w:divBdr>
                </w:div>
                <w:div w:id="743840813">
                  <w:marLeft w:val="0"/>
                  <w:marRight w:val="0"/>
                  <w:marTop w:val="0"/>
                  <w:marBottom w:val="0"/>
                  <w:divBdr>
                    <w:top w:val="none" w:sz="0" w:space="0" w:color="auto"/>
                    <w:left w:val="none" w:sz="0" w:space="0" w:color="auto"/>
                    <w:bottom w:val="none" w:sz="0" w:space="0" w:color="auto"/>
                    <w:right w:val="none" w:sz="0" w:space="0" w:color="auto"/>
                  </w:divBdr>
                </w:div>
                <w:div w:id="1018431038">
                  <w:marLeft w:val="0"/>
                  <w:marRight w:val="0"/>
                  <w:marTop w:val="0"/>
                  <w:marBottom w:val="0"/>
                  <w:divBdr>
                    <w:top w:val="none" w:sz="0" w:space="0" w:color="auto"/>
                    <w:left w:val="none" w:sz="0" w:space="0" w:color="auto"/>
                    <w:bottom w:val="none" w:sz="0" w:space="0" w:color="auto"/>
                    <w:right w:val="none" w:sz="0" w:space="0" w:color="auto"/>
                  </w:divBdr>
                </w:div>
                <w:div w:id="1207108887">
                  <w:marLeft w:val="0"/>
                  <w:marRight w:val="0"/>
                  <w:marTop w:val="0"/>
                  <w:marBottom w:val="0"/>
                  <w:divBdr>
                    <w:top w:val="none" w:sz="0" w:space="0" w:color="auto"/>
                    <w:left w:val="none" w:sz="0" w:space="0" w:color="auto"/>
                    <w:bottom w:val="none" w:sz="0" w:space="0" w:color="auto"/>
                    <w:right w:val="none" w:sz="0" w:space="0" w:color="auto"/>
                  </w:divBdr>
                </w:div>
                <w:div w:id="1331173612">
                  <w:marLeft w:val="0"/>
                  <w:marRight w:val="0"/>
                  <w:marTop w:val="0"/>
                  <w:marBottom w:val="0"/>
                  <w:divBdr>
                    <w:top w:val="none" w:sz="0" w:space="0" w:color="auto"/>
                    <w:left w:val="none" w:sz="0" w:space="0" w:color="auto"/>
                    <w:bottom w:val="none" w:sz="0" w:space="0" w:color="auto"/>
                    <w:right w:val="none" w:sz="0" w:space="0" w:color="auto"/>
                  </w:divBdr>
                </w:div>
                <w:div w:id="1994797833">
                  <w:marLeft w:val="0"/>
                  <w:marRight w:val="0"/>
                  <w:marTop w:val="0"/>
                  <w:marBottom w:val="0"/>
                  <w:divBdr>
                    <w:top w:val="none" w:sz="0" w:space="0" w:color="auto"/>
                    <w:left w:val="none" w:sz="0" w:space="0" w:color="auto"/>
                    <w:bottom w:val="none" w:sz="0" w:space="0" w:color="auto"/>
                    <w:right w:val="none" w:sz="0" w:space="0" w:color="auto"/>
                  </w:divBdr>
                </w:div>
                <w:div w:id="20005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3963">
      <w:bodyDiv w:val="1"/>
      <w:marLeft w:val="0"/>
      <w:marRight w:val="0"/>
      <w:marTop w:val="0"/>
      <w:marBottom w:val="0"/>
      <w:divBdr>
        <w:top w:val="none" w:sz="0" w:space="0" w:color="auto"/>
        <w:left w:val="none" w:sz="0" w:space="0" w:color="auto"/>
        <w:bottom w:val="none" w:sz="0" w:space="0" w:color="auto"/>
        <w:right w:val="none" w:sz="0" w:space="0" w:color="auto"/>
      </w:divBdr>
    </w:div>
    <w:div w:id="497770712">
      <w:bodyDiv w:val="1"/>
      <w:marLeft w:val="0"/>
      <w:marRight w:val="0"/>
      <w:marTop w:val="0"/>
      <w:marBottom w:val="0"/>
      <w:divBdr>
        <w:top w:val="none" w:sz="0" w:space="0" w:color="auto"/>
        <w:left w:val="none" w:sz="0" w:space="0" w:color="auto"/>
        <w:bottom w:val="none" w:sz="0" w:space="0" w:color="auto"/>
        <w:right w:val="none" w:sz="0" w:space="0" w:color="auto"/>
      </w:divBdr>
    </w:div>
    <w:div w:id="500968918">
      <w:bodyDiv w:val="1"/>
      <w:marLeft w:val="0"/>
      <w:marRight w:val="0"/>
      <w:marTop w:val="0"/>
      <w:marBottom w:val="0"/>
      <w:divBdr>
        <w:top w:val="none" w:sz="0" w:space="0" w:color="auto"/>
        <w:left w:val="none" w:sz="0" w:space="0" w:color="auto"/>
        <w:bottom w:val="none" w:sz="0" w:space="0" w:color="auto"/>
        <w:right w:val="none" w:sz="0" w:space="0" w:color="auto"/>
      </w:divBdr>
      <w:divsChild>
        <w:div w:id="75830758">
          <w:marLeft w:val="0"/>
          <w:marRight w:val="0"/>
          <w:marTop w:val="0"/>
          <w:marBottom w:val="0"/>
          <w:divBdr>
            <w:top w:val="none" w:sz="0" w:space="0" w:color="auto"/>
            <w:left w:val="none" w:sz="0" w:space="0" w:color="auto"/>
            <w:bottom w:val="none" w:sz="0" w:space="0" w:color="auto"/>
            <w:right w:val="none" w:sz="0" w:space="0" w:color="auto"/>
          </w:divBdr>
        </w:div>
      </w:divsChild>
    </w:div>
    <w:div w:id="504982614">
      <w:bodyDiv w:val="1"/>
      <w:marLeft w:val="0"/>
      <w:marRight w:val="0"/>
      <w:marTop w:val="0"/>
      <w:marBottom w:val="0"/>
      <w:divBdr>
        <w:top w:val="none" w:sz="0" w:space="0" w:color="auto"/>
        <w:left w:val="none" w:sz="0" w:space="0" w:color="auto"/>
        <w:bottom w:val="none" w:sz="0" w:space="0" w:color="auto"/>
        <w:right w:val="none" w:sz="0" w:space="0" w:color="auto"/>
      </w:divBdr>
    </w:div>
    <w:div w:id="505554191">
      <w:bodyDiv w:val="1"/>
      <w:marLeft w:val="0"/>
      <w:marRight w:val="0"/>
      <w:marTop w:val="0"/>
      <w:marBottom w:val="0"/>
      <w:divBdr>
        <w:top w:val="none" w:sz="0" w:space="0" w:color="auto"/>
        <w:left w:val="none" w:sz="0" w:space="0" w:color="auto"/>
        <w:bottom w:val="none" w:sz="0" w:space="0" w:color="auto"/>
        <w:right w:val="none" w:sz="0" w:space="0" w:color="auto"/>
      </w:divBdr>
    </w:div>
    <w:div w:id="507602547">
      <w:bodyDiv w:val="1"/>
      <w:marLeft w:val="0"/>
      <w:marRight w:val="0"/>
      <w:marTop w:val="0"/>
      <w:marBottom w:val="0"/>
      <w:divBdr>
        <w:top w:val="none" w:sz="0" w:space="0" w:color="auto"/>
        <w:left w:val="none" w:sz="0" w:space="0" w:color="auto"/>
        <w:bottom w:val="none" w:sz="0" w:space="0" w:color="auto"/>
        <w:right w:val="none" w:sz="0" w:space="0" w:color="auto"/>
      </w:divBdr>
      <w:divsChild>
        <w:div w:id="231896543">
          <w:marLeft w:val="0"/>
          <w:marRight w:val="0"/>
          <w:marTop w:val="0"/>
          <w:marBottom w:val="0"/>
          <w:divBdr>
            <w:top w:val="none" w:sz="0" w:space="0" w:color="auto"/>
            <w:left w:val="none" w:sz="0" w:space="0" w:color="auto"/>
            <w:bottom w:val="none" w:sz="0" w:space="0" w:color="auto"/>
            <w:right w:val="none" w:sz="0" w:space="0" w:color="auto"/>
          </w:divBdr>
        </w:div>
        <w:div w:id="317271182">
          <w:marLeft w:val="0"/>
          <w:marRight w:val="0"/>
          <w:marTop w:val="0"/>
          <w:marBottom w:val="0"/>
          <w:divBdr>
            <w:top w:val="none" w:sz="0" w:space="0" w:color="auto"/>
            <w:left w:val="none" w:sz="0" w:space="0" w:color="auto"/>
            <w:bottom w:val="none" w:sz="0" w:space="0" w:color="auto"/>
            <w:right w:val="none" w:sz="0" w:space="0" w:color="auto"/>
          </w:divBdr>
        </w:div>
        <w:div w:id="1213887919">
          <w:marLeft w:val="0"/>
          <w:marRight w:val="0"/>
          <w:marTop w:val="0"/>
          <w:marBottom w:val="0"/>
          <w:divBdr>
            <w:top w:val="none" w:sz="0" w:space="0" w:color="auto"/>
            <w:left w:val="none" w:sz="0" w:space="0" w:color="auto"/>
            <w:bottom w:val="none" w:sz="0" w:space="0" w:color="auto"/>
            <w:right w:val="none" w:sz="0" w:space="0" w:color="auto"/>
          </w:divBdr>
        </w:div>
        <w:div w:id="1437408811">
          <w:marLeft w:val="0"/>
          <w:marRight w:val="0"/>
          <w:marTop w:val="0"/>
          <w:marBottom w:val="0"/>
          <w:divBdr>
            <w:top w:val="none" w:sz="0" w:space="0" w:color="auto"/>
            <w:left w:val="none" w:sz="0" w:space="0" w:color="auto"/>
            <w:bottom w:val="none" w:sz="0" w:space="0" w:color="auto"/>
            <w:right w:val="none" w:sz="0" w:space="0" w:color="auto"/>
          </w:divBdr>
        </w:div>
        <w:div w:id="1563250308">
          <w:marLeft w:val="0"/>
          <w:marRight w:val="0"/>
          <w:marTop w:val="0"/>
          <w:marBottom w:val="0"/>
          <w:divBdr>
            <w:top w:val="none" w:sz="0" w:space="0" w:color="auto"/>
            <w:left w:val="none" w:sz="0" w:space="0" w:color="auto"/>
            <w:bottom w:val="none" w:sz="0" w:space="0" w:color="auto"/>
            <w:right w:val="none" w:sz="0" w:space="0" w:color="auto"/>
          </w:divBdr>
        </w:div>
        <w:div w:id="1744983259">
          <w:marLeft w:val="0"/>
          <w:marRight w:val="0"/>
          <w:marTop w:val="0"/>
          <w:marBottom w:val="0"/>
          <w:divBdr>
            <w:top w:val="none" w:sz="0" w:space="0" w:color="auto"/>
            <w:left w:val="none" w:sz="0" w:space="0" w:color="auto"/>
            <w:bottom w:val="none" w:sz="0" w:space="0" w:color="auto"/>
            <w:right w:val="none" w:sz="0" w:space="0" w:color="auto"/>
          </w:divBdr>
        </w:div>
        <w:div w:id="1784567847">
          <w:marLeft w:val="0"/>
          <w:marRight w:val="0"/>
          <w:marTop w:val="0"/>
          <w:marBottom w:val="0"/>
          <w:divBdr>
            <w:top w:val="none" w:sz="0" w:space="0" w:color="auto"/>
            <w:left w:val="none" w:sz="0" w:space="0" w:color="auto"/>
            <w:bottom w:val="none" w:sz="0" w:space="0" w:color="auto"/>
            <w:right w:val="none" w:sz="0" w:space="0" w:color="auto"/>
          </w:divBdr>
        </w:div>
        <w:div w:id="1865287844">
          <w:marLeft w:val="0"/>
          <w:marRight w:val="0"/>
          <w:marTop w:val="0"/>
          <w:marBottom w:val="0"/>
          <w:divBdr>
            <w:top w:val="none" w:sz="0" w:space="0" w:color="auto"/>
            <w:left w:val="none" w:sz="0" w:space="0" w:color="auto"/>
            <w:bottom w:val="none" w:sz="0" w:space="0" w:color="auto"/>
            <w:right w:val="none" w:sz="0" w:space="0" w:color="auto"/>
          </w:divBdr>
        </w:div>
        <w:div w:id="1919514336">
          <w:marLeft w:val="0"/>
          <w:marRight w:val="0"/>
          <w:marTop w:val="0"/>
          <w:marBottom w:val="0"/>
          <w:divBdr>
            <w:top w:val="none" w:sz="0" w:space="0" w:color="auto"/>
            <w:left w:val="none" w:sz="0" w:space="0" w:color="auto"/>
            <w:bottom w:val="none" w:sz="0" w:space="0" w:color="auto"/>
            <w:right w:val="none" w:sz="0" w:space="0" w:color="auto"/>
          </w:divBdr>
        </w:div>
        <w:div w:id="2021732714">
          <w:marLeft w:val="0"/>
          <w:marRight w:val="0"/>
          <w:marTop w:val="0"/>
          <w:marBottom w:val="0"/>
          <w:divBdr>
            <w:top w:val="none" w:sz="0" w:space="0" w:color="auto"/>
            <w:left w:val="none" w:sz="0" w:space="0" w:color="auto"/>
            <w:bottom w:val="none" w:sz="0" w:space="0" w:color="auto"/>
            <w:right w:val="none" w:sz="0" w:space="0" w:color="auto"/>
          </w:divBdr>
        </w:div>
      </w:divsChild>
    </w:div>
    <w:div w:id="508522985">
      <w:bodyDiv w:val="1"/>
      <w:marLeft w:val="0"/>
      <w:marRight w:val="0"/>
      <w:marTop w:val="0"/>
      <w:marBottom w:val="0"/>
      <w:divBdr>
        <w:top w:val="none" w:sz="0" w:space="0" w:color="auto"/>
        <w:left w:val="none" w:sz="0" w:space="0" w:color="auto"/>
        <w:bottom w:val="none" w:sz="0" w:space="0" w:color="auto"/>
        <w:right w:val="none" w:sz="0" w:space="0" w:color="auto"/>
      </w:divBdr>
      <w:divsChild>
        <w:div w:id="2039891400">
          <w:marLeft w:val="0"/>
          <w:marRight w:val="0"/>
          <w:marTop w:val="0"/>
          <w:marBottom w:val="0"/>
          <w:divBdr>
            <w:top w:val="none" w:sz="0" w:space="0" w:color="auto"/>
            <w:left w:val="none" w:sz="0" w:space="0" w:color="auto"/>
            <w:bottom w:val="none" w:sz="0" w:space="0" w:color="auto"/>
            <w:right w:val="none" w:sz="0" w:space="0" w:color="auto"/>
          </w:divBdr>
        </w:div>
      </w:divsChild>
    </w:div>
    <w:div w:id="510224427">
      <w:bodyDiv w:val="1"/>
      <w:marLeft w:val="0"/>
      <w:marRight w:val="0"/>
      <w:marTop w:val="0"/>
      <w:marBottom w:val="0"/>
      <w:divBdr>
        <w:top w:val="none" w:sz="0" w:space="0" w:color="auto"/>
        <w:left w:val="none" w:sz="0" w:space="0" w:color="auto"/>
        <w:bottom w:val="none" w:sz="0" w:space="0" w:color="auto"/>
        <w:right w:val="none" w:sz="0" w:space="0" w:color="auto"/>
      </w:divBdr>
    </w:div>
    <w:div w:id="512039082">
      <w:bodyDiv w:val="1"/>
      <w:marLeft w:val="0"/>
      <w:marRight w:val="0"/>
      <w:marTop w:val="0"/>
      <w:marBottom w:val="0"/>
      <w:divBdr>
        <w:top w:val="none" w:sz="0" w:space="0" w:color="auto"/>
        <w:left w:val="none" w:sz="0" w:space="0" w:color="auto"/>
        <w:bottom w:val="none" w:sz="0" w:space="0" w:color="auto"/>
        <w:right w:val="none" w:sz="0" w:space="0" w:color="auto"/>
      </w:divBdr>
    </w:div>
    <w:div w:id="519009681">
      <w:bodyDiv w:val="1"/>
      <w:marLeft w:val="0"/>
      <w:marRight w:val="0"/>
      <w:marTop w:val="0"/>
      <w:marBottom w:val="0"/>
      <w:divBdr>
        <w:top w:val="none" w:sz="0" w:space="0" w:color="auto"/>
        <w:left w:val="none" w:sz="0" w:space="0" w:color="auto"/>
        <w:bottom w:val="none" w:sz="0" w:space="0" w:color="auto"/>
        <w:right w:val="none" w:sz="0" w:space="0" w:color="auto"/>
      </w:divBdr>
    </w:div>
    <w:div w:id="522283817">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526219770">
      <w:bodyDiv w:val="1"/>
      <w:marLeft w:val="0"/>
      <w:marRight w:val="0"/>
      <w:marTop w:val="0"/>
      <w:marBottom w:val="0"/>
      <w:divBdr>
        <w:top w:val="none" w:sz="0" w:space="0" w:color="auto"/>
        <w:left w:val="none" w:sz="0" w:space="0" w:color="auto"/>
        <w:bottom w:val="none" w:sz="0" w:space="0" w:color="auto"/>
        <w:right w:val="none" w:sz="0" w:space="0" w:color="auto"/>
      </w:divBdr>
    </w:div>
    <w:div w:id="528034352">
      <w:bodyDiv w:val="1"/>
      <w:marLeft w:val="0"/>
      <w:marRight w:val="0"/>
      <w:marTop w:val="0"/>
      <w:marBottom w:val="0"/>
      <w:divBdr>
        <w:top w:val="none" w:sz="0" w:space="0" w:color="auto"/>
        <w:left w:val="none" w:sz="0" w:space="0" w:color="auto"/>
        <w:bottom w:val="none" w:sz="0" w:space="0" w:color="auto"/>
        <w:right w:val="none" w:sz="0" w:space="0" w:color="auto"/>
      </w:divBdr>
    </w:div>
    <w:div w:id="531187704">
      <w:bodyDiv w:val="1"/>
      <w:marLeft w:val="0"/>
      <w:marRight w:val="0"/>
      <w:marTop w:val="0"/>
      <w:marBottom w:val="0"/>
      <w:divBdr>
        <w:top w:val="none" w:sz="0" w:space="0" w:color="auto"/>
        <w:left w:val="none" w:sz="0" w:space="0" w:color="auto"/>
        <w:bottom w:val="none" w:sz="0" w:space="0" w:color="auto"/>
        <w:right w:val="none" w:sz="0" w:space="0" w:color="auto"/>
      </w:divBdr>
    </w:div>
    <w:div w:id="531504872">
      <w:bodyDiv w:val="1"/>
      <w:marLeft w:val="0"/>
      <w:marRight w:val="0"/>
      <w:marTop w:val="0"/>
      <w:marBottom w:val="0"/>
      <w:divBdr>
        <w:top w:val="none" w:sz="0" w:space="0" w:color="auto"/>
        <w:left w:val="none" w:sz="0" w:space="0" w:color="auto"/>
        <w:bottom w:val="none" w:sz="0" w:space="0" w:color="auto"/>
        <w:right w:val="none" w:sz="0" w:space="0" w:color="auto"/>
      </w:divBdr>
    </w:div>
    <w:div w:id="540673787">
      <w:bodyDiv w:val="1"/>
      <w:marLeft w:val="0"/>
      <w:marRight w:val="0"/>
      <w:marTop w:val="0"/>
      <w:marBottom w:val="0"/>
      <w:divBdr>
        <w:top w:val="none" w:sz="0" w:space="0" w:color="auto"/>
        <w:left w:val="none" w:sz="0" w:space="0" w:color="auto"/>
        <w:bottom w:val="none" w:sz="0" w:space="0" w:color="auto"/>
        <w:right w:val="none" w:sz="0" w:space="0" w:color="auto"/>
      </w:divBdr>
    </w:div>
    <w:div w:id="541018504">
      <w:bodyDiv w:val="1"/>
      <w:marLeft w:val="0"/>
      <w:marRight w:val="0"/>
      <w:marTop w:val="0"/>
      <w:marBottom w:val="0"/>
      <w:divBdr>
        <w:top w:val="none" w:sz="0" w:space="0" w:color="auto"/>
        <w:left w:val="none" w:sz="0" w:space="0" w:color="auto"/>
        <w:bottom w:val="none" w:sz="0" w:space="0" w:color="auto"/>
        <w:right w:val="none" w:sz="0" w:space="0" w:color="auto"/>
      </w:divBdr>
    </w:div>
    <w:div w:id="543173079">
      <w:bodyDiv w:val="1"/>
      <w:marLeft w:val="0"/>
      <w:marRight w:val="0"/>
      <w:marTop w:val="0"/>
      <w:marBottom w:val="0"/>
      <w:divBdr>
        <w:top w:val="none" w:sz="0" w:space="0" w:color="auto"/>
        <w:left w:val="none" w:sz="0" w:space="0" w:color="auto"/>
        <w:bottom w:val="none" w:sz="0" w:space="0" w:color="auto"/>
        <w:right w:val="none" w:sz="0" w:space="0" w:color="auto"/>
      </w:divBdr>
    </w:div>
    <w:div w:id="545987880">
      <w:bodyDiv w:val="1"/>
      <w:marLeft w:val="0"/>
      <w:marRight w:val="0"/>
      <w:marTop w:val="0"/>
      <w:marBottom w:val="0"/>
      <w:divBdr>
        <w:top w:val="none" w:sz="0" w:space="0" w:color="auto"/>
        <w:left w:val="none" w:sz="0" w:space="0" w:color="auto"/>
        <w:bottom w:val="none" w:sz="0" w:space="0" w:color="auto"/>
        <w:right w:val="none" w:sz="0" w:space="0" w:color="auto"/>
      </w:divBdr>
      <w:divsChild>
        <w:div w:id="950749070">
          <w:marLeft w:val="0"/>
          <w:marRight w:val="0"/>
          <w:marTop w:val="0"/>
          <w:marBottom w:val="0"/>
          <w:divBdr>
            <w:top w:val="none" w:sz="0" w:space="0" w:color="auto"/>
            <w:left w:val="none" w:sz="0" w:space="0" w:color="auto"/>
            <w:bottom w:val="none" w:sz="0" w:space="0" w:color="auto"/>
            <w:right w:val="none" w:sz="0" w:space="0" w:color="auto"/>
          </w:divBdr>
        </w:div>
        <w:div w:id="1055196729">
          <w:marLeft w:val="0"/>
          <w:marRight w:val="0"/>
          <w:marTop w:val="0"/>
          <w:marBottom w:val="0"/>
          <w:divBdr>
            <w:top w:val="none" w:sz="0" w:space="0" w:color="auto"/>
            <w:left w:val="none" w:sz="0" w:space="0" w:color="auto"/>
            <w:bottom w:val="none" w:sz="0" w:space="0" w:color="auto"/>
            <w:right w:val="none" w:sz="0" w:space="0" w:color="auto"/>
          </w:divBdr>
        </w:div>
        <w:div w:id="1988588994">
          <w:marLeft w:val="0"/>
          <w:marRight w:val="0"/>
          <w:marTop w:val="0"/>
          <w:marBottom w:val="0"/>
          <w:divBdr>
            <w:top w:val="none" w:sz="0" w:space="0" w:color="auto"/>
            <w:left w:val="none" w:sz="0" w:space="0" w:color="auto"/>
            <w:bottom w:val="none" w:sz="0" w:space="0" w:color="auto"/>
            <w:right w:val="none" w:sz="0" w:space="0" w:color="auto"/>
          </w:divBdr>
        </w:div>
      </w:divsChild>
    </w:div>
    <w:div w:id="549537755">
      <w:bodyDiv w:val="1"/>
      <w:marLeft w:val="0"/>
      <w:marRight w:val="0"/>
      <w:marTop w:val="0"/>
      <w:marBottom w:val="0"/>
      <w:divBdr>
        <w:top w:val="none" w:sz="0" w:space="0" w:color="auto"/>
        <w:left w:val="none" w:sz="0" w:space="0" w:color="auto"/>
        <w:bottom w:val="none" w:sz="0" w:space="0" w:color="auto"/>
        <w:right w:val="none" w:sz="0" w:space="0" w:color="auto"/>
      </w:divBdr>
    </w:div>
    <w:div w:id="553934794">
      <w:bodyDiv w:val="1"/>
      <w:marLeft w:val="0"/>
      <w:marRight w:val="0"/>
      <w:marTop w:val="0"/>
      <w:marBottom w:val="0"/>
      <w:divBdr>
        <w:top w:val="none" w:sz="0" w:space="0" w:color="auto"/>
        <w:left w:val="none" w:sz="0" w:space="0" w:color="auto"/>
        <w:bottom w:val="none" w:sz="0" w:space="0" w:color="auto"/>
        <w:right w:val="none" w:sz="0" w:space="0" w:color="auto"/>
      </w:divBdr>
    </w:div>
    <w:div w:id="557472533">
      <w:bodyDiv w:val="1"/>
      <w:marLeft w:val="0"/>
      <w:marRight w:val="0"/>
      <w:marTop w:val="0"/>
      <w:marBottom w:val="0"/>
      <w:divBdr>
        <w:top w:val="none" w:sz="0" w:space="0" w:color="auto"/>
        <w:left w:val="none" w:sz="0" w:space="0" w:color="auto"/>
        <w:bottom w:val="none" w:sz="0" w:space="0" w:color="auto"/>
        <w:right w:val="none" w:sz="0" w:space="0" w:color="auto"/>
      </w:divBdr>
    </w:div>
    <w:div w:id="563445073">
      <w:bodyDiv w:val="1"/>
      <w:marLeft w:val="0"/>
      <w:marRight w:val="0"/>
      <w:marTop w:val="0"/>
      <w:marBottom w:val="0"/>
      <w:divBdr>
        <w:top w:val="none" w:sz="0" w:space="0" w:color="auto"/>
        <w:left w:val="none" w:sz="0" w:space="0" w:color="auto"/>
        <w:bottom w:val="none" w:sz="0" w:space="0" w:color="auto"/>
        <w:right w:val="none" w:sz="0" w:space="0" w:color="auto"/>
      </w:divBdr>
    </w:div>
    <w:div w:id="569770112">
      <w:bodyDiv w:val="1"/>
      <w:marLeft w:val="0"/>
      <w:marRight w:val="0"/>
      <w:marTop w:val="0"/>
      <w:marBottom w:val="0"/>
      <w:divBdr>
        <w:top w:val="none" w:sz="0" w:space="0" w:color="auto"/>
        <w:left w:val="none" w:sz="0" w:space="0" w:color="auto"/>
        <w:bottom w:val="none" w:sz="0" w:space="0" w:color="auto"/>
        <w:right w:val="none" w:sz="0" w:space="0" w:color="auto"/>
      </w:divBdr>
    </w:div>
    <w:div w:id="570651394">
      <w:bodyDiv w:val="1"/>
      <w:marLeft w:val="0"/>
      <w:marRight w:val="0"/>
      <w:marTop w:val="0"/>
      <w:marBottom w:val="0"/>
      <w:divBdr>
        <w:top w:val="none" w:sz="0" w:space="0" w:color="auto"/>
        <w:left w:val="none" w:sz="0" w:space="0" w:color="auto"/>
        <w:bottom w:val="none" w:sz="0" w:space="0" w:color="auto"/>
        <w:right w:val="none" w:sz="0" w:space="0" w:color="auto"/>
      </w:divBdr>
    </w:div>
    <w:div w:id="571817351">
      <w:bodyDiv w:val="1"/>
      <w:marLeft w:val="0"/>
      <w:marRight w:val="0"/>
      <w:marTop w:val="0"/>
      <w:marBottom w:val="0"/>
      <w:divBdr>
        <w:top w:val="none" w:sz="0" w:space="0" w:color="auto"/>
        <w:left w:val="none" w:sz="0" w:space="0" w:color="auto"/>
        <w:bottom w:val="none" w:sz="0" w:space="0" w:color="auto"/>
        <w:right w:val="none" w:sz="0" w:space="0" w:color="auto"/>
      </w:divBdr>
    </w:div>
    <w:div w:id="573588890">
      <w:bodyDiv w:val="1"/>
      <w:marLeft w:val="0"/>
      <w:marRight w:val="0"/>
      <w:marTop w:val="0"/>
      <w:marBottom w:val="0"/>
      <w:divBdr>
        <w:top w:val="none" w:sz="0" w:space="0" w:color="auto"/>
        <w:left w:val="none" w:sz="0" w:space="0" w:color="auto"/>
        <w:bottom w:val="none" w:sz="0" w:space="0" w:color="auto"/>
        <w:right w:val="none" w:sz="0" w:space="0" w:color="auto"/>
      </w:divBdr>
    </w:div>
    <w:div w:id="575283460">
      <w:bodyDiv w:val="1"/>
      <w:marLeft w:val="0"/>
      <w:marRight w:val="0"/>
      <w:marTop w:val="0"/>
      <w:marBottom w:val="0"/>
      <w:divBdr>
        <w:top w:val="none" w:sz="0" w:space="0" w:color="auto"/>
        <w:left w:val="none" w:sz="0" w:space="0" w:color="auto"/>
        <w:bottom w:val="none" w:sz="0" w:space="0" w:color="auto"/>
        <w:right w:val="none" w:sz="0" w:space="0" w:color="auto"/>
      </w:divBdr>
    </w:div>
    <w:div w:id="580605220">
      <w:bodyDiv w:val="1"/>
      <w:marLeft w:val="0"/>
      <w:marRight w:val="0"/>
      <w:marTop w:val="0"/>
      <w:marBottom w:val="0"/>
      <w:divBdr>
        <w:top w:val="none" w:sz="0" w:space="0" w:color="auto"/>
        <w:left w:val="none" w:sz="0" w:space="0" w:color="auto"/>
        <w:bottom w:val="none" w:sz="0" w:space="0" w:color="auto"/>
        <w:right w:val="none" w:sz="0" w:space="0" w:color="auto"/>
      </w:divBdr>
      <w:divsChild>
        <w:div w:id="1446926979">
          <w:marLeft w:val="0"/>
          <w:marRight w:val="0"/>
          <w:marTop w:val="0"/>
          <w:marBottom w:val="0"/>
          <w:divBdr>
            <w:top w:val="none" w:sz="0" w:space="0" w:color="auto"/>
            <w:left w:val="none" w:sz="0" w:space="0" w:color="auto"/>
            <w:bottom w:val="none" w:sz="0" w:space="0" w:color="auto"/>
            <w:right w:val="none" w:sz="0" w:space="0" w:color="auto"/>
          </w:divBdr>
        </w:div>
        <w:div w:id="1762412916">
          <w:marLeft w:val="0"/>
          <w:marRight w:val="0"/>
          <w:marTop w:val="0"/>
          <w:marBottom w:val="0"/>
          <w:divBdr>
            <w:top w:val="none" w:sz="0" w:space="0" w:color="auto"/>
            <w:left w:val="none" w:sz="0" w:space="0" w:color="auto"/>
            <w:bottom w:val="none" w:sz="0" w:space="0" w:color="auto"/>
            <w:right w:val="none" w:sz="0" w:space="0" w:color="auto"/>
          </w:divBdr>
        </w:div>
        <w:div w:id="1796682323">
          <w:marLeft w:val="0"/>
          <w:marRight w:val="0"/>
          <w:marTop w:val="0"/>
          <w:marBottom w:val="0"/>
          <w:divBdr>
            <w:top w:val="none" w:sz="0" w:space="0" w:color="auto"/>
            <w:left w:val="none" w:sz="0" w:space="0" w:color="auto"/>
            <w:bottom w:val="none" w:sz="0" w:space="0" w:color="auto"/>
            <w:right w:val="none" w:sz="0" w:space="0" w:color="auto"/>
          </w:divBdr>
        </w:div>
        <w:div w:id="2018001520">
          <w:marLeft w:val="0"/>
          <w:marRight w:val="0"/>
          <w:marTop w:val="0"/>
          <w:marBottom w:val="0"/>
          <w:divBdr>
            <w:top w:val="none" w:sz="0" w:space="0" w:color="auto"/>
            <w:left w:val="none" w:sz="0" w:space="0" w:color="auto"/>
            <w:bottom w:val="none" w:sz="0" w:space="0" w:color="auto"/>
            <w:right w:val="none" w:sz="0" w:space="0" w:color="auto"/>
          </w:divBdr>
        </w:div>
      </w:divsChild>
    </w:div>
    <w:div w:id="588347847">
      <w:bodyDiv w:val="1"/>
      <w:marLeft w:val="0"/>
      <w:marRight w:val="0"/>
      <w:marTop w:val="0"/>
      <w:marBottom w:val="0"/>
      <w:divBdr>
        <w:top w:val="none" w:sz="0" w:space="0" w:color="auto"/>
        <w:left w:val="none" w:sz="0" w:space="0" w:color="auto"/>
        <w:bottom w:val="none" w:sz="0" w:space="0" w:color="auto"/>
        <w:right w:val="none" w:sz="0" w:space="0" w:color="auto"/>
      </w:divBdr>
    </w:div>
    <w:div w:id="588584458">
      <w:bodyDiv w:val="1"/>
      <w:marLeft w:val="0"/>
      <w:marRight w:val="0"/>
      <w:marTop w:val="0"/>
      <w:marBottom w:val="0"/>
      <w:divBdr>
        <w:top w:val="none" w:sz="0" w:space="0" w:color="auto"/>
        <w:left w:val="none" w:sz="0" w:space="0" w:color="auto"/>
        <w:bottom w:val="none" w:sz="0" w:space="0" w:color="auto"/>
        <w:right w:val="none" w:sz="0" w:space="0" w:color="auto"/>
      </w:divBdr>
    </w:div>
    <w:div w:id="597492897">
      <w:bodyDiv w:val="1"/>
      <w:marLeft w:val="0"/>
      <w:marRight w:val="0"/>
      <w:marTop w:val="0"/>
      <w:marBottom w:val="0"/>
      <w:divBdr>
        <w:top w:val="none" w:sz="0" w:space="0" w:color="auto"/>
        <w:left w:val="none" w:sz="0" w:space="0" w:color="auto"/>
        <w:bottom w:val="none" w:sz="0" w:space="0" w:color="auto"/>
        <w:right w:val="none" w:sz="0" w:space="0" w:color="auto"/>
      </w:divBdr>
    </w:div>
    <w:div w:id="599417456">
      <w:bodyDiv w:val="1"/>
      <w:marLeft w:val="0"/>
      <w:marRight w:val="0"/>
      <w:marTop w:val="0"/>
      <w:marBottom w:val="0"/>
      <w:divBdr>
        <w:top w:val="none" w:sz="0" w:space="0" w:color="auto"/>
        <w:left w:val="none" w:sz="0" w:space="0" w:color="auto"/>
        <w:bottom w:val="none" w:sz="0" w:space="0" w:color="auto"/>
        <w:right w:val="none" w:sz="0" w:space="0" w:color="auto"/>
      </w:divBdr>
    </w:div>
    <w:div w:id="600800174">
      <w:bodyDiv w:val="1"/>
      <w:marLeft w:val="0"/>
      <w:marRight w:val="0"/>
      <w:marTop w:val="0"/>
      <w:marBottom w:val="0"/>
      <w:divBdr>
        <w:top w:val="none" w:sz="0" w:space="0" w:color="auto"/>
        <w:left w:val="none" w:sz="0" w:space="0" w:color="auto"/>
        <w:bottom w:val="none" w:sz="0" w:space="0" w:color="auto"/>
        <w:right w:val="none" w:sz="0" w:space="0" w:color="auto"/>
      </w:divBdr>
    </w:div>
    <w:div w:id="601493434">
      <w:bodyDiv w:val="1"/>
      <w:marLeft w:val="0"/>
      <w:marRight w:val="0"/>
      <w:marTop w:val="0"/>
      <w:marBottom w:val="0"/>
      <w:divBdr>
        <w:top w:val="none" w:sz="0" w:space="0" w:color="auto"/>
        <w:left w:val="none" w:sz="0" w:space="0" w:color="auto"/>
        <w:bottom w:val="none" w:sz="0" w:space="0" w:color="auto"/>
        <w:right w:val="none" w:sz="0" w:space="0" w:color="auto"/>
      </w:divBdr>
    </w:div>
    <w:div w:id="602811267">
      <w:bodyDiv w:val="1"/>
      <w:marLeft w:val="0"/>
      <w:marRight w:val="0"/>
      <w:marTop w:val="0"/>
      <w:marBottom w:val="0"/>
      <w:divBdr>
        <w:top w:val="none" w:sz="0" w:space="0" w:color="auto"/>
        <w:left w:val="none" w:sz="0" w:space="0" w:color="auto"/>
        <w:bottom w:val="none" w:sz="0" w:space="0" w:color="auto"/>
        <w:right w:val="none" w:sz="0" w:space="0" w:color="auto"/>
      </w:divBdr>
    </w:div>
    <w:div w:id="609431142">
      <w:bodyDiv w:val="1"/>
      <w:marLeft w:val="0"/>
      <w:marRight w:val="0"/>
      <w:marTop w:val="0"/>
      <w:marBottom w:val="0"/>
      <w:divBdr>
        <w:top w:val="none" w:sz="0" w:space="0" w:color="auto"/>
        <w:left w:val="none" w:sz="0" w:space="0" w:color="auto"/>
        <w:bottom w:val="none" w:sz="0" w:space="0" w:color="auto"/>
        <w:right w:val="none" w:sz="0" w:space="0" w:color="auto"/>
      </w:divBdr>
    </w:div>
    <w:div w:id="612326957">
      <w:bodyDiv w:val="1"/>
      <w:marLeft w:val="0"/>
      <w:marRight w:val="0"/>
      <w:marTop w:val="0"/>
      <w:marBottom w:val="0"/>
      <w:divBdr>
        <w:top w:val="none" w:sz="0" w:space="0" w:color="auto"/>
        <w:left w:val="none" w:sz="0" w:space="0" w:color="auto"/>
        <w:bottom w:val="none" w:sz="0" w:space="0" w:color="auto"/>
        <w:right w:val="none" w:sz="0" w:space="0" w:color="auto"/>
      </w:divBdr>
    </w:div>
    <w:div w:id="618950297">
      <w:bodyDiv w:val="1"/>
      <w:marLeft w:val="0"/>
      <w:marRight w:val="0"/>
      <w:marTop w:val="0"/>
      <w:marBottom w:val="0"/>
      <w:divBdr>
        <w:top w:val="none" w:sz="0" w:space="0" w:color="auto"/>
        <w:left w:val="none" w:sz="0" w:space="0" w:color="auto"/>
        <w:bottom w:val="none" w:sz="0" w:space="0" w:color="auto"/>
        <w:right w:val="none" w:sz="0" w:space="0" w:color="auto"/>
      </w:divBdr>
    </w:div>
    <w:div w:id="620233826">
      <w:bodyDiv w:val="1"/>
      <w:marLeft w:val="0"/>
      <w:marRight w:val="0"/>
      <w:marTop w:val="0"/>
      <w:marBottom w:val="0"/>
      <w:divBdr>
        <w:top w:val="none" w:sz="0" w:space="0" w:color="auto"/>
        <w:left w:val="none" w:sz="0" w:space="0" w:color="auto"/>
        <w:bottom w:val="none" w:sz="0" w:space="0" w:color="auto"/>
        <w:right w:val="none" w:sz="0" w:space="0" w:color="auto"/>
      </w:divBdr>
    </w:div>
    <w:div w:id="623732938">
      <w:bodyDiv w:val="1"/>
      <w:marLeft w:val="0"/>
      <w:marRight w:val="0"/>
      <w:marTop w:val="0"/>
      <w:marBottom w:val="0"/>
      <w:divBdr>
        <w:top w:val="none" w:sz="0" w:space="0" w:color="auto"/>
        <w:left w:val="none" w:sz="0" w:space="0" w:color="auto"/>
        <w:bottom w:val="none" w:sz="0" w:space="0" w:color="auto"/>
        <w:right w:val="none" w:sz="0" w:space="0" w:color="auto"/>
      </w:divBdr>
    </w:div>
    <w:div w:id="626938309">
      <w:bodyDiv w:val="1"/>
      <w:marLeft w:val="0"/>
      <w:marRight w:val="0"/>
      <w:marTop w:val="0"/>
      <w:marBottom w:val="0"/>
      <w:divBdr>
        <w:top w:val="none" w:sz="0" w:space="0" w:color="auto"/>
        <w:left w:val="none" w:sz="0" w:space="0" w:color="auto"/>
        <w:bottom w:val="none" w:sz="0" w:space="0" w:color="auto"/>
        <w:right w:val="none" w:sz="0" w:space="0" w:color="auto"/>
      </w:divBdr>
    </w:div>
    <w:div w:id="628442503">
      <w:bodyDiv w:val="1"/>
      <w:marLeft w:val="0"/>
      <w:marRight w:val="0"/>
      <w:marTop w:val="0"/>
      <w:marBottom w:val="0"/>
      <w:divBdr>
        <w:top w:val="none" w:sz="0" w:space="0" w:color="auto"/>
        <w:left w:val="none" w:sz="0" w:space="0" w:color="auto"/>
        <w:bottom w:val="none" w:sz="0" w:space="0" w:color="auto"/>
        <w:right w:val="none" w:sz="0" w:space="0" w:color="auto"/>
      </w:divBdr>
      <w:divsChild>
        <w:div w:id="152332436">
          <w:marLeft w:val="0"/>
          <w:marRight w:val="0"/>
          <w:marTop w:val="0"/>
          <w:marBottom w:val="0"/>
          <w:divBdr>
            <w:top w:val="none" w:sz="0" w:space="0" w:color="auto"/>
            <w:left w:val="none" w:sz="0" w:space="0" w:color="auto"/>
            <w:bottom w:val="none" w:sz="0" w:space="0" w:color="auto"/>
            <w:right w:val="none" w:sz="0" w:space="0" w:color="auto"/>
          </w:divBdr>
        </w:div>
        <w:div w:id="602415517">
          <w:marLeft w:val="0"/>
          <w:marRight w:val="0"/>
          <w:marTop w:val="0"/>
          <w:marBottom w:val="0"/>
          <w:divBdr>
            <w:top w:val="none" w:sz="0" w:space="0" w:color="auto"/>
            <w:left w:val="none" w:sz="0" w:space="0" w:color="auto"/>
            <w:bottom w:val="none" w:sz="0" w:space="0" w:color="auto"/>
            <w:right w:val="none" w:sz="0" w:space="0" w:color="auto"/>
          </w:divBdr>
        </w:div>
        <w:div w:id="960379952">
          <w:marLeft w:val="0"/>
          <w:marRight w:val="0"/>
          <w:marTop w:val="0"/>
          <w:marBottom w:val="0"/>
          <w:divBdr>
            <w:top w:val="none" w:sz="0" w:space="0" w:color="auto"/>
            <w:left w:val="none" w:sz="0" w:space="0" w:color="auto"/>
            <w:bottom w:val="none" w:sz="0" w:space="0" w:color="auto"/>
            <w:right w:val="none" w:sz="0" w:space="0" w:color="auto"/>
          </w:divBdr>
        </w:div>
      </w:divsChild>
    </w:div>
    <w:div w:id="628977985">
      <w:bodyDiv w:val="1"/>
      <w:marLeft w:val="0"/>
      <w:marRight w:val="0"/>
      <w:marTop w:val="0"/>
      <w:marBottom w:val="0"/>
      <w:divBdr>
        <w:top w:val="none" w:sz="0" w:space="0" w:color="auto"/>
        <w:left w:val="none" w:sz="0" w:space="0" w:color="auto"/>
        <w:bottom w:val="none" w:sz="0" w:space="0" w:color="auto"/>
        <w:right w:val="none" w:sz="0" w:space="0" w:color="auto"/>
      </w:divBdr>
    </w:div>
    <w:div w:id="639068157">
      <w:bodyDiv w:val="1"/>
      <w:marLeft w:val="0"/>
      <w:marRight w:val="0"/>
      <w:marTop w:val="0"/>
      <w:marBottom w:val="0"/>
      <w:divBdr>
        <w:top w:val="none" w:sz="0" w:space="0" w:color="auto"/>
        <w:left w:val="none" w:sz="0" w:space="0" w:color="auto"/>
        <w:bottom w:val="none" w:sz="0" w:space="0" w:color="auto"/>
        <w:right w:val="none" w:sz="0" w:space="0" w:color="auto"/>
      </w:divBdr>
    </w:div>
    <w:div w:id="639921664">
      <w:bodyDiv w:val="1"/>
      <w:marLeft w:val="0"/>
      <w:marRight w:val="0"/>
      <w:marTop w:val="0"/>
      <w:marBottom w:val="0"/>
      <w:divBdr>
        <w:top w:val="none" w:sz="0" w:space="0" w:color="auto"/>
        <w:left w:val="none" w:sz="0" w:space="0" w:color="auto"/>
        <w:bottom w:val="none" w:sz="0" w:space="0" w:color="auto"/>
        <w:right w:val="none" w:sz="0" w:space="0" w:color="auto"/>
      </w:divBdr>
    </w:div>
    <w:div w:id="641542037">
      <w:bodyDiv w:val="1"/>
      <w:marLeft w:val="0"/>
      <w:marRight w:val="0"/>
      <w:marTop w:val="0"/>
      <w:marBottom w:val="0"/>
      <w:divBdr>
        <w:top w:val="none" w:sz="0" w:space="0" w:color="auto"/>
        <w:left w:val="none" w:sz="0" w:space="0" w:color="auto"/>
        <w:bottom w:val="none" w:sz="0" w:space="0" w:color="auto"/>
        <w:right w:val="none" w:sz="0" w:space="0" w:color="auto"/>
      </w:divBdr>
    </w:div>
    <w:div w:id="644434936">
      <w:bodyDiv w:val="1"/>
      <w:marLeft w:val="0"/>
      <w:marRight w:val="0"/>
      <w:marTop w:val="0"/>
      <w:marBottom w:val="0"/>
      <w:divBdr>
        <w:top w:val="none" w:sz="0" w:space="0" w:color="auto"/>
        <w:left w:val="none" w:sz="0" w:space="0" w:color="auto"/>
        <w:bottom w:val="none" w:sz="0" w:space="0" w:color="auto"/>
        <w:right w:val="none" w:sz="0" w:space="0" w:color="auto"/>
      </w:divBdr>
      <w:divsChild>
        <w:div w:id="73204750">
          <w:marLeft w:val="0"/>
          <w:marRight w:val="0"/>
          <w:marTop w:val="0"/>
          <w:marBottom w:val="0"/>
          <w:divBdr>
            <w:top w:val="none" w:sz="0" w:space="0" w:color="auto"/>
            <w:left w:val="none" w:sz="0" w:space="0" w:color="auto"/>
            <w:bottom w:val="none" w:sz="0" w:space="0" w:color="auto"/>
            <w:right w:val="none" w:sz="0" w:space="0" w:color="auto"/>
          </w:divBdr>
        </w:div>
      </w:divsChild>
    </w:div>
    <w:div w:id="660160811">
      <w:bodyDiv w:val="1"/>
      <w:marLeft w:val="0"/>
      <w:marRight w:val="0"/>
      <w:marTop w:val="0"/>
      <w:marBottom w:val="0"/>
      <w:divBdr>
        <w:top w:val="none" w:sz="0" w:space="0" w:color="auto"/>
        <w:left w:val="none" w:sz="0" w:space="0" w:color="auto"/>
        <w:bottom w:val="none" w:sz="0" w:space="0" w:color="auto"/>
        <w:right w:val="none" w:sz="0" w:space="0" w:color="auto"/>
      </w:divBdr>
    </w:div>
    <w:div w:id="660894371">
      <w:bodyDiv w:val="1"/>
      <w:marLeft w:val="0"/>
      <w:marRight w:val="0"/>
      <w:marTop w:val="0"/>
      <w:marBottom w:val="0"/>
      <w:divBdr>
        <w:top w:val="none" w:sz="0" w:space="0" w:color="auto"/>
        <w:left w:val="none" w:sz="0" w:space="0" w:color="auto"/>
        <w:bottom w:val="none" w:sz="0" w:space="0" w:color="auto"/>
        <w:right w:val="none" w:sz="0" w:space="0" w:color="auto"/>
      </w:divBdr>
    </w:div>
    <w:div w:id="663974370">
      <w:bodyDiv w:val="1"/>
      <w:marLeft w:val="0"/>
      <w:marRight w:val="0"/>
      <w:marTop w:val="0"/>
      <w:marBottom w:val="0"/>
      <w:divBdr>
        <w:top w:val="none" w:sz="0" w:space="0" w:color="auto"/>
        <w:left w:val="none" w:sz="0" w:space="0" w:color="auto"/>
        <w:bottom w:val="none" w:sz="0" w:space="0" w:color="auto"/>
        <w:right w:val="none" w:sz="0" w:space="0" w:color="auto"/>
      </w:divBdr>
    </w:div>
    <w:div w:id="667824765">
      <w:bodyDiv w:val="1"/>
      <w:marLeft w:val="0"/>
      <w:marRight w:val="0"/>
      <w:marTop w:val="0"/>
      <w:marBottom w:val="0"/>
      <w:divBdr>
        <w:top w:val="none" w:sz="0" w:space="0" w:color="auto"/>
        <w:left w:val="none" w:sz="0" w:space="0" w:color="auto"/>
        <w:bottom w:val="none" w:sz="0" w:space="0" w:color="auto"/>
        <w:right w:val="none" w:sz="0" w:space="0" w:color="auto"/>
      </w:divBdr>
    </w:div>
    <w:div w:id="667907499">
      <w:bodyDiv w:val="1"/>
      <w:marLeft w:val="0"/>
      <w:marRight w:val="0"/>
      <w:marTop w:val="0"/>
      <w:marBottom w:val="0"/>
      <w:divBdr>
        <w:top w:val="none" w:sz="0" w:space="0" w:color="auto"/>
        <w:left w:val="none" w:sz="0" w:space="0" w:color="auto"/>
        <w:bottom w:val="none" w:sz="0" w:space="0" w:color="auto"/>
        <w:right w:val="none" w:sz="0" w:space="0" w:color="auto"/>
      </w:divBdr>
    </w:div>
    <w:div w:id="687561535">
      <w:bodyDiv w:val="1"/>
      <w:marLeft w:val="0"/>
      <w:marRight w:val="0"/>
      <w:marTop w:val="0"/>
      <w:marBottom w:val="0"/>
      <w:divBdr>
        <w:top w:val="none" w:sz="0" w:space="0" w:color="auto"/>
        <w:left w:val="none" w:sz="0" w:space="0" w:color="auto"/>
        <w:bottom w:val="none" w:sz="0" w:space="0" w:color="auto"/>
        <w:right w:val="none" w:sz="0" w:space="0" w:color="auto"/>
      </w:divBdr>
    </w:div>
    <w:div w:id="687830144">
      <w:bodyDiv w:val="1"/>
      <w:marLeft w:val="0"/>
      <w:marRight w:val="0"/>
      <w:marTop w:val="0"/>
      <w:marBottom w:val="0"/>
      <w:divBdr>
        <w:top w:val="none" w:sz="0" w:space="0" w:color="auto"/>
        <w:left w:val="none" w:sz="0" w:space="0" w:color="auto"/>
        <w:bottom w:val="none" w:sz="0" w:space="0" w:color="auto"/>
        <w:right w:val="none" w:sz="0" w:space="0" w:color="auto"/>
      </w:divBdr>
    </w:div>
    <w:div w:id="688338462">
      <w:bodyDiv w:val="1"/>
      <w:marLeft w:val="0"/>
      <w:marRight w:val="0"/>
      <w:marTop w:val="0"/>
      <w:marBottom w:val="0"/>
      <w:divBdr>
        <w:top w:val="none" w:sz="0" w:space="0" w:color="auto"/>
        <w:left w:val="none" w:sz="0" w:space="0" w:color="auto"/>
        <w:bottom w:val="none" w:sz="0" w:space="0" w:color="auto"/>
        <w:right w:val="none" w:sz="0" w:space="0" w:color="auto"/>
      </w:divBdr>
    </w:div>
    <w:div w:id="688487740">
      <w:bodyDiv w:val="1"/>
      <w:marLeft w:val="0"/>
      <w:marRight w:val="0"/>
      <w:marTop w:val="0"/>
      <w:marBottom w:val="0"/>
      <w:divBdr>
        <w:top w:val="none" w:sz="0" w:space="0" w:color="auto"/>
        <w:left w:val="none" w:sz="0" w:space="0" w:color="auto"/>
        <w:bottom w:val="none" w:sz="0" w:space="0" w:color="auto"/>
        <w:right w:val="none" w:sz="0" w:space="0" w:color="auto"/>
      </w:divBdr>
    </w:div>
    <w:div w:id="690687608">
      <w:bodyDiv w:val="1"/>
      <w:marLeft w:val="0"/>
      <w:marRight w:val="0"/>
      <w:marTop w:val="0"/>
      <w:marBottom w:val="0"/>
      <w:divBdr>
        <w:top w:val="none" w:sz="0" w:space="0" w:color="auto"/>
        <w:left w:val="none" w:sz="0" w:space="0" w:color="auto"/>
        <w:bottom w:val="none" w:sz="0" w:space="0" w:color="auto"/>
        <w:right w:val="none" w:sz="0" w:space="0" w:color="auto"/>
      </w:divBdr>
    </w:div>
    <w:div w:id="691149267">
      <w:bodyDiv w:val="1"/>
      <w:marLeft w:val="0"/>
      <w:marRight w:val="0"/>
      <w:marTop w:val="0"/>
      <w:marBottom w:val="0"/>
      <w:divBdr>
        <w:top w:val="none" w:sz="0" w:space="0" w:color="auto"/>
        <w:left w:val="none" w:sz="0" w:space="0" w:color="auto"/>
        <w:bottom w:val="none" w:sz="0" w:space="0" w:color="auto"/>
        <w:right w:val="none" w:sz="0" w:space="0" w:color="auto"/>
      </w:divBdr>
    </w:div>
    <w:div w:id="692270379">
      <w:bodyDiv w:val="1"/>
      <w:marLeft w:val="0"/>
      <w:marRight w:val="0"/>
      <w:marTop w:val="0"/>
      <w:marBottom w:val="0"/>
      <w:divBdr>
        <w:top w:val="none" w:sz="0" w:space="0" w:color="auto"/>
        <w:left w:val="none" w:sz="0" w:space="0" w:color="auto"/>
        <w:bottom w:val="none" w:sz="0" w:space="0" w:color="auto"/>
        <w:right w:val="none" w:sz="0" w:space="0" w:color="auto"/>
      </w:divBdr>
    </w:div>
    <w:div w:id="695085820">
      <w:bodyDiv w:val="1"/>
      <w:marLeft w:val="0"/>
      <w:marRight w:val="0"/>
      <w:marTop w:val="0"/>
      <w:marBottom w:val="0"/>
      <w:divBdr>
        <w:top w:val="none" w:sz="0" w:space="0" w:color="auto"/>
        <w:left w:val="none" w:sz="0" w:space="0" w:color="auto"/>
        <w:bottom w:val="none" w:sz="0" w:space="0" w:color="auto"/>
        <w:right w:val="none" w:sz="0" w:space="0" w:color="auto"/>
      </w:divBdr>
    </w:div>
    <w:div w:id="701446158">
      <w:bodyDiv w:val="1"/>
      <w:marLeft w:val="0"/>
      <w:marRight w:val="0"/>
      <w:marTop w:val="0"/>
      <w:marBottom w:val="0"/>
      <w:divBdr>
        <w:top w:val="none" w:sz="0" w:space="0" w:color="auto"/>
        <w:left w:val="none" w:sz="0" w:space="0" w:color="auto"/>
        <w:bottom w:val="none" w:sz="0" w:space="0" w:color="auto"/>
        <w:right w:val="none" w:sz="0" w:space="0" w:color="auto"/>
      </w:divBdr>
    </w:div>
    <w:div w:id="701784373">
      <w:bodyDiv w:val="1"/>
      <w:marLeft w:val="0"/>
      <w:marRight w:val="0"/>
      <w:marTop w:val="0"/>
      <w:marBottom w:val="0"/>
      <w:divBdr>
        <w:top w:val="none" w:sz="0" w:space="0" w:color="auto"/>
        <w:left w:val="none" w:sz="0" w:space="0" w:color="auto"/>
        <w:bottom w:val="none" w:sz="0" w:space="0" w:color="auto"/>
        <w:right w:val="none" w:sz="0" w:space="0" w:color="auto"/>
      </w:divBdr>
      <w:divsChild>
        <w:div w:id="1425490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833993">
      <w:bodyDiv w:val="1"/>
      <w:marLeft w:val="0"/>
      <w:marRight w:val="0"/>
      <w:marTop w:val="0"/>
      <w:marBottom w:val="0"/>
      <w:divBdr>
        <w:top w:val="none" w:sz="0" w:space="0" w:color="auto"/>
        <w:left w:val="none" w:sz="0" w:space="0" w:color="auto"/>
        <w:bottom w:val="none" w:sz="0" w:space="0" w:color="auto"/>
        <w:right w:val="none" w:sz="0" w:space="0" w:color="auto"/>
      </w:divBdr>
    </w:div>
    <w:div w:id="710303326">
      <w:bodyDiv w:val="1"/>
      <w:marLeft w:val="0"/>
      <w:marRight w:val="0"/>
      <w:marTop w:val="0"/>
      <w:marBottom w:val="0"/>
      <w:divBdr>
        <w:top w:val="none" w:sz="0" w:space="0" w:color="auto"/>
        <w:left w:val="none" w:sz="0" w:space="0" w:color="auto"/>
        <w:bottom w:val="none" w:sz="0" w:space="0" w:color="auto"/>
        <w:right w:val="none" w:sz="0" w:space="0" w:color="auto"/>
      </w:divBdr>
    </w:div>
    <w:div w:id="714475949">
      <w:bodyDiv w:val="1"/>
      <w:marLeft w:val="0"/>
      <w:marRight w:val="0"/>
      <w:marTop w:val="0"/>
      <w:marBottom w:val="0"/>
      <w:divBdr>
        <w:top w:val="none" w:sz="0" w:space="0" w:color="auto"/>
        <w:left w:val="none" w:sz="0" w:space="0" w:color="auto"/>
        <w:bottom w:val="none" w:sz="0" w:space="0" w:color="auto"/>
        <w:right w:val="none" w:sz="0" w:space="0" w:color="auto"/>
      </w:divBdr>
    </w:div>
    <w:div w:id="717315078">
      <w:bodyDiv w:val="1"/>
      <w:marLeft w:val="0"/>
      <w:marRight w:val="0"/>
      <w:marTop w:val="0"/>
      <w:marBottom w:val="0"/>
      <w:divBdr>
        <w:top w:val="none" w:sz="0" w:space="0" w:color="auto"/>
        <w:left w:val="none" w:sz="0" w:space="0" w:color="auto"/>
        <w:bottom w:val="none" w:sz="0" w:space="0" w:color="auto"/>
        <w:right w:val="none" w:sz="0" w:space="0" w:color="auto"/>
      </w:divBdr>
    </w:div>
    <w:div w:id="718240848">
      <w:bodyDiv w:val="1"/>
      <w:marLeft w:val="0"/>
      <w:marRight w:val="0"/>
      <w:marTop w:val="0"/>
      <w:marBottom w:val="0"/>
      <w:divBdr>
        <w:top w:val="none" w:sz="0" w:space="0" w:color="auto"/>
        <w:left w:val="none" w:sz="0" w:space="0" w:color="auto"/>
        <w:bottom w:val="none" w:sz="0" w:space="0" w:color="auto"/>
        <w:right w:val="none" w:sz="0" w:space="0" w:color="auto"/>
      </w:divBdr>
    </w:div>
    <w:div w:id="722604432">
      <w:bodyDiv w:val="1"/>
      <w:marLeft w:val="0"/>
      <w:marRight w:val="0"/>
      <w:marTop w:val="0"/>
      <w:marBottom w:val="0"/>
      <w:divBdr>
        <w:top w:val="none" w:sz="0" w:space="0" w:color="auto"/>
        <w:left w:val="none" w:sz="0" w:space="0" w:color="auto"/>
        <w:bottom w:val="none" w:sz="0" w:space="0" w:color="auto"/>
        <w:right w:val="none" w:sz="0" w:space="0" w:color="auto"/>
      </w:divBdr>
      <w:divsChild>
        <w:div w:id="193884335">
          <w:marLeft w:val="0"/>
          <w:marRight w:val="0"/>
          <w:marTop w:val="0"/>
          <w:marBottom w:val="0"/>
          <w:divBdr>
            <w:top w:val="none" w:sz="0" w:space="0" w:color="auto"/>
            <w:left w:val="none" w:sz="0" w:space="0" w:color="auto"/>
            <w:bottom w:val="none" w:sz="0" w:space="0" w:color="auto"/>
            <w:right w:val="none" w:sz="0" w:space="0" w:color="auto"/>
          </w:divBdr>
        </w:div>
        <w:div w:id="247664683">
          <w:marLeft w:val="0"/>
          <w:marRight w:val="0"/>
          <w:marTop w:val="0"/>
          <w:marBottom w:val="0"/>
          <w:divBdr>
            <w:top w:val="none" w:sz="0" w:space="0" w:color="auto"/>
            <w:left w:val="none" w:sz="0" w:space="0" w:color="auto"/>
            <w:bottom w:val="none" w:sz="0" w:space="0" w:color="auto"/>
            <w:right w:val="none" w:sz="0" w:space="0" w:color="auto"/>
          </w:divBdr>
        </w:div>
        <w:div w:id="467283947">
          <w:marLeft w:val="0"/>
          <w:marRight w:val="0"/>
          <w:marTop w:val="0"/>
          <w:marBottom w:val="0"/>
          <w:divBdr>
            <w:top w:val="none" w:sz="0" w:space="0" w:color="auto"/>
            <w:left w:val="none" w:sz="0" w:space="0" w:color="auto"/>
            <w:bottom w:val="none" w:sz="0" w:space="0" w:color="auto"/>
            <w:right w:val="none" w:sz="0" w:space="0" w:color="auto"/>
          </w:divBdr>
        </w:div>
        <w:div w:id="758064008">
          <w:marLeft w:val="0"/>
          <w:marRight w:val="0"/>
          <w:marTop w:val="0"/>
          <w:marBottom w:val="0"/>
          <w:divBdr>
            <w:top w:val="none" w:sz="0" w:space="0" w:color="auto"/>
            <w:left w:val="none" w:sz="0" w:space="0" w:color="auto"/>
            <w:bottom w:val="none" w:sz="0" w:space="0" w:color="auto"/>
            <w:right w:val="none" w:sz="0" w:space="0" w:color="auto"/>
          </w:divBdr>
        </w:div>
        <w:div w:id="836383128">
          <w:marLeft w:val="0"/>
          <w:marRight w:val="0"/>
          <w:marTop w:val="0"/>
          <w:marBottom w:val="0"/>
          <w:divBdr>
            <w:top w:val="none" w:sz="0" w:space="0" w:color="auto"/>
            <w:left w:val="none" w:sz="0" w:space="0" w:color="auto"/>
            <w:bottom w:val="none" w:sz="0" w:space="0" w:color="auto"/>
            <w:right w:val="none" w:sz="0" w:space="0" w:color="auto"/>
          </w:divBdr>
        </w:div>
        <w:div w:id="957295603">
          <w:marLeft w:val="0"/>
          <w:marRight w:val="0"/>
          <w:marTop w:val="0"/>
          <w:marBottom w:val="0"/>
          <w:divBdr>
            <w:top w:val="none" w:sz="0" w:space="0" w:color="auto"/>
            <w:left w:val="none" w:sz="0" w:space="0" w:color="auto"/>
            <w:bottom w:val="none" w:sz="0" w:space="0" w:color="auto"/>
            <w:right w:val="none" w:sz="0" w:space="0" w:color="auto"/>
          </w:divBdr>
        </w:div>
        <w:div w:id="1190021403">
          <w:marLeft w:val="0"/>
          <w:marRight w:val="0"/>
          <w:marTop w:val="0"/>
          <w:marBottom w:val="0"/>
          <w:divBdr>
            <w:top w:val="none" w:sz="0" w:space="0" w:color="auto"/>
            <w:left w:val="none" w:sz="0" w:space="0" w:color="auto"/>
            <w:bottom w:val="none" w:sz="0" w:space="0" w:color="auto"/>
            <w:right w:val="none" w:sz="0" w:space="0" w:color="auto"/>
          </w:divBdr>
        </w:div>
        <w:div w:id="1748305123">
          <w:marLeft w:val="0"/>
          <w:marRight w:val="0"/>
          <w:marTop w:val="0"/>
          <w:marBottom w:val="0"/>
          <w:divBdr>
            <w:top w:val="none" w:sz="0" w:space="0" w:color="auto"/>
            <w:left w:val="none" w:sz="0" w:space="0" w:color="auto"/>
            <w:bottom w:val="none" w:sz="0" w:space="0" w:color="auto"/>
            <w:right w:val="none" w:sz="0" w:space="0" w:color="auto"/>
          </w:divBdr>
        </w:div>
        <w:div w:id="2084570320">
          <w:marLeft w:val="0"/>
          <w:marRight w:val="0"/>
          <w:marTop w:val="0"/>
          <w:marBottom w:val="0"/>
          <w:divBdr>
            <w:top w:val="none" w:sz="0" w:space="0" w:color="auto"/>
            <w:left w:val="none" w:sz="0" w:space="0" w:color="auto"/>
            <w:bottom w:val="none" w:sz="0" w:space="0" w:color="auto"/>
            <w:right w:val="none" w:sz="0" w:space="0" w:color="auto"/>
          </w:divBdr>
        </w:div>
      </w:divsChild>
    </w:div>
    <w:div w:id="725687265">
      <w:bodyDiv w:val="1"/>
      <w:marLeft w:val="0"/>
      <w:marRight w:val="0"/>
      <w:marTop w:val="0"/>
      <w:marBottom w:val="0"/>
      <w:divBdr>
        <w:top w:val="none" w:sz="0" w:space="0" w:color="auto"/>
        <w:left w:val="none" w:sz="0" w:space="0" w:color="auto"/>
        <w:bottom w:val="none" w:sz="0" w:space="0" w:color="auto"/>
        <w:right w:val="none" w:sz="0" w:space="0" w:color="auto"/>
      </w:divBdr>
    </w:div>
    <w:div w:id="726338752">
      <w:bodyDiv w:val="1"/>
      <w:marLeft w:val="0"/>
      <w:marRight w:val="0"/>
      <w:marTop w:val="0"/>
      <w:marBottom w:val="0"/>
      <w:divBdr>
        <w:top w:val="none" w:sz="0" w:space="0" w:color="auto"/>
        <w:left w:val="none" w:sz="0" w:space="0" w:color="auto"/>
        <w:bottom w:val="none" w:sz="0" w:space="0" w:color="auto"/>
        <w:right w:val="none" w:sz="0" w:space="0" w:color="auto"/>
      </w:divBdr>
    </w:div>
    <w:div w:id="727799760">
      <w:bodyDiv w:val="1"/>
      <w:marLeft w:val="0"/>
      <w:marRight w:val="0"/>
      <w:marTop w:val="0"/>
      <w:marBottom w:val="0"/>
      <w:divBdr>
        <w:top w:val="none" w:sz="0" w:space="0" w:color="auto"/>
        <w:left w:val="none" w:sz="0" w:space="0" w:color="auto"/>
        <w:bottom w:val="none" w:sz="0" w:space="0" w:color="auto"/>
        <w:right w:val="none" w:sz="0" w:space="0" w:color="auto"/>
      </w:divBdr>
    </w:div>
    <w:div w:id="728580407">
      <w:bodyDiv w:val="1"/>
      <w:marLeft w:val="0"/>
      <w:marRight w:val="0"/>
      <w:marTop w:val="0"/>
      <w:marBottom w:val="0"/>
      <w:divBdr>
        <w:top w:val="none" w:sz="0" w:space="0" w:color="auto"/>
        <w:left w:val="none" w:sz="0" w:space="0" w:color="auto"/>
        <w:bottom w:val="none" w:sz="0" w:space="0" w:color="auto"/>
        <w:right w:val="none" w:sz="0" w:space="0" w:color="auto"/>
      </w:divBdr>
      <w:divsChild>
        <w:div w:id="33041282">
          <w:marLeft w:val="0"/>
          <w:marRight w:val="0"/>
          <w:marTop w:val="0"/>
          <w:marBottom w:val="0"/>
          <w:divBdr>
            <w:top w:val="none" w:sz="0" w:space="0" w:color="auto"/>
            <w:left w:val="none" w:sz="0" w:space="0" w:color="auto"/>
            <w:bottom w:val="none" w:sz="0" w:space="0" w:color="auto"/>
            <w:right w:val="none" w:sz="0" w:space="0" w:color="auto"/>
          </w:divBdr>
        </w:div>
        <w:div w:id="77753892">
          <w:marLeft w:val="0"/>
          <w:marRight w:val="0"/>
          <w:marTop w:val="0"/>
          <w:marBottom w:val="0"/>
          <w:divBdr>
            <w:top w:val="none" w:sz="0" w:space="0" w:color="auto"/>
            <w:left w:val="none" w:sz="0" w:space="0" w:color="auto"/>
            <w:bottom w:val="none" w:sz="0" w:space="0" w:color="auto"/>
            <w:right w:val="none" w:sz="0" w:space="0" w:color="auto"/>
          </w:divBdr>
        </w:div>
        <w:div w:id="121845456">
          <w:marLeft w:val="0"/>
          <w:marRight w:val="0"/>
          <w:marTop w:val="0"/>
          <w:marBottom w:val="0"/>
          <w:divBdr>
            <w:top w:val="none" w:sz="0" w:space="0" w:color="auto"/>
            <w:left w:val="none" w:sz="0" w:space="0" w:color="auto"/>
            <w:bottom w:val="none" w:sz="0" w:space="0" w:color="auto"/>
            <w:right w:val="none" w:sz="0" w:space="0" w:color="auto"/>
          </w:divBdr>
        </w:div>
        <w:div w:id="522016608">
          <w:marLeft w:val="0"/>
          <w:marRight w:val="0"/>
          <w:marTop w:val="0"/>
          <w:marBottom w:val="0"/>
          <w:divBdr>
            <w:top w:val="none" w:sz="0" w:space="0" w:color="auto"/>
            <w:left w:val="none" w:sz="0" w:space="0" w:color="auto"/>
            <w:bottom w:val="none" w:sz="0" w:space="0" w:color="auto"/>
            <w:right w:val="none" w:sz="0" w:space="0" w:color="auto"/>
          </w:divBdr>
        </w:div>
        <w:div w:id="646740405">
          <w:marLeft w:val="0"/>
          <w:marRight w:val="0"/>
          <w:marTop w:val="0"/>
          <w:marBottom w:val="0"/>
          <w:divBdr>
            <w:top w:val="none" w:sz="0" w:space="0" w:color="auto"/>
            <w:left w:val="none" w:sz="0" w:space="0" w:color="auto"/>
            <w:bottom w:val="none" w:sz="0" w:space="0" w:color="auto"/>
            <w:right w:val="none" w:sz="0" w:space="0" w:color="auto"/>
          </w:divBdr>
        </w:div>
        <w:div w:id="673068995">
          <w:marLeft w:val="0"/>
          <w:marRight w:val="0"/>
          <w:marTop w:val="0"/>
          <w:marBottom w:val="0"/>
          <w:divBdr>
            <w:top w:val="none" w:sz="0" w:space="0" w:color="auto"/>
            <w:left w:val="none" w:sz="0" w:space="0" w:color="auto"/>
            <w:bottom w:val="none" w:sz="0" w:space="0" w:color="auto"/>
            <w:right w:val="none" w:sz="0" w:space="0" w:color="auto"/>
          </w:divBdr>
        </w:div>
        <w:div w:id="723023333">
          <w:marLeft w:val="0"/>
          <w:marRight w:val="0"/>
          <w:marTop w:val="0"/>
          <w:marBottom w:val="0"/>
          <w:divBdr>
            <w:top w:val="none" w:sz="0" w:space="0" w:color="auto"/>
            <w:left w:val="none" w:sz="0" w:space="0" w:color="auto"/>
            <w:bottom w:val="none" w:sz="0" w:space="0" w:color="auto"/>
            <w:right w:val="none" w:sz="0" w:space="0" w:color="auto"/>
          </w:divBdr>
        </w:div>
        <w:div w:id="871914964">
          <w:marLeft w:val="0"/>
          <w:marRight w:val="0"/>
          <w:marTop w:val="0"/>
          <w:marBottom w:val="0"/>
          <w:divBdr>
            <w:top w:val="none" w:sz="0" w:space="0" w:color="auto"/>
            <w:left w:val="none" w:sz="0" w:space="0" w:color="auto"/>
            <w:bottom w:val="none" w:sz="0" w:space="0" w:color="auto"/>
            <w:right w:val="none" w:sz="0" w:space="0" w:color="auto"/>
          </w:divBdr>
        </w:div>
        <w:div w:id="900402750">
          <w:marLeft w:val="0"/>
          <w:marRight w:val="0"/>
          <w:marTop w:val="0"/>
          <w:marBottom w:val="0"/>
          <w:divBdr>
            <w:top w:val="none" w:sz="0" w:space="0" w:color="auto"/>
            <w:left w:val="none" w:sz="0" w:space="0" w:color="auto"/>
            <w:bottom w:val="none" w:sz="0" w:space="0" w:color="auto"/>
            <w:right w:val="none" w:sz="0" w:space="0" w:color="auto"/>
          </w:divBdr>
        </w:div>
        <w:div w:id="996344532">
          <w:marLeft w:val="0"/>
          <w:marRight w:val="0"/>
          <w:marTop w:val="0"/>
          <w:marBottom w:val="0"/>
          <w:divBdr>
            <w:top w:val="none" w:sz="0" w:space="0" w:color="auto"/>
            <w:left w:val="none" w:sz="0" w:space="0" w:color="auto"/>
            <w:bottom w:val="none" w:sz="0" w:space="0" w:color="auto"/>
            <w:right w:val="none" w:sz="0" w:space="0" w:color="auto"/>
          </w:divBdr>
        </w:div>
        <w:div w:id="1053041212">
          <w:marLeft w:val="0"/>
          <w:marRight w:val="0"/>
          <w:marTop w:val="0"/>
          <w:marBottom w:val="0"/>
          <w:divBdr>
            <w:top w:val="none" w:sz="0" w:space="0" w:color="auto"/>
            <w:left w:val="none" w:sz="0" w:space="0" w:color="auto"/>
            <w:bottom w:val="none" w:sz="0" w:space="0" w:color="auto"/>
            <w:right w:val="none" w:sz="0" w:space="0" w:color="auto"/>
          </w:divBdr>
        </w:div>
        <w:div w:id="1147895334">
          <w:marLeft w:val="0"/>
          <w:marRight w:val="0"/>
          <w:marTop w:val="0"/>
          <w:marBottom w:val="0"/>
          <w:divBdr>
            <w:top w:val="none" w:sz="0" w:space="0" w:color="auto"/>
            <w:left w:val="none" w:sz="0" w:space="0" w:color="auto"/>
            <w:bottom w:val="none" w:sz="0" w:space="0" w:color="auto"/>
            <w:right w:val="none" w:sz="0" w:space="0" w:color="auto"/>
          </w:divBdr>
        </w:div>
        <w:div w:id="1346249828">
          <w:marLeft w:val="0"/>
          <w:marRight w:val="0"/>
          <w:marTop w:val="0"/>
          <w:marBottom w:val="0"/>
          <w:divBdr>
            <w:top w:val="none" w:sz="0" w:space="0" w:color="auto"/>
            <w:left w:val="none" w:sz="0" w:space="0" w:color="auto"/>
            <w:bottom w:val="none" w:sz="0" w:space="0" w:color="auto"/>
            <w:right w:val="none" w:sz="0" w:space="0" w:color="auto"/>
          </w:divBdr>
        </w:div>
        <w:div w:id="1346521157">
          <w:marLeft w:val="0"/>
          <w:marRight w:val="0"/>
          <w:marTop w:val="0"/>
          <w:marBottom w:val="0"/>
          <w:divBdr>
            <w:top w:val="none" w:sz="0" w:space="0" w:color="auto"/>
            <w:left w:val="none" w:sz="0" w:space="0" w:color="auto"/>
            <w:bottom w:val="none" w:sz="0" w:space="0" w:color="auto"/>
            <w:right w:val="none" w:sz="0" w:space="0" w:color="auto"/>
          </w:divBdr>
        </w:div>
        <w:div w:id="1679238055">
          <w:marLeft w:val="0"/>
          <w:marRight w:val="0"/>
          <w:marTop w:val="0"/>
          <w:marBottom w:val="0"/>
          <w:divBdr>
            <w:top w:val="none" w:sz="0" w:space="0" w:color="auto"/>
            <w:left w:val="none" w:sz="0" w:space="0" w:color="auto"/>
            <w:bottom w:val="none" w:sz="0" w:space="0" w:color="auto"/>
            <w:right w:val="none" w:sz="0" w:space="0" w:color="auto"/>
          </w:divBdr>
        </w:div>
        <w:div w:id="2021736084">
          <w:marLeft w:val="0"/>
          <w:marRight w:val="0"/>
          <w:marTop w:val="0"/>
          <w:marBottom w:val="0"/>
          <w:divBdr>
            <w:top w:val="none" w:sz="0" w:space="0" w:color="auto"/>
            <w:left w:val="none" w:sz="0" w:space="0" w:color="auto"/>
            <w:bottom w:val="none" w:sz="0" w:space="0" w:color="auto"/>
            <w:right w:val="none" w:sz="0" w:space="0" w:color="auto"/>
          </w:divBdr>
        </w:div>
        <w:div w:id="2091343127">
          <w:marLeft w:val="0"/>
          <w:marRight w:val="0"/>
          <w:marTop w:val="0"/>
          <w:marBottom w:val="0"/>
          <w:divBdr>
            <w:top w:val="none" w:sz="0" w:space="0" w:color="auto"/>
            <w:left w:val="none" w:sz="0" w:space="0" w:color="auto"/>
            <w:bottom w:val="none" w:sz="0" w:space="0" w:color="auto"/>
            <w:right w:val="none" w:sz="0" w:space="0" w:color="auto"/>
          </w:divBdr>
        </w:div>
      </w:divsChild>
    </w:div>
    <w:div w:id="731074983">
      <w:bodyDiv w:val="1"/>
      <w:marLeft w:val="0"/>
      <w:marRight w:val="0"/>
      <w:marTop w:val="0"/>
      <w:marBottom w:val="0"/>
      <w:divBdr>
        <w:top w:val="none" w:sz="0" w:space="0" w:color="auto"/>
        <w:left w:val="none" w:sz="0" w:space="0" w:color="auto"/>
        <w:bottom w:val="none" w:sz="0" w:space="0" w:color="auto"/>
        <w:right w:val="none" w:sz="0" w:space="0" w:color="auto"/>
      </w:divBdr>
    </w:div>
    <w:div w:id="736704852">
      <w:bodyDiv w:val="1"/>
      <w:marLeft w:val="0"/>
      <w:marRight w:val="0"/>
      <w:marTop w:val="0"/>
      <w:marBottom w:val="0"/>
      <w:divBdr>
        <w:top w:val="none" w:sz="0" w:space="0" w:color="auto"/>
        <w:left w:val="none" w:sz="0" w:space="0" w:color="auto"/>
        <w:bottom w:val="none" w:sz="0" w:space="0" w:color="auto"/>
        <w:right w:val="none" w:sz="0" w:space="0" w:color="auto"/>
      </w:divBdr>
    </w:div>
    <w:div w:id="740636003">
      <w:bodyDiv w:val="1"/>
      <w:marLeft w:val="0"/>
      <w:marRight w:val="0"/>
      <w:marTop w:val="0"/>
      <w:marBottom w:val="0"/>
      <w:divBdr>
        <w:top w:val="none" w:sz="0" w:space="0" w:color="auto"/>
        <w:left w:val="none" w:sz="0" w:space="0" w:color="auto"/>
        <w:bottom w:val="none" w:sz="0" w:space="0" w:color="auto"/>
        <w:right w:val="none" w:sz="0" w:space="0" w:color="auto"/>
      </w:divBdr>
    </w:div>
    <w:div w:id="742261160">
      <w:bodyDiv w:val="1"/>
      <w:marLeft w:val="0"/>
      <w:marRight w:val="0"/>
      <w:marTop w:val="0"/>
      <w:marBottom w:val="0"/>
      <w:divBdr>
        <w:top w:val="none" w:sz="0" w:space="0" w:color="auto"/>
        <w:left w:val="none" w:sz="0" w:space="0" w:color="auto"/>
        <w:bottom w:val="none" w:sz="0" w:space="0" w:color="auto"/>
        <w:right w:val="none" w:sz="0" w:space="0" w:color="auto"/>
      </w:divBdr>
    </w:div>
    <w:div w:id="746418853">
      <w:bodyDiv w:val="1"/>
      <w:marLeft w:val="0"/>
      <w:marRight w:val="0"/>
      <w:marTop w:val="0"/>
      <w:marBottom w:val="0"/>
      <w:divBdr>
        <w:top w:val="none" w:sz="0" w:space="0" w:color="auto"/>
        <w:left w:val="none" w:sz="0" w:space="0" w:color="auto"/>
        <w:bottom w:val="none" w:sz="0" w:space="0" w:color="auto"/>
        <w:right w:val="none" w:sz="0" w:space="0" w:color="auto"/>
      </w:divBdr>
    </w:div>
    <w:div w:id="747044896">
      <w:bodyDiv w:val="1"/>
      <w:marLeft w:val="0"/>
      <w:marRight w:val="0"/>
      <w:marTop w:val="0"/>
      <w:marBottom w:val="0"/>
      <w:divBdr>
        <w:top w:val="none" w:sz="0" w:space="0" w:color="auto"/>
        <w:left w:val="none" w:sz="0" w:space="0" w:color="auto"/>
        <w:bottom w:val="none" w:sz="0" w:space="0" w:color="auto"/>
        <w:right w:val="none" w:sz="0" w:space="0" w:color="auto"/>
      </w:divBdr>
    </w:div>
    <w:div w:id="747339163">
      <w:bodyDiv w:val="1"/>
      <w:marLeft w:val="0"/>
      <w:marRight w:val="0"/>
      <w:marTop w:val="0"/>
      <w:marBottom w:val="0"/>
      <w:divBdr>
        <w:top w:val="none" w:sz="0" w:space="0" w:color="auto"/>
        <w:left w:val="none" w:sz="0" w:space="0" w:color="auto"/>
        <w:bottom w:val="none" w:sz="0" w:space="0" w:color="auto"/>
        <w:right w:val="none" w:sz="0" w:space="0" w:color="auto"/>
      </w:divBdr>
    </w:div>
    <w:div w:id="760880725">
      <w:bodyDiv w:val="1"/>
      <w:marLeft w:val="0"/>
      <w:marRight w:val="0"/>
      <w:marTop w:val="0"/>
      <w:marBottom w:val="0"/>
      <w:divBdr>
        <w:top w:val="none" w:sz="0" w:space="0" w:color="auto"/>
        <w:left w:val="none" w:sz="0" w:space="0" w:color="auto"/>
        <w:bottom w:val="none" w:sz="0" w:space="0" w:color="auto"/>
        <w:right w:val="none" w:sz="0" w:space="0" w:color="auto"/>
      </w:divBdr>
    </w:div>
    <w:div w:id="761799903">
      <w:bodyDiv w:val="1"/>
      <w:marLeft w:val="0"/>
      <w:marRight w:val="0"/>
      <w:marTop w:val="0"/>
      <w:marBottom w:val="0"/>
      <w:divBdr>
        <w:top w:val="none" w:sz="0" w:space="0" w:color="auto"/>
        <w:left w:val="none" w:sz="0" w:space="0" w:color="auto"/>
        <w:bottom w:val="none" w:sz="0" w:space="0" w:color="auto"/>
        <w:right w:val="none" w:sz="0" w:space="0" w:color="auto"/>
      </w:divBdr>
    </w:div>
    <w:div w:id="761950325">
      <w:bodyDiv w:val="1"/>
      <w:marLeft w:val="0"/>
      <w:marRight w:val="0"/>
      <w:marTop w:val="0"/>
      <w:marBottom w:val="0"/>
      <w:divBdr>
        <w:top w:val="none" w:sz="0" w:space="0" w:color="auto"/>
        <w:left w:val="none" w:sz="0" w:space="0" w:color="auto"/>
        <w:bottom w:val="none" w:sz="0" w:space="0" w:color="auto"/>
        <w:right w:val="none" w:sz="0" w:space="0" w:color="auto"/>
      </w:divBdr>
    </w:div>
    <w:div w:id="763649518">
      <w:bodyDiv w:val="1"/>
      <w:marLeft w:val="0"/>
      <w:marRight w:val="0"/>
      <w:marTop w:val="0"/>
      <w:marBottom w:val="0"/>
      <w:divBdr>
        <w:top w:val="none" w:sz="0" w:space="0" w:color="auto"/>
        <w:left w:val="none" w:sz="0" w:space="0" w:color="auto"/>
        <w:bottom w:val="none" w:sz="0" w:space="0" w:color="auto"/>
        <w:right w:val="none" w:sz="0" w:space="0" w:color="auto"/>
      </w:divBdr>
    </w:div>
    <w:div w:id="765736677">
      <w:bodyDiv w:val="1"/>
      <w:marLeft w:val="0"/>
      <w:marRight w:val="0"/>
      <w:marTop w:val="0"/>
      <w:marBottom w:val="0"/>
      <w:divBdr>
        <w:top w:val="none" w:sz="0" w:space="0" w:color="auto"/>
        <w:left w:val="none" w:sz="0" w:space="0" w:color="auto"/>
        <w:bottom w:val="none" w:sz="0" w:space="0" w:color="auto"/>
        <w:right w:val="none" w:sz="0" w:space="0" w:color="auto"/>
      </w:divBdr>
    </w:div>
    <w:div w:id="767776830">
      <w:bodyDiv w:val="1"/>
      <w:marLeft w:val="0"/>
      <w:marRight w:val="0"/>
      <w:marTop w:val="0"/>
      <w:marBottom w:val="0"/>
      <w:divBdr>
        <w:top w:val="none" w:sz="0" w:space="0" w:color="auto"/>
        <w:left w:val="none" w:sz="0" w:space="0" w:color="auto"/>
        <w:bottom w:val="none" w:sz="0" w:space="0" w:color="auto"/>
        <w:right w:val="none" w:sz="0" w:space="0" w:color="auto"/>
      </w:divBdr>
    </w:div>
    <w:div w:id="771517170">
      <w:bodyDiv w:val="1"/>
      <w:marLeft w:val="0"/>
      <w:marRight w:val="0"/>
      <w:marTop w:val="0"/>
      <w:marBottom w:val="0"/>
      <w:divBdr>
        <w:top w:val="none" w:sz="0" w:space="0" w:color="auto"/>
        <w:left w:val="none" w:sz="0" w:space="0" w:color="auto"/>
        <w:bottom w:val="none" w:sz="0" w:space="0" w:color="auto"/>
        <w:right w:val="none" w:sz="0" w:space="0" w:color="auto"/>
      </w:divBdr>
    </w:div>
    <w:div w:id="773283031">
      <w:bodyDiv w:val="1"/>
      <w:marLeft w:val="0"/>
      <w:marRight w:val="0"/>
      <w:marTop w:val="0"/>
      <w:marBottom w:val="0"/>
      <w:divBdr>
        <w:top w:val="none" w:sz="0" w:space="0" w:color="auto"/>
        <w:left w:val="none" w:sz="0" w:space="0" w:color="auto"/>
        <w:bottom w:val="none" w:sz="0" w:space="0" w:color="auto"/>
        <w:right w:val="none" w:sz="0" w:space="0" w:color="auto"/>
      </w:divBdr>
    </w:div>
    <w:div w:id="778719274">
      <w:bodyDiv w:val="1"/>
      <w:marLeft w:val="0"/>
      <w:marRight w:val="0"/>
      <w:marTop w:val="0"/>
      <w:marBottom w:val="0"/>
      <w:divBdr>
        <w:top w:val="none" w:sz="0" w:space="0" w:color="auto"/>
        <w:left w:val="none" w:sz="0" w:space="0" w:color="auto"/>
        <w:bottom w:val="none" w:sz="0" w:space="0" w:color="auto"/>
        <w:right w:val="none" w:sz="0" w:space="0" w:color="auto"/>
      </w:divBdr>
    </w:div>
    <w:div w:id="784270216">
      <w:bodyDiv w:val="1"/>
      <w:marLeft w:val="0"/>
      <w:marRight w:val="0"/>
      <w:marTop w:val="0"/>
      <w:marBottom w:val="0"/>
      <w:divBdr>
        <w:top w:val="none" w:sz="0" w:space="0" w:color="auto"/>
        <w:left w:val="none" w:sz="0" w:space="0" w:color="auto"/>
        <w:bottom w:val="none" w:sz="0" w:space="0" w:color="auto"/>
        <w:right w:val="none" w:sz="0" w:space="0" w:color="auto"/>
      </w:divBdr>
    </w:div>
    <w:div w:id="786582713">
      <w:bodyDiv w:val="1"/>
      <w:marLeft w:val="0"/>
      <w:marRight w:val="0"/>
      <w:marTop w:val="0"/>
      <w:marBottom w:val="0"/>
      <w:divBdr>
        <w:top w:val="none" w:sz="0" w:space="0" w:color="auto"/>
        <w:left w:val="none" w:sz="0" w:space="0" w:color="auto"/>
        <w:bottom w:val="none" w:sz="0" w:space="0" w:color="auto"/>
        <w:right w:val="none" w:sz="0" w:space="0" w:color="auto"/>
      </w:divBdr>
    </w:div>
    <w:div w:id="789054955">
      <w:bodyDiv w:val="1"/>
      <w:marLeft w:val="0"/>
      <w:marRight w:val="0"/>
      <w:marTop w:val="0"/>
      <w:marBottom w:val="0"/>
      <w:divBdr>
        <w:top w:val="none" w:sz="0" w:space="0" w:color="auto"/>
        <w:left w:val="none" w:sz="0" w:space="0" w:color="auto"/>
        <w:bottom w:val="none" w:sz="0" w:space="0" w:color="auto"/>
        <w:right w:val="none" w:sz="0" w:space="0" w:color="auto"/>
      </w:divBdr>
    </w:div>
    <w:div w:id="790173010">
      <w:bodyDiv w:val="1"/>
      <w:marLeft w:val="0"/>
      <w:marRight w:val="0"/>
      <w:marTop w:val="0"/>
      <w:marBottom w:val="0"/>
      <w:divBdr>
        <w:top w:val="none" w:sz="0" w:space="0" w:color="auto"/>
        <w:left w:val="none" w:sz="0" w:space="0" w:color="auto"/>
        <w:bottom w:val="none" w:sz="0" w:space="0" w:color="auto"/>
        <w:right w:val="none" w:sz="0" w:space="0" w:color="auto"/>
      </w:divBdr>
    </w:div>
    <w:div w:id="794063225">
      <w:bodyDiv w:val="1"/>
      <w:marLeft w:val="0"/>
      <w:marRight w:val="0"/>
      <w:marTop w:val="0"/>
      <w:marBottom w:val="0"/>
      <w:divBdr>
        <w:top w:val="none" w:sz="0" w:space="0" w:color="auto"/>
        <w:left w:val="none" w:sz="0" w:space="0" w:color="auto"/>
        <w:bottom w:val="none" w:sz="0" w:space="0" w:color="auto"/>
        <w:right w:val="none" w:sz="0" w:space="0" w:color="auto"/>
      </w:divBdr>
    </w:div>
    <w:div w:id="811678410">
      <w:bodyDiv w:val="1"/>
      <w:marLeft w:val="0"/>
      <w:marRight w:val="0"/>
      <w:marTop w:val="0"/>
      <w:marBottom w:val="0"/>
      <w:divBdr>
        <w:top w:val="none" w:sz="0" w:space="0" w:color="auto"/>
        <w:left w:val="none" w:sz="0" w:space="0" w:color="auto"/>
        <w:bottom w:val="none" w:sz="0" w:space="0" w:color="auto"/>
        <w:right w:val="none" w:sz="0" w:space="0" w:color="auto"/>
      </w:divBdr>
    </w:div>
    <w:div w:id="817113507">
      <w:bodyDiv w:val="1"/>
      <w:marLeft w:val="0"/>
      <w:marRight w:val="0"/>
      <w:marTop w:val="0"/>
      <w:marBottom w:val="0"/>
      <w:divBdr>
        <w:top w:val="none" w:sz="0" w:space="0" w:color="auto"/>
        <w:left w:val="none" w:sz="0" w:space="0" w:color="auto"/>
        <w:bottom w:val="none" w:sz="0" w:space="0" w:color="auto"/>
        <w:right w:val="none" w:sz="0" w:space="0" w:color="auto"/>
      </w:divBdr>
    </w:div>
    <w:div w:id="818693838">
      <w:bodyDiv w:val="1"/>
      <w:marLeft w:val="0"/>
      <w:marRight w:val="0"/>
      <w:marTop w:val="0"/>
      <w:marBottom w:val="0"/>
      <w:divBdr>
        <w:top w:val="none" w:sz="0" w:space="0" w:color="auto"/>
        <w:left w:val="none" w:sz="0" w:space="0" w:color="auto"/>
        <w:bottom w:val="none" w:sz="0" w:space="0" w:color="auto"/>
        <w:right w:val="none" w:sz="0" w:space="0" w:color="auto"/>
      </w:divBdr>
    </w:div>
    <w:div w:id="820736505">
      <w:bodyDiv w:val="1"/>
      <w:marLeft w:val="0"/>
      <w:marRight w:val="0"/>
      <w:marTop w:val="0"/>
      <w:marBottom w:val="0"/>
      <w:divBdr>
        <w:top w:val="none" w:sz="0" w:space="0" w:color="auto"/>
        <w:left w:val="none" w:sz="0" w:space="0" w:color="auto"/>
        <w:bottom w:val="none" w:sz="0" w:space="0" w:color="auto"/>
        <w:right w:val="none" w:sz="0" w:space="0" w:color="auto"/>
      </w:divBdr>
    </w:div>
    <w:div w:id="821117622">
      <w:bodyDiv w:val="1"/>
      <w:marLeft w:val="0"/>
      <w:marRight w:val="0"/>
      <w:marTop w:val="0"/>
      <w:marBottom w:val="0"/>
      <w:divBdr>
        <w:top w:val="none" w:sz="0" w:space="0" w:color="auto"/>
        <w:left w:val="none" w:sz="0" w:space="0" w:color="auto"/>
        <w:bottom w:val="none" w:sz="0" w:space="0" w:color="auto"/>
        <w:right w:val="none" w:sz="0" w:space="0" w:color="auto"/>
      </w:divBdr>
    </w:div>
    <w:div w:id="822044706">
      <w:bodyDiv w:val="1"/>
      <w:marLeft w:val="0"/>
      <w:marRight w:val="0"/>
      <w:marTop w:val="0"/>
      <w:marBottom w:val="0"/>
      <w:divBdr>
        <w:top w:val="none" w:sz="0" w:space="0" w:color="auto"/>
        <w:left w:val="none" w:sz="0" w:space="0" w:color="auto"/>
        <w:bottom w:val="none" w:sz="0" w:space="0" w:color="auto"/>
        <w:right w:val="none" w:sz="0" w:space="0" w:color="auto"/>
      </w:divBdr>
    </w:div>
    <w:div w:id="822353049">
      <w:bodyDiv w:val="1"/>
      <w:marLeft w:val="0"/>
      <w:marRight w:val="0"/>
      <w:marTop w:val="0"/>
      <w:marBottom w:val="0"/>
      <w:divBdr>
        <w:top w:val="none" w:sz="0" w:space="0" w:color="auto"/>
        <w:left w:val="none" w:sz="0" w:space="0" w:color="auto"/>
        <w:bottom w:val="none" w:sz="0" w:space="0" w:color="auto"/>
        <w:right w:val="none" w:sz="0" w:space="0" w:color="auto"/>
      </w:divBdr>
    </w:div>
    <w:div w:id="829102451">
      <w:bodyDiv w:val="1"/>
      <w:marLeft w:val="0"/>
      <w:marRight w:val="0"/>
      <w:marTop w:val="0"/>
      <w:marBottom w:val="0"/>
      <w:divBdr>
        <w:top w:val="none" w:sz="0" w:space="0" w:color="auto"/>
        <w:left w:val="none" w:sz="0" w:space="0" w:color="auto"/>
        <w:bottom w:val="none" w:sz="0" w:space="0" w:color="auto"/>
        <w:right w:val="none" w:sz="0" w:space="0" w:color="auto"/>
      </w:divBdr>
    </w:div>
    <w:div w:id="838010226">
      <w:bodyDiv w:val="1"/>
      <w:marLeft w:val="0"/>
      <w:marRight w:val="0"/>
      <w:marTop w:val="0"/>
      <w:marBottom w:val="0"/>
      <w:divBdr>
        <w:top w:val="none" w:sz="0" w:space="0" w:color="auto"/>
        <w:left w:val="none" w:sz="0" w:space="0" w:color="auto"/>
        <w:bottom w:val="none" w:sz="0" w:space="0" w:color="auto"/>
        <w:right w:val="none" w:sz="0" w:space="0" w:color="auto"/>
      </w:divBdr>
    </w:div>
    <w:div w:id="840049059">
      <w:bodyDiv w:val="1"/>
      <w:marLeft w:val="0"/>
      <w:marRight w:val="0"/>
      <w:marTop w:val="0"/>
      <w:marBottom w:val="0"/>
      <w:divBdr>
        <w:top w:val="none" w:sz="0" w:space="0" w:color="auto"/>
        <w:left w:val="none" w:sz="0" w:space="0" w:color="auto"/>
        <w:bottom w:val="none" w:sz="0" w:space="0" w:color="auto"/>
        <w:right w:val="none" w:sz="0" w:space="0" w:color="auto"/>
      </w:divBdr>
    </w:div>
    <w:div w:id="844781881">
      <w:bodyDiv w:val="1"/>
      <w:marLeft w:val="0"/>
      <w:marRight w:val="0"/>
      <w:marTop w:val="0"/>
      <w:marBottom w:val="0"/>
      <w:divBdr>
        <w:top w:val="none" w:sz="0" w:space="0" w:color="auto"/>
        <w:left w:val="none" w:sz="0" w:space="0" w:color="auto"/>
        <w:bottom w:val="none" w:sz="0" w:space="0" w:color="auto"/>
        <w:right w:val="none" w:sz="0" w:space="0" w:color="auto"/>
      </w:divBdr>
    </w:div>
    <w:div w:id="845097503">
      <w:bodyDiv w:val="1"/>
      <w:marLeft w:val="0"/>
      <w:marRight w:val="0"/>
      <w:marTop w:val="0"/>
      <w:marBottom w:val="0"/>
      <w:divBdr>
        <w:top w:val="none" w:sz="0" w:space="0" w:color="auto"/>
        <w:left w:val="none" w:sz="0" w:space="0" w:color="auto"/>
        <w:bottom w:val="none" w:sz="0" w:space="0" w:color="auto"/>
        <w:right w:val="none" w:sz="0" w:space="0" w:color="auto"/>
      </w:divBdr>
    </w:div>
    <w:div w:id="845483314">
      <w:bodyDiv w:val="1"/>
      <w:marLeft w:val="0"/>
      <w:marRight w:val="0"/>
      <w:marTop w:val="0"/>
      <w:marBottom w:val="0"/>
      <w:divBdr>
        <w:top w:val="none" w:sz="0" w:space="0" w:color="auto"/>
        <w:left w:val="none" w:sz="0" w:space="0" w:color="auto"/>
        <w:bottom w:val="none" w:sz="0" w:space="0" w:color="auto"/>
        <w:right w:val="none" w:sz="0" w:space="0" w:color="auto"/>
      </w:divBdr>
    </w:div>
    <w:div w:id="847250608">
      <w:bodyDiv w:val="1"/>
      <w:marLeft w:val="0"/>
      <w:marRight w:val="0"/>
      <w:marTop w:val="0"/>
      <w:marBottom w:val="0"/>
      <w:divBdr>
        <w:top w:val="none" w:sz="0" w:space="0" w:color="auto"/>
        <w:left w:val="none" w:sz="0" w:space="0" w:color="auto"/>
        <w:bottom w:val="none" w:sz="0" w:space="0" w:color="auto"/>
        <w:right w:val="none" w:sz="0" w:space="0" w:color="auto"/>
      </w:divBdr>
    </w:div>
    <w:div w:id="849489353">
      <w:bodyDiv w:val="1"/>
      <w:marLeft w:val="0"/>
      <w:marRight w:val="0"/>
      <w:marTop w:val="0"/>
      <w:marBottom w:val="0"/>
      <w:divBdr>
        <w:top w:val="none" w:sz="0" w:space="0" w:color="auto"/>
        <w:left w:val="none" w:sz="0" w:space="0" w:color="auto"/>
        <w:bottom w:val="none" w:sz="0" w:space="0" w:color="auto"/>
        <w:right w:val="none" w:sz="0" w:space="0" w:color="auto"/>
      </w:divBdr>
    </w:div>
    <w:div w:id="850223331">
      <w:bodyDiv w:val="1"/>
      <w:marLeft w:val="0"/>
      <w:marRight w:val="0"/>
      <w:marTop w:val="0"/>
      <w:marBottom w:val="0"/>
      <w:divBdr>
        <w:top w:val="none" w:sz="0" w:space="0" w:color="auto"/>
        <w:left w:val="none" w:sz="0" w:space="0" w:color="auto"/>
        <w:bottom w:val="none" w:sz="0" w:space="0" w:color="auto"/>
        <w:right w:val="none" w:sz="0" w:space="0" w:color="auto"/>
      </w:divBdr>
    </w:div>
    <w:div w:id="852304075">
      <w:bodyDiv w:val="1"/>
      <w:marLeft w:val="0"/>
      <w:marRight w:val="0"/>
      <w:marTop w:val="0"/>
      <w:marBottom w:val="0"/>
      <w:divBdr>
        <w:top w:val="none" w:sz="0" w:space="0" w:color="auto"/>
        <w:left w:val="none" w:sz="0" w:space="0" w:color="auto"/>
        <w:bottom w:val="none" w:sz="0" w:space="0" w:color="auto"/>
        <w:right w:val="none" w:sz="0" w:space="0" w:color="auto"/>
      </w:divBdr>
    </w:div>
    <w:div w:id="859973538">
      <w:bodyDiv w:val="1"/>
      <w:marLeft w:val="0"/>
      <w:marRight w:val="0"/>
      <w:marTop w:val="0"/>
      <w:marBottom w:val="0"/>
      <w:divBdr>
        <w:top w:val="none" w:sz="0" w:space="0" w:color="auto"/>
        <w:left w:val="none" w:sz="0" w:space="0" w:color="auto"/>
        <w:bottom w:val="none" w:sz="0" w:space="0" w:color="auto"/>
        <w:right w:val="none" w:sz="0" w:space="0" w:color="auto"/>
      </w:divBdr>
    </w:div>
    <w:div w:id="862599288">
      <w:bodyDiv w:val="1"/>
      <w:marLeft w:val="0"/>
      <w:marRight w:val="0"/>
      <w:marTop w:val="0"/>
      <w:marBottom w:val="0"/>
      <w:divBdr>
        <w:top w:val="none" w:sz="0" w:space="0" w:color="auto"/>
        <w:left w:val="none" w:sz="0" w:space="0" w:color="auto"/>
        <w:bottom w:val="none" w:sz="0" w:space="0" w:color="auto"/>
        <w:right w:val="none" w:sz="0" w:space="0" w:color="auto"/>
      </w:divBdr>
    </w:div>
    <w:div w:id="864058352">
      <w:bodyDiv w:val="1"/>
      <w:marLeft w:val="0"/>
      <w:marRight w:val="0"/>
      <w:marTop w:val="0"/>
      <w:marBottom w:val="0"/>
      <w:divBdr>
        <w:top w:val="none" w:sz="0" w:space="0" w:color="auto"/>
        <w:left w:val="none" w:sz="0" w:space="0" w:color="auto"/>
        <w:bottom w:val="none" w:sz="0" w:space="0" w:color="auto"/>
        <w:right w:val="none" w:sz="0" w:space="0" w:color="auto"/>
      </w:divBdr>
    </w:div>
    <w:div w:id="867645930">
      <w:bodyDiv w:val="1"/>
      <w:marLeft w:val="0"/>
      <w:marRight w:val="0"/>
      <w:marTop w:val="0"/>
      <w:marBottom w:val="0"/>
      <w:divBdr>
        <w:top w:val="none" w:sz="0" w:space="0" w:color="auto"/>
        <w:left w:val="none" w:sz="0" w:space="0" w:color="auto"/>
        <w:bottom w:val="none" w:sz="0" w:space="0" w:color="auto"/>
        <w:right w:val="none" w:sz="0" w:space="0" w:color="auto"/>
      </w:divBdr>
    </w:div>
    <w:div w:id="867987956">
      <w:bodyDiv w:val="1"/>
      <w:marLeft w:val="0"/>
      <w:marRight w:val="0"/>
      <w:marTop w:val="0"/>
      <w:marBottom w:val="0"/>
      <w:divBdr>
        <w:top w:val="none" w:sz="0" w:space="0" w:color="auto"/>
        <w:left w:val="none" w:sz="0" w:space="0" w:color="auto"/>
        <w:bottom w:val="none" w:sz="0" w:space="0" w:color="auto"/>
        <w:right w:val="none" w:sz="0" w:space="0" w:color="auto"/>
      </w:divBdr>
    </w:div>
    <w:div w:id="869877103">
      <w:bodyDiv w:val="1"/>
      <w:marLeft w:val="0"/>
      <w:marRight w:val="0"/>
      <w:marTop w:val="0"/>
      <w:marBottom w:val="0"/>
      <w:divBdr>
        <w:top w:val="none" w:sz="0" w:space="0" w:color="auto"/>
        <w:left w:val="none" w:sz="0" w:space="0" w:color="auto"/>
        <w:bottom w:val="none" w:sz="0" w:space="0" w:color="auto"/>
        <w:right w:val="none" w:sz="0" w:space="0" w:color="auto"/>
      </w:divBdr>
    </w:div>
    <w:div w:id="884678015">
      <w:bodyDiv w:val="1"/>
      <w:marLeft w:val="0"/>
      <w:marRight w:val="0"/>
      <w:marTop w:val="0"/>
      <w:marBottom w:val="0"/>
      <w:divBdr>
        <w:top w:val="none" w:sz="0" w:space="0" w:color="auto"/>
        <w:left w:val="none" w:sz="0" w:space="0" w:color="auto"/>
        <w:bottom w:val="none" w:sz="0" w:space="0" w:color="auto"/>
        <w:right w:val="none" w:sz="0" w:space="0" w:color="auto"/>
      </w:divBdr>
    </w:div>
    <w:div w:id="884682695">
      <w:bodyDiv w:val="1"/>
      <w:marLeft w:val="0"/>
      <w:marRight w:val="0"/>
      <w:marTop w:val="0"/>
      <w:marBottom w:val="0"/>
      <w:divBdr>
        <w:top w:val="none" w:sz="0" w:space="0" w:color="auto"/>
        <w:left w:val="none" w:sz="0" w:space="0" w:color="auto"/>
        <w:bottom w:val="none" w:sz="0" w:space="0" w:color="auto"/>
        <w:right w:val="none" w:sz="0" w:space="0" w:color="auto"/>
      </w:divBdr>
    </w:div>
    <w:div w:id="885071364">
      <w:bodyDiv w:val="1"/>
      <w:marLeft w:val="0"/>
      <w:marRight w:val="0"/>
      <w:marTop w:val="0"/>
      <w:marBottom w:val="0"/>
      <w:divBdr>
        <w:top w:val="none" w:sz="0" w:space="0" w:color="auto"/>
        <w:left w:val="none" w:sz="0" w:space="0" w:color="auto"/>
        <w:bottom w:val="none" w:sz="0" w:space="0" w:color="auto"/>
        <w:right w:val="none" w:sz="0" w:space="0" w:color="auto"/>
      </w:divBdr>
    </w:div>
    <w:div w:id="890578363">
      <w:bodyDiv w:val="1"/>
      <w:marLeft w:val="0"/>
      <w:marRight w:val="0"/>
      <w:marTop w:val="0"/>
      <w:marBottom w:val="0"/>
      <w:divBdr>
        <w:top w:val="none" w:sz="0" w:space="0" w:color="auto"/>
        <w:left w:val="none" w:sz="0" w:space="0" w:color="auto"/>
        <w:bottom w:val="none" w:sz="0" w:space="0" w:color="auto"/>
        <w:right w:val="none" w:sz="0" w:space="0" w:color="auto"/>
      </w:divBdr>
    </w:div>
    <w:div w:id="890732477">
      <w:bodyDiv w:val="1"/>
      <w:marLeft w:val="0"/>
      <w:marRight w:val="0"/>
      <w:marTop w:val="0"/>
      <w:marBottom w:val="0"/>
      <w:divBdr>
        <w:top w:val="none" w:sz="0" w:space="0" w:color="auto"/>
        <w:left w:val="none" w:sz="0" w:space="0" w:color="auto"/>
        <w:bottom w:val="none" w:sz="0" w:space="0" w:color="auto"/>
        <w:right w:val="none" w:sz="0" w:space="0" w:color="auto"/>
      </w:divBdr>
    </w:div>
    <w:div w:id="890926299">
      <w:bodyDiv w:val="1"/>
      <w:marLeft w:val="0"/>
      <w:marRight w:val="0"/>
      <w:marTop w:val="0"/>
      <w:marBottom w:val="0"/>
      <w:divBdr>
        <w:top w:val="none" w:sz="0" w:space="0" w:color="auto"/>
        <w:left w:val="none" w:sz="0" w:space="0" w:color="auto"/>
        <w:bottom w:val="none" w:sz="0" w:space="0" w:color="auto"/>
        <w:right w:val="none" w:sz="0" w:space="0" w:color="auto"/>
      </w:divBdr>
      <w:divsChild>
        <w:div w:id="217598155">
          <w:marLeft w:val="0"/>
          <w:marRight w:val="0"/>
          <w:marTop w:val="0"/>
          <w:marBottom w:val="0"/>
          <w:divBdr>
            <w:top w:val="none" w:sz="0" w:space="0" w:color="auto"/>
            <w:left w:val="none" w:sz="0" w:space="0" w:color="auto"/>
            <w:bottom w:val="none" w:sz="0" w:space="0" w:color="auto"/>
            <w:right w:val="none" w:sz="0" w:space="0" w:color="auto"/>
          </w:divBdr>
        </w:div>
        <w:div w:id="447624122">
          <w:marLeft w:val="0"/>
          <w:marRight w:val="0"/>
          <w:marTop w:val="0"/>
          <w:marBottom w:val="0"/>
          <w:divBdr>
            <w:top w:val="none" w:sz="0" w:space="0" w:color="auto"/>
            <w:left w:val="none" w:sz="0" w:space="0" w:color="auto"/>
            <w:bottom w:val="none" w:sz="0" w:space="0" w:color="auto"/>
            <w:right w:val="none" w:sz="0" w:space="0" w:color="auto"/>
          </w:divBdr>
        </w:div>
        <w:div w:id="458456511">
          <w:marLeft w:val="0"/>
          <w:marRight w:val="0"/>
          <w:marTop w:val="0"/>
          <w:marBottom w:val="0"/>
          <w:divBdr>
            <w:top w:val="none" w:sz="0" w:space="0" w:color="auto"/>
            <w:left w:val="none" w:sz="0" w:space="0" w:color="auto"/>
            <w:bottom w:val="none" w:sz="0" w:space="0" w:color="auto"/>
            <w:right w:val="none" w:sz="0" w:space="0" w:color="auto"/>
          </w:divBdr>
        </w:div>
        <w:div w:id="591086244">
          <w:marLeft w:val="0"/>
          <w:marRight w:val="0"/>
          <w:marTop w:val="0"/>
          <w:marBottom w:val="0"/>
          <w:divBdr>
            <w:top w:val="none" w:sz="0" w:space="0" w:color="auto"/>
            <w:left w:val="none" w:sz="0" w:space="0" w:color="auto"/>
            <w:bottom w:val="none" w:sz="0" w:space="0" w:color="auto"/>
            <w:right w:val="none" w:sz="0" w:space="0" w:color="auto"/>
          </w:divBdr>
        </w:div>
        <w:div w:id="596983581">
          <w:marLeft w:val="0"/>
          <w:marRight w:val="0"/>
          <w:marTop w:val="0"/>
          <w:marBottom w:val="0"/>
          <w:divBdr>
            <w:top w:val="none" w:sz="0" w:space="0" w:color="auto"/>
            <w:left w:val="none" w:sz="0" w:space="0" w:color="auto"/>
            <w:bottom w:val="none" w:sz="0" w:space="0" w:color="auto"/>
            <w:right w:val="none" w:sz="0" w:space="0" w:color="auto"/>
          </w:divBdr>
        </w:div>
        <w:div w:id="610091342">
          <w:marLeft w:val="0"/>
          <w:marRight w:val="0"/>
          <w:marTop w:val="0"/>
          <w:marBottom w:val="0"/>
          <w:divBdr>
            <w:top w:val="none" w:sz="0" w:space="0" w:color="auto"/>
            <w:left w:val="none" w:sz="0" w:space="0" w:color="auto"/>
            <w:bottom w:val="none" w:sz="0" w:space="0" w:color="auto"/>
            <w:right w:val="none" w:sz="0" w:space="0" w:color="auto"/>
          </w:divBdr>
        </w:div>
        <w:div w:id="649942810">
          <w:marLeft w:val="0"/>
          <w:marRight w:val="0"/>
          <w:marTop w:val="0"/>
          <w:marBottom w:val="0"/>
          <w:divBdr>
            <w:top w:val="none" w:sz="0" w:space="0" w:color="auto"/>
            <w:left w:val="none" w:sz="0" w:space="0" w:color="auto"/>
            <w:bottom w:val="none" w:sz="0" w:space="0" w:color="auto"/>
            <w:right w:val="none" w:sz="0" w:space="0" w:color="auto"/>
          </w:divBdr>
        </w:div>
        <w:div w:id="714625761">
          <w:marLeft w:val="0"/>
          <w:marRight w:val="0"/>
          <w:marTop w:val="0"/>
          <w:marBottom w:val="0"/>
          <w:divBdr>
            <w:top w:val="none" w:sz="0" w:space="0" w:color="auto"/>
            <w:left w:val="none" w:sz="0" w:space="0" w:color="auto"/>
            <w:bottom w:val="none" w:sz="0" w:space="0" w:color="auto"/>
            <w:right w:val="none" w:sz="0" w:space="0" w:color="auto"/>
          </w:divBdr>
        </w:div>
        <w:div w:id="796219772">
          <w:marLeft w:val="0"/>
          <w:marRight w:val="0"/>
          <w:marTop w:val="0"/>
          <w:marBottom w:val="0"/>
          <w:divBdr>
            <w:top w:val="none" w:sz="0" w:space="0" w:color="auto"/>
            <w:left w:val="none" w:sz="0" w:space="0" w:color="auto"/>
            <w:bottom w:val="none" w:sz="0" w:space="0" w:color="auto"/>
            <w:right w:val="none" w:sz="0" w:space="0" w:color="auto"/>
          </w:divBdr>
        </w:div>
        <w:div w:id="1214267828">
          <w:marLeft w:val="0"/>
          <w:marRight w:val="0"/>
          <w:marTop w:val="0"/>
          <w:marBottom w:val="0"/>
          <w:divBdr>
            <w:top w:val="none" w:sz="0" w:space="0" w:color="auto"/>
            <w:left w:val="none" w:sz="0" w:space="0" w:color="auto"/>
            <w:bottom w:val="none" w:sz="0" w:space="0" w:color="auto"/>
            <w:right w:val="none" w:sz="0" w:space="0" w:color="auto"/>
          </w:divBdr>
        </w:div>
        <w:div w:id="1474176950">
          <w:marLeft w:val="0"/>
          <w:marRight w:val="0"/>
          <w:marTop w:val="0"/>
          <w:marBottom w:val="0"/>
          <w:divBdr>
            <w:top w:val="none" w:sz="0" w:space="0" w:color="auto"/>
            <w:left w:val="none" w:sz="0" w:space="0" w:color="auto"/>
            <w:bottom w:val="none" w:sz="0" w:space="0" w:color="auto"/>
            <w:right w:val="none" w:sz="0" w:space="0" w:color="auto"/>
          </w:divBdr>
        </w:div>
        <w:div w:id="1995645829">
          <w:marLeft w:val="0"/>
          <w:marRight w:val="0"/>
          <w:marTop w:val="0"/>
          <w:marBottom w:val="0"/>
          <w:divBdr>
            <w:top w:val="none" w:sz="0" w:space="0" w:color="auto"/>
            <w:left w:val="none" w:sz="0" w:space="0" w:color="auto"/>
            <w:bottom w:val="none" w:sz="0" w:space="0" w:color="auto"/>
            <w:right w:val="none" w:sz="0" w:space="0" w:color="auto"/>
          </w:divBdr>
        </w:div>
        <w:div w:id="2004508413">
          <w:marLeft w:val="0"/>
          <w:marRight w:val="0"/>
          <w:marTop w:val="0"/>
          <w:marBottom w:val="0"/>
          <w:divBdr>
            <w:top w:val="none" w:sz="0" w:space="0" w:color="auto"/>
            <w:left w:val="none" w:sz="0" w:space="0" w:color="auto"/>
            <w:bottom w:val="none" w:sz="0" w:space="0" w:color="auto"/>
            <w:right w:val="none" w:sz="0" w:space="0" w:color="auto"/>
          </w:divBdr>
        </w:div>
      </w:divsChild>
    </w:div>
    <w:div w:id="890926582">
      <w:bodyDiv w:val="1"/>
      <w:marLeft w:val="0"/>
      <w:marRight w:val="0"/>
      <w:marTop w:val="0"/>
      <w:marBottom w:val="0"/>
      <w:divBdr>
        <w:top w:val="none" w:sz="0" w:space="0" w:color="auto"/>
        <w:left w:val="none" w:sz="0" w:space="0" w:color="auto"/>
        <w:bottom w:val="none" w:sz="0" w:space="0" w:color="auto"/>
        <w:right w:val="none" w:sz="0" w:space="0" w:color="auto"/>
      </w:divBdr>
    </w:div>
    <w:div w:id="892813731">
      <w:bodyDiv w:val="1"/>
      <w:marLeft w:val="0"/>
      <w:marRight w:val="0"/>
      <w:marTop w:val="0"/>
      <w:marBottom w:val="0"/>
      <w:divBdr>
        <w:top w:val="none" w:sz="0" w:space="0" w:color="auto"/>
        <w:left w:val="none" w:sz="0" w:space="0" w:color="auto"/>
        <w:bottom w:val="none" w:sz="0" w:space="0" w:color="auto"/>
        <w:right w:val="none" w:sz="0" w:space="0" w:color="auto"/>
      </w:divBdr>
    </w:div>
    <w:div w:id="895775986">
      <w:bodyDiv w:val="1"/>
      <w:marLeft w:val="0"/>
      <w:marRight w:val="0"/>
      <w:marTop w:val="0"/>
      <w:marBottom w:val="0"/>
      <w:divBdr>
        <w:top w:val="none" w:sz="0" w:space="0" w:color="auto"/>
        <w:left w:val="none" w:sz="0" w:space="0" w:color="auto"/>
        <w:bottom w:val="none" w:sz="0" w:space="0" w:color="auto"/>
        <w:right w:val="none" w:sz="0" w:space="0" w:color="auto"/>
      </w:divBdr>
    </w:div>
    <w:div w:id="896472618">
      <w:bodyDiv w:val="1"/>
      <w:marLeft w:val="0"/>
      <w:marRight w:val="0"/>
      <w:marTop w:val="0"/>
      <w:marBottom w:val="0"/>
      <w:divBdr>
        <w:top w:val="none" w:sz="0" w:space="0" w:color="auto"/>
        <w:left w:val="none" w:sz="0" w:space="0" w:color="auto"/>
        <w:bottom w:val="none" w:sz="0" w:space="0" w:color="auto"/>
        <w:right w:val="none" w:sz="0" w:space="0" w:color="auto"/>
      </w:divBdr>
    </w:div>
    <w:div w:id="902644832">
      <w:bodyDiv w:val="1"/>
      <w:marLeft w:val="0"/>
      <w:marRight w:val="0"/>
      <w:marTop w:val="0"/>
      <w:marBottom w:val="0"/>
      <w:divBdr>
        <w:top w:val="none" w:sz="0" w:space="0" w:color="auto"/>
        <w:left w:val="none" w:sz="0" w:space="0" w:color="auto"/>
        <w:bottom w:val="none" w:sz="0" w:space="0" w:color="auto"/>
        <w:right w:val="none" w:sz="0" w:space="0" w:color="auto"/>
      </w:divBdr>
    </w:div>
    <w:div w:id="904728106">
      <w:bodyDiv w:val="1"/>
      <w:marLeft w:val="0"/>
      <w:marRight w:val="0"/>
      <w:marTop w:val="0"/>
      <w:marBottom w:val="0"/>
      <w:divBdr>
        <w:top w:val="none" w:sz="0" w:space="0" w:color="auto"/>
        <w:left w:val="none" w:sz="0" w:space="0" w:color="auto"/>
        <w:bottom w:val="none" w:sz="0" w:space="0" w:color="auto"/>
        <w:right w:val="none" w:sz="0" w:space="0" w:color="auto"/>
      </w:divBdr>
    </w:div>
    <w:div w:id="905913808">
      <w:bodyDiv w:val="1"/>
      <w:marLeft w:val="0"/>
      <w:marRight w:val="0"/>
      <w:marTop w:val="0"/>
      <w:marBottom w:val="0"/>
      <w:divBdr>
        <w:top w:val="none" w:sz="0" w:space="0" w:color="auto"/>
        <w:left w:val="none" w:sz="0" w:space="0" w:color="auto"/>
        <w:bottom w:val="none" w:sz="0" w:space="0" w:color="auto"/>
        <w:right w:val="none" w:sz="0" w:space="0" w:color="auto"/>
      </w:divBdr>
      <w:divsChild>
        <w:div w:id="961618184">
          <w:marLeft w:val="0"/>
          <w:marRight w:val="0"/>
          <w:marTop w:val="0"/>
          <w:marBottom w:val="0"/>
          <w:divBdr>
            <w:top w:val="none" w:sz="0" w:space="0" w:color="auto"/>
            <w:left w:val="none" w:sz="0" w:space="0" w:color="auto"/>
            <w:bottom w:val="none" w:sz="0" w:space="0" w:color="auto"/>
            <w:right w:val="none" w:sz="0" w:space="0" w:color="auto"/>
          </w:divBdr>
        </w:div>
        <w:div w:id="1087532855">
          <w:marLeft w:val="0"/>
          <w:marRight w:val="0"/>
          <w:marTop w:val="0"/>
          <w:marBottom w:val="0"/>
          <w:divBdr>
            <w:top w:val="none" w:sz="0" w:space="0" w:color="auto"/>
            <w:left w:val="none" w:sz="0" w:space="0" w:color="auto"/>
            <w:bottom w:val="none" w:sz="0" w:space="0" w:color="auto"/>
            <w:right w:val="none" w:sz="0" w:space="0" w:color="auto"/>
          </w:divBdr>
        </w:div>
      </w:divsChild>
    </w:div>
    <w:div w:id="906303544">
      <w:bodyDiv w:val="1"/>
      <w:marLeft w:val="0"/>
      <w:marRight w:val="0"/>
      <w:marTop w:val="0"/>
      <w:marBottom w:val="0"/>
      <w:divBdr>
        <w:top w:val="none" w:sz="0" w:space="0" w:color="auto"/>
        <w:left w:val="none" w:sz="0" w:space="0" w:color="auto"/>
        <w:bottom w:val="none" w:sz="0" w:space="0" w:color="auto"/>
        <w:right w:val="none" w:sz="0" w:space="0" w:color="auto"/>
      </w:divBdr>
    </w:div>
    <w:div w:id="906957927">
      <w:bodyDiv w:val="1"/>
      <w:marLeft w:val="0"/>
      <w:marRight w:val="0"/>
      <w:marTop w:val="0"/>
      <w:marBottom w:val="0"/>
      <w:divBdr>
        <w:top w:val="none" w:sz="0" w:space="0" w:color="auto"/>
        <w:left w:val="none" w:sz="0" w:space="0" w:color="auto"/>
        <w:bottom w:val="none" w:sz="0" w:space="0" w:color="auto"/>
        <w:right w:val="none" w:sz="0" w:space="0" w:color="auto"/>
      </w:divBdr>
    </w:div>
    <w:div w:id="909117831">
      <w:bodyDiv w:val="1"/>
      <w:marLeft w:val="0"/>
      <w:marRight w:val="0"/>
      <w:marTop w:val="0"/>
      <w:marBottom w:val="0"/>
      <w:divBdr>
        <w:top w:val="none" w:sz="0" w:space="0" w:color="auto"/>
        <w:left w:val="none" w:sz="0" w:space="0" w:color="auto"/>
        <w:bottom w:val="none" w:sz="0" w:space="0" w:color="auto"/>
        <w:right w:val="none" w:sz="0" w:space="0" w:color="auto"/>
      </w:divBdr>
    </w:div>
    <w:div w:id="913321768">
      <w:bodyDiv w:val="1"/>
      <w:marLeft w:val="0"/>
      <w:marRight w:val="0"/>
      <w:marTop w:val="0"/>
      <w:marBottom w:val="0"/>
      <w:divBdr>
        <w:top w:val="none" w:sz="0" w:space="0" w:color="auto"/>
        <w:left w:val="none" w:sz="0" w:space="0" w:color="auto"/>
        <w:bottom w:val="none" w:sz="0" w:space="0" w:color="auto"/>
        <w:right w:val="none" w:sz="0" w:space="0" w:color="auto"/>
      </w:divBdr>
    </w:div>
    <w:div w:id="914169806">
      <w:bodyDiv w:val="1"/>
      <w:marLeft w:val="0"/>
      <w:marRight w:val="0"/>
      <w:marTop w:val="0"/>
      <w:marBottom w:val="0"/>
      <w:divBdr>
        <w:top w:val="none" w:sz="0" w:space="0" w:color="auto"/>
        <w:left w:val="none" w:sz="0" w:space="0" w:color="auto"/>
        <w:bottom w:val="none" w:sz="0" w:space="0" w:color="auto"/>
        <w:right w:val="none" w:sz="0" w:space="0" w:color="auto"/>
      </w:divBdr>
    </w:div>
    <w:div w:id="915045429">
      <w:bodyDiv w:val="1"/>
      <w:marLeft w:val="0"/>
      <w:marRight w:val="0"/>
      <w:marTop w:val="0"/>
      <w:marBottom w:val="0"/>
      <w:divBdr>
        <w:top w:val="none" w:sz="0" w:space="0" w:color="auto"/>
        <w:left w:val="none" w:sz="0" w:space="0" w:color="auto"/>
        <w:bottom w:val="none" w:sz="0" w:space="0" w:color="auto"/>
        <w:right w:val="none" w:sz="0" w:space="0" w:color="auto"/>
      </w:divBdr>
    </w:div>
    <w:div w:id="915943906">
      <w:bodyDiv w:val="1"/>
      <w:marLeft w:val="0"/>
      <w:marRight w:val="0"/>
      <w:marTop w:val="0"/>
      <w:marBottom w:val="0"/>
      <w:divBdr>
        <w:top w:val="none" w:sz="0" w:space="0" w:color="auto"/>
        <w:left w:val="none" w:sz="0" w:space="0" w:color="auto"/>
        <w:bottom w:val="none" w:sz="0" w:space="0" w:color="auto"/>
        <w:right w:val="none" w:sz="0" w:space="0" w:color="auto"/>
      </w:divBdr>
    </w:div>
    <w:div w:id="917178261">
      <w:bodyDiv w:val="1"/>
      <w:marLeft w:val="0"/>
      <w:marRight w:val="0"/>
      <w:marTop w:val="0"/>
      <w:marBottom w:val="0"/>
      <w:divBdr>
        <w:top w:val="none" w:sz="0" w:space="0" w:color="auto"/>
        <w:left w:val="none" w:sz="0" w:space="0" w:color="auto"/>
        <w:bottom w:val="none" w:sz="0" w:space="0" w:color="auto"/>
        <w:right w:val="none" w:sz="0" w:space="0" w:color="auto"/>
      </w:divBdr>
    </w:div>
    <w:div w:id="925109192">
      <w:bodyDiv w:val="1"/>
      <w:marLeft w:val="0"/>
      <w:marRight w:val="0"/>
      <w:marTop w:val="0"/>
      <w:marBottom w:val="0"/>
      <w:divBdr>
        <w:top w:val="none" w:sz="0" w:space="0" w:color="auto"/>
        <w:left w:val="none" w:sz="0" w:space="0" w:color="auto"/>
        <w:bottom w:val="none" w:sz="0" w:space="0" w:color="auto"/>
        <w:right w:val="none" w:sz="0" w:space="0" w:color="auto"/>
      </w:divBdr>
    </w:div>
    <w:div w:id="926380220">
      <w:bodyDiv w:val="1"/>
      <w:marLeft w:val="0"/>
      <w:marRight w:val="0"/>
      <w:marTop w:val="0"/>
      <w:marBottom w:val="0"/>
      <w:divBdr>
        <w:top w:val="none" w:sz="0" w:space="0" w:color="auto"/>
        <w:left w:val="none" w:sz="0" w:space="0" w:color="auto"/>
        <w:bottom w:val="none" w:sz="0" w:space="0" w:color="auto"/>
        <w:right w:val="none" w:sz="0" w:space="0" w:color="auto"/>
      </w:divBdr>
    </w:div>
    <w:div w:id="926503875">
      <w:bodyDiv w:val="1"/>
      <w:marLeft w:val="0"/>
      <w:marRight w:val="0"/>
      <w:marTop w:val="0"/>
      <w:marBottom w:val="0"/>
      <w:divBdr>
        <w:top w:val="none" w:sz="0" w:space="0" w:color="auto"/>
        <w:left w:val="none" w:sz="0" w:space="0" w:color="auto"/>
        <w:bottom w:val="none" w:sz="0" w:space="0" w:color="auto"/>
        <w:right w:val="none" w:sz="0" w:space="0" w:color="auto"/>
      </w:divBdr>
    </w:div>
    <w:div w:id="930313598">
      <w:bodyDiv w:val="1"/>
      <w:marLeft w:val="0"/>
      <w:marRight w:val="0"/>
      <w:marTop w:val="0"/>
      <w:marBottom w:val="0"/>
      <w:divBdr>
        <w:top w:val="none" w:sz="0" w:space="0" w:color="auto"/>
        <w:left w:val="none" w:sz="0" w:space="0" w:color="auto"/>
        <w:bottom w:val="none" w:sz="0" w:space="0" w:color="auto"/>
        <w:right w:val="none" w:sz="0" w:space="0" w:color="auto"/>
      </w:divBdr>
    </w:div>
    <w:div w:id="930896507">
      <w:bodyDiv w:val="1"/>
      <w:marLeft w:val="0"/>
      <w:marRight w:val="0"/>
      <w:marTop w:val="0"/>
      <w:marBottom w:val="0"/>
      <w:divBdr>
        <w:top w:val="none" w:sz="0" w:space="0" w:color="auto"/>
        <w:left w:val="none" w:sz="0" w:space="0" w:color="auto"/>
        <w:bottom w:val="none" w:sz="0" w:space="0" w:color="auto"/>
        <w:right w:val="none" w:sz="0" w:space="0" w:color="auto"/>
      </w:divBdr>
    </w:div>
    <w:div w:id="932857776">
      <w:bodyDiv w:val="1"/>
      <w:marLeft w:val="0"/>
      <w:marRight w:val="0"/>
      <w:marTop w:val="0"/>
      <w:marBottom w:val="0"/>
      <w:divBdr>
        <w:top w:val="none" w:sz="0" w:space="0" w:color="auto"/>
        <w:left w:val="none" w:sz="0" w:space="0" w:color="auto"/>
        <w:bottom w:val="none" w:sz="0" w:space="0" w:color="auto"/>
        <w:right w:val="none" w:sz="0" w:space="0" w:color="auto"/>
      </w:divBdr>
    </w:div>
    <w:div w:id="934171793">
      <w:bodyDiv w:val="1"/>
      <w:marLeft w:val="0"/>
      <w:marRight w:val="0"/>
      <w:marTop w:val="0"/>
      <w:marBottom w:val="0"/>
      <w:divBdr>
        <w:top w:val="none" w:sz="0" w:space="0" w:color="auto"/>
        <w:left w:val="none" w:sz="0" w:space="0" w:color="auto"/>
        <w:bottom w:val="none" w:sz="0" w:space="0" w:color="auto"/>
        <w:right w:val="none" w:sz="0" w:space="0" w:color="auto"/>
      </w:divBdr>
    </w:div>
    <w:div w:id="935213658">
      <w:bodyDiv w:val="1"/>
      <w:marLeft w:val="0"/>
      <w:marRight w:val="0"/>
      <w:marTop w:val="0"/>
      <w:marBottom w:val="0"/>
      <w:divBdr>
        <w:top w:val="none" w:sz="0" w:space="0" w:color="auto"/>
        <w:left w:val="none" w:sz="0" w:space="0" w:color="auto"/>
        <w:bottom w:val="none" w:sz="0" w:space="0" w:color="auto"/>
        <w:right w:val="none" w:sz="0" w:space="0" w:color="auto"/>
      </w:divBdr>
    </w:div>
    <w:div w:id="935986808">
      <w:bodyDiv w:val="1"/>
      <w:marLeft w:val="0"/>
      <w:marRight w:val="0"/>
      <w:marTop w:val="0"/>
      <w:marBottom w:val="0"/>
      <w:divBdr>
        <w:top w:val="none" w:sz="0" w:space="0" w:color="auto"/>
        <w:left w:val="none" w:sz="0" w:space="0" w:color="auto"/>
        <w:bottom w:val="none" w:sz="0" w:space="0" w:color="auto"/>
        <w:right w:val="none" w:sz="0" w:space="0" w:color="auto"/>
      </w:divBdr>
    </w:div>
    <w:div w:id="938102445">
      <w:bodyDiv w:val="1"/>
      <w:marLeft w:val="0"/>
      <w:marRight w:val="0"/>
      <w:marTop w:val="0"/>
      <w:marBottom w:val="0"/>
      <w:divBdr>
        <w:top w:val="none" w:sz="0" w:space="0" w:color="auto"/>
        <w:left w:val="none" w:sz="0" w:space="0" w:color="auto"/>
        <w:bottom w:val="none" w:sz="0" w:space="0" w:color="auto"/>
        <w:right w:val="none" w:sz="0" w:space="0" w:color="auto"/>
      </w:divBdr>
    </w:div>
    <w:div w:id="939490523">
      <w:bodyDiv w:val="1"/>
      <w:marLeft w:val="0"/>
      <w:marRight w:val="0"/>
      <w:marTop w:val="0"/>
      <w:marBottom w:val="0"/>
      <w:divBdr>
        <w:top w:val="none" w:sz="0" w:space="0" w:color="auto"/>
        <w:left w:val="none" w:sz="0" w:space="0" w:color="auto"/>
        <w:bottom w:val="none" w:sz="0" w:space="0" w:color="auto"/>
        <w:right w:val="none" w:sz="0" w:space="0" w:color="auto"/>
      </w:divBdr>
    </w:div>
    <w:div w:id="943197587">
      <w:bodyDiv w:val="1"/>
      <w:marLeft w:val="0"/>
      <w:marRight w:val="0"/>
      <w:marTop w:val="0"/>
      <w:marBottom w:val="0"/>
      <w:divBdr>
        <w:top w:val="none" w:sz="0" w:space="0" w:color="auto"/>
        <w:left w:val="none" w:sz="0" w:space="0" w:color="auto"/>
        <w:bottom w:val="none" w:sz="0" w:space="0" w:color="auto"/>
        <w:right w:val="none" w:sz="0" w:space="0" w:color="auto"/>
      </w:divBdr>
    </w:div>
    <w:div w:id="945506508">
      <w:bodyDiv w:val="1"/>
      <w:marLeft w:val="0"/>
      <w:marRight w:val="0"/>
      <w:marTop w:val="0"/>
      <w:marBottom w:val="0"/>
      <w:divBdr>
        <w:top w:val="none" w:sz="0" w:space="0" w:color="auto"/>
        <w:left w:val="none" w:sz="0" w:space="0" w:color="auto"/>
        <w:bottom w:val="none" w:sz="0" w:space="0" w:color="auto"/>
        <w:right w:val="none" w:sz="0" w:space="0" w:color="auto"/>
      </w:divBdr>
    </w:div>
    <w:div w:id="946035782">
      <w:bodyDiv w:val="1"/>
      <w:marLeft w:val="0"/>
      <w:marRight w:val="0"/>
      <w:marTop w:val="0"/>
      <w:marBottom w:val="0"/>
      <w:divBdr>
        <w:top w:val="none" w:sz="0" w:space="0" w:color="auto"/>
        <w:left w:val="none" w:sz="0" w:space="0" w:color="auto"/>
        <w:bottom w:val="none" w:sz="0" w:space="0" w:color="auto"/>
        <w:right w:val="none" w:sz="0" w:space="0" w:color="auto"/>
      </w:divBdr>
    </w:div>
    <w:div w:id="951013165">
      <w:bodyDiv w:val="1"/>
      <w:marLeft w:val="0"/>
      <w:marRight w:val="0"/>
      <w:marTop w:val="0"/>
      <w:marBottom w:val="0"/>
      <w:divBdr>
        <w:top w:val="none" w:sz="0" w:space="0" w:color="auto"/>
        <w:left w:val="none" w:sz="0" w:space="0" w:color="auto"/>
        <w:bottom w:val="none" w:sz="0" w:space="0" w:color="auto"/>
        <w:right w:val="none" w:sz="0" w:space="0" w:color="auto"/>
      </w:divBdr>
    </w:div>
    <w:div w:id="958878235">
      <w:bodyDiv w:val="1"/>
      <w:marLeft w:val="0"/>
      <w:marRight w:val="0"/>
      <w:marTop w:val="0"/>
      <w:marBottom w:val="0"/>
      <w:divBdr>
        <w:top w:val="none" w:sz="0" w:space="0" w:color="auto"/>
        <w:left w:val="none" w:sz="0" w:space="0" w:color="auto"/>
        <w:bottom w:val="none" w:sz="0" w:space="0" w:color="auto"/>
        <w:right w:val="none" w:sz="0" w:space="0" w:color="auto"/>
      </w:divBdr>
    </w:div>
    <w:div w:id="969743699">
      <w:bodyDiv w:val="1"/>
      <w:marLeft w:val="0"/>
      <w:marRight w:val="0"/>
      <w:marTop w:val="0"/>
      <w:marBottom w:val="0"/>
      <w:divBdr>
        <w:top w:val="none" w:sz="0" w:space="0" w:color="auto"/>
        <w:left w:val="none" w:sz="0" w:space="0" w:color="auto"/>
        <w:bottom w:val="none" w:sz="0" w:space="0" w:color="auto"/>
        <w:right w:val="none" w:sz="0" w:space="0" w:color="auto"/>
      </w:divBdr>
    </w:div>
    <w:div w:id="976421566">
      <w:bodyDiv w:val="1"/>
      <w:marLeft w:val="0"/>
      <w:marRight w:val="0"/>
      <w:marTop w:val="0"/>
      <w:marBottom w:val="0"/>
      <w:divBdr>
        <w:top w:val="none" w:sz="0" w:space="0" w:color="auto"/>
        <w:left w:val="none" w:sz="0" w:space="0" w:color="auto"/>
        <w:bottom w:val="none" w:sz="0" w:space="0" w:color="auto"/>
        <w:right w:val="none" w:sz="0" w:space="0" w:color="auto"/>
      </w:divBdr>
    </w:div>
    <w:div w:id="978611195">
      <w:bodyDiv w:val="1"/>
      <w:marLeft w:val="0"/>
      <w:marRight w:val="0"/>
      <w:marTop w:val="0"/>
      <w:marBottom w:val="0"/>
      <w:divBdr>
        <w:top w:val="none" w:sz="0" w:space="0" w:color="auto"/>
        <w:left w:val="none" w:sz="0" w:space="0" w:color="auto"/>
        <w:bottom w:val="none" w:sz="0" w:space="0" w:color="auto"/>
        <w:right w:val="none" w:sz="0" w:space="0" w:color="auto"/>
      </w:divBdr>
    </w:div>
    <w:div w:id="978849936">
      <w:bodyDiv w:val="1"/>
      <w:marLeft w:val="0"/>
      <w:marRight w:val="0"/>
      <w:marTop w:val="0"/>
      <w:marBottom w:val="0"/>
      <w:divBdr>
        <w:top w:val="none" w:sz="0" w:space="0" w:color="auto"/>
        <w:left w:val="none" w:sz="0" w:space="0" w:color="auto"/>
        <w:bottom w:val="none" w:sz="0" w:space="0" w:color="auto"/>
        <w:right w:val="none" w:sz="0" w:space="0" w:color="auto"/>
      </w:divBdr>
    </w:div>
    <w:div w:id="985596607">
      <w:bodyDiv w:val="1"/>
      <w:marLeft w:val="0"/>
      <w:marRight w:val="0"/>
      <w:marTop w:val="0"/>
      <w:marBottom w:val="0"/>
      <w:divBdr>
        <w:top w:val="none" w:sz="0" w:space="0" w:color="auto"/>
        <w:left w:val="none" w:sz="0" w:space="0" w:color="auto"/>
        <w:bottom w:val="none" w:sz="0" w:space="0" w:color="auto"/>
        <w:right w:val="none" w:sz="0" w:space="0" w:color="auto"/>
      </w:divBdr>
    </w:div>
    <w:div w:id="987395385">
      <w:bodyDiv w:val="1"/>
      <w:marLeft w:val="0"/>
      <w:marRight w:val="0"/>
      <w:marTop w:val="0"/>
      <w:marBottom w:val="0"/>
      <w:divBdr>
        <w:top w:val="none" w:sz="0" w:space="0" w:color="auto"/>
        <w:left w:val="none" w:sz="0" w:space="0" w:color="auto"/>
        <w:bottom w:val="none" w:sz="0" w:space="0" w:color="auto"/>
        <w:right w:val="none" w:sz="0" w:space="0" w:color="auto"/>
      </w:divBdr>
    </w:div>
    <w:div w:id="996222781">
      <w:bodyDiv w:val="1"/>
      <w:marLeft w:val="0"/>
      <w:marRight w:val="0"/>
      <w:marTop w:val="0"/>
      <w:marBottom w:val="0"/>
      <w:divBdr>
        <w:top w:val="none" w:sz="0" w:space="0" w:color="auto"/>
        <w:left w:val="none" w:sz="0" w:space="0" w:color="auto"/>
        <w:bottom w:val="none" w:sz="0" w:space="0" w:color="auto"/>
        <w:right w:val="none" w:sz="0" w:space="0" w:color="auto"/>
      </w:divBdr>
    </w:div>
    <w:div w:id="996229824">
      <w:bodyDiv w:val="1"/>
      <w:marLeft w:val="0"/>
      <w:marRight w:val="0"/>
      <w:marTop w:val="0"/>
      <w:marBottom w:val="0"/>
      <w:divBdr>
        <w:top w:val="none" w:sz="0" w:space="0" w:color="auto"/>
        <w:left w:val="none" w:sz="0" w:space="0" w:color="auto"/>
        <w:bottom w:val="none" w:sz="0" w:space="0" w:color="auto"/>
        <w:right w:val="none" w:sz="0" w:space="0" w:color="auto"/>
      </w:divBdr>
    </w:div>
    <w:div w:id="999767943">
      <w:bodyDiv w:val="1"/>
      <w:marLeft w:val="0"/>
      <w:marRight w:val="0"/>
      <w:marTop w:val="0"/>
      <w:marBottom w:val="0"/>
      <w:divBdr>
        <w:top w:val="none" w:sz="0" w:space="0" w:color="auto"/>
        <w:left w:val="none" w:sz="0" w:space="0" w:color="auto"/>
        <w:bottom w:val="none" w:sz="0" w:space="0" w:color="auto"/>
        <w:right w:val="none" w:sz="0" w:space="0" w:color="auto"/>
      </w:divBdr>
    </w:div>
    <w:div w:id="1000086862">
      <w:bodyDiv w:val="1"/>
      <w:marLeft w:val="0"/>
      <w:marRight w:val="0"/>
      <w:marTop w:val="0"/>
      <w:marBottom w:val="0"/>
      <w:divBdr>
        <w:top w:val="none" w:sz="0" w:space="0" w:color="auto"/>
        <w:left w:val="none" w:sz="0" w:space="0" w:color="auto"/>
        <w:bottom w:val="none" w:sz="0" w:space="0" w:color="auto"/>
        <w:right w:val="none" w:sz="0" w:space="0" w:color="auto"/>
      </w:divBdr>
    </w:div>
    <w:div w:id="1000304921">
      <w:bodyDiv w:val="1"/>
      <w:marLeft w:val="0"/>
      <w:marRight w:val="0"/>
      <w:marTop w:val="0"/>
      <w:marBottom w:val="0"/>
      <w:divBdr>
        <w:top w:val="none" w:sz="0" w:space="0" w:color="auto"/>
        <w:left w:val="none" w:sz="0" w:space="0" w:color="auto"/>
        <w:bottom w:val="none" w:sz="0" w:space="0" w:color="auto"/>
        <w:right w:val="none" w:sz="0" w:space="0" w:color="auto"/>
      </w:divBdr>
    </w:div>
    <w:div w:id="1008679905">
      <w:bodyDiv w:val="1"/>
      <w:marLeft w:val="0"/>
      <w:marRight w:val="0"/>
      <w:marTop w:val="0"/>
      <w:marBottom w:val="0"/>
      <w:divBdr>
        <w:top w:val="none" w:sz="0" w:space="0" w:color="auto"/>
        <w:left w:val="none" w:sz="0" w:space="0" w:color="auto"/>
        <w:bottom w:val="none" w:sz="0" w:space="0" w:color="auto"/>
        <w:right w:val="none" w:sz="0" w:space="0" w:color="auto"/>
      </w:divBdr>
      <w:divsChild>
        <w:div w:id="490566692">
          <w:marLeft w:val="0"/>
          <w:marRight w:val="0"/>
          <w:marTop w:val="0"/>
          <w:marBottom w:val="0"/>
          <w:divBdr>
            <w:top w:val="none" w:sz="0" w:space="0" w:color="auto"/>
            <w:left w:val="none" w:sz="0" w:space="0" w:color="auto"/>
            <w:bottom w:val="none" w:sz="0" w:space="0" w:color="auto"/>
            <w:right w:val="none" w:sz="0" w:space="0" w:color="auto"/>
          </w:divBdr>
        </w:div>
        <w:div w:id="523445495">
          <w:marLeft w:val="0"/>
          <w:marRight w:val="0"/>
          <w:marTop w:val="0"/>
          <w:marBottom w:val="0"/>
          <w:divBdr>
            <w:top w:val="none" w:sz="0" w:space="0" w:color="auto"/>
            <w:left w:val="none" w:sz="0" w:space="0" w:color="auto"/>
            <w:bottom w:val="none" w:sz="0" w:space="0" w:color="auto"/>
            <w:right w:val="none" w:sz="0" w:space="0" w:color="auto"/>
          </w:divBdr>
        </w:div>
      </w:divsChild>
    </w:div>
    <w:div w:id="1010523213">
      <w:bodyDiv w:val="1"/>
      <w:marLeft w:val="0"/>
      <w:marRight w:val="0"/>
      <w:marTop w:val="0"/>
      <w:marBottom w:val="0"/>
      <w:divBdr>
        <w:top w:val="none" w:sz="0" w:space="0" w:color="auto"/>
        <w:left w:val="none" w:sz="0" w:space="0" w:color="auto"/>
        <w:bottom w:val="none" w:sz="0" w:space="0" w:color="auto"/>
        <w:right w:val="none" w:sz="0" w:space="0" w:color="auto"/>
      </w:divBdr>
    </w:div>
    <w:div w:id="1011882278">
      <w:bodyDiv w:val="1"/>
      <w:marLeft w:val="0"/>
      <w:marRight w:val="0"/>
      <w:marTop w:val="0"/>
      <w:marBottom w:val="0"/>
      <w:divBdr>
        <w:top w:val="none" w:sz="0" w:space="0" w:color="auto"/>
        <w:left w:val="none" w:sz="0" w:space="0" w:color="auto"/>
        <w:bottom w:val="none" w:sz="0" w:space="0" w:color="auto"/>
        <w:right w:val="none" w:sz="0" w:space="0" w:color="auto"/>
      </w:divBdr>
    </w:div>
    <w:div w:id="1015231435">
      <w:bodyDiv w:val="1"/>
      <w:marLeft w:val="0"/>
      <w:marRight w:val="0"/>
      <w:marTop w:val="0"/>
      <w:marBottom w:val="0"/>
      <w:divBdr>
        <w:top w:val="none" w:sz="0" w:space="0" w:color="auto"/>
        <w:left w:val="none" w:sz="0" w:space="0" w:color="auto"/>
        <w:bottom w:val="none" w:sz="0" w:space="0" w:color="auto"/>
        <w:right w:val="none" w:sz="0" w:space="0" w:color="auto"/>
      </w:divBdr>
    </w:div>
    <w:div w:id="1018460438">
      <w:bodyDiv w:val="1"/>
      <w:marLeft w:val="0"/>
      <w:marRight w:val="0"/>
      <w:marTop w:val="0"/>
      <w:marBottom w:val="0"/>
      <w:divBdr>
        <w:top w:val="none" w:sz="0" w:space="0" w:color="auto"/>
        <w:left w:val="none" w:sz="0" w:space="0" w:color="auto"/>
        <w:bottom w:val="none" w:sz="0" w:space="0" w:color="auto"/>
        <w:right w:val="none" w:sz="0" w:space="0" w:color="auto"/>
      </w:divBdr>
    </w:div>
    <w:div w:id="1019697087">
      <w:bodyDiv w:val="1"/>
      <w:marLeft w:val="0"/>
      <w:marRight w:val="0"/>
      <w:marTop w:val="0"/>
      <w:marBottom w:val="0"/>
      <w:divBdr>
        <w:top w:val="none" w:sz="0" w:space="0" w:color="auto"/>
        <w:left w:val="none" w:sz="0" w:space="0" w:color="auto"/>
        <w:bottom w:val="none" w:sz="0" w:space="0" w:color="auto"/>
        <w:right w:val="none" w:sz="0" w:space="0" w:color="auto"/>
      </w:divBdr>
    </w:div>
    <w:div w:id="1021785370">
      <w:bodyDiv w:val="1"/>
      <w:marLeft w:val="0"/>
      <w:marRight w:val="0"/>
      <w:marTop w:val="0"/>
      <w:marBottom w:val="0"/>
      <w:divBdr>
        <w:top w:val="none" w:sz="0" w:space="0" w:color="auto"/>
        <w:left w:val="none" w:sz="0" w:space="0" w:color="auto"/>
        <w:bottom w:val="none" w:sz="0" w:space="0" w:color="auto"/>
        <w:right w:val="none" w:sz="0" w:space="0" w:color="auto"/>
      </w:divBdr>
    </w:div>
    <w:div w:id="1022247987">
      <w:bodyDiv w:val="1"/>
      <w:marLeft w:val="0"/>
      <w:marRight w:val="0"/>
      <w:marTop w:val="0"/>
      <w:marBottom w:val="0"/>
      <w:divBdr>
        <w:top w:val="none" w:sz="0" w:space="0" w:color="auto"/>
        <w:left w:val="none" w:sz="0" w:space="0" w:color="auto"/>
        <w:bottom w:val="none" w:sz="0" w:space="0" w:color="auto"/>
        <w:right w:val="none" w:sz="0" w:space="0" w:color="auto"/>
      </w:divBdr>
    </w:div>
    <w:div w:id="1023899260">
      <w:bodyDiv w:val="1"/>
      <w:marLeft w:val="0"/>
      <w:marRight w:val="0"/>
      <w:marTop w:val="0"/>
      <w:marBottom w:val="0"/>
      <w:divBdr>
        <w:top w:val="none" w:sz="0" w:space="0" w:color="auto"/>
        <w:left w:val="none" w:sz="0" w:space="0" w:color="auto"/>
        <w:bottom w:val="none" w:sz="0" w:space="0" w:color="auto"/>
        <w:right w:val="none" w:sz="0" w:space="0" w:color="auto"/>
      </w:divBdr>
    </w:div>
    <w:div w:id="1026953735">
      <w:bodyDiv w:val="1"/>
      <w:marLeft w:val="0"/>
      <w:marRight w:val="0"/>
      <w:marTop w:val="0"/>
      <w:marBottom w:val="0"/>
      <w:divBdr>
        <w:top w:val="none" w:sz="0" w:space="0" w:color="auto"/>
        <w:left w:val="none" w:sz="0" w:space="0" w:color="auto"/>
        <w:bottom w:val="none" w:sz="0" w:space="0" w:color="auto"/>
        <w:right w:val="none" w:sz="0" w:space="0" w:color="auto"/>
      </w:divBdr>
    </w:div>
    <w:div w:id="1028793427">
      <w:bodyDiv w:val="1"/>
      <w:marLeft w:val="0"/>
      <w:marRight w:val="0"/>
      <w:marTop w:val="0"/>
      <w:marBottom w:val="0"/>
      <w:divBdr>
        <w:top w:val="none" w:sz="0" w:space="0" w:color="auto"/>
        <w:left w:val="none" w:sz="0" w:space="0" w:color="auto"/>
        <w:bottom w:val="none" w:sz="0" w:space="0" w:color="auto"/>
        <w:right w:val="none" w:sz="0" w:space="0" w:color="auto"/>
      </w:divBdr>
    </w:div>
    <w:div w:id="1029837352">
      <w:bodyDiv w:val="1"/>
      <w:marLeft w:val="0"/>
      <w:marRight w:val="0"/>
      <w:marTop w:val="0"/>
      <w:marBottom w:val="0"/>
      <w:divBdr>
        <w:top w:val="none" w:sz="0" w:space="0" w:color="auto"/>
        <w:left w:val="none" w:sz="0" w:space="0" w:color="auto"/>
        <w:bottom w:val="none" w:sz="0" w:space="0" w:color="auto"/>
        <w:right w:val="none" w:sz="0" w:space="0" w:color="auto"/>
      </w:divBdr>
    </w:div>
    <w:div w:id="1036664407">
      <w:bodyDiv w:val="1"/>
      <w:marLeft w:val="0"/>
      <w:marRight w:val="0"/>
      <w:marTop w:val="0"/>
      <w:marBottom w:val="0"/>
      <w:divBdr>
        <w:top w:val="none" w:sz="0" w:space="0" w:color="auto"/>
        <w:left w:val="none" w:sz="0" w:space="0" w:color="auto"/>
        <w:bottom w:val="none" w:sz="0" w:space="0" w:color="auto"/>
        <w:right w:val="none" w:sz="0" w:space="0" w:color="auto"/>
      </w:divBdr>
    </w:div>
    <w:div w:id="1047149638">
      <w:bodyDiv w:val="1"/>
      <w:marLeft w:val="0"/>
      <w:marRight w:val="0"/>
      <w:marTop w:val="0"/>
      <w:marBottom w:val="0"/>
      <w:divBdr>
        <w:top w:val="none" w:sz="0" w:space="0" w:color="auto"/>
        <w:left w:val="none" w:sz="0" w:space="0" w:color="auto"/>
        <w:bottom w:val="none" w:sz="0" w:space="0" w:color="auto"/>
        <w:right w:val="none" w:sz="0" w:space="0" w:color="auto"/>
      </w:divBdr>
      <w:divsChild>
        <w:div w:id="9644360">
          <w:marLeft w:val="0"/>
          <w:marRight w:val="0"/>
          <w:marTop w:val="0"/>
          <w:marBottom w:val="0"/>
          <w:divBdr>
            <w:top w:val="none" w:sz="0" w:space="0" w:color="auto"/>
            <w:left w:val="none" w:sz="0" w:space="0" w:color="auto"/>
            <w:bottom w:val="none" w:sz="0" w:space="0" w:color="auto"/>
            <w:right w:val="none" w:sz="0" w:space="0" w:color="auto"/>
          </w:divBdr>
        </w:div>
        <w:div w:id="262147317">
          <w:marLeft w:val="0"/>
          <w:marRight w:val="0"/>
          <w:marTop w:val="0"/>
          <w:marBottom w:val="0"/>
          <w:divBdr>
            <w:top w:val="none" w:sz="0" w:space="0" w:color="auto"/>
            <w:left w:val="none" w:sz="0" w:space="0" w:color="auto"/>
            <w:bottom w:val="none" w:sz="0" w:space="0" w:color="auto"/>
            <w:right w:val="none" w:sz="0" w:space="0" w:color="auto"/>
          </w:divBdr>
        </w:div>
        <w:div w:id="394743668">
          <w:marLeft w:val="0"/>
          <w:marRight w:val="0"/>
          <w:marTop w:val="0"/>
          <w:marBottom w:val="0"/>
          <w:divBdr>
            <w:top w:val="none" w:sz="0" w:space="0" w:color="auto"/>
            <w:left w:val="none" w:sz="0" w:space="0" w:color="auto"/>
            <w:bottom w:val="none" w:sz="0" w:space="0" w:color="auto"/>
            <w:right w:val="none" w:sz="0" w:space="0" w:color="auto"/>
          </w:divBdr>
        </w:div>
        <w:div w:id="464322983">
          <w:marLeft w:val="0"/>
          <w:marRight w:val="0"/>
          <w:marTop w:val="0"/>
          <w:marBottom w:val="0"/>
          <w:divBdr>
            <w:top w:val="none" w:sz="0" w:space="0" w:color="auto"/>
            <w:left w:val="none" w:sz="0" w:space="0" w:color="auto"/>
            <w:bottom w:val="none" w:sz="0" w:space="0" w:color="auto"/>
            <w:right w:val="none" w:sz="0" w:space="0" w:color="auto"/>
          </w:divBdr>
        </w:div>
        <w:div w:id="481773257">
          <w:marLeft w:val="0"/>
          <w:marRight w:val="0"/>
          <w:marTop w:val="0"/>
          <w:marBottom w:val="0"/>
          <w:divBdr>
            <w:top w:val="none" w:sz="0" w:space="0" w:color="auto"/>
            <w:left w:val="none" w:sz="0" w:space="0" w:color="auto"/>
            <w:bottom w:val="none" w:sz="0" w:space="0" w:color="auto"/>
            <w:right w:val="none" w:sz="0" w:space="0" w:color="auto"/>
          </w:divBdr>
        </w:div>
        <w:div w:id="598878388">
          <w:marLeft w:val="0"/>
          <w:marRight w:val="0"/>
          <w:marTop w:val="0"/>
          <w:marBottom w:val="0"/>
          <w:divBdr>
            <w:top w:val="none" w:sz="0" w:space="0" w:color="auto"/>
            <w:left w:val="none" w:sz="0" w:space="0" w:color="auto"/>
            <w:bottom w:val="none" w:sz="0" w:space="0" w:color="auto"/>
            <w:right w:val="none" w:sz="0" w:space="0" w:color="auto"/>
          </w:divBdr>
        </w:div>
        <w:div w:id="768081959">
          <w:marLeft w:val="0"/>
          <w:marRight w:val="0"/>
          <w:marTop w:val="0"/>
          <w:marBottom w:val="0"/>
          <w:divBdr>
            <w:top w:val="none" w:sz="0" w:space="0" w:color="auto"/>
            <w:left w:val="none" w:sz="0" w:space="0" w:color="auto"/>
            <w:bottom w:val="none" w:sz="0" w:space="0" w:color="auto"/>
            <w:right w:val="none" w:sz="0" w:space="0" w:color="auto"/>
          </w:divBdr>
        </w:div>
        <w:div w:id="1116827738">
          <w:marLeft w:val="0"/>
          <w:marRight w:val="0"/>
          <w:marTop w:val="0"/>
          <w:marBottom w:val="0"/>
          <w:divBdr>
            <w:top w:val="none" w:sz="0" w:space="0" w:color="auto"/>
            <w:left w:val="none" w:sz="0" w:space="0" w:color="auto"/>
            <w:bottom w:val="none" w:sz="0" w:space="0" w:color="auto"/>
            <w:right w:val="none" w:sz="0" w:space="0" w:color="auto"/>
          </w:divBdr>
        </w:div>
        <w:div w:id="1304581362">
          <w:marLeft w:val="0"/>
          <w:marRight w:val="0"/>
          <w:marTop w:val="0"/>
          <w:marBottom w:val="0"/>
          <w:divBdr>
            <w:top w:val="none" w:sz="0" w:space="0" w:color="auto"/>
            <w:left w:val="none" w:sz="0" w:space="0" w:color="auto"/>
            <w:bottom w:val="none" w:sz="0" w:space="0" w:color="auto"/>
            <w:right w:val="none" w:sz="0" w:space="0" w:color="auto"/>
          </w:divBdr>
        </w:div>
        <w:div w:id="1309282087">
          <w:marLeft w:val="0"/>
          <w:marRight w:val="0"/>
          <w:marTop w:val="0"/>
          <w:marBottom w:val="0"/>
          <w:divBdr>
            <w:top w:val="none" w:sz="0" w:space="0" w:color="auto"/>
            <w:left w:val="none" w:sz="0" w:space="0" w:color="auto"/>
            <w:bottom w:val="none" w:sz="0" w:space="0" w:color="auto"/>
            <w:right w:val="none" w:sz="0" w:space="0" w:color="auto"/>
          </w:divBdr>
        </w:div>
        <w:div w:id="1316035933">
          <w:marLeft w:val="0"/>
          <w:marRight w:val="0"/>
          <w:marTop w:val="0"/>
          <w:marBottom w:val="0"/>
          <w:divBdr>
            <w:top w:val="none" w:sz="0" w:space="0" w:color="auto"/>
            <w:left w:val="none" w:sz="0" w:space="0" w:color="auto"/>
            <w:bottom w:val="none" w:sz="0" w:space="0" w:color="auto"/>
            <w:right w:val="none" w:sz="0" w:space="0" w:color="auto"/>
          </w:divBdr>
        </w:div>
        <w:div w:id="1324699492">
          <w:marLeft w:val="0"/>
          <w:marRight w:val="0"/>
          <w:marTop w:val="0"/>
          <w:marBottom w:val="0"/>
          <w:divBdr>
            <w:top w:val="none" w:sz="0" w:space="0" w:color="auto"/>
            <w:left w:val="none" w:sz="0" w:space="0" w:color="auto"/>
            <w:bottom w:val="none" w:sz="0" w:space="0" w:color="auto"/>
            <w:right w:val="none" w:sz="0" w:space="0" w:color="auto"/>
          </w:divBdr>
        </w:div>
        <w:div w:id="1473526526">
          <w:marLeft w:val="0"/>
          <w:marRight w:val="0"/>
          <w:marTop w:val="0"/>
          <w:marBottom w:val="0"/>
          <w:divBdr>
            <w:top w:val="none" w:sz="0" w:space="0" w:color="auto"/>
            <w:left w:val="none" w:sz="0" w:space="0" w:color="auto"/>
            <w:bottom w:val="none" w:sz="0" w:space="0" w:color="auto"/>
            <w:right w:val="none" w:sz="0" w:space="0" w:color="auto"/>
          </w:divBdr>
        </w:div>
        <w:div w:id="1589383373">
          <w:marLeft w:val="0"/>
          <w:marRight w:val="0"/>
          <w:marTop w:val="0"/>
          <w:marBottom w:val="0"/>
          <w:divBdr>
            <w:top w:val="none" w:sz="0" w:space="0" w:color="auto"/>
            <w:left w:val="none" w:sz="0" w:space="0" w:color="auto"/>
            <w:bottom w:val="none" w:sz="0" w:space="0" w:color="auto"/>
            <w:right w:val="none" w:sz="0" w:space="0" w:color="auto"/>
          </w:divBdr>
        </w:div>
        <w:div w:id="1728799226">
          <w:marLeft w:val="0"/>
          <w:marRight w:val="0"/>
          <w:marTop w:val="0"/>
          <w:marBottom w:val="0"/>
          <w:divBdr>
            <w:top w:val="none" w:sz="0" w:space="0" w:color="auto"/>
            <w:left w:val="none" w:sz="0" w:space="0" w:color="auto"/>
            <w:bottom w:val="none" w:sz="0" w:space="0" w:color="auto"/>
            <w:right w:val="none" w:sz="0" w:space="0" w:color="auto"/>
          </w:divBdr>
        </w:div>
        <w:div w:id="1748574838">
          <w:marLeft w:val="0"/>
          <w:marRight w:val="0"/>
          <w:marTop w:val="0"/>
          <w:marBottom w:val="0"/>
          <w:divBdr>
            <w:top w:val="none" w:sz="0" w:space="0" w:color="auto"/>
            <w:left w:val="none" w:sz="0" w:space="0" w:color="auto"/>
            <w:bottom w:val="none" w:sz="0" w:space="0" w:color="auto"/>
            <w:right w:val="none" w:sz="0" w:space="0" w:color="auto"/>
          </w:divBdr>
        </w:div>
        <w:div w:id="1979527325">
          <w:marLeft w:val="0"/>
          <w:marRight w:val="0"/>
          <w:marTop w:val="0"/>
          <w:marBottom w:val="0"/>
          <w:divBdr>
            <w:top w:val="none" w:sz="0" w:space="0" w:color="auto"/>
            <w:left w:val="none" w:sz="0" w:space="0" w:color="auto"/>
            <w:bottom w:val="none" w:sz="0" w:space="0" w:color="auto"/>
            <w:right w:val="none" w:sz="0" w:space="0" w:color="auto"/>
          </w:divBdr>
        </w:div>
        <w:div w:id="2056199374">
          <w:marLeft w:val="0"/>
          <w:marRight w:val="0"/>
          <w:marTop w:val="0"/>
          <w:marBottom w:val="0"/>
          <w:divBdr>
            <w:top w:val="none" w:sz="0" w:space="0" w:color="auto"/>
            <w:left w:val="none" w:sz="0" w:space="0" w:color="auto"/>
            <w:bottom w:val="none" w:sz="0" w:space="0" w:color="auto"/>
            <w:right w:val="none" w:sz="0" w:space="0" w:color="auto"/>
          </w:divBdr>
        </w:div>
      </w:divsChild>
    </w:div>
    <w:div w:id="1048341445">
      <w:bodyDiv w:val="1"/>
      <w:marLeft w:val="0"/>
      <w:marRight w:val="0"/>
      <w:marTop w:val="0"/>
      <w:marBottom w:val="0"/>
      <w:divBdr>
        <w:top w:val="none" w:sz="0" w:space="0" w:color="auto"/>
        <w:left w:val="none" w:sz="0" w:space="0" w:color="auto"/>
        <w:bottom w:val="none" w:sz="0" w:space="0" w:color="auto"/>
        <w:right w:val="none" w:sz="0" w:space="0" w:color="auto"/>
      </w:divBdr>
    </w:div>
    <w:div w:id="1054230579">
      <w:bodyDiv w:val="1"/>
      <w:marLeft w:val="0"/>
      <w:marRight w:val="0"/>
      <w:marTop w:val="0"/>
      <w:marBottom w:val="0"/>
      <w:divBdr>
        <w:top w:val="none" w:sz="0" w:space="0" w:color="auto"/>
        <w:left w:val="none" w:sz="0" w:space="0" w:color="auto"/>
        <w:bottom w:val="none" w:sz="0" w:space="0" w:color="auto"/>
        <w:right w:val="none" w:sz="0" w:space="0" w:color="auto"/>
      </w:divBdr>
    </w:div>
    <w:div w:id="1054281058">
      <w:bodyDiv w:val="1"/>
      <w:marLeft w:val="0"/>
      <w:marRight w:val="0"/>
      <w:marTop w:val="0"/>
      <w:marBottom w:val="0"/>
      <w:divBdr>
        <w:top w:val="none" w:sz="0" w:space="0" w:color="auto"/>
        <w:left w:val="none" w:sz="0" w:space="0" w:color="auto"/>
        <w:bottom w:val="none" w:sz="0" w:space="0" w:color="auto"/>
        <w:right w:val="none" w:sz="0" w:space="0" w:color="auto"/>
      </w:divBdr>
    </w:div>
    <w:div w:id="1057313129">
      <w:bodyDiv w:val="1"/>
      <w:marLeft w:val="0"/>
      <w:marRight w:val="0"/>
      <w:marTop w:val="0"/>
      <w:marBottom w:val="0"/>
      <w:divBdr>
        <w:top w:val="none" w:sz="0" w:space="0" w:color="auto"/>
        <w:left w:val="none" w:sz="0" w:space="0" w:color="auto"/>
        <w:bottom w:val="none" w:sz="0" w:space="0" w:color="auto"/>
        <w:right w:val="none" w:sz="0" w:space="0" w:color="auto"/>
      </w:divBdr>
    </w:div>
    <w:div w:id="1059131797">
      <w:bodyDiv w:val="1"/>
      <w:marLeft w:val="0"/>
      <w:marRight w:val="0"/>
      <w:marTop w:val="0"/>
      <w:marBottom w:val="0"/>
      <w:divBdr>
        <w:top w:val="none" w:sz="0" w:space="0" w:color="auto"/>
        <w:left w:val="none" w:sz="0" w:space="0" w:color="auto"/>
        <w:bottom w:val="none" w:sz="0" w:space="0" w:color="auto"/>
        <w:right w:val="none" w:sz="0" w:space="0" w:color="auto"/>
      </w:divBdr>
    </w:div>
    <w:div w:id="1075128800">
      <w:bodyDiv w:val="1"/>
      <w:marLeft w:val="0"/>
      <w:marRight w:val="0"/>
      <w:marTop w:val="0"/>
      <w:marBottom w:val="0"/>
      <w:divBdr>
        <w:top w:val="none" w:sz="0" w:space="0" w:color="auto"/>
        <w:left w:val="none" w:sz="0" w:space="0" w:color="auto"/>
        <w:bottom w:val="none" w:sz="0" w:space="0" w:color="auto"/>
        <w:right w:val="none" w:sz="0" w:space="0" w:color="auto"/>
      </w:divBdr>
    </w:div>
    <w:div w:id="1075667309">
      <w:bodyDiv w:val="1"/>
      <w:marLeft w:val="0"/>
      <w:marRight w:val="0"/>
      <w:marTop w:val="0"/>
      <w:marBottom w:val="0"/>
      <w:divBdr>
        <w:top w:val="none" w:sz="0" w:space="0" w:color="auto"/>
        <w:left w:val="none" w:sz="0" w:space="0" w:color="auto"/>
        <w:bottom w:val="none" w:sz="0" w:space="0" w:color="auto"/>
        <w:right w:val="none" w:sz="0" w:space="0" w:color="auto"/>
      </w:divBdr>
    </w:div>
    <w:div w:id="1077169244">
      <w:bodyDiv w:val="1"/>
      <w:marLeft w:val="0"/>
      <w:marRight w:val="0"/>
      <w:marTop w:val="0"/>
      <w:marBottom w:val="0"/>
      <w:divBdr>
        <w:top w:val="none" w:sz="0" w:space="0" w:color="auto"/>
        <w:left w:val="none" w:sz="0" w:space="0" w:color="auto"/>
        <w:bottom w:val="none" w:sz="0" w:space="0" w:color="auto"/>
        <w:right w:val="none" w:sz="0" w:space="0" w:color="auto"/>
      </w:divBdr>
      <w:divsChild>
        <w:div w:id="624971764">
          <w:marLeft w:val="0"/>
          <w:marRight w:val="0"/>
          <w:marTop w:val="0"/>
          <w:marBottom w:val="0"/>
          <w:divBdr>
            <w:top w:val="none" w:sz="0" w:space="0" w:color="auto"/>
            <w:left w:val="none" w:sz="0" w:space="0" w:color="auto"/>
            <w:bottom w:val="none" w:sz="0" w:space="0" w:color="auto"/>
            <w:right w:val="none" w:sz="0" w:space="0" w:color="auto"/>
          </w:divBdr>
        </w:div>
      </w:divsChild>
    </w:div>
    <w:div w:id="1078092062">
      <w:bodyDiv w:val="1"/>
      <w:marLeft w:val="0"/>
      <w:marRight w:val="0"/>
      <w:marTop w:val="0"/>
      <w:marBottom w:val="0"/>
      <w:divBdr>
        <w:top w:val="none" w:sz="0" w:space="0" w:color="auto"/>
        <w:left w:val="none" w:sz="0" w:space="0" w:color="auto"/>
        <w:bottom w:val="none" w:sz="0" w:space="0" w:color="auto"/>
        <w:right w:val="none" w:sz="0" w:space="0" w:color="auto"/>
      </w:divBdr>
    </w:div>
    <w:div w:id="1078868445">
      <w:bodyDiv w:val="1"/>
      <w:marLeft w:val="0"/>
      <w:marRight w:val="0"/>
      <w:marTop w:val="0"/>
      <w:marBottom w:val="0"/>
      <w:divBdr>
        <w:top w:val="none" w:sz="0" w:space="0" w:color="auto"/>
        <w:left w:val="none" w:sz="0" w:space="0" w:color="auto"/>
        <w:bottom w:val="none" w:sz="0" w:space="0" w:color="auto"/>
        <w:right w:val="none" w:sz="0" w:space="0" w:color="auto"/>
      </w:divBdr>
    </w:div>
    <w:div w:id="1079595788">
      <w:bodyDiv w:val="1"/>
      <w:marLeft w:val="0"/>
      <w:marRight w:val="0"/>
      <w:marTop w:val="0"/>
      <w:marBottom w:val="0"/>
      <w:divBdr>
        <w:top w:val="none" w:sz="0" w:space="0" w:color="auto"/>
        <w:left w:val="none" w:sz="0" w:space="0" w:color="auto"/>
        <w:bottom w:val="none" w:sz="0" w:space="0" w:color="auto"/>
        <w:right w:val="none" w:sz="0" w:space="0" w:color="auto"/>
      </w:divBdr>
    </w:div>
    <w:div w:id="1079793940">
      <w:bodyDiv w:val="1"/>
      <w:marLeft w:val="0"/>
      <w:marRight w:val="0"/>
      <w:marTop w:val="0"/>
      <w:marBottom w:val="0"/>
      <w:divBdr>
        <w:top w:val="none" w:sz="0" w:space="0" w:color="auto"/>
        <w:left w:val="none" w:sz="0" w:space="0" w:color="auto"/>
        <w:bottom w:val="none" w:sz="0" w:space="0" w:color="auto"/>
        <w:right w:val="none" w:sz="0" w:space="0" w:color="auto"/>
      </w:divBdr>
    </w:div>
    <w:div w:id="1080324013">
      <w:bodyDiv w:val="1"/>
      <w:marLeft w:val="0"/>
      <w:marRight w:val="0"/>
      <w:marTop w:val="0"/>
      <w:marBottom w:val="0"/>
      <w:divBdr>
        <w:top w:val="none" w:sz="0" w:space="0" w:color="auto"/>
        <w:left w:val="none" w:sz="0" w:space="0" w:color="auto"/>
        <w:bottom w:val="none" w:sz="0" w:space="0" w:color="auto"/>
        <w:right w:val="none" w:sz="0" w:space="0" w:color="auto"/>
      </w:divBdr>
    </w:div>
    <w:div w:id="1080635396">
      <w:bodyDiv w:val="1"/>
      <w:marLeft w:val="0"/>
      <w:marRight w:val="0"/>
      <w:marTop w:val="0"/>
      <w:marBottom w:val="0"/>
      <w:divBdr>
        <w:top w:val="none" w:sz="0" w:space="0" w:color="auto"/>
        <w:left w:val="none" w:sz="0" w:space="0" w:color="auto"/>
        <w:bottom w:val="none" w:sz="0" w:space="0" w:color="auto"/>
        <w:right w:val="none" w:sz="0" w:space="0" w:color="auto"/>
      </w:divBdr>
    </w:div>
    <w:div w:id="1080785030">
      <w:bodyDiv w:val="1"/>
      <w:marLeft w:val="0"/>
      <w:marRight w:val="0"/>
      <w:marTop w:val="0"/>
      <w:marBottom w:val="0"/>
      <w:divBdr>
        <w:top w:val="none" w:sz="0" w:space="0" w:color="auto"/>
        <w:left w:val="none" w:sz="0" w:space="0" w:color="auto"/>
        <w:bottom w:val="none" w:sz="0" w:space="0" w:color="auto"/>
        <w:right w:val="none" w:sz="0" w:space="0" w:color="auto"/>
      </w:divBdr>
    </w:div>
    <w:div w:id="1082800102">
      <w:bodyDiv w:val="1"/>
      <w:marLeft w:val="0"/>
      <w:marRight w:val="0"/>
      <w:marTop w:val="0"/>
      <w:marBottom w:val="0"/>
      <w:divBdr>
        <w:top w:val="none" w:sz="0" w:space="0" w:color="auto"/>
        <w:left w:val="none" w:sz="0" w:space="0" w:color="auto"/>
        <w:bottom w:val="none" w:sz="0" w:space="0" w:color="auto"/>
        <w:right w:val="none" w:sz="0" w:space="0" w:color="auto"/>
      </w:divBdr>
    </w:div>
    <w:div w:id="1083794045">
      <w:bodyDiv w:val="1"/>
      <w:marLeft w:val="0"/>
      <w:marRight w:val="0"/>
      <w:marTop w:val="0"/>
      <w:marBottom w:val="0"/>
      <w:divBdr>
        <w:top w:val="none" w:sz="0" w:space="0" w:color="auto"/>
        <w:left w:val="none" w:sz="0" w:space="0" w:color="auto"/>
        <w:bottom w:val="none" w:sz="0" w:space="0" w:color="auto"/>
        <w:right w:val="none" w:sz="0" w:space="0" w:color="auto"/>
      </w:divBdr>
    </w:div>
    <w:div w:id="1089543398">
      <w:bodyDiv w:val="1"/>
      <w:marLeft w:val="0"/>
      <w:marRight w:val="0"/>
      <w:marTop w:val="0"/>
      <w:marBottom w:val="0"/>
      <w:divBdr>
        <w:top w:val="none" w:sz="0" w:space="0" w:color="auto"/>
        <w:left w:val="none" w:sz="0" w:space="0" w:color="auto"/>
        <w:bottom w:val="none" w:sz="0" w:space="0" w:color="auto"/>
        <w:right w:val="none" w:sz="0" w:space="0" w:color="auto"/>
      </w:divBdr>
    </w:div>
    <w:div w:id="1094204852">
      <w:bodyDiv w:val="1"/>
      <w:marLeft w:val="0"/>
      <w:marRight w:val="0"/>
      <w:marTop w:val="0"/>
      <w:marBottom w:val="0"/>
      <w:divBdr>
        <w:top w:val="none" w:sz="0" w:space="0" w:color="auto"/>
        <w:left w:val="none" w:sz="0" w:space="0" w:color="auto"/>
        <w:bottom w:val="none" w:sz="0" w:space="0" w:color="auto"/>
        <w:right w:val="none" w:sz="0" w:space="0" w:color="auto"/>
      </w:divBdr>
    </w:div>
    <w:div w:id="1094474884">
      <w:bodyDiv w:val="1"/>
      <w:marLeft w:val="0"/>
      <w:marRight w:val="0"/>
      <w:marTop w:val="0"/>
      <w:marBottom w:val="0"/>
      <w:divBdr>
        <w:top w:val="none" w:sz="0" w:space="0" w:color="auto"/>
        <w:left w:val="none" w:sz="0" w:space="0" w:color="auto"/>
        <w:bottom w:val="none" w:sz="0" w:space="0" w:color="auto"/>
        <w:right w:val="none" w:sz="0" w:space="0" w:color="auto"/>
      </w:divBdr>
    </w:div>
    <w:div w:id="1102458823">
      <w:bodyDiv w:val="1"/>
      <w:marLeft w:val="0"/>
      <w:marRight w:val="0"/>
      <w:marTop w:val="0"/>
      <w:marBottom w:val="0"/>
      <w:divBdr>
        <w:top w:val="none" w:sz="0" w:space="0" w:color="auto"/>
        <w:left w:val="none" w:sz="0" w:space="0" w:color="auto"/>
        <w:bottom w:val="none" w:sz="0" w:space="0" w:color="auto"/>
        <w:right w:val="none" w:sz="0" w:space="0" w:color="auto"/>
      </w:divBdr>
      <w:divsChild>
        <w:div w:id="650448545">
          <w:marLeft w:val="0"/>
          <w:marRight w:val="0"/>
          <w:marTop w:val="0"/>
          <w:marBottom w:val="0"/>
          <w:divBdr>
            <w:top w:val="none" w:sz="0" w:space="0" w:color="auto"/>
            <w:left w:val="none" w:sz="0" w:space="0" w:color="auto"/>
            <w:bottom w:val="none" w:sz="0" w:space="0" w:color="auto"/>
            <w:right w:val="none" w:sz="0" w:space="0" w:color="auto"/>
          </w:divBdr>
        </w:div>
      </w:divsChild>
    </w:div>
    <w:div w:id="1107387265">
      <w:bodyDiv w:val="1"/>
      <w:marLeft w:val="0"/>
      <w:marRight w:val="0"/>
      <w:marTop w:val="0"/>
      <w:marBottom w:val="0"/>
      <w:divBdr>
        <w:top w:val="none" w:sz="0" w:space="0" w:color="auto"/>
        <w:left w:val="none" w:sz="0" w:space="0" w:color="auto"/>
        <w:bottom w:val="none" w:sz="0" w:space="0" w:color="auto"/>
        <w:right w:val="none" w:sz="0" w:space="0" w:color="auto"/>
      </w:divBdr>
    </w:div>
    <w:div w:id="1109397298">
      <w:bodyDiv w:val="1"/>
      <w:marLeft w:val="0"/>
      <w:marRight w:val="0"/>
      <w:marTop w:val="0"/>
      <w:marBottom w:val="0"/>
      <w:divBdr>
        <w:top w:val="none" w:sz="0" w:space="0" w:color="auto"/>
        <w:left w:val="none" w:sz="0" w:space="0" w:color="auto"/>
        <w:bottom w:val="none" w:sz="0" w:space="0" w:color="auto"/>
        <w:right w:val="none" w:sz="0" w:space="0" w:color="auto"/>
      </w:divBdr>
    </w:div>
    <w:div w:id="1109661628">
      <w:bodyDiv w:val="1"/>
      <w:marLeft w:val="0"/>
      <w:marRight w:val="0"/>
      <w:marTop w:val="0"/>
      <w:marBottom w:val="0"/>
      <w:divBdr>
        <w:top w:val="none" w:sz="0" w:space="0" w:color="auto"/>
        <w:left w:val="none" w:sz="0" w:space="0" w:color="auto"/>
        <w:bottom w:val="none" w:sz="0" w:space="0" w:color="auto"/>
        <w:right w:val="none" w:sz="0" w:space="0" w:color="auto"/>
      </w:divBdr>
    </w:div>
    <w:div w:id="1110315382">
      <w:bodyDiv w:val="1"/>
      <w:marLeft w:val="0"/>
      <w:marRight w:val="0"/>
      <w:marTop w:val="0"/>
      <w:marBottom w:val="0"/>
      <w:divBdr>
        <w:top w:val="none" w:sz="0" w:space="0" w:color="auto"/>
        <w:left w:val="none" w:sz="0" w:space="0" w:color="auto"/>
        <w:bottom w:val="none" w:sz="0" w:space="0" w:color="auto"/>
        <w:right w:val="none" w:sz="0" w:space="0" w:color="auto"/>
      </w:divBdr>
      <w:divsChild>
        <w:div w:id="1977753981">
          <w:marLeft w:val="0"/>
          <w:marRight w:val="0"/>
          <w:marTop w:val="0"/>
          <w:marBottom w:val="0"/>
          <w:divBdr>
            <w:top w:val="none" w:sz="0" w:space="0" w:color="auto"/>
            <w:left w:val="none" w:sz="0" w:space="0" w:color="auto"/>
            <w:bottom w:val="none" w:sz="0" w:space="0" w:color="auto"/>
            <w:right w:val="none" w:sz="0" w:space="0" w:color="auto"/>
          </w:divBdr>
        </w:div>
      </w:divsChild>
    </w:div>
    <w:div w:id="1113786259">
      <w:bodyDiv w:val="1"/>
      <w:marLeft w:val="0"/>
      <w:marRight w:val="0"/>
      <w:marTop w:val="0"/>
      <w:marBottom w:val="0"/>
      <w:divBdr>
        <w:top w:val="none" w:sz="0" w:space="0" w:color="auto"/>
        <w:left w:val="none" w:sz="0" w:space="0" w:color="auto"/>
        <w:bottom w:val="none" w:sz="0" w:space="0" w:color="auto"/>
        <w:right w:val="none" w:sz="0" w:space="0" w:color="auto"/>
      </w:divBdr>
    </w:div>
    <w:div w:id="1114864063">
      <w:bodyDiv w:val="1"/>
      <w:marLeft w:val="0"/>
      <w:marRight w:val="0"/>
      <w:marTop w:val="0"/>
      <w:marBottom w:val="0"/>
      <w:divBdr>
        <w:top w:val="none" w:sz="0" w:space="0" w:color="auto"/>
        <w:left w:val="none" w:sz="0" w:space="0" w:color="auto"/>
        <w:bottom w:val="none" w:sz="0" w:space="0" w:color="auto"/>
        <w:right w:val="none" w:sz="0" w:space="0" w:color="auto"/>
      </w:divBdr>
    </w:div>
    <w:div w:id="1118723692">
      <w:bodyDiv w:val="1"/>
      <w:marLeft w:val="0"/>
      <w:marRight w:val="0"/>
      <w:marTop w:val="0"/>
      <w:marBottom w:val="0"/>
      <w:divBdr>
        <w:top w:val="none" w:sz="0" w:space="0" w:color="auto"/>
        <w:left w:val="none" w:sz="0" w:space="0" w:color="auto"/>
        <w:bottom w:val="none" w:sz="0" w:space="0" w:color="auto"/>
        <w:right w:val="none" w:sz="0" w:space="0" w:color="auto"/>
      </w:divBdr>
    </w:div>
    <w:div w:id="1120295777">
      <w:bodyDiv w:val="1"/>
      <w:marLeft w:val="0"/>
      <w:marRight w:val="0"/>
      <w:marTop w:val="0"/>
      <w:marBottom w:val="0"/>
      <w:divBdr>
        <w:top w:val="none" w:sz="0" w:space="0" w:color="auto"/>
        <w:left w:val="none" w:sz="0" w:space="0" w:color="auto"/>
        <w:bottom w:val="none" w:sz="0" w:space="0" w:color="auto"/>
        <w:right w:val="none" w:sz="0" w:space="0" w:color="auto"/>
      </w:divBdr>
    </w:div>
    <w:div w:id="1120564366">
      <w:bodyDiv w:val="1"/>
      <w:marLeft w:val="0"/>
      <w:marRight w:val="0"/>
      <w:marTop w:val="0"/>
      <w:marBottom w:val="0"/>
      <w:divBdr>
        <w:top w:val="none" w:sz="0" w:space="0" w:color="auto"/>
        <w:left w:val="none" w:sz="0" w:space="0" w:color="auto"/>
        <w:bottom w:val="none" w:sz="0" w:space="0" w:color="auto"/>
        <w:right w:val="none" w:sz="0" w:space="0" w:color="auto"/>
      </w:divBdr>
    </w:div>
    <w:div w:id="1120882855">
      <w:bodyDiv w:val="1"/>
      <w:marLeft w:val="0"/>
      <w:marRight w:val="0"/>
      <w:marTop w:val="0"/>
      <w:marBottom w:val="0"/>
      <w:divBdr>
        <w:top w:val="none" w:sz="0" w:space="0" w:color="auto"/>
        <w:left w:val="none" w:sz="0" w:space="0" w:color="auto"/>
        <w:bottom w:val="none" w:sz="0" w:space="0" w:color="auto"/>
        <w:right w:val="none" w:sz="0" w:space="0" w:color="auto"/>
      </w:divBdr>
    </w:div>
    <w:div w:id="1125730525">
      <w:bodyDiv w:val="1"/>
      <w:marLeft w:val="0"/>
      <w:marRight w:val="0"/>
      <w:marTop w:val="0"/>
      <w:marBottom w:val="0"/>
      <w:divBdr>
        <w:top w:val="none" w:sz="0" w:space="0" w:color="auto"/>
        <w:left w:val="none" w:sz="0" w:space="0" w:color="auto"/>
        <w:bottom w:val="none" w:sz="0" w:space="0" w:color="auto"/>
        <w:right w:val="none" w:sz="0" w:space="0" w:color="auto"/>
      </w:divBdr>
    </w:div>
    <w:div w:id="1129129034">
      <w:bodyDiv w:val="1"/>
      <w:marLeft w:val="0"/>
      <w:marRight w:val="0"/>
      <w:marTop w:val="0"/>
      <w:marBottom w:val="0"/>
      <w:divBdr>
        <w:top w:val="none" w:sz="0" w:space="0" w:color="auto"/>
        <w:left w:val="none" w:sz="0" w:space="0" w:color="auto"/>
        <w:bottom w:val="none" w:sz="0" w:space="0" w:color="auto"/>
        <w:right w:val="none" w:sz="0" w:space="0" w:color="auto"/>
      </w:divBdr>
    </w:div>
    <w:div w:id="1135374758">
      <w:bodyDiv w:val="1"/>
      <w:marLeft w:val="0"/>
      <w:marRight w:val="0"/>
      <w:marTop w:val="0"/>
      <w:marBottom w:val="0"/>
      <w:divBdr>
        <w:top w:val="none" w:sz="0" w:space="0" w:color="auto"/>
        <w:left w:val="none" w:sz="0" w:space="0" w:color="auto"/>
        <w:bottom w:val="none" w:sz="0" w:space="0" w:color="auto"/>
        <w:right w:val="none" w:sz="0" w:space="0" w:color="auto"/>
      </w:divBdr>
    </w:div>
    <w:div w:id="1135562530">
      <w:bodyDiv w:val="1"/>
      <w:marLeft w:val="0"/>
      <w:marRight w:val="0"/>
      <w:marTop w:val="0"/>
      <w:marBottom w:val="0"/>
      <w:divBdr>
        <w:top w:val="none" w:sz="0" w:space="0" w:color="auto"/>
        <w:left w:val="none" w:sz="0" w:space="0" w:color="auto"/>
        <w:bottom w:val="none" w:sz="0" w:space="0" w:color="auto"/>
        <w:right w:val="none" w:sz="0" w:space="0" w:color="auto"/>
      </w:divBdr>
    </w:div>
    <w:div w:id="1136484279">
      <w:bodyDiv w:val="1"/>
      <w:marLeft w:val="0"/>
      <w:marRight w:val="0"/>
      <w:marTop w:val="0"/>
      <w:marBottom w:val="0"/>
      <w:divBdr>
        <w:top w:val="none" w:sz="0" w:space="0" w:color="auto"/>
        <w:left w:val="none" w:sz="0" w:space="0" w:color="auto"/>
        <w:bottom w:val="none" w:sz="0" w:space="0" w:color="auto"/>
        <w:right w:val="none" w:sz="0" w:space="0" w:color="auto"/>
      </w:divBdr>
    </w:div>
    <w:div w:id="1137456584">
      <w:bodyDiv w:val="1"/>
      <w:marLeft w:val="0"/>
      <w:marRight w:val="0"/>
      <w:marTop w:val="0"/>
      <w:marBottom w:val="0"/>
      <w:divBdr>
        <w:top w:val="none" w:sz="0" w:space="0" w:color="auto"/>
        <w:left w:val="none" w:sz="0" w:space="0" w:color="auto"/>
        <w:bottom w:val="none" w:sz="0" w:space="0" w:color="auto"/>
        <w:right w:val="none" w:sz="0" w:space="0" w:color="auto"/>
      </w:divBdr>
    </w:div>
    <w:div w:id="1145120705">
      <w:bodyDiv w:val="1"/>
      <w:marLeft w:val="0"/>
      <w:marRight w:val="0"/>
      <w:marTop w:val="0"/>
      <w:marBottom w:val="0"/>
      <w:divBdr>
        <w:top w:val="none" w:sz="0" w:space="0" w:color="auto"/>
        <w:left w:val="none" w:sz="0" w:space="0" w:color="auto"/>
        <w:bottom w:val="none" w:sz="0" w:space="0" w:color="auto"/>
        <w:right w:val="none" w:sz="0" w:space="0" w:color="auto"/>
      </w:divBdr>
    </w:div>
    <w:div w:id="1147014281">
      <w:bodyDiv w:val="1"/>
      <w:marLeft w:val="0"/>
      <w:marRight w:val="0"/>
      <w:marTop w:val="0"/>
      <w:marBottom w:val="0"/>
      <w:divBdr>
        <w:top w:val="none" w:sz="0" w:space="0" w:color="auto"/>
        <w:left w:val="none" w:sz="0" w:space="0" w:color="auto"/>
        <w:bottom w:val="none" w:sz="0" w:space="0" w:color="auto"/>
        <w:right w:val="none" w:sz="0" w:space="0" w:color="auto"/>
      </w:divBdr>
    </w:div>
    <w:div w:id="1147480142">
      <w:bodyDiv w:val="1"/>
      <w:marLeft w:val="0"/>
      <w:marRight w:val="0"/>
      <w:marTop w:val="0"/>
      <w:marBottom w:val="0"/>
      <w:divBdr>
        <w:top w:val="none" w:sz="0" w:space="0" w:color="auto"/>
        <w:left w:val="none" w:sz="0" w:space="0" w:color="auto"/>
        <w:bottom w:val="none" w:sz="0" w:space="0" w:color="auto"/>
        <w:right w:val="none" w:sz="0" w:space="0" w:color="auto"/>
      </w:divBdr>
    </w:div>
    <w:div w:id="1147935705">
      <w:bodyDiv w:val="1"/>
      <w:marLeft w:val="0"/>
      <w:marRight w:val="0"/>
      <w:marTop w:val="0"/>
      <w:marBottom w:val="0"/>
      <w:divBdr>
        <w:top w:val="none" w:sz="0" w:space="0" w:color="auto"/>
        <w:left w:val="none" w:sz="0" w:space="0" w:color="auto"/>
        <w:bottom w:val="none" w:sz="0" w:space="0" w:color="auto"/>
        <w:right w:val="none" w:sz="0" w:space="0" w:color="auto"/>
      </w:divBdr>
    </w:div>
    <w:div w:id="1150826140">
      <w:bodyDiv w:val="1"/>
      <w:marLeft w:val="0"/>
      <w:marRight w:val="0"/>
      <w:marTop w:val="0"/>
      <w:marBottom w:val="0"/>
      <w:divBdr>
        <w:top w:val="none" w:sz="0" w:space="0" w:color="auto"/>
        <w:left w:val="none" w:sz="0" w:space="0" w:color="auto"/>
        <w:bottom w:val="none" w:sz="0" w:space="0" w:color="auto"/>
        <w:right w:val="none" w:sz="0" w:space="0" w:color="auto"/>
      </w:divBdr>
    </w:div>
    <w:div w:id="1153525398">
      <w:bodyDiv w:val="1"/>
      <w:marLeft w:val="0"/>
      <w:marRight w:val="0"/>
      <w:marTop w:val="0"/>
      <w:marBottom w:val="0"/>
      <w:divBdr>
        <w:top w:val="none" w:sz="0" w:space="0" w:color="auto"/>
        <w:left w:val="none" w:sz="0" w:space="0" w:color="auto"/>
        <w:bottom w:val="none" w:sz="0" w:space="0" w:color="auto"/>
        <w:right w:val="none" w:sz="0" w:space="0" w:color="auto"/>
      </w:divBdr>
    </w:div>
    <w:div w:id="1164975799">
      <w:bodyDiv w:val="1"/>
      <w:marLeft w:val="0"/>
      <w:marRight w:val="0"/>
      <w:marTop w:val="0"/>
      <w:marBottom w:val="0"/>
      <w:divBdr>
        <w:top w:val="none" w:sz="0" w:space="0" w:color="auto"/>
        <w:left w:val="none" w:sz="0" w:space="0" w:color="auto"/>
        <w:bottom w:val="none" w:sz="0" w:space="0" w:color="auto"/>
        <w:right w:val="none" w:sz="0" w:space="0" w:color="auto"/>
      </w:divBdr>
    </w:div>
    <w:div w:id="1167402863">
      <w:bodyDiv w:val="1"/>
      <w:marLeft w:val="0"/>
      <w:marRight w:val="0"/>
      <w:marTop w:val="0"/>
      <w:marBottom w:val="0"/>
      <w:divBdr>
        <w:top w:val="none" w:sz="0" w:space="0" w:color="auto"/>
        <w:left w:val="none" w:sz="0" w:space="0" w:color="auto"/>
        <w:bottom w:val="none" w:sz="0" w:space="0" w:color="auto"/>
        <w:right w:val="none" w:sz="0" w:space="0" w:color="auto"/>
      </w:divBdr>
    </w:div>
    <w:div w:id="1168179387">
      <w:bodyDiv w:val="1"/>
      <w:marLeft w:val="0"/>
      <w:marRight w:val="0"/>
      <w:marTop w:val="0"/>
      <w:marBottom w:val="0"/>
      <w:divBdr>
        <w:top w:val="none" w:sz="0" w:space="0" w:color="auto"/>
        <w:left w:val="none" w:sz="0" w:space="0" w:color="auto"/>
        <w:bottom w:val="none" w:sz="0" w:space="0" w:color="auto"/>
        <w:right w:val="none" w:sz="0" w:space="0" w:color="auto"/>
      </w:divBdr>
    </w:div>
    <w:div w:id="1170096486">
      <w:bodyDiv w:val="1"/>
      <w:marLeft w:val="0"/>
      <w:marRight w:val="0"/>
      <w:marTop w:val="0"/>
      <w:marBottom w:val="0"/>
      <w:divBdr>
        <w:top w:val="none" w:sz="0" w:space="0" w:color="auto"/>
        <w:left w:val="none" w:sz="0" w:space="0" w:color="auto"/>
        <w:bottom w:val="none" w:sz="0" w:space="0" w:color="auto"/>
        <w:right w:val="none" w:sz="0" w:space="0" w:color="auto"/>
      </w:divBdr>
    </w:div>
    <w:div w:id="1176312144">
      <w:bodyDiv w:val="1"/>
      <w:marLeft w:val="0"/>
      <w:marRight w:val="0"/>
      <w:marTop w:val="0"/>
      <w:marBottom w:val="0"/>
      <w:divBdr>
        <w:top w:val="none" w:sz="0" w:space="0" w:color="auto"/>
        <w:left w:val="none" w:sz="0" w:space="0" w:color="auto"/>
        <w:bottom w:val="none" w:sz="0" w:space="0" w:color="auto"/>
        <w:right w:val="none" w:sz="0" w:space="0" w:color="auto"/>
      </w:divBdr>
    </w:div>
    <w:div w:id="1177157873">
      <w:bodyDiv w:val="1"/>
      <w:marLeft w:val="0"/>
      <w:marRight w:val="0"/>
      <w:marTop w:val="0"/>
      <w:marBottom w:val="0"/>
      <w:divBdr>
        <w:top w:val="none" w:sz="0" w:space="0" w:color="auto"/>
        <w:left w:val="none" w:sz="0" w:space="0" w:color="auto"/>
        <w:bottom w:val="none" w:sz="0" w:space="0" w:color="auto"/>
        <w:right w:val="none" w:sz="0" w:space="0" w:color="auto"/>
      </w:divBdr>
    </w:div>
    <w:div w:id="1178276903">
      <w:bodyDiv w:val="1"/>
      <w:marLeft w:val="0"/>
      <w:marRight w:val="0"/>
      <w:marTop w:val="0"/>
      <w:marBottom w:val="0"/>
      <w:divBdr>
        <w:top w:val="none" w:sz="0" w:space="0" w:color="auto"/>
        <w:left w:val="none" w:sz="0" w:space="0" w:color="auto"/>
        <w:bottom w:val="none" w:sz="0" w:space="0" w:color="auto"/>
        <w:right w:val="none" w:sz="0" w:space="0" w:color="auto"/>
      </w:divBdr>
    </w:div>
    <w:div w:id="1184396388">
      <w:bodyDiv w:val="1"/>
      <w:marLeft w:val="0"/>
      <w:marRight w:val="0"/>
      <w:marTop w:val="0"/>
      <w:marBottom w:val="0"/>
      <w:divBdr>
        <w:top w:val="none" w:sz="0" w:space="0" w:color="auto"/>
        <w:left w:val="none" w:sz="0" w:space="0" w:color="auto"/>
        <w:bottom w:val="none" w:sz="0" w:space="0" w:color="auto"/>
        <w:right w:val="none" w:sz="0" w:space="0" w:color="auto"/>
      </w:divBdr>
      <w:divsChild>
        <w:div w:id="1133476417">
          <w:blockQuote w:val="1"/>
          <w:marLeft w:val="0"/>
          <w:marRight w:val="0"/>
          <w:marTop w:val="0"/>
          <w:marBottom w:val="0"/>
          <w:divBdr>
            <w:top w:val="single" w:sz="2" w:space="0" w:color="auto"/>
            <w:left w:val="single" w:sz="2" w:space="0" w:color="auto"/>
            <w:bottom w:val="single" w:sz="2" w:space="0" w:color="auto"/>
            <w:right w:val="single" w:sz="2" w:space="0" w:color="auto"/>
          </w:divBdr>
        </w:div>
      </w:divsChild>
    </w:div>
    <w:div w:id="1187015806">
      <w:bodyDiv w:val="1"/>
      <w:marLeft w:val="0"/>
      <w:marRight w:val="0"/>
      <w:marTop w:val="0"/>
      <w:marBottom w:val="0"/>
      <w:divBdr>
        <w:top w:val="none" w:sz="0" w:space="0" w:color="auto"/>
        <w:left w:val="none" w:sz="0" w:space="0" w:color="auto"/>
        <w:bottom w:val="none" w:sz="0" w:space="0" w:color="auto"/>
        <w:right w:val="none" w:sz="0" w:space="0" w:color="auto"/>
      </w:divBdr>
    </w:div>
    <w:div w:id="1187674696">
      <w:bodyDiv w:val="1"/>
      <w:marLeft w:val="0"/>
      <w:marRight w:val="0"/>
      <w:marTop w:val="0"/>
      <w:marBottom w:val="0"/>
      <w:divBdr>
        <w:top w:val="none" w:sz="0" w:space="0" w:color="auto"/>
        <w:left w:val="none" w:sz="0" w:space="0" w:color="auto"/>
        <w:bottom w:val="none" w:sz="0" w:space="0" w:color="auto"/>
        <w:right w:val="none" w:sz="0" w:space="0" w:color="auto"/>
      </w:divBdr>
    </w:div>
    <w:div w:id="1192763407">
      <w:bodyDiv w:val="1"/>
      <w:marLeft w:val="0"/>
      <w:marRight w:val="0"/>
      <w:marTop w:val="0"/>
      <w:marBottom w:val="0"/>
      <w:divBdr>
        <w:top w:val="none" w:sz="0" w:space="0" w:color="auto"/>
        <w:left w:val="none" w:sz="0" w:space="0" w:color="auto"/>
        <w:bottom w:val="none" w:sz="0" w:space="0" w:color="auto"/>
        <w:right w:val="none" w:sz="0" w:space="0" w:color="auto"/>
      </w:divBdr>
    </w:div>
    <w:div w:id="1195801326">
      <w:bodyDiv w:val="1"/>
      <w:marLeft w:val="0"/>
      <w:marRight w:val="0"/>
      <w:marTop w:val="0"/>
      <w:marBottom w:val="0"/>
      <w:divBdr>
        <w:top w:val="none" w:sz="0" w:space="0" w:color="auto"/>
        <w:left w:val="none" w:sz="0" w:space="0" w:color="auto"/>
        <w:bottom w:val="none" w:sz="0" w:space="0" w:color="auto"/>
        <w:right w:val="none" w:sz="0" w:space="0" w:color="auto"/>
      </w:divBdr>
    </w:div>
    <w:div w:id="1198007133">
      <w:bodyDiv w:val="1"/>
      <w:marLeft w:val="0"/>
      <w:marRight w:val="0"/>
      <w:marTop w:val="0"/>
      <w:marBottom w:val="0"/>
      <w:divBdr>
        <w:top w:val="none" w:sz="0" w:space="0" w:color="auto"/>
        <w:left w:val="none" w:sz="0" w:space="0" w:color="auto"/>
        <w:bottom w:val="none" w:sz="0" w:space="0" w:color="auto"/>
        <w:right w:val="none" w:sz="0" w:space="0" w:color="auto"/>
      </w:divBdr>
    </w:div>
    <w:div w:id="1203440574">
      <w:bodyDiv w:val="1"/>
      <w:marLeft w:val="0"/>
      <w:marRight w:val="0"/>
      <w:marTop w:val="0"/>
      <w:marBottom w:val="0"/>
      <w:divBdr>
        <w:top w:val="none" w:sz="0" w:space="0" w:color="auto"/>
        <w:left w:val="none" w:sz="0" w:space="0" w:color="auto"/>
        <w:bottom w:val="none" w:sz="0" w:space="0" w:color="auto"/>
        <w:right w:val="none" w:sz="0" w:space="0" w:color="auto"/>
      </w:divBdr>
    </w:div>
    <w:div w:id="1205095793">
      <w:bodyDiv w:val="1"/>
      <w:marLeft w:val="0"/>
      <w:marRight w:val="0"/>
      <w:marTop w:val="0"/>
      <w:marBottom w:val="0"/>
      <w:divBdr>
        <w:top w:val="none" w:sz="0" w:space="0" w:color="auto"/>
        <w:left w:val="none" w:sz="0" w:space="0" w:color="auto"/>
        <w:bottom w:val="none" w:sz="0" w:space="0" w:color="auto"/>
        <w:right w:val="none" w:sz="0" w:space="0" w:color="auto"/>
      </w:divBdr>
    </w:div>
    <w:div w:id="1205407590">
      <w:bodyDiv w:val="1"/>
      <w:marLeft w:val="0"/>
      <w:marRight w:val="0"/>
      <w:marTop w:val="0"/>
      <w:marBottom w:val="0"/>
      <w:divBdr>
        <w:top w:val="none" w:sz="0" w:space="0" w:color="auto"/>
        <w:left w:val="none" w:sz="0" w:space="0" w:color="auto"/>
        <w:bottom w:val="none" w:sz="0" w:space="0" w:color="auto"/>
        <w:right w:val="none" w:sz="0" w:space="0" w:color="auto"/>
      </w:divBdr>
    </w:div>
    <w:div w:id="1207839608">
      <w:bodyDiv w:val="1"/>
      <w:marLeft w:val="0"/>
      <w:marRight w:val="0"/>
      <w:marTop w:val="0"/>
      <w:marBottom w:val="0"/>
      <w:divBdr>
        <w:top w:val="none" w:sz="0" w:space="0" w:color="auto"/>
        <w:left w:val="none" w:sz="0" w:space="0" w:color="auto"/>
        <w:bottom w:val="none" w:sz="0" w:space="0" w:color="auto"/>
        <w:right w:val="none" w:sz="0" w:space="0" w:color="auto"/>
      </w:divBdr>
    </w:div>
    <w:div w:id="1210724950">
      <w:bodyDiv w:val="1"/>
      <w:marLeft w:val="0"/>
      <w:marRight w:val="0"/>
      <w:marTop w:val="0"/>
      <w:marBottom w:val="0"/>
      <w:divBdr>
        <w:top w:val="none" w:sz="0" w:space="0" w:color="auto"/>
        <w:left w:val="none" w:sz="0" w:space="0" w:color="auto"/>
        <w:bottom w:val="none" w:sz="0" w:space="0" w:color="auto"/>
        <w:right w:val="none" w:sz="0" w:space="0" w:color="auto"/>
      </w:divBdr>
    </w:div>
    <w:div w:id="1212573988">
      <w:bodyDiv w:val="1"/>
      <w:marLeft w:val="0"/>
      <w:marRight w:val="0"/>
      <w:marTop w:val="0"/>
      <w:marBottom w:val="0"/>
      <w:divBdr>
        <w:top w:val="none" w:sz="0" w:space="0" w:color="auto"/>
        <w:left w:val="none" w:sz="0" w:space="0" w:color="auto"/>
        <w:bottom w:val="none" w:sz="0" w:space="0" w:color="auto"/>
        <w:right w:val="none" w:sz="0" w:space="0" w:color="auto"/>
      </w:divBdr>
    </w:div>
    <w:div w:id="1219392844">
      <w:bodyDiv w:val="1"/>
      <w:marLeft w:val="0"/>
      <w:marRight w:val="0"/>
      <w:marTop w:val="0"/>
      <w:marBottom w:val="0"/>
      <w:divBdr>
        <w:top w:val="none" w:sz="0" w:space="0" w:color="auto"/>
        <w:left w:val="none" w:sz="0" w:space="0" w:color="auto"/>
        <w:bottom w:val="none" w:sz="0" w:space="0" w:color="auto"/>
        <w:right w:val="none" w:sz="0" w:space="0" w:color="auto"/>
      </w:divBdr>
    </w:div>
    <w:div w:id="1222908375">
      <w:bodyDiv w:val="1"/>
      <w:marLeft w:val="0"/>
      <w:marRight w:val="0"/>
      <w:marTop w:val="0"/>
      <w:marBottom w:val="0"/>
      <w:divBdr>
        <w:top w:val="none" w:sz="0" w:space="0" w:color="auto"/>
        <w:left w:val="none" w:sz="0" w:space="0" w:color="auto"/>
        <w:bottom w:val="none" w:sz="0" w:space="0" w:color="auto"/>
        <w:right w:val="none" w:sz="0" w:space="0" w:color="auto"/>
      </w:divBdr>
    </w:div>
    <w:div w:id="1225333023">
      <w:bodyDiv w:val="1"/>
      <w:marLeft w:val="0"/>
      <w:marRight w:val="0"/>
      <w:marTop w:val="0"/>
      <w:marBottom w:val="0"/>
      <w:divBdr>
        <w:top w:val="none" w:sz="0" w:space="0" w:color="auto"/>
        <w:left w:val="none" w:sz="0" w:space="0" w:color="auto"/>
        <w:bottom w:val="none" w:sz="0" w:space="0" w:color="auto"/>
        <w:right w:val="none" w:sz="0" w:space="0" w:color="auto"/>
      </w:divBdr>
    </w:div>
    <w:div w:id="1230995234">
      <w:bodyDiv w:val="1"/>
      <w:marLeft w:val="0"/>
      <w:marRight w:val="0"/>
      <w:marTop w:val="0"/>
      <w:marBottom w:val="0"/>
      <w:divBdr>
        <w:top w:val="none" w:sz="0" w:space="0" w:color="auto"/>
        <w:left w:val="none" w:sz="0" w:space="0" w:color="auto"/>
        <w:bottom w:val="none" w:sz="0" w:space="0" w:color="auto"/>
        <w:right w:val="none" w:sz="0" w:space="0" w:color="auto"/>
      </w:divBdr>
    </w:div>
    <w:div w:id="1231189858">
      <w:bodyDiv w:val="1"/>
      <w:marLeft w:val="0"/>
      <w:marRight w:val="0"/>
      <w:marTop w:val="0"/>
      <w:marBottom w:val="0"/>
      <w:divBdr>
        <w:top w:val="none" w:sz="0" w:space="0" w:color="auto"/>
        <w:left w:val="none" w:sz="0" w:space="0" w:color="auto"/>
        <w:bottom w:val="none" w:sz="0" w:space="0" w:color="auto"/>
        <w:right w:val="none" w:sz="0" w:space="0" w:color="auto"/>
      </w:divBdr>
    </w:div>
    <w:div w:id="1234663963">
      <w:bodyDiv w:val="1"/>
      <w:marLeft w:val="0"/>
      <w:marRight w:val="0"/>
      <w:marTop w:val="0"/>
      <w:marBottom w:val="0"/>
      <w:divBdr>
        <w:top w:val="none" w:sz="0" w:space="0" w:color="auto"/>
        <w:left w:val="none" w:sz="0" w:space="0" w:color="auto"/>
        <w:bottom w:val="none" w:sz="0" w:space="0" w:color="auto"/>
        <w:right w:val="none" w:sz="0" w:space="0" w:color="auto"/>
      </w:divBdr>
      <w:divsChild>
        <w:div w:id="1335493189">
          <w:marLeft w:val="0"/>
          <w:marRight w:val="660"/>
          <w:marTop w:val="0"/>
          <w:marBottom w:val="300"/>
          <w:divBdr>
            <w:top w:val="none" w:sz="0" w:space="0" w:color="auto"/>
            <w:left w:val="none" w:sz="0" w:space="0" w:color="auto"/>
            <w:bottom w:val="none" w:sz="0" w:space="0" w:color="auto"/>
            <w:right w:val="none" w:sz="0" w:space="0" w:color="auto"/>
          </w:divBdr>
          <w:divsChild>
            <w:div w:id="2004968727">
              <w:marLeft w:val="0"/>
              <w:marRight w:val="0"/>
              <w:marTop w:val="0"/>
              <w:marBottom w:val="0"/>
              <w:divBdr>
                <w:top w:val="none" w:sz="0" w:space="0" w:color="auto"/>
                <w:left w:val="none" w:sz="0" w:space="0" w:color="auto"/>
                <w:bottom w:val="none" w:sz="0" w:space="0" w:color="auto"/>
                <w:right w:val="none" w:sz="0" w:space="0" w:color="auto"/>
              </w:divBdr>
              <w:divsChild>
                <w:div w:id="9004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7549">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3834199">
      <w:bodyDiv w:val="1"/>
      <w:marLeft w:val="0"/>
      <w:marRight w:val="0"/>
      <w:marTop w:val="0"/>
      <w:marBottom w:val="0"/>
      <w:divBdr>
        <w:top w:val="none" w:sz="0" w:space="0" w:color="auto"/>
        <w:left w:val="none" w:sz="0" w:space="0" w:color="auto"/>
        <w:bottom w:val="none" w:sz="0" w:space="0" w:color="auto"/>
        <w:right w:val="none" w:sz="0" w:space="0" w:color="auto"/>
      </w:divBdr>
    </w:div>
    <w:div w:id="1248423616">
      <w:bodyDiv w:val="1"/>
      <w:marLeft w:val="0"/>
      <w:marRight w:val="0"/>
      <w:marTop w:val="0"/>
      <w:marBottom w:val="0"/>
      <w:divBdr>
        <w:top w:val="none" w:sz="0" w:space="0" w:color="auto"/>
        <w:left w:val="none" w:sz="0" w:space="0" w:color="auto"/>
        <w:bottom w:val="none" w:sz="0" w:space="0" w:color="auto"/>
        <w:right w:val="none" w:sz="0" w:space="0" w:color="auto"/>
      </w:divBdr>
    </w:div>
    <w:div w:id="1249464093">
      <w:bodyDiv w:val="1"/>
      <w:marLeft w:val="0"/>
      <w:marRight w:val="0"/>
      <w:marTop w:val="0"/>
      <w:marBottom w:val="0"/>
      <w:divBdr>
        <w:top w:val="none" w:sz="0" w:space="0" w:color="auto"/>
        <w:left w:val="none" w:sz="0" w:space="0" w:color="auto"/>
        <w:bottom w:val="none" w:sz="0" w:space="0" w:color="auto"/>
        <w:right w:val="none" w:sz="0" w:space="0" w:color="auto"/>
      </w:divBdr>
    </w:div>
    <w:div w:id="1251237696">
      <w:bodyDiv w:val="1"/>
      <w:marLeft w:val="0"/>
      <w:marRight w:val="0"/>
      <w:marTop w:val="0"/>
      <w:marBottom w:val="0"/>
      <w:divBdr>
        <w:top w:val="none" w:sz="0" w:space="0" w:color="auto"/>
        <w:left w:val="none" w:sz="0" w:space="0" w:color="auto"/>
        <w:bottom w:val="none" w:sz="0" w:space="0" w:color="auto"/>
        <w:right w:val="none" w:sz="0" w:space="0" w:color="auto"/>
      </w:divBdr>
    </w:div>
    <w:div w:id="1254900819">
      <w:bodyDiv w:val="1"/>
      <w:marLeft w:val="0"/>
      <w:marRight w:val="0"/>
      <w:marTop w:val="0"/>
      <w:marBottom w:val="0"/>
      <w:divBdr>
        <w:top w:val="none" w:sz="0" w:space="0" w:color="auto"/>
        <w:left w:val="none" w:sz="0" w:space="0" w:color="auto"/>
        <w:bottom w:val="none" w:sz="0" w:space="0" w:color="auto"/>
        <w:right w:val="none" w:sz="0" w:space="0" w:color="auto"/>
      </w:divBdr>
    </w:div>
    <w:div w:id="1255095813">
      <w:bodyDiv w:val="1"/>
      <w:marLeft w:val="0"/>
      <w:marRight w:val="0"/>
      <w:marTop w:val="0"/>
      <w:marBottom w:val="0"/>
      <w:divBdr>
        <w:top w:val="none" w:sz="0" w:space="0" w:color="auto"/>
        <w:left w:val="none" w:sz="0" w:space="0" w:color="auto"/>
        <w:bottom w:val="none" w:sz="0" w:space="0" w:color="auto"/>
        <w:right w:val="none" w:sz="0" w:space="0" w:color="auto"/>
      </w:divBdr>
      <w:divsChild>
        <w:div w:id="645933230">
          <w:marLeft w:val="0"/>
          <w:marRight w:val="660"/>
          <w:marTop w:val="0"/>
          <w:marBottom w:val="300"/>
          <w:divBdr>
            <w:top w:val="none" w:sz="0" w:space="0" w:color="auto"/>
            <w:left w:val="none" w:sz="0" w:space="0" w:color="auto"/>
            <w:bottom w:val="none" w:sz="0" w:space="0" w:color="auto"/>
            <w:right w:val="none" w:sz="0" w:space="0" w:color="auto"/>
          </w:divBdr>
          <w:divsChild>
            <w:div w:id="1262375803">
              <w:marLeft w:val="0"/>
              <w:marRight w:val="0"/>
              <w:marTop w:val="0"/>
              <w:marBottom w:val="0"/>
              <w:divBdr>
                <w:top w:val="none" w:sz="0" w:space="0" w:color="auto"/>
                <w:left w:val="none" w:sz="0" w:space="0" w:color="auto"/>
                <w:bottom w:val="none" w:sz="0" w:space="0" w:color="auto"/>
                <w:right w:val="none" w:sz="0" w:space="0" w:color="auto"/>
              </w:divBdr>
              <w:divsChild>
                <w:div w:id="110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8404">
      <w:bodyDiv w:val="1"/>
      <w:marLeft w:val="0"/>
      <w:marRight w:val="0"/>
      <w:marTop w:val="0"/>
      <w:marBottom w:val="0"/>
      <w:divBdr>
        <w:top w:val="none" w:sz="0" w:space="0" w:color="auto"/>
        <w:left w:val="none" w:sz="0" w:space="0" w:color="auto"/>
        <w:bottom w:val="none" w:sz="0" w:space="0" w:color="auto"/>
        <w:right w:val="none" w:sz="0" w:space="0" w:color="auto"/>
      </w:divBdr>
    </w:div>
    <w:div w:id="1256480136">
      <w:bodyDiv w:val="1"/>
      <w:marLeft w:val="0"/>
      <w:marRight w:val="0"/>
      <w:marTop w:val="0"/>
      <w:marBottom w:val="0"/>
      <w:divBdr>
        <w:top w:val="none" w:sz="0" w:space="0" w:color="auto"/>
        <w:left w:val="none" w:sz="0" w:space="0" w:color="auto"/>
        <w:bottom w:val="none" w:sz="0" w:space="0" w:color="auto"/>
        <w:right w:val="none" w:sz="0" w:space="0" w:color="auto"/>
      </w:divBdr>
    </w:div>
    <w:div w:id="1256867032">
      <w:bodyDiv w:val="1"/>
      <w:marLeft w:val="0"/>
      <w:marRight w:val="0"/>
      <w:marTop w:val="0"/>
      <w:marBottom w:val="0"/>
      <w:divBdr>
        <w:top w:val="none" w:sz="0" w:space="0" w:color="auto"/>
        <w:left w:val="none" w:sz="0" w:space="0" w:color="auto"/>
        <w:bottom w:val="none" w:sz="0" w:space="0" w:color="auto"/>
        <w:right w:val="none" w:sz="0" w:space="0" w:color="auto"/>
      </w:divBdr>
    </w:div>
    <w:div w:id="1257708505">
      <w:bodyDiv w:val="1"/>
      <w:marLeft w:val="0"/>
      <w:marRight w:val="0"/>
      <w:marTop w:val="0"/>
      <w:marBottom w:val="0"/>
      <w:divBdr>
        <w:top w:val="none" w:sz="0" w:space="0" w:color="auto"/>
        <w:left w:val="none" w:sz="0" w:space="0" w:color="auto"/>
        <w:bottom w:val="none" w:sz="0" w:space="0" w:color="auto"/>
        <w:right w:val="none" w:sz="0" w:space="0" w:color="auto"/>
      </w:divBdr>
    </w:div>
    <w:div w:id="1257834239">
      <w:bodyDiv w:val="1"/>
      <w:marLeft w:val="0"/>
      <w:marRight w:val="0"/>
      <w:marTop w:val="0"/>
      <w:marBottom w:val="0"/>
      <w:divBdr>
        <w:top w:val="none" w:sz="0" w:space="0" w:color="auto"/>
        <w:left w:val="none" w:sz="0" w:space="0" w:color="auto"/>
        <w:bottom w:val="none" w:sz="0" w:space="0" w:color="auto"/>
        <w:right w:val="none" w:sz="0" w:space="0" w:color="auto"/>
      </w:divBdr>
    </w:div>
    <w:div w:id="1257862644">
      <w:bodyDiv w:val="1"/>
      <w:marLeft w:val="0"/>
      <w:marRight w:val="0"/>
      <w:marTop w:val="0"/>
      <w:marBottom w:val="0"/>
      <w:divBdr>
        <w:top w:val="none" w:sz="0" w:space="0" w:color="auto"/>
        <w:left w:val="none" w:sz="0" w:space="0" w:color="auto"/>
        <w:bottom w:val="none" w:sz="0" w:space="0" w:color="auto"/>
        <w:right w:val="none" w:sz="0" w:space="0" w:color="auto"/>
      </w:divBdr>
    </w:div>
    <w:div w:id="1258247266">
      <w:bodyDiv w:val="1"/>
      <w:marLeft w:val="0"/>
      <w:marRight w:val="0"/>
      <w:marTop w:val="0"/>
      <w:marBottom w:val="0"/>
      <w:divBdr>
        <w:top w:val="none" w:sz="0" w:space="0" w:color="auto"/>
        <w:left w:val="none" w:sz="0" w:space="0" w:color="auto"/>
        <w:bottom w:val="none" w:sz="0" w:space="0" w:color="auto"/>
        <w:right w:val="none" w:sz="0" w:space="0" w:color="auto"/>
      </w:divBdr>
    </w:div>
    <w:div w:id="1267272788">
      <w:bodyDiv w:val="1"/>
      <w:marLeft w:val="0"/>
      <w:marRight w:val="0"/>
      <w:marTop w:val="0"/>
      <w:marBottom w:val="0"/>
      <w:divBdr>
        <w:top w:val="none" w:sz="0" w:space="0" w:color="auto"/>
        <w:left w:val="none" w:sz="0" w:space="0" w:color="auto"/>
        <w:bottom w:val="none" w:sz="0" w:space="0" w:color="auto"/>
        <w:right w:val="none" w:sz="0" w:space="0" w:color="auto"/>
      </w:divBdr>
    </w:div>
    <w:div w:id="1267886082">
      <w:bodyDiv w:val="1"/>
      <w:marLeft w:val="0"/>
      <w:marRight w:val="0"/>
      <w:marTop w:val="0"/>
      <w:marBottom w:val="0"/>
      <w:divBdr>
        <w:top w:val="none" w:sz="0" w:space="0" w:color="auto"/>
        <w:left w:val="none" w:sz="0" w:space="0" w:color="auto"/>
        <w:bottom w:val="none" w:sz="0" w:space="0" w:color="auto"/>
        <w:right w:val="none" w:sz="0" w:space="0" w:color="auto"/>
      </w:divBdr>
    </w:div>
    <w:div w:id="1271812860">
      <w:bodyDiv w:val="1"/>
      <w:marLeft w:val="0"/>
      <w:marRight w:val="0"/>
      <w:marTop w:val="0"/>
      <w:marBottom w:val="0"/>
      <w:divBdr>
        <w:top w:val="none" w:sz="0" w:space="0" w:color="auto"/>
        <w:left w:val="none" w:sz="0" w:space="0" w:color="auto"/>
        <w:bottom w:val="none" w:sz="0" w:space="0" w:color="auto"/>
        <w:right w:val="none" w:sz="0" w:space="0" w:color="auto"/>
      </w:divBdr>
    </w:div>
    <w:div w:id="1275164987">
      <w:bodyDiv w:val="1"/>
      <w:marLeft w:val="0"/>
      <w:marRight w:val="0"/>
      <w:marTop w:val="0"/>
      <w:marBottom w:val="0"/>
      <w:divBdr>
        <w:top w:val="none" w:sz="0" w:space="0" w:color="auto"/>
        <w:left w:val="none" w:sz="0" w:space="0" w:color="auto"/>
        <w:bottom w:val="none" w:sz="0" w:space="0" w:color="auto"/>
        <w:right w:val="none" w:sz="0" w:space="0" w:color="auto"/>
      </w:divBdr>
    </w:div>
    <w:div w:id="1278491805">
      <w:bodyDiv w:val="1"/>
      <w:marLeft w:val="0"/>
      <w:marRight w:val="0"/>
      <w:marTop w:val="0"/>
      <w:marBottom w:val="0"/>
      <w:divBdr>
        <w:top w:val="none" w:sz="0" w:space="0" w:color="auto"/>
        <w:left w:val="none" w:sz="0" w:space="0" w:color="auto"/>
        <w:bottom w:val="none" w:sz="0" w:space="0" w:color="auto"/>
        <w:right w:val="none" w:sz="0" w:space="0" w:color="auto"/>
      </w:divBdr>
    </w:div>
    <w:div w:id="1279337754">
      <w:bodyDiv w:val="1"/>
      <w:marLeft w:val="0"/>
      <w:marRight w:val="0"/>
      <w:marTop w:val="0"/>
      <w:marBottom w:val="0"/>
      <w:divBdr>
        <w:top w:val="none" w:sz="0" w:space="0" w:color="auto"/>
        <w:left w:val="none" w:sz="0" w:space="0" w:color="auto"/>
        <w:bottom w:val="none" w:sz="0" w:space="0" w:color="auto"/>
        <w:right w:val="none" w:sz="0" w:space="0" w:color="auto"/>
      </w:divBdr>
    </w:div>
    <w:div w:id="1280454074">
      <w:bodyDiv w:val="1"/>
      <w:marLeft w:val="0"/>
      <w:marRight w:val="0"/>
      <w:marTop w:val="0"/>
      <w:marBottom w:val="0"/>
      <w:divBdr>
        <w:top w:val="none" w:sz="0" w:space="0" w:color="auto"/>
        <w:left w:val="none" w:sz="0" w:space="0" w:color="auto"/>
        <w:bottom w:val="none" w:sz="0" w:space="0" w:color="auto"/>
        <w:right w:val="none" w:sz="0" w:space="0" w:color="auto"/>
      </w:divBdr>
      <w:divsChild>
        <w:div w:id="202252959">
          <w:marLeft w:val="0"/>
          <w:marRight w:val="0"/>
          <w:marTop w:val="0"/>
          <w:marBottom w:val="0"/>
          <w:divBdr>
            <w:top w:val="none" w:sz="0" w:space="0" w:color="auto"/>
            <w:left w:val="none" w:sz="0" w:space="0" w:color="auto"/>
            <w:bottom w:val="none" w:sz="0" w:space="0" w:color="auto"/>
            <w:right w:val="none" w:sz="0" w:space="0" w:color="auto"/>
          </w:divBdr>
        </w:div>
        <w:div w:id="2108311844">
          <w:marLeft w:val="0"/>
          <w:marRight w:val="0"/>
          <w:marTop w:val="0"/>
          <w:marBottom w:val="0"/>
          <w:divBdr>
            <w:top w:val="none" w:sz="0" w:space="0" w:color="auto"/>
            <w:left w:val="none" w:sz="0" w:space="0" w:color="auto"/>
            <w:bottom w:val="none" w:sz="0" w:space="0" w:color="auto"/>
            <w:right w:val="none" w:sz="0" w:space="0" w:color="auto"/>
          </w:divBdr>
        </w:div>
      </w:divsChild>
    </w:div>
    <w:div w:id="1280842532">
      <w:bodyDiv w:val="1"/>
      <w:marLeft w:val="0"/>
      <w:marRight w:val="0"/>
      <w:marTop w:val="0"/>
      <w:marBottom w:val="0"/>
      <w:divBdr>
        <w:top w:val="none" w:sz="0" w:space="0" w:color="auto"/>
        <w:left w:val="none" w:sz="0" w:space="0" w:color="auto"/>
        <w:bottom w:val="none" w:sz="0" w:space="0" w:color="auto"/>
        <w:right w:val="none" w:sz="0" w:space="0" w:color="auto"/>
      </w:divBdr>
    </w:div>
    <w:div w:id="1281915386">
      <w:bodyDiv w:val="1"/>
      <w:marLeft w:val="0"/>
      <w:marRight w:val="0"/>
      <w:marTop w:val="0"/>
      <w:marBottom w:val="0"/>
      <w:divBdr>
        <w:top w:val="none" w:sz="0" w:space="0" w:color="auto"/>
        <w:left w:val="none" w:sz="0" w:space="0" w:color="auto"/>
        <w:bottom w:val="none" w:sz="0" w:space="0" w:color="auto"/>
        <w:right w:val="none" w:sz="0" w:space="0" w:color="auto"/>
      </w:divBdr>
      <w:divsChild>
        <w:div w:id="1041713199">
          <w:marLeft w:val="0"/>
          <w:marRight w:val="0"/>
          <w:marTop w:val="0"/>
          <w:marBottom w:val="0"/>
          <w:divBdr>
            <w:top w:val="none" w:sz="0" w:space="0" w:color="auto"/>
            <w:left w:val="none" w:sz="0" w:space="0" w:color="auto"/>
            <w:bottom w:val="none" w:sz="0" w:space="0" w:color="auto"/>
            <w:right w:val="none" w:sz="0" w:space="0" w:color="auto"/>
          </w:divBdr>
        </w:div>
        <w:div w:id="1319192553">
          <w:marLeft w:val="0"/>
          <w:marRight w:val="0"/>
          <w:marTop w:val="0"/>
          <w:marBottom w:val="0"/>
          <w:divBdr>
            <w:top w:val="none" w:sz="0" w:space="0" w:color="auto"/>
            <w:left w:val="none" w:sz="0" w:space="0" w:color="auto"/>
            <w:bottom w:val="none" w:sz="0" w:space="0" w:color="auto"/>
            <w:right w:val="none" w:sz="0" w:space="0" w:color="auto"/>
          </w:divBdr>
        </w:div>
      </w:divsChild>
    </w:div>
    <w:div w:id="1287275569">
      <w:bodyDiv w:val="1"/>
      <w:marLeft w:val="0"/>
      <w:marRight w:val="0"/>
      <w:marTop w:val="0"/>
      <w:marBottom w:val="0"/>
      <w:divBdr>
        <w:top w:val="none" w:sz="0" w:space="0" w:color="auto"/>
        <w:left w:val="none" w:sz="0" w:space="0" w:color="auto"/>
        <w:bottom w:val="none" w:sz="0" w:space="0" w:color="auto"/>
        <w:right w:val="none" w:sz="0" w:space="0" w:color="auto"/>
      </w:divBdr>
    </w:div>
    <w:div w:id="1288396200">
      <w:bodyDiv w:val="1"/>
      <w:marLeft w:val="0"/>
      <w:marRight w:val="0"/>
      <w:marTop w:val="0"/>
      <w:marBottom w:val="0"/>
      <w:divBdr>
        <w:top w:val="none" w:sz="0" w:space="0" w:color="auto"/>
        <w:left w:val="none" w:sz="0" w:space="0" w:color="auto"/>
        <w:bottom w:val="none" w:sz="0" w:space="0" w:color="auto"/>
        <w:right w:val="none" w:sz="0" w:space="0" w:color="auto"/>
      </w:divBdr>
    </w:div>
    <w:div w:id="1298530359">
      <w:bodyDiv w:val="1"/>
      <w:marLeft w:val="0"/>
      <w:marRight w:val="0"/>
      <w:marTop w:val="0"/>
      <w:marBottom w:val="0"/>
      <w:divBdr>
        <w:top w:val="none" w:sz="0" w:space="0" w:color="auto"/>
        <w:left w:val="none" w:sz="0" w:space="0" w:color="auto"/>
        <w:bottom w:val="none" w:sz="0" w:space="0" w:color="auto"/>
        <w:right w:val="none" w:sz="0" w:space="0" w:color="auto"/>
      </w:divBdr>
    </w:div>
    <w:div w:id="1301694576">
      <w:bodyDiv w:val="1"/>
      <w:marLeft w:val="0"/>
      <w:marRight w:val="0"/>
      <w:marTop w:val="0"/>
      <w:marBottom w:val="0"/>
      <w:divBdr>
        <w:top w:val="none" w:sz="0" w:space="0" w:color="auto"/>
        <w:left w:val="none" w:sz="0" w:space="0" w:color="auto"/>
        <w:bottom w:val="none" w:sz="0" w:space="0" w:color="auto"/>
        <w:right w:val="none" w:sz="0" w:space="0" w:color="auto"/>
      </w:divBdr>
    </w:div>
    <w:div w:id="1312173941">
      <w:bodyDiv w:val="1"/>
      <w:marLeft w:val="0"/>
      <w:marRight w:val="0"/>
      <w:marTop w:val="0"/>
      <w:marBottom w:val="0"/>
      <w:divBdr>
        <w:top w:val="none" w:sz="0" w:space="0" w:color="auto"/>
        <w:left w:val="none" w:sz="0" w:space="0" w:color="auto"/>
        <w:bottom w:val="none" w:sz="0" w:space="0" w:color="auto"/>
        <w:right w:val="none" w:sz="0" w:space="0" w:color="auto"/>
      </w:divBdr>
    </w:div>
    <w:div w:id="1316570684">
      <w:bodyDiv w:val="1"/>
      <w:marLeft w:val="0"/>
      <w:marRight w:val="0"/>
      <w:marTop w:val="0"/>
      <w:marBottom w:val="0"/>
      <w:divBdr>
        <w:top w:val="none" w:sz="0" w:space="0" w:color="auto"/>
        <w:left w:val="none" w:sz="0" w:space="0" w:color="auto"/>
        <w:bottom w:val="none" w:sz="0" w:space="0" w:color="auto"/>
        <w:right w:val="none" w:sz="0" w:space="0" w:color="auto"/>
      </w:divBdr>
    </w:div>
    <w:div w:id="1323240913">
      <w:bodyDiv w:val="1"/>
      <w:marLeft w:val="0"/>
      <w:marRight w:val="0"/>
      <w:marTop w:val="0"/>
      <w:marBottom w:val="0"/>
      <w:divBdr>
        <w:top w:val="none" w:sz="0" w:space="0" w:color="auto"/>
        <w:left w:val="none" w:sz="0" w:space="0" w:color="auto"/>
        <w:bottom w:val="none" w:sz="0" w:space="0" w:color="auto"/>
        <w:right w:val="none" w:sz="0" w:space="0" w:color="auto"/>
      </w:divBdr>
    </w:div>
    <w:div w:id="1324354705">
      <w:bodyDiv w:val="1"/>
      <w:marLeft w:val="0"/>
      <w:marRight w:val="0"/>
      <w:marTop w:val="0"/>
      <w:marBottom w:val="0"/>
      <w:divBdr>
        <w:top w:val="none" w:sz="0" w:space="0" w:color="auto"/>
        <w:left w:val="none" w:sz="0" w:space="0" w:color="auto"/>
        <w:bottom w:val="none" w:sz="0" w:space="0" w:color="auto"/>
        <w:right w:val="none" w:sz="0" w:space="0" w:color="auto"/>
      </w:divBdr>
    </w:div>
    <w:div w:id="1324354753">
      <w:bodyDiv w:val="1"/>
      <w:marLeft w:val="0"/>
      <w:marRight w:val="0"/>
      <w:marTop w:val="0"/>
      <w:marBottom w:val="0"/>
      <w:divBdr>
        <w:top w:val="none" w:sz="0" w:space="0" w:color="auto"/>
        <w:left w:val="none" w:sz="0" w:space="0" w:color="auto"/>
        <w:bottom w:val="none" w:sz="0" w:space="0" w:color="auto"/>
        <w:right w:val="none" w:sz="0" w:space="0" w:color="auto"/>
      </w:divBdr>
    </w:div>
    <w:div w:id="1331373105">
      <w:bodyDiv w:val="1"/>
      <w:marLeft w:val="0"/>
      <w:marRight w:val="0"/>
      <w:marTop w:val="0"/>
      <w:marBottom w:val="0"/>
      <w:divBdr>
        <w:top w:val="none" w:sz="0" w:space="0" w:color="auto"/>
        <w:left w:val="none" w:sz="0" w:space="0" w:color="auto"/>
        <w:bottom w:val="none" w:sz="0" w:space="0" w:color="auto"/>
        <w:right w:val="none" w:sz="0" w:space="0" w:color="auto"/>
      </w:divBdr>
    </w:div>
    <w:div w:id="1333215992">
      <w:bodyDiv w:val="1"/>
      <w:marLeft w:val="0"/>
      <w:marRight w:val="0"/>
      <w:marTop w:val="0"/>
      <w:marBottom w:val="0"/>
      <w:divBdr>
        <w:top w:val="none" w:sz="0" w:space="0" w:color="auto"/>
        <w:left w:val="none" w:sz="0" w:space="0" w:color="auto"/>
        <w:bottom w:val="none" w:sz="0" w:space="0" w:color="auto"/>
        <w:right w:val="none" w:sz="0" w:space="0" w:color="auto"/>
      </w:divBdr>
    </w:div>
    <w:div w:id="1334991063">
      <w:bodyDiv w:val="1"/>
      <w:marLeft w:val="0"/>
      <w:marRight w:val="0"/>
      <w:marTop w:val="0"/>
      <w:marBottom w:val="0"/>
      <w:divBdr>
        <w:top w:val="none" w:sz="0" w:space="0" w:color="auto"/>
        <w:left w:val="none" w:sz="0" w:space="0" w:color="auto"/>
        <w:bottom w:val="none" w:sz="0" w:space="0" w:color="auto"/>
        <w:right w:val="none" w:sz="0" w:space="0" w:color="auto"/>
      </w:divBdr>
    </w:div>
    <w:div w:id="1337876736">
      <w:bodyDiv w:val="1"/>
      <w:marLeft w:val="0"/>
      <w:marRight w:val="0"/>
      <w:marTop w:val="0"/>
      <w:marBottom w:val="0"/>
      <w:divBdr>
        <w:top w:val="none" w:sz="0" w:space="0" w:color="auto"/>
        <w:left w:val="none" w:sz="0" w:space="0" w:color="auto"/>
        <w:bottom w:val="none" w:sz="0" w:space="0" w:color="auto"/>
        <w:right w:val="none" w:sz="0" w:space="0" w:color="auto"/>
      </w:divBdr>
    </w:div>
    <w:div w:id="1344817438">
      <w:bodyDiv w:val="1"/>
      <w:marLeft w:val="0"/>
      <w:marRight w:val="0"/>
      <w:marTop w:val="0"/>
      <w:marBottom w:val="0"/>
      <w:divBdr>
        <w:top w:val="none" w:sz="0" w:space="0" w:color="auto"/>
        <w:left w:val="none" w:sz="0" w:space="0" w:color="auto"/>
        <w:bottom w:val="none" w:sz="0" w:space="0" w:color="auto"/>
        <w:right w:val="none" w:sz="0" w:space="0" w:color="auto"/>
      </w:divBdr>
      <w:divsChild>
        <w:div w:id="588462125">
          <w:marLeft w:val="0"/>
          <w:marRight w:val="0"/>
          <w:marTop w:val="0"/>
          <w:marBottom w:val="0"/>
          <w:divBdr>
            <w:top w:val="none" w:sz="0" w:space="0" w:color="auto"/>
            <w:left w:val="none" w:sz="0" w:space="0" w:color="auto"/>
            <w:bottom w:val="none" w:sz="0" w:space="0" w:color="auto"/>
            <w:right w:val="none" w:sz="0" w:space="0" w:color="auto"/>
          </w:divBdr>
        </w:div>
      </w:divsChild>
    </w:div>
    <w:div w:id="1351300777">
      <w:bodyDiv w:val="1"/>
      <w:marLeft w:val="0"/>
      <w:marRight w:val="0"/>
      <w:marTop w:val="0"/>
      <w:marBottom w:val="0"/>
      <w:divBdr>
        <w:top w:val="none" w:sz="0" w:space="0" w:color="auto"/>
        <w:left w:val="none" w:sz="0" w:space="0" w:color="auto"/>
        <w:bottom w:val="none" w:sz="0" w:space="0" w:color="auto"/>
        <w:right w:val="none" w:sz="0" w:space="0" w:color="auto"/>
      </w:divBdr>
    </w:div>
    <w:div w:id="1353188218">
      <w:bodyDiv w:val="1"/>
      <w:marLeft w:val="0"/>
      <w:marRight w:val="0"/>
      <w:marTop w:val="0"/>
      <w:marBottom w:val="0"/>
      <w:divBdr>
        <w:top w:val="none" w:sz="0" w:space="0" w:color="auto"/>
        <w:left w:val="none" w:sz="0" w:space="0" w:color="auto"/>
        <w:bottom w:val="none" w:sz="0" w:space="0" w:color="auto"/>
        <w:right w:val="none" w:sz="0" w:space="0" w:color="auto"/>
      </w:divBdr>
    </w:div>
    <w:div w:id="1357580803">
      <w:bodyDiv w:val="1"/>
      <w:marLeft w:val="0"/>
      <w:marRight w:val="0"/>
      <w:marTop w:val="0"/>
      <w:marBottom w:val="0"/>
      <w:divBdr>
        <w:top w:val="none" w:sz="0" w:space="0" w:color="auto"/>
        <w:left w:val="none" w:sz="0" w:space="0" w:color="auto"/>
        <w:bottom w:val="none" w:sz="0" w:space="0" w:color="auto"/>
        <w:right w:val="none" w:sz="0" w:space="0" w:color="auto"/>
      </w:divBdr>
      <w:divsChild>
        <w:div w:id="1689989632">
          <w:marLeft w:val="0"/>
          <w:marRight w:val="0"/>
          <w:marTop w:val="0"/>
          <w:marBottom w:val="0"/>
          <w:divBdr>
            <w:top w:val="none" w:sz="0" w:space="0" w:color="auto"/>
            <w:left w:val="none" w:sz="0" w:space="0" w:color="auto"/>
            <w:bottom w:val="none" w:sz="0" w:space="0" w:color="auto"/>
            <w:right w:val="none" w:sz="0" w:space="0" w:color="auto"/>
          </w:divBdr>
          <w:divsChild>
            <w:div w:id="1704595570">
              <w:marLeft w:val="0"/>
              <w:marRight w:val="0"/>
              <w:marTop w:val="0"/>
              <w:marBottom w:val="0"/>
              <w:divBdr>
                <w:top w:val="none" w:sz="0" w:space="0" w:color="auto"/>
                <w:left w:val="none" w:sz="0" w:space="0" w:color="auto"/>
                <w:bottom w:val="none" w:sz="0" w:space="0" w:color="auto"/>
                <w:right w:val="none" w:sz="0" w:space="0" w:color="auto"/>
              </w:divBdr>
              <w:divsChild>
                <w:div w:id="1648122782">
                  <w:marLeft w:val="0"/>
                  <w:marRight w:val="0"/>
                  <w:marTop w:val="0"/>
                  <w:marBottom w:val="0"/>
                  <w:divBdr>
                    <w:top w:val="none" w:sz="0" w:space="0" w:color="auto"/>
                    <w:left w:val="none" w:sz="0" w:space="0" w:color="auto"/>
                    <w:bottom w:val="none" w:sz="0" w:space="0" w:color="auto"/>
                    <w:right w:val="none" w:sz="0" w:space="0" w:color="auto"/>
                  </w:divBdr>
                  <w:divsChild>
                    <w:div w:id="1452629058">
                      <w:marLeft w:val="0"/>
                      <w:marRight w:val="0"/>
                      <w:marTop w:val="0"/>
                      <w:marBottom w:val="0"/>
                      <w:divBdr>
                        <w:top w:val="none" w:sz="0" w:space="0" w:color="auto"/>
                        <w:left w:val="none" w:sz="0" w:space="0" w:color="auto"/>
                        <w:bottom w:val="none" w:sz="0" w:space="0" w:color="auto"/>
                        <w:right w:val="none" w:sz="0" w:space="0" w:color="auto"/>
                      </w:divBdr>
                      <w:divsChild>
                        <w:div w:id="14775169">
                          <w:marLeft w:val="0"/>
                          <w:marRight w:val="0"/>
                          <w:marTop w:val="0"/>
                          <w:marBottom w:val="0"/>
                          <w:divBdr>
                            <w:top w:val="none" w:sz="0" w:space="0" w:color="auto"/>
                            <w:left w:val="none" w:sz="0" w:space="0" w:color="auto"/>
                            <w:bottom w:val="none" w:sz="0" w:space="0" w:color="auto"/>
                            <w:right w:val="none" w:sz="0" w:space="0" w:color="auto"/>
                          </w:divBdr>
                          <w:divsChild>
                            <w:div w:id="957487396">
                              <w:marLeft w:val="15"/>
                              <w:marRight w:val="195"/>
                              <w:marTop w:val="0"/>
                              <w:marBottom w:val="0"/>
                              <w:divBdr>
                                <w:top w:val="none" w:sz="0" w:space="0" w:color="auto"/>
                                <w:left w:val="none" w:sz="0" w:space="0" w:color="auto"/>
                                <w:bottom w:val="none" w:sz="0" w:space="0" w:color="auto"/>
                                <w:right w:val="none" w:sz="0" w:space="0" w:color="auto"/>
                              </w:divBdr>
                              <w:divsChild>
                                <w:div w:id="558977692">
                                  <w:marLeft w:val="0"/>
                                  <w:marRight w:val="0"/>
                                  <w:marTop w:val="0"/>
                                  <w:marBottom w:val="0"/>
                                  <w:divBdr>
                                    <w:top w:val="none" w:sz="0" w:space="0" w:color="auto"/>
                                    <w:left w:val="none" w:sz="0" w:space="0" w:color="auto"/>
                                    <w:bottom w:val="none" w:sz="0" w:space="0" w:color="auto"/>
                                    <w:right w:val="none" w:sz="0" w:space="0" w:color="auto"/>
                                  </w:divBdr>
                                  <w:divsChild>
                                    <w:div w:id="1223062120">
                                      <w:marLeft w:val="0"/>
                                      <w:marRight w:val="0"/>
                                      <w:marTop w:val="0"/>
                                      <w:marBottom w:val="0"/>
                                      <w:divBdr>
                                        <w:top w:val="none" w:sz="0" w:space="0" w:color="auto"/>
                                        <w:left w:val="none" w:sz="0" w:space="0" w:color="auto"/>
                                        <w:bottom w:val="none" w:sz="0" w:space="0" w:color="auto"/>
                                        <w:right w:val="none" w:sz="0" w:space="0" w:color="auto"/>
                                      </w:divBdr>
                                      <w:divsChild>
                                        <w:div w:id="727343122">
                                          <w:marLeft w:val="0"/>
                                          <w:marRight w:val="0"/>
                                          <w:marTop w:val="0"/>
                                          <w:marBottom w:val="0"/>
                                          <w:divBdr>
                                            <w:top w:val="none" w:sz="0" w:space="0" w:color="auto"/>
                                            <w:left w:val="none" w:sz="0" w:space="0" w:color="auto"/>
                                            <w:bottom w:val="none" w:sz="0" w:space="0" w:color="auto"/>
                                            <w:right w:val="none" w:sz="0" w:space="0" w:color="auto"/>
                                          </w:divBdr>
                                          <w:divsChild>
                                            <w:div w:id="672220036">
                                              <w:marLeft w:val="0"/>
                                              <w:marRight w:val="0"/>
                                              <w:marTop w:val="0"/>
                                              <w:marBottom w:val="0"/>
                                              <w:divBdr>
                                                <w:top w:val="none" w:sz="0" w:space="0" w:color="auto"/>
                                                <w:left w:val="none" w:sz="0" w:space="0" w:color="auto"/>
                                                <w:bottom w:val="none" w:sz="0" w:space="0" w:color="auto"/>
                                                <w:right w:val="none" w:sz="0" w:space="0" w:color="auto"/>
                                              </w:divBdr>
                                              <w:divsChild>
                                                <w:div w:id="1412239048">
                                                  <w:marLeft w:val="0"/>
                                                  <w:marRight w:val="0"/>
                                                  <w:marTop w:val="0"/>
                                                  <w:marBottom w:val="0"/>
                                                  <w:divBdr>
                                                    <w:top w:val="none" w:sz="0" w:space="0" w:color="auto"/>
                                                    <w:left w:val="none" w:sz="0" w:space="0" w:color="auto"/>
                                                    <w:bottom w:val="none" w:sz="0" w:space="0" w:color="auto"/>
                                                    <w:right w:val="none" w:sz="0" w:space="0" w:color="auto"/>
                                                  </w:divBdr>
                                                  <w:divsChild>
                                                    <w:div w:id="2125031256">
                                                      <w:marLeft w:val="0"/>
                                                      <w:marRight w:val="0"/>
                                                      <w:marTop w:val="0"/>
                                                      <w:marBottom w:val="0"/>
                                                      <w:divBdr>
                                                        <w:top w:val="none" w:sz="0" w:space="0" w:color="auto"/>
                                                        <w:left w:val="none" w:sz="0" w:space="0" w:color="auto"/>
                                                        <w:bottom w:val="none" w:sz="0" w:space="0" w:color="auto"/>
                                                        <w:right w:val="none" w:sz="0" w:space="0" w:color="auto"/>
                                                      </w:divBdr>
                                                      <w:divsChild>
                                                        <w:div w:id="6058902">
                                                          <w:marLeft w:val="0"/>
                                                          <w:marRight w:val="0"/>
                                                          <w:marTop w:val="0"/>
                                                          <w:marBottom w:val="0"/>
                                                          <w:divBdr>
                                                            <w:top w:val="none" w:sz="0" w:space="0" w:color="auto"/>
                                                            <w:left w:val="none" w:sz="0" w:space="0" w:color="auto"/>
                                                            <w:bottom w:val="none" w:sz="0" w:space="0" w:color="auto"/>
                                                            <w:right w:val="none" w:sz="0" w:space="0" w:color="auto"/>
                                                          </w:divBdr>
                                                          <w:divsChild>
                                                            <w:div w:id="1862015925">
                                                              <w:marLeft w:val="0"/>
                                                              <w:marRight w:val="0"/>
                                                              <w:marTop w:val="0"/>
                                                              <w:marBottom w:val="0"/>
                                                              <w:divBdr>
                                                                <w:top w:val="none" w:sz="0" w:space="0" w:color="auto"/>
                                                                <w:left w:val="none" w:sz="0" w:space="0" w:color="auto"/>
                                                                <w:bottom w:val="none" w:sz="0" w:space="0" w:color="auto"/>
                                                                <w:right w:val="none" w:sz="0" w:space="0" w:color="auto"/>
                                                              </w:divBdr>
                                                              <w:divsChild>
                                                                <w:div w:id="829100293">
                                                                  <w:marLeft w:val="0"/>
                                                                  <w:marRight w:val="0"/>
                                                                  <w:marTop w:val="0"/>
                                                                  <w:marBottom w:val="0"/>
                                                                  <w:divBdr>
                                                                    <w:top w:val="none" w:sz="0" w:space="0" w:color="auto"/>
                                                                    <w:left w:val="none" w:sz="0" w:space="0" w:color="auto"/>
                                                                    <w:bottom w:val="none" w:sz="0" w:space="0" w:color="auto"/>
                                                                    <w:right w:val="none" w:sz="0" w:space="0" w:color="auto"/>
                                                                  </w:divBdr>
                                                                  <w:divsChild>
                                                                    <w:div w:id="788663435">
                                                                      <w:marLeft w:val="405"/>
                                                                      <w:marRight w:val="0"/>
                                                                      <w:marTop w:val="0"/>
                                                                      <w:marBottom w:val="0"/>
                                                                      <w:divBdr>
                                                                        <w:top w:val="none" w:sz="0" w:space="0" w:color="auto"/>
                                                                        <w:left w:val="none" w:sz="0" w:space="0" w:color="auto"/>
                                                                        <w:bottom w:val="none" w:sz="0" w:space="0" w:color="auto"/>
                                                                        <w:right w:val="none" w:sz="0" w:space="0" w:color="auto"/>
                                                                      </w:divBdr>
                                                                      <w:divsChild>
                                                                        <w:div w:id="1313023006">
                                                                          <w:marLeft w:val="0"/>
                                                                          <w:marRight w:val="0"/>
                                                                          <w:marTop w:val="0"/>
                                                                          <w:marBottom w:val="0"/>
                                                                          <w:divBdr>
                                                                            <w:top w:val="none" w:sz="0" w:space="0" w:color="auto"/>
                                                                            <w:left w:val="none" w:sz="0" w:space="0" w:color="auto"/>
                                                                            <w:bottom w:val="none" w:sz="0" w:space="0" w:color="auto"/>
                                                                            <w:right w:val="none" w:sz="0" w:space="0" w:color="auto"/>
                                                                          </w:divBdr>
                                                                          <w:divsChild>
                                                                            <w:div w:id="1162430107">
                                                                              <w:marLeft w:val="0"/>
                                                                              <w:marRight w:val="0"/>
                                                                              <w:marTop w:val="0"/>
                                                                              <w:marBottom w:val="0"/>
                                                                              <w:divBdr>
                                                                                <w:top w:val="none" w:sz="0" w:space="0" w:color="auto"/>
                                                                                <w:left w:val="none" w:sz="0" w:space="0" w:color="auto"/>
                                                                                <w:bottom w:val="none" w:sz="0" w:space="0" w:color="auto"/>
                                                                                <w:right w:val="none" w:sz="0" w:space="0" w:color="auto"/>
                                                                              </w:divBdr>
                                                                              <w:divsChild>
                                                                                <w:div w:id="1508983664">
                                                                                  <w:marLeft w:val="0"/>
                                                                                  <w:marRight w:val="0"/>
                                                                                  <w:marTop w:val="60"/>
                                                                                  <w:marBottom w:val="0"/>
                                                                                  <w:divBdr>
                                                                                    <w:top w:val="none" w:sz="0" w:space="0" w:color="auto"/>
                                                                                    <w:left w:val="none" w:sz="0" w:space="0" w:color="auto"/>
                                                                                    <w:bottom w:val="none" w:sz="0" w:space="0" w:color="auto"/>
                                                                                    <w:right w:val="none" w:sz="0" w:space="0" w:color="auto"/>
                                                                                  </w:divBdr>
                                                                                  <w:divsChild>
                                                                                    <w:div w:id="1928270691">
                                                                                      <w:marLeft w:val="0"/>
                                                                                      <w:marRight w:val="0"/>
                                                                                      <w:marTop w:val="0"/>
                                                                                      <w:marBottom w:val="0"/>
                                                                                      <w:divBdr>
                                                                                        <w:top w:val="none" w:sz="0" w:space="0" w:color="auto"/>
                                                                                        <w:left w:val="none" w:sz="0" w:space="0" w:color="auto"/>
                                                                                        <w:bottom w:val="none" w:sz="0" w:space="0" w:color="auto"/>
                                                                                        <w:right w:val="none" w:sz="0" w:space="0" w:color="auto"/>
                                                                                      </w:divBdr>
                                                                                      <w:divsChild>
                                                                                        <w:div w:id="1990789247">
                                                                                          <w:marLeft w:val="0"/>
                                                                                          <w:marRight w:val="0"/>
                                                                                          <w:marTop w:val="0"/>
                                                                                          <w:marBottom w:val="0"/>
                                                                                          <w:divBdr>
                                                                                            <w:top w:val="none" w:sz="0" w:space="0" w:color="auto"/>
                                                                                            <w:left w:val="none" w:sz="0" w:space="0" w:color="auto"/>
                                                                                            <w:bottom w:val="none" w:sz="0" w:space="0" w:color="auto"/>
                                                                                            <w:right w:val="none" w:sz="0" w:space="0" w:color="auto"/>
                                                                                          </w:divBdr>
                                                                                          <w:divsChild>
                                                                                            <w:div w:id="1049183957">
                                                                                              <w:marLeft w:val="0"/>
                                                                                              <w:marRight w:val="0"/>
                                                                                              <w:marTop w:val="0"/>
                                                                                              <w:marBottom w:val="0"/>
                                                                                              <w:divBdr>
                                                                                                <w:top w:val="none" w:sz="0" w:space="0" w:color="auto"/>
                                                                                                <w:left w:val="none" w:sz="0" w:space="0" w:color="auto"/>
                                                                                                <w:bottom w:val="none" w:sz="0" w:space="0" w:color="auto"/>
                                                                                                <w:right w:val="none" w:sz="0" w:space="0" w:color="auto"/>
                                                                                              </w:divBdr>
                                                                                              <w:divsChild>
                                                                                                <w:div w:id="273943311">
                                                                                                  <w:marLeft w:val="0"/>
                                                                                                  <w:marRight w:val="0"/>
                                                                                                  <w:marTop w:val="0"/>
                                                                                                  <w:marBottom w:val="0"/>
                                                                                                  <w:divBdr>
                                                                                                    <w:top w:val="none" w:sz="0" w:space="0" w:color="auto"/>
                                                                                                    <w:left w:val="none" w:sz="0" w:space="0" w:color="auto"/>
                                                                                                    <w:bottom w:val="none" w:sz="0" w:space="0" w:color="auto"/>
                                                                                                    <w:right w:val="none" w:sz="0" w:space="0" w:color="auto"/>
                                                                                                  </w:divBdr>
                                                                                                  <w:divsChild>
                                                                                                    <w:div w:id="1793015749">
                                                                                                      <w:marLeft w:val="0"/>
                                                                                                      <w:marRight w:val="0"/>
                                                                                                      <w:marTop w:val="0"/>
                                                                                                      <w:marBottom w:val="0"/>
                                                                                                      <w:divBdr>
                                                                                                        <w:top w:val="none" w:sz="0" w:space="0" w:color="auto"/>
                                                                                                        <w:left w:val="none" w:sz="0" w:space="0" w:color="auto"/>
                                                                                                        <w:bottom w:val="none" w:sz="0" w:space="0" w:color="auto"/>
                                                                                                        <w:right w:val="none" w:sz="0" w:space="0" w:color="auto"/>
                                                                                                      </w:divBdr>
                                                                                                      <w:divsChild>
                                                                                                        <w:div w:id="777145649">
                                                                                                          <w:marLeft w:val="0"/>
                                                                                                          <w:marRight w:val="0"/>
                                                                                                          <w:marTop w:val="0"/>
                                                                                                          <w:marBottom w:val="0"/>
                                                                                                          <w:divBdr>
                                                                                                            <w:top w:val="none" w:sz="0" w:space="0" w:color="auto"/>
                                                                                                            <w:left w:val="none" w:sz="0" w:space="0" w:color="auto"/>
                                                                                                            <w:bottom w:val="none" w:sz="0" w:space="0" w:color="auto"/>
                                                                                                            <w:right w:val="none" w:sz="0" w:space="0" w:color="auto"/>
                                                                                                          </w:divBdr>
                                                                                                          <w:divsChild>
                                                                                                            <w:div w:id="1802377619">
                                                                                                              <w:marLeft w:val="0"/>
                                                                                                              <w:marRight w:val="0"/>
                                                                                                              <w:marTop w:val="0"/>
                                                                                                              <w:marBottom w:val="0"/>
                                                                                                              <w:divBdr>
                                                                                                                <w:top w:val="none" w:sz="0" w:space="0" w:color="auto"/>
                                                                                                                <w:left w:val="none" w:sz="0" w:space="0" w:color="auto"/>
                                                                                                                <w:bottom w:val="none" w:sz="0" w:space="0" w:color="auto"/>
                                                                                                                <w:right w:val="none" w:sz="0" w:space="0" w:color="auto"/>
                                                                                                              </w:divBdr>
                                                                                                              <w:divsChild>
                                                                                                                <w:div w:id="7712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545539">
      <w:bodyDiv w:val="1"/>
      <w:marLeft w:val="0"/>
      <w:marRight w:val="0"/>
      <w:marTop w:val="0"/>
      <w:marBottom w:val="0"/>
      <w:divBdr>
        <w:top w:val="none" w:sz="0" w:space="0" w:color="auto"/>
        <w:left w:val="none" w:sz="0" w:space="0" w:color="auto"/>
        <w:bottom w:val="none" w:sz="0" w:space="0" w:color="auto"/>
        <w:right w:val="none" w:sz="0" w:space="0" w:color="auto"/>
      </w:divBdr>
      <w:divsChild>
        <w:div w:id="91052727">
          <w:marLeft w:val="0"/>
          <w:marRight w:val="0"/>
          <w:marTop w:val="0"/>
          <w:marBottom w:val="0"/>
          <w:divBdr>
            <w:top w:val="none" w:sz="0" w:space="0" w:color="auto"/>
            <w:left w:val="none" w:sz="0" w:space="0" w:color="auto"/>
            <w:bottom w:val="none" w:sz="0" w:space="0" w:color="auto"/>
            <w:right w:val="none" w:sz="0" w:space="0" w:color="auto"/>
          </w:divBdr>
          <w:divsChild>
            <w:div w:id="118036852">
              <w:marLeft w:val="0"/>
              <w:marRight w:val="0"/>
              <w:marTop w:val="0"/>
              <w:marBottom w:val="0"/>
              <w:divBdr>
                <w:top w:val="none" w:sz="0" w:space="0" w:color="auto"/>
                <w:left w:val="none" w:sz="0" w:space="0" w:color="auto"/>
                <w:bottom w:val="none" w:sz="0" w:space="0" w:color="auto"/>
                <w:right w:val="none" w:sz="0" w:space="0" w:color="auto"/>
              </w:divBdr>
              <w:divsChild>
                <w:div w:id="11330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5934">
          <w:marLeft w:val="0"/>
          <w:marRight w:val="0"/>
          <w:marTop w:val="0"/>
          <w:marBottom w:val="0"/>
          <w:divBdr>
            <w:top w:val="none" w:sz="0" w:space="0" w:color="auto"/>
            <w:left w:val="none" w:sz="0" w:space="0" w:color="auto"/>
            <w:bottom w:val="none" w:sz="0" w:space="0" w:color="auto"/>
            <w:right w:val="none" w:sz="0" w:space="0" w:color="auto"/>
          </w:divBdr>
          <w:divsChild>
            <w:div w:id="1454205800">
              <w:marLeft w:val="0"/>
              <w:marRight w:val="0"/>
              <w:marTop w:val="0"/>
              <w:marBottom w:val="0"/>
              <w:divBdr>
                <w:top w:val="none" w:sz="0" w:space="0" w:color="auto"/>
                <w:left w:val="none" w:sz="0" w:space="0" w:color="auto"/>
                <w:bottom w:val="none" w:sz="0" w:space="0" w:color="auto"/>
                <w:right w:val="none" w:sz="0" w:space="0" w:color="auto"/>
              </w:divBdr>
              <w:divsChild>
                <w:div w:id="7681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8699">
          <w:marLeft w:val="0"/>
          <w:marRight w:val="0"/>
          <w:marTop w:val="0"/>
          <w:marBottom w:val="0"/>
          <w:divBdr>
            <w:top w:val="none" w:sz="0" w:space="0" w:color="auto"/>
            <w:left w:val="none" w:sz="0" w:space="0" w:color="auto"/>
            <w:bottom w:val="none" w:sz="0" w:space="0" w:color="auto"/>
            <w:right w:val="none" w:sz="0" w:space="0" w:color="auto"/>
          </w:divBdr>
          <w:divsChild>
            <w:div w:id="1193106963">
              <w:marLeft w:val="0"/>
              <w:marRight w:val="0"/>
              <w:marTop w:val="0"/>
              <w:marBottom w:val="0"/>
              <w:divBdr>
                <w:top w:val="none" w:sz="0" w:space="0" w:color="auto"/>
                <w:left w:val="none" w:sz="0" w:space="0" w:color="auto"/>
                <w:bottom w:val="none" w:sz="0" w:space="0" w:color="auto"/>
                <w:right w:val="none" w:sz="0" w:space="0" w:color="auto"/>
              </w:divBdr>
              <w:divsChild>
                <w:div w:id="1074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41787">
          <w:marLeft w:val="0"/>
          <w:marRight w:val="0"/>
          <w:marTop w:val="0"/>
          <w:marBottom w:val="0"/>
          <w:divBdr>
            <w:top w:val="none" w:sz="0" w:space="0" w:color="auto"/>
            <w:left w:val="none" w:sz="0" w:space="0" w:color="auto"/>
            <w:bottom w:val="none" w:sz="0" w:space="0" w:color="auto"/>
            <w:right w:val="none" w:sz="0" w:space="0" w:color="auto"/>
          </w:divBdr>
          <w:divsChild>
            <w:div w:id="1908681442">
              <w:marLeft w:val="0"/>
              <w:marRight w:val="0"/>
              <w:marTop w:val="0"/>
              <w:marBottom w:val="0"/>
              <w:divBdr>
                <w:top w:val="none" w:sz="0" w:space="0" w:color="auto"/>
                <w:left w:val="none" w:sz="0" w:space="0" w:color="auto"/>
                <w:bottom w:val="none" w:sz="0" w:space="0" w:color="auto"/>
                <w:right w:val="none" w:sz="0" w:space="0" w:color="auto"/>
              </w:divBdr>
              <w:divsChild>
                <w:div w:id="1523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5552">
          <w:marLeft w:val="0"/>
          <w:marRight w:val="0"/>
          <w:marTop w:val="0"/>
          <w:marBottom w:val="0"/>
          <w:divBdr>
            <w:top w:val="none" w:sz="0" w:space="0" w:color="auto"/>
            <w:left w:val="none" w:sz="0" w:space="0" w:color="auto"/>
            <w:bottom w:val="none" w:sz="0" w:space="0" w:color="auto"/>
            <w:right w:val="none" w:sz="0" w:space="0" w:color="auto"/>
          </w:divBdr>
          <w:divsChild>
            <w:div w:id="1807812703">
              <w:marLeft w:val="0"/>
              <w:marRight w:val="0"/>
              <w:marTop w:val="0"/>
              <w:marBottom w:val="0"/>
              <w:divBdr>
                <w:top w:val="none" w:sz="0" w:space="0" w:color="auto"/>
                <w:left w:val="none" w:sz="0" w:space="0" w:color="auto"/>
                <w:bottom w:val="none" w:sz="0" w:space="0" w:color="auto"/>
                <w:right w:val="none" w:sz="0" w:space="0" w:color="auto"/>
              </w:divBdr>
              <w:divsChild>
                <w:div w:id="1736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73923">
          <w:marLeft w:val="0"/>
          <w:marRight w:val="0"/>
          <w:marTop w:val="0"/>
          <w:marBottom w:val="0"/>
          <w:divBdr>
            <w:top w:val="none" w:sz="0" w:space="0" w:color="auto"/>
            <w:left w:val="none" w:sz="0" w:space="0" w:color="auto"/>
            <w:bottom w:val="none" w:sz="0" w:space="0" w:color="auto"/>
            <w:right w:val="none" w:sz="0" w:space="0" w:color="auto"/>
          </w:divBdr>
          <w:divsChild>
            <w:div w:id="1479224034">
              <w:marLeft w:val="0"/>
              <w:marRight w:val="0"/>
              <w:marTop w:val="0"/>
              <w:marBottom w:val="0"/>
              <w:divBdr>
                <w:top w:val="none" w:sz="0" w:space="0" w:color="auto"/>
                <w:left w:val="none" w:sz="0" w:space="0" w:color="auto"/>
                <w:bottom w:val="none" w:sz="0" w:space="0" w:color="auto"/>
                <w:right w:val="none" w:sz="0" w:space="0" w:color="auto"/>
              </w:divBdr>
              <w:divsChild>
                <w:div w:id="20142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3120">
          <w:marLeft w:val="0"/>
          <w:marRight w:val="0"/>
          <w:marTop w:val="0"/>
          <w:marBottom w:val="0"/>
          <w:divBdr>
            <w:top w:val="none" w:sz="0" w:space="0" w:color="auto"/>
            <w:left w:val="none" w:sz="0" w:space="0" w:color="auto"/>
            <w:bottom w:val="none" w:sz="0" w:space="0" w:color="auto"/>
            <w:right w:val="none" w:sz="0" w:space="0" w:color="auto"/>
          </w:divBdr>
          <w:divsChild>
            <w:div w:id="608003383">
              <w:marLeft w:val="0"/>
              <w:marRight w:val="0"/>
              <w:marTop w:val="0"/>
              <w:marBottom w:val="0"/>
              <w:divBdr>
                <w:top w:val="none" w:sz="0" w:space="0" w:color="auto"/>
                <w:left w:val="none" w:sz="0" w:space="0" w:color="auto"/>
                <w:bottom w:val="none" w:sz="0" w:space="0" w:color="auto"/>
                <w:right w:val="none" w:sz="0" w:space="0" w:color="auto"/>
              </w:divBdr>
              <w:divsChild>
                <w:div w:id="17021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0051">
          <w:marLeft w:val="0"/>
          <w:marRight w:val="0"/>
          <w:marTop w:val="0"/>
          <w:marBottom w:val="0"/>
          <w:divBdr>
            <w:top w:val="none" w:sz="0" w:space="0" w:color="auto"/>
            <w:left w:val="none" w:sz="0" w:space="0" w:color="auto"/>
            <w:bottom w:val="none" w:sz="0" w:space="0" w:color="auto"/>
            <w:right w:val="none" w:sz="0" w:space="0" w:color="auto"/>
          </w:divBdr>
          <w:divsChild>
            <w:div w:id="1564562766">
              <w:marLeft w:val="0"/>
              <w:marRight w:val="0"/>
              <w:marTop w:val="0"/>
              <w:marBottom w:val="0"/>
              <w:divBdr>
                <w:top w:val="none" w:sz="0" w:space="0" w:color="auto"/>
                <w:left w:val="none" w:sz="0" w:space="0" w:color="auto"/>
                <w:bottom w:val="none" w:sz="0" w:space="0" w:color="auto"/>
                <w:right w:val="none" w:sz="0" w:space="0" w:color="auto"/>
              </w:divBdr>
              <w:divsChild>
                <w:div w:id="5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1668">
          <w:marLeft w:val="0"/>
          <w:marRight w:val="0"/>
          <w:marTop w:val="0"/>
          <w:marBottom w:val="0"/>
          <w:divBdr>
            <w:top w:val="none" w:sz="0" w:space="0" w:color="auto"/>
            <w:left w:val="none" w:sz="0" w:space="0" w:color="auto"/>
            <w:bottom w:val="none" w:sz="0" w:space="0" w:color="auto"/>
            <w:right w:val="none" w:sz="0" w:space="0" w:color="auto"/>
          </w:divBdr>
          <w:divsChild>
            <w:div w:id="373623413">
              <w:marLeft w:val="0"/>
              <w:marRight w:val="0"/>
              <w:marTop w:val="0"/>
              <w:marBottom w:val="0"/>
              <w:divBdr>
                <w:top w:val="none" w:sz="0" w:space="0" w:color="auto"/>
                <w:left w:val="none" w:sz="0" w:space="0" w:color="auto"/>
                <w:bottom w:val="none" w:sz="0" w:space="0" w:color="auto"/>
                <w:right w:val="none" w:sz="0" w:space="0" w:color="auto"/>
              </w:divBdr>
              <w:divsChild>
                <w:div w:id="20528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5527">
          <w:marLeft w:val="0"/>
          <w:marRight w:val="0"/>
          <w:marTop w:val="0"/>
          <w:marBottom w:val="0"/>
          <w:divBdr>
            <w:top w:val="none" w:sz="0" w:space="0" w:color="auto"/>
            <w:left w:val="none" w:sz="0" w:space="0" w:color="auto"/>
            <w:bottom w:val="none" w:sz="0" w:space="0" w:color="auto"/>
            <w:right w:val="none" w:sz="0" w:space="0" w:color="auto"/>
          </w:divBdr>
          <w:divsChild>
            <w:div w:id="1274902825">
              <w:marLeft w:val="0"/>
              <w:marRight w:val="0"/>
              <w:marTop w:val="0"/>
              <w:marBottom w:val="0"/>
              <w:divBdr>
                <w:top w:val="none" w:sz="0" w:space="0" w:color="auto"/>
                <w:left w:val="none" w:sz="0" w:space="0" w:color="auto"/>
                <w:bottom w:val="none" w:sz="0" w:space="0" w:color="auto"/>
                <w:right w:val="none" w:sz="0" w:space="0" w:color="auto"/>
              </w:divBdr>
              <w:divsChild>
                <w:div w:id="1443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79938">
          <w:marLeft w:val="0"/>
          <w:marRight w:val="0"/>
          <w:marTop w:val="0"/>
          <w:marBottom w:val="0"/>
          <w:divBdr>
            <w:top w:val="none" w:sz="0" w:space="0" w:color="auto"/>
            <w:left w:val="none" w:sz="0" w:space="0" w:color="auto"/>
            <w:bottom w:val="none" w:sz="0" w:space="0" w:color="auto"/>
            <w:right w:val="none" w:sz="0" w:space="0" w:color="auto"/>
          </w:divBdr>
          <w:divsChild>
            <w:div w:id="1501509030">
              <w:marLeft w:val="0"/>
              <w:marRight w:val="0"/>
              <w:marTop w:val="0"/>
              <w:marBottom w:val="0"/>
              <w:divBdr>
                <w:top w:val="none" w:sz="0" w:space="0" w:color="auto"/>
                <w:left w:val="none" w:sz="0" w:space="0" w:color="auto"/>
                <w:bottom w:val="none" w:sz="0" w:space="0" w:color="auto"/>
                <w:right w:val="none" w:sz="0" w:space="0" w:color="auto"/>
              </w:divBdr>
              <w:divsChild>
                <w:div w:id="292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0867">
          <w:marLeft w:val="0"/>
          <w:marRight w:val="0"/>
          <w:marTop w:val="0"/>
          <w:marBottom w:val="0"/>
          <w:divBdr>
            <w:top w:val="none" w:sz="0" w:space="0" w:color="auto"/>
            <w:left w:val="none" w:sz="0" w:space="0" w:color="auto"/>
            <w:bottom w:val="none" w:sz="0" w:space="0" w:color="auto"/>
            <w:right w:val="none" w:sz="0" w:space="0" w:color="auto"/>
          </w:divBdr>
        </w:div>
        <w:div w:id="1702437257">
          <w:marLeft w:val="0"/>
          <w:marRight w:val="0"/>
          <w:marTop w:val="0"/>
          <w:marBottom w:val="0"/>
          <w:divBdr>
            <w:top w:val="none" w:sz="0" w:space="0" w:color="auto"/>
            <w:left w:val="none" w:sz="0" w:space="0" w:color="auto"/>
            <w:bottom w:val="none" w:sz="0" w:space="0" w:color="auto"/>
            <w:right w:val="none" w:sz="0" w:space="0" w:color="auto"/>
          </w:divBdr>
          <w:divsChild>
            <w:div w:id="1921208625">
              <w:marLeft w:val="0"/>
              <w:marRight w:val="0"/>
              <w:marTop w:val="0"/>
              <w:marBottom w:val="0"/>
              <w:divBdr>
                <w:top w:val="none" w:sz="0" w:space="0" w:color="auto"/>
                <w:left w:val="none" w:sz="0" w:space="0" w:color="auto"/>
                <w:bottom w:val="none" w:sz="0" w:space="0" w:color="auto"/>
                <w:right w:val="none" w:sz="0" w:space="0" w:color="auto"/>
              </w:divBdr>
              <w:divsChild>
                <w:div w:id="17404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182">
          <w:marLeft w:val="0"/>
          <w:marRight w:val="0"/>
          <w:marTop w:val="0"/>
          <w:marBottom w:val="0"/>
          <w:divBdr>
            <w:top w:val="none" w:sz="0" w:space="0" w:color="auto"/>
            <w:left w:val="none" w:sz="0" w:space="0" w:color="auto"/>
            <w:bottom w:val="none" w:sz="0" w:space="0" w:color="auto"/>
            <w:right w:val="none" w:sz="0" w:space="0" w:color="auto"/>
          </w:divBdr>
          <w:divsChild>
            <w:div w:id="1923831827">
              <w:marLeft w:val="0"/>
              <w:marRight w:val="0"/>
              <w:marTop w:val="0"/>
              <w:marBottom w:val="0"/>
              <w:divBdr>
                <w:top w:val="none" w:sz="0" w:space="0" w:color="auto"/>
                <w:left w:val="none" w:sz="0" w:space="0" w:color="auto"/>
                <w:bottom w:val="none" w:sz="0" w:space="0" w:color="auto"/>
                <w:right w:val="none" w:sz="0" w:space="0" w:color="auto"/>
              </w:divBdr>
              <w:divsChild>
                <w:div w:id="9945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1109">
          <w:marLeft w:val="0"/>
          <w:marRight w:val="0"/>
          <w:marTop w:val="0"/>
          <w:marBottom w:val="0"/>
          <w:divBdr>
            <w:top w:val="none" w:sz="0" w:space="0" w:color="auto"/>
            <w:left w:val="none" w:sz="0" w:space="0" w:color="auto"/>
            <w:bottom w:val="none" w:sz="0" w:space="0" w:color="auto"/>
            <w:right w:val="none" w:sz="0" w:space="0" w:color="auto"/>
          </w:divBdr>
          <w:divsChild>
            <w:div w:id="843475501">
              <w:marLeft w:val="0"/>
              <w:marRight w:val="0"/>
              <w:marTop w:val="0"/>
              <w:marBottom w:val="0"/>
              <w:divBdr>
                <w:top w:val="none" w:sz="0" w:space="0" w:color="auto"/>
                <w:left w:val="none" w:sz="0" w:space="0" w:color="auto"/>
                <w:bottom w:val="none" w:sz="0" w:space="0" w:color="auto"/>
                <w:right w:val="none" w:sz="0" w:space="0" w:color="auto"/>
              </w:divBdr>
              <w:divsChild>
                <w:div w:id="2242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089">
          <w:marLeft w:val="0"/>
          <w:marRight w:val="0"/>
          <w:marTop w:val="0"/>
          <w:marBottom w:val="0"/>
          <w:divBdr>
            <w:top w:val="none" w:sz="0" w:space="0" w:color="auto"/>
            <w:left w:val="none" w:sz="0" w:space="0" w:color="auto"/>
            <w:bottom w:val="none" w:sz="0" w:space="0" w:color="auto"/>
            <w:right w:val="none" w:sz="0" w:space="0" w:color="auto"/>
          </w:divBdr>
        </w:div>
        <w:div w:id="2047563428">
          <w:marLeft w:val="0"/>
          <w:marRight w:val="0"/>
          <w:marTop w:val="0"/>
          <w:marBottom w:val="0"/>
          <w:divBdr>
            <w:top w:val="none" w:sz="0" w:space="0" w:color="auto"/>
            <w:left w:val="none" w:sz="0" w:space="0" w:color="auto"/>
            <w:bottom w:val="none" w:sz="0" w:space="0" w:color="auto"/>
            <w:right w:val="none" w:sz="0" w:space="0" w:color="auto"/>
          </w:divBdr>
          <w:divsChild>
            <w:div w:id="1137920025">
              <w:marLeft w:val="0"/>
              <w:marRight w:val="0"/>
              <w:marTop w:val="0"/>
              <w:marBottom w:val="0"/>
              <w:divBdr>
                <w:top w:val="none" w:sz="0" w:space="0" w:color="auto"/>
                <w:left w:val="none" w:sz="0" w:space="0" w:color="auto"/>
                <w:bottom w:val="none" w:sz="0" w:space="0" w:color="auto"/>
                <w:right w:val="none" w:sz="0" w:space="0" w:color="auto"/>
              </w:divBdr>
              <w:divsChild>
                <w:div w:id="107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9085">
      <w:bodyDiv w:val="1"/>
      <w:marLeft w:val="0"/>
      <w:marRight w:val="0"/>
      <w:marTop w:val="0"/>
      <w:marBottom w:val="0"/>
      <w:divBdr>
        <w:top w:val="none" w:sz="0" w:space="0" w:color="auto"/>
        <w:left w:val="none" w:sz="0" w:space="0" w:color="auto"/>
        <w:bottom w:val="none" w:sz="0" w:space="0" w:color="auto"/>
        <w:right w:val="none" w:sz="0" w:space="0" w:color="auto"/>
      </w:divBdr>
      <w:divsChild>
        <w:div w:id="840923804">
          <w:marLeft w:val="0"/>
          <w:marRight w:val="0"/>
          <w:marTop w:val="0"/>
          <w:marBottom w:val="0"/>
          <w:divBdr>
            <w:top w:val="none" w:sz="0" w:space="0" w:color="auto"/>
            <w:left w:val="none" w:sz="0" w:space="0" w:color="auto"/>
            <w:bottom w:val="none" w:sz="0" w:space="0" w:color="auto"/>
            <w:right w:val="none" w:sz="0" w:space="0" w:color="auto"/>
          </w:divBdr>
        </w:div>
      </w:divsChild>
    </w:div>
    <w:div w:id="1367289016">
      <w:bodyDiv w:val="1"/>
      <w:marLeft w:val="0"/>
      <w:marRight w:val="0"/>
      <w:marTop w:val="0"/>
      <w:marBottom w:val="0"/>
      <w:divBdr>
        <w:top w:val="none" w:sz="0" w:space="0" w:color="auto"/>
        <w:left w:val="none" w:sz="0" w:space="0" w:color="auto"/>
        <w:bottom w:val="none" w:sz="0" w:space="0" w:color="auto"/>
        <w:right w:val="none" w:sz="0" w:space="0" w:color="auto"/>
      </w:divBdr>
    </w:div>
    <w:div w:id="1367679651">
      <w:bodyDiv w:val="1"/>
      <w:marLeft w:val="0"/>
      <w:marRight w:val="0"/>
      <w:marTop w:val="0"/>
      <w:marBottom w:val="0"/>
      <w:divBdr>
        <w:top w:val="none" w:sz="0" w:space="0" w:color="auto"/>
        <w:left w:val="none" w:sz="0" w:space="0" w:color="auto"/>
        <w:bottom w:val="none" w:sz="0" w:space="0" w:color="auto"/>
        <w:right w:val="none" w:sz="0" w:space="0" w:color="auto"/>
      </w:divBdr>
    </w:div>
    <w:div w:id="1371953228">
      <w:bodyDiv w:val="1"/>
      <w:marLeft w:val="0"/>
      <w:marRight w:val="0"/>
      <w:marTop w:val="0"/>
      <w:marBottom w:val="0"/>
      <w:divBdr>
        <w:top w:val="none" w:sz="0" w:space="0" w:color="auto"/>
        <w:left w:val="none" w:sz="0" w:space="0" w:color="auto"/>
        <w:bottom w:val="none" w:sz="0" w:space="0" w:color="auto"/>
        <w:right w:val="none" w:sz="0" w:space="0" w:color="auto"/>
      </w:divBdr>
      <w:divsChild>
        <w:div w:id="203173656">
          <w:marLeft w:val="0"/>
          <w:marRight w:val="0"/>
          <w:marTop w:val="0"/>
          <w:marBottom w:val="0"/>
          <w:divBdr>
            <w:top w:val="none" w:sz="0" w:space="0" w:color="auto"/>
            <w:left w:val="none" w:sz="0" w:space="0" w:color="auto"/>
            <w:bottom w:val="none" w:sz="0" w:space="0" w:color="auto"/>
            <w:right w:val="none" w:sz="0" w:space="0" w:color="auto"/>
          </w:divBdr>
        </w:div>
      </w:divsChild>
    </w:div>
    <w:div w:id="1372147798">
      <w:bodyDiv w:val="1"/>
      <w:marLeft w:val="0"/>
      <w:marRight w:val="0"/>
      <w:marTop w:val="0"/>
      <w:marBottom w:val="0"/>
      <w:divBdr>
        <w:top w:val="none" w:sz="0" w:space="0" w:color="auto"/>
        <w:left w:val="none" w:sz="0" w:space="0" w:color="auto"/>
        <w:bottom w:val="none" w:sz="0" w:space="0" w:color="auto"/>
        <w:right w:val="none" w:sz="0" w:space="0" w:color="auto"/>
      </w:divBdr>
    </w:div>
    <w:div w:id="1372799951">
      <w:bodyDiv w:val="1"/>
      <w:marLeft w:val="0"/>
      <w:marRight w:val="0"/>
      <w:marTop w:val="0"/>
      <w:marBottom w:val="0"/>
      <w:divBdr>
        <w:top w:val="none" w:sz="0" w:space="0" w:color="auto"/>
        <w:left w:val="none" w:sz="0" w:space="0" w:color="auto"/>
        <w:bottom w:val="none" w:sz="0" w:space="0" w:color="auto"/>
        <w:right w:val="none" w:sz="0" w:space="0" w:color="auto"/>
      </w:divBdr>
    </w:div>
    <w:div w:id="1372804395">
      <w:bodyDiv w:val="1"/>
      <w:marLeft w:val="0"/>
      <w:marRight w:val="0"/>
      <w:marTop w:val="0"/>
      <w:marBottom w:val="0"/>
      <w:divBdr>
        <w:top w:val="none" w:sz="0" w:space="0" w:color="auto"/>
        <w:left w:val="none" w:sz="0" w:space="0" w:color="auto"/>
        <w:bottom w:val="none" w:sz="0" w:space="0" w:color="auto"/>
        <w:right w:val="none" w:sz="0" w:space="0" w:color="auto"/>
      </w:divBdr>
    </w:div>
    <w:div w:id="1375226778">
      <w:bodyDiv w:val="1"/>
      <w:marLeft w:val="0"/>
      <w:marRight w:val="0"/>
      <w:marTop w:val="0"/>
      <w:marBottom w:val="0"/>
      <w:divBdr>
        <w:top w:val="none" w:sz="0" w:space="0" w:color="auto"/>
        <w:left w:val="none" w:sz="0" w:space="0" w:color="auto"/>
        <w:bottom w:val="none" w:sz="0" w:space="0" w:color="auto"/>
        <w:right w:val="none" w:sz="0" w:space="0" w:color="auto"/>
      </w:divBdr>
    </w:div>
    <w:div w:id="1376467752">
      <w:bodyDiv w:val="1"/>
      <w:marLeft w:val="0"/>
      <w:marRight w:val="0"/>
      <w:marTop w:val="0"/>
      <w:marBottom w:val="0"/>
      <w:divBdr>
        <w:top w:val="none" w:sz="0" w:space="0" w:color="auto"/>
        <w:left w:val="none" w:sz="0" w:space="0" w:color="auto"/>
        <w:bottom w:val="none" w:sz="0" w:space="0" w:color="auto"/>
        <w:right w:val="none" w:sz="0" w:space="0" w:color="auto"/>
      </w:divBdr>
    </w:div>
    <w:div w:id="1378092943">
      <w:bodyDiv w:val="1"/>
      <w:marLeft w:val="0"/>
      <w:marRight w:val="0"/>
      <w:marTop w:val="0"/>
      <w:marBottom w:val="0"/>
      <w:divBdr>
        <w:top w:val="none" w:sz="0" w:space="0" w:color="auto"/>
        <w:left w:val="none" w:sz="0" w:space="0" w:color="auto"/>
        <w:bottom w:val="none" w:sz="0" w:space="0" w:color="auto"/>
        <w:right w:val="none" w:sz="0" w:space="0" w:color="auto"/>
      </w:divBdr>
    </w:div>
    <w:div w:id="1378552684">
      <w:bodyDiv w:val="1"/>
      <w:marLeft w:val="0"/>
      <w:marRight w:val="0"/>
      <w:marTop w:val="0"/>
      <w:marBottom w:val="0"/>
      <w:divBdr>
        <w:top w:val="none" w:sz="0" w:space="0" w:color="auto"/>
        <w:left w:val="none" w:sz="0" w:space="0" w:color="auto"/>
        <w:bottom w:val="none" w:sz="0" w:space="0" w:color="auto"/>
        <w:right w:val="none" w:sz="0" w:space="0" w:color="auto"/>
      </w:divBdr>
      <w:divsChild>
        <w:div w:id="334648061">
          <w:marLeft w:val="0"/>
          <w:marRight w:val="0"/>
          <w:marTop w:val="0"/>
          <w:marBottom w:val="0"/>
          <w:divBdr>
            <w:top w:val="none" w:sz="0" w:space="0" w:color="auto"/>
            <w:left w:val="none" w:sz="0" w:space="0" w:color="auto"/>
            <w:bottom w:val="none" w:sz="0" w:space="0" w:color="auto"/>
            <w:right w:val="none" w:sz="0" w:space="0" w:color="auto"/>
          </w:divBdr>
          <w:divsChild>
            <w:div w:id="887573690">
              <w:marLeft w:val="0"/>
              <w:marRight w:val="0"/>
              <w:marTop w:val="0"/>
              <w:marBottom w:val="0"/>
              <w:divBdr>
                <w:top w:val="none" w:sz="0" w:space="0" w:color="auto"/>
                <w:left w:val="none" w:sz="0" w:space="0" w:color="auto"/>
                <w:bottom w:val="none" w:sz="0" w:space="0" w:color="auto"/>
                <w:right w:val="none" w:sz="0" w:space="0" w:color="auto"/>
              </w:divBdr>
              <w:divsChild>
                <w:div w:id="1898783237">
                  <w:marLeft w:val="0"/>
                  <w:marRight w:val="0"/>
                  <w:marTop w:val="0"/>
                  <w:marBottom w:val="0"/>
                  <w:divBdr>
                    <w:top w:val="none" w:sz="0" w:space="0" w:color="auto"/>
                    <w:left w:val="none" w:sz="0" w:space="0" w:color="auto"/>
                    <w:bottom w:val="none" w:sz="0" w:space="0" w:color="auto"/>
                    <w:right w:val="none" w:sz="0" w:space="0" w:color="auto"/>
                  </w:divBdr>
                  <w:divsChild>
                    <w:div w:id="1931966672">
                      <w:marLeft w:val="0"/>
                      <w:marRight w:val="0"/>
                      <w:marTop w:val="0"/>
                      <w:marBottom w:val="0"/>
                      <w:divBdr>
                        <w:top w:val="none" w:sz="0" w:space="0" w:color="auto"/>
                        <w:left w:val="none" w:sz="0" w:space="0" w:color="auto"/>
                        <w:bottom w:val="none" w:sz="0" w:space="0" w:color="auto"/>
                        <w:right w:val="none" w:sz="0" w:space="0" w:color="auto"/>
                      </w:divBdr>
                      <w:divsChild>
                        <w:div w:id="410397628">
                          <w:marLeft w:val="405"/>
                          <w:marRight w:val="0"/>
                          <w:marTop w:val="0"/>
                          <w:marBottom w:val="0"/>
                          <w:divBdr>
                            <w:top w:val="none" w:sz="0" w:space="0" w:color="auto"/>
                            <w:left w:val="none" w:sz="0" w:space="0" w:color="auto"/>
                            <w:bottom w:val="none" w:sz="0" w:space="0" w:color="auto"/>
                            <w:right w:val="none" w:sz="0" w:space="0" w:color="auto"/>
                          </w:divBdr>
                          <w:divsChild>
                            <w:div w:id="74397764">
                              <w:marLeft w:val="0"/>
                              <w:marRight w:val="0"/>
                              <w:marTop w:val="0"/>
                              <w:marBottom w:val="0"/>
                              <w:divBdr>
                                <w:top w:val="none" w:sz="0" w:space="0" w:color="auto"/>
                                <w:left w:val="none" w:sz="0" w:space="0" w:color="auto"/>
                                <w:bottom w:val="none" w:sz="0" w:space="0" w:color="auto"/>
                                <w:right w:val="none" w:sz="0" w:space="0" w:color="auto"/>
                              </w:divBdr>
                              <w:divsChild>
                                <w:div w:id="1806578545">
                                  <w:marLeft w:val="0"/>
                                  <w:marRight w:val="0"/>
                                  <w:marTop w:val="0"/>
                                  <w:marBottom w:val="0"/>
                                  <w:divBdr>
                                    <w:top w:val="none" w:sz="0" w:space="0" w:color="auto"/>
                                    <w:left w:val="none" w:sz="0" w:space="0" w:color="auto"/>
                                    <w:bottom w:val="none" w:sz="0" w:space="0" w:color="auto"/>
                                    <w:right w:val="none" w:sz="0" w:space="0" w:color="auto"/>
                                  </w:divBdr>
                                  <w:divsChild>
                                    <w:div w:id="1162239325">
                                      <w:marLeft w:val="0"/>
                                      <w:marRight w:val="0"/>
                                      <w:marTop w:val="60"/>
                                      <w:marBottom w:val="0"/>
                                      <w:divBdr>
                                        <w:top w:val="none" w:sz="0" w:space="0" w:color="auto"/>
                                        <w:left w:val="none" w:sz="0" w:space="0" w:color="auto"/>
                                        <w:bottom w:val="none" w:sz="0" w:space="0" w:color="auto"/>
                                        <w:right w:val="none" w:sz="0" w:space="0" w:color="auto"/>
                                      </w:divBdr>
                                      <w:divsChild>
                                        <w:div w:id="2110613369">
                                          <w:marLeft w:val="0"/>
                                          <w:marRight w:val="0"/>
                                          <w:marTop w:val="0"/>
                                          <w:marBottom w:val="0"/>
                                          <w:divBdr>
                                            <w:top w:val="none" w:sz="0" w:space="0" w:color="auto"/>
                                            <w:left w:val="none" w:sz="0" w:space="0" w:color="auto"/>
                                            <w:bottom w:val="none" w:sz="0" w:space="0" w:color="auto"/>
                                            <w:right w:val="none" w:sz="0" w:space="0" w:color="auto"/>
                                          </w:divBdr>
                                          <w:divsChild>
                                            <w:div w:id="833953624">
                                              <w:marLeft w:val="0"/>
                                              <w:marRight w:val="0"/>
                                              <w:marTop w:val="0"/>
                                              <w:marBottom w:val="0"/>
                                              <w:divBdr>
                                                <w:top w:val="none" w:sz="0" w:space="0" w:color="auto"/>
                                                <w:left w:val="none" w:sz="0" w:space="0" w:color="auto"/>
                                                <w:bottom w:val="none" w:sz="0" w:space="0" w:color="auto"/>
                                                <w:right w:val="none" w:sz="0" w:space="0" w:color="auto"/>
                                              </w:divBdr>
                                              <w:divsChild>
                                                <w:div w:id="796798547">
                                                  <w:marLeft w:val="0"/>
                                                  <w:marRight w:val="0"/>
                                                  <w:marTop w:val="0"/>
                                                  <w:marBottom w:val="0"/>
                                                  <w:divBdr>
                                                    <w:top w:val="none" w:sz="0" w:space="0" w:color="auto"/>
                                                    <w:left w:val="none" w:sz="0" w:space="0" w:color="auto"/>
                                                    <w:bottom w:val="none" w:sz="0" w:space="0" w:color="auto"/>
                                                    <w:right w:val="none" w:sz="0" w:space="0" w:color="auto"/>
                                                  </w:divBdr>
                                                  <w:divsChild>
                                                    <w:div w:id="1775975589">
                                                      <w:marLeft w:val="0"/>
                                                      <w:marRight w:val="0"/>
                                                      <w:marTop w:val="0"/>
                                                      <w:marBottom w:val="0"/>
                                                      <w:divBdr>
                                                        <w:top w:val="none" w:sz="0" w:space="0" w:color="auto"/>
                                                        <w:left w:val="none" w:sz="0" w:space="0" w:color="auto"/>
                                                        <w:bottom w:val="none" w:sz="0" w:space="0" w:color="auto"/>
                                                        <w:right w:val="none" w:sz="0" w:space="0" w:color="auto"/>
                                                      </w:divBdr>
                                                      <w:divsChild>
                                                        <w:div w:id="1256787912">
                                                          <w:marLeft w:val="0"/>
                                                          <w:marRight w:val="0"/>
                                                          <w:marTop w:val="0"/>
                                                          <w:marBottom w:val="0"/>
                                                          <w:divBdr>
                                                            <w:top w:val="none" w:sz="0" w:space="0" w:color="auto"/>
                                                            <w:left w:val="none" w:sz="0" w:space="0" w:color="auto"/>
                                                            <w:bottom w:val="none" w:sz="0" w:space="0" w:color="auto"/>
                                                            <w:right w:val="none" w:sz="0" w:space="0" w:color="auto"/>
                                                          </w:divBdr>
                                                          <w:divsChild>
                                                            <w:div w:id="323507715">
                                                              <w:marLeft w:val="0"/>
                                                              <w:marRight w:val="0"/>
                                                              <w:marTop w:val="0"/>
                                                              <w:marBottom w:val="0"/>
                                                              <w:divBdr>
                                                                <w:top w:val="none" w:sz="0" w:space="0" w:color="auto"/>
                                                                <w:left w:val="none" w:sz="0" w:space="0" w:color="auto"/>
                                                                <w:bottom w:val="none" w:sz="0" w:space="0" w:color="auto"/>
                                                                <w:right w:val="none" w:sz="0" w:space="0" w:color="auto"/>
                                                              </w:divBdr>
                                                              <w:divsChild>
                                                                <w:div w:id="19079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9669729">
      <w:bodyDiv w:val="1"/>
      <w:marLeft w:val="0"/>
      <w:marRight w:val="0"/>
      <w:marTop w:val="0"/>
      <w:marBottom w:val="0"/>
      <w:divBdr>
        <w:top w:val="none" w:sz="0" w:space="0" w:color="auto"/>
        <w:left w:val="none" w:sz="0" w:space="0" w:color="auto"/>
        <w:bottom w:val="none" w:sz="0" w:space="0" w:color="auto"/>
        <w:right w:val="none" w:sz="0" w:space="0" w:color="auto"/>
      </w:divBdr>
    </w:div>
    <w:div w:id="1388453833">
      <w:bodyDiv w:val="1"/>
      <w:marLeft w:val="0"/>
      <w:marRight w:val="0"/>
      <w:marTop w:val="0"/>
      <w:marBottom w:val="0"/>
      <w:divBdr>
        <w:top w:val="none" w:sz="0" w:space="0" w:color="auto"/>
        <w:left w:val="none" w:sz="0" w:space="0" w:color="auto"/>
        <w:bottom w:val="none" w:sz="0" w:space="0" w:color="auto"/>
        <w:right w:val="none" w:sz="0" w:space="0" w:color="auto"/>
      </w:divBdr>
    </w:div>
    <w:div w:id="1394044487">
      <w:bodyDiv w:val="1"/>
      <w:marLeft w:val="0"/>
      <w:marRight w:val="0"/>
      <w:marTop w:val="0"/>
      <w:marBottom w:val="0"/>
      <w:divBdr>
        <w:top w:val="none" w:sz="0" w:space="0" w:color="auto"/>
        <w:left w:val="none" w:sz="0" w:space="0" w:color="auto"/>
        <w:bottom w:val="none" w:sz="0" w:space="0" w:color="auto"/>
        <w:right w:val="none" w:sz="0" w:space="0" w:color="auto"/>
      </w:divBdr>
    </w:div>
    <w:div w:id="1395200472">
      <w:bodyDiv w:val="1"/>
      <w:marLeft w:val="0"/>
      <w:marRight w:val="0"/>
      <w:marTop w:val="0"/>
      <w:marBottom w:val="0"/>
      <w:divBdr>
        <w:top w:val="none" w:sz="0" w:space="0" w:color="auto"/>
        <w:left w:val="none" w:sz="0" w:space="0" w:color="auto"/>
        <w:bottom w:val="none" w:sz="0" w:space="0" w:color="auto"/>
        <w:right w:val="none" w:sz="0" w:space="0" w:color="auto"/>
      </w:divBdr>
    </w:div>
    <w:div w:id="1397582355">
      <w:bodyDiv w:val="1"/>
      <w:marLeft w:val="0"/>
      <w:marRight w:val="0"/>
      <w:marTop w:val="0"/>
      <w:marBottom w:val="0"/>
      <w:divBdr>
        <w:top w:val="none" w:sz="0" w:space="0" w:color="auto"/>
        <w:left w:val="none" w:sz="0" w:space="0" w:color="auto"/>
        <w:bottom w:val="none" w:sz="0" w:space="0" w:color="auto"/>
        <w:right w:val="none" w:sz="0" w:space="0" w:color="auto"/>
      </w:divBdr>
    </w:div>
    <w:div w:id="1398288054">
      <w:bodyDiv w:val="1"/>
      <w:marLeft w:val="0"/>
      <w:marRight w:val="0"/>
      <w:marTop w:val="0"/>
      <w:marBottom w:val="0"/>
      <w:divBdr>
        <w:top w:val="none" w:sz="0" w:space="0" w:color="auto"/>
        <w:left w:val="none" w:sz="0" w:space="0" w:color="auto"/>
        <w:bottom w:val="none" w:sz="0" w:space="0" w:color="auto"/>
        <w:right w:val="none" w:sz="0" w:space="0" w:color="auto"/>
      </w:divBdr>
    </w:div>
    <w:div w:id="1402286509">
      <w:bodyDiv w:val="1"/>
      <w:marLeft w:val="0"/>
      <w:marRight w:val="0"/>
      <w:marTop w:val="0"/>
      <w:marBottom w:val="0"/>
      <w:divBdr>
        <w:top w:val="none" w:sz="0" w:space="0" w:color="auto"/>
        <w:left w:val="none" w:sz="0" w:space="0" w:color="auto"/>
        <w:bottom w:val="none" w:sz="0" w:space="0" w:color="auto"/>
        <w:right w:val="none" w:sz="0" w:space="0" w:color="auto"/>
      </w:divBdr>
    </w:div>
    <w:div w:id="1402409879">
      <w:bodyDiv w:val="1"/>
      <w:marLeft w:val="0"/>
      <w:marRight w:val="0"/>
      <w:marTop w:val="0"/>
      <w:marBottom w:val="0"/>
      <w:divBdr>
        <w:top w:val="none" w:sz="0" w:space="0" w:color="auto"/>
        <w:left w:val="none" w:sz="0" w:space="0" w:color="auto"/>
        <w:bottom w:val="none" w:sz="0" w:space="0" w:color="auto"/>
        <w:right w:val="none" w:sz="0" w:space="0" w:color="auto"/>
      </w:divBdr>
    </w:div>
    <w:div w:id="1405566649">
      <w:bodyDiv w:val="1"/>
      <w:marLeft w:val="0"/>
      <w:marRight w:val="0"/>
      <w:marTop w:val="0"/>
      <w:marBottom w:val="0"/>
      <w:divBdr>
        <w:top w:val="none" w:sz="0" w:space="0" w:color="auto"/>
        <w:left w:val="none" w:sz="0" w:space="0" w:color="auto"/>
        <w:bottom w:val="none" w:sz="0" w:space="0" w:color="auto"/>
        <w:right w:val="none" w:sz="0" w:space="0" w:color="auto"/>
      </w:divBdr>
      <w:divsChild>
        <w:div w:id="357850897">
          <w:marLeft w:val="0"/>
          <w:marRight w:val="660"/>
          <w:marTop w:val="0"/>
          <w:marBottom w:val="300"/>
          <w:divBdr>
            <w:top w:val="none" w:sz="0" w:space="0" w:color="auto"/>
            <w:left w:val="none" w:sz="0" w:space="0" w:color="auto"/>
            <w:bottom w:val="none" w:sz="0" w:space="0" w:color="auto"/>
            <w:right w:val="none" w:sz="0" w:space="0" w:color="auto"/>
          </w:divBdr>
          <w:divsChild>
            <w:div w:id="1574512506">
              <w:marLeft w:val="0"/>
              <w:marRight w:val="0"/>
              <w:marTop w:val="0"/>
              <w:marBottom w:val="0"/>
              <w:divBdr>
                <w:top w:val="none" w:sz="0" w:space="0" w:color="auto"/>
                <w:left w:val="none" w:sz="0" w:space="0" w:color="auto"/>
                <w:bottom w:val="none" w:sz="0" w:space="0" w:color="auto"/>
                <w:right w:val="none" w:sz="0" w:space="0" w:color="auto"/>
              </w:divBdr>
              <w:divsChild>
                <w:div w:id="20355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8059">
      <w:bodyDiv w:val="1"/>
      <w:marLeft w:val="0"/>
      <w:marRight w:val="0"/>
      <w:marTop w:val="0"/>
      <w:marBottom w:val="0"/>
      <w:divBdr>
        <w:top w:val="none" w:sz="0" w:space="0" w:color="auto"/>
        <w:left w:val="none" w:sz="0" w:space="0" w:color="auto"/>
        <w:bottom w:val="none" w:sz="0" w:space="0" w:color="auto"/>
        <w:right w:val="none" w:sz="0" w:space="0" w:color="auto"/>
      </w:divBdr>
    </w:div>
    <w:div w:id="1416780433">
      <w:bodyDiv w:val="1"/>
      <w:marLeft w:val="0"/>
      <w:marRight w:val="0"/>
      <w:marTop w:val="0"/>
      <w:marBottom w:val="0"/>
      <w:divBdr>
        <w:top w:val="none" w:sz="0" w:space="0" w:color="auto"/>
        <w:left w:val="none" w:sz="0" w:space="0" w:color="auto"/>
        <w:bottom w:val="none" w:sz="0" w:space="0" w:color="auto"/>
        <w:right w:val="none" w:sz="0" w:space="0" w:color="auto"/>
      </w:divBdr>
    </w:div>
    <w:div w:id="1418592746">
      <w:bodyDiv w:val="1"/>
      <w:marLeft w:val="0"/>
      <w:marRight w:val="0"/>
      <w:marTop w:val="0"/>
      <w:marBottom w:val="0"/>
      <w:divBdr>
        <w:top w:val="none" w:sz="0" w:space="0" w:color="auto"/>
        <w:left w:val="none" w:sz="0" w:space="0" w:color="auto"/>
        <w:bottom w:val="none" w:sz="0" w:space="0" w:color="auto"/>
        <w:right w:val="none" w:sz="0" w:space="0" w:color="auto"/>
      </w:divBdr>
    </w:div>
    <w:div w:id="1422947905">
      <w:bodyDiv w:val="1"/>
      <w:marLeft w:val="0"/>
      <w:marRight w:val="0"/>
      <w:marTop w:val="0"/>
      <w:marBottom w:val="0"/>
      <w:divBdr>
        <w:top w:val="none" w:sz="0" w:space="0" w:color="auto"/>
        <w:left w:val="none" w:sz="0" w:space="0" w:color="auto"/>
        <w:bottom w:val="none" w:sz="0" w:space="0" w:color="auto"/>
        <w:right w:val="none" w:sz="0" w:space="0" w:color="auto"/>
      </w:divBdr>
    </w:div>
    <w:div w:id="1423263436">
      <w:bodyDiv w:val="1"/>
      <w:marLeft w:val="0"/>
      <w:marRight w:val="0"/>
      <w:marTop w:val="0"/>
      <w:marBottom w:val="0"/>
      <w:divBdr>
        <w:top w:val="none" w:sz="0" w:space="0" w:color="auto"/>
        <w:left w:val="none" w:sz="0" w:space="0" w:color="auto"/>
        <w:bottom w:val="none" w:sz="0" w:space="0" w:color="auto"/>
        <w:right w:val="none" w:sz="0" w:space="0" w:color="auto"/>
      </w:divBdr>
    </w:div>
    <w:div w:id="1427112764">
      <w:bodyDiv w:val="1"/>
      <w:marLeft w:val="0"/>
      <w:marRight w:val="0"/>
      <w:marTop w:val="0"/>
      <w:marBottom w:val="0"/>
      <w:divBdr>
        <w:top w:val="none" w:sz="0" w:space="0" w:color="auto"/>
        <w:left w:val="none" w:sz="0" w:space="0" w:color="auto"/>
        <w:bottom w:val="none" w:sz="0" w:space="0" w:color="auto"/>
        <w:right w:val="none" w:sz="0" w:space="0" w:color="auto"/>
      </w:divBdr>
      <w:divsChild>
        <w:div w:id="1839927159">
          <w:marLeft w:val="0"/>
          <w:marRight w:val="0"/>
          <w:marTop w:val="0"/>
          <w:marBottom w:val="0"/>
          <w:divBdr>
            <w:top w:val="none" w:sz="0" w:space="0" w:color="auto"/>
            <w:left w:val="none" w:sz="0" w:space="0" w:color="auto"/>
            <w:bottom w:val="none" w:sz="0" w:space="0" w:color="auto"/>
            <w:right w:val="none" w:sz="0" w:space="0" w:color="auto"/>
          </w:divBdr>
          <w:divsChild>
            <w:div w:id="773550981">
              <w:marLeft w:val="0"/>
              <w:marRight w:val="0"/>
              <w:marTop w:val="0"/>
              <w:marBottom w:val="0"/>
              <w:divBdr>
                <w:top w:val="none" w:sz="0" w:space="0" w:color="auto"/>
                <w:left w:val="none" w:sz="0" w:space="0" w:color="auto"/>
                <w:bottom w:val="none" w:sz="0" w:space="0" w:color="auto"/>
                <w:right w:val="none" w:sz="0" w:space="0" w:color="auto"/>
              </w:divBdr>
              <w:divsChild>
                <w:div w:id="346173251">
                  <w:marLeft w:val="0"/>
                  <w:marRight w:val="0"/>
                  <w:marTop w:val="0"/>
                  <w:marBottom w:val="0"/>
                  <w:divBdr>
                    <w:top w:val="none" w:sz="0" w:space="0" w:color="auto"/>
                    <w:left w:val="none" w:sz="0" w:space="0" w:color="auto"/>
                    <w:bottom w:val="none" w:sz="0" w:space="0" w:color="auto"/>
                    <w:right w:val="none" w:sz="0" w:space="0" w:color="auto"/>
                  </w:divBdr>
                  <w:divsChild>
                    <w:div w:id="1174539075">
                      <w:marLeft w:val="0"/>
                      <w:marRight w:val="0"/>
                      <w:marTop w:val="0"/>
                      <w:marBottom w:val="0"/>
                      <w:divBdr>
                        <w:top w:val="none" w:sz="0" w:space="0" w:color="auto"/>
                        <w:left w:val="none" w:sz="0" w:space="0" w:color="auto"/>
                        <w:bottom w:val="none" w:sz="0" w:space="0" w:color="auto"/>
                        <w:right w:val="none" w:sz="0" w:space="0" w:color="auto"/>
                      </w:divBdr>
                      <w:divsChild>
                        <w:div w:id="414866497">
                          <w:marLeft w:val="0"/>
                          <w:marRight w:val="0"/>
                          <w:marTop w:val="0"/>
                          <w:marBottom w:val="0"/>
                          <w:divBdr>
                            <w:top w:val="none" w:sz="0" w:space="0" w:color="auto"/>
                            <w:left w:val="none" w:sz="0" w:space="0" w:color="auto"/>
                            <w:bottom w:val="none" w:sz="0" w:space="0" w:color="auto"/>
                            <w:right w:val="none" w:sz="0" w:space="0" w:color="auto"/>
                          </w:divBdr>
                          <w:divsChild>
                            <w:div w:id="37434249">
                              <w:marLeft w:val="15"/>
                              <w:marRight w:val="195"/>
                              <w:marTop w:val="0"/>
                              <w:marBottom w:val="0"/>
                              <w:divBdr>
                                <w:top w:val="none" w:sz="0" w:space="0" w:color="auto"/>
                                <w:left w:val="none" w:sz="0" w:space="0" w:color="auto"/>
                                <w:bottom w:val="none" w:sz="0" w:space="0" w:color="auto"/>
                                <w:right w:val="none" w:sz="0" w:space="0" w:color="auto"/>
                              </w:divBdr>
                              <w:divsChild>
                                <w:div w:id="308218063">
                                  <w:marLeft w:val="0"/>
                                  <w:marRight w:val="0"/>
                                  <w:marTop w:val="0"/>
                                  <w:marBottom w:val="0"/>
                                  <w:divBdr>
                                    <w:top w:val="none" w:sz="0" w:space="0" w:color="auto"/>
                                    <w:left w:val="none" w:sz="0" w:space="0" w:color="auto"/>
                                    <w:bottom w:val="none" w:sz="0" w:space="0" w:color="auto"/>
                                    <w:right w:val="none" w:sz="0" w:space="0" w:color="auto"/>
                                  </w:divBdr>
                                  <w:divsChild>
                                    <w:div w:id="2084987561">
                                      <w:marLeft w:val="0"/>
                                      <w:marRight w:val="0"/>
                                      <w:marTop w:val="0"/>
                                      <w:marBottom w:val="0"/>
                                      <w:divBdr>
                                        <w:top w:val="none" w:sz="0" w:space="0" w:color="auto"/>
                                        <w:left w:val="none" w:sz="0" w:space="0" w:color="auto"/>
                                        <w:bottom w:val="none" w:sz="0" w:space="0" w:color="auto"/>
                                        <w:right w:val="none" w:sz="0" w:space="0" w:color="auto"/>
                                      </w:divBdr>
                                      <w:divsChild>
                                        <w:div w:id="356856525">
                                          <w:marLeft w:val="0"/>
                                          <w:marRight w:val="0"/>
                                          <w:marTop w:val="0"/>
                                          <w:marBottom w:val="0"/>
                                          <w:divBdr>
                                            <w:top w:val="none" w:sz="0" w:space="0" w:color="auto"/>
                                            <w:left w:val="none" w:sz="0" w:space="0" w:color="auto"/>
                                            <w:bottom w:val="none" w:sz="0" w:space="0" w:color="auto"/>
                                            <w:right w:val="none" w:sz="0" w:space="0" w:color="auto"/>
                                          </w:divBdr>
                                          <w:divsChild>
                                            <w:div w:id="1070931053">
                                              <w:marLeft w:val="0"/>
                                              <w:marRight w:val="0"/>
                                              <w:marTop w:val="0"/>
                                              <w:marBottom w:val="0"/>
                                              <w:divBdr>
                                                <w:top w:val="none" w:sz="0" w:space="0" w:color="auto"/>
                                                <w:left w:val="none" w:sz="0" w:space="0" w:color="auto"/>
                                                <w:bottom w:val="none" w:sz="0" w:space="0" w:color="auto"/>
                                                <w:right w:val="none" w:sz="0" w:space="0" w:color="auto"/>
                                              </w:divBdr>
                                              <w:divsChild>
                                                <w:div w:id="348290105">
                                                  <w:marLeft w:val="0"/>
                                                  <w:marRight w:val="0"/>
                                                  <w:marTop w:val="0"/>
                                                  <w:marBottom w:val="0"/>
                                                  <w:divBdr>
                                                    <w:top w:val="none" w:sz="0" w:space="0" w:color="auto"/>
                                                    <w:left w:val="none" w:sz="0" w:space="0" w:color="auto"/>
                                                    <w:bottom w:val="none" w:sz="0" w:space="0" w:color="auto"/>
                                                    <w:right w:val="none" w:sz="0" w:space="0" w:color="auto"/>
                                                  </w:divBdr>
                                                  <w:divsChild>
                                                    <w:div w:id="1126849800">
                                                      <w:marLeft w:val="0"/>
                                                      <w:marRight w:val="0"/>
                                                      <w:marTop w:val="0"/>
                                                      <w:marBottom w:val="0"/>
                                                      <w:divBdr>
                                                        <w:top w:val="none" w:sz="0" w:space="0" w:color="auto"/>
                                                        <w:left w:val="none" w:sz="0" w:space="0" w:color="auto"/>
                                                        <w:bottom w:val="none" w:sz="0" w:space="0" w:color="auto"/>
                                                        <w:right w:val="none" w:sz="0" w:space="0" w:color="auto"/>
                                                      </w:divBdr>
                                                      <w:divsChild>
                                                        <w:div w:id="1785072682">
                                                          <w:marLeft w:val="0"/>
                                                          <w:marRight w:val="0"/>
                                                          <w:marTop w:val="0"/>
                                                          <w:marBottom w:val="0"/>
                                                          <w:divBdr>
                                                            <w:top w:val="none" w:sz="0" w:space="0" w:color="auto"/>
                                                            <w:left w:val="none" w:sz="0" w:space="0" w:color="auto"/>
                                                            <w:bottom w:val="none" w:sz="0" w:space="0" w:color="auto"/>
                                                            <w:right w:val="none" w:sz="0" w:space="0" w:color="auto"/>
                                                          </w:divBdr>
                                                          <w:divsChild>
                                                            <w:div w:id="719791756">
                                                              <w:marLeft w:val="0"/>
                                                              <w:marRight w:val="0"/>
                                                              <w:marTop w:val="0"/>
                                                              <w:marBottom w:val="0"/>
                                                              <w:divBdr>
                                                                <w:top w:val="none" w:sz="0" w:space="0" w:color="auto"/>
                                                                <w:left w:val="none" w:sz="0" w:space="0" w:color="auto"/>
                                                                <w:bottom w:val="none" w:sz="0" w:space="0" w:color="auto"/>
                                                                <w:right w:val="none" w:sz="0" w:space="0" w:color="auto"/>
                                                              </w:divBdr>
                                                              <w:divsChild>
                                                                <w:div w:id="484203187">
                                                                  <w:marLeft w:val="0"/>
                                                                  <w:marRight w:val="0"/>
                                                                  <w:marTop w:val="0"/>
                                                                  <w:marBottom w:val="0"/>
                                                                  <w:divBdr>
                                                                    <w:top w:val="none" w:sz="0" w:space="0" w:color="auto"/>
                                                                    <w:left w:val="none" w:sz="0" w:space="0" w:color="auto"/>
                                                                    <w:bottom w:val="none" w:sz="0" w:space="0" w:color="auto"/>
                                                                    <w:right w:val="none" w:sz="0" w:space="0" w:color="auto"/>
                                                                  </w:divBdr>
                                                                  <w:divsChild>
                                                                    <w:div w:id="1035741388">
                                                                      <w:marLeft w:val="405"/>
                                                                      <w:marRight w:val="0"/>
                                                                      <w:marTop w:val="0"/>
                                                                      <w:marBottom w:val="0"/>
                                                                      <w:divBdr>
                                                                        <w:top w:val="none" w:sz="0" w:space="0" w:color="auto"/>
                                                                        <w:left w:val="none" w:sz="0" w:space="0" w:color="auto"/>
                                                                        <w:bottom w:val="none" w:sz="0" w:space="0" w:color="auto"/>
                                                                        <w:right w:val="none" w:sz="0" w:space="0" w:color="auto"/>
                                                                      </w:divBdr>
                                                                      <w:divsChild>
                                                                        <w:div w:id="1548295755">
                                                                          <w:marLeft w:val="0"/>
                                                                          <w:marRight w:val="0"/>
                                                                          <w:marTop w:val="0"/>
                                                                          <w:marBottom w:val="0"/>
                                                                          <w:divBdr>
                                                                            <w:top w:val="none" w:sz="0" w:space="0" w:color="auto"/>
                                                                            <w:left w:val="none" w:sz="0" w:space="0" w:color="auto"/>
                                                                            <w:bottom w:val="none" w:sz="0" w:space="0" w:color="auto"/>
                                                                            <w:right w:val="none" w:sz="0" w:space="0" w:color="auto"/>
                                                                          </w:divBdr>
                                                                          <w:divsChild>
                                                                            <w:div w:id="2072265915">
                                                                              <w:marLeft w:val="0"/>
                                                                              <w:marRight w:val="0"/>
                                                                              <w:marTop w:val="0"/>
                                                                              <w:marBottom w:val="0"/>
                                                                              <w:divBdr>
                                                                                <w:top w:val="none" w:sz="0" w:space="0" w:color="auto"/>
                                                                                <w:left w:val="none" w:sz="0" w:space="0" w:color="auto"/>
                                                                                <w:bottom w:val="none" w:sz="0" w:space="0" w:color="auto"/>
                                                                                <w:right w:val="none" w:sz="0" w:space="0" w:color="auto"/>
                                                                              </w:divBdr>
                                                                              <w:divsChild>
                                                                                <w:div w:id="1450733556">
                                                                                  <w:marLeft w:val="0"/>
                                                                                  <w:marRight w:val="0"/>
                                                                                  <w:marTop w:val="60"/>
                                                                                  <w:marBottom w:val="0"/>
                                                                                  <w:divBdr>
                                                                                    <w:top w:val="none" w:sz="0" w:space="0" w:color="auto"/>
                                                                                    <w:left w:val="none" w:sz="0" w:space="0" w:color="auto"/>
                                                                                    <w:bottom w:val="none" w:sz="0" w:space="0" w:color="auto"/>
                                                                                    <w:right w:val="none" w:sz="0" w:space="0" w:color="auto"/>
                                                                                  </w:divBdr>
                                                                                  <w:divsChild>
                                                                                    <w:div w:id="1324580188">
                                                                                      <w:marLeft w:val="0"/>
                                                                                      <w:marRight w:val="0"/>
                                                                                      <w:marTop w:val="0"/>
                                                                                      <w:marBottom w:val="0"/>
                                                                                      <w:divBdr>
                                                                                        <w:top w:val="none" w:sz="0" w:space="0" w:color="auto"/>
                                                                                        <w:left w:val="none" w:sz="0" w:space="0" w:color="auto"/>
                                                                                        <w:bottom w:val="none" w:sz="0" w:space="0" w:color="auto"/>
                                                                                        <w:right w:val="none" w:sz="0" w:space="0" w:color="auto"/>
                                                                                      </w:divBdr>
                                                                                      <w:divsChild>
                                                                                        <w:div w:id="359204983">
                                                                                          <w:marLeft w:val="0"/>
                                                                                          <w:marRight w:val="0"/>
                                                                                          <w:marTop w:val="0"/>
                                                                                          <w:marBottom w:val="0"/>
                                                                                          <w:divBdr>
                                                                                            <w:top w:val="none" w:sz="0" w:space="0" w:color="auto"/>
                                                                                            <w:left w:val="none" w:sz="0" w:space="0" w:color="auto"/>
                                                                                            <w:bottom w:val="none" w:sz="0" w:space="0" w:color="auto"/>
                                                                                            <w:right w:val="none" w:sz="0" w:space="0" w:color="auto"/>
                                                                                          </w:divBdr>
                                                                                          <w:divsChild>
                                                                                            <w:div w:id="1997419090">
                                                                                              <w:marLeft w:val="0"/>
                                                                                              <w:marRight w:val="0"/>
                                                                                              <w:marTop w:val="0"/>
                                                                                              <w:marBottom w:val="0"/>
                                                                                              <w:divBdr>
                                                                                                <w:top w:val="none" w:sz="0" w:space="0" w:color="auto"/>
                                                                                                <w:left w:val="none" w:sz="0" w:space="0" w:color="auto"/>
                                                                                                <w:bottom w:val="none" w:sz="0" w:space="0" w:color="auto"/>
                                                                                                <w:right w:val="none" w:sz="0" w:space="0" w:color="auto"/>
                                                                                              </w:divBdr>
                                                                                              <w:divsChild>
                                                                                                <w:div w:id="992175524">
                                                                                                  <w:marLeft w:val="0"/>
                                                                                                  <w:marRight w:val="0"/>
                                                                                                  <w:marTop w:val="0"/>
                                                                                                  <w:marBottom w:val="0"/>
                                                                                                  <w:divBdr>
                                                                                                    <w:top w:val="none" w:sz="0" w:space="0" w:color="auto"/>
                                                                                                    <w:left w:val="none" w:sz="0" w:space="0" w:color="auto"/>
                                                                                                    <w:bottom w:val="none" w:sz="0" w:space="0" w:color="auto"/>
                                                                                                    <w:right w:val="none" w:sz="0" w:space="0" w:color="auto"/>
                                                                                                  </w:divBdr>
                                                                                                  <w:divsChild>
                                                                                                    <w:div w:id="1500923213">
                                                                                                      <w:marLeft w:val="0"/>
                                                                                                      <w:marRight w:val="0"/>
                                                                                                      <w:marTop w:val="0"/>
                                                                                                      <w:marBottom w:val="0"/>
                                                                                                      <w:divBdr>
                                                                                                        <w:top w:val="none" w:sz="0" w:space="0" w:color="auto"/>
                                                                                                        <w:left w:val="none" w:sz="0" w:space="0" w:color="auto"/>
                                                                                                        <w:bottom w:val="none" w:sz="0" w:space="0" w:color="auto"/>
                                                                                                        <w:right w:val="none" w:sz="0" w:space="0" w:color="auto"/>
                                                                                                      </w:divBdr>
                                                                                                      <w:divsChild>
                                                                                                        <w:div w:id="971323718">
                                                                                                          <w:marLeft w:val="0"/>
                                                                                                          <w:marRight w:val="0"/>
                                                                                                          <w:marTop w:val="0"/>
                                                                                                          <w:marBottom w:val="0"/>
                                                                                                          <w:divBdr>
                                                                                                            <w:top w:val="none" w:sz="0" w:space="0" w:color="auto"/>
                                                                                                            <w:left w:val="none" w:sz="0" w:space="0" w:color="auto"/>
                                                                                                            <w:bottom w:val="none" w:sz="0" w:space="0" w:color="auto"/>
                                                                                                            <w:right w:val="none" w:sz="0" w:space="0" w:color="auto"/>
                                                                                                          </w:divBdr>
                                                                                                          <w:divsChild>
                                                                                                            <w:div w:id="3894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847832">
      <w:bodyDiv w:val="1"/>
      <w:marLeft w:val="0"/>
      <w:marRight w:val="0"/>
      <w:marTop w:val="0"/>
      <w:marBottom w:val="0"/>
      <w:divBdr>
        <w:top w:val="none" w:sz="0" w:space="0" w:color="auto"/>
        <w:left w:val="none" w:sz="0" w:space="0" w:color="auto"/>
        <w:bottom w:val="none" w:sz="0" w:space="0" w:color="auto"/>
        <w:right w:val="none" w:sz="0" w:space="0" w:color="auto"/>
      </w:divBdr>
    </w:div>
    <w:div w:id="1438872008">
      <w:bodyDiv w:val="1"/>
      <w:marLeft w:val="0"/>
      <w:marRight w:val="0"/>
      <w:marTop w:val="0"/>
      <w:marBottom w:val="0"/>
      <w:divBdr>
        <w:top w:val="none" w:sz="0" w:space="0" w:color="auto"/>
        <w:left w:val="none" w:sz="0" w:space="0" w:color="auto"/>
        <w:bottom w:val="none" w:sz="0" w:space="0" w:color="auto"/>
        <w:right w:val="none" w:sz="0" w:space="0" w:color="auto"/>
      </w:divBdr>
    </w:div>
    <w:div w:id="1449474542">
      <w:bodyDiv w:val="1"/>
      <w:marLeft w:val="0"/>
      <w:marRight w:val="0"/>
      <w:marTop w:val="0"/>
      <w:marBottom w:val="0"/>
      <w:divBdr>
        <w:top w:val="none" w:sz="0" w:space="0" w:color="auto"/>
        <w:left w:val="none" w:sz="0" w:space="0" w:color="auto"/>
        <w:bottom w:val="none" w:sz="0" w:space="0" w:color="auto"/>
        <w:right w:val="none" w:sz="0" w:space="0" w:color="auto"/>
      </w:divBdr>
    </w:div>
    <w:div w:id="1451823872">
      <w:bodyDiv w:val="1"/>
      <w:marLeft w:val="0"/>
      <w:marRight w:val="0"/>
      <w:marTop w:val="0"/>
      <w:marBottom w:val="0"/>
      <w:divBdr>
        <w:top w:val="none" w:sz="0" w:space="0" w:color="auto"/>
        <w:left w:val="none" w:sz="0" w:space="0" w:color="auto"/>
        <w:bottom w:val="none" w:sz="0" w:space="0" w:color="auto"/>
        <w:right w:val="none" w:sz="0" w:space="0" w:color="auto"/>
      </w:divBdr>
    </w:div>
    <w:div w:id="1453858993">
      <w:bodyDiv w:val="1"/>
      <w:marLeft w:val="0"/>
      <w:marRight w:val="0"/>
      <w:marTop w:val="0"/>
      <w:marBottom w:val="0"/>
      <w:divBdr>
        <w:top w:val="none" w:sz="0" w:space="0" w:color="auto"/>
        <w:left w:val="none" w:sz="0" w:space="0" w:color="auto"/>
        <w:bottom w:val="none" w:sz="0" w:space="0" w:color="auto"/>
        <w:right w:val="none" w:sz="0" w:space="0" w:color="auto"/>
      </w:divBdr>
      <w:divsChild>
        <w:div w:id="677191612">
          <w:marLeft w:val="0"/>
          <w:marRight w:val="0"/>
          <w:marTop w:val="0"/>
          <w:marBottom w:val="0"/>
          <w:divBdr>
            <w:top w:val="none" w:sz="0" w:space="0" w:color="auto"/>
            <w:left w:val="none" w:sz="0" w:space="0" w:color="auto"/>
            <w:bottom w:val="none" w:sz="0" w:space="0" w:color="auto"/>
            <w:right w:val="none" w:sz="0" w:space="0" w:color="auto"/>
          </w:divBdr>
        </w:div>
        <w:div w:id="1913007419">
          <w:marLeft w:val="0"/>
          <w:marRight w:val="0"/>
          <w:marTop w:val="0"/>
          <w:marBottom w:val="0"/>
          <w:divBdr>
            <w:top w:val="none" w:sz="0" w:space="0" w:color="auto"/>
            <w:left w:val="none" w:sz="0" w:space="0" w:color="auto"/>
            <w:bottom w:val="none" w:sz="0" w:space="0" w:color="auto"/>
            <w:right w:val="none" w:sz="0" w:space="0" w:color="auto"/>
          </w:divBdr>
        </w:div>
      </w:divsChild>
    </w:div>
    <w:div w:id="1455176709">
      <w:bodyDiv w:val="1"/>
      <w:marLeft w:val="0"/>
      <w:marRight w:val="0"/>
      <w:marTop w:val="0"/>
      <w:marBottom w:val="0"/>
      <w:divBdr>
        <w:top w:val="none" w:sz="0" w:space="0" w:color="auto"/>
        <w:left w:val="none" w:sz="0" w:space="0" w:color="auto"/>
        <w:bottom w:val="none" w:sz="0" w:space="0" w:color="auto"/>
        <w:right w:val="none" w:sz="0" w:space="0" w:color="auto"/>
      </w:divBdr>
    </w:div>
    <w:div w:id="1460369787">
      <w:bodyDiv w:val="1"/>
      <w:marLeft w:val="0"/>
      <w:marRight w:val="0"/>
      <w:marTop w:val="0"/>
      <w:marBottom w:val="0"/>
      <w:divBdr>
        <w:top w:val="none" w:sz="0" w:space="0" w:color="auto"/>
        <w:left w:val="none" w:sz="0" w:space="0" w:color="auto"/>
        <w:bottom w:val="none" w:sz="0" w:space="0" w:color="auto"/>
        <w:right w:val="none" w:sz="0" w:space="0" w:color="auto"/>
      </w:divBdr>
    </w:div>
    <w:div w:id="1461000120">
      <w:bodyDiv w:val="1"/>
      <w:marLeft w:val="0"/>
      <w:marRight w:val="0"/>
      <w:marTop w:val="0"/>
      <w:marBottom w:val="0"/>
      <w:divBdr>
        <w:top w:val="none" w:sz="0" w:space="0" w:color="auto"/>
        <w:left w:val="none" w:sz="0" w:space="0" w:color="auto"/>
        <w:bottom w:val="none" w:sz="0" w:space="0" w:color="auto"/>
        <w:right w:val="none" w:sz="0" w:space="0" w:color="auto"/>
      </w:divBdr>
    </w:div>
    <w:div w:id="1464932728">
      <w:bodyDiv w:val="1"/>
      <w:marLeft w:val="0"/>
      <w:marRight w:val="0"/>
      <w:marTop w:val="0"/>
      <w:marBottom w:val="0"/>
      <w:divBdr>
        <w:top w:val="none" w:sz="0" w:space="0" w:color="auto"/>
        <w:left w:val="none" w:sz="0" w:space="0" w:color="auto"/>
        <w:bottom w:val="none" w:sz="0" w:space="0" w:color="auto"/>
        <w:right w:val="none" w:sz="0" w:space="0" w:color="auto"/>
      </w:divBdr>
    </w:div>
    <w:div w:id="1464957963">
      <w:bodyDiv w:val="1"/>
      <w:marLeft w:val="0"/>
      <w:marRight w:val="0"/>
      <w:marTop w:val="0"/>
      <w:marBottom w:val="0"/>
      <w:divBdr>
        <w:top w:val="none" w:sz="0" w:space="0" w:color="auto"/>
        <w:left w:val="none" w:sz="0" w:space="0" w:color="auto"/>
        <w:bottom w:val="none" w:sz="0" w:space="0" w:color="auto"/>
        <w:right w:val="none" w:sz="0" w:space="0" w:color="auto"/>
      </w:divBdr>
    </w:div>
    <w:div w:id="1467314845">
      <w:bodyDiv w:val="1"/>
      <w:marLeft w:val="0"/>
      <w:marRight w:val="0"/>
      <w:marTop w:val="0"/>
      <w:marBottom w:val="0"/>
      <w:divBdr>
        <w:top w:val="none" w:sz="0" w:space="0" w:color="auto"/>
        <w:left w:val="none" w:sz="0" w:space="0" w:color="auto"/>
        <w:bottom w:val="none" w:sz="0" w:space="0" w:color="auto"/>
        <w:right w:val="none" w:sz="0" w:space="0" w:color="auto"/>
      </w:divBdr>
    </w:div>
    <w:div w:id="1468276370">
      <w:bodyDiv w:val="1"/>
      <w:marLeft w:val="0"/>
      <w:marRight w:val="0"/>
      <w:marTop w:val="0"/>
      <w:marBottom w:val="0"/>
      <w:divBdr>
        <w:top w:val="none" w:sz="0" w:space="0" w:color="auto"/>
        <w:left w:val="none" w:sz="0" w:space="0" w:color="auto"/>
        <w:bottom w:val="none" w:sz="0" w:space="0" w:color="auto"/>
        <w:right w:val="none" w:sz="0" w:space="0" w:color="auto"/>
      </w:divBdr>
      <w:divsChild>
        <w:div w:id="746391024">
          <w:marLeft w:val="0"/>
          <w:marRight w:val="0"/>
          <w:marTop w:val="0"/>
          <w:marBottom w:val="0"/>
          <w:divBdr>
            <w:top w:val="none" w:sz="0" w:space="0" w:color="auto"/>
            <w:left w:val="none" w:sz="0" w:space="0" w:color="auto"/>
            <w:bottom w:val="none" w:sz="0" w:space="0" w:color="auto"/>
            <w:right w:val="none" w:sz="0" w:space="0" w:color="auto"/>
          </w:divBdr>
        </w:div>
      </w:divsChild>
    </w:div>
    <w:div w:id="1472943395">
      <w:bodyDiv w:val="1"/>
      <w:marLeft w:val="0"/>
      <w:marRight w:val="0"/>
      <w:marTop w:val="0"/>
      <w:marBottom w:val="0"/>
      <w:divBdr>
        <w:top w:val="none" w:sz="0" w:space="0" w:color="auto"/>
        <w:left w:val="none" w:sz="0" w:space="0" w:color="auto"/>
        <w:bottom w:val="none" w:sz="0" w:space="0" w:color="auto"/>
        <w:right w:val="none" w:sz="0" w:space="0" w:color="auto"/>
      </w:divBdr>
    </w:div>
    <w:div w:id="1481769852">
      <w:bodyDiv w:val="1"/>
      <w:marLeft w:val="0"/>
      <w:marRight w:val="0"/>
      <w:marTop w:val="0"/>
      <w:marBottom w:val="0"/>
      <w:divBdr>
        <w:top w:val="none" w:sz="0" w:space="0" w:color="auto"/>
        <w:left w:val="none" w:sz="0" w:space="0" w:color="auto"/>
        <w:bottom w:val="none" w:sz="0" w:space="0" w:color="auto"/>
        <w:right w:val="none" w:sz="0" w:space="0" w:color="auto"/>
      </w:divBdr>
    </w:div>
    <w:div w:id="1483040851">
      <w:bodyDiv w:val="1"/>
      <w:marLeft w:val="0"/>
      <w:marRight w:val="0"/>
      <w:marTop w:val="0"/>
      <w:marBottom w:val="0"/>
      <w:divBdr>
        <w:top w:val="none" w:sz="0" w:space="0" w:color="auto"/>
        <w:left w:val="none" w:sz="0" w:space="0" w:color="auto"/>
        <w:bottom w:val="none" w:sz="0" w:space="0" w:color="auto"/>
        <w:right w:val="none" w:sz="0" w:space="0" w:color="auto"/>
      </w:divBdr>
    </w:div>
    <w:div w:id="1483736177">
      <w:bodyDiv w:val="1"/>
      <w:marLeft w:val="0"/>
      <w:marRight w:val="0"/>
      <w:marTop w:val="0"/>
      <w:marBottom w:val="0"/>
      <w:divBdr>
        <w:top w:val="none" w:sz="0" w:space="0" w:color="auto"/>
        <w:left w:val="none" w:sz="0" w:space="0" w:color="auto"/>
        <w:bottom w:val="none" w:sz="0" w:space="0" w:color="auto"/>
        <w:right w:val="none" w:sz="0" w:space="0" w:color="auto"/>
      </w:divBdr>
    </w:div>
    <w:div w:id="1486626394">
      <w:bodyDiv w:val="1"/>
      <w:marLeft w:val="0"/>
      <w:marRight w:val="0"/>
      <w:marTop w:val="0"/>
      <w:marBottom w:val="0"/>
      <w:divBdr>
        <w:top w:val="none" w:sz="0" w:space="0" w:color="auto"/>
        <w:left w:val="none" w:sz="0" w:space="0" w:color="auto"/>
        <w:bottom w:val="none" w:sz="0" w:space="0" w:color="auto"/>
        <w:right w:val="none" w:sz="0" w:space="0" w:color="auto"/>
      </w:divBdr>
    </w:div>
    <w:div w:id="1487278462">
      <w:bodyDiv w:val="1"/>
      <w:marLeft w:val="0"/>
      <w:marRight w:val="0"/>
      <w:marTop w:val="0"/>
      <w:marBottom w:val="0"/>
      <w:divBdr>
        <w:top w:val="none" w:sz="0" w:space="0" w:color="auto"/>
        <w:left w:val="none" w:sz="0" w:space="0" w:color="auto"/>
        <w:bottom w:val="none" w:sz="0" w:space="0" w:color="auto"/>
        <w:right w:val="none" w:sz="0" w:space="0" w:color="auto"/>
      </w:divBdr>
    </w:div>
    <w:div w:id="1491602230">
      <w:bodyDiv w:val="1"/>
      <w:marLeft w:val="0"/>
      <w:marRight w:val="0"/>
      <w:marTop w:val="0"/>
      <w:marBottom w:val="0"/>
      <w:divBdr>
        <w:top w:val="none" w:sz="0" w:space="0" w:color="auto"/>
        <w:left w:val="none" w:sz="0" w:space="0" w:color="auto"/>
        <w:bottom w:val="none" w:sz="0" w:space="0" w:color="auto"/>
        <w:right w:val="none" w:sz="0" w:space="0" w:color="auto"/>
      </w:divBdr>
    </w:div>
    <w:div w:id="1497065399">
      <w:bodyDiv w:val="1"/>
      <w:marLeft w:val="0"/>
      <w:marRight w:val="0"/>
      <w:marTop w:val="0"/>
      <w:marBottom w:val="0"/>
      <w:divBdr>
        <w:top w:val="none" w:sz="0" w:space="0" w:color="auto"/>
        <w:left w:val="none" w:sz="0" w:space="0" w:color="auto"/>
        <w:bottom w:val="none" w:sz="0" w:space="0" w:color="auto"/>
        <w:right w:val="none" w:sz="0" w:space="0" w:color="auto"/>
      </w:divBdr>
    </w:div>
    <w:div w:id="1498299768">
      <w:bodyDiv w:val="1"/>
      <w:marLeft w:val="0"/>
      <w:marRight w:val="0"/>
      <w:marTop w:val="0"/>
      <w:marBottom w:val="0"/>
      <w:divBdr>
        <w:top w:val="none" w:sz="0" w:space="0" w:color="auto"/>
        <w:left w:val="none" w:sz="0" w:space="0" w:color="auto"/>
        <w:bottom w:val="none" w:sz="0" w:space="0" w:color="auto"/>
        <w:right w:val="none" w:sz="0" w:space="0" w:color="auto"/>
      </w:divBdr>
    </w:div>
    <w:div w:id="1499150736">
      <w:bodyDiv w:val="1"/>
      <w:marLeft w:val="0"/>
      <w:marRight w:val="0"/>
      <w:marTop w:val="0"/>
      <w:marBottom w:val="0"/>
      <w:divBdr>
        <w:top w:val="none" w:sz="0" w:space="0" w:color="auto"/>
        <w:left w:val="none" w:sz="0" w:space="0" w:color="auto"/>
        <w:bottom w:val="none" w:sz="0" w:space="0" w:color="auto"/>
        <w:right w:val="none" w:sz="0" w:space="0" w:color="auto"/>
      </w:divBdr>
    </w:div>
    <w:div w:id="1505165634">
      <w:bodyDiv w:val="1"/>
      <w:marLeft w:val="0"/>
      <w:marRight w:val="0"/>
      <w:marTop w:val="0"/>
      <w:marBottom w:val="0"/>
      <w:divBdr>
        <w:top w:val="none" w:sz="0" w:space="0" w:color="auto"/>
        <w:left w:val="none" w:sz="0" w:space="0" w:color="auto"/>
        <w:bottom w:val="none" w:sz="0" w:space="0" w:color="auto"/>
        <w:right w:val="none" w:sz="0" w:space="0" w:color="auto"/>
      </w:divBdr>
    </w:div>
    <w:div w:id="1507549058">
      <w:bodyDiv w:val="1"/>
      <w:marLeft w:val="0"/>
      <w:marRight w:val="0"/>
      <w:marTop w:val="0"/>
      <w:marBottom w:val="0"/>
      <w:divBdr>
        <w:top w:val="none" w:sz="0" w:space="0" w:color="auto"/>
        <w:left w:val="none" w:sz="0" w:space="0" w:color="auto"/>
        <w:bottom w:val="none" w:sz="0" w:space="0" w:color="auto"/>
        <w:right w:val="none" w:sz="0" w:space="0" w:color="auto"/>
      </w:divBdr>
    </w:div>
    <w:div w:id="1509714247">
      <w:bodyDiv w:val="1"/>
      <w:marLeft w:val="0"/>
      <w:marRight w:val="0"/>
      <w:marTop w:val="0"/>
      <w:marBottom w:val="0"/>
      <w:divBdr>
        <w:top w:val="none" w:sz="0" w:space="0" w:color="auto"/>
        <w:left w:val="none" w:sz="0" w:space="0" w:color="auto"/>
        <w:bottom w:val="none" w:sz="0" w:space="0" w:color="auto"/>
        <w:right w:val="none" w:sz="0" w:space="0" w:color="auto"/>
      </w:divBdr>
    </w:div>
    <w:div w:id="1520198800">
      <w:bodyDiv w:val="1"/>
      <w:marLeft w:val="0"/>
      <w:marRight w:val="0"/>
      <w:marTop w:val="0"/>
      <w:marBottom w:val="0"/>
      <w:divBdr>
        <w:top w:val="none" w:sz="0" w:space="0" w:color="auto"/>
        <w:left w:val="none" w:sz="0" w:space="0" w:color="auto"/>
        <w:bottom w:val="none" w:sz="0" w:space="0" w:color="auto"/>
        <w:right w:val="none" w:sz="0" w:space="0" w:color="auto"/>
      </w:divBdr>
    </w:div>
    <w:div w:id="1520926692">
      <w:bodyDiv w:val="1"/>
      <w:marLeft w:val="0"/>
      <w:marRight w:val="0"/>
      <w:marTop w:val="0"/>
      <w:marBottom w:val="0"/>
      <w:divBdr>
        <w:top w:val="none" w:sz="0" w:space="0" w:color="auto"/>
        <w:left w:val="none" w:sz="0" w:space="0" w:color="auto"/>
        <w:bottom w:val="none" w:sz="0" w:space="0" w:color="auto"/>
        <w:right w:val="none" w:sz="0" w:space="0" w:color="auto"/>
      </w:divBdr>
    </w:div>
    <w:div w:id="1521624119">
      <w:bodyDiv w:val="1"/>
      <w:marLeft w:val="0"/>
      <w:marRight w:val="0"/>
      <w:marTop w:val="0"/>
      <w:marBottom w:val="0"/>
      <w:divBdr>
        <w:top w:val="none" w:sz="0" w:space="0" w:color="auto"/>
        <w:left w:val="none" w:sz="0" w:space="0" w:color="auto"/>
        <w:bottom w:val="none" w:sz="0" w:space="0" w:color="auto"/>
        <w:right w:val="none" w:sz="0" w:space="0" w:color="auto"/>
      </w:divBdr>
    </w:div>
    <w:div w:id="1525097066">
      <w:bodyDiv w:val="1"/>
      <w:marLeft w:val="0"/>
      <w:marRight w:val="0"/>
      <w:marTop w:val="0"/>
      <w:marBottom w:val="0"/>
      <w:divBdr>
        <w:top w:val="none" w:sz="0" w:space="0" w:color="auto"/>
        <w:left w:val="none" w:sz="0" w:space="0" w:color="auto"/>
        <w:bottom w:val="none" w:sz="0" w:space="0" w:color="auto"/>
        <w:right w:val="none" w:sz="0" w:space="0" w:color="auto"/>
      </w:divBdr>
    </w:div>
    <w:div w:id="1525285719">
      <w:bodyDiv w:val="1"/>
      <w:marLeft w:val="0"/>
      <w:marRight w:val="0"/>
      <w:marTop w:val="0"/>
      <w:marBottom w:val="0"/>
      <w:divBdr>
        <w:top w:val="none" w:sz="0" w:space="0" w:color="auto"/>
        <w:left w:val="none" w:sz="0" w:space="0" w:color="auto"/>
        <w:bottom w:val="none" w:sz="0" w:space="0" w:color="auto"/>
        <w:right w:val="none" w:sz="0" w:space="0" w:color="auto"/>
      </w:divBdr>
      <w:divsChild>
        <w:div w:id="1320230149">
          <w:marLeft w:val="0"/>
          <w:marRight w:val="0"/>
          <w:marTop w:val="0"/>
          <w:marBottom w:val="0"/>
          <w:divBdr>
            <w:top w:val="none" w:sz="0" w:space="0" w:color="auto"/>
            <w:left w:val="none" w:sz="0" w:space="0" w:color="auto"/>
            <w:bottom w:val="none" w:sz="0" w:space="0" w:color="auto"/>
            <w:right w:val="none" w:sz="0" w:space="0" w:color="auto"/>
          </w:divBdr>
        </w:div>
      </w:divsChild>
    </w:div>
    <w:div w:id="1526484565">
      <w:bodyDiv w:val="1"/>
      <w:marLeft w:val="0"/>
      <w:marRight w:val="0"/>
      <w:marTop w:val="0"/>
      <w:marBottom w:val="0"/>
      <w:divBdr>
        <w:top w:val="none" w:sz="0" w:space="0" w:color="auto"/>
        <w:left w:val="none" w:sz="0" w:space="0" w:color="auto"/>
        <w:bottom w:val="none" w:sz="0" w:space="0" w:color="auto"/>
        <w:right w:val="none" w:sz="0" w:space="0" w:color="auto"/>
      </w:divBdr>
    </w:div>
    <w:div w:id="1534733621">
      <w:bodyDiv w:val="1"/>
      <w:marLeft w:val="0"/>
      <w:marRight w:val="0"/>
      <w:marTop w:val="0"/>
      <w:marBottom w:val="0"/>
      <w:divBdr>
        <w:top w:val="none" w:sz="0" w:space="0" w:color="auto"/>
        <w:left w:val="none" w:sz="0" w:space="0" w:color="auto"/>
        <w:bottom w:val="none" w:sz="0" w:space="0" w:color="auto"/>
        <w:right w:val="none" w:sz="0" w:space="0" w:color="auto"/>
      </w:divBdr>
    </w:div>
    <w:div w:id="1535847530">
      <w:bodyDiv w:val="1"/>
      <w:marLeft w:val="0"/>
      <w:marRight w:val="0"/>
      <w:marTop w:val="0"/>
      <w:marBottom w:val="0"/>
      <w:divBdr>
        <w:top w:val="none" w:sz="0" w:space="0" w:color="auto"/>
        <w:left w:val="none" w:sz="0" w:space="0" w:color="auto"/>
        <w:bottom w:val="none" w:sz="0" w:space="0" w:color="auto"/>
        <w:right w:val="none" w:sz="0" w:space="0" w:color="auto"/>
      </w:divBdr>
    </w:div>
    <w:div w:id="1539008609">
      <w:bodyDiv w:val="1"/>
      <w:marLeft w:val="0"/>
      <w:marRight w:val="0"/>
      <w:marTop w:val="0"/>
      <w:marBottom w:val="0"/>
      <w:divBdr>
        <w:top w:val="none" w:sz="0" w:space="0" w:color="auto"/>
        <w:left w:val="none" w:sz="0" w:space="0" w:color="auto"/>
        <w:bottom w:val="none" w:sz="0" w:space="0" w:color="auto"/>
        <w:right w:val="none" w:sz="0" w:space="0" w:color="auto"/>
      </w:divBdr>
    </w:div>
    <w:div w:id="1540507466">
      <w:bodyDiv w:val="1"/>
      <w:marLeft w:val="0"/>
      <w:marRight w:val="0"/>
      <w:marTop w:val="0"/>
      <w:marBottom w:val="0"/>
      <w:divBdr>
        <w:top w:val="none" w:sz="0" w:space="0" w:color="auto"/>
        <w:left w:val="none" w:sz="0" w:space="0" w:color="auto"/>
        <w:bottom w:val="none" w:sz="0" w:space="0" w:color="auto"/>
        <w:right w:val="none" w:sz="0" w:space="0" w:color="auto"/>
      </w:divBdr>
    </w:div>
    <w:div w:id="1540778147">
      <w:bodyDiv w:val="1"/>
      <w:marLeft w:val="0"/>
      <w:marRight w:val="0"/>
      <w:marTop w:val="0"/>
      <w:marBottom w:val="0"/>
      <w:divBdr>
        <w:top w:val="none" w:sz="0" w:space="0" w:color="auto"/>
        <w:left w:val="none" w:sz="0" w:space="0" w:color="auto"/>
        <w:bottom w:val="none" w:sz="0" w:space="0" w:color="auto"/>
        <w:right w:val="none" w:sz="0" w:space="0" w:color="auto"/>
      </w:divBdr>
    </w:div>
    <w:div w:id="1542206648">
      <w:bodyDiv w:val="1"/>
      <w:marLeft w:val="0"/>
      <w:marRight w:val="0"/>
      <w:marTop w:val="0"/>
      <w:marBottom w:val="0"/>
      <w:divBdr>
        <w:top w:val="none" w:sz="0" w:space="0" w:color="auto"/>
        <w:left w:val="none" w:sz="0" w:space="0" w:color="auto"/>
        <w:bottom w:val="none" w:sz="0" w:space="0" w:color="auto"/>
        <w:right w:val="none" w:sz="0" w:space="0" w:color="auto"/>
      </w:divBdr>
    </w:div>
    <w:div w:id="1542356565">
      <w:bodyDiv w:val="1"/>
      <w:marLeft w:val="0"/>
      <w:marRight w:val="0"/>
      <w:marTop w:val="0"/>
      <w:marBottom w:val="0"/>
      <w:divBdr>
        <w:top w:val="none" w:sz="0" w:space="0" w:color="auto"/>
        <w:left w:val="none" w:sz="0" w:space="0" w:color="auto"/>
        <w:bottom w:val="none" w:sz="0" w:space="0" w:color="auto"/>
        <w:right w:val="none" w:sz="0" w:space="0" w:color="auto"/>
      </w:divBdr>
    </w:div>
    <w:div w:id="1542672315">
      <w:bodyDiv w:val="1"/>
      <w:marLeft w:val="0"/>
      <w:marRight w:val="0"/>
      <w:marTop w:val="0"/>
      <w:marBottom w:val="0"/>
      <w:divBdr>
        <w:top w:val="none" w:sz="0" w:space="0" w:color="auto"/>
        <w:left w:val="none" w:sz="0" w:space="0" w:color="auto"/>
        <w:bottom w:val="none" w:sz="0" w:space="0" w:color="auto"/>
        <w:right w:val="none" w:sz="0" w:space="0" w:color="auto"/>
      </w:divBdr>
    </w:div>
    <w:div w:id="1547335587">
      <w:bodyDiv w:val="1"/>
      <w:marLeft w:val="0"/>
      <w:marRight w:val="0"/>
      <w:marTop w:val="0"/>
      <w:marBottom w:val="0"/>
      <w:divBdr>
        <w:top w:val="none" w:sz="0" w:space="0" w:color="auto"/>
        <w:left w:val="none" w:sz="0" w:space="0" w:color="auto"/>
        <w:bottom w:val="none" w:sz="0" w:space="0" w:color="auto"/>
        <w:right w:val="none" w:sz="0" w:space="0" w:color="auto"/>
      </w:divBdr>
    </w:div>
    <w:div w:id="1547572098">
      <w:bodyDiv w:val="1"/>
      <w:marLeft w:val="0"/>
      <w:marRight w:val="0"/>
      <w:marTop w:val="0"/>
      <w:marBottom w:val="0"/>
      <w:divBdr>
        <w:top w:val="none" w:sz="0" w:space="0" w:color="auto"/>
        <w:left w:val="none" w:sz="0" w:space="0" w:color="auto"/>
        <w:bottom w:val="none" w:sz="0" w:space="0" w:color="auto"/>
        <w:right w:val="none" w:sz="0" w:space="0" w:color="auto"/>
      </w:divBdr>
    </w:div>
    <w:div w:id="1547642385">
      <w:bodyDiv w:val="1"/>
      <w:marLeft w:val="0"/>
      <w:marRight w:val="0"/>
      <w:marTop w:val="0"/>
      <w:marBottom w:val="0"/>
      <w:divBdr>
        <w:top w:val="none" w:sz="0" w:space="0" w:color="auto"/>
        <w:left w:val="none" w:sz="0" w:space="0" w:color="auto"/>
        <w:bottom w:val="none" w:sz="0" w:space="0" w:color="auto"/>
        <w:right w:val="none" w:sz="0" w:space="0" w:color="auto"/>
      </w:divBdr>
    </w:div>
    <w:div w:id="1547713050">
      <w:bodyDiv w:val="1"/>
      <w:marLeft w:val="0"/>
      <w:marRight w:val="0"/>
      <w:marTop w:val="0"/>
      <w:marBottom w:val="0"/>
      <w:divBdr>
        <w:top w:val="none" w:sz="0" w:space="0" w:color="auto"/>
        <w:left w:val="none" w:sz="0" w:space="0" w:color="auto"/>
        <w:bottom w:val="none" w:sz="0" w:space="0" w:color="auto"/>
        <w:right w:val="none" w:sz="0" w:space="0" w:color="auto"/>
      </w:divBdr>
    </w:div>
    <w:div w:id="1547839705">
      <w:bodyDiv w:val="1"/>
      <w:marLeft w:val="0"/>
      <w:marRight w:val="0"/>
      <w:marTop w:val="0"/>
      <w:marBottom w:val="0"/>
      <w:divBdr>
        <w:top w:val="none" w:sz="0" w:space="0" w:color="auto"/>
        <w:left w:val="none" w:sz="0" w:space="0" w:color="auto"/>
        <w:bottom w:val="none" w:sz="0" w:space="0" w:color="auto"/>
        <w:right w:val="none" w:sz="0" w:space="0" w:color="auto"/>
      </w:divBdr>
    </w:div>
    <w:div w:id="1553497715">
      <w:bodyDiv w:val="1"/>
      <w:marLeft w:val="0"/>
      <w:marRight w:val="0"/>
      <w:marTop w:val="0"/>
      <w:marBottom w:val="0"/>
      <w:divBdr>
        <w:top w:val="none" w:sz="0" w:space="0" w:color="auto"/>
        <w:left w:val="none" w:sz="0" w:space="0" w:color="auto"/>
        <w:bottom w:val="none" w:sz="0" w:space="0" w:color="auto"/>
        <w:right w:val="none" w:sz="0" w:space="0" w:color="auto"/>
      </w:divBdr>
    </w:div>
    <w:div w:id="1554807184">
      <w:bodyDiv w:val="1"/>
      <w:marLeft w:val="0"/>
      <w:marRight w:val="0"/>
      <w:marTop w:val="0"/>
      <w:marBottom w:val="0"/>
      <w:divBdr>
        <w:top w:val="none" w:sz="0" w:space="0" w:color="auto"/>
        <w:left w:val="none" w:sz="0" w:space="0" w:color="auto"/>
        <w:bottom w:val="none" w:sz="0" w:space="0" w:color="auto"/>
        <w:right w:val="none" w:sz="0" w:space="0" w:color="auto"/>
      </w:divBdr>
    </w:div>
    <w:div w:id="1555921625">
      <w:bodyDiv w:val="1"/>
      <w:marLeft w:val="0"/>
      <w:marRight w:val="0"/>
      <w:marTop w:val="0"/>
      <w:marBottom w:val="0"/>
      <w:divBdr>
        <w:top w:val="none" w:sz="0" w:space="0" w:color="auto"/>
        <w:left w:val="none" w:sz="0" w:space="0" w:color="auto"/>
        <w:bottom w:val="none" w:sz="0" w:space="0" w:color="auto"/>
        <w:right w:val="none" w:sz="0" w:space="0" w:color="auto"/>
      </w:divBdr>
    </w:div>
    <w:div w:id="1556818255">
      <w:bodyDiv w:val="1"/>
      <w:marLeft w:val="0"/>
      <w:marRight w:val="0"/>
      <w:marTop w:val="0"/>
      <w:marBottom w:val="0"/>
      <w:divBdr>
        <w:top w:val="none" w:sz="0" w:space="0" w:color="auto"/>
        <w:left w:val="none" w:sz="0" w:space="0" w:color="auto"/>
        <w:bottom w:val="none" w:sz="0" w:space="0" w:color="auto"/>
        <w:right w:val="none" w:sz="0" w:space="0" w:color="auto"/>
      </w:divBdr>
    </w:div>
    <w:div w:id="1562130709">
      <w:bodyDiv w:val="1"/>
      <w:marLeft w:val="0"/>
      <w:marRight w:val="0"/>
      <w:marTop w:val="0"/>
      <w:marBottom w:val="0"/>
      <w:divBdr>
        <w:top w:val="none" w:sz="0" w:space="0" w:color="auto"/>
        <w:left w:val="none" w:sz="0" w:space="0" w:color="auto"/>
        <w:bottom w:val="none" w:sz="0" w:space="0" w:color="auto"/>
        <w:right w:val="none" w:sz="0" w:space="0" w:color="auto"/>
      </w:divBdr>
    </w:div>
    <w:div w:id="1562716161">
      <w:bodyDiv w:val="1"/>
      <w:marLeft w:val="0"/>
      <w:marRight w:val="0"/>
      <w:marTop w:val="0"/>
      <w:marBottom w:val="0"/>
      <w:divBdr>
        <w:top w:val="none" w:sz="0" w:space="0" w:color="auto"/>
        <w:left w:val="none" w:sz="0" w:space="0" w:color="auto"/>
        <w:bottom w:val="none" w:sz="0" w:space="0" w:color="auto"/>
        <w:right w:val="none" w:sz="0" w:space="0" w:color="auto"/>
      </w:divBdr>
    </w:div>
    <w:div w:id="1566338038">
      <w:bodyDiv w:val="1"/>
      <w:marLeft w:val="0"/>
      <w:marRight w:val="0"/>
      <w:marTop w:val="0"/>
      <w:marBottom w:val="0"/>
      <w:divBdr>
        <w:top w:val="none" w:sz="0" w:space="0" w:color="auto"/>
        <w:left w:val="none" w:sz="0" w:space="0" w:color="auto"/>
        <w:bottom w:val="none" w:sz="0" w:space="0" w:color="auto"/>
        <w:right w:val="none" w:sz="0" w:space="0" w:color="auto"/>
      </w:divBdr>
    </w:div>
    <w:div w:id="1568880820">
      <w:bodyDiv w:val="1"/>
      <w:marLeft w:val="0"/>
      <w:marRight w:val="0"/>
      <w:marTop w:val="0"/>
      <w:marBottom w:val="0"/>
      <w:divBdr>
        <w:top w:val="none" w:sz="0" w:space="0" w:color="auto"/>
        <w:left w:val="none" w:sz="0" w:space="0" w:color="auto"/>
        <w:bottom w:val="none" w:sz="0" w:space="0" w:color="auto"/>
        <w:right w:val="none" w:sz="0" w:space="0" w:color="auto"/>
      </w:divBdr>
    </w:div>
    <w:div w:id="1569415272">
      <w:bodyDiv w:val="1"/>
      <w:marLeft w:val="0"/>
      <w:marRight w:val="0"/>
      <w:marTop w:val="0"/>
      <w:marBottom w:val="0"/>
      <w:divBdr>
        <w:top w:val="none" w:sz="0" w:space="0" w:color="auto"/>
        <w:left w:val="none" w:sz="0" w:space="0" w:color="auto"/>
        <w:bottom w:val="none" w:sz="0" w:space="0" w:color="auto"/>
        <w:right w:val="none" w:sz="0" w:space="0" w:color="auto"/>
      </w:divBdr>
    </w:div>
    <w:div w:id="1573200585">
      <w:bodyDiv w:val="1"/>
      <w:marLeft w:val="0"/>
      <w:marRight w:val="0"/>
      <w:marTop w:val="0"/>
      <w:marBottom w:val="0"/>
      <w:divBdr>
        <w:top w:val="none" w:sz="0" w:space="0" w:color="auto"/>
        <w:left w:val="none" w:sz="0" w:space="0" w:color="auto"/>
        <w:bottom w:val="none" w:sz="0" w:space="0" w:color="auto"/>
        <w:right w:val="none" w:sz="0" w:space="0" w:color="auto"/>
      </w:divBdr>
    </w:div>
    <w:div w:id="1580214449">
      <w:bodyDiv w:val="1"/>
      <w:marLeft w:val="0"/>
      <w:marRight w:val="0"/>
      <w:marTop w:val="0"/>
      <w:marBottom w:val="0"/>
      <w:divBdr>
        <w:top w:val="none" w:sz="0" w:space="0" w:color="auto"/>
        <w:left w:val="none" w:sz="0" w:space="0" w:color="auto"/>
        <w:bottom w:val="none" w:sz="0" w:space="0" w:color="auto"/>
        <w:right w:val="none" w:sz="0" w:space="0" w:color="auto"/>
      </w:divBdr>
    </w:div>
    <w:div w:id="1582519473">
      <w:bodyDiv w:val="1"/>
      <w:marLeft w:val="0"/>
      <w:marRight w:val="0"/>
      <w:marTop w:val="0"/>
      <w:marBottom w:val="0"/>
      <w:divBdr>
        <w:top w:val="none" w:sz="0" w:space="0" w:color="auto"/>
        <w:left w:val="none" w:sz="0" w:space="0" w:color="auto"/>
        <w:bottom w:val="none" w:sz="0" w:space="0" w:color="auto"/>
        <w:right w:val="none" w:sz="0" w:space="0" w:color="auto"/>
      </w:divBdr>
    </w:div>
    <w:div w:id="1593929275">
      <w:bodyDiv w:val="1"/>
      <w:marLeft w:val="0"/>
      <w:marRight w:val="0"/>
      <w:marTop w:val="0"/>
      <w:marBottom w:val="0"/>
      <w:divBdr>
        <w:top w:val="none" w:sz="0" w:space="0" w:color="auto"/>
        <w:left w:val="none" w:sz="0" w:space="0" w:color="auto"/>
        <w:bottom w:val="none" w:sz="0" w:space="0" w:color="auto"/>
        <w:right w:val="none" w:sz="0" w:space="0" w:color="auto"/>
      </w:divBdr>
    </w:div>
    <w:div w:id="1595236525">
      <w:bodyDiv w:val="1"/>
      <w:marLeft w:val="0"/>
      <w:marRight w:val="0"/>
      <w:marTop w:val="0"/>
      <w:marBottom w:val="0"/>
      <w:divBdr>
        <w:top w:val="none" w:sz="0" w:space="0" w:color="auto"/>
        <w:left w:val="none" w:sz="0" w:space="0" w:color="auto"/>
        <w:bottom w:val="none" w:sz="0" w:space="0" w:color="auto"/>
        <w:right w:val="none" w:sz="0" w:space="0" w:color="auto"/>
      </w:divBdr>
    </w:div>
    <w:div w:id="1596396315">
      <w:bodyDiv w:val="1"/>
      <w:marLeft w:val="0"/>
      <w:marRight w:val="0"/>
      <w:marTop w:val="0"/>
      <w:marBottom w:val="0"/>
      <w:divBdr>
        <w:top w:val="none" w:sz="0" w:space="0" w:color="auto"/>
        <w:left w:val="none" w:sz="0" w:space="0" w:color="auto"/>
        <w:bottom w:val="none" w:sz="0" w:space="0" w:color="auto"/>
        <w:right w:val="none" w:sz="0" w:space="0" w:color="auto"/>
      </w:divBdr>
    </w:div>
    <w:div w:id="1597205672">
      <w:bodyDiv w:val="1"/>
      <w:marLeft w:val="0"/>
      <w:marRight w:val="0"/>
      <w:marTop w:val="0"/>
      <w:marBottom w:val="0"/>
      <w:divBdr>
        <w:top w:val="none" w:sz="0" w:space="0" w:color="auto"/>
        <w:left w:val="none" w:sz="0" w:space="0" w:color="auto"/>
        <w:bottom w:val="none" w:sz="0" w:space="0" w:color="auto"/>
        <w:right w:val="none" w:sz="0" w:space="0" w:color="auto"/>
      </w:divBdr>
      <w:divsChild>
        <w:div w:id="1934974224">
          <w:marLeft w:val="0"/>
          <w:marRight w:val="0"/>
          <w:marTop w:val="0"/>
          <w:marBottom w:val="0"/>
          <w:divBdr>
            <w:top w:val="none" w:sz="0" w:space="0" w:color="auto"/>
            <w:left w:val="none" w:sz="0" w:space="0" w:color="auto"/>
            <w:bottom w:val="none" w:sz="0" w:space="0" w:color="auto"/>
            <w:right w:val="none" w:sz="0" w:space="0" w:color="auto"/>
          </w:divBdr>
        </w:div>
      </w:divsChild>
    </w:div>
    <w:div w:id="1602883123">
      <w:bodyDiv w:val="1"/>
      <w:marLeft w:val="0"/>
      <w:marRight w:val="0"/>
      <w:marTop w:val="0"/>
      <w:marBottom w:val="0"/>
      <w:divBdr>
        <w:top w:val="none" w:sz="0" w:space="0" w:color="auto"/>
        <w:left w:val="none" w:sz="0" w:space="0" w:color="auto"/>
        <w:bottom w:val="none" w:sz="0" w:space="0" w:color="auto"/>
        <w:right w:val="none" w:sz="0" w:space="0" w:color="auto"/>
      </w:divBdr>
    </w:div>
    <w:div w:id="1604067786">
      <w:bodyDiv w:val="1"/>
      <w:marLeft w:val="0"/>
      <w:marRight w:val="0"/>
      <w:marTop w:val="0"/>
      <w:marBottom w:val="0"/>
      <w:divBdr>
        <w:top w:val="none" w:sz="0" w:space="0" w:color="auto"/>
        <w:left w:val="none" w:sz="0" w:space="0" w:color="auto"/>
        <w:bottom w:val="none" w:sz="0" w:space="0" w:color="auto"/>
        <w:right w:val="none" w:sz="0" w:space="0" w:color="auto"/>
      </w:divBdr>
    </w:div>
    <w:div w:id="1608461625">
      <w:bodyDiv w:val="1"/>
      <w:marLeft w:val="0"/>
      <w:marRight w:val="0"/>
      <w:marTop w:val="0"/>
      <w:marBottom w:val="0"/>
      <w:divBdr>
        <w:top w:val="none" w:sz="0" w:space="0" w:color="auto"/>
        <w:left w:val="none" w:sz="0" w:space="0" w:color="auto"/>
        <w:bottom w:val="none" w:sz="0" w:space="0" w:color="auto"/>
        <w:right w:val="none" w:sz="0" w:space="0" w:color="auto"/>
      </w:divBdr>
    </w:div>
    <w:div w:id="1612125004">
      <w:bodyDiv w:val="1"/>
      <w:marLeft w:val="0"/>
      <w:marRight w:val="0"/>
      <w:marTop w:val="0"/>
      <w:marBottom w:val="0"/>
      <w:divBdr>
        <w:top w:val="none" w:sz="0" w:space="0" w:color="auto"/>
        <w:left w:val="none" w:sz="0" w:space="0" w:color="auto"/>
        <w:bottom w:val="none" w:sz="0" w:space="0" w:color="auto"/>
        <w:right w:val="none" w:sz="0" w:space="0" w:color="auto"/>
      </w:divBdr>
    </w:div>
    <w:div w:id="1618952136">
      <w:bodyDiv w:val="1"/>
      <w:marLeft w:val="0"/>
      <w:marRight w:val="0"/>
      <w:marTop w:val="0"/>
      <w:marBottom w:val="0"/>
      <w:divBdr>
        <w:top w:val="none" w:sz="0" w:space="0" w:color="auto"/>
        <w:left w:val="none" w:sz="0" w:space="0" w:color="auto"/>
        <w:bottom w:val="none" w:sz="0" w:space="0" w:color="auto"/>
        <w:right w:val="none" w:sz="0" w:space="0" w:color="auto"/>
      </w:divBdr>
    </w:div>
    <w:div w:id="1621448075">
      <w:bodyDiv w:val="1"/>
      <w:marLeft w:val="0"/>
      <w:marRight w:val="0"/>
      <w:marTop w:val="0"/>
      <w:marBottom w:val="0"/>
      <w:divBdr>
        <w:top w:val="none" w:sz="0" w:space="0" w:color="auto"/>
        <w:left w:val="none" w:sz="0" w:space="0" w:color="auto"/>
        <w:bottom w:val="none" w:sz="0" w:space="0" w:color="auto"/>
        <w:right w:val="none" w:sz="0" w:space="0" w:color="auto"/>
      </w:divBdr>
    </w:div>
    <w:div w:id="1622300992">
      <w:bodyDiv w:val="1"/>
      <w:marLeft w:val="0"/>
      <w:marRight w:val="0"/>
      <w:marTop w:val="0"/>
      <w:marBottom w:val="0"/>
      <w:divBdr>
        <w:top w:val="none" w:sz="0" w:space="0" w:color="auto"/>
        <w:left w:val="none" w:sz="0" w:space="0" w:color="auto"/>
        <w:bottom w:val="none" w:sz="0" w:space="0" w:color="auto"/>
        <w:right w:val="none" w:sz="0" w:space="0" w:color="auto"/>
      </w:divBdr>
    </w:div>
    <w:div w:id="1623147987">
      <w:bodyDiv w:val="1"/>
      <w:marLeft w:val="0"/>
      <w:marRight w:val="0"/>
      <w:marTop w:val="0"/>
      <w:marBottom w:val="0"/>
      <w:divBdr>
        <w:top w:val="none" w:sz="0" w:space="0" w:color="auto"/>
        <w:left w:val="none" w:sz="0" w:space="0" w:color="auto"/>
        <w:bottom w:val="none" w:sz="0" w:space="0" w:color="auto"/>
        <w:right w:val="none" w:sz="0" w:space="0" w:color="auto"/>
      </w:divBdr>
    </w:div>
    <w:div w:id="1624464178">
      <w:bodyDiv w:val="1"/>
      <w:marLeft w:val="0"/>
      <w:marRight w:val="0"/>
      <w:marTop w:val="0"/>
      <w:marBottom w:val="0"/>
      <w:divBdr>
        <w:top w:val="none" w:sz="0" w:space="0" w:color="auto"/>
        <w:left w:val="none" w:sz="0" w:space="0" w:color="auto"/>
        <w:bottom w:val="none" w:sz="0" w:space="0" w:color="auto"/>
        <w:right w:val="none" w:sz="0" w:space="0" w:color="auto"/>
      </w:divBdr>
    </w:div>
    <w:div w:id="1629050200">
      <w:bodyDiv w:val="1"/>
      <w:marLeft w:val="0"/>
      <w:marRight w:val="0"/>
      <w:marTop w:val="0"/>
      <w:marBottom w:val="0"/>
      <w:divBdr>
        <w:top w:val="none" w:sz="0" w:space="0" w:color="auto"/>
        <w:left w:val="none" w:sz="0" w:space="0" w:color="auto"/>
        <w:bottom w:val="none" w:sz="0" w:space="0" w:color="auto"/>
        <w:right w:val="none" w:sz="0" w:space="0" w:color="auto"/>
      </w:divBdr>
    </w:div>
    <w:div w:id="1630937201">
      <w:bodyDiv w:val="1"/>
      <w:marLeft w:val="0"/>
      <w:marRight w:val="0"/>
      <w:marTop w:val="0"/>
      <w:marBottom w:val="0"/>
      <w:divBdr>
        <w:top w:val="none" w:sz="0" w:space="0" w:color="auto"/>
        <w:left w:val="none" w:sz="0" w:space="0" w:color="auto"/>
        <w:bottom w:val="none" w:sz="0" w:space="0" w:color="auto"/>
        <w:right w:val="none" w:sz="0" w:space="0" w:color="auto"/>
      </w:divBdr>
    </w:div>
    <w:div w:id="1632175927">
      <w:bodyDiv w:val="1"/>
      <w:marLeft w:val="0"/>
      <w:marRight w:val="0"/>
      <w:marTop w:val="0"/>
      <w:marBottom w:val="0"/>
      <w:divBdr>
        <w:top w:val="none" w:sz="0" w:space="0" w:color="auto"/>
        <w:left w:val="none" w:sz="0" w:space="0" w:color="auto"/>
        <w:bottom w:val="none" w:sz="0" w:space="0" w:color="auto"/>
        <w:right w:val="none" w:sz="0" w:space="0" w:color="auto"/>
      </w:divBdr>
    </w:div>
    <w:div w:id="1634678441">
      <w:bodyDiv w:val="1"/>
      <w:marLeft w:val="0"/>
      <w:marRight w:val="0"/>
      <w:marTop w:val="0"/>
      <w:marBottom w:val="0"/>
      <w:divBdr>
        <w:top w:val="none" w:sz="0" w:space="0" w:color="auto"/>
        <w:left w:val="none" w:sz="0" w:space="0" w:color="auto"/>
        <w:bottom w:val="none" w:sz="0" w:space="0" w:color="auto"/>
        <w:right w:val="none" w:sz="0" w:space="0" w:color="auto"/>
      </w:divBdr>
    </w:div>
    <w:div w:id="1635217202">
      <w:bodyDiv w:val="1"/>
      <w:marLeft w:val="0"/>
      <w:marRight w:val="0"/>
      <w:marTop w:val="0"/>
      <w:marBottom w:val="0"/>
      <w:divBdr>
        <w:top w:val="none" w:sz="0" w:space="0" w:color="auto"/>
        <w:left w:val="none" w:sz="0" w:space="0" w:color="auto"/>
        <w:bottom w:val="none" w:sz="0" w:space="0" w:color="auto"/>
        <w:right w:val="none" w:sz="0" w:space="0" w:color="auto"/>
      </w:divBdr>
    </w:div>
    <w:div w:id="1635334471">
      <w:bodyDiv w:val="1"/>
      <w:marLeft w:val="0"/>
      <w:marRight w:val="0"/>
      <w:marTop w:val="0"/>
      <w:marBottom w:val="0"/>
      <w:divBdr>
        <w:top w:val="none" w:sz="0" w:space="0" w:color="auto"/>
        <w:left w:val="none" w:sz="0" w:space="0" w:color="auto"/>
        <w:bottom w:val="none" w:sz="0" w:space="0" w:color="auto"/>
        <w:right w:val="none" w:sz="0" w:space="0" w:color="auto"/>
      </w:divBdr>
    </w:div>
    <w:div w:id="1635601110">
      <w:bodyDiv w:val="1"/>
      <w:marLeft w:val="0"/>
      <w:marRight w:val="0"/>
      <w:marTop w:val="0"/>
      <w:marBottom w:val="0"/>
      <w:divBdr>
        <w:top w:val="none" w:sz="0" w:space="0" w:color="auto"/>
        <w:left w:val="none" w:sz="0" w:space="0" w:color="auto"/>
        <w:bottom w:val="none" w:sz="0" w:space="0" w:color="auto"/>
        <w:right w:val="none" w:sz="0" w:space="0" w:color="auto"/>
      </w:divBdr>
    </w:div>
    <w:div w:id="1638487521">
      <w:bodyDiv w:val="1"/>
      <w:marLeft w:val="0"/>
      <w:marRight w:val="0"/>
      <w:marTop w:val="0"/>
      <w:marBottom w:val="0"/>
      <w:divBdr>
        <w:top w:val="none" w:sz="0" w:space="0" w:color="auto"/>
        <w:left w:val="none" w:sz="0" w:space="0" w:color="auto"/>
        <w:bottom w:val="none" w:sz="0" w:space="0" w:color="auto"/>
        <w:right w:val="none" w:sz="0" w:space="0" w:color="auto"/>
      </w:divBdr>
    </w:div>
    <w:div w:id="1640769675">
      <w:bodyDiv w:val="1"/>
      <w:marLeft w:val="0"/>
      <w:marRight w:val="0"/>
      <w:marTop w:val="0"/>
      <w:marBottom w:val="0"/>
      <w:divBdr>
        <w:top w:val="none" w:sz="0" w:space="0" w:color="auto"/>
        <w:left w:val="none" w:sz="0" w:space="0" w:color="auto"/>
        <w:bottom w:val="none" w:sz="0" w:space="0" w:color="auto"/>
        <w:right w:val="none" w:sz="0" w:space="0" w:color="auto"/>
      </w:divBdr>
    </w:div>
    <w:div w:id="1642417521">
      <w:bodyDiv w:val="1"/>
      <w:marLeft w:val="0"/>
      <w:marRight w:val="0"/>
      <w:marTop w:val="0"/>
      <w:marBottom w:val="0"/>
      <w:divBdr>
        <w:top w:val="none" w:sz="0" w:space="0" w:color="auto"/>
        <w:left w:val="none" w:sz="0" w:space="0" w:color="auto"/>
        <w:bottom w:val="none" w:sz="0" w:space="0" w:color="auto"/>
        <w:right w:val="none" w:sz="0" w:space="0" w:color="auto"/>
      </w:divBdr>
    </w:div>
    <w:div w:id="1644312379">
      <w:bodyDiv w:val="1"/>
      <w:marLeft w:val="0"/>
      <w:marRight w:val="0"/>
      <w:marTop w:val="0"/>
      <w:marBottom w:val="0"/>
      <w:divBdr>
        <w:top w:val="none" w:sz="0" w:space="0" w:color="auto"/>
        <w:left w:val="none" w:sz="0" w:space="0" w:color="auto"/>
        <w:bottom w:val="none" w:sz="0" w:space="0" w:color="auto"/>
        <w:right w:val="none" w:sz="0" w:space="0" w:color="auto"/>
      </w:divBdr>
    </w:div>
    <w:div w:id="1646617575">
      <w:bodyDiv w:val="1"/>
      <w:marLeft w:val="0"/>
      <w:marRight w:val="0"/>
      <w:marTop w:val="0"/>
      <w:marBottom w:val="0"/>
      <w:divBdr>
        <w:top w:val="none" w:sz="0" w:space="0" w:color="auto"/>
        <w:left w:val="none" w:sz="0" w:space="0" w:color="auto"/>
        <w:bottom w:val="none" w:sz="0" w:space="0" w:color="auto"/>
        <w:right w:val="none" w:sz="0" w:space="0" w:color="auto"/>
      </w:divBdr>
    </w:div>
    <w:div w:id="1650133565">
      <w:bodyDiv w:val="1"/>
      <w:marLeft w:val="0"/>
      <w:marRight w:val="0"/>
      <w:marTop w:val="0"/>
      <w:marBottom w:val="0"/>
      <w:divBdr>
        <w:top w:val="none" w:sz="0" w:space="0" w:color="auto"/>
        <w:left w:val="none" w:sz="0" w:space="0" w:color="auto"/>
        <w:bottom w:val="none" w:sz="0" w:space="0" w:color="auto"/>
        <w:right w:val="none" w:sz="0" w:space="0" w:color="auto"/>
      </w:divBdr>
    </w:div>
    <w:div w:id="1650867729">
      <w:bodyDiv w:val="1"/>
      <w:marLeft w:val="0"/>
      <w:marRight w:val="0"/>
      <w:marTop w:val="0"/>
      <w:marBottom w:val="0"/>
      <w:divBdr>
        <w:top w:val="none" w:sz="0" w:space="0" w:color="auto"/>
        <w:left w:val="none" w:sz="0" w:space="0" w:color="auto"/>
        <w:bottom w:val="none" w:sz="0" w:space="0" w:color="auto"/>
        <w:right w:val="none" w:sz="0" w:space="0" w:color="auto"/>
      </w:divBdr>
    </w:div>
    <w:div w:id="1651902932">
      <w:bodyDiv w:val="1"/>
      <w:marLeft w:val="0"/>
      <w:marRight w:val="0"/>
      <w:marTop w:val="0"/>
      <w:marBottom w:val="0"/>
      <w:divBdr>
        <w:top w:val="none" w:sz="0" w:space="0" w:color="auto"/>
        <w:left w:val="none" w:sz="0" w:space="0" w:color="auto"/>
        <w:bottom w:val="none" w:sz="0" w:space="0" w:color="auto"/>
        <w:right w:val="none" w:sz="0" w:space="0" w:color="auto"/>
      </w:divBdr>
    </w:div>
    <w:div w:id="1653946746">
      <w:bodyDiv w:val="1"/>
      <w:marLeft w:val="0"/>
      <w:marRight w:val="0"/>
      <w:marTop w:val="0"/>
      <w:marBottom w:val="0"/>
      <w:divBdr>
        <w:top w:val="none" w:sz="0" w:space="0" w:color="auto"/>
        <w:left w:val="none" w:sz="0" w:space="0" w:color="auto"/>
        <w:bottom w:val="none" w:sz="0" w:space="0" w:color="auto"/>
        <w:right w:val="none" w:sz="0" w:space="0" w:color="auto"/>
      </w:divBdr>
    </w:div>
    <w:div w:id="1654212713">
      <w:bodyDiv w:val="1"/>
      <w:marLeft w:val="0"/>
      <w:marRight w:val="0"/>
      <w:marTop w:val="0"/>
      <w:marBottom w:val="0"/>
      <w:divBdr>
        <w:top w:val="none" w:sz="0" w:space="0" w:color="auto"/>
        <w:left w:val="none" w:sz="0" w:space="0" w:color="auto"/>
        <w:bottom w:val="none" w:sz="0" w:space="0" w:color="auto"/>
        <w:right w:val="none" w:sz="0" w:space="0" w:color="auto"/>
      </w:divBdr>
    </w:div>
    <w:div w:id="1656303084">
      <w:bodyDiv w:val="1"/>
      <w:marLeft w:val="0"/>
      <w:marRight w:val="0"/>
      <w:marTop w:val="0"/>
      <w:marBottom w:val="0"/>
      <w:divBdr>
        <w:top w:val="none" w:sz="0" w:space="0" w:color="auto"/>
        <w:left w:val="none" w:sz="0" w:space="0" w:color="auto"/>
        <w:bottom w:val="none" w:sz="0" w:space="0" w:color="auto"/>
        <w:right w:val="none" w:sz="0" w:space="0" w:color="auto"/>
      </w:divBdr>
    </w:div>
    <w:div w:id="1660965717">
      <w:bodyDiv w:val="1"/>
      <w:marLeft w:val="0"/>
      <w:marRight w:val="0"/>
      <w:marTop w:val="0"/>
      <w:marBottom w:val="0"/>
      <w:divBdr>
        <w:top w:val="none" w:sz="0" w:space="0" w:color="auto"/>
        <w:left w:val="none" w:sz="0" w:space="0" w:color="auto"/>
        <w:bottom w:val="none" w:sz="0" w:space="0" w:color="auto"/>
        <w:right w:val="none" w:sz="0" w:space="0" w:color="auto"/>
      </w:divBdr>
    </w:div>
    <w:div w:id="1664509401">
      <w:bodyDiv w:val="1"/>
      <w:marLeft w:val="0"/>
      <w:marRight w:val="0"/>
      <w:marTop w:val="0"/>
      <w:marBottom w:val="0"/>
      <w:divBdr>
        <w:top w:val="none" w:sz="0" w:space="0" w:color="auto"/>
        <w:left w:val="none" w:sz="0" w:space="0" w:color="auto"/>
        <w:bottom w:val="none" w:sz="0" w:space="0" w:color="auto"/>
        <w:right w:val="none" w:sz="0" w:space="0" w:color="auto"/>
      </w:divBdr>
    </w:div>
    <w:div w:id="1667901897">
      <w:bodyDiv w:val="1"/>
      <w:marLeft w:val="0"/>
      <w:marRight w:val="0"/>
      <w:marTop w:val="0"/>
      <w:marBottom w:val="0"/>
      <w:divBdr>
        <w:top w:val="none" w:sz="0" w:space="0" w:color="auto"/>
        <w:left w:val="none" w:sz="0" w:space="0" w:color="auto"/>
        <w:bottom w:val="none" w:sz="0" w:space="0" w:color="auto"/>
        <w:right w:val="none" w:sz="0" w:space="0" w:color="auto"/>
      </w:divBdr>
    </w:div>
    <w:div w:id="1670600638">
      <w:bodyDiv w:val="1"/>
      <w:marLeft w:val="0"/>
      <w:marRight w:val="0"/>
      <w:marTop w:val="0"/>
      <w:marBottom w:val="0"/>
      <w:divBdr>
        <w:top w:val="none" w:sz="0" w:space="0" w:color="auto"/>
        <w:left w:val="none" w:sz="0" w:space="0" w:color="auto"/>
        <w:bottom w:val="none" w:sz="0" w:space="0" w:color="auto"/>
        <w:right w:val="none" w:sz="0" w:space="0" w:color="auto"/>
      </w:divBdr>
      <w:divsChild>
        <w:div w:id="139188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857">
      <w:bodyDiv w:val="1"/>
      <w:marLeft w:val="0"/>
      <w:marRight w:val="0"/>
      <w:marTop w:val="0"/>
      <w:marBottom w:val="0"/>
      <w:divBdr>
        <w:top w:val="none" w:sz="0" w:space="0" w:color="auto"/>
        <w:left w:val="none" w:sz="0" w:space="0" w:color="auto"/>
        <w:bottom w:val="none" w:sz="0" w:space="0" w:color="auto"/>
        <w:right w:val="none" w:sz="0" w:space="0" w:color="auto"/>
      </w:divBdr>
    </w:div>
    <w:div w:id="1673407717">
      <w:bodyDiv w:val="1"/>
      <w:marLeft w:val="0"/>
      <w:marRight w:val="0"/>
      <w:marTop w:val="0"/>
      <w:marBottom w:val="0"/>
      <w:divBdr>
        <w:top w:val="none" w:sz="0" w:space="0" w:color="auto"/>
        <w:left w:val="none" w:sz="0" w:space="0" w:color="auto"/>
        <w:bottom w:val="none" w:sz="0" w:space="0" w:color="auto"/>
        <w:right w:val="none" w:sz="0" w:space="0" w:color="auto"/>
      </w:divBdr>
    </w:div>
    <w:div w:id="1675643882">
      <w:bodyDiv w:val="1"/>
      <w:marLeft w:val="0"/>
      <w:marRight w:val="0"/>
      <w:marTop w:val="0"/>
      <w:marBottom w:val="0"/>
      <w:divBdr>
        <w:top w:val="none" w:sz="0" w:space="0" w:color="auto"/>
        <w:left w:val="none" w:sz="0" w:space="0" w:color="auto"/>
        <w:bottom w:val="none" w:sz="0" w:space="0" w:color="auto"/>
        <w:right w:val="none" w:sz="0" w:space="0" w:color="auto"/>
      </w:divBdr>
    </w:div>
    <w:div w:id="1678071788">
      <w:bodyDiv w:val="1"/>
      <w:marLeft w:val="0"/>
      <w:marRight w:val="0"/>
      <w:marTop w:val="0"/>
      <w:marBottom w:val="0"/>
      <w:divBdr>
        <w:top w:val="none" w:sz="0" w:space="0" w:color="auto"/>
        <w:left w:val="none" w:sz="0" w:space="0" w:color="auto"/>
        <w:bottom w:val="none" w:sz="0" w:space="0" w:color="auto"/>
        <w:right w:val="none" w:sz="0" w:space="0" w:color="auto"/>
      </w:divBdr>
    </w:div>
    <w:div w:id="1680738707">
      <w:bodyDiv w:val="1"/>
      <w:marLeft w:val="0"/>
      <w:marRight w:val="0"/>
      <w:marTop w:val="0"/>
      <w:marBottom w:val="0"/>
      <w:divBdr>
        <w:top w:val="none" w:sz="0" w:space="0" w:color="auto"/>
        <w:left w:val="none" w:sz="0" w:space="0" w:color="auto"/>
        <w:bottom w:val="none" w:sz="0" w:space="0" w:color="auto"/>
        <w:right w:val="none" w:sz="0" w:space="0" w:color="auto"/>
      </w:divBdr>
    </w:div>
    <w:div w:id="1682009482">
      <w:bodyDiv w:val="1"/>
      <w:marLeft w:val="0"/>
      <w:marRight w:val="0"/>
      <w:marTop w:val="0"/>
      <w:marBottom w:val="0"/>
      <w:divBdr>
        <w:top w:val="none" w:sz="0" w:space="0" w:color="auto"/>
        <w:left w:val="none" w:sz="0" w:space="0" w:color="auto"/>
        <w:bottom w:val="none" w:sz="0" w:space="0" w:color="auto"/>
        <w:right w:val="none" w:sz="0" w:space="0" w:color="auto"/>
      </w:divBdr>
    </w:div>
    <w:div w:id="1682048629">
      <w:bodyDiv w:val="1"/>
      <w:marLeft w:val="0"/>
      <w:marRight w:val="0"/>
      <w:marTop w:val="0"/>
      <w:marBottom w:val="0"/>
      <w:divBdr>
        <w:top w:val="none" w:sz="0" w:space="0" w:color="auto"/>
        <w:left w:val="none" w:sz="0" w:space="0" w:color="auto"/>
        <w:bottom w:val="none" w:sz="0" w:space="0" w:color="auto"/>
        <w:right w:val="none" w:sz="0" w:space="0" w:color="auto"/>
      </w:divBdr>
    </w:div>
    <w:div w:id="1691878212">
      <w:bodyDiv w:val="1"/>
      <w:marLeft w:val="0"/>
      <w:marRight w:val="0"/>
      <w:marTop w:val="0"/>
      <w:marBottom w:val="0"/>
      <w:divBdr>
        <w:top w:val="none" w:sz="0" w:space="0" w:color="auto"/>
        <w:left w:val="none" w:sz="0" w:space="0" w:color="auto"/>
        <w:bottom w:val="none" w:sz="0" w:space="0" w:color="auto"/>
        <w:right w:val="none" w:sz="0" w:space="0" w:color="auto"/>
      </w:divBdr>
    </w:div>
    <w:div w:id="1692028964">
      <w:bodyDiv w:val="1"/>
      <w:marLeft w:val="0"/>
      <w:marRight w:val="0"/>
      <w:marTop w:val="0"/>
      <w:marBottom w:val="0"/>
      <w:divBdr>
        <w:top w:val="none" w:sz="0" w:space="0" w:color="auto"/>
        <w:left w:val="none" w:sz="0" w:space="0" w:color="auto"/>
        <w:bottom w:val="none" w:sz="0" w:space="0" w:color="auto"/>
        <w:right w:val="none" w:sz="0" w:space="0" w:color="auto"/>
      </w:divBdr>
    </w:div>
    <w:div w:id="1694376255">
      <w:bodyDiv w:val="1"/>
      <w:marLeft w:val="0"/>
      <w:marRight w:val="0"/>
      <w:marTop w:val="0"/>
      <w:marBottom w:val="0"/>
      <w:divBdr>
        <w:top w:val="none" w:sz="0" w:space="0" w:color="auto"/>
        <w:left w:val="none" w:sz="0" w:space="0" w:color="auto"/>
        <w:bottom w:val="none" w:sz="0" w:space="0" w:color="auto"/>
        <w:right w:val="none" w:sz="0" w:space="0" w:color="auto"/>
      </w:divBdr>
    </w:div>
    <w:div w:id="1697121607">
      <w:bodyDiv w:val="1"/>
      <w:marLeft w:val="0"/>
      <w:marRight w:val="0"/>
      <w:marTop w:val="0"/>
      <w:marBottom w:val="0"/>
      <w:divBdr>
        <w:top w:val="none" w:sz="0" w:space="0" w:color="auto"/>
        <w:left w:val="none" w:sz="0" w:space="0" w:color="auto"/>
        <w:bottom w:val="none" w:sz="0" w:space="0" w:color="auto"/>
        <w:right w:val="none" w:sz="0" w:space="0" w:color="auto"/>
      </w:divBdr>
    </w:div>
    <w:div w:id="1699620845">
      <w:bodyDiv w:val="1"/>
      <w:marLeft w:val="0"/>
      <w:marRight w:val="0"/>
      <w:marTop w:val="0"/>
      <w:marBottom w:val="0"/>
      <w:divBdr>
        <w:top w:val="none" w:sz="0" w:space="0" w:color="auto"/>
        <w:left w:val="none" w:sz="0" w:space="0" w:color="auto"/>
        <w:bottom w:val="none" w:sz="0" w:space="0" w:color="auto"/>
        <w:right w:val="none" w:sz="0" w:space="0" w:color="auto"/>
      </w:divBdr>
    </w:div>
    <w:div w:id="1700473920">
      <w:bodyDiv w:val="1"/>
      <w:marLeft w:val="0"/>
      <w:marRight w:val="0"/>
      <w:marTop w:val="0"/>
      <w:marBottom w:val="0"/>
      <w:divBdr>
        <w:top w:val="none" w:sz="0" w:space="0" w:color="auto"/>
        <w:left w:val="none" w:sz="0" w:space="0" w:color="auto"/>
        <w:bottom w:val="none" w:sz="0" w:space="0" w:color="auto"/>
        <w:right w:val="none" w:sz="0" w:space="0" w:color="auto"/>
      </w:divBdr>
    </w:div>
    <w:div w:id="1702702738">
      <w:bodyDiv w:val="1"/>
      <w:marLeft w:val="0"/>
      <w:marRight w:val="0"/>
      <w:marTop w:val="0"/>
      <w:marBottom w:val="0"/>
      <w:divBdr>
        <w:top w:val="none" w:sz="0" w:space="0" w:color="auto"/>
        <w:left w:val="none" w:sz="0" w:space="0" w:color="auto"/>
        <w:bottom w:val="none" w:sz="0" w:space="0" w:color="auto"/>
        <w:right w:val="none" w:sz="0" w:space="0" w:color="auto"/>
      </w:divBdr>
    </w:div>
    <w:div w:id="1702852241">
      <w:bodyDiv w:val="1"/>
      <w:marLeft w:val="0"/>
      <w:marRight w:val="0"/>
      <w:marTop w:val="0"/>
      <w:marBottom w:val="0"/>
      <w:divBdr>
        <w:top w:val="none" w:sz="0" w:space="0" w:color="auto"/>
        <w:left w:val="none" w:sz="0" w:space="0" w:color="auto"/>
        <w:bottom w:val="none" w:sz="0" w:space="0" w:color="auto"/>
        <w:right w:val="none" w:sz="0" w:space="0" w:color="auto"/>
      </w:divBdr>
    </w:div>
    <w:div w:id="1703093418">
      <w:bodyDiv w:val="1"/>
      <w:marLeft w:val="0"/>
      <w:marRight w:val="0"/>
      <w:marTop w:val="0"/>
      <w:marBottom w:val="0"/>
      <w:divBdr>
        <w:top w:val="none" w:sz="0" w:space="0" w:color="auto"/>
        <w:left w:val="none" w:sz="0" w:space="0" w:color="auto"/>
        <w:bottom w:val="none" w:sz="0" w:space="0" w:color="auto"/>
        <w:right w:val="none" w:sz="0" w:space="0" w:color="auto"/>
      </w:divBdr>
    </w:div>
    <w:div w:id="1709989848">
      <w:bodyDiv w:val="1"/>
      <w:marLeft w:val="0"/>
      <w:marRight w:val="0"/>
      <w:marTop w:val="0"/>
      <w:marBottom w:val="0"/>
      <w:divBdr>
        <w:top w:val="none" w:sz="0" w:space="0" w:color="auto"/>
        <w:left w:val="none" w:sz="0" w:space="0" w:color="auto"/>
        <w:bottom w:val="none" w:sz="0" w:space="0" w:color="auto"/>
        <w:right w:val="none" w:sz="0" w:space="0" w:color="auto"/>
      </w:divBdr>
      <w:divsChild>
        <w:div w:id="376899619">
          <w:marLeft w:val="0"/>
          <w:marRight w:val="0"/>
          <w:marTop w:val="0"/>
          <w:marBottom w:val="0"/>
          <w:divBdr>
            <w:top w:val="none" w:sz="0" w:space="0" w:color="auto"/>
            <w:left w:val="none" w:sz="0" w:space="0" w:color="auto"/>
            <w:bottom w:val="none" w:sz="0" w:space="0" w:color="auto"/>
            <w:right w:val="none" w:sz="0" w:space="0" w:color="auto"/>
          </w:divBdr>
        </w:div>
        <w:div w:id="450788750">
          <w:marLeft w:val="0"/>
          <w:marRight w:val="0"/>
          <w:marTop w:val="0"/>
          <w:marBottom w:val="0"/>
          <w:divBdr>
            <w:top w:val="none" w:sz="0" w:space="0" w:color="auto"/>
            <w:left w:val="none" w:sz="0" w:space="0" w:color="auto"/>
            <w:bottom w:val="none" w:sz="0" w:space="0" w:color="auto"/>
            <w:right w:val="none" w:sz="0" w:space="0" w:color="auto"/>
          </w:divBdr>
        </w:div>
        <w:div w:id="649869927">
          <w:marLeft w:val="0"/>
          <w:marRight w:val="0"/>
          <w:marTop w:val="0"/>
          <w:marBottom w:val="0"/>
          <w:divBdr>
            <w:top w:val="none" w:sz="0" w:space="0" w:color="auto"/>
            <w:left w:val="none" w:sz="0" w:space="0" w:color="auto"/>
            <w:bottom w:val="none" w:sz="0" w:space="0" w:color="auto"/>
            <w:right w:val="none" w:sz="0" w:space="0" w:color="auto"/>
          </w:divBdr>
        </w:div>
        <w:div w:id="1380133743">
          <w:marLeft w:val="0"/>
          <w:marRight w:val="0"/>
          <w:marTop w:val="0"/>
          <w:marBottom w:val="0"/>
          <w:divBdr>
            <w:top w:val="none" w:sz="0" w:space="0" w:color="auto"/>
            <w:left w:val="none" w:sz="0" w:space="0" w:color="auto"/>
            <w:bottom w:val="none" w:sz="0" w:space="0" w:color="auto"/>
            <w:right w:val="none" w:sz="0" w:space="0" w:color="auto"/>
          </w:divBdr>
        </w:div>
      </w:divsChild>
    </w:div>
    <w:div w:id="1712848898">
      <w:bodyDiv w:val="1"/>
      <w:marLeft w:val="0"/>
      <w:marRight w:val="0"/>
      <w:marTop w:val="0"/>
      <w:marBottom w:val="0"/>
      <w:divBdr>
        <w:top w:val="none" w:sz="0" w:space="0" w:color="auto"/>
        <w:left w:val="none" w:sz="0" w:space="0" w:color="auto"/>
        <w:bottom w:val="none" w:sz="0" w:space="0" w:color="auto"/>
        <w:right w:val="none" w:sz="0" w:space="0" w:color="auto"/>
      </w:divBdr>
    </w:div>
    <w:div w:id="1713142305">
      <w:bodyDiv w:val="1"/>
      <w:marLeft w:val="0"/>
      <w:marRight w:val="0"/>
      <w:marTop w:val="0"/>
      <w:marBottom w:val="0"/>
      <w:divBdr>
        <w:top w:val="none" w:sz="0" w:space="0" w:color="auto"/>
        <w:left w:val="none" w:sz="0" w:space="0" w:color="auto"/>
        <w:bottom w:val="none" w:sz="0" w:space="0" w:color="auto"/>
        <w:right w:val="none" w:sz="0" w:space="0" w:color="auto"/>
      </w:divBdr>
    </w:div>
    <w:div w:id="1715734129">
      <w:bodyDiv w:val="1"/>
      <w:marLeft w:val="0"/>
      <w:marRight w:val="0"/>
      <w:marTop w:val="0"/>
      <w:marBottom w:val="0"/>
      <w:divBdr>
        <w:top w:val="none" w:sz="0" w:space="0" w:color="auto"/>
        <w:left w:val="none" w:sz="0" w:space="0" w:color="auto"/>
        <w:bottom w:val="none" w:sz="0" w:space="0" w:color="auto"/>
        <w:right w:val="none" w:sz="0" w:space="0" w:color="auto"/>
      </w:divBdr>
      <w:divsChild>
        <w:div w:id="33383754">
          <w:marLeft w:val="0"/>
          <w:marRight w:val="0"/>
          <w:marTop w:val="0"/>
          <w:marBottom w:val="0"/>
          <w:divBdr>
            <w:top w:val="none" w:sz="0" w:space="0" w:color="auto"/>
            <w:left w:val="none" w:sz="0" w:space="0" w:color="auto"/>
            <w:bottom w:val="none" w:sz="0" w:space="0" w:color="auto"/>
            <w:right w:val="none" w:sz="0" w:space="0" w:color="auto"/>
          </w:divBdr>
          <w:divsChild>
            <w:div w:id="674653248">
              <w:marLeft w:val="0"/>
              <w:marRight w:val="0"/>
              <w:marTop w:val="0"/>
              <w:marBottom w:val="0"/>
              <w:divBdr>
                <w:top w:val="none" w:sz="0" w:space="0" w:color="auto"/>
                <w:left w:val="none" w:sz="0" w:space="0" w:color="auto"/>
                <w:bottom w:val="none" w:sz="0" w:space="0" w:color="auto"/>
                <w:right w:val="none" w:sz="0" w:space="0" w:color="auto"/>
              </w:divBdr>
              <w:divsChild>
                <w:div w:id="17255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199">
          <w:marLeft w:val="0"/>
          <w:marRight w:val="0"/>
          <w:marTop w:val="0"/>
          <w:marBottom w:val="0"/>
          <w:divBdr>
            <w:top w:val="none" w:sz="0" w:space="0" w:color="auto"/>
            <w:left w:val="none" w:sz="0" w:space="0" w:color="auto"/>
            <w:bottom w:val="none" w:sz="0" w:space="0" w:color="auto"/>
            <w:right w:val="none" w:sz="0" w:space="0" w:color="auto"/>
          </w:divBdr>
          <w:divsChild>
            <w:div w:id="1438451179">
              <w:marLeft w:val="0"/>
              <w:marRight w:val="0"/>
              <w:marTop w:val="0"/>
              <w:marBottom w:val="0"/>
              <w:divBdr>
                <w:top w:val="none" w:sz="0" w:space="0" w:color="auto"/>
                <w:left w:val="none" w:sz="0" w:space="0" w:color="auto"/>
                <w:bottom w:val="none" w:sz="0" w:space="0" w:color="auto"/>
                <w:right w:val="none" w:sz="0" w:space="0" w:color="auto"/>
              </w:divBdr>
              <w:divsChild>
                <w:div w:id="3091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6558">
          <w:marLeft w:val="0"/>
          <w:marRight w:val="0"/>
          <w:marTop w:val="0"/>
          <w:marBottom w:val="0"/>
          <w:divBdr>
            <w:top w:val="none" w:sz="0" w:space="0" w:color="auto"/>
            <w:left w:val="none" w:sz="0" w:space="0" w:color="auto"/>
            <w:bottom w:val="none" w:sz="0" w:space="0" w:color="auto"/>
            <w:right w:val="none" w:sz="0" w:space="0" w:color="auto"/>
          </w:divBdr>
        </w:div>
        <w:div w:id="278462924">
          <w:marLeft w:val="0"/>
          <w:marRight w:val="0"/>
          <w:marTop w:val="0"/>
          <w:marBottom w:val="0"/>
          <w:divBdr>
            <w:top w:val="none" w:sz="0" w:space="0" w:color="auto"/>
            <w:left w:val="none" w:sz="0" w:space="0" w:color="auto"/>
            <w:bottom w:val="none" w:sz="0" w:space="0" w:color="auto"/>
            <w:right w:val="none" w:sz="0" w:space="0" w:color="auto"/>
          </w:divBdr>
          <w:divsChild>
            <w:div w:id="101151169">
              <w:marLeft w:val="0"/>
              <w:marRight w:val="0"/>
              <w:marTop w:val="0"/>
              <w:marBottom w:val="0"/>
              <w:divBdr>
                <w:top w:val="none" w:sz="0" w:space="0" w:color="auto"/>
                <w:left w:val="none" w:sz="0" w:space="0" w:color="auto"/>
                <w:bottom w:val="none" w:sz="0" w:space="0" w:color="auto"/>
                <w:right w:val="none" w:sz="0" w:space="0" w:color="auto"/>
              </w:divBdr>
              <w:divsChild>
                <w:div w:id="3273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0088">
          <w:marLeft w:val="0"/>
          <w:marRight w:val="0"/>
          <w:marTop w:val="0"/>
          <w:marBottom w:val="0"/>
          <w:divBdr>
            <w:top w:val="none" w:sz="0" w:space="0" w:color="auto"/>
            <w:left w:val="none" w:sz="0" w:space="0" w:color="auto"/>
            <w:bottom w:val="none" w:sz="0" w:space="0" w:color="auto"/>
            <w:right w:val="none" w:sz="0" w:space="0" w:color="auto"/>
          </w:divBdr>
          <w:divsChild>
            <w:div w:id="1893999492">
              <w:marLeft w:val="0"/>
              <w:marRight w:val="0"/>
              <w:marTop w:val="0"/>
              <w:marBottom w:val="0"/>
              <w:divBdr>
                <w:top w:val="none" w:sz="0" w:space="0" w:color="auto"/>
                <w:left w:val="none" w:sz="0" w:space="0" w:color="auto"/>
                <w:bottom w:val="none" w:sz="0" w:space="0" w:color="auto"/>
                <w:right w:val="none" w:sz="0" w:space="0" w:color="auto"/>
              </w:divBdr>
              <w:divsChild>
                <w:div w:id="10431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481">
          <w:marLeft w:val="0"/>
          <w:marRight w:val="0"/>
          <w:marTop w:val="0"/>
          <w:marBottom w:val="0"/>
          <w:divBdr>
            <w:top w:val="none" w:sz="0" w:space="0" w:color="auto"/>
            <w:left w:val="none" w:sz="0" w:space="0" w:color="auto"/>
            <w:bottom w:val="none" w:sz="0" w:space="0" w:color="auto"/>
            <w:right w:val="none" w:sz="0" w:space="0" w:color="auto"/>
          </w:divBdr>
          <w:divsChild>
            <w:div w:id="511797553">
              <w:marLeft w:val="0"/>
              <w:marRight w:val="0"/>
              <w:marTop w:val="0"/>
              <w:marBottom w:val="0"/>
              <w:divBdr>
                <w:top w:val="none" w:sz="0" w:space="0" w:color="auto"/>
                <w:left w:val="none" w:sz="0" w:space="0" w:color="auto"/>
                <w:bottom w:val="none" w:sz="0" w:space="0" w:color="auto"/>
                <w:right w:val="none" w:sz="0" w:space="0" w:color="auto"/>
              </w:divBdr>
              <w:divsChild>
                <w:div w:id="669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5003">
          <w:marLeft w:val="0"/>
          <w:marRight w:val="0"/>
          <w:marTop w:val="0"/>
          <w:marBottom w:val="0"/>
          <w:divBdr>
            <w:top w:val="none" w:sz="0" w:space="0" w:color="auto"/>
            <w:left w:val="none" w:sz="0" w:space="0" w:color="auto"/>
            <w:bottom w:val="none" w:sz="0" w:space="0" w:color="auto"/>
            <w:right w:val="none" w:sz="0" w:space="0" w:color="auto"/>
          </w:divBdr>
          <w:divsChild>
            <w:div w:id="549731961">
              <w:marLeft w:val="0"/>
              <w:marRight w:val="0"/>
              <w:marTop w:val="0"/>
              <w:marBottom w:val="0"/>
              <w:divBdr>
                <w:top w:val="none" w:sz="0" w:space="0" w:color="auto"/>
                <w:left w:val="none" w:sz="0" w:space="0" w:color="auto"/>
                <w:bottom w:val="none" w:sz="0" w:space="0" w:color="auto"/>
                <w:right w:val="none" w:sz="0" w:space="0" w:color="auto"/>
              </w:divBdr>
              <w:divsChild>
                <w:div w:id="7831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2158">
          <w:marLeft w:val="0"/>
          <w:marRight w:val="0"/>
          <w:marTop w:val="0"/>
          <w:marBottom w:val="0"/>
          <w:divBdr>
            <w:top w:val="none" w:sz="0" w:space="0" w:color="auto"/>
            <w:left w:val="none" w:sz="0" w:space="0" w:color="auto"/>
            <w:bottom w:val="none" w:sz="0" w:space="0" w:color="auto"/>
            <w:right w:val="none" w:sz="0" w:space="0" w:color="auto"/>
          </w:divBdr>
          <w:divsChild>
            <w:div w:id="434440755">
              <w:marLeft w:val="0"/>
              <w:marRight w:val="0"/>
              <w:marTop w:val="0"/>
              <w:marBottom w:val="0"/>
              <w:divBdr>
                <w:top w:val="none" w:sz="0" w:space="0" w:color="auto"/>
                <w:left w:val="none" w:sz="0" w:space="0" w:color="auto"/>
                <w:bottom w:val="none" w:sz="0" w:space="0" w:color="auto"/>
                <w:right w:val="none" w:sz="0" w:space="0" w:color="auto"/>
              </w:divBdr>
              <w:divsChild>
                <w:div w:id="13199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1038">
          <w:marLeft w:val="0"/>
          <w:marRight w:val="0"/>
          <w:marTop w:val="0"/>
          <w:marBottom w:val="0"/>
          <w:divBdr>
            <w:top w:val="none" w:sz="0" w:space="0" w:color="auto"/>
            <w:left w:val="none" w:sz="0" w:space="0" w:color="auto"/>
            <w:bottom w:val="none" w:sz="0" w:space="0" w:color="auto"/>
            <w:right w:val="none" w:sz="0" w:space="0" w:color="auto"/>
          </w:divBdr>
        </w:div>
        <w:div w:id="1169101653">
          <w:marLeft w:val="0"/>
          <w:marRight w:val="0"/>
          <w:marTop w:val="0"/>
          <w:marBottom w:val="0"/>
          <w:divBdr>
            <w:top w:val="none" w:sz="0" w:space="0" w:color="auto"/>
            <w:left w:val="none" w:sz="0" w:space="0" w:color="auto"/>
            <w:bottom w:val="none" w:sz="0" w:space="0" w:color="auto"/>
            <w:right w:val="none" w:sz="0" w:space="0" w:color="auto"/>
          </w:divBdr>
          <w:divsChild>
            <w:div w:id="766730842">
              <w:marLeft w:val="0"/>
              <w:marRight w:val="0"/>
              <w:marTop w:val="0"/>
              <w:marBottom w:val="0"/>
              <w:divBdr>
                <w:top w:val="none" w:sz="0" w:space="0" w:color="auto"/>
                <w:left w:val="none" w:sz="0" w:space="0" w:color="auto"/>
                <w:bottom w:val="none" w:sz="0" w:space="0" w:color="auto"/>
                <w:right w:val="none" w:sz="0" w:space="0" w:color="auto"/>
              </w:divBdr>
              <w:divsChild>
                <w:div w:id="6869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0054">
          <w:marLeft w:val="0"/>
          <w:marRight w:val="0"/>
          <w:marTop w:val="0"/>
          <w:marBottom w:val="0"/>
          <w:divBdr>
            <w:top w:val="none" w:sz="0" w:space="0" w:color="auto"/>
            <w:left w:val="none" w:sz="0" w:space="0" w:color="auto"/>
            <w:bottom w:val="none" w:sz="0" w:space="0" w:color="auto"/>
            <w:right w:val="none" w:sz="0" w:space="0" w:color="auto"/>
          </w:divBdr>
          <w:divsChild>
            <w:div w:id="231283209">
              <w:marLeft w:val="0"/>
              <w:marRight w:val="0"/>
              <w:marTop w:val="0"/>
              <w:marBottom w:val="0"/>
              <w:divBdr>
                <w:top w:val="none" w:sz="0" w:space="0" w:color="auto"/>
                <w:left w:val="none" w:sz="0" w:space="0" w:color="auto"/>
                <w:bottom w:val="none" w:sz="0" w:space="0" w:color="auto"/>
                <w:right w:val="none" w:sz="0" w:space="0" w:color="auto"/>
              </w:divBdr>
              <w:divsChild>
                <w:div w:id="727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6528">
          <w:marLeft w:val="0"/>
          <w:marRight w:val="0"/>
          <w:marTop w:val="0"/>
          <w:marBottom w:val="0"/>
          <w:divBdr>
            <w:top w:val="none" w:sz="0" w:space="0" w:color="auto"/>
            <w:left w:val="none" w:sz="0" w:space="0" w:color="auto"/>
            <w:bottom w:val="none" w:sz="0" w:space="0" w:color="auto"/>
            <w:right w:val="none" w:sz="0" w:space="0" w:color="auto"/>
          </w:divBdr>
          <w:divsChild>
            <w:div w:id="1375621999">
              <w:marLeft w:val="0"/>
              <w:marRight w:val="0"/>
              <w:marTop w:val="0"/>
              <w:marBottom w:val="0"/>
              <w:divBdr>
                <w:top w:val="none" w:sz="0" w:space="0" w:color="auto"/>
                <w:left w:val="none" w:sz="0" w:space="0" w:color="auto"/>
                <w:bottom w:val="none" w:sz="0" w:space="0" w:color="auto"/>
                <w:right w:val="none" w:sz="0" w:space="0" w:color="auto"/>
              </w:divBdr>
              <w:divsChild>
                <w:div w:id="20302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6675">
          <w:marLeft w:val="0"/>
          <w:marRight w:val="0"/>
          <w:marTop w:val="0"/>
          <w:marBottom w:val="0"/>
          <w:divBdr>
            <w:top w:val="none" w:sz="0" w:space="0" w:color="auto"/>
            <w:left w:val="none" w:sz="0" w:space="0" w:color="auto"/>
            <w:bottom w:val="none" w:sz="0" w:space="0" w:color="auto"/>
            <w:right w:val="none" w:sz="0" w:space="0" w:color="auto"/>
          </w:divBdr>
          <w:divsChild>
            <w:div w:id="642733084">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4878">
          <w:marLeft w:val="0"/>
          <w:marRight w:val="0"/>
          <w:marTop w:val="0"/>
          <w:marBottom w:val="0"/>
          <w:divBdr>
            <w:top w:val="none" w:sz="0" w:space="0" w:color="auto"/>
            <w:left w:val="none" w:sz="0" w:space="0" w:color="auto"/>
            <w:bottom w:val="none" w:sz="0" w:space="0" w:color="auto"/>
            <w:right w:val="none" w:sz="0" w:space="0" w:color="auto"/>
          </w:divBdr>
          <w:divsChild>
            <w:div w:id="1725251985">
              <w:marLeft w:val="0"/>
              <w:marRight w:val="0"/>
              <w:marTop w:val="0"/>
              <w:marBottom w:val="0"/>
              <w:divBdr>
                <w:top w:val="none" w:sz="0" w:space="0" w:color="auto"/>
                <w:left w:val="none" w:sz="0" w:space="0" w:color="auto"/>
                <w:bottom w:val="none" w:sz="0" w:space="0" w:color="auto"/>
                <w:right w:val="none" w:sz="0" w:space="0" w:color="auto"/>
              </w:divBdr>
              <w:divsChild>
                <w:div w:id="1004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3107">
          <w:marLeft w:val="0"/>
          <w:marRight w:val="0"/>
          <w:marTop w:val="0"/>
          <w:marBottom w:val="0"/>
          <w:divBdr>
            <w:top w:val="none" w:sz="0" w:space="0" w:color="auto"/>
            <w:left w:val="none" w:sz="0" w:space="0" w:color="auto"/>
            <w:bottom w:val="none" w:sz="0" w:space="0" w:color="auto"/>
            <w:right w:val="none" w:sz="0" w:space="0" w:color="auto"/>
          </w:divBdr>
          <w:divsChild>
            <w:div w:id="1333754681">
              <w:marLeft w:val="0"/>
              <w:marRight w:val="0"/>
              <w:marTop w:val="0"/>
              <w:marBottom w:val="0"/>
              <w:divBdr>
                <w:top w:val="none" w:sz="0" w:space="0" w:color="auto"/>
                <w:left w:val="none" w:sz="0" w:space="0" w:color="auto"/>
                <w:bottom w:val="none" w:sz="0" w:space="0" w:color="auto"/>
                <w:right w:val="none" w:sz="0" w:space="0" w:color="auto"/>
              </w:divBdr>
              <w:divsChild>
                <w:div w:id="1185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1829">
          <w:marLeft w:val="0"/>
          <w:marRight w:val="0"/>
          <w:marTop w:val="0"/>
          <w:marBottom w:val="0"/>
          <w:divBdr>
            <w:top w:val="none" w:sz="0" w:space="0" w:color="auto"/>
            <w:left w:val="none" w:sz="0" w:space="0" w:color="auto"/>
            <w:bottom w:val="none" w:sz="0" w:space="0" w:color="auto"/>
            <w:right w:val="none" w:sz="0" w:space="0" w:color="auto"/>
          </w:divBdr>
          <w:divsChild>
            <w:div w:id="937719142">
              <w:marLeft w:val="0"/>
              <w:marRight w:val="0"/>
              <w:marTop w:val="0"/>
              <w:marBottom w:val="0"/>
              <w:divBdr>
                <w:top w:val="none" w:sz="0" w:space="0" w:color="auto"/>
                <w:left w:val="none" w:sz="0" w:space="0" w:color="auto"/>
                <w:bottom w:val="none" w:sz="0" w:space="0" w:color="auto"/>
                <w:right w:val="none" w:sz="0" w:space="0" w:color="auto"/>
              </w:divBdr>
              <w:divsChild>
                <w:div w:id="1933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396">
          <w:marLeft w:val="0"/>
          <w:marRight w:val="0"/>
          <w:marTop w:val="0"/>
          <w:marBottom w:val="0"/>
          <w:divBdr>
            <w:top w:val="none" w:sz="0" w:space="0" w:color="auto"/>
            <w:left w:val="none" w:sz="0" w:space="0" w:color="auto"/>
            <w:bottom w:val="none" w:sz="0" w:space="0" w:color="auto"/>
            <w:right w:val="none" w:sz="0" w:space="0" w:color="auto"/>
          </w:divBdr>
          <w:divsChild>
            <w:div w:id="1252618921">
              <w:marLeft w:val="0"/>
              <w:marRight w:val="0"/>
              <w:marTop w:val="0"/>
              <w:marBottom w:val="0"/>
              <w:divBdr>
                <w:top w:val="none" w:sz="0" w:space="0" w:color="auto"/>
                <w:left w:val="none" w:sz="0" w:space="0" w:color="auto"/>
                <w:bottom w:val="none" w:sz="0" w:space="0" w:color="auto"/>
                <w:right w:val="none" w:sz="0" w:space="0" w:color="auto"/>
              </w:divBdr>
              <w:divsChild>
                <w:div w:id="1816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8559">
      <w:bodyDiv w:val="1"/>
      <w:marLeft w:val="0"/>
      <w:marRight w:val="0"/>
      <w:marTop w:val="0"/>
      <w:marBottom w:val="0"/>
      <w:divBdr>
        <w:top w:val="none" w:sz="0" w:space="0" w:color="auto"/>
        <w:left w:val="none" w:sz="0" w:space="0" w:color="auto"/>
        <w:bottom w:val="none" w:sz="0" w:space="0" w:color="auto"/>
        <w:right w:val="none" w:sz="0" w:space="0" w:color="auto"/>
      </w:divBdr>
    </w:div>
    <w:div w:id="1726101802">
      <w:bodyDiv w:val="1"/>
      <w:marLeft w:val="0"/>
      <w:marRight w:val="0"/>
      <w:marTop w:val="0"/>
      <w:marBottom w:val="0"/>
      <w:divBdr>
        <w:top w:val="none" w:sz="0" w:space="0" w:color="auto"/>
        <w:left w:val="none" w:sz="0" w:space="0" w:color="auto"/>
        <w:bottom w:val="none" w:sz="0" w:space="0" w:color="auto"/>
        <w:right w:val="none" w:sz="0" w:space="0" w:color="auto"/>
      </w:divBdr>
    </w:div>
    <w:div w:id="1728264803">
      <w:bodyDiv w:val="1"/>
      <w:marLeft w:val="0"/>
      <w:marRight w:val="0"/>
      <w:marTop w:val="0"/>
      <w:marBottom w:val="0"/>
      <w:divBdr>
        <w:top w:val="none" w:sz="0" w:space="0" w:color="auto"/>
        <w:left w:val="none" w:sz="0" w:space="0" w:color="auto"/>
        <w:bottom w:val="none" w:sz="0" w:space="0" w:color="auto"/>
        <w:right w:val="none" w:sz="0" w:space="0" w:color="auto"/>
      </w:divBdr>
    </w:div>
    <w:div w:id="1729306447">
      <w:bodyDiv w:val="1"/>
      <w:marLeft w:val="0"/>
      <w:marRight w:val="0"/>
      <w:marTop w:val="0"/>
      <w:marBottom w:val="0"/>
      <w:divBdr>
        <w:top w:val="none" w:sz="0" w:space="0" w:color="auto"/>
        <w:left w:val="none" w:sz="0" w:space="0" w:color="auto"/>
        <w:bottom w:val="none" w:sz="0" w:space="0" w:color="auto"/>
        <w:right w:val="none" w:sz="0" w:space="0" w:color="auto"/>
      </w:divBdr>
    </w:div>
    <w:div w:id="1730035158">
      <w:bodyDiv w:val="1"/>
      <w:marLeft w:val="0"/>
      <w:marRight w:val="0"/>
      <w:marTop w:val="0"/>
      <w:marBottom w:val="0"/>
      <w:divBdr>
        <w:top w:val="none" w:sz="0" w:space="0" w:color="auto"/>
        <w:left w:val="none" w:sz="0" w:space="0" w:color="auto"/>
        <w:bottom w:val="none" w:sz="0" w:space="0" w:color="auto"/>
        <w:right w:val="none" w:sz="0" w:space="0" w:color="auto"/>
      </w:divBdr>
    </w:div>
    <w:div w:id="1731729464">
      <w:bodyDiv w:val="1"/>
      <w:marLeft w:val="0"/>
      <w:marRight w:val="0"/>
      <w:marTop w:val="0"/>
      <w:marBottom w:val="0"/>
      <w:divBdr>
        <w:top w:val="none" w:sz="0" w:space="0" w:color="auto"/>
        <w:left w:val="none" w:sz="0" w:space="0" w:color="auto"/>
        <w:bottom w:val="none" w:sz="0" w:space="0" w:color="auto"/>
        <w:right w:val="none" w:sz="0" w:space="0" w:color="auto"/>
      </w:divBdr>
    </w:div>
    <w:div w:id="1732342902">
      <w:bodyDiv w:val="1"/>
      <w:marLeft w:val="0"/>
      <w:marRight w:val="0"/>
      <w:marTop w:val="0"/>
      <w:marBottom w:val="0"/>
      <w:divBdr>
        <w:top w:val="none" w:sz="0" w:space="0" w:color="auto"/>
        <w:left w:val="none" w:sz="0" w:space="0" w:color="auto"/>
        <w:bottom w:val="none" w:sz="0" w:space="0" w:color="auto"/>
        <w:right w:val="none" w:sz="0" w:space="0" w:color="auto"/>
      </w:divBdr>
    </w:div>
    <w:div w:id="1735658561">
      <w:bodyDiv w:val="1"/>
      <w:marLeft w:val="0"/>
      <w:marRight w:val="0"/>
      <w:marTop w:val="0"/>
      <w:marBottom w:val="0"/>
      <w:divBdr>
        <w:top w:val="none" w:sz="0" w:space="0" w:color="auto"/>
        <w:left w:val="none" w:sz="0" w:space="0" w:color="auto"/>
        <w:bottom w:val="none" w:sz="0" w:space="0" w:color="auto"/>
        <w:right w:val="none" w:sz="0" w:space="0" w:color="auto"/>
      </w:divBdr>
    </w:div>
    <w:div w:id="1736273638">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2799544">
      <w:bodyDiv w:val="1"/>
      <w:marLeft w:val="0"/>
      <w:marRight w:val="0"/>
      <w:marTop w:val="0"/>
      <w:marBottom w:val="0"/>
      <w:divBdr>
        <w:top w:val="none" w:sz="0" w:space="0" w:color="auto"/>
        <w:left w:val="none" w:sz="0" w:space="0" w:color="auto"/>
        <w:bottom w:val="none" w:sz="0" w:space="0" w:color="auto"/>
        <w:right w:val="none" w:sz="0" w:space="0" w:color="auto"/>
      </w:divBdr>
    </w:div>
    <w:div w:id="1746800048">
      <w:bodyDiv w:val="1"/>
      <w:marLeft w:val="0"/>
      <w:marRight w:val="0"/>
      <w:marTop w:val="0"/>
      <w:marBottom w:val="0"/>
      <w:divBdr>
        <w:top w:val="none" w:sz="0" w:space="0" w:color="auto"/>
        <w:left w:val="none" w:sz="0" w:space="0" w:color="auto"/>
        <w:bottom w:val="none" w:sz="0" w:space="0" w:color="auto"/>
        <w:right w:val="none" w:sz="0" w:space="0" w:color="auto"/>
      </w:divBdr>
    </w:div>
    <w:div w:id="1747990926">
      <w:bodyDiv w:val="1"/>
      <w:marLeft w:val="0"/>
      <w:marRight w:val="0"/>
      <w:marTop w:val="0"/>
      <w:marBottom w:val="0"/>
      <w:divBdr>
        <w:top w:val="none" w:sz="0" w:space="0" w:color="auto"/>
        <w:left w:val="none" w:sz="0" w:space="0" w:color="auto"/>
        <w:bottom w:val="none" w:sz="0" w:space="0" w:color="auto"/>
        <w:right w:val="none" w:sz="0" w:space="0" w:color="auto"/>
      </w:divBdr>
    </w:div>
    <w:div w:id="1748188865">
      <w:bodyDiv w:val="1"/>
      <w:marLeft w:val="0"/>
      <w:marRight w:val="0"/>
      <w:marTop w:val="0"/>
      <w:marBottom w:val="0"/>
      <w:divBdr>
        <w:top w:val="none" w:sz="0" w:space="0" w:color="auto"/>
        <w:left w:val="none" w:sz="0" w:space="0" w:color="auto"/>
        <w:bottom w:val="none" w:sz="0" w:space="0" w:color="auto"/>
        <w:right w:val="none" w:sz="0" w:space="0" w:color="auto"/>
      </w:divBdr>
    </w:div>
    <w:div w:id="1749032009">
      <w:bodyDiv w:val="1"/>
      <w:marLeft w:val="0"/>
      <w:marRight w:val="0"/>
      <w:marTop w:val="0"/>
      <w:marBottom w:val="0"/>
      <w:divBdr>
        <w:top w:val="none" w:sz="0" w:space="0" w:color="auto"/>
        <w:left w:val="none" w:sz="0" w:space="0" w:color="auto"/>
        <w:bottom w:val="none" w:sz="0" w:space="0" w:color="auto"/>
        <w:right w:val="none" w:sz="0" w:space="0" w:color="auto"/>
      </w:divBdr>
    </w:div>
    <w:div w:id="1761025937">
      <w:bodyDiv w:val="1"/>
      <w:marLeft w:val="0"/>
      <w:marRight w:val="0"/>
      <w:marTop w:val="0"/>
      <w:marBottom w:val="0"/>
      <w:divBdr>
        <w:top w:val="none" w:sz="0" w:space="0" w:color="auto"/>
        <w:left w:val="none" w:sz="0" w:space="0" w:color="auto"/>
        <w:bottom w:val="none" w:sz="0" w:space="0" w:color="auto"/>
        <w:right w:val="none" w:sz="0" w:space="0" w:color="auto"/>
      </w:divBdr>
    </w:div>
    <w:div w:id="1764299473">
      <w:bodyDiv w:val="1"/>
      <w:marLeft w:val="0"/>
      <w:marRight w:val="0"/>
      <w:marTop w:val="0"/>
      <w:marBottom w:val="0"/>
      <w:divBdr>
        <w:top w:val="none" w:sz="0" w:space="0" w:color="auto"/>
        <w:left w:val="none" w:sz="0" w:space="0" w:color="auto"/>
        <w:bottom w:val="none" w:sz="0" w:space="0" w:color="auto"/>
        <w:right w:val="none" w:sz="0" w:space="0" w:color="auto"/>
      </w:divBdr>
    </w:div>
    <w:div w:id="1764761692">
      <w:bodyDiv w:val="1"/>
      <w:marLeft w:val="0"/>
      <w:marRight w:val="0"/>
      <w:marTop w:val="0"/>
      <w:marBottom w:val="0"/>
      <w:divBdr>
        <w:top w:val="none" w:sz="0" w:space="0" w:color="auto"/>
        <w:left w:val="none" w:sz="0" w:space="0" w:color="auto"/>
        <w:bottom w:val="none" w:sz="0" w:space="0" w:color="auto"/>
        <w:right w:val="none" w:sz="0" w:space="0" w:color="auto"/>
      </w:divBdr>
    </w:div>
    <w:div w:id="1766146623">
      <w:bodyDiv w:val="1"/>
      <w:marLeft w:val="0"/>
      <w:marRight w:val="0"/>
      <w:marTop w:val="0"/>
      <w:marBottom w:val="0"/>
      <w:divBdr>
        <w:top w:val="none" w:sz="0" w:space="0" w:color="auto"/>
        <w:left w:val="none" w:sz="0" w:space="0" w:color="auto"/>
        <w:bottom w:val="none" w:sz="0" w:space="0" w:color="auto"/>
        <w:right w:val="none" w:sz="0" w:space="0" w:color="auto"/>
      </w:divBdr>
    </w:div>
    <w:div w:id="1769810294">
      <w:bodyDiv w:val="1"/>
      <w:marLeft w:val="0"/>
      <w:marRight w:val="0"/>
      <w:marTop w:val="0"/>
      <w:marBottom w:val="0"/>
      <w:divBdr>
        <w:top w:val="none" w:sz="0" w:space="0" w:color="auto"/>
        <w:left w:val="none" w:sz="0" w:space="0" w:color="auto"/>
        <w:bottom w:val="none" w:sz="0" w:space="0" w:color="auto"/>
        <w:right w:val="none" w:sz="0" w:space="0" w:color="auto"/>
      </w:divBdr>
    </w:div>
    <w:div w:id="1774545252">
      <w:bodyDiv w:val="1"/>
      <w:marLeft w:val="0"/>
      <w:marRight w:val="0"/>
      <w:marTop w:val="0"/>
      <w:marBottom w:val="0"/>
      <w:divBdr>
        <w:top w:val="none" w:sz="0" w:space="0" w:color="auto"/>
        <w:left w:val="none" w:sz="0" w:space="0" w:color="auto"/>
        <w:bottom w:val="none" w:sz="0" w:space="0" w:color="auto"/>
        <w:right w:val="none" w:sz="0" w:space="0" w:color="auto"/>
      </w:divBdr>
    </w:div>
    <w:div w:id="1776368468">
      <w:bodyDiv w:val="1"/>
      <w:marLeft w:val="0"/>
      <w:marRight w:val="0"/>
      <w:marTop w:val="0"/>
      <w:marBottom w:val="0"/>
      <w:divBdr>
        <w:top w:val="none" w:sz="0" w:space="0" w:color="auto"/>
        <w:left w:val="none" w:sz="0" w:space="0" w:color="auto"/>
        <w:bottom w:val="none" w:sz="0" w:space="0" w:color="auto"/>
        <w:right w:val="none" w:sz="0" w:space="0" w:color="auto"/>
      </w:divBdr>
      <w:divsChild>
        <w:div w:id="249506625">
          <w:marLeft w:val="0"/>
          <w:marRight w:val="0"/>
          <w:marTop w:val="0"/>
          <w:marBottom w:val="0"/>
          <w:divBdr>
            <w:top w:val="none" w:sz="0" w:space="0" w:color="auto"/>
            <w:left w:val="none" w:sz="0" w:space="0" w:color="auto"/>
            <w:bottom w:val="none" w:sz="0" w:space="0" w:color="auto"/>
            <w:right w:val="none" w:sz="0" w:space="0" w:color="auto"/>
          </w:divBdr>
        </w:div>
        <w:div w:id="684209422">
          <w:marLeft w:val="0"/>
          <w:marRight w:val="0"/>
          <w:marTop w:val="0"/>
          <w:marBottom w:val="0"/>
          <w:divBdr>
            <w:top w:val="none" w:sz="0" w:space="0" w:color="auto"/>
            <w:left w:val="none" w:sz="0" w:space="0" w:color="auto"/>
            <w:bottom w:val="none" w:sz="0" w:space="0" w:color="auto"/>
            <w:right w:val="none" w:sz="0" w:space="0" w:color="auto"/>
          </w:divBdr>
        </w:div>
        <w:div w:id="1110010948">
          <w:marLeft w:val="0"/>
          <w:marRight w:val="0"/>
          <w:marTop w:val="0"/>
          <w:marBottom w:val="0"/>
          <w:divBdr>
            <w:top w:val="none" w:sz="0" w:space="0" w:color="auto"/>
            <w:left w:val="none" w:sz="0" w:space="0" w:color="auto"/>
            <w:bottom w:val="none" w:sz="0" w:space="0" w:color="auto"/>
            <w:right w:val="none" w:sz="0" w:space="0" w:color="auto"/>
          </w:divBdr>
        </w:div>
        <w:div w:id="1449741676">
          <w:marLeft w:val="0"/>
          <w:marRight w:val="0"/>
          <w:marTop w:val="0"/>
          <w:marBottom w:val="0"/>
          <w:divBdr>
            <w:top w:val="none" w:sz="0" w:space="0" w:color="auto"/>
            <w:left w:val="none" w:sz="0" w:space="0" w:color="auto"/>
            <w:bottom w:val="none" w:sz="0" w:space="0" w:color="auto"/>
            <w:right w:val="none" w:sz="0" w:space="0" w:color="auto"/>
          </w:divBdr>
        </w:div>
        <w:div w:id="1592006508">
          <w:marLeft w:val="0"/>
          <w:marRight w:val="0"/>
          <w:marTop w:val="0"/>
          <w:marBottom w:val="0"/>
          <w:divBdr>
            <w:top w:val="none" w:sz="0" w:space="0" w:color="auto"/>
            <w:left w:val="none" w:sz="0" w:space="0" w:color="auto"/>
            <w:bottom w:val="none" w:sz="0" w:space="0" w:color="auto"/>
            <w:right w:val="none" w:sz="0" w:space="0" w:color="auto"/>
          </w:divBdr>
        </w:div>
        <w:div w:id="1792750438">
          <w:marLeft w:val="0"/>
          <w:marRight w:val="0"/>
          <w:marTop w:val="0"/>
          <w:marBottom w:val="0"/>
          <w:divBdr>
            <w:top w:val="none" w:sz="0" w:space="0" w:color="auto"/>
            <w:left w:val="none" w:sz="0" w:space="0" w:color="auto"/>
            <w:bottom w:val="none" w:sz="0" w:space="0" w:color="auto"/>
            <w:right w:val="none" w:sz="0" w:space="0" w:color="auto"/>
          </w:divBdr>
        </w:div>
      </w:divsChild>
    </w:div>
    <w:div w:id="1779791538">
      <w:bodyDiv w:val="1"/>
      <w:marLeft w:val="0"/>
      <w:marRight w:val="0"/>
      <w:marTop w:val="0"/>
      <w:marBottom w:val="0"/>
      <w:divBdr>
        <w:top w:val="none" w:sz="0" w:space="0" w:color="auto"/>
        <w:left w:val="none" w:sz="0" w:space="0" w:color="auto"/>
        <w:bottom w:val="none" w:sz="0" w:space="0" w:color="auto"/>
        <w:right w:val="none" w:sz="0" w:space="0" w:color="auto"/>
      </w:divBdr>
    </w:div>
    <w:div w:id="1785726587">
      <w:bodyDiv w:val="1"/>
      <w:marLeft w:val="0"/>
      <w:marRight w:val="0"/>
      <w:marTop w:val="0"/>
      <w:marBottom w:val="0"/>
      <w:divBdr>
        <w:top w:val="none" w:sz="0" w:space="0" w:color="auto"/>
        <w:left w:val="none" w:sz="0" w:space="0" w:color="auto"/>
        <w:bottom w:val="none" w:sz="0" w:space="0" w:color="auto"/>
        <w:right w:val="none" w:sz="0" w:space="0" w:color="auto"/>
      </w:divBdr>
    </w:div>
    <w:div w:id="1786540372">
      <w:bodyDiv w:val="1"/>
      <w:marLeft w:val="0"/>
      <w:marRight w:val="0"/>
      <w:marTop w:val="0"/>
      <w:marBottom w:val="0"/>
      <w:divBdr>
        <w:top w:val="none" w:sz="0" w:space="0" w:color="auto"/>
        <w:left w:val="none" w:sz="0" w:space="0" w:color="auto"/>
        <w:bottom w:val="none" w:sz="0" w:space="0" w:color="auto"/>
        <w:right w:val="none" w:sz="0" w:space="0" w:color="auto"/>
      </w:divBdr>
      <w:divsChild>
        <w:div w:id="631406009">
          <w:marLeft w:val="0"/>
          <w:marRight w:val="0"/>
          <w:marTop w:val="0"/>
          <w:marBottom w:val="0"/>
          <w:divBdr>
            <w:top w:val="none" w:sz="0" w:space="0" w:color="auto"/>
            <w:left w:val="none" w:sz="0" w:space="0" w:color="auto"/>
            <w:bottom w:val="none" w:sz="0" w:space="0" w:color="auto"/>
            <w:right w:val="none" w:sz="0" w:space="0" w:color="auto"/>
          </w:divBdr>
        </w:div>
        <w:div w:id="1552840858">
          <w:marLeft w:val="0"/>
          <w:marRight w:val="0"/>
          <w:marTop w:val="0"/>
          <w:marBottom w:val="0"/>
          <w:divBdr>
            <w:top w:val="none" w:sz="0" w:space="0" w:color="auto"/>
            <w:left w:val="none" w:sz="0" w:space="0" w:color="auto"/>
            <w:bottom w:val="none" w:sz="0" w:space="0" w:color="auto"/>
            <w:right w:val="none" w:sz="0" w:space="0" w:color="auto"/>
          </w:divBdr>
        </w:div>
        <w:div w:id="2132045025">
          <w:marLeft w:val="0"/>
          <w:marRight w:val="0"/>
          <w:marTop w:val="0"/>
          <w:marBottom w:val="0"/>
          <w:divBdr>
            <w:top w:val="none" w:sz="0" w:space="0" w:color="auto"/>
            <w:left w:val="none" w:sz="0" w:space="0" w:color="auto"/>
            <w:bottom w:val="none" w:sz="0" w:space="0" w:color="auto"/>
            <w:right w:val="none" w:sz="0" w:space="0" w:color="auto"/>
          </w:divBdr>
        </w:div>
      </w:divsChild>
    </w:div>
    <w:div w:id="1789085340">
      <w:bodyDiv w:val="1"/>
      <w:marLeft w:val="0"/>
      <w:marRight w:val="0"/>
      <w:marTop w:val="0"/>
      <w:marBottom w:val="0"/>
      <w:divBdr>
        <w:top w:val="none" w:sz="0" w:space="0" w:color="auto"/>
        <w:left w:val="none" w:sz="0" w:space="0" w:color="auto"/>
        <w:bottom w:val="none" w:sz="0" w:space="0" w:color="auto"/>
        <w:right w:val="none" w:sz="0" w:space="0" w:color="auto"/>
      </w:divBdr>
    </w:div>
    <w:div w:id="1792166318">
      <w:bodyDiv w:val="1"/>
      <w:marLeft w:val="0"/>
      <w:marRight w:val="0"/>
      <w:marTop w:val="0"/>
      <w:marBottom w:val="0"/>
      <w:divBdr>
        <w:top w:val="none" w:sz="0" w:space="0" w:color="auto"/>
        <w:left w:val="none" w:sz="0" w:space="0" w:color="auto"/>
        <w:bottom w:val="none" w:sz="0" w:space="0" w:color="auto"/>
        <w:right w:val="none" w:sz="0" w:space="0" w:color="auto"/>
      </w:divBdr>
    </w:div>
    <w:div w:id="1794518436">
      <w:bodyDiv w:val="1"/>
      <w:marLeft w:val="0"/>
      <w:marRight w:val="0"/>
      <w:marTop w:val="0"/>
      <w:marBottom w:val="0"/>
      <w:divBdr>
        <w:top w:val="none" w:sz="0" w:space="0" w:color="auto"/>
        <w:left w:val="none" w:sz="0" w:space="0" w:color="auto"/>
        <w:bottom w:val="none" w:sz="0" w:space="0" w:color="auto"/>
        <w:right w:val="none" w:sz="0" w:space="0" w:color="auto"/>
      </w:divBdr>
    </w:div>
    <w:div w:id="1797914991">
      <w:bodyDiv w:val="1"/>
      <w:marLeft w:val="0"/>
      <w:marRight w:val="0"/>
      <w:marTop w:val="0"/>
      <w:marBottom w:val="0"/>
      <w:divBdr>
        <w:top w:val="none" w:sz="0" w:space="0" w:color="auto"/>
        <w:left w:val="none" w:sz="0" w:space="0" w:color="auto"/>
        <w:bottom w:val="none" w:sz="0" w:space="0" w:color="auto"/>
        <w:right w:val="none" w:sz="0" w:space="0" w:color="auto"/>
      </w:divBdr>
    </w:div>
    <w:div w:id="1801341839">
      <w:bodyDiv w:val="1"/>
      <w:marLeft w:val="0"/>
      <w:marRight w:val="0"/>
      <w:marTop w:val="0"/>
      <w:marBottom w:val="0"/>
      <w:divBdr>
        <w:top w:val="none" w:sz="0" w:space="0" w:color="auto"/>
        <w:left w:val="none" w:sz="0" w:space="0" w:color="auto"/>
        <w:bottom w:val="none" w:sz="0" w:space="0" w:color="auto"/>
        <w:right w:val="none" w:sz="0" w:space="0" w:color="auto"/>
      </w:divBdr>
    </w:div>
    <w:div w:id="1803039537">
      <w:bodyDiv w:val="1"/>
      <w:marLeft w:val="0"/>
      <w:marRight w:val="0"/>
      <w:marTop w:val="0"/>
      <w:marBottom w:val="0"/>
      <w:divBdr>
        <w:top w:val="none" w:sz="0" w:space="0" w:color="auto"/>
        <w:left w:val="none" w:sz="0" w:space="0" w:color="auto"/>
        <w:bottom w:val="none" w:sz="0" w:space="0" w:color="auto"/>
        <w:right w:val="none" w:sz="0" w:space="0" w:color="auto"/>
      </w:divBdr>
    </w:div>
    <w:div w:id="1807890215">
      <w:bodyDiv w:val="1"/>
      <w:marLeft w:val="0"/>
      <w:marRight w:val="0"/>
      <w:marTop w:val="0"/>
      <w:marBottom w:val="0"/>
      <w:divBdr>
        <w:top w:val="none" w:sz="0" w:space="0" w:color="auto"/>
        <w:left w:val="none" w:sz="0" w:space="0" w:color="auto"/>
        <w:bottom w:val="none" w:sz="0" w:space="0" w:color="auto"/>
        <w:right w:val="none" w:sz="0" w:space="0" w:color="auto"/>
      </w:divBdr>
    </w:div>
    <w:div w:id="1808353825">
      <w:bodyDiv w:val="1"/>
      <w:marLeft w:val="0"/>
      <w:marRight w:val="0"/>
      <w:marTop w:val="0"/>
      <w:marBottom w:val="0"/>
      <w:divBdr>
        <w:top w:val="none" w:sz="0" w:space="0" w:color="auto"/>
        <w:left w:val="none" w:sz="0" w:space="0" w:color="auto"/>
        <w:bottom w:val="none" w:sz="0" w:space="0" w:color="auto"/>
        <w:right w:val="none" w:sz="0" w:space="0" w:color="auto"/>
      </w:divBdr>
    </w:div>
    <w:div w:id="1811702281">
      <w:bodyDiv w:val="1"/>
      <w:marLeft w:val="0"/>
      <w:marRight w:val="0"/>
      <w:marTop w:val="0"/>
      <w:marBottom w:val="0"/>
      <w:divBdr>
        <w:top w:val="none" w:sz="0" w:space="0" w:color="auto"/>
        <w:left w:val="none" w:sz="0" w:space="0" w:color="auto"/>
        <w:bottom w:val="none" w:sz="0" w:space="0" w:color="auto"/>
        <w:right w:val="none" w:sz="0" w:space="0" w:color="auto"/>
      </w:divBdr>
    </w:div>
    <w:div w:id="1811941515">
      <w:bodyDiv w:val="1"/>
      <w:marLeft w:val="0"/>
      <w:marRight w:val="0"/>
      <w:marTop w:val="0"/>
      <w:marBottom w:val="0"/>
      <w:divBdr>
        <w:top w:val="none" w:sz="0" w:space="0" w:color="auto"/>
        <w:left w:val="none" w:sz="0" w:space="0" w:color="auto"/>
        <w:bottom w:val="none" w:sz="0" w:space="0" w:color="auto"/>
        <w:right w:val="none" w:sz="0" w:space="0" w:color="auto"/>
      </w:divBdr>
    </w:div>
    <w:div w:id="1813132943">
      <w:bodyDiv w:val="1"/>
      <w:marLeft w:val="0"/>
      <w:marRight w:val="0"/>
      <w:marTop w:val="0"/>
      <w:marBottom w:val="0"/>
      <w:divBdr>
        <w:top w:val="none" w:sz="0" w:space="0" w:color="auto"/>
        <w:left w:val="none" w:sz="0" w:space="0" w:color="auto"/>
        <w:bottom w:val="none" w:sz="0" w:space="0" w:color="auto"/>
        <w:right w:val="none" w:sz="0" w:space="0" w:color="auto"/>
      </w:divBdr>
    </w:div>
    <w:div w:id="1813865612">
      <w:bodyDiv w:val="1"/>
      <w:marLeft w:val="0"/>
      <w:marRight w:val="0"/>
      <w:marTop w:val="0"/>
      <w:marBottom w:val="0"/>
      <w:divBdr>
        <w:top w:val="none" w:sz="0" w:space="0" w:color="auto"/>
        <w:left w:val="none" w:sz="0" w:space="0" w:color="auto"/>
        <w:bottom w:val="none" w:sz="0" w:space="0" w:color="auto"/>
        <w:right w:val="none" w:sz="0" w:space="0" w:color="auto"/>
      </w:divBdr>
      <w:divsChild>
        <w:div w:id="690882914">
          <w:marLeft w:val="0"/>
          <w:marRight w:val="0"/>
          <w:marTop w:val="0"/>
          <w:marBottom w:val="0"/>
          <w:divBdr>
            <w:top w:val="none" w:sz="0" w:space="0" w:color="auto"/>
            <w:left w:val="none" w:sz="0" w:space="0" w:color="auto"/>
            <w:bottom w:val="none" w:sz="0" w:space="0" w:color="auto"/>
            <w:right w:val="none" w:sz="0" w:space="0" w:color="auto"/>
          </w:divBdr>
        </w:div>
      </w:divsChild>
    </w:div>
    <w:div w:id="1818062810">
      <w:bodyDiv w:val="1"/>
      <w:marLeft w:val="0"/>
      <w:marRight w:val="0"/>
      <w:marTop w:val="0"/>
      <w:marBottom w:val="0"/>
      <w:divBdr>
        <w:top w:val="none" w:sz="0" w:space="0" w:color="auto"/>
        <w:left w:val="none" w:sz="0" w:space="0" w:color="auto"/>
        <w:bottom w:val="none" w:sz="0" w:space="0" w:color="auto"/>
        <w:right w:val="none" w:sz="0" w:space="0" w:color="auto"/>
      </w:divBdr>
    </w:div>
    <w:div w:id="1821801733">
      <w:bodyDiv w:val="1"/>
      <w:marLeft w:val="0"/>
      <w:marRight w:val="0"/>
      <w:marTop w:val="0"/>
      <w:marBottom w:val="0"/>
      <w:divBdr>
        <w:top w:val="none" w:sz="0" w:space="0" w:color="auto"/>
        <w:left w:val="none" w:sz="0" w:space="0" w:color="auto"/>
        <w:bottom w:val="none" w:sz="0" w:space="0" w:color="auto"/>
        <w:right w:val="none" w:sz="0" w:space="0" w:color="auto"/>
      </w:divBdr>
    </w:div>
    <w:div w:id="1822648481">
      <w:bodyDiv w:val="1"/>
      <w:marLeft w:val="0"/>
      <w:marRight w:val="0"/>
      <w:marTop w:val="0"/>
      <w:marBottom w:val="0"/>
      <w:divBdr>
        <w:top w:val="none" w:sz="0" w:space="0" w:color="auto"/>
        <w:left w:val="none" w:sz="0" w:space="0" w:color="auto"/>
        <w:bottom w:val="none" w:sz="0" w:space="0" w:color="auto"/>
        <w:right w:val="none" w:sz="0" w:space="0" w:color="auto"/>
      </w:divBdr>
    </w:div>
    <w:div w:id="1825312809">
      <w:bodyDiv w:val="1"/>
      <w:marLeft w:val="0"/>
      <w:marRight w:val="0"/>
      <w:marTop w:val="0"/>
      <w:marBottom w:val="0"/>
      <w:divBdr>
        <w:top w:val="none" w:sz="0" w:space="0" w:color="auto"/>
        <w:left w:val="none" w:sz="0" w:space="0" w:color="auto"/>
        <w:bottom w:val="none" w:sz="0" w:space="0" w:color="auto"/>
        <w:right w:val="none" w:sz="0" w:space="0" w:color="auto"/>
      </w:divBdr>
    </w:div>
    <w:div w:id="1826583891">
      <w:bodyDiv w:val="1"/>
      <w:marLeft w:val="0"/>
      <w:marRight w:val="0"/>
      <w:marTop w:val="0"/>
      <w:marBottom w:val="0"/>
      <w:divBdr>
        <w:top w:val="none" w:sz="0" w:space="0" w:color="auto"/>
        <w:left w:val="none" w:sz="0" w:space="0" w:color="auto"/>
        <w:bottom w:val="none" w:sz="0" w:space="0" w:color="auto"/>
        <w:right w:val="none" w:sz="0" w:space="0" w:color="auto"/>
      </w:divBdr>
    </w:div>
    <w:div w:id="1829666348">
      <w:bodyDiv w:val="1"/>
      <w:marLeft w:val="0"/>
      <w:marRight w:val="0"/>
      <w:marTop w:val="0"/>
      <w:marBottom w:val="0"/>
      <w:divBdr>
        <w:top w:val="none" w:sz="0" w:space="0" w:color="auto"/>
        <w:left w:val="none" w:sz="0" w:space="0" w:color="auto"/>
        <w:bottom w:val="none" w:sz="0" w:space="0" w:color="auto"/>
        <w:right w:val="none" w:sz="0" w:space="0" w:color="auto"/>
      </w:divBdr>
    </w:div>
    <w:div w:id="1831869870">
      <w:bodyDiv w:val="1"/>
      <w:marLeft w:val="0"/>
      <w:marRight w:val="0"/>
      <w:marTop w:val="0"/>
      <w:marBottom w:val="0"/>
      <w:divBdr>
        <w:top w:val="none" w:sz="0" w:space="0" w:color="auto"/>
        <w:left w:val="none" w:sz="0" w:space="0" w:color="auto"/>
        <w:bottom w:val="none" w:sz="0" w:space="0" w:color="auto"/>
        <w:right w:val="none" w:sz="0" w:space="0" w:color="auto"/>
      </w:divBdr>
    </w:div>
    <w:div w:id="1835800380">
      <w:bodyDiv w:val="1"/>
      <w:marLeft w:val="0"/>
      <w:marRight w:val="0"/>
      <w:marTop w:val="0"/>
      <w:marBottom w:val="0"/>
      <w:divBdr>
        <w:top w:val="none" w:sz="0" w:space="0" w:color="auto"/>
        <w:left w:val="none" w:sz="0" w:space="0" w:color="auto"/>
        <w:bottom w:val="none" w:sz="0" w:space="0" w:color="auto"/>
        <w:right w:val="none" w:sz="0" w:space="0" w:color="auto"/>
      </w:divBdr>
      <w:divsChild>
        <w:div w:id="27150781">
          <w:marLeft w:val="0"/>
          <w:marRight w:val="0"/>
          <w:marTop w:val="0"/>
          <w:marBottom w:val="0"/>
          <w:divBdr>
            <w:top w:val="none" w:sz="0" w:space="0" w:color="auto"/>
            <w:left w:val="none" w:sz="0" w:space="0" w:color="auto"/>
            <w:bottom w:val="none" w:sz="0" w:space="0" w:color="auto"/>
            <w:right w:val="none" w:sz="0" w:space="0" w:color="auto"/>
          </w:divBdr>
        </w:div>
      </w:divsChild>
    </w:div>
    <w:div w:id="1836533840">
      <w:bodyDiv w:val="1"/>
      <w:marLeft w:val="0"/>
      <w:marRight w:val="0"/>
      <w:marTop w:val="0"/>
      <w:marBottom w:val="0"/>
      <w:divBdr>
        <w:top w:val="none" w:sz="0" w:space="0" w:color="auto"/>
        <w:left w:val="none" w:sz="0" w:space="0" w:color="auto"/>
        <w:bottom w:val="none" w:sz="0" w:space="0" w:color="auto"/>
        <w:right w:val="none" w:sz="0" w:space="0" w:color="auto"/>
      </w:divBdr>
    </w:div>
    <w:div w:id="1838375290">
      <w:bodyDiv w:val="1"/>
      <w:marLeft w:val="0"/>
      <w:marRight w:val="0"/>
      <w:marTop w:val="0"/>
      <w:marBottom w:val="0"/>
      <w:divBdr>
        <w:top w:val="none" w:sz="0" w:space="0" w:color="auto"/>
        <w:left w:val="none" w:sz="0" w:space="0" w:color="auto"/>
        <w:bottom w:val="none" w:sz="0" w:space="0" w:color="auto"/>
        <w:right w:val="none" w:sz="0" w:space="0" w:color="auto"/>
      </w:divBdr>
    </w:div>
    <w:div w:id="1843004150">
      <w:bodyDiv w:val="1"/>
      <w:marLeft w:val="0"/>
      <w:marRight w:val="0"/>
      <w:marTop w:val="0"/>
      <w:marBottom w:val="0"/>
      <w:divBdr>
        <w:top w:val="none" w:sz="0" w:space="0" w:color="auto"/>
        <w:left w:val="none" w:sz="0" w:space="0" w:color="auto"/>
        <w:bottom w:val="none" w:sz="0" w:space="0" w:color="auto"/>
        <w:right w:val="none" w:sz="0" w:space="0" w:color="auto"/>
      </w:divBdr>
      <w:divsChild>
        <w:div w:id="110516058">
          <w:marLeft w:val="0"/>
          <w:marRight w:val="0"/>
          <w:marTop w:val="0"/>
          <w:marBottom w:val="0"/>
          <w:divBdr>
            <w:top w:val="none" w:sz="0" w:space="0" w:color="auto"/>
            <w:left w:val="none" w:sz="0" w:space="0" w:color="auto"/>
            <w:bottom w:val="none" w:sz="0" w:space="0" w:color="auto"/>
            <w:right w:val="none" w:sz="0" w:space="0" w:color="auto"/>
          </w:divBdr>
        </w:div>
        <w:div w:id="119081655">
          <w:marLeft w:val="0"/>
          <w:marRight w:val="0"/>
          <w:marTop w:val="0"/>
          <w:marBottom w:val="0"/>
          <w:divBdr>
            <w:top w:val="none" w:sz="0" w:space="0" w:color="auto"/>
            <w:left w:val="none" w:sz="0" w:space="0" w:color="auto"/>
            <w:bottom w:val="none" w:sz="0" w:space="0" w:color="auto"/>
            <w:right w:val="none" w:sz="0" w:space="0" w:color="auto"/>
          </w:divBdr>
        </w:div>
        <w:div w:id="374740533">
          <w:marLeft w:val="0"/>
          <w:marRight w:val="0"/>
          <w:marTop w:val="0"/>
          <w:marBottom w:val="0"/>
          <w:divBdr>
            <w:top w:val="none" w:sz="0" w:space="0" w:color="auto"/>
            <w:left w:val="none" w:sz="0" w:space="0" w:color="auto"/>
            <w:bottom w:val="none" w:sz="0" w:space="0" w:color="auto"/>
            <w:right w:val="none" w:sz="0" w:space="0" w:color="auto"/>
          </w:divBdr>
        </w:div>
        <w:div w:id="803351691">
          <w:marLeft w:val="0"/>
          <w:marRight w:val="0"/>
          <w:marTop w:val="0"/>
          <w:marBottom w:val="0"/>
          <w:divBdr>
            <w:top w:val="none" w:sz="0" w:space="0" w:color="auto"/>
            <w:left w:val="none" w:sz="0" w:space="0" w:color="auto"/>
            <w:bottom w:val="none" w:sz="0" w:space="0" w:color="auto"/>
            <w:right w:val="none" w:sz="0" w:space="0" w:color="auto"/>
          </w:divBdr>
        </w:div>
        <w:div w:id="1939941312">
          <w:marLeft w:val="0"/>
          <w:marRight w:val="0"/>
          <w:marTop w:val="0"/>
          <w:marBottom w:val="0"/>
          <w:divBdr>
            <w:top w:val="none" w:sz="0" w:space="0" w:color="auto"/>
            <w:left w:val="none" w:sz="0" w:space="0" w:color="auto"/>
            <w:bottom w:val="none" w:sz="0" w:space="0" w:color="auto"/>
            <w:right w:val="none" w:sz="0" w:space="0" w:color="auto"/>
          </w:divBdr>
        </w:div>
        <w:div w:id="2071228517">
          <w:marLeft w:val="0"/>
          <w:marRight w:val="0"/>
          <w:marTop w:val="0"/>
          <w:marBottom w:val="0"/>
          <w:divBdr>
            <w:top w:val="none" w:sz="0" w:space="0" w:color="auto"/>
            <w:left w:val="none" w:sz="0" w:space="0" w:color="auto"/>
            <w:bottom w:val="none" w:sz="0" w:space="0" w:color="auto"/>
            <w:right w:val="none" w:sz="0" w:space="0" w:color="auto"/>
          </w:divBdr>
        </w:div>
      </w:divsChild>
    </w:div>
    <w:div w:id="1845393688">
      <w:bodyDiv w:val="1"/>
      <w:marLeft w:val="0"/>
      <w:marRight w:val="0"/>
      <w:marTop w:val="0"/>
      <w:marBottom w:val="0"/>
      <w:divBdr>
        <w:top w:val="none" w:sz="0" w:space="0" w:color="auto"/>
        <w:left w:val="none" w:sz="0" w:space="0" w:color="auto"/>
        <w:bottom w:val="none" w:sz="0" w:space="0" w:color="auto"/>
        <w:right w:val="none" w:sz="0" w:space="0" w:color="auto"/>
      </w:divBdr>
    </w:div>
    <w:div w:id="1845897861">
      <w:bodyDiv w:val="1"/>
      <w:marLeft w:val="0"/>
      <w:marRight w:val="0"/>
      <w:marTop w:val="0"/>
      <w:marBottom w:val="0"/>
      <w:divBdr>
        <w:top w:val="none" w:sz="0" w:space="0" w:color="auto"/>
        <w:left w:val="none" w:sz="0" w:space="0" w:color="auto"/>
        <w:bottom w:val="none" w:sz="0" w:space="0" w:color="auto"/>
        <w:right w:val="none" w:sz="0" w:space="0" w:color="auto"/>
      </w:divBdr>
    </w:div>
    <w:div w:id="1845977862">
      <w:bodyDiv w:val="1"/>
      <w:marLeft w:val="0"/>
      <w:marRight w:val="0"/>
      <w:marTop w:val="0"/>
      <w:marBottom w:val="0"/>
      <w:divBdr>
        <w:top w:val="none" w:sz="0" w:space="0" w:color="auto"/>
        <w:left w:val="none" w:sz="0" w:space="0" w:color="auto"/>
        <w:bottom w:val="none" w:sz="0" w:space="0" w:color="auto"/>
        <w:right w:val="none" w:sz="0" w:space="0" w:color="auto"/>
      </w:divBdr>
    </w:div>
    <w:div w:id="1846896002">
      <w:bodyDiv w:val="1"/>
      <w:marLeft w:val="0"/>
      <w:marRight w:val="0"/>
      <w:marTop w:val="0"/>
      <w:marBottom w:val="0"/>
      <w:divBdr>
        <w:top w:val="none" w:sz="0" w:space="0" w:color="auto"/>
        <w:left w:val="none" w:sz="0" w:space="0" w:color="auto"/>
        <w:bottom w:val="none" w:sz="0" w:space="0" w:color="auto"/>
        <w:right w:val="none" w:sz="0" w:space="0" w:color="auto"/>
      </w:divBdr>
    </w:div>
    <w:div w:id="1851681436">
      <w:bodyDiv w:val="1"/>
      <w:marLeft w:val="0"/>
      <w:marRight w:val="0"/>
      <w:marTop w:val="0"/>
      <w:marBottom w:val="0"/>
      <w:divBdr>
        <w:top w:val="none" w:sz="0" w:space="0" w:color="auto"/>
        <w:left w:val="none" w:sz="0" w:space="0" w:color="auto"/>
        <w:bottom w:val="none" w:sz="0" w:space="0" w:color="auto"/>
        <w:right w:val="none" w:sz="0" w:space="0" w:color="auto"/>
      </w:divBdr>
    </w:div>
    <w:div w:id="1854686010">
      <w:bodyDiv w:val="1"/>
      <w:marLeft w:val="0"/>
      <w:marRight w:val="0"/>
      <w:marTop w:val="0"/>
      <w:marBottom w:val="0"/>
      <w:divBdr>
        <w:top w:val="none" w:sz="0" w:space="0" w:color="auto"/>
        <w:left w:val="none" w:sz="0" w:space="0" w:color="auto"/>
        <w:bottom w:val="none" w:sz="0" w:space="0" w:color="auto"/>
        <w:right w:val="none" w:sz="0" w:space="0" w:color="auto"/>
      </w:divBdr>
    </w:div>
    <w:div w:id="1859348897">
      <w:bodyDiv w:val="1"/>
      <w:marLeft w:val="0"/>
      <w:marRight w:val="0"/>
      <w:marTop w:val="0"/>
      <w:marBottom w:val="0"/>
      <w:divBdr>
        <w:top w:val="none" w:sz="0" w:space="0" w:color="auto"/>
        <w:left w:val="none" w:sz="0" w:space="0" w:color="auto"/>
        <w:bottom w:val="none" w:sz="0" w:space="0" w:color="auto"/>
        <w:right w:val="none" w:sz="0" w:space="0" w:color="auto"/>
      </w:divBdr>
    </w:div>
    <w:div w:id="1859847877">
      <w:bodyDiv w:val="1"/>
      <w:marLeft w:val="0"/>
      <w:marRight w:val="0"/>
      <w:marTop w:val="0"/>
      <w:marBottom w:val="0"/>
      <w:divBdr>
        <w:top w:val="none" w:sz="0" w:space="0" w:color="auto"/>
        <w:left w:val="none" w:sz="0" w:space="0" w:color="auto"/>
        <w:bottom w:val="none" w:sz="0" w:space="0" w:color="auto"/>
        <w:right w:val="none" w:sz="0" w:space="0" w:color="auto"/>
      </w:divBdr>
    </w:div>
    <w:div w:id="1870987753">
      <w:bodyDiv w:val="1"/>
      <w:marLeft w:val="0"/>
      <w:marRight w:val="0"/>
      <w:marTop w:val="0"/>
      <w:marBottom w:val="0"/>
      <w:divBdr>
        <w:top w:val="none" w:sz="0" w:space="0" w:color="auto"/>
        <w:left w:val="none" w:sz="0" w:space="0" w:color="auto"/>
        <w:bottom w:val="none" w:sz="0" w:space="0" w:color="auto"/>
        <w:right w:val="none" w:sz="0" w:space="0" w:color="auto"/>
      </w:divBdr>
    </w:div>
    <w:div w:id="1873615036">
      <w:bodyDiv w:val="1"/>
      <w:marLeft w:val="0"/>
      <w:marRight w:val="0"/>
      <w:marTop w:val="0"/>
      <w:marBottom w:val="0"/>
      <w:divBdr>
        <w:top w:val="none" w:sz="0" w:space="0" w:color="auto"/>
        <w:left w:val="none" w:sz="0" w:space="0" w:color="auto"/>
        <w:bottom w:val="none" w:sz="0" w:space="0" w:color="auto"/>
        <w:right w:val="none" w:sz="0" w:space="0" w:color="auto"/>
      </w:divBdr>
    </w:div>
    <w:div w:id="1875577335">
      <w:bodyDiv w:val="1"/>
      <w:marLeft w:val="0"/>
      <w:marRight w:val="0"/>
      <w:marTop w:val="0"/>
      <w:marBottom w:val="0"/>
      <w:divBdr>
        <w:top w:val="none" w:sz="0" w:space="0" w:color="auto"/>
        <w:left w:val="none" w:sz="0" w:space="0" w:color="auto"/>
        <w:bottom w:val="none" w:sz="0" w:space="0" w:color="auto"/>
        <w:right w:val="none" w:sz="0" w:space="0" w:color="auto"/>
      </w:divBdr>
    </w:div>
    <w:div w:id="1876649277">
      <w:bodyDiv w:val="1"/>
      <w:marLeft w:val="0"/>
      <w:marRight w:val="0"/>
      <w:marTop w:val="0"/>
      <w:marBottom w:val="0"/>
      <w:divBdr>
        <w:top w:val="none" w:sz="0" w:space="0" w:color="auto"/>
        <w:left w:val="none" w:sz="0" w:space="0" w:color="auto"/>
        <w:bottom w:val="none" w:sz="0" w:space="0" w:color="auto"/>
        <w:right w:val="none" w:sz="0" w:space="0" w:color="auto"/>
      </w:divBdr>
    </w:div>
    <w:div w:id="1878001575">
      <w:bodyDiv w:val="1"/>
      <w:marLeft w:val="0"/>
      <w:marRight w:val="0"/>
      <w:marTop w:val="0"/>
      <w:marBottom w:val="0"/>
      <w:divBdr>
        <w:top w:val="none" w:sz="0" w:space="0" w:color="auto"/>
        <w:left w:val="none" w:sz="0" w:space="0" w:color="auto"/>
        <w:bottom w:val="none" w:sz="0" w:space="0" w:color="auto"/>
        <w:right w:val="none" w:sz="0" w:space="0" w:color="auto"/>
      </w:divBdr>
    </w:div>
    <w:div w:id="1892886652">
      <w:bodyDiv w:val="1"/>
      <w:marLeft w:val="0"/>
      <w:marRight w:val="0"/>
      <w:marTop w:val="0"/>
      <w:marBottom w:val="0"/>
      <w:divBdr>
        <w:top w:val="none" w:sz="0" w:space="0" w:color="auto"/>
        <w:left w:val="none" w:sz="0" w:space="0" w:color="auto"/>
        <w:bottom w:val="none" w:sz="0" w:space="0" w:color="auto"/>
        <w:right w:val="none" w:sz="0" w:space="0" w:color="auto"/>
      </w:divBdr>
    </w:div>
    <w:div w:id="1898785077">
      <w:bodyDiv w:val="1"/>
      <w:marLeft w:val="0"/>
      <w:marRight w:val="0"/>
      <w:marTop w:val="0"/>
      <w:marBottom w:val="0"/>
      <w:divBdr>
        <w:top w:val="none" w:sz="0" w:space="0" w:color="auto"/>
        <w:left w:val="none" w:sz="0" w:space="0" w:color="auto"/>
        <w:bottom w:val="none" w:sz="0" w:space="0" w:color="auto"/>
        <w:right w:val="none" w:sz="0" w:space="0" w:color="auto"/>
      </w:divBdr>
    </w:div>
    <w:div w:id="1900821944">
      <w:bodyDiv w:val="1"/>
      <w:marLeft w:val="0"/>
      <w:marRight w:val="0"/>
      <w:marTop w:val="0"/>
      <w:marBottom w:val="0"/>
      <w:divBdr>
        <w:top w:val="none" w:sz="0" w:space="0" w:color="auto"/>
        <w:left w:val="none" w:sz="0" w:space="0" w:color="auto"/>
        <w:bottom w:val="none" w:sz="0" w:space="0" w:color="auto"/>
        <w:right w:val="none" w:sz="0" w:space="0" w:color="auto"/>
      </w:divBdr>
    </w:div>
    <w:div w:id="1901013729">
      <w:bodyDiv w:val="1"/>
      <w:marLeft w:val="0"/>
      <w:marRight w:val="0"/>
      <w:marTop w:val="0"/>
      <w:marBottom w:val="0"/>
      <w:divBdr>
        <w:top w:val="none" w:sz="0" w:space="0" w:color="auto"/>
        <w:left w:val="none" w:sz="0" w:space="0" w:color="auto"/>
        <w:bottom w:val="none" w:sz="0" w:space="0" w:color="auto"/>
        <w:right w:val="none" w:sz="0" w:space="0" w:color="auto"/>
      </w:divBdr>
    </w:div>
    <w:div w:id="1904558609">
      <w:bodyDiv w:val="1"/>
      <w:marLeft w:val="0"/>
      <w:marRight w:val="0"/>
      <w:marTop w:val="0"/>
      <w:marBottom w:val="0"/>
      <w:divBdr>
        <w:top w:val="none" w:sz="0" w:space="0" w:color="auto"/>
        <w:left w:val="none" w:sz="0" w:space="0" w:color="auto"/>
        <w:bottom w:val="none" w:sz="0" w:space="0" w:color="auto"/>
        <w:right w:val="none" w:sz="0" w:space="0" w:color="auto"/>
      </w:divBdr>
    </w:div>
    <w:div w:id="1907451575">
      <w:bodyDiv w:val="1"/>
      <w:marLeft w:val="0"/>
      <w:marRight w:val="0"/>
      <w:marTop w:val="0"/>
      <w:marBottom w:val="0"/>
      <w:divBdr>
        <w:top w:val="none" w:sz="0" w:space="0" w:color="auto"/>
        <w:left w:val="none" w:sz="0" w:space="0" w:color="auto"/>
        <w:bottom w:val="none" w:sz="0" w:space="0" w:color="auto"/>
        <w:right w:val="none" w:sz="0" w:space="0" w:color="auto"/>
      </w:divBdr>
    </w:div>
    <w:div w:id="1908881439">
      <w:bodyDiv w:val="1"/>
      <w:marLeft w:val="0"/>
      <w:marRight w:val="0"/>
      <w:marTop w:val="0"/>
      <w:marBottom w:val="0"/>
      <w:divBdr>
        <w:top w:val="none" w:sz="0" w:space="0" w:color="auto"/>
        <w:left w:val="none" w:sz="0" w:space="0" w:color="auto"/>
        <w:bottom w:val="none" w:sz="0" w:space="0" w:color="auto"/>
        <w:right w:val="none" w:sz="0" w:space="0" w:color="auto"/>
      </w:divBdr>
    </w:div>
    <w:div w:id="1915164388">
      <w:bodyDiv w:val="1"/>
      <w:marLeft w:val="0"/>
      <w:marRight w:val="0"/>
      <w:marTop w:val="0"/>
      <w:marBottom w:val="0"/>
      <w:divBdr>
        <w:top w:val="none" w:sz="0" w:space="0" w:color="auto"/>
        <w:left w:val="none" w:sz="0" w:space="0" w:color="auto"/>
        <w:bottom w:val="none" w:sz="0" w:space="0" w:color="auto"/>
        <w:right w:val="none" w:sz="0" w:space="0" w:color="auto"/>
      </w:divBdr>
    </w:div>
    <w:div w:id="1917592435">
      <w:bodyDiv w:val="1"/>
      <w:marLeft w:val="0"/>
      <w:marRight w:val="0"/>
      <w:marTop w:val="0"/>
      <w:marBottom w:val="0"/>
      <w:divBdr>
        <w:top w:val="none" w:sz="0" w:space="0" w:color="auto"/>
        <w:left w:val="none" w:sz="0" w:space="0" w:color="auto"/>
        <w:bottom w:val="none" w:sz="0" w:space="0" w:color="auto"/>
        <w:right w:val="none" w:sz="0" w:space="0" w:color="auto"/>
      </w:divBdr>
    </w:div>
    <w:div w:id="1917744706">
      <w:bodyDiv w:val="1"/>
      <w:marLeft w:val="0"/>
      <w:marRight w:val="0"/>
      <w:marTop w:val="0"/>
      <w:marBottom w:val="0"/>
      <w:divBdr>
        <w:top w:val="none" w:sz="0" w:space="0" w:color="auto"/>
        <w:left w:val="none" w:sz="0" w:space="0" w:color="auto"/>
        <w:bottom w:val="none" w:sz="0" w:space="0" w:color="auto"/>
        <w:right w:val="none" w:sz="0" w:space="0" w:color="auto"/>
      </w:divBdr>
    </w:div>
    <w:div w:id="1921718431">
      <w:bodyDiv w:val="1"/>
      <w:marLeft w:val="0"/>
      <w:marRight w:val="0"/>
      <w:marTop w:val="0"/>
      <w:marBottom w:val="0"/>
      <w:divBdr>
        <w:top w:val="none" w:sz="0" w:space="0" w:color="auto"/>
        <w:left w:val="none" w:sz="0" w:space="0" w:color="auto"/>
        <w:bottom w:val="none" w:sz="0" w:space="0" w:color="auto"/>
        <w:right w:val="none" w:sz="0" w:space="0" w:color="auto"/>
      </w:divBdr>
    </w:div>
    <w:div w:id="1926725173">
      <w:bodyDiv w:val="1"/>
      <w:marLeft w:val="0"/>
      <w:marRight w:val="0"/>
      <w:marTop w:val="0"/>
      <w:marBottom w:val="0"/>
      <w:divBdr>
        <w:top w:val="none" w:sz="0" w:space="0" w:color="auto"/>
        <w:left w:val="none" w:sz="0" w:space="0" w:color="auto"/>
        <w:bottom w:val="none" w:sz="0" w:space="0" w:color="auto"/>
        <w:right w:val="none" w:sz="0" w:space="0" w:color="auto"/>
      </w:divBdr>
    </w:div>
    <w:div w:id="1927499822">
      <w:bodyDiv w:val="1"/>
      <w:marLeft w:val="0"/>
      <w:marRight w:val="0"/>
      <w:marTop w:val="0"/>
      <w:marBottom w:val="0"/>
      <w:divBdr>
        <w:top w:val="none" w:sz="0" w:space="0" w:color="auto"/>
        <w:left w:val="none" w:sz="0" w:space="0" w:color="auto"/>
        <w:bottom w:val="none" w:sz="0" w:space="0" w:color="auto"/>
        <w:right w:val="none" w:sz="0" w:space="0" w:color="auto"/>
      </w:divBdr>
    </w:div>
    <w:div w:id="1928491762">
      <w:bodyDiv w:val="1"/>
      <w:marLeft w:val="0"/>
      <w:marRight w:val="0"/>
      <w:marTop w:val="0"/>
      <w:marBottom w:val="0"/>
      <w:divBdr>
        <w:top w:val="none" w:sz="0" w:space="0" w:color="auto"/>
        <w:left w:val="none" w:sz="0" w:space="0" w:color="auto"/>
        <w:bottom w:val="none" w:sz="0" w:space="0" w:color="auto"/>
        <w:right w:val="none" w:sz="0" w:space="0" w:color="auto"/>
      </w:divBdr>
    </w:div>
    <w:div w:id="1929342956">
      <w:bodyDiv w:val="1"/>
      <w:marLeft w:val="0"/>
      <w:marRight w:val="0"/>
      <w:marTop w:val="0"/>
      <w:marBottom w:val="0"/>
      <w:divBdr>
        <w:top w:val="none" w:sz="0" w:space="0" w:color="auto"/>
        <w:left w:val="none" w:sz="0" w:space="0" w:color="auto"/>
        <w:bottom w:val="none" w:sz="0" w:space="0" w:color="auto"/>
        <w:right w:val="none" w:sz="0" w:space="0" w:color="auto"/>
      </w:divBdr>
    </w:div>
    <w:div w:id="1930193719">
      <w:bodyDiv w:val="1"/>
      <w:marLeft w:val="0"/>
      <w:marRight w:val="0"/>
      <w:marTop w:val="0"/>
      <w:marBottom w:val="0"/>
      <w:divBdr>
        <w:top w:val="none" w:sz="0" w:space="0" w:color="auto"/>
        <w:left w:val="none" w:sz="0" w:space="0" w:color="auto"/>
        <w:bottom w:val="none" w:sz="0" w:space="0" w:color="auto"/>
        <w:right w:val="none" w:sz="0" w:space="0" w:color="auto"/>
      </w:divBdr>
    </w:div>
    <w:div w:id="1932347196">
      <w:bodyDiv w:val="1"/>
      <w:marLeft w:val="0"/>
      <w:marRight w:val="0"/>
      <w:marTop w:val="0"/>
      <w:marBottom w:val="0"/>
      <w:divBdr>
        <w:top w:val="none" w:sz="0" w:space="0" w:color="auto"/>
        <w:left w:val="none" w:sz="0" w:space="0" w:color="auto"/>
        <w:bottom w:val="none" w:sz="0" w:space="0" w:color="auto"/>
        <w:right w:val="none" w:sz="0" w:space="0" w:color="auto"/>
      </w:divBdr>
    </w:div>
    <w:div w:id="1933202990">
      <w:bodyDiv w:val="1"/>
      <w:marLeft w:val="0"/>
      <w:marRight w:val="0"/>
      <w:marTop w:val="0"/>
      <w:marBottom w:val="0"/>
      <w:divBdr>
        <w:top w:val="none" w:sz="0" w:space="0" w:color="auto"/>
        <w:left w:val="none" w:sz="0" w:space="0" w:color="auto"/>
        <w:bottom w:val="none" w:sz="0" w:space="0" w:color="auto"/>
        <w:right w:val="none" w:sz="0" w:space="0" w:color="auto"/>
      </w:divBdr>
    </w:div>
    <w:div w:id="1934436475">
      <w:bodyDiv w:val="1"/>
      <w:marLeft w:val="0"/>
      <w:marRight w:val="0"/>
      <w:marTop w:val="0"/>
      <w:marBottom w:val="0"/>
      <w:divBdr>
        <w:top w:val="none" w:sz="0" w:space="0" w:color="auto"/>
        <w:left w:val="none" w:sz="0" w:space="0" w:color="auto"/>
        <w:bottom w:val="none" w:sz="0" w:space="0" w:color="auto"/>
        <w:right w:val="none" w:sz="0" w:space="0" w:color="auto"/>
      </w:divBdr>
    </w:div>
    <w:div w:id="1935044645">
      <w:bodyDiv w:val="1"/>
      <w:marLeft w:val="0"/>
      <w:marRight w:val="0"/>
      <w:marTop w:val="0"/>
      <w:marBottom w:val="0"/>
      <w:divBdr>
        <w:top w:val="none" w:sz="0" w:space="0" w:color="auto"/>
        <w:left w:val="none" w:sz="0" w:space="0" w:color="auto"/>
        <w:bottom w:val="none" w:sz="0" w:space="0" w:color="auto"/>
        <w:right w:val="none" w:sz="0" w:space="0" w:color="auto"/>
      </w:divBdr>
    </w:div>
    <w:div w:id="1935281868">
      <w:bodyDiv w:val="1"/>
      <w:marLeft w:val="0"/>
      <w:marRight w:val="0"/>
      <w:marTop w:val="0"/>
      <w:marBottom w:val="0"/>
      <w:divBdr>
        <w:top w:val="none" w:sz="0" w:space="0" w:color="auto"/>
        <w:left w:val="none" w:sz="0" w:space="0" w:color="auto"/>
        <w:bottom w:val="none" w:sz="0" w:space="0" w:color="auto"/>
        <w:right w:val="none" w:sz="0" w:space="0" w:color="auto"/>
      </w:divBdr>
    </w:div>
    <w:div w:id="1939604180">
      <w:bodyDiv w:val="1"/>
      <w:marLeft w:val="0"/>
      <w:marRight w:val="0"/>
      <w:marTop w:val="0"/>
      <w:marBottom w:val="0"/>
      <w:divBdr>
        <w:top w:val="none" w:sz="0" w:space="0" w:color="auto"/>
        <w:left w:val="none" w:sz="0" w:space="0" w:color="auto"/>
        <w:bottom w:val="none" w:sz="0" w:space="0" w:color="auto"/>
        <w:right w:val="none" w:sz="0" w:space="0" w:color="auto"/>
      </w:divBdr>
      <w:divsChild>
        <w:div w:id="1077551418">
          <w:marLeft w:val="0"/>
          <w:marRight w:val="0"/>
          <w:marTop w:val="0"/>
          <w:marBottom w:val="0"/>
          <w:divBdr>
            <w:top w:val="none" w:sz="0" w:space="0" w:color="auto"/>
            <w:left w:val="none" w:sz="0" w:space="0" w:color="auto"/>
            <w:bottom w:val="none" w:sz="0" w:space="0" w:color="auto"/>
            <w:right w:val="none" w:sz="0" w:space="0" w:color="auto"/>
          </w:divBdr>
        </w:div>
        <w:div w:id="1265307959">
          <w:marLeft w:val="0"/>
          <w:marRight w:val="0"/>
          <w:marTop w:val="0"/>
          <w:marBottom w:val="0"/>
          <w:divBdr>
            <w:top w:val="none" w:sz="0" w:space="0" w:color="auto"/>
            <w:left w:val="none" w:sz="0" w:space="0" w:color="auto"/>
            <w:bottom w:val="none" w:sz="0" w:space="0" w:color="auto"/>
            <w:right w:val="none" w:sz="0" w:space="0" w:color="auto"/>
          </w:divBdr>
        </w:div>
      </w:divsChild>
    </w:div>
    <w:div w:id="1941142477">
      <w:bodyDiv w:val="1"/>
      <w:marLeft w:val="0"/>
      <w:marRight w:val="0"/>
      <w:marTop w:val="0"/>
      <w:marBottom w:val="0"/>
      <w:divBdr>
        <w:top w:val="none" w:sz="0" w:space="0" w:color="auto"/>
        <w:left w:val="none" w:sz="0" w:space="0" w:color="auto"/>
        <w:bottom w:val="none" w:sz="0" w:space="0" w:color="auto"/>
        <w:right w:val="none" w:sz="0" w:space="0" w:color="auto"/>
      </w:divBdr>
    </w:div>
    <w:div w:id="1943875096">
      <w:bodyDiv w:val="1"/>
      <w:marLeft w:val="0"/>
      <w:marRight w:val="0"/>
      <w:marTop w:val="0"/>
      <w:marBottom w:val="0"/>
      <w:divBdr>
        <w:top w:val="none" w:sz="0" w:space="0" w:color="auto"/>
        <w:left w:val="none" w:sz="0" w:space="0" w:color="auto"/>
        <w:bottom w:val="none" w:sz="0" w:space="0" w:color="auto"/>
        <w:right w:val="none" w:sz="0" w:space="0" w:color="auto"/>
      </w:divBdr>
    </w:div>
    <w:div w:id="1945259419">
      <w:bodyDiv w:val="1"/>
      <w:marLeft w:val="0"/>
      <w:marRight w:val="0"/>
      <w:marTop w:val="0"/>
      <w:marBottom w:val="0"/>
      <w:divBdr>
        <w:top w:val="none" w:sz="0" w:space="0" w:color="auto"/>
        <w:left w:val="none" w:sz="0" w:space="0" w:color="auto"/>
        <w:bottom w:val="none" w:sz="0" w:space="0" w:color="auto"/>
        <w:right w:val="none" w:sz="0" w:space="0" w:color="auto"/>
      </w:divBdr>
    </w:div>
    <w:div w:id="1947544390">
      <w:bodyDiv w:val="1"/>
      <w:marLeft w:val="0"/>
      <w:marRight w:val="0"/>
      <w:marTop w:val="0"/>
      <w:marBottom w:val="0"/>
      <w:divBdr>
        <w:top w:val="none" w:sz="0" w:space="0" w:color="auto"/>
        <w:left w:val="none" w:sz="0" w:space="0" w:color="auto"/>
        <w:bottom w:val="none" w:sz="0" w:space="0" w:color="auto"/>
        <w:right w:val="none" w:sz="0" w:space="0" w:color="auto"/>
      </w:divBdr>
    </w:div>
    <w:div w:id="1949041679">
      <w:bodyDiv w:val="1"/>
      <w:marLeft w:val="0"/>
      <w:marRight w:val="0"/>
      <w:marTop w:val="0"/>
      <w:marBottom w:val="0"/>
      <w:divBdr>
        <w:top w:val="none" w:sz="0" w:space="0" w:color="auto"/>
        <w:left w:val="none" w:sz="0" w:space="0" w:color="auto"/>
        <w:bottom w:val="none" w:sz="0" w:space="0" w:color="auto"/>
        <w:right w:val="none" w:sz="0" w:space="0" w:color="auto"/>
      </w:divBdr>
    </w:div>
    <w:div w:id="1951938519">
      <w:bodyDiv w:val="1"/>
      <w:marLeft w:val="0"/>
      <w:marRight w:val="0"/>
      <w:marTop w:val="0"/>
      <w:marBottom w:val="0"/>
      <w:divBdr>
        <w:top w:val="none" w:sz="0" w:space="0" w:color="auto"/>
        <w:left w:val="none" w:sz="0" w:space="0" w:color="auto"/>
        <w:bottom w:val="none" w:sz="0" w:space="0" w:color="auto"/>
        <w:right w:val="none" w:sz="0" w:space="0" w:color="auto"/>
      </w:divBdr>
    </w:div>
    <w:div w:id="1954481689">
      <w:bodyDiv w:val="1"/>
      <w:marLeft w:val="0"/>
      <w:marRight w:val="0"/>
      <w:marTop w:val="0"/>
      <w:marBottom w:val="0"/>
      <w:divBdr>
        <w:top w:val="none" w:sz="0" w:space="0" w:color="auto"/>
        <w:left w:val="none" w:sz="0" w:space="0" w:color="auto"/>
        <w:bottom w:val="none" w:sz="0" w:space="0" w:color="auto"/>
        <w:right w:val="none" w:sz="0" w:space="0" w:color="auto"/>
      </w:divBdr>
    </w:div>
    <w:div w:id="1956329025">
      <w:bodyDiv w:val="1"/>
      <w:marLeft w:val="0"/>
      <w:marRight w:val="0"/>
      <w:marTop w:val="0"/>
      <w:marBottom w:val="0"/>
      <w:divBdr>
        <w:top w:val="none" w:sz="0" w:space="0" w:color="auto"/>
        <w:left w:val="none" w:sz="0" w:space="0" w:color="auto"/>
        <w:bottom w:val="none" w:sz="0" w:space="0" w:color="auto"/>
        <w:right w:val="none" w:sz="0" w:space="0" w:color="auto"/>
      </w:divBdr>
    </w:div>
    <w:div w:id="1958950594">
      <w:bodyDiv w:val="1"/>
      <w:marLeft w:val="0"/>
      <w:marRight w:val="0"/>
      <w:marTop w:val="0"/>
      <w:marBottom w:val="0"/>
      <w:divBdr>
        <w:top w:val="none" w:sz="0" w:space="0" w:color="auto"/>
        <w:left w:val="none" w:sz="0" w:space="0" w:color="auto"/>
        <w:bottom w:val="none" w:sz="0" w:space="0" w:color="auto"/>
        <w:right w:val="none" w:sz="0" w:space="0" w:color="auto"/>
      </w:divBdr>
    </w:div>
    <w:div w:id="1959725772">
      <w:bodyDiv w:val="1"/>
      <w:marLeft w:val="0"/>
      <w:marRight w:val="0"/>
      <w:marTop w:val="0"/>
      <w:marBottom w:val="0"/>
      <w:divBdr>
        <w:top w:val="none" w:sz="0" w:space="0" w:color="auto"/>
        <w:left w:val="none" w:sz="0" w:space="0" w:color="auto"/>
        <w:bottom w:val="none" w:sz="0" w:space="0" w:color="auto"/>
        <w:right w:val="none" w:sz="0" w:space="0" w:color="auto"/>
      </w:divBdr>
    </w:div>
    <w:div w:id="1961649157">
      <w:bodyDiv w:val="1"/>
      <w:marLeft w:val="0"/>
      <w:marRight w:val="0"/>
      <w:marTop w:val="0"/>
      <w:marBottom w:val="0"/>
      <w:divBdr>
        <w:top w:val="none" w:sz="0" w:space="0" w:color="auto"/>
        <w:left w:val="none" w:sz="0" w:space="0" w:color="auto"/>
        <w:bottom w:val="none" w:sz="0" w:space="0" w:color="auto"/>
        <w:right w:val="none" w:sz="0" w:space="0" w:color="auto"/>
      </w:divBdr>
      <w:divsChild>
        <w:div w:id="798452906">
          <w:marLeft w:val="0"/>
          <w:marRight w:val="0"/>
          <w:marTop w:val="0"/>
          <w:marBottom w:val="0"/>
          <w:divBdr>
            <w:top w:val="none" w:sz="0" w:space="0" w:color="auto"/>
            <w:left w:val="none" w:sz="0" w:space="0" w:color="auto"/>
            <w:bottom w:val="none" w:sz="0" w:space="0" w:color="auto"/>
            <w:right w:val="none" w:sz="0" w:space="0" w:color="auto"/>
          </w:divBdr>
        </w:div>
        <w:div w:id="1578397847">
          <w:marLeft w:val="0"/>
          <w:marRight w:val="0"/>
          <w:marTop w:val="0"/>
          <w:marBottom w:val="0"/>
          <w:divBdr>
            <w:top w:val="none" w:sz="0" w:space="0" w:color="auto"/>
            <w:left w:val="none" w:sz="0" w:space="0" w:color="auto"/>
            <w:bottom w:val="none" w:sz="0" w:space="0" w:color="auto"/>
            <w:right w:val="none" w:sz="0" w:space="0" w:color="auto"/>
          </w:divBdr>
        </w:div>
      </w:divsChild>
    </w:div>
    <w:div w:id="1963539351">
      <w:bodyDiv w:val="1"/>
      <w:marLeft w:val="0"/>
      <w:marRight w:val="0"/>
      <w:marTop w:val="0"/>
      <w:marBottom w:val="0"/>
      <w:divBdr>
        <w:top w:val="none" w:sz="0" w:space="0" w:color="auto"/>
        <w:left w:val="none" w:sz="0" w:space="0" w:color="auto"/>
        <w:bottom w:val="none" w:sz="0" w:space="0" w:color="auto"/>
        <w:right w:val="none" w:sz="0" w:space="0" w:color="auto"/>
      </w:divBdr>
    </w:div>
    <w:div w:id="1965848121">
      <w:bodyDiv w:val="1"/>
      <w:marLeft w:val="0"/>
      <w:marRight w:val="0"/>
      <w:marTop w:val="0"/>
      <w:marBottom w:val="0"/>
      <w:divBdr>
        <w:top w:val="none" w:sz="0" w:space="0" w:color="auto"/>
        <w:left w:val="none" w:sz="0" w:space="0" w:color="auto"/>
        <w:bottom w:val="none" w:sz="0" w:space="0" w:color="auto"/>
        <w:right w:val="none" w:sz="0" w:space="0" w:color="auto"/>
      </w:divBdr>
    </w:div>
    <w:div w:id="1966234951">
      <w:bodyDiv w:val="1"/>
      <w:marLeft w:val="0"/>
      <w:marRight w:val="0"/>
      <w:marTop w:val="0"/>
      <w:marBottom w:val="0"/>
      <w:divBdr>
        <w:top w:val="none" w:sz="0" w:space="0" w:color="auto"/>
        <w:left w:val="none" w:sz="0" w:space="0" w:color="auto"/>
        <w:bottom w:val="none" w:sz="0" w:space="0" w:color="auto"/>
        <w:right w:val="none" w:sz="0" w:space="0" w:color="auto"/>
      </w:divBdr>
    </w:div>
    <w:div w:id="1968199088">
      <w:bodyDiv w:val="1"/>
      <w:marLeft w:val="0"/>
      <w:marRight w:val="0"/>
      <w:marTop w:val="0"/>
      <w:marBottom w:val="0"/>
      <w:divBdr>
        <w:top w:val="none" w:sz="0" w:space="0" w:color="auto"/>
        <w:left w:val="none" w:sz="0" w:space="0" w:color="auto"/>
        <w:bottom w:val="none" w:sz="0" w:space="0" w:color="auto"/>
        <w:right w:val="none" w:sz="0" w:space="0" w:color="auto"/>
      </w:divBdr>
    </w:div>
    <w:div w:id="1968968724">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1204172">
      <w:bodyDiv w:val="1"/>
      <w:marLeft w:val="0"/>
      <w:marRight w:val="0"/>
      <w:marTop w:val="0"/>
      <w:marBottom w:val="0"/>
      <w:divBdr>
        <w:top w:val="none" w:sz="0" w:space="0" w:color="auto"/>
        <w:left w:val="none" w:sz="0" w:space="0" w:color="auto"/>
        <w:bottom w:val="none" w:sz="0" w:space="0" w:color="auto"/>
        <w:right w:val="none" w:sz="0" w:space="0" w:color="auto"/>
      </w:divBdr>
    </w:div>
    <w:div w:id="1972006599">
      <w:bodyDiv w:val="1"/>
      <w:marLeft w:val="0"/>
      <w:marRight w:val="0"/>
      <w:marTop w:val="0"/>
      <w:marBottom w:val="0"/>
      <w:divBdr>
        <w:top w:val="none" w:sz="0" w:space="0" w:color="auto"/>
        <w:left w:val="none" w:sz="0" w:space="0" w:color="auto"/>
        <w:bottom w:val="none" w:sz="0" w:space="0" w:color="auto"/>
        <w:right w:val="none" w:sz="0" w:space="0" w:color="auto"/>
      </w:divBdr>
    </w:div>
    <w:div w:id="1977486825">
      <w:bodyDiv w:val="1"/>
      <w:marLeft w:val="0"/>
      <w:marRight w:val="0"/>
      <w:marTop w:val="0"/>
      <w:marBottom w:val="0"/>
      <w:divBdr>
        <w:top w:val="none" w:sz="0" w:space="0" w:color="auto"/>
        <w:left w:val="none" w:sz="0" w:space="0" w:color="auto"/>
        <w:bottom w:val="none" w:sz="0" w:space="0" w:color="auto"/>
        <w:right w:val="none" w:sz="0" w:space="0" w:color="auto"/>
      </w:divBdr>
    </w:div>
    <w:div w:id="1981154138">
      <w:bodyDiv w:val="1"/>
      <w:marLeft w:val="0"/>
      <w:marRight w:val="0"/>
      <w:marTop w:val="0"/>
      <w:marBottom w:val="0"/>
      <w:divBdr>
        <w:top w:val="none" w:sz="0" w:space="0" w:color="auto"/>
        <w:left w:val="none" w:sz="0" w:space="0" w:color="auto"/>
        <w:bottom w:val="none" w:sz="0" w:space="0" w:color="auto"/>
        <w:right w:val="none" w:sz="0" w:space="0" w:color="auto"/>
      </w:divBdr>
    </w:div>
    <w:div w:id="1982348715">
      <w:bodyDiv w:val="1"/>
      <w:marLeft w:val="0"/>
      <w:marRight w:val="0"/>
      <w:marTop w:val="0"/>
      <w:marBottom w:val="0"/>
      <w:divBdr>
        <w:top w:val="none" w:sz="0" w:space="0" w:color="auto"/>
        <w:left w:val="none" w:sz="0" w:space="0" w:color="auto"/>
        <w:bottom w:val="none" w:sz="0" w:space="0" w:color="auto"/>
        <w:right w:val="none" w:sz="0" w:space="0" w:color="auto"/>
      </w:divBdr>
    </w:div>
    <w:div w:id="1987276571">
      <w:bodyDiv w:val="1"/>
      <w:marLeft w:val="0"/>
      <w:marRight w:val="0"/>
      <w:marTop w:val="0"/>
      <w:marBottom w:val="0"/>
      <w:divBdr>
        <w:top w:val="none" w:sz="0" w:space="0" w:color="auto"/>
        <w:left w:val="none" w:sz="0" w:space="0" w:color="auto"/>
        <w:bottom w:val="none" w:sz="0" w:space="0" w:color="auto"/>
        <w:right w:val="none" w:sz="0" w:space="0" w:color="auto"/>
      </w:divBdr>
    </w:div>
    <w:div w:id="1987390893">
      <w:bodyDiv w:val="1"/>
      <w:marLeft w:val="0"/>
      <w:marRight w:val="0"/>
      <w:marTop w:val="0"/>
      <w:marBottom w:val="0"/>
      <w:divBdr>
        <w:top w:val="none" w:sz="0" w:space="0" w:color="auto"/>
        <w:left w:val="none" w:sz="0" w:space="0" w:color="auto"/>
        <w:bottom w:val="none" w:sz="0" w:space="0" w:color="auto"/>
        <w:right w:val="none" w:sz="0" w:space="0" w:color="auto"/>
      </w:divBdr>
    </w:div>
    <w:div w:id="1989476818">
      <w:bodyDiv w:val="1"/>
      <w:marLeft w:val="0"/>
      <w:marRight w:val="0"/>
      <w:marTop w:val="0"/>
      <w:marBottom w:val="0"/>
      <w:divBdr>
        <w:top w:val="none" w:sz="0" w:space="0" w:color="auto"/>
        <w:left w:val="none" w:sz="0" w:space="0" w:color="auto"/>
        <w:bottom w:val="none" w:sz="0" w:space="0" w:color="auto"/>
        <w:right w:val="none" w:sz="0" w:space="0" w:color="auto"/>
      </w:divBdr>
    </w:div>
    <w:div w:id="1990283504">
      <w:bodyDiv w:val="1"/>
      <w:marLeft w:val="0"/>
      <w:marRight w:val="0"/>
      <w:marTop w:val="0"/>
      <w:marBottom w:val="0"/>
      <w:divBdr>
        <w:top w:val="none" w:sz="0" w:space="0" w:color="auto"/>
        <w:left w:val="none" w:sz="0" w:space="0" w:color="auto"/>
        <w:bottom w:val="none" w:sz="0" w:space="0" w:color="auto"/>
        <w:right w:val="none" w:sz="0" w:space="0" w:color="auto"/>
      </w:divBdr>
    </w:div>
    <w:div w:id="1991866726">
      <w:bodyDiv w:val="1"/>
      <w:marLeft w:val="0"/>
      <w:marRight w:val="0"/>
      <w:marTop w:val="0"/>
      <w:marBottom w:val="0"/>
      <w:divBdr>
        <w:top w:val="none" w:sz="0" w:space="0" w:color="auto"/>
        <w:left w:val="none" w:sz="0" w:space="0" w:color="auto"/>
        <w:bottom w:val="none" w:sz="0" w:space="0" w:color="auto"/>
        <w:right w:val="none" w:sz="0" w:space="0" w:color="auto"/>
      </w:divBdr>
    </w:div>
    <w:div w:id="1993364653">
      <w:bodyDiv w:val="1"/>
      <w:marLeft w:val="0"/>
      <w:marRight w:val="0"/>
      <w:marTop w:val="0"/>
      <w:marBottom w:val="0"/>
      <w:divBdr>
        <w:top w:val="none" w:sz="0" w:space="0" w:color="auto"/>
        <w:left w:val="none" w:sz="0" w:space="0" w:color="auto"/>
        <w:bottom w:val="none" w:sz="0" w:space="0" w:color="auto"/>
        <w:right w:val="none" w:sz="0" w:space="0" w:color="auto"/>
      </w:divBdr>
    </w:div>
    <w:div w:id="2000114693">
      <w:bodyDiv w:val="1"/>
      <w:marLeft w:val="0"/>
      <w:marRight w:val="0"/>
      <w:marTop w:val="0"/>
      <w:marBottom w:val="0"/>
      <w:divBdr>
        <w:top w:val="none" w:sz="0" w:space="0" w:color="auto"/>
        <w:left w:val="none" w:sz="0" w:space="0" w:color="auto"/>
        <w:bottom w:val="none" w:sz="0" w:space="0" w:color="auto"/>
        <w:right w:val="none" w:sz="0" w:space="0" w:color="auto"/>
      </w:divBdr>
    </w:div>
    <w:div w:id="2003193207">
      <w:bodyDiv w:val="1"/>
      <w:marLeft w:val="0"/>
      <w:marRight w:val="0"/>
      <w:marTop w:val="0"/>
      <w:marBottom w:val="0"/>
      <w:divBdr>
        <w:top w:val="none" w:sz="0" w:space="0" w:color="auto"/>
        <w:left w:val="none" w:sz="0" w:space="0" w:color="auto"/>
        <w:bottom w:val="none" w:sz="0" w:space="0" w:color="auto"/>
        <w:right w:val="none" w:sz="0" w:space="0" w:color="auto"/>
      </w:divBdr>
    </w:div>
    <w:div w:id="2011565518">
      <w:bodyDiv w:val="1"/>
      <w:marLeft w:val="0"/>
      <w:marRight w:val="0"/>
      <w:marTop w:val="0"/>
      <w:marBottom w:val="0"/>
      <w:divBdr>
        <w:top w:val="none" w:sz="0" w:space="0" w:color="auto"/>
        <w:left w:val="none" w:sz="0" w:space="0" w:color="auto"/>
        <w:bottom w:val="none" w:sz="0" w:space="0" w:color="auto"/>
        <w:right w:val="none" w:sz="0" w:space="0" w:color="auto"/>
      </w:divBdr>
    </w:div>
    <w:div w:id="2011786009">
      <w:bodyDiv w:val="1"/>
      <w:marLeft w:val="0"/>
      <w:marRight w:val="0"/>
      <w:marTop w:val="0"/>
      <w:marBottom w:val="0"/>
      <w:divBdr>
        <w:top w:val="none" w:sz="0" w:space="0" w:color="auto"/>
        <w:left w:val="none" w:sz="0" w:space="0" w:color="auto"/>
        <w:bottom w:val="none" w:sz="0" w:space="0" w:color="auto"/>
        <w:right w:val="none" w:sz="0" w:space="0" w:color="auto"/>
      </w:divBdr>
    </w:div>
    <w:div w:id="2011903328">
      <w:bodyDiv w:val="1"/>
      <w:marLeft w:val="0"/>
      <w:marRight w:val="0"/>
      <w:marTop w:val="0"/>
      <w:marBottom w:val="0"/>
      <w:divBdr>
        <w:top w:val="none" w:sz="0" w:space="0" w:color="auto"/>
        <w:left w:val="none" w:sz="0" w:space="0" w:color="auto"/>
        <w:bottom w:val="none" w:sz="0" w:space="0" w:color="auto"/>
        <w:right w:val="none" w:sz="0" w:space="0" w:color="auto"/>
      </w:divBdr>
    </w:div>
    <w:div w:id="2013482192">
      <w:bodyDiv w:val="1"/>
      <w:marLeft w:val="0"/>
      <w:marRight w:val="0"/>
      <w:marTop w:val="0"/>
      <w:marBottom w:val="0"/>
      <w:divBdr>
        <w:top w:val="none" w:sz="0" w:space="0" w:color="auto"/>
        <w:left w:val="none" w:sz="0" w:space="0" w:color="auto"/>
        <w:bottom w:val="none" w:sz="0" w:space="0" w:color="auto"/>
        <w:right w:val="none" w:sz="0" w:space="0" w:color="auto"/>
      </w:divBdr>
    </w:div>
    <w:div w:id="2015833961">
      <w:bodyDiv w:val="1"/>
      <w:marLeft w:val="0"/>
      <w:marRight w:val="0"/>
      <w:marTop w:val="0"/>
      <w:marBottom w:val="0"/>
      <w:divBdr>
        <w:top w:val="none" w:sz="0" w:space="0" w:color="auto"/>
        <w:left w:val="none" w:sz="0" w:space="0" w:color="auto"/>
        <w:bottom w:val="none" w:sz="0" w:space="0" w:color="auto"/>
        <w:right w:val="none" w:sz="0" w:space="0" w:color="auto"/>
      </w:divBdr>
    </w:div>
    <w:div w:id="2018803190">
      <w:bodyDiv w:val="1"/>
      <w:marLeft w:val="0"/>
      <w:marRight w:val="0"/>
      <w:marTop w:val="0"/>
      <w:marBottom w:val="0"/>
      <w:divBdr>
        <w:top w:val="none" w:sz="0" w:space="0" w:color="auto"/>
        <w:left w:val="none" w:sz="0" w:space="0" w:color="auto"/>
        <w:bottom w:val="none" w:sz="0" w:space="0" w:color="auto"/>
        <w:right w:val="none" w:sz="0" w:space="0" w:color="auto"/>
      </w:divBdr>
      <w:divsChild>
        <w:div w:id="1462578199">
          <w:marLeft w:val="0"/>
          <w:marRight w:val="0"/>
          <w:marTop w:val="0"/>
          <w:marBottom w:val="0"/>
          <w:divBdr>
            <w:top w:val="none" w:sz="0" w:space="0" w:color="auto"/>
            <w:left w:val="none" w:sz="0" w:space="0" w:color="auto"/>
            <w:bottom w:val="none" w:sz="0" w:space="0" w:color="auto"/>
            <w:right w:val="none" w:sz="0" w:space="0" w:color="auto"/>
          </w:divBdr>
        </w:div>
      </w:divsChild>
    </w:div>
    <w:div w:id="2019261035">
      <w:bodyDiv w:val="1"/>
      <w:marLeft w:val="0"/>
      <w:marRight w:val="0"/>
      <w:marTop w:val="0"/>
      <w:marBottom w:val="0"/>
      <w:divBdr>
        <w:top w:val="none" w:sz="0" w:space="0" w:color="auto"/>
        <w:left w:val="none" w:sz="0" w:space="0" w:color="auto"/>
        <w:bottom w:val="none" w:sz="0" w:space="0" w:color="auto"/>
        <w:right w:val="none" w:sz="0" w:space="0" w:color="auto"/>
      </w:divBdr>
    </w:div>
    <w:div w:id="2021346893">
      <w:bodyDiv w:val="1"/>
      <w:marLeft w:val="0"/>
      <w:marRight w:val="0"/>
      <w:marTop w:val="0"/>
      <w:marBottom w:val="0"/>
      <w:divBdr>
        <w:top w:val="none" w:sz="0" w:space="0" w:color="auto"/>
        <w:left w:val="none" w:sz="0" w:space="0" w:color="auto"/>
        <w:bottom w:val="none" w:sz="0" w:space="0" w:color="auto"/>
        <w:right w:val="none" w:sz="0" w:space="0" w:color="auto"/>
      </w:divBdr>
    </w:div>
    <w:div w:id="2022973962">
      <w:bodyDiv w:val="1"/>
      <w:marLeft w:val="0"/>
      <w:marRight w:val="0"/>
      <w:marTop w:val="0"/>
      <w:marBottom w:val="0"/>
      <w:divBdr>
        <w:top w:val="none" w:sz="0" w:space="0" w:color="auto"/>
        <w:left w:val="none" w:sz="0" w:space="0" w:color="auto"/>
        <w:bottom w:val="none" w:sz="0" w:space="0" w:color="auto"/>
        <w:right w:val="none" w:sz="0" w:space="0" w:color="auto"/>
      </w:divBdr>
    </w:div>
    <w:div w:id="2025010725">
      <w:bodyDiv w:val="1"/>
      <w:marLeft w:val="0"/>
      <w:marRight w:val="0"/>
      <w:marTop w:val="0"/>
      <w:marBottom w:val="0"/>
      <w:divBdr>
        <w:top w:val="none" w:sz="0" w:space="0" w:color="auto"/>
        <w:left w:val="none" w:sz="0" w:space="0" w:color="auto"/>
        <w:bottom w:val="none" w:sz="0" w:space="0" w:color="auto"/>
        <w:right w:val="none" w:sz="0" w:space="0" w:color="auto"/>
      </w:divBdr>
    </w:div>
    <w:div w:id="2025982795">
      <w:bodyDiv w:val="1"/>
      <w:marLeft w:val="0"/>
      <w:marRight w:val="0"/>
      <w:marTop w:val="0"/>
      <w:marBottom w:val="0"/>
      <w:divBdr>
        <w:top w:val="none" w:sz="0" w:space="0" w:color="auto"/>
        <w:left w:val="none" w:sz="0" w:space="0" w:color="auto"/>
        <w:bottom w:val="none" w:sz="0" w:space="0" w:color="auto"/>
        <w:right w:val="none" w:sz="0" w:space="0" w:color="auto"/>
      </w:divBdr>
    </w:div>
    <w:div w:id="2029019301">
      <w:bodyDiv w:val="1"/>
      <w:marLeft w:val="0"/>
      <w:marRight w:val="0"/>
      <w:marTop w:val="0"/>
      <w:marBottom w:val="0"/>
      <w:divBdr>
        <w:top w:val="none" w:sz="0" w:space="0" w:color="auto"/>
        <w:left w:val="none" w:sz="0" w:space="0" w:color="auto"/>
        <w:bottom w:val="none" w:sz="0" w:space="0" w:color="auto"/>
        <w:right w:val="none" w:sz="0" w:space="0" w:color="auto"/>
      </w:divBdr>
      <w:divsChild>
        <w:div w:id="516695011">
          <w:marLeft w:val="0"/>
          <w:marRight w:val="0"/>
          <w:marTop w:val="0"/>
          <w:marBottom w:val="0"/>
          <w:divBdr>
            <w:top w:val="none" w:sz="0" w:space="0" w:color="auto"/>
            <w:left w:val="none" w:sz="0" w:space="0" w:color="auto"/>
            <w:bottom w:val="none" w:sz="0" w:space="0" w:color="auto"/>
            <w:right w:val="none" w:sz="0" w:space="0" w:color="auto"/>
          </w:divBdr>
        </w:div>
        <w:div w:id="871454624">
          <w:marLeft w:val="0"/>
          <w:marRight w:val="0"/>
          <w:marTop w:val="0"/>
          <w:marBottom w:val="0"/>
          <w:divBdr>
            <w:top w:val="none" w:sz="0" w:space="0" w:color="auto"/>
            <w:left w:val="none" w:sz="0" w:space="0" w:color="auto"/>
            <w:bottom w:val="none" w:sz="0" w:space="0" w:color="auto"/>
            <w:right w:val="none" w:sz="0" w:space="0" w:color="auto"/>
          </w:divBdr>
        </w:div>
        <w:div w:id="942805761">
          <w:marLeft w:val="0"/>
          <w:marRight w:val="0"/>
          <w:marTop w:val="0"/>
          <w:marBottom w:val="0"/>
          <w:divBdr>
            <w:top w:val="none" w:sz="0" w:space="0" w:color="auto"/>
            <w:left w:val="none" w:sz="0" w:space="0" w:color="auto"/>
            <w:bottom w:val="none" w:sz="0" w:space="0" w:color="auto"/>
            <w:right w:val="none" w:sz="0" w:space="0" w:color="auto"/>
          </w:divBdr>
        </w:div>
        <w:div w:id="1013533556">
          <w:marLeft w:val="0"/>
          <w:marRight w:val="0"/>
          <w:marTop w:val="0"/>
          <w:marBottom w:val="0"/>
          <w:divBdr>
            <w:top w:val="none" w:sz="0" w:space="0" w:color="auto"/>
            <w:left w:val="none" w:sz="0" w:space="0" w:color="auto"/>
            <w:bottom w:val="none" w:sz="0" w:space="0" w:color="auto"/>
            <w:right w:val="none" w:sz="0" w:space="0" w:color="auto"/>
          </w:divBdr>
        </w:div>
        <w:div w:id="1447699994">
          <w:marLeft w:val="0"/>
          <w:marRight w:val="0"/>
          <w:marTop w:val="0"/>
          <w:marBottom w:val="0"/>
          <w:divBdr>
            <w:top w:val="none" w:sz="0" w:space="0" w:color="auto"/>
            <w:left w:val="none" w:sz="0" w:space="0" w:color="auto"/>
            <w:bottom w:val="none" w:sz="0" w:space="0" w:color="auto"/>
            <w:right w:val="none" w:sz="0" w:space="0" w:color="auto"/>
          </w:divBdr>
        </w:div>
        <w:div w:id="1538817236">
          <w:marLeft w:val="0"/>
          <w:marRight w:val="0"/>
          <w:marTop w:val="0"/>
          <w:marBottom w:val="0"/>
          <w:divBdr>
            <w:top w:val="none" w:sz="0" w:space="0" w:color="auto"/>
            <w:left w:val="none" w:sz="0" w:space="0" w:color="auto"/>
            <w:bottom w:val="none" w:sz="0" w:space="0" w:color="auto"/>
            <w:right w:val="none" w:sz="0" w:space="0" w:color="auto"/>
          </w:divBdr>
        </w:div>
      </w:divsChild>
    </w:div>
    <w:div w:id="2033340660">
      <w:bodyDiv w:val="1"/>
      <w:marLeft w:val="0"/>
      <w:marRight w:val="0"/>
      <w:marTop w:val="0"/>
      <w:marBottom w:val="0"/>
      <w:divBdr>
        <w:top w:val="none" w:sz="0" w:space="0" w:color="auto"/>
        <w:left w:val="none" w:sz="0" w:space="0" w:color="auto"/>
        <w:bottom w:val="none" w:sz="0" w:space="0" w:color="auto"/>
        <w:right w:val="none" w:sz="0" w:space="0" w:color="auto"/>
      </w:divBdr>
    </w:div>
    <w:div w:id="2037730869">
      <w:bodyDiv w:val="1"/>
      <w:marLeft w:val="0"/>
      <w:marRight w:val="0"/>
      <w:marTop w:val="0"/>
      <w:marBottom w:val="0"/>
      <w:divBdr>
        <w:top w:val="none" w:sz="0" w:space="0" w:color="auto"/>
        <w:left w:val="none" w:sz="0" w:space="0" w:color="auto"/>
        <w:bottom w:val="none" w:sz="0" w:space="0" w:color="auto"/>
        <w:right w:val="none" w:sz="0" w:space="0" w:color="auto"/>
      </w:divBdr>
      <w:divsChild>
        <w:div w:id="1983073896">
          <w:marLeft w:val="0"/>
          <w:marRight w:val="0"/>
          <w:marTop w:val="0"/>
          <w:marBottom w:val="0"/>
          <w:divBdr>
            <w:top w:val="none" w:sz="0" w:space="0" w:color="auto"/>
            <w:left w:val="none" w:sz="0" w:space="0" w:color="auto"/>
            <w:bottom w:val="none" w:sz="0" w:space="0" w:color="auto"/>
            <w:right w:val="none" w:sz="0" w:space="0" w:color="auto"/>
          </w:divBdr>
          <w:divsChild>
            <w:div w:id="2003504986">
              <w:marLeft w:val="0"/>
              <w:marRight w:val="0"/>
              <w:marTop w:val="0"/>
              <w:marBottom w:val="0"/>
              <w:divBdr>
                <w:top w:val="none" w:sz="0" w:space="0" w:color="auto"/>
                <w:left w:val="none" w:sz="0" w:space="0" w:color="auto"/>
                <w:bottom w:val="none" w:sz="0" w:space="0" w:color="auto"/>
                <w:right w:val="none" w:sz="0" w:space="0" w:color="auto"/>
              </w:divBdr>
              <w:divsChild>
                <w:div w:id="2008366781">
                  <w:marLeft w:val="0"/>
                  <w:marRight w:val="0"/>
                  <w:marTop w:val="0"/>
                  <w:marBottom w:val="0"/>
                  <w:divBdr>
                    <w:top w:val="none" w:sz="0" w:space="0" w:color="auto"/>
                    <w:left w:val="none" w:sz="0" w:space="0" w:color="auto"/>
                    <w:bottom w:val="none" w:sz="0" w:space="0" w:color="auto"/>
                    <w:right w:val="none" w:sz="0" w:space="0" w:color="auto"/>
                  </w:divBdr>
                  <w:divsChild>
                    <w:div w:id="1049499269">
                      <w:marLeft w:val="0"/>
                      <w:marRight w:val="0"/>
                      <w:marTop w:val="0"/>
                      <w:marBottom w:val="0"/>
                      <w:divBdr>
                        <w:top w:val="none" w:sz="0" w:space="0" w:color="auto"/>
                        <w:left w:val="none" w:sz="0" w:space="0" w:color="auto"/>
                        <w:bottom w:val="none" w:sz="0" w:space="0" w:color="auto"/>
                        <w:right w:val="none" w:sz="0" w:space="0" w:color="auto"/>
                      </w:divBdr>
                      <w:divsChild>
                        <w:div w:id="1148016698">
                          <w:marLeft w:val="0"/>
                          <w:marRight w:val="0"/>
                          <w:marTop w:val="0"/>
                          <w:marBottom w:val="0"/>
                          <w:divBdr>
                            <w:top w:val="none" w:sz="0" w:space="0" w:color="auto"/>
                            <w:left w:val="none" w:sz="0" w:space="0" w:color="auto"/>
                            <w:bottom w:val="none" w:sz="0" w:space="0" w:color="auto"/>
                            <w:right w:val="none" w:sz="0" w:space="0" w:color="auto"/>
                          </w:divBdr>
                          <w:divsChild>
                            <w:div w:id="1323965223">
                              <w:marLeft w:val="0"/>
                              <w:marRight w:val="0"/>
                              <w:marTop w:val="0"/>
                              <w:marBottom w:val="0"/>
                              <w:divBdr>
                                <w:top w:val="none" w:sz="0" w:space="0" w:color="auto"/>
                                <w:left w:val="none" w:sz="0" w:space="0" w:color="auto"/>
                                <w:bottom w:val="none" w:sz="0" w:space="0" w:color="auto"/>
                                <w:right w:val="none" w:sz="0" w:space="0" w:color="auto"/>
                              </w:divBdr>
                              <w:divsChild>
                                <w:div w:id="901719198">
                                  <w:marLeft w:val="0"/>
                                  <w:marRight w:val="0"/>
                                  <w:marTop w:val="0"/>
                                  <w:marBottom w:val="0"/>
                                  <w:divBdr>
                                    <w:top w:val="none" w:sz="0" w:space="0" w:color="auto"/>
                                    <w:left w:val="none" w:sz="0" w:space="0" w:color="auto"/>
                                    <w:bottom w:val="none" w:sz="0" w:space="0" w:color="auto"/>
                                    <w:right w:val="none" w:sz="0" w:space="0" w:color="auto"/>
                                  </w:divBdr>
                                  <w:divsChild>
                                    <w:div w:id="1065951339">
                                      <w:marLeft w:val="0"/>
                                      <w:marRight w:val="0"/>
                                      <w:marTop w:val="0"/>
                                      <w:marBottom w:val="0"/>
                                      <w:divBdr>
                                        <w:top w:val="none" w:sz="0" w:space="0" w:color="auto"/>
                                        <w:left w:val="none" w:sz="0" w:space="0" w:color="auto"/>
                                        <w:bottom w:val="none" w:sz="0" w:space="0" w:color="auto"/>
                                        <w:right w:val="none" w:sz="0" w:space="0" w:color="auto"/>
                                      </w:divBdr>
                                      <w:divsChild>
                                        <w:div w:id="322319535">
                                          <w:marLeft w:val="0"/>
                                          <w:marRight w:val="0"/>
                                          <w:marTop w:val="0"/>
                                          <w:marBottom w:val="0"/>
                                          <w:divBdr>
                                            <w:top w:val="none" w:sz="0" w:space="0" w:color="auto"/>
                                            <w:left w:val="none" w:sz="0" w:space="0" w:color="auto"/>
                                            <w:bottom w:val="none" w:sz="0" w:space="0" w:color="auto"/>
                                            <w:right w:val="none" w:sz="0" w:space="0" w:color="auto"/>
                                          </w:divBdr>
                                          <w:divsChild>
                                            <w:div w:id="2002003250">
                                              <w:marLeft w:val="0"/>
                                              <w:marRight w:val="0"/>
                                              <w:marTop w:val="0"/>
                                              <w:marBottom w:val="0"/>
                                              <w:divBdr>
                                                <w:top w:val="none" w:sz="0" w:space="0" w:color="auto"/>
                                                <w:left w:val="none" w:sz="0" w:space="0" w:color="auto"/>
                                                <w:bottom w:val="none" w:sz="0" w:space="0" w:color="auto"/>
                                                <w:right w:val="none" w:sz="0" w:space="0" w:color="auto"/>
                                              </w:divBdr>
                                              <w:divsChild>
                                                <w:div w:id="195629597">
                                                  <w:marLeft w:val="0"/>
                                                  <w:marRight w:val="0"/>
                                                  <w:marTop w:val="0"/>
                                                  <w:marBottom w:val="0"/>
                                                  <w:divBdr>
                                                    <w:top w:val="none" w:sz="0" w:space="0" w:color="auto"/>
                                                    <w:left w:val="none" w:sz="0" w:space="0" w:color="auto"/>
                                                    <w:bottom w:val="none" w:sz="0" w:space="0" w:color="auto"/>
                                                    <w:right w:val="none" w:sz="0" w:space="0" w:color="auto"/>
                                                  </w:divBdr>
                                                  <w:divsChild>
                                                    <w:div w:id="229733264">
                                                      <w:marLeft w:val="0"/>
                                                      <w:marRight w:val="0"/>
                                                      <w:marTop w:val="0"/>
                                                      <w:marBottom w:val="0"/>
                                                      <w:divBdr>
                                                        <w:top w:val="none" w:sz="0" w:space="0" w:color="auto"/>
                                                        <w:left w:val="none" w:sz="0" w:space="0" w:color="auto"/>
                                                        <w:bottom w:val="none" w:sz="0" w:space="0" w:color="auto"/>
                                                        <w:right w:val="none" w:sz="0" w:space="0" w:color="auto"/>
                                                      </w:divBdr>
                                                      <w:divsChild>
                                                        <w:div w:id="772474137">
                                                          <w:marLeft w:val="0"/>
                                                          <w:marRight w:val="0"/>
                                                          <w:marTop w:val="0"/>
                                                          <w:marBottom w:val="0"/>
                                                          <w:divBdr>
                                                            <w:top w:val="none" w:sz="0" w:space="0" w:color="auto"/>
                                                            <w:left w:val="none" w:sz="0" w:space="0" w:color="auto"/>
                                                            <w:bottom w:val="none" w:sz="0" w:space="0" w:color="auto"/>
                                                            <w:right w:val="none" w:sz="0" w:space="0" w:color="auto"/>
                                                          </w:divBdr>
                                                          <w:divsChild>
                                                            <w:div w:id="1852722082">
                                                              <w:marLeft w:val="0"/>
                                                              <w:marRight w:val="0"/>
                                                              <w:marTop w:val="0"/>
                                                              <w:marBottom w:val="0"/>
                                                              <w:divBdr>
                                                                <w:top w:val="none" w:sz="0" w:space="0" w:color="auto"/>
                                                                <w:left w:val="none" w:sz="0" w:space="0" w:color="auto"/>
                                                                <w:bottom w:val="none" w:sz="0" w:space="0" w:color="auto"/>
                                                                <w:right w:val="none" w:sz="0" w:space="0" w:color="auto"/>
                                                              </w:divBdr>
                                                              <w:divsChild>
                                                                <w:div w:id="36896891">
                                                                  <w:marLeft w:val="0"/>
                                                                  <w:marRight w:val="0"/>
                                                                  <w:marTop w:val="0"/>
                                                                  <w:marBottom w:val="0"/>
                                                                  <w:divBdr>
                                                                    <w:top w:val="none" w:sz="0" w:space="0" w:color="auto"/>
                                                                    <w:left w:val="none" w:sz="0" w:space="0" w:color="auto"/>
                                                                    <w:bottom w:val="none" w:sz="0" w:space="0" w:color="auto"/>
                                                                    <w:right w:val="none" w:sz="0" w:space="0" w:color="auto"/>
                                                                  </w:divBdr>
                                                                  <w:divsChild>
                                                                    <w:div w:id="885412269">
                                                                      <w:marLeft w:val="0"/>
                                                                      <w:marRight w:val="0"/>
                                                                      <w:marTop w:val="0"/>
                                                                      <w:marBottom w:val="0"/>
                                                                      <w:divBdr>
                                                                        <w:top w:val="none" w:sz="0" w:space="0" w:color="auto"/>
                                                                        <w:left w:val="none" w:sz="0" w:space="0" w:color="auto"/>
                                                                        <w:bottom w:val="none" w:sz="0" w:space="0" w:color="auto"/>
                                                                        <w:right w:val="none" w:sz="0" w:space="0" w:color="auto"/>
                                                                      </w:divBdr>
                                                                      <w:divsChild>
                                                                        <w:div w:id="1228884815">
                                                                          <w:marLeft w:val="0"/>
                                                                          <w:marRight w:val="0"/>
                                                                          <w:marTop w:val="0"/>
                                                                          <w:marBottom w:val="0"/>
                                                                          <w:divBdr>
                                                                            <w:top w:val="none" w:sz="0" w:space="0" w:color="auto"/>
                                                                            <w:left w:val="none" w:sz="0" w:space="0" w:color="auto"/>
                                                                            <w:bottom w:val="none" w:sz="0" w:space="0" w:color="auto"/>
                                                                            <w:right w:val="none" w:sz="0" w:space="0" w:color="auto"/>
                                                                          </w:divBdr>
                                                                          <w:divsChild>
                                                                            <w:div w:id="1829782071">
                                                                              <w:marLeft w:val="0"/>
                                                                              <w:marRight w:val="0"/>
                                                                              <w:marTop w:val="0"/>
                                                                              <w:marBottom w:val="0"/>
                                                                              <w:divBdr>
                                                                                <w:top w:val="none" w:sz="0" w:space="0" w:color="auto"/>
                                                                                <w:left w:val="none" w:sz="0" w:space="0" w:color="auto"/>
                                                                                <w:bottom w:val="none" w:sz="0" w:space="0" w:color="auto"/>
                                                                                <w:right w:val="none" w:sz="0" w:space="0" w:color="auto"/>
                                                                              </w:divBdr>
                                                                              <w:divsChild>
                                                                                <w:div w:id="863983254">
                                                                                  <w:marLeft w:val="0"/>
                                                                                  <w:marRight w:val="0"/>
                                                                                  <w:marTop w:val="0"/>
                                                                                  <w:marBottom w:val="0"/>
                                                                                  <w:divBdr>
                                                                                    <w:top w:val="none" w:sz="0" w:space="0" w:color="auto"/>
                                                                                    <w:left w:val="none" w:sz="0" w:space="0" w:color="auto"/>
                                                                                    <w:bottom w:val="none" w:sz="0" w:space="0" w:color="auto"/>
                                                                                    <w:right w:val="none" w:sz="0" w:space="0" w:color="auto"/>
                                                                                  </w:divBdr>
                                                                                  <w:divsChild>
                                                                                    <w:div w:id="1702392141">
                                                                                      <w:marLeft w:val="0"/>
                                                                                      <w:marRight w:val="0"/>
                                                                                      <w:marTop w:val="0"/>
                                                                                      <w:marBottom w:val="0"/>
                                                                                      <w:divBdr>
                                                                                        <w:top w:val="none" w:sz="0" w:space="0" w:color="auto"/>
                                                                                        <w:left w:val="none" w:sz="0" w:space="0" w:color="auto"/>
                                                                                        <w:bottom w:val="none" w:sz="0" w:space="0" w:color="auto"/>
                                                                                        <w:right w:val="none" w:sz="0" w:space="0" w:color="auto"/>
                                                                                      </w:divBdr>
                                                                                      <w:divsChild>
                                                                                        <w:div w:id="1068381193">
                                                                                          <w:marLeft w:val="0"/>
                                                                                          <w:marRight w:val="0"/>
                                                                                          <w:marTop w:val="0"/>
                                                                                          <w:marBottom w:val="0"/>
                                                                                          <w:divBdr>
                                                                                            <w:top w:val="none" w:sz="0" w:space="0" w:color="auto"/>
                                                                                            <w:left w:val="none" w:sz="0" w:space="0" w:color="auto"/>
                                                                                            <w:bottom w:val="none" w:sz="0" w:space="0" w:color="auto"/>
                                                                                            <w:right w:val="none" w:sz="0" w:space="0" w:color="auto"/>
                                                                                          </w:divBdr>
                                                                                          <w:divsChild>
                                                                                            <w:div w:id="1257055139">
                                                                                              <w:marLeft w:val="0"/>
                                                                                              <w:marRight w:val="0"/>
                                                                                              <w:marTop w:val="0"/>
                                                                                              <w:marBottom w:val="0"/>
                                                                                              <w:divBdr>
                                                                                                <w:top w:val="none" w:sz="0" w:space="0" w:color="auto"/>
                                                                                                <w:left w:val="none" w:sz="0" w:space="0" w:color="auto"/>
                                                                                                <w:bottom w:val="none" w:sz="0" w:space="0" w:color="auto"/>
                                                                                                <w:right w:val="none" w:sz="0" w:space="0" w:color="auto"/>
                                                                                              </w:divBdr>
                                                                                            </w:div>
                                                                                            <w:div w:id="17457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442">
      <w:bodyDiv w:val="1"/>
      <w:marLeft w:val="0"/>
      <w:marRight w:val="0"/>
      <w:marTop w:val="0"/>
      <w:marBottom w:val="0"/>
      <w:divBdr>
        <w:top w:val="none" w:sz="0" w:space="0" w:color="auto"/>
        <w:left w:val="none" w:sz="0" w:space="0" w:color="auto"/>
        <w:bottom w:val="none" w:sz="0" w:space="0" w:color="auto"/>
        <w:right w:val="none" w:sz="0" w:space="0" w:color="auto"/>
      </w:divBdr>
    </w:div>
    <w:div w:id="2038390933">
      <w:bodyDiv w:val="1"/>
      <w:marLeft w:val="0"/>
      <w:marRight w:val="0"/>
      <w:marTop w:val="0"/>
      <w:marBottom w:val="0"/>
      <w:divBdr>
        <w:top w:val="none" w:sz="0" w:space="0" w:color="auto"/>
        <w:left w:val="none" w:sz="0" w:space="0" w:color="auto"/>
        <w:bottom w:val="none" w:sz="0" w:space="0" w:color="auto"/>
        <w:right w:val="none" w:sz="0" w:space="0" w:color="auto"/>
      </w:divBdr>
    </w:div>
    <w:div w:id="2040005287">
      <w:bodyDiv w:val="1"/>
      <w:marLeft w:val="0"/>
      <w:marRight w:val="0"/>
      <w:marTop w:val="0"/>
      <w:marBottom w:val="0"/>
      <w:divBdr>
        <w:top w:val="none" w:sz="0" w:space="0" w:color="auto"/>
        <w:left w:val="none" w:sz="0" w:space="0" w:color="auto"/>
        <w:bottom w:val="none" w:sz="0" w:space="0" w:color="auto"/>
        <w:right w:val="none" w:sz="0" w:space="0" w:color="auto"/>
      </w:divBdr>
    </w:div>
    <w:div w:id="2044548207">
      <w:bodyDiv w:val="1"/>
      <w:marLeft w:val="0"/>
      <w:marRight w:val="0"/>
      <w:marTop w:val="0"/>
      <w:marBottom w:val="0"/>
      <w:divBdr>
        <w:top w:val="none" w:sz="0" w:space="0" w:color="auto"/>
        <w:left w:val="none" w:sz="0" w:space="0" w:color="auto"/>
        <w:bottom w:val="none" w:sz="0" w:space="0" w:color="auto"/>
        <w:right w:val="none" w:sz="0" w:space="0" w:color="auto"/>
      </w:divBdr>
    </w:div>
    <w:div w:id="2048529754">
      <w:bodyDiv w:val="1"/>
      <w:marLeft w:val="0"/>
      <w:marRight w:val="0"/>
      <w:marTop w:val="0"/>
      <w:marBottom w:val="0"/>
      <w:divBdr>
        <w:top w:val="none" w:sz="0" w:space="0" w:color="auto"/>
        <w:left w:val="none" w:sz="0" w:space="0" w:color="auto"/>
        <w:bottom w:val="none" w:sz="0" w:space="0" w:color="auto"/>
        <w:right w:val="none" w:sz="0" w:space="0" w:color="auto"/>
      </w:divBdr>
    </w:div>
    <w:div w:id="2050101598">
      <w:bodyDiv w:val="1"/>
      <w:marLeft w:val="0"/>
      <w:marRight w:val="0"/>
      <w:marTop w:val="0"/>
      <w:marBottom w:val="0"/>
      <w:divBdr>
        <w:top w:val="none" w:sz="0" w:space="0" w:color="auto"/>
        <w:left w:val="none" w:sz="0" w:space="0" w:color="auto"/>
        <w:bottom w:val="none" w:sz="0" w:space="0" w:color="auto"/>
        <w:right w:val="none" w:sz="0" w:space="0" w:color="auto"/>
      </w:divBdr>
    </w:div>
    <w:div w:id="2054307852">
      <w:bodyDiv w:val="1"/>
      <w:marLeft w:val="0"/>
      <w:marRight w:val="0"/>
      <w:marTop w:val="0"/>
      <w:marBottom w:val="0"/>
      <w:divBdr>
        <w:top w:val="none" w:sz="0" w:space="0" w:color="auto"/>
        <w:left w:val="none" w:sz="0" w:space="0" w:color="auto"/>
        <w:bottom w:val="none" w:sz="0" w:space="0" w:color="auto"/>
        <w:right w:val="none" w:sz="0" w:space="0" w:color="auto"/>
      </w:divBdr>
      <w:divsChild>
        <w:div w:id="763188296">
          <w:marLeft w:val="0"/>
          <w:marRight w:val="0"/>
          <w:marTop w:val="0"/>
          <w:marBottom w:val="0"/>
          <w:divBdr>
            <w:top w:val="none" w:sz="0" w:space="0" w:color="auto"/>
            <w:left w:val="none" w:sz="0" w:space="0" w:color="auto"/>
            <w:bottom w:val="none" w:sz="0" w:space="0" w:color="auto"/>
            <w:right w:val="none" w:sz="0" w:space="0" w:color="auto"/>
          </w:divBdr>
        </w:div>
      </w:divsChild>
    </w:div>
    <w:div w:id="2055613384">
      <w:bodyDiv w:val="1"/>
      <w:marLeft w:val="0"/>
      <w:marRight w:val="0"/>
      <w:marTop w:val="0"/>
      <w:marBottom w:val="0"/>
      <w:divBdr>
        <w:top w:val="none" w:sz="0" w:space="0" w:color="auto"/>
        <w:left w:val="none" w:sz="0" w:space="0" w:color="auto"/>
        <w:bottom w:val="none" w:sz="0" w:space="0" w:color="auto"/>
        <w:right w:val="none" w:sz="0" w:space="0" w:color="auto"/>
      </w:divBdr>
    </w:div>
    <w:div w:id="2055932307">
      <w:bodyDiv w:val="1"/>
      <w:marLeft w:val="0"/>
      <w:marRight w:val="0"/>
      <w:marTop w:val="0"/>
      <w:marBottom w:val="0"/>
      <w:divBdr>
        <w:top w:val="none" w:sz="0" w:space="0" w:color="auto"/>
        <w:left w:val="none" w:sz="0" w:space="0" w:color="auto"/>
        <w:bottom w:val="none" w:sz="0" w:space="0" w:color="auto"/>
        <w:right w:val="none" w:sz="0" w:space="0" w:color="auto"/>
      </w:divBdr>
      <w:divsChild>
        <w:div w:id="34933861">
          <w:marLeft w:val="0"/>
          <w:marRight w:val="0"/>
          <w:marTop w:val="0"/>
          <w:marBottom w:val="0"/>
          <w:divBdr>
            <w:top w:val="none" w:sz="0" w:space="0" w:color="auto"/>
            <w:left w:val="none" w:sz="0" w:space="0" w:color="auto"/>
            <w:bottom w:val="none" w:sz="0" w:space="0" w:color="auto"/>
            <w:right w:val="none" w:sz="0" w:space="0" w:color="auto"/>
          </w:divBdr>
          <w:divsChild>
            <w:div w:id="645672096">
              <w:marLeft w:val="0"/>
              <w:marRight w:val="0"/>
              <w:marTop w:val="0"/>
              <w:marBottom w:val="0"/>
              <w:divBdr>
                <w:top w:val="none" w:sz="0" w:space="0" w:color="auto"/>
                <w:left w:val="none" w:sz="0" w:space="0" w:color="auto"/>
                <w:bottom w:val="none" w:sz="0" w:space="0" w:color="auto"/>
                <w:right w:val="none" w:sz="0" w:space="0" w:color="auto"/>
              </w:divBdr>
              <w:divsChild>
                <w:div w:id="1480882139">
                  <w:marLeft w:val="0"/>
                  <w:marRight w:val="0"/>
                  <w:marTop w:val="0"/>
                  <w:marBottom w:val="0"/>
                  <w:divBdr>
                    <w:top w:val="none" w:sz="0" w:space="0" w:color="auto"/>
                    <w:left w:val="none" w:sz="0" w:space="0" w:color="auto"/>
                    <w:bottom w:val="none" w:sz="0" w:space="0" w:color="auto"/>
                    <w:right w:val="none" w:sz="0" w:space="0" w:color="auto"/>
                  </w:divBdr>
                  <w:divsChild>
                    <w:div w:id="1874343498">
                      <w:marLeft w:val="0"/>
                      <w:marRight w:val="0"/>
                      <w:marTop w:val="0"/>
                      <w:marBottom w:val="0"/>
                      <w:divBdr>
                        <w:top w:val="none" w:sz="0" w:space="0" w:color="auto"/>
                        <w:left w:val="none" w:sz="0" w:space="0" w:color="auto"/>
                        <w:bottom w:val="none" w:sz="0" w:space="0" w:color="auto"/>
                        <w:right w:val="none" w:sz="0" w:space="0" w:color="auto"/>
                      </w:divBdr>
                      <w:divsChild>
                        <w:div w:id="461848250">
                          <w:marLeft w:val="0"/>
                          <w:marRight w:val="0"/>
                          <w:marTop w:val="0"/>
                          <w:marBottom w:val="0"/>
                          <w:divBdr>
                            <w:top w:val="none" w:sz="0" w:space="0" w:color="auto"/>
                            <w:left w:val="none" w:sz="0" w:space="0" w:color="auto"/>
                            <w:bottom w:val="none" w:sz="0" w:space="0" w:color="auto"/>
                            <w:right w:val="none" w:sz="0" w:space="0" w:color="auto"/>
                          </w:divBdr>
                          <w:divsChild>
                            <w:div w:id="1775663734">
                              <w:marLeft w:val="15"/>
                              <w:marRight w:val="195"/>
                              <w:marTop w:val="0"/>
                              <w:marBottom w:val="0"/>
                              <w:divBdr>
                                <w:top w:val="none" w:sz="0" w:space="0" w:color="auto"/>
                                <w:left w:val="none" w:sz="0" w:space="0" w:color="auto"/>
                                <w:bottom w:val="none" w:sz="0" w:space="0" w:color="auto"/>
                                <w:right w:val="none" w:sz="0" w:space="0" w:color="auto"/>
                              </w:divBdr>
                              <w:divsChild>
                                <w:div w:id="369646054">
                                  <w:marLeft w:val="0"/>
                                  <w:marRight w:val="0"/>
                                  <w:marTop w:val="0"/>
                                  <w:marBottom w:val="0"/>
                                  <w:divBdr>
                                    <w:top w:val="none" w:sz="0" w:space="0" w:color="auto"/>
                                    <w:left w:val="none" w:sz="0" w:space="0" w:color="auto"/>
                                    <w:bottom w:val="none" w:sz="0" w:space="0" w:color="auto"/>
                                    <w:right w:val="none" w:sz="0" w:space="0" w:color="auto"/>
                                  </w:divBdr>
                                  <w:divsChild>
                                    <w:div w:id="1299073763">
                                      <w:marLeft w:val="0"/>
                                      <w:marRight w:val="0"/>
                                      <w:marTop w:val="0"/>
                                      <w:marBottom w:val="0"/>
                                      <w:divBdr>
                                        <w:top w:val="none" w:sz="0" w:space="0" w:color="auto"/>
                                        <w:left w:val="none" w:sz="0" w:space="0" w:color="auto"/>
                                        <w:bottom w:val="none" w:sz="0" w:space="0" w:color="auto"/>
                                        <w:right w:val="none" w:sz="0" w:space="0" w:color="auto"/>
                                      </w:divBdr>
                                      <w:divsChild>
                                        <w:div w:id="1272855708">
                                          <w:marLeft w:val="0"/>
                                          <w:marRight w:val="0"/>
                                          <w:marTop w:val="0"/>
                                          <w:marBottom w:val="0"/>
                                          <w:divBdr>
                                            <w:top w:val="none" w:sz="0" w:space="0" w:color="auto"/>
                                            <w:left w:val="none" w:sz="0" w:space="0" w:color="auto"/>
                                            <w:bottom w:val="none" w:sz="0" w:space="0" w:color="auto"/>
                                            <w:right w:val="none" w:sz="0" w:space="0" w:color="auto"/>
                                          </w:divBdr>
                                          <w:divsChild>
                                            <w:div w:id="1364093341">
                                              <w:marLeft w:val="0"/>
                                              <w:marRight w:val="0"/>
                                              <w:marTop w:val="0"/>
                                              <w:marBottom w:val="0"/>
                                              <w:divBdr>
                                                <w:top w:val="none" w:sz="0" w:space="0" w:color="auto"/>
                                                <w:left w:val="none" w:sz="0" w:space="0" w:color="auto"/>
                                                <w:bottom w:val="none" w:sz="0" w:space="0" w:color="auto"/>
                                                <w:right w:val="none" w:sz="0" w:space="0" w:color="auto"/>
                                              </w:divBdr>
                                              <w:divsChild>
                                                <w:div w:id="1465268383">
                                                  <w:marLeft w:val="0"/>
                                                  <w:marRight w:val="0"/>
                                                  <w:marTop w:val="0"/>
                                                  <w:marBottom w:val="0"/>
                                                  <w:divBdr>
                                                    <w:top w:val="none" w:sz="0" w:space="0" w:color="auto"/>
                                                    <w:left w:val="none" w:sz="0" w:space="0" w:color="auto"/>
                                                    <w:bottom w:val="none" w:sz="0" w:space="0" w:color="auto"/>
                                                    <w:right w:val="none" w:sz="0" w:space="0" w:color="auto"/>
                                                  </w:divBdr>
                                                  <w:divsChild>
                                                    <w:div w:id="2000575156">
                                                      <w:marLeft w:val="0"/>
                                                      <w:marRight w:val="0"/>
                                                      <w:marTop w:val="0"/>
                                                      <w:marBottom w:val="0"/>
                                                      <w:divBdr>
                                                        <w:top w:val="none" w:sz="0" w:space="0" w:color="auto"/>
                                                        <w:left w:val="none" w:sz="0" w:space="0" w:color="auto"/>
                                                        <w:bottom w:val="none" w:sz="0" w:space="0" w:color="auto"/>
                                                        <w:right w:val="none" w:sz="0" w:space="0" w:color="auto"/>
                                                      </w:divBdr>
                                                      <w:divsChild>
                                                        <w:div w:id="522550831">
                                                          <w:marLeft w:val="0"/>
                                                          <w:marRight w:val="0"/>
                                                          <w:marTop w:val="0"/>
                                                          <w:marBottom w:val="0"/>
                                                          <w:divBdr>
                                                            <w:top w:val="none" w:sz="0" w:space="0" w:color="auto"/>
                                                            <w:left w:val="none" w:sz="0" w:space="0" w:color="auto"/>
                                                            <w:bottom w:val="none" w:sz="0" w:space="0" w:color="auto"/>
                                                            <w:right w:val="none" w:sz="0" w:space="0" w:color="auto"/>
                                                          </w:divBdr>
                                                          <w:divsChild>
                                                            <w:div w:id="1391029823">
                                                              <w:marLeft w:val="0"/>
                                                              <w:marRight w:val="0"/>
                                                              <w:marTop w:val="0"/>
                                                              <w:marBottom w:val="0"/>
                                                              <w:divBdr>
                                                                <w:top w:val="none" w:sz="0" w:space="0" w:color="auto"/>
                                                                <w:left w:val="none" w:sz="0" w:space="0" w:color="auto"/>
                                                                <w:bottom w:val="none" w:sz="0" w:space="0" w:color="auto"/>
                                                                <w:right w:val="none" w:sz="0" w:space="0" w:color="auto"/>
                                                              </w:divBdr>
                                                              <w:divsChild>
                                                                <w:div w:id="132989198">
                                                                  <w:marLeft w:val="0"/>
                                                                  <w:marRight w:val="0"/>
                                                                  <w:marTop w:val="0"/>
                                                                  <w:marBottom w:val="0"/>
                                                                  <w:divBdr>
                                                                    <w:top w:val="none" w:sz="0" w:space="0" w:color="auto"/>
                                                                    <w:left w:val="none" w:sz="0" w:space="0" w:color="auto"/>
                                                                    <w:bottom w:val="none" w:sz="0" w:space="0" w:color="auto"/>
                                                                    <w:right w:val="none" w:sz="0" w:space="0" w:color="auto"/>
                                                                  </w:divBdr>
                                                                  <w:divsChild>
                                                                    <w:div w:id="1336150997">
                                                                      <w:marLeft w:val="405"/>
                                                                      <w:marRight w:val="0"/>
                                                                      <w:marTop w:val="0"/>
                                                                      <w:marBottom w:val="0"/>
                                                                      <w:divBdr>
                                                                        <w:top w:val="none" w:sz="0" w:space="0" w:color="auto"/>
                                                                        <w:left w:val="none" w:sz="0" w:space="0" w:color="auto"/>
                                                                        <w:bottom w:val="none" w:sz="0" w:space="0" w:color="auto"/>
                                                                        <w:right w:val="none" w:sz="0" w:space="0" w:color="auto"/>
                                                                      </w:divBdr>
                                                                      <w:divsChild>
                                                                        <w:div w:id="590628127">
                                                                          <w:marLeft w:val="0"/>
                                                                          <w:marRight w:val="0"/>
                                                                          <w:marTop w:val="0"/>
                                                                          <w:marBottom w:val="0"/>
                                                                          <w:divBdr>
                                                                            <w:top w:val="none" w:sz="0" w:space="0" w:color="auto"/>
                                                                            <w:left w:val="none" w:sz="0" w:space="0" w:color="auto"/>
                                                                            <w:bottom w:val="none" w:sz="0" w:space="0" w:color="auto"/>
                                                                            <w:right w:val="none" w:sz="0" w:space="0" w:color="auto"/>
                                                                          </w:divBdr>
                                                                          <w:divsChild>
                                                                            <w:div w:id="1184202251">
                                                                              <w:marLeft w:val="0"/>
                                                                              <w:marRight w:val="0"/>
                                                                              <w:marTop w:val="0"/>
                                                                              <w:marBottom w:val="0"/>
                                                                              <w:divBdr>
                                                                                <w:top w:val="none" w:sz="0" w:space="0" w:color="auto"/>
                                                                                <w:left w:val="none" w:sz="0" w:space="0" w:color="auto"/>
                                                                                <w:bottom w:val="none" w:sz="0" w:space="0" w:color="auto"/>
                                                                                <w:right w:val="none" w:sz="0" w:space="0" w:color="auto"/>
                                                                              </w:divBdr>
                                                                              <w:divsChild>
                                                                                <w:div w:id="291404930">
                                                                                  <w:marLeft w:val="0"/>
                                                                                  <w:marRight w:val="0"/>
                                                                                  <w:marTop w:val="60"/>
                                                                                  <w:marBottom w:val="0"/>
                                                                                  <w:divBdr>
                                                                                    <w:top w:val="none" w:sz="0" w:space="0" w:color="auto"/>
                                                                                    <w:left w:val="none" w:sz="0" w:space="0" w:color="auto"/>
                                                                                    <w:bottom w:val="none" w:sz="0" w:space="0" w:color="auto"/>
                                                                                    <w:right w:val="none" w:sz="0" w:space="0" w:color="auto"/>
                                                                                  </w:divBdr>
                                                                                  <w:divsChild>
                                                                                    <w:div w:id="1602373651">
                                                                                      <w:marLeft w:val="0"/>
                                                                                      <w:marRight w:val="0"/>
                                                                                      <w:marTop w:val="0"/>
                                                                                      <w:marBottom w:val="0"/>
                                                                                      <w:divBdr>
                                                                                        <w:top w:val="none" w:sz="0" w:space="0" w:color="auto"/>
                                                                                        <w:left w:val="none" w:sz="0" w:space="0" w:color="auto"/>
                                                                                        <w:bottom w:val="none" w:sz="0" w:space="0" w:color="auto"/>
                                                                                        <w:right w:val="none" w:sz="0" w:space="0" w:color="auto"/>
                                                                                      </w:divBdr>
                                                                                      <w:divsChild>
                                                                                        <w:div w:id="1823618391">
                                                                                          <w:marLeft w:val="0"/>
                                                                                          <w:marRight w:val="0"/>
                                                                                          <w:marTop w:val="0"/>
                                                                                          <w:marBottom w:val="0"/>
                                                                                          <w:divBdr>
                                                                                            <w:top w:val="none" w:sz="0" w:space="0" w:color="auto"/>
                                                                                            <w:left w:val="none" w:sz="0" w:space="0" w:color="auto"/>
                                                                                            <w:bottom w:val="none" w:sz="0" w:space="0" w:color="auto"/>
                                                                                            <w:right w:val="none" w:sz="0" w:space="0" w:color="auto"/>
                                                                                          </w:divBdr>
                                                                                          <w:divsChild>
                                                                                            <w:div w:id="1546332783">
                                                                                              <w:marLeft w:val="0"/>
                                                                                              <w:marRight w:val="0"/>
                                                                                              <w:marTop w:val="0"/>
                                                                                              <w:marBottom w:val="0"/>
                                                                                              <w:divBdr>
                                                                                                <w:top w:val="none" w:sz="0" w:space="0" w:color="auto"/>
                                                                                                <w:left w:val="none" w:sz="0" w:space="0" w:color="auto"/>
                                                                                                <w:bottom w:val="none" w:sz="0" w:space="0" w:color="auto"/>
                                                                                                <w:right w:val="none" w:sz="0" w:space="0" w:color="auto"/>
                                                                                              </w:divBdr>
                                                                                              <w:divsChild>
                                                                                                <w:div w:id="684130730">
                                                                                                  <w:marLeft w:val="0"/>
                                                                                                  <w:marRight w:val="0"/>
                                                                                                  <w:marTop w:val="0"/>
                                                                                                  <w:marBottom w:val="0"/>
                                                                                                  <w:divBdr>
                                                                                                    <w:top w:val="none" w:sz="0" w:space="0" w:color="auto"/>
                                                                                                    <w:left w:val="none" w:sz="0" w:space="0" w:color="auto"/>
                                                                                                    <w:bottom w:val="none" w:sz="0" w:space="0" w:color="auto"/>
                                                                                                    <w:right w:val="none" w:sz="0" w:space="0" w:color="auto"/>
                                                                                                  </w:divBdr>
                                                                                                  <w:divsChild>
                                                                                                    <w:div w:id="1109470446">
                                                                                                      <w:marLeft w:val="0"/>
                                                                                                      <w:marRight w:val="0"/>
                                                                                                      <w:marTop w:val="0"/>
                                                                                                      <w:marBottom w:val="0"/>
                                                                                                      <w:divBdr>
                                                                                                        <w:top w:val="none" w:sz="0" w:space="0" w:color="auto"/>
                                                                                                        <w:left w:val="none" w:sz="0" w:space="0" w:color="auto"/>
                                                                                                        <w:bottom w:val="none" w:sz="0" w:space="0" w:color="auto"/>
                                                                                                        <w:right w:val="none" w:sz="0" w:space="0" w:color="auto"/>
                                                                                                      </w:divBdr>
                                                                                                      <w:divsChild>
                                                                                                        <w:div w:id="210114006">
                                                                                                          <w:marLeft w:val="0"/>
                                                                                                          <w:marRight w:val="0"/>
                                                                                                          <w:marTop w:val="0"/>
                                                                                                          <w:marBottom w:val="0"/>
                                                                                                          <w:divBdr>
                                                                                                            <w:top w:val="none" w:sz="0" w:space="0" w:color="auto"/>
                                                                                                            <w:left w:val="none" w:sz="0" w:space="0" w:color="auto"/>
                                                                                                            <w:bottom w:val="none" w:sz="0" w:space="0" w:color="auto"/>
                                                                                                            <w:right w:val="none" w:sz="0" w:space="0" w:color="auto"/>
                                                                                                          </w:divBdr>
                                                                                                          <w:divsChild>
                                                                                                            <w:div w:id="263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6759">
      <w:bodyDiv w:val="1"/>
      <w:marLeft w:val="0"/>
      <w:marRight w:val="0"/>
      <w:marTop w:val="0"/>
      <w:marBottom w:val="0"/>
      <w:divBdr>
        <w:top w:val="none" w:sz="0" w:space="0" w:color="auto"/>
        <w:left w:val="none" w:sz="0" w:space="0" w:color="auto"/>
        <w:bottom w:val="none" w:sz="0" w:space="0" w:color="auto"/>
        <w:right w:val="none" w:sz="0" w:space="0" w:color="auto"/>
      </w:divBdr>
    </w:div>
    <w:div w:id="2057050156">
      <w:bodyDiv w:val="1"/>
      <w:marLeft w:val="0"/>
      <w:marRight w:val="0"/>
      <w:marTop w:val="0"/>
      <w:marBottom w:val="0"/>
      <w:divBdr>
        <w:top w:val="none" w:sz="0" w:space="0" w:color="auto"/>
        <w:left w:val="none" w:sz="0" w:space="0" w:color="auto"/>
        <w:bottom w:val="none" w:sz="0" w:space="0" w:color="auto"/>
        <w:right w:val="none" w:sz="0" w:space="0" w:color="auto"/>
      </w:divBdr>
    </w:div>
    <w:div w:id="2057702361">
      <w:bodyDiv w:val="1"/>
      <w:marLeft w:val="0"/>
      <w:marRight w:val="0"/>
      <w:marTop w:val="0"/>
      <w:marBottom w:val="0"/>
      <w:divBdr>
        <w:top w:val="none" w:sz="0" w:space="0" w:color="auto"/>
        <w:left w:val="none" w:sz="0" w:space="0" w:color="auto"/>
        <w:bottom w:val="none" w:sz="0" w:space="0" w:color="auto"/>
        <w:right w:val="none" w:sz="0" w:space="0" w:color="auto"/>
      </w:divBdr>
    </w:div>
    <w:div w:id="2058817046">
      <w:bodyDiv w:val="1"/>
      <w:marLeft w:val="0"/>
      <w:marRight w:val="0"/>
      <w:marTop w:val="0"/>
      <w:marBottom w:val="0"/>
      <w:divBdr>
        <w:top w:val="none" w:sz="0" w:space="0" w:color="auto"/>
        <w:left w:val="none" w:sz="0" w:space="0" w:color="auto"/>
        <w:bottom w:val="none" w:sz="0" w:space="0" w:color="auto"/>
        <w:right w:val="none" w:sz="0" w:space="0" w:color="auto"/>
      </w:divBdr>
    </w:div>
    <w:div w:id="2066834561">
      <w:bodyDiv w:val="1"/>
      <w:marLeft w:val="0"/>
      <w:marRight w:val="0"/>
      <w:marTop w:val="0"/>
      <w:marBottom w:val="0"/>
      <w:divBdr>
        <w:top w:val="none" w:sz="0" w:space="0" w:color="auto"/>
        <w:left w:val="none" w:sz="0" w:space="0" w:color="auto"/>
        <w:bottom w:val="none" w:sz="0" w:space="0" w:color="auto"/>
        <w:right w:val="none" w:sz="0" w:space="0" w:color="auto"/>
      </w:divBdr>
    </w:div>
    <w:div w:id="2072345218">
      <w:bodyDiv w:val="1"/>
      <w:marLeft w:val="0"/>
      <w:marRight w:val="0"/>
      <w:marTop w:val="0"/>
      <w:marBottom w:val="0"/>
      <w:divBdr>
        <w:top w:val="none" w:sz="0" w:space="0" w:color="auto"/>
        <w:left w:val="none" w:sz="0" w:space="0" w:color="auto"/>
        <w:bottom w:val="none" w:sz="0" w:space="0" w:color="auto"/>
        <w:right w:val="none" w:sz="0" w:space="0" w:color="auto"/>
      </w:divBdr>
    </w:div>
    <w:div w:id="2081828618">
      <w:bodyDiv w:val="1"/>
      <w:marLeft w:val="0"/>
      <w:marRight w:val="0"/>
      <w:marTop w:val="0"/>
      <w:marBottom w:val="0"/>
      <w:divBdr>
        <w:top w:val="none" w:sz="0" w:space="0" w:color="auto"/>
        <w:left w:val="none" w:sz="0" w:space="0" w:color="auto"/>
        <w:bottom w:val="none" w:sz="0" w:space="0" w:color="auto"/>
        <w:right w:val="none" w:sz="0" w:space="0" w:color="auto"/>
      </w:divBdr>
    </w:div>
    <w:div w:id="2085911953">
      <w:bodyDiv w:val="1"/>
      <w:marLeft w:val="0"/>
      <w:marRight w:val="0"/>
      <w:marTop w:val="0"/>
      <w:marBottom w:val="0"/>
      <w:divBdr>
        <w:top w:val="none" w:sz="0" w:space="0" w:color="auto"/>
        <w:left w:val="none" w:sz="0" w:space="0" w:color="auto"/>
        <w:bottom w:val="none" w:sz="0" w:space="0" w:color="auto"/>
        <w:right w:val="none" w:sz="0" w:space="0" w:color="auto"/>
      </w:divBdr>
      <w:divsChild>
        <w:div w:id="219096568">
          <w:marLeft w:val="0"/>
          <w:marRight w:val="0"/>
          <w:marTop w:val="0"/>
          <w:marBottom w:val="0"/>
          <w:divBdr>
            <w:top w:val="none" w:sz="0" w:space="0" w:color="auto"/>
            <w:left w:val="none" w:sz="0" w:space="0" w:color="auto"/>
            <w:bottom w:val="none" w:sz="0" w:space="0" w:color="auto"/>
            <w:right w:val="none" w:sz="0" w:space="0" w:color="auto"/>
          </w:divBdr>
        </w:div>
        <w:div w:id="623929458">
          <w:marLeft w:val="0"/>
          <w:marRight w:val="0"/>
          <w:marTop w:val="0"/>
          <w:marBottom w:val="0"/>
          <w:divBdr>
            <w:top w:val="none" w:sz="0" w:space="0" w:color="auto"/>
            <w:left w:val="none" w:sz="0" w:space="0" w:color="auto"/>
            <w:bottom w:val="none" w:sz="0" w:space="0" w:color="auto"/>
            <w:right w:val="none" w:sz="0" w:space="0" w:color="auto"/>
          </w:divBdr>
        </w:div>
      </w:divsChild>
    </w:div>
    <w:div w:id="2085953365">
      <w:bodyDiv w:val="1"/>
      <w:marLeft w:val="0"/>
      <w:marRight w:val="0"/>
      <w:marTop w:val="0"/>
      <w:marBottom w:val="0"/>
      <w:divBdr>
        <w:top w:val="none" w:sz="0" w:space="0" w:color="auto"/>
        <w:left w:val="none" w:sz="0" w:space="0" w:color="auto"/>
        <w:bottom w:val="none" w:sz="0" w:space="0" w:color="auto"/>
        <w:right w:val="none" w:sz="0" w:space="0" w:color="auto"/>
      </w:divBdr>
    </w:div>
    <w:div w:id="2088335064">
      <w:bodyDiv w:val="1"/>
      <w:marLeft w:val="0"/>
      <w:marRight w:val="0"/>
      <w:marTop w:val="0"/>
      <w:marBottom w:val="0"/>
      <w:divBdr>
        <w:top w:val="none" w:sz="0" w:space="0" w:color="auto"/>
        <w:left w:val="none" w:sz="0" w:space="0" w:color="auto"/>
        <w:bottom w:val="none" w:sz="0" w:space="0" w:color="auto"/>
        <w:right w:val="none" w:sz="0" w:space="0" w:color="auto"/>
      </w:divBdr>
      <w:divsChild>
        <w:div w:id="503475231">
          <w:marLeft w:val="0"/>
          <w:marRight w:val="0"/>
          <w:marTop w:val="0"/>
          <w:marBottom w:val="0"/>
          <w:divBdr>
            <w:top w:val="none" w:sz="0" w:space="0" w:color="auto"/>
            <w:left w:val="none" w:sz="0" w:space="0" w:color="auto"/>
            <w:bottom w:val="none" w:sz="0" w:space="0" w:color="auto"/>
            <w:right w:val="none" w:sz="0" w:space="0" w:color="auto"/>
          </w:divBdr>
        </w:div>
        <w:div w:id="685861566">
          <w:marLeft w:val="0"/>
          <w:marRight w:val="0"/>
          <w:marTop w:val="0"/>
          <w:marBottom w:val="0"/>
          <w:divBdr>
            <w:top w:val="none" w:sz="0" w:space="0" w:color="auto"/>
            <w:left w:val="none" w:sz="0" w:space="0" w:color="auto"/>
            <w:bottom w:val="none" w:sz="0" w:space="0" w:color="auto"/>
            <w:right w:val="none" w:sz="0" w:space="0" w:color="auto"/>
          </w:divBdr>
        </w:div>
        <w:div w:id="2005892932">
          <w:marLeft w:val="0"/>
          <w:marRight w:val="0"/>
          <w:marTop w:val="0"/>
          <w:marBottom w:val="0"/>
          <w:divBdr>
            <w:top w:val="none" w:sz="0" w:space="0" w:color="auto"/>
            <w:left w:val="none" w:sz="0" w:space="0" w:color="auto"/>
            <w:bottom w:val="none" w:sz="0" w:space="0" w:color="auto"/>
            <w:right w:val="none" w:sz="0" w:space="0" w:color="auto"/>
          </w:divBdr>
        </w:div>
      </w:divsChild>
    </w:div>
    <w:div w:id="2089182952">
      <w:bodyDiv w:val="1"/>
      <w:marLeft w:val="0"/>
      <w:marRight w:val="0"/>
      <w:marTop w:val="0"/>
      <w:marBottom w:val="0"/>
      <w:divBdr>
        <w:top w:val="none" w:sz="0" w:space="0" w:color="auto"/>
        <w:left w:val="none" w:sz="0" w:space="0" w:color="auto"/>
        <w:bottom w:val="none" w:sz="0" w:space="0" w:color="auto"/>
        <w:right w:val="none" w:sz="0" w:space="0" w:color="auto"/>
      </w:divBdr>
    </w:div>
    <w:div w:id="2095322928">
      <w:bodyDiv w:val="1"/>
      <w:marLeft w:val="0"/>
      <w:marRight w:val="0"/>
      <w:marTop w:val="0"/>
      <w:marBottom w:val="0"/>
      <w:divBdr>
        <w:top w:val="none" w:sz="0" w:space="0" w:color="auto"/>
        <w:left w:val="none" w:sz="0" w:space="0" w:color="auto"/>
        <w:bottom w:val="none" w:sz="0" w:space="0" w:color="auto"/>
        <w:right w:val="none" w:sz="0" w:space="0" w:color="auto"/>
      </w:divBdr>
    </w:div>
    <w:div w:id="2097480059">
      <w:bodyDiv w:val="1"/>
      <w:marLeft w:val="0"/>
      <w:marRight w:val="0"/>
      <w:marTop w:val="0"/>
      <w:marBottom w:val="0"/>
      <w:divBdr>
        <w:top w:val="none" w:sz="0" w:space="0" w:color="auto"/>
        <w:left w:val="none" w:sz="0" w:space="0" w:color="auto"/>
        <w:bottom w:val="none" w:sz="0" w:space="0" w:color="auto"/>
        <w:right w:val="none" w:sz="0" w:space="0" w:color="auto"/>
      </w:divBdr>
    </w:div>
    <w:div w:id="2105417360">
      <w:bodyDiv w:val="1"/>
      <w:marLeft w:val="0"/>
      <w:marRight w:val="0"/>
      <w:marTop w:val="0"/>
      <w:marBottom w:val="0"/>
      <w:divBdr>
        <w:top w:val="none" w:sz="0" w:space="0" w:color="auto"/>
        <w:left w:val="none" w:sz="0" w:space="0" w:color="auto"/>
        <w:bottom w:val="none" w:sz="0" w:space="0" w:color="auto"/>
        <w:right w:val="none" w:sz="0" w:space="0" w:color="auto"/>
      </w:divBdr>
    </w:div>
    <w:div w:id="2110923755">
      <w:bodyDiv w:val="1"/>
      <w:marLeft w:val="0"/>
      <w:marRight w:val="0"/>
      <w:marTop w:val="0"/>
      <w:marBottom w:val="0"/>
      <w:divBdr>
        <w:top w:val="none" w:sz="0" w:space="0" w:color="auto"/>
        <w:left w:val="none" w:sz="0" w:space="0" w:color="auto"/>
        <w:bottom w:val="none" w:sz="0" w:space="0" w:color="auto"/>
        <w:right w:val="none" w:sz="0" w:space="0" w:color="auto"/>
      </w:divBdr>
    </w:div>
    <w:div w:id="2114132863">
      <w:bodyDiv w:val="1"/>
      <w:marLeft w:val="0"/>
      <w:marRight w:val="0"/>
      <w:marTop w:val="0"/>
      <w:marBottom w:val="0"/>
      <w:divBdr>
        <w:top w:val="none" w:sz="0" w:space="0" w:color="auto"/>
        <w:left w:val="none" w:sz="0" w:space="0" w:color="auto"/>
        <w:bottom w:val="none" w:sz="0" w:space="0" w:color="auto"/>
        <w:right w:val="none" w:sz="0" w:space="0" w:color="auto"/>
      </w:divBdr>
    </w:div>
    <w:div w:id="2115440517">
      <w:bodyDiv w:val="1"/>
      <w:marLeft w:val="0"/>
      <w:marRight w:val="0"/>
      <w:marTop w:val="0"/>
      <w:marBottom w:val="0"/>
      <w:divBdr>
        <w:top w:val="none" w:sz="0" w:space="0" w:color="auto"/>
        <w:left w:val="none" w:sz="0" w:space="0" w:color="auto"/>
        <w:bottom w:val="none" w:sz="0" w:space="0" w:color="auto"/>
        <w:right w:val="none" w:sz="0" w:space="0" w:color="auto"/>
      </w:divBdr>
    </w:div>
    <w:div w:id="2116706420">
      <w:bodyDiv w:val="1"/>
      <w:marLeft w:val="0"/>
      <w:marRight w:val="0"/>
      <w:marTop w:val="0"/>
      <w:marBottom w:val="0"/>
      <w:divBdr>
        <w:top w:val="none" w:sz="0" w:space="0" w:color="auto"/>
        <w:left w:val="none" w:sz="0" w:space="0" w:color="auto"/>
        <w:bottom w:val="none" w:sz="0" w:space="0" w:color="auto"/>
        <w:right w:val="none" w:sz="0" w:space="0" w:color="auto"/>
      </w:divBdr>
    </w:div>
    <w:div w:id="2120105901">
      <w:bodyDiv w:val="1"/>
      <w:marLeft w:val="0"/>
      <w:marRight w:val="0"/>
      <w:marTop w:val="0"/>
      <w:marBottom w:val="0"/>
      <w:divBdr>
        <w:top w:val="none" w:sz="0" w:space="0" w:color="auto"/>
        <w:left w:val="none" w:sz="0" w:space="0" w:color="auto"/>
        <w:bottom w:val="none" w:sz="0" w:space="0" w:color="auto"/>
        <w:right w:val="none" w:sz="0" w:space="0" w:color="auto"/>
      </w:divBdr>
    </w:div>
    <w:div w:id="2124571833">
      <w:bodyDiv w:val="1"/>
      <w:marLeft w:val="0"/>
      <w:marRight w:val="0"/>
      <w:marTop w:val="0"/>
      <w:marBottom w:val="0"/>
      <w:divBdr>
        <w:top w:val="none" w:sz="0" w:space="0" w:color="auto"/>
        <w:left w:val="none" w:sz="0" w:space="0" w:color="auto"/>
        <w:bottom w:val="none" w:sz="0" w:space="0" w:color="auto"/>
        <w:right w:val="none" w:sz="0" w:space="0" w:color="auto"/>
      </w:divBdr>
    </w:div>
    <w:div w:id="2130663860">
      <w:bodyDiv w:val="1"/>
      <w:marLeft w:val="0"/>
      <w:marRight w:val="0"/>
      <w:marTop w:val="0"/>
      <w:marBottom w:val="0"/>
      <w:divBdr>
        <w:top w:val="none" w:sz="0" w:space="0" w:color="auto"/>
        <w:left w:val="none" w:sz="0" w:space="0" w:color="auto"/>
        <w:bottom w:val="none" w:sz="0" w:space="0" w:color="auto"/>
        <w:right w:val="none" w:sz="0" w:space="0" w:color="auto"/>
      </w:divBdr>
      <w:divsChild>
        <w:div w:id="111898898">
          <w:marLeft w:val="0"/>
          <w:marRight w:val="0"/>
          <w:marTop w:val="0"/>
          <w:marBottom w:val="0"/>
          <w:divBdr>
            <w:top w:val="none" w:sz="0" w:space="0" w:color="auto"/>
            <w:left w:val="none" w:sz="0" w:space="0" w:color="auto"/>
            <w:bottom w:val="none" w:sz="0" w:space="0" w:color="auto"/>
            <w:right w:val="none" w:sz="0" w:space="0" w:color="auto"/>
          </w:divBdr>
        </w:div>
        <w:div w:id="1575506823">
          <w:marLeft w:val="0"/>
          <w:marRight w:val="0"/>
          <w:marTop w:val="0"/>
          <w:marBottom w:val="0"/>
          <w:divBdr>
            <w:top w:val="none" w:sz="0" w:space="0" w:color="auto"/>
            <w:left w:val="none" w:sz="0" w:space="0" w:color="auto"/>
            <w:bottom w:val="none" w:sz="0" w:space="0" w:color="auto"/>
            <w:right w:val="none" w:sz="0" w:space="0" w:color="auto"/>
          </w:divBdr>
        </w:div>
      </w:divsChild>
    </w:div>
    <w:div w:id="2130737112">
      <w:bodyDiv w:val="1"/>
      <w:marLeft w:val="0"/>
      <w:marRight w:val="0"/>
      <w:marTop w:val="0"/>
      <w:marBottom w:val="0"/>
      <w:divBdr>
        <w:top w:val="none" w:sz="0" w:space="0" w:color="auto"/>
        <w:left w:val="none" w:sz="0" w:space="0" w:color="auto"/>
        <w:bottom w:val="none" w:sz="0" w:space="0" w:color="auto"/>
        <w:right w:val="none" w:sz="0" w:space="0" w:color="auto"/>
      </w:divBdr>
    </w:div>
    <w:div w:id="2136244168">
      <w:bodyDiv w:val="1"/>
      <w:marLeft w:val="0"/>
      <w:marRight w:val="0"/>
      <w:marTop w:val="0"/>
      <w:marBottom w:val="0"/>
      <w:divBdr>
        <w:top w:val="none" w:sz="0" w:space="0" w:color="auto"/>
        <w:left w:val="none" w:sz="0" w:space="0" w:color="auto"/>
        <w:bottom w:val="none" w:sz="0" w:space="0" w:color="auto"/>
        <w:right w:val="none" w:sz="0" w:space="0" w:color="auto"/>
      </w:divBdr>
    </w:div>
    <w:div w:id="2139183139">
      <w:bodyDiv w:val="1"/>
      <w:marLeft w:val="0"/>
      <w:marRight w:val="0"/>
      <w:marTop w:val="0"/>
      <w:marBottom w:val="0"/>
      <w:divBdr>
        <w:top w:val="none" w:sz="0" w:space="0" w:color="auto"/>
        <w:left w:val="none" w:sz="0" w:space="0" w:color="auto"/>
        <w:bottom w:val="none" w:sz="0" w:space="0" w:color="auto"/>
        <w:right w:val="none" w:sz="0" w:space="0" w:color="auto"/>
      </w:divBdr>
    </w:div>
    <w:div w:id="2139444742">
      <w:bodyDiv w:val="1"/>
      <w:marLeft w:val="0"/>
      <w:marRight w:val="0"/>
      <w:marTop w:val="0"/>
      <w:marBottom w:val="0"/>
      <w:divBdr>
        <w:top w:val="none" w:sz="0" w:space="0" w:color="auto"/>
        <w:left w:val="none" w:sz="0" w:space="0" w:color="auto"/>
        <w:bottom w:val="none" w:sz="0" w:space="0" w:color="auto"/>
        <w:right w:val="none" w:sz="0" w:space="0" w:color="auto"/>
      </w:divBdr>
    </w:div>
    <w:div w:id="2142184522">
      <w:bodyDiv w:val="1"/>
      <w:marLeft w:val="0"/>
      <w:marRight w:val="0"/>
      <w:marTop w:val="0"/>
      <w:marBottom w:val="0"/>
      <w:divBdr>
        <w:top w:val="none" w:sz="0" w:space="0" w:color="auto"/>
        <w:left w:val="none" w:sz="0" w:space="0" w:color="auto"/>
        <w:bottom w:val="none" w:sz="0" w:space="0" w:color="auto"/>
        <w:right w:val="none" w:sz="0" w:space="0" w:color="auto"/>
      </w:divBdr>
    </w:div>
    <w:div w:id="214712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hyperlink" Target="mailto:communication.stpauls@ldst.org.uk" TargetMode="External"/><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communication.stpauls@ldst.org.uk" TargetMode="External"/><Relationship Id="rId29" Type="http://schemas.openxmlformats.org/officeDocument/2006/relationships/hyperlink" Target="https://www.nhs.uk/live-well/is-my-child-too-ill-for-school"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communication.stpauls@ldst.org.uk" TargetMode="External"/><Relationship Id="rId37" Type="http://schemas.openxmlformats.org/officeDocument/2006/relationships/customXml" Target="ink/ink1.xml"/><Relationship Id="rId58"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jpeg"/><Relationship Id="rId57"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yperlink" Target="https://www.nhs.uk/live-well/is-my-child-too-ill-for-school"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mailto:communication.stpauls@ldst.org.uk" TargetMode="External"/><Relationship Id="rId27" Type="http://schemas.openxmlformats.org/officeDocument/2006/relationships/image" Target="media/image17.emf"/><Relationship Id="rId30" Type="http://schemas.openxmlformats.org/officeDocument/2006/relationships/image" Target="media/image19.wmf"/><Relationship Id="rId35" Type="http://schemas.openxmlformats.org/officeDocument/2006/relationships/image" Target="media/image21.png"/><Relationship Id="rId56"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zebury_LPorter\Downloads\School%20News%20240720%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2T19:55:12.306"/>
    </inkml:context>
    <inkml:brush xml:id="br0">
      <inkml:brushProperty name="width" value="0.05" units="cm"/>
      <inkml:brushProperty name="height" value="0.05" units="cm"/>
    </inkml:brush>
  </inkml:definitions>
  <inkml:trace contextRef="#ctx0" brushRef="#br0">0 0 10672,'0'0'0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fbd2f8d-ef49-4894-ac63-88a3d6f64b6c" xsi:nil="true"/>
    <lcf76f155ced4ddcb4097134ff3c332f xmlns="b1ffc4c4-5a38-4480-a962-cc3efcc04bd7">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906596069202A449C3142981A2E5922" ma:contentTypeVersion="17" ma:contentTypeDescription="Create a new document." ma:contentTypeScope="" ma:versionID="f375406ee391bd6826face0a1aa60655">
  <xsd:schema xmlns:xsd="http://www.w3.org/2001/XMLSchema" xmlns:xs="http://www.w3.org/2001/XMLSchema" xmlns:p="http://schemas.microsoft.com/office/2006/metadata/properties" xmlns:ns2="b1ffc4c4-5a38-4480-a962-cc3efcc04bd7" xmlns:ns3="bfbd2f8d-ef49-4894-ac63-88a3d6f64b6c" targetNamespace="http://schemas.microsoft.com/office/2006/metadata/properties" ma:root="true" ma:fieldsID="2b8341f0f0a75603eb24d5cb27ab8f4f" ns2:_="" ns3:_="">
    <xsd:import namespace="b1ffc4c4-5a38-4480-a962-cc3efcc04bd7"/>
    <xsd:import namespace="bfbd2f8d-ef49-4894-ac63-88a3d6f64b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fc4c4-5a38-4480-a962-cc3efcc04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d2f8d-ef49-4894-ac63-88a3d6f64b6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33f3067-9a3b-4218-94cf-35383f1c806f}" ma:internalName="TaxCatchAll" ma:showField="CatchAllData" ma:web="bfbd2f8d-ef49-4894-ac63-88a3d6f6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F789DE-9D4D-4D06-93B6-3653BB17999D}">
  <ds:schemaRefs>
    <ds:schemaRef ds:uri="http://schemas.microsoft.com/sharepoint/v3/contenttype/forms"/>
  </ds:schemaRefs>
</ds:datastoreItem>
</file>

<file path=customXml/itemProps2.xml><?xml version="1.0" encoding="utf-8"?>
<ds:datastoreItem xmlns:ds="http://schemas.openxmlformats.org/officeDocument/2006/customXml" ds:itemID="{525221DC-DFC4-473D-A6E9-D99900D05939}">
  <ds:schemaRefs>
    <ds:schemaRef ds:uri="http://schemas.microsoft.com/office/2006/metadata/properties"/>
    <ds:schemaRef ds:uri="http://schemas.microsoft.com/office/infopath/2007/PartnerControls"/>
    <ds:schemaRef ds:uri="bfbd2f8d-ef49-4894-ac63-88a3d6f64b6c"/>
    <ds:schemaRef ds:uri="b1ffc4c4-5a38-4480-a962-cc3efcc04bd7"/>
  </ds:schemaRefs>
</ds:datastoreItem>
</file>

<file path=customXml/itemProps3.xml><?xml version="1.0" encoding="utf-8"?>
<ds:datastoreItem xmlns:ds="http://schemas.openxmlformats.org/officeDocument/2006/customXml" ds:itemID="{5870A6FC-A0D9-4090-9F2E-5CA938C2D073}">
  <ds:schemaRefs>
    <ds:schemaRef ds:uri="http://schemas.openxmlformats.org/officeDocument/2006/bibliography"/>
  </ds:schemaRefs>
</ds:datastoreItem>
</file>

<file path=customXml/itemProps4.xml><?xml version="1.0" encoding="utf-8"?>
<ds:datastoreItem xmlns:ds="http://schemas.openxmlformats.org/officeDocument/2006/customXml" ds:itemID="{3286277B-B3B4-437F-893D-2003192E5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fc4c4-5a38-4480-a962-cc3efcc04bd7"/>
    <ds:schemaRef ds:uri="bfbd2f8d-ef49-4894-ac63-88a3d6f6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School News 240720 (1)</Template>
  <TotalTime>88</TotalTime>
  <Pages>5</Pages>
  <Words>75</Words>
  <Characters>371</Characters>
  <Application>Microsoft Office Word</Application>
  <DocSecurity>0</DocSecurity>
  <Lines>371</Lines>
  <Paragraphs>11</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435</CharactersWithSpaces>
  <SharedDoc>false</SharedDoc>
  <HLinks>
    <vt:vector size="18" baseType="variant">
      <vt:variant>
        <vt:i4>7733352</vt:i4>
      </vt:variant>
      <vt:variant>
        <vt:i4>6</vt:i4>
      </vt:variant>
      <vt:variant>
        <vt:i4>0</vt:i4>
      </vt:variant>
      <vt:variant>
        <vt:i4>5</vt:i4>
      </vt:variant>
      <vt:variant>
        <vt:lpwstr>https://www.nhs.uk/live-well/is-my-child-too-ill-for-school</vt:lpwstr>
      </vt:variant>
      <vt:variant>
        <vt:lpwstr/>
      </vt:variant>
      <vt:variant>
        <vt:i4>5046304</vt:i4>
      </vt:variant>
      <vt:variant>
        <vt:i4>3</vt:i4>
      </vt:variant>
      <vt:variant>
        <vt:i4>0</vt:i4>
      </vt:variant>
      <vt:variant>
        <vt:i4>5</vt:i4>
      </vt:variant>
      <vt:variant>
        <vt:lpwstr>mailto:Glazeburyprimary@ldst.org.uk</vt:lpwstr>
      </vt:variant>
      <vt:variant>
        <vt:lpwstr/>
      </vt:variant>
      <vt:variant>
        <vt:i4>5046304</vt:i4>
      </vt:variant>
      <vt:variant>
        <vt:i4>0</vt:i4>
      </vt:variant>
      <vt:variant>
        <vt:i4>0</vt:i4>
      </vt:variant>
      <vt:variant>
        <vt:i4>5</vt:i4>
      </vt:variant>
      <vt:variant>
        <vt:lpwstr>mailto:glazeburyprimary@ldst.org.uk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Porter</dc:creator>
  <cp:keywords/>
  <cp:lastModifiedBy>Louise Cooke</cp:lastModifiedBy>
  <cp:revision>45</cp:revision>
  <cp:lastPrinted>2025-09-05T07:43:00Z</cp:lastPrinted>
  <dcterms:created xsi:type="dcterms:W3CDTF">2026-02-26T21:57:00Z</dcterms:created>
  <dcterms:modified xsi:type="dcterms:W3CDTF">2026-02-27T16:14:00Z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4275800</vt:r8>
  </property>
  <property fmtid="{D5CDD505-2E9C-101B-9397-08002B2CF9AE}" pid="3" name="MediaServiceImageTags">
    <vt:lpwstr/>
  </property>
  <property fmtid="{D5CDD505-2E9C-101B-9397-08002B2CF9AE}" pid="4" name="ContentTypeId">
    <vt:lpwstr>0x0101004906596069202A449C3142981A2E5922</vt:lpwstr>
  </property>
</Properties>
</file>