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A473898" w14:textId="755D5E69" w:rsidR="0050416E" w:rsidRDefault="00642B65" w:rsidP="00642B65">
      <w:pPr>
        <w:pStyle w:val="Subtitle"/>
        <w:tabs>
          <w:tab w:val="left" w:pos="2544"/>
        </w:tabs>
      </w:pPr>
      <w:bookmarkStart w:id="0" w:name="_Hlk196325478"/>
      <w:bookmarkEnd w:id="0"/>
      <w:r>
        <w:tab/>
      </w:r>
    </w:p>
    <w:p w14:paraId="3A8EFB25" w14:textId="4396DE5D" w:rsidR="0050416E" w:rsidRDefault="00A26D85" w:rsidP="00A46D9A">
      <w:pPr>
        <w:spacing w:after="0" w:line="240" w:lineRule="auto"/>
        <w:jc w:val="both"/>
        <w:rPr>
          <w:rFonts w:ascii="Comic Sans MS" w:hAnsi="Comic Sans MS"/>
          <w:noProof/>
          <w:szCs w:val="24"/>
        </w:rPr>
      </w:pPr>
      <w:r>
        <w:rPr>
          <w:rFonts w:ascii="Comic Sans MS" w:hAnsi="Comic Sans MS"/>
          <w:noProof/>
          <w:szCs w:val="24"/>
        </w:rPr>
        <w:t xml:space="preserve"> </w:t>
      </w:r>
      <w:r w:rsidR="00A46D9A">
        <w:rPr>
          <w:rFonts w:ascii="Comic Sans MS" w:hAnsi="Comic Sans MS"/>
          <w:noProof/>
          <w:szCs w:val="24"/>
        </w:rPr>
        <w:t xml:space="preserve">     </w:t>
      </w:r>
    </w:p>
    <w:p w14:paraId="105B2FB4" w14:textId="26F56691" w:rsidR="006B283F" w:rsidRDefault="00A46D9A" w:rsidP="00A46D9A">
      <w:pPr>
        <w:spacing w:after="0" w:line="240" w:lineRule="auto"/>
        <w:rPr>
          <w:rFonts w:ascii="Comic Sans MS" w:hAnsi="Comic Sans MS"/>
          <w:noProof/>
          <w:szCs w:val="24"/>
        </w:rPr>
      </w:pPr>
      <w:r>
        <w:rPr>
          <w:rFonts w:ascii="Comic Sans MS" w:hAnsi="Comic Sans MS"/>
          <w:noProof/>
          <w:szCs w:val="24"/>
        </w:rPr>
        <mc:AlternateContent>
          <mc:Choice Requires="wps">
            <w:drawing>
              <wp:anchor distT="0" distB="0" distL="114300" distR="114300" simplePos="0" relativeHeight="251658290" behindDoc="0" locked="0" layoutInCell="1" allowOverlap="1" wp14:anchorId="2F6C93D5" wp14:editId="2E29D642">
                <wp:simplePos x="0" y="0"/>
                <wp:positionH relativeFrom="column">
                  <wp:posOffset>2136140</wp:posOffset>
                </wp:positionH>
                <wp:positionV relativeFrom="paragraph">
                  <wp:posOffset>15240</wp:posOffset>
                </wp:positionV>
                <wp:extent cx="4709160" cy="1310640"/>
                <wp:effectExtent l="0" t="0" r="15240" b="22860"/>
                <wp:wrapNone/>
                <wp:docPr id="182499158" name="Rectangle 49"/>
                <wp:cNvGraphicFramePr/>
                <a:graphic xmlns:a="http://schemas.openxmlformats.org/drawingml/2006/main">
                  <a:graphicData uri="http://schemas.microsoft.com/office/word/2010/wordprocessingShape">
                    <wps:wsp>
                      <wps:cNvSpPr/>
                      <wps:spPr>
                        <a:xfrm>
                          <a:off x="0" y="0"/>
                          <a:ext cx="4709160" cy="1310640"/>
                        </a:xfrm>
                        <a:prstGeom prst="rect">
                          <a:avLst/>
                        </a:prstGeom>
                        <a:solidFill>
                          <a:srgbClr val="CC0000"/>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2F6C93D5" id="Rectangle 49" o:spid="_x0000_s1026" style="position:absolute;margin-left:168.2pt;margin-top:1.2pt;width:370.8pt;height:103.2pt;z-index:251658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" fillcolor="#c00" strokecolor="#09101d [484]" strokeweight="1pt">
                <v:textbox>
                  <w:txbxContent>
                    <w:p w14:paraId="77775923" w14:textId="6B87C7C2" w:rsidR="00A46D9A" w:rsidRPr="00A46D9A" w:rsidRDefault="00A46D9A" w:rsidP="00A46D9A">
                      <w:pPr>
                        <w:jc w:val="center"/>
                        <w:rPr>
                          <w:sz w:val="56"/>
                          <w:szCs w:val="56"/>
                        </w:rPr>
                      </w:pPr>
                      <w:r w:rsidRPr="00A46D9A">
                        <w:rPr>
                          <w:sz w:val="56"/>
                          <w:szCs w:val="56"/>
                        </w:rPr>
                        <w:t>St Pauls C. E. Primary</w:t>
                      </w:r>
                      <w:r>
                        <w:rPr>
                          <w:sz w:val="56"/>
                          <w:szCs w:val="56"/>
                        </w:rPr>
                        <w:t xml:space="preserve"> School</w:t>
                      </w:r>
                    </w:p>
                  </w:txbxContent>
                </v:textbox>
              </v:rect>
            </w:pict>
          </mc:Fallback>
        </mc:AlternateContent>
      </w:r>
      <w:r>
        <w:rPr>
          <w:rFonts w:ascii="Comic Sans MS" w:hAnsi="Comic Sans MS"/>
          <w:noProof/>
          <w:szCs w:val="24"/>
        </w:rPr>
        <w:t xml:space="preserve">      </w:t>
      </w:r>
      <w:r w:rsidRPr="00A46D9A">
        <w:rPr>
          <w:rFonts w:ascii="Comic Sans MS" w:hAnsi="Comic Sans MS"/>
          <w:noProof/>
          <w:szCs w:val="24"/>
        </w:rPr>
        <w:drawing>
          <wp:inline distT="0" distB="0" distL="0" distR="0" wp14:anchorId="01548382" wp14:editId="42D645E6">
            <wp:extent cx="1905000" cy="1333500"/>
            <wp:effectExtent l="0" t="0" r="0" b="0"/>
            <wp:docPr id="15304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1905173" cy="1333621"/>
                    </a:xfrm>
                    <a:prstGeom prst="rect">
                      <a:avLst/>
                    </a:prstGeom>
                  </pic:spPr>
                </pic:pic>
              </a:graphicData>
            </a:graphic>
          </wp:inline>
        </w:drawing>
      </w:r>
    </w:p>
    <w:p w14:paraId="673B0FD9" w14:textId="26624D49" w:rsidR="006B283F" w:rsidRDefault="006B283F" w:rsidP="006B283F">
      <w:pPr>
        <w:spacing w:after="0" w:line="240" w:lineRule="auto"/>
        <w:rPr>
          <w:rFonts w:ascii="Comic Sans MS" w:hAnsi="Comic Sans MS"/>
          <w:noProof/>
          <w:szCs w:val="24"/>
        </w:rPr>
      </w:pPr>
      <w:r>
        <w:rPr>
          <w:rFonts w:ascii="Comic Sans MS" w:hAnsi="Comic Sans MS"/>
          <w:noProof/>
          <w:szCs w:val="24"/>
        </w:rPr>
        <w:t xml:space="preserve">       </w:t>
      </w:r>
    </w:p>
    <w:p w14:paraId="227CD46E" w14:textId="7D3D2F83" w:rsidR="000F007B" w:rsidRPr="000F007B" w:rsidRDefault="000F007B" w:rsidP="000F007B">
      <w:pPr>
        <w:jc w:val="center"/>
        <w:rPr>
          <w:sz w:val="36"/>
          <w:szCs w:val="36"/>
        </w:rPr>
      </w:pPr>
      <w:r w:rsidRPr="00783D2C">
        <w:rPr>
          <w:b/>
          <w:noProof/>
          <w:color w:val="2F5496" w:themeColor="accent1" w:themeShade="BF"/>
          <w:sz w:val="36"/>
        </w:rPr>
        <mc:AlternateContent>
          <mc:Choice Requires="wps">
            <w:drawing>
              <wp:anchor distT="0" distB="0" distL="114300" distR="114300" simplePos="0" relativeHeight="251639296" behindDoc="0" locked="0" layoutInCell="1" allowOverlap="1" wp14:anchorId="33D649A8" wp14:editId="1308AD9A">
                <wp:simplePos x="0" y="0"/>
                <wp:positionH relativeFrom="margin">
                  <wp:posOffset>1450340</wp:posOffset>
                </wp:positionH>
                <wp:positionV relativeFrom="paragraph">
                  <wp:posOffset>57150</wp:posOffset>
                </wp:positionV>
                <wp:extent cx="184150" cy="184150"/>
                <wp:effectExtent l="19050" t="0" r="44450" b="44450"/>
                <wp:wrapNone/>
                <wp:docPr id="458998837" name="Heart 458998837"/>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F8B4ED2" id="Heart 458998837" o:spid="_x0000_s1026" style="position:absolute;margin-left:114.2pt;margin-top:4.5pt;width:14.5pt;height:14.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sidRPr="00783D2C">
        <w:rPr>
          <w:b/>
          <w:noProof/>
          <w:color w:val="2F5496" w:themeColor="accent1" w:themeShade="BF"/>
          <w:sz w:val="36"/>
        </w:rPr>
        <mc:AlternateContent>
          <mc:Choice Requires="wps">
            <w:drawing>
              <wp:anchor distT="0" distB="0" distL="114300" distR="114300" simplePos="0" relativeHeight="251648512" behindDoc="0" locked="0" layoutInCell="1" allowOverlap="1" wp14:anchorId="5DC457AE" wp14:editId="749304CE">
                <wp:simplePos x="0" y="0"/>
                <wp:positionH relativeFrom="margin">
                  <wp:posOffset>5960110</wp:posOffset>
                </wp:positionH>
                <wp:positionV relativeFrom="paragraph">
                  <wp:posOffset>40640</wp:posOffset>
                </wp:positionV>
                <wp:extent cx="184150" cy="184150"/>
                <wp:effectExtent l="19050" t="0" r="44450" b="44450"/>
                <wp:wrapNone/>
                <wp:docPr id="1574595550" name="Heart 1574595550"/>
                <wp:cNvGraphicFramePr/>
                <a:graphic xmlns:a="http://schemas.openxmlformats.org/drawingml/2006/main">
                  <a:graphicData uri="http://schemas.microsoft.com/office/word/2010/wordprocessingShape">
                    <wps:wsp>
                      <wps:cNvSpPr/>
                      <wps:spPr>
                        <a:xfrm>
                          <a:off x="0" y="0"/>
                          <a:ext cx="184150" cy="184150"/>
                        </a:xfrm>
                        <a:prstGeom prst="heart">
                          <a:avLst/>
                        </a:prstGeom>
                        <a:solidFill>
                          <a:srgbClr val="FF0000"/>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539A6789" id="Heart 1574595550" o:spid="_x0000_s1026" style="position:absolute;margin-left:469.3pt;margin-top:3.2pt;width:14.5pt;height:14.5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8415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" path="m92075,46038v38365,-107421,187986,,,138112c-95911,46038,53710,-61383,92075,46038xe" fillcolor="red" strokecolor="#172c51" strokeweight="1pt">
                <v:stroke joinstyle="miter"/>
                <v:path arrowok="t" o:connecttype="custom" o:connectlocs="92075,46038;92075,184150;92075,46038" o:connectangles="0,0,0"/>
                <w10:wrap anchorx="margin"/>
              </v:shape>
            </w:pict>
          </mc:Fallback>
        </mc:AlternateContent>
      </w:r>
      <w:r>
        <w:rPr>
          <w:rStyle w:val="Strong"/>
          <w:rFonts w:ascii="Lato" w:hAnsi="Lato"/>
          <w:color w:val="444444"/>
          <w:sz w:val="36"/>
          <w:szCs w:val="36"/>
          <w:shd w:val="clear" w:color="auto" w:fill="FFFFFF"/>
        </w:rPr>
        <w:t xml:space="preserve">                </w:t>
      </w:r>
      <w:r w:rsidRPr="000F007B">
        <w:rPr>
          <w:rStyle w:val="Strong"/>
          <w:rFonts w:ascii="Lato" w:hAnsi="Lato"/>
          <w:color w:val="444444"/>
          <w:sz w:val="36"/>
          <w:szCs w:val="36"/>
          <w:shd w:val="clear" w:color="auto" w:fill="FFFFFF"/>
        </w:rPr>
        <w:t>“Learning and living through Jesus Christ”</w:t>
      </w:r>
    </w:p>
    <w:p w14:paraId="63C8B4CA" w14:textId="3ABD2FD4" w:rsidR="006B283F" w:rsidRDefault="00542224" w:rsidP="00D46942">
      <w:pPr>
        <w:spacing w:after="0" w:line="240" w:lineRule="auto"/>
        <w:jc w:val="center"/>
        <w:rPr>
          <w:rFonts w:ascii="Comic Sans MS" w:hAnsi="Comic Sans MS"/>
          <w:noProof/>
          <w:szCs w:val="24"/>
        </w:rPr>
      </w:pPr>
      <w:r>
        <w:rPr>
          <w:rFonts w:ascii="Comic Sans MS" w:hAnsi="Comic Sans MS"/>
          <w:b/>
          <w:bCs/>
          <w:noProof/>
          <w:szCs w:val="24"/>
        </w:rPr>
        <w:t xml:space="preserve">           </w:t>
      </w:r>
      <w:r w:rsidRPr="00542224">
        <w:rPr>
          <w:rFonts w:ascii="Comic Sans MS" w:hAnsi="Comic Sans MS"/>
          <w:b/>
          <w:bCs/>
          <w:noProof/>
          <w:szCs w:val="24"/>
        </w:rPr>
        <w:t>January 2026 – Our Value for life</w:t>
      </w:r>
      <w:r>
        <w:rPr>
          <w:rFonts w:ascii="Comic Sans MS" w:hAnsi="Comic Sans MS"/>
          <w:noProof/>
          <w:szCs w:val="24"/>
        </w:rPr>
        <w:t xml:space="preserve">: </w:t>
      </w:r>
      <w:r w:rsidRPr="00542224">
        <w:rPr>
          <w:rFonts w:ascii="Comic Sans MS" w:hAnsi="Comic Sans MS"/>
          <w:b/>
          <w:bCs/>
          <w:noProof/>
          <w:color w:val="EE0000"/>
          <w:szCs w:val="24"/>
        </w:rPr>
        <w:t>Courage</w:t>
      </w:r>
      <w:r>
        <w:rPr>
          <w:rFonts w:ascii="Comic Sans MS" w:hAnsi="Comic Sans MS"/>
          <w:noProof/>
          <w:szCs w:val="24"/>
        </w:rPr>
        <w:t xml:space="preserve"> </w:t>
      </w:r>
    </w:p>
    <w:p w14:paraId="2BEC5342" w14:textId="510A9DEE" w:rsidR="00DE4B4C" w:rsidRPr="00F40316" w:rsidRDefault="00542224" w:rsidP="00542224">
      <w:pPr>
        <w:tabs>
          <w:tab w:val="left" w:pos="1090"/>
          <w:tab w:val="center" w:pos="5798"/>
        </w:tabs>
        <w:spacing w:after="120"/>
        <w:ind w:right="-995"/>
        <w:rPr>
          <w:rFonts w:ascii="Twinkl" w:hAnsi="Twinkl"/>
          <w:b/>
          <w:bCs/>
          <w:color w:val="002060"/>
          <w:shd w:val="clear" w:color="auto" w:fill="F8F9FA"/>
        </w:rPr>
      </w:pPr>
      <w:bookmarkStart w:id="1" w:name="_Hlk61597354"/>
      <w:bookmarkEnd w:id="1"/>
      <w:r>
        <w:rPr>
          <w:b/>
          <w:color w:val="002060"/>
          <w:sz w:val="36"/>
        </w:rPr>
        <w:t xml:space="preserve">                                 </w:t>
      </w:r>
      <w:r w:rsidR="00AD01D3">
        <w:rPr>
          <w:noProof/>
        </w:rPr>
        <w:t xml:space="preserve">      </w:t>
      </w:r>
      <w:r w:rsidR="009E5198">
        <w:rPr>
          <w:noProof/>
          <w:color w:val="002060"/>
        </w:rPr>
        <w:t xml:space="preserve">   </w:t>
      </w:r>
      <w:r w:rsidR="00ED1C6F" w:rsidRPr="00F40316">
        <w:rPr>
          <w:rFonts w:ascii="Twinkl" w:hAnsi="Twinkl"/>
          <w:b/>
          <w:bCs/>
          <w:color w:val="002060"/>
          <w:shd w:val="clear" w:color="auto" w:fill="F8F9FA"/>
        </w:rPr>
        <w:t xml:space="preserve">The value of </w:t>
      </w:r>
      <w:r w:rsidR="002B756D" w:rsidRPr="00F40316">
        <w:rPr>
          <w:rFonts w:ascii="Twinkl" w:hAnsi="Twinkl"/>
          <w:b/>
          <w:bCs/>
          <w:color w:val="002060"/>
          <w:shd w:val="clear" w:color="auto" w:fill="F8F9FA"/>
        </w:rPr>
        <w:t>Courage</w:t>
      </w:r>
      <w:r w:rsidR="00ED1C6F" w:rsidRPr="00F40316">
        <w:rPr>
          <w:rFonts w:ascii="Twinkl" w:hAnsi="Twinkl"/>
          <w:b/>
          <w:bCs/>
          <w:color w:val="002060"/>
          <w:shd w:val="clear" w:color="auto" w:fill="F8F9FA"/>
        </w:rPr>
        <w:t xml:space="preserve">: </w:t>
      </w:r>
      <w:r w:rsidR="00ED1C6F" w:rsidRPr="00F40316">
        <w:rPr>
          <w:rFonts w:ascii="Twinkl" w:hAnsi="Twinkl"/>
          <w:b/>
          <w:bCs/>
          <w:color w:val="EE0000"/>
          <w:shd w:val="clear" w:color="auto" w:fill="F8F9FA"/>
        </w:rPr>
        <w:t>"</w:t>
      </w:r>
      <w:r w:rsidR="006337E6" w:rsidRPr="00F40316">
        <w:rPr>
          <w:rFonts w:ascii="Twinkl" w:hAnsi="Twinkl"/>
          <w:b/>
          <w:bCs/>
          <w:color w:val="EE0000"/>
          <w:shd w:val="clear" w:color="auto" w:fill="F8F9FA"/>
        </w:rPr>
        <w:t>Be of good courag</w:t>
      </w:r>
      <w:r w:rsidR="007D4120" w:rsidRPr="00F40316">
        <w:rPr>
          <w:rFonts w:ascii="Twinkl" w:hAnsi="Twinkl"/>
          <w:b/>
          <w:bCs/>
          <w:color w:val="EE0000"/>
          <w:shd w:val="clear" w:color="auto" w:fill="F8F9FA"/>
        </w:rPr>
        <w:t xml:space="preserve">e </w:t>
      </w:r>
      <w:r w:rsidR="00ED1C6F" w:rsidRPr="00F40316">
        <w:rPr>
          <w:rFonts w:ascii="Twinkl" w:hAnsi="Twinkl"/>
          <w:b/>
          <w:bCs/>
          <w:color w:val="002060"/>
          <w:shd w:val="clear" w:color="auto" w:fill="F8F9FA"/>
        </w:rPr>
        <w:t>"</w:t>
      </w:r>
      <w:r w:rsidR="007D4120" w:rsidRPr="00F40316">
        <w:rPr>
          <w:rFonts w:ascii="Twinkl" w:hAnsi="Twinkl"/>
          <w:b/>
          <w:bCs/>
          <w:color w:val="002060"/>
          <w:shd w:val="clear" w:color="auto" w:fill="F8F9FA"/>
        </w:rPr>
        <w:t xml:space="preserve"> Psalm </w:t>
      </w:r>
      <w:r w:rsidR="00F40316" w:rsidRPr="00F40316">
        <w:rPr>
          <w:rFonts w:ascii="Twinkl" w:hAnsi="Twinkl"/>
          <w:b/>
          <w:bCs/>
          <w:color w:val="002060"/>
          <w:shd w:val="clear" w:color="auto" w:fill="F8F9FA"/>
        </w:rPr>
        <w:t>31:24</w:t>
      </w:r>
    </w:p>
    <w:p w14:paraId="1D3E6806" w14:textId="10EB7278" w:rsidR="001A0B11" w:rsidRDefault="0044229A"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40" behindDoc="0" locked="0" layoutInCell="1" allowOverlap="1" wp14:anchorId="53BFEF32" wp14:editId="54306046">
                <wp:simplePos x="0" y="0"/>
                <wp:positionH relativeFrom="column">
                  <wp:posOffset>305435</wp:posOffset>
                </wp:positionH>
                <wp:positionV relativeFrom="paragraph">
                  <wp:posOffset>13970</wp:posOffset>
                </wp:positionV>
                <wp:extent cx="6613451" cy="3905250"/>
                <wp:effectExtent l="19050" t="19050" r="16510" b="19050"/>
                <wp:wrapNone/>
                <wp:docPr id="1171205261" name="Text Box 45"/>
                <wp:cNvGraphicFramePr/>
                <a:graphic xmlns:a="http://schemas.openxmlformats.org/drawingml/2006/main">
                  <a:graphicData uri="http://schemas.microsoft.com/office/word/2010/wordprocessingShape">
                    <wps:wsp>
                      <wps:cNvSpPr txBox="1"/>
                      <wps:spPr>
                        <a:xfrm>
                          <a:off x="0" y="0"/>
                          <a:ext cx="6613451" cy="3905250"/>
                        </a:xfrm>
                        <a:prstGeom prst="rect">
                          <a:avLst/>
                        </a:prstGeom>
                        <a:solidFill>
                          <a:schemeClr val="accent6">
                            <a:lumMod val="20000"/>
                            <a:lumOff val="80000"/>
                          </a:schemeClr>
                        </a:solidFill>
                        <a:ln w="38100">
                          <a:solidFill>
                            <a:schemeClr val="tx1"/>
                          </a:solidFill>
                        </a:ln>
                      </wps:spPr>
                      <wps:txbx>
                        <w:txbxContent>
                          <w:p w14:paraId="7B347525" w14:textId="337BF9DB"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2" w:name="_Hlk219737516"/>
                            <w:bookmarkEnd w:id="2"/>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w:t>
                            </w:r>
                            <w:r w:rsidR="00CD5344">
                              <w:rPr>
                                <w:rFonts w:ascii="Twinkl Cursive Looped" w:eastAsia="Times New Roman" w:hAnsi="Twinkl Cursive Looped" w:cs="Calibri"/>
                                <w:b/>
                                <w:color w:val="1F3864" w:themeColor="accent1" w:themeShade="80"/>
                                <w:sz w:val="23"/>
                                <w:szCs w:val="23"/>
                                <w:lang w:eastAsia="en-GB"/>
                              </w:rPr>
                              <w:t>13.2</w:t>
                            </w:r>
                            <w:r w:rsidR="006D538A">
                              <w:rPr>
                                <w:rFonts w:ascii="Twinkl Cursive Looped" w:eastAsia="Times New Roman" w:hAnsi="Twinkl Cursive Looped" w:cs="Calibri"/>
                                <w:b/>
                                <w:color w:val="1F3864" w:themeColor="accent1" w:themeShade="80"/>
                                <w:sz w:val="23"/>
                                <w:szCs w:val="23"/>
                                <w:lang w:eastAsia="en-GB"/>
                              </w:rPr>
                              <w:t>.26</w:t>
                            </w:r>
                            <w:r w:rsidRPr="003B1EC6">
                              <w:rPr>
                                <w:rFonts w:ascii="Twinkl Cursive Looped" w:eastAsia="Times New Roman" w:hAnsi="Twinkl Cursive Looped" w:cs="Calibri"/>
                                <w:b/>
                                <w:color w:val="1F3864" w:themeColor="accent1" w:themeShade="80"/>
                                <w:sz w:val="23"/>
                                <w:szCs w:val="23"/>
                                <w:lang w:eastAsia="en-GB"/>
                              </w:rPr>
                              <w:t xml:space="preserve">                 </w:t>
                            </w:r>
                          </w:p>
                          <w:p w14:paraId="78BA2355" w14:textId="77777777" w:rsidR="00CD5344" w:rsidRDefault="00B66D7C"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Dear all,</w:t>
                            </w:r>
                            <w:r w:rsidR="00037B78" w:rsidRPr="00037B78">
                              <w:rPr>
                                <w:rFonts w:ascii="Twinkl Cursive Looped" w:hAnsi="Twinkl Cursive Looped"/>
                                <w:b/>
                                <w:bCs/>
                                <w:color w:val="1F4E79" w:themeColor="accent5" w:themeShade="80"/>
                              </w:rPr>
                              <w:t xml:space="preserve">                                                                                                                             </w:t>
                            </w:r>
                          </w:p>
                          <w:p w14:paraId="5F610A2D" w14:textId="6BC6A8A3" w:rsidR="00DA458E" w:rsidRDefault="007848E1"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w:t>
                            </w:r>
                            <w:r w:rsidR="001616DF">
                              <w:rPr>
                                <w:rFonts w:ascii="Twinkl Cursive Looped" w:hAnsi="Twinkl Cursive Looped"/>
                                <w:b/>
                                <w:bCs/>
                                <w:color w:val="1F4E79" w:themeColor="accent5" w:themeShade="80"/>
                              </w:rPr>
                              <w:t xml:space="preserve">e have had a packed half term full of learning for our children. </w:t>
                            </w:r>
                            <w:r w:rsidR="00497DB4">
                              <w:rPr>
                                <w:rFonts w:ascii="Twinkl Cursive Looped" w:hAnsi="Twinkl Cursive Looped"/>
                                <w:b/>
                                <w:bCs/>
                                <w:color w:val="1F4E79" w:themeColor="accent5" w:themeShade="80"/>
                              </w:rPr>
                              <w:t>Children</w:t>
                            </w:r>
                            <w:r w:rsidR="006A301B">
                              <w:rPr>
                                <w:rFonts w:ascii="Twinkl Cursive Looped" w:hAnsi="Twinkl Cursive Looped"/>
                                <w:b/>
                                <w:bCs/>
                                <w:color w:val="1F4E79" w:themeColor="accent5" w:themeShade="80"/>
                              </w:rPr>
                              <w:t>,</w:t>
                            </w:r>
                            <w:r w:rsidR="00497DB4">
                              <w:rPr>
                                <w:rFonts w:ascii="Twinkl Cursive Looped" w:hAnsi="Twinkl Cursive Looped"/>
                                <w:b/>
                                <w:bCs/>
                                <w:color w:val="1F4E79" w:themeColor="accent5" w:themeShade="80"/>
                              </w:rPr>
                              <w:t xml:space="preserve"> particularly in year 4</w:t>
                            </w:r>
                            <w:r w:rsidR="00544C5C">
                              <w:rPr>
                                <w:rFonts w:ascii="Twinkl Cursive Looped" w:hAnsi="Twinkl Cursive Looped"/>
                                <w:b/>
                                <w:bCs/>
                                <w:color w:val="1F4E79" w:themeColor="accent5" w:themeShade="80"/>
                              </w:rPr>
                              <w:t>,</w:t>
                            </w:r>
                            <w:r w:rsidR="00497DB4">
                              <w:rPr>
                                <w:rFonts w:ascii="Twinkl Cursive Looped" w:hAnsi="Twinkl Cursive Looped"/>
                                <w:b/>
                                <w:bCs/>
                                <w:color w:val="1F4E79" w:themeColor="accent5" w:themeShade="80"/>
                              </w:rPr>
                              <w:t xml:space="preserve"> are practicing their fluency with times tables and </w:t>
                            </w:r>
                            <w:r w:rsidR="00C2703B">
                              <w:rPr>
                                <w:rFonts w:ascii="Twinkl Cursive Looped" w:hAnsi="Twinkl Cursive Looped"/>
                                <w:b/>
                                <w:bCs/>
                                <w:color w:val="1F4E79" w:themeColor="accent5" w:themeShade="80"/>
                              </w:rPr>
                              <w:t>we have also introduced an ECO team</w:t>
                            </w:r>
                            <w:r w:rsidR="00E816C5">
                              <w:rPr>
                                <w:rFonts w:ascii="Twinkl Cursive Looped" w:hAnsi="Twinkl Cursive Looped"/>
                                <w:b/>
                                <w:bCs/>
                                <w:color w:val="1F4E79" w:themeColor="accent5" w:themeShade="80"/>
                              </w:rPr>
                              <w:t>,</w:t>
                            </w:r>
                            <w:r w:rsidR="00C2703B">
                              <w:rPr>
                                <w:rFonts w:ascii="Twinkl Cursive Looped" w:hAnsi="Twinkl Cursive Looped"/>
                                <w:b/>
                                <w:bCs/>
                                <w:color w:val="1F4E79" w:themeColor="accent5" w:themeShade="80"/>
                              </w:rPr>
                              <w:t xml:space="preserve"> </w:t>
                            </w:r>
                            <w:r w:rsidR="004009FC">
                              <w:rPr>
                                <w:rFonts w:ascii="Twinkl Cursive Looped" w:hAnsi="Twinkl Cursive Looped"/>
                                <w:b/>
                                <w:bCs/>
                                <w:color w:val="1F4E79" w:themeColor="accent5" w:themeShade="80"/>
                              </w:rPr>
                              <w:t>more news to come about their aims soon.</w:t>
                            </w:r>
                          </w:p>
                          <w:p w14:paraId="1E0CD04C" w14:textId="4FC23130" w:rsidR="00CB17E8" w:rsidRDefault="004009FC"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School Council badges have arrived and will be given </w:t>
                            </w:r>
                            <w:r w:rsidR="00B73FC4">
                              <w:rPr>
                                <w:rFonts w:ascii="Twinkl Cursive Looped" w:hAnsi="Twinkl Cursive Looped"/>
                                <w:b/>
                                <w:bCs/>
                                <w:color w:val="1F4E79" w:themeColor="accent5" w:themeShade="80"/>
                              </w:rPr>
                              <w:t xml:space="preserve">in collective worship   We are also </w:t>
                            </w:r>
                            <w:r w:rsidR="00E32C97">
                              <w:rPr>
                                <w:rFonts w:ascii="Twinkl Cursive Looped" w:hAnsi="Twinkl Cursive Looped"/>
                                <w:b/>
                                <w:bCs/>
                                <w:color w:val="1F4E79" w:themeColor="accent5" w:themeShade="80"/>
                              </w:rPr>
                              <w:t>creating a display board in school for all those that lead</w:t>
                            </w:r>
                            <w:r w:rsidR="00544C5C">
                              <w:rPr>
                                <w:rFonts w:ascii="Twinkl Cursive Looped" w:hAnsi="Twinkl Cursive Looped"/>
                                <w:b/>
                                <w:bCs/>
                                <w:color w:val="1F4E79" w:themeColor="accent5" w:themeShade="80"/>
                              </w:rPr>
                              <w:t>:</w:t>
                            </w:r>
                            <w:r w:rsidR="00E32C97">
                              <w:rPr>
                                <w:rFonts w:ascii="Twinkl Cursive Looped" w:hAnsi="Twinkl Cursive Looped"/>
                                <w:b/>
                                <w:bCs/>
                                <w:color w:val="1F4E79" w:themeColor="accent5" w:themeShade="80"/>
                              </w:rPr>
                              <w:t xml:space="preserve"> </w:t>
                            </w:r>
                            <w:r w:rsidR="00433178">
                              <w:rPr>
                                <w:rFonts w:ascii="Twinkl Cursive Looped" w:hAnsi="Twinkl Cursive Looped"/>
                                <w:b/>
                                <w:bCs/>
                                <w:color w:val="1F4E79" w:themeColor="accent5" w:themeShade="80"/>
                              </w:rPr>
                              <w:t>Ethos team (God Squad), school council and Eco Team</w:t>
                            </w:r>
                            <w:r w:rsidR="00544C5C">
                              <w:rPr>
                                <w:rFonts w:ascii="Twinkl Cursive Looped" w:hAnsi="Twinkl Cursive Looped"/>
                                <w:b/>
                                <w:bCs/>
                                <w:color w:val="1F4E79" w:themeColor="accent5" w:themeShade="80"/>
                              </w:rPr>
                              <w:t xml:space="preserve">; </w:t>
                            </w:r>
                            <w:r w:rsidR="00CB17E8">
                              <w:rPr>
                                <w:rFonts w:ascii="Twinkl Cursive Looped" w:hAnsi="Twinkl Cursive Looped"/>
                                <w:b/>
                                <w:bCs/>
                                <w:color w:val="1F4E79" w:themeColor="accent5" w:themeShade="80"/>
                              </w:rPr>
                              <w:t>this is so                                                        we can celebrate their contribution to the school.</w:t>
                            </w:r>
                          </w:p>
                          <w:p w14:paraId="67E5E0AB" w14:textId="78E8DEFA" w:rsidR="00621F3F" w:rsidRDefault="00621F3F" w:rsidP="00CD5344">
                            <w:pPr>
                              <w:rPr>
                                <w:rFonts w:ascii="Twinkl Cursive Looped" w:hAnsi="Twinkl Cursive Looped"/>
                                <w:b/>
                                <w:bCs/>
                                <w:color w:val="1F4E79" w:themeColor="accent5" w:themeShade="80"/>
                              </w:rPr>
                            </w:pPr>
                          </w:p>
                          <w:p w14:paraId="18BF1B60" w14:textId="768A03C5" w:rsidR="00621F3F" w:rsidRDefault="00621F3F" w:rsidP="00CD5344">
                            <w:pPr>
                              <w:rPr>
                                <w:rFonts w:ascii="Twinkl Cursive Looped" w:hAnsi="Twinkl Cursive Looped"/>
                                <w:b/>
                                <w:bCs/>
                                <w:color w:val="1F4E79" w:themeColor="accent5" w:themeShade="80"/>
                              </w:rPr>
                            </w:pPr>
                          </w:p>
                          <w:p w14:paraId="27BF8ADD" w14:textId="7A3F0225" w:rsidR="00621F3F" w:rsidRDefault="00621F3F" w:rsidP="00CD5344">
                            <w:pPr>
                              <w:rPr>
                                <w:rFonts w:ascii="Twinkl Cursive Looped" w:hAnsi="Twinkl Cursive Looped"/>
                                <w:b/>
                                <w:bCs/>
                                <w:color w:val="1F4E79" w:themeColor="accent5" w:themeShade="80"/>
                              </w:rPr>
                            </w:pPr>
                          </w:p>
                          <w:p w14:paraId="48A21BB8" w14:textId="77777777" w:rsidR="00E7504A" w:rsidRDefault="00E7504A" w:rsidP="00CD5344">
                            <w:pPr>
                              <w:rPr>
                                <w:rFonts w:ascii="Twinkl Cursive Looped" w:hAnsi="Twinkl Cursive Looped"/>
                                <w:b/>
                                <w:bCs/>
                                <w:color w:val="1F4E79" w:themeColor="accent5" w:themeShade="80"/>
                              </w:rPr>
                            </w:pPr>
                          </w:p>
                          <w:p w14:paraId="222C17CE" w14:textId="1AE119A9" w:rsidR="0043297C" w:rsidRDefault="0043297C"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Wishing ever</w:t>
                            </w:r>
                            <w:r w:rsidR="006A301B">
                              <w:rPr>
                                <w:rFonts w:ascii="Twinkl Cursive Looped" w:hAnsi="Twinkl Cursive Looped"/>
                                <w:b/>
                                <w:bCs/>
                                <w:color w:val="1F4E79" w:themeColor="accent5" w:themeShade="80"/>
                              </w:rPr>
                              <w:t>y</w:t>
                            </w:r>
                            <w:r>
                              <w:rPr>
                                <w:rFonts w:ascii="Twinkl Cursive Looped" w:hAnsi="Twinkl Cursive Looped"/>
                                <w:b/>
                                <w:bCs/>
                                <w:color w:val="1F4E79" w:themeColor="accent5" w:themeShade="80"/>
                              </w:rPr>
                              <w:t xml:space="preserve">one a safe and </w:t>
                            </w:r>
                            <w:r w:rsidR="00AE5191">
                              <w:rPr>
                                <w:rFonts w:ascii="Twinkl Cursive Looped" w:hAnsi="Twinkl Cursive Looped"/>
                                <w:b/>
                                <w:bCs/>
                                <w:color w:val="1F4E79" w:themeColor="accent5" w:themeShade="80"/>
                              </w:rPr>
                              <w:t xml:space="preserve">enjoyable half term holiday and see you back </w:t>
                            </w:r>
                            <w:r w:rsidR="009A30DC">
                              <w:rPr>
                                <w:rFonts w:ascii="Twinkl Cursive Looped" w:hAnsi="Twinkl Cursive Looped"/>
                                <w:b/>
                                <w:bCs/>
                                <w:color w:val="1F4E79" w:themeColor="accent5" w:themeShade="80"/>
                              </w:rPr>
                              <w:t>in</w:t>
                            </w:r>
                            <w:r w:rsidR="00AE5191">
                              <w:rPr>
                                <w:rFonts w:ascii="Twinkl Cursive Looped" w:hAnsi="Twinkl Cursive Looped"/>
                                <w:b/>
                                <w:bCs/>
                                <w:color w:val="1F4E79" w:themeColor="accent5" w:themeShade="80"/>
                              </w:rPr>
                              <w:t xml:space="preserve">                                on Monday</w:t>
                            </w:r>
                            <w:r w:rsidR="009D6A32">
                              <w:rPr>
                                <w:rFonts w:ascii="Twinkl Cursive Looped" w:hAnsi="Twinkl Cursive Looped"/>
                                <w:b/>
                                <w:bCs/>
                                <w:color w:val="1F4E79" w:themeColor="accent5" w:themeShade="80"/>
                              </w:rPr>
                              <w:t xml:space="preserve"> 23</w:t>
                            </w:r>
                            <w:r w:rsidR="009D6A32" w:rsidRPr="009D6A32">
                              <w:rPr>
                                <w:rFonts w:ascii="Twinkl Cursive Looped" w:hAnsi="Twinkl Cursive Looped"/>
                                <w:b/>
                                <w:bCs/>
                                <w:color w:val="1F4E79" w:themeColor="accent5" w:themeShade="80"/>
                                <w:vertAlign w:val="superscript"/>
                              </w:rPr>
                              <w:t>rd</w:t>
                            </w:r>
                            <w:r w:rsidR="009D6A32">
                              <w:rPr>
                                <w:rFonts w:ascii="Twinkl Cursive Looped" w:hAnsi="Twinkl Cursive Looped"/>
                                <w:b/>
                                <w:bCs/>
                                <w:color w:val="1F4E79" w:themeColor="accent5" w:themeShade="80"/>
                              </w:rPr>
                              <w:t xml:space="preserve"> February. Mrs Mowbray </w:t>
                            </w:r>
                          </w:p>
                          <w:p w14:paraId="3D32D189" w14:textId="0B723A52" w:rsidR="004009FC" w:rsidRDefault="00B73FC4"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r w:rsidR="00E00DD5">
                              <w:rPr>
                                <w:rFonts w:ascii="Twinkl Cursive Looped" w:hAnsi="Twinkl Cursive Looped"/>
                                <w:b/>
                                <w:bCs/>
                                <w:color w:val="1F4E79" w:themeColor="accent5" w:themeShade="80"/>
                              </w:rPr>
                              <w:t xml:space="preserve">“Be strong and take heart </w:t>
                            </w:r>
                            <w:r w:rsidR="00692A30">
                              <w:rPr>
                                <w:rFonts w:ascii="Twinkl Cursive Looped" w:hAnsi="Twinkl Cursive Looped"/>
                                <w:b/>
                                <w:bCs/>
                                <w:color w:val="1F4E79" w:themeColor="accent5" w:themeShade="80"/>
                              </w:rPr>
                              <w:t>all you who hope in the Lord” Psalm 31:24</w:t>
                            </w:r>
                          </w:p>
                          <w:p w14:paraId="47AB9B6D" w14:textId="0CB8B5A1"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BFEF32" id="_x0000_t202" coordsize="21600,21600" o:spt="202" path="m,l,21600r21600,l21600,xe">
                <v:stroke joinstyle="miter"/>
                <v:path gradientshapeok="t" o:connecttype="rect"/>
              </v:shapetype>
              <v:shape id="Text Box 45" o:spid="_x0000_s1027" type="#_x0000_t202" style="position:absolute;left:0;text-align:left;margin-left:24.05pt;margin-top:1.1pt;width:520.75pt;height:30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" fillcolor="#e2efd9 [665]" strokecolor="black [3213]" strokeweight="3pt">
                <v:textbox>
                  <w:txbxContent>
                    <w:p w14:paraId="7B347525" w14:textId="337BF9DB" w:rsidR="009F764F" w:rsidRPr="003B1EC6" w:rsidRDefault="009F764F" w:rsidP="00F40316">
                      <w:pPr>
                        <w:spacing w:after="0"/>
                        <w:rPr>
                          <w:rFonts w:ascii="Twinkl Cursive Looped" w:eastAsia="Times New Roman" w:hAnsi="Twinkl Cursive Looped" w:cs="Calibri"/>
                          <w:b/>
                          <w:color w:val="1F3864" w:themeColor="accent1" w:themeShade="80"/>
                          <w:sz w:val="23"/>
                          <w:szCs w:val="23"/>
                          <w:lang w:eastAsia="en-GB"/>
                        </w:rPr>
                      </w:pPr>
                      <w:bookmarkStart w:id="3" w:name="_Hlk219737516"/>
                      <w:bookmarkEnd w:id="3"/>
                      <w:r w:rsidRPr="003B1EC6">
                        <w:rPr>
                          <w:rFonts w:ascii="Twinkl Cursive Looped" w:eastAsia="Times New Roman" w:hAnsi="Twinkl Cursive Looped" w:cs="Calibri"/>
                          <w:b/>
                          <w:color w:val="1F3864" w:themeColor="accent1" w:themeShade="80"/>
                          <w:sz w:val="23"/>
                          <w:szCs w:val="23"/>
                          <w:lang w:eastAsia="en-GB"/>
                        </w:rPr>
                        <w:t xml:space="preserve">Head Teacher’s Hello         </w:t>
                      </w:r>
                      <w:r w:rsidR="00F40316" w:rsidRPr="003B1EC6">
                        <w:rPr>
                          <w:noProof/>
                          <w:color w:val="1F3864" w:themeColor="accent1" w:themeShade="80"/>
                          <w:sz w:val="23"/>
                          <w:szCs w:val="23"/>
                        </w:rPr>
                        <w:drawing>
                          <wp:inline distT="0" distB="0" distL="0" distR="0" wp14:anchorId="03F88A94" wp14:editId="70E912E6">
                            <wp:extent cx="476250" cy="289560"/>
                            <wp:effectExtent l="0" t="0" r="0" b="0"/>
                            <wp:docPr id="630801527" name="Picture 630801527" descr="4,700+ Heart Shape Leaf Tree Autumn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700+ Heart Shape Leaf Tree Autumn Stock Photos, Pictures &amp; Royalty-Free  Images - iStock"/>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89560"/>
                                    </a:xfrm>
                                    <a:prstGeom prst="rect">
                                      <a:avLst/>
                                    </a:prstGeom>
                                    <a:noFill/>
                                    <a:ln>
                                      <a:noFill/>
                                    </a:ln>
                                  </pic:spPr>
                                </pic:pic>
                              </a:graphicData>
                            </a:graphic>
                          </wp:inline>
                        </w:drawing>
                      </w:r>
                      <w:r w:rsidRPr="003B1EC6">
                        <w:rPr>
                          <w:rFonts w:ascii="Twinkl Cursive Looped" w:eastAsia="Times New Roman" w:hAnsi="Twinkl Cursive Looped" w:cs="Calibri"/>
                          <w:b/>
                          <w:color w:val="1F3864" w:themeColor="accent1" w:themeShade="80"/>
                          <w:sz w:val="23"/>
                          <w:szCs w:val="23"/>
                          <w:lang w:eastAsia="en-GB"/>
                        </w:rPr>
                        <w:t xml:space="preserve">                           </w:t>
                      </w:r>
                      <w:r w:rsidR="006D538A">
                        <w:rPr>
                          <w:rFonts w:ascii="Twinkl Cursive Looped" w:eastAsia="Times New Roman" w:hAnsi="Twinkl Cursive Looped" w:cs="Calibri"/>
                          <w:b/>
                          <w:color w:val="1F3864" w:themeColor="accent1" w:themeShade="80"/>
                          <w:sz w:val="23"/>
                          <w:szCs w:val="23"/>
                          <w:lang w:eastAsia="en-GB"/>
                        </w:rPr>
                        <w:t xml:space="preserve">                                                     </w:t>
                      </w:r>
                      <w:r w:rsidR="00CD5344">
                        <w:rPr>
                          <w:rFonts w:ascii="Twinkl Cursive Looped" w:eastAsia="Times New Roman" w:hAnsi="Twinkl Cursive Looped" w:cs="Calibri"/>
                          <w:b/>
                          <w:color w:val="1F3864" w:themeColor="accent1" w:themeShade="80"/>
                          <w:sz w:val="23"/>
                          <w:szCs w:val="23"/>
                          <w:lang w:eastAsia="en-GB"/>
                        </w:rPr>
                        <w:t>13.2</w:t>
                      </w:r>
                      <w:r w:rsidR="006D538A">
                        <w:rPr>
                          <w:rFonts w:ascii="Twinkl Cursive Looped" w:eastAsia="Times New Roman" w:hAnsi="Twinkl Cursive Looped" w:cs="Calibri"/>
                          <w:b/>
                          <w:color w:val="1F3864" w:themeColor="accent1" w:themeShade="80"/>
                          <w:sz w:val="23"/>
                          <w:szCs w:val="23"/>
                          <w:lang w:eastAsia="en-GB"/>
                        </w:rPr>
                        <w:t>.26</w:t>
                      </w:r>
                      <w:r w:rsidRPr="003B1EC6">
                        <w:rPr>
                          <w:rFonts w:ascii="Twinkl Cursive Looped" w:eastAsia="Times New Roman" w:hAnsi="Twinkl Cursive Looped" w:cs="Calibri"/>
                          <w:b/>
                          <w:color w:val="1F3864" w:themeColor="accent1" w:themeShade="80"/>
                          <w:sz w:val="23"/>
                          <w:szCs w:val="23"/>
                          <w:lang w:eastAsia="en-GB"/>
                        </w:rPr>
                        <w:t xml:space="preserve">                 </w:t>
                      </w:r>
                    </w:p>
                    <w:p w14:paraId="78BA2355" w14:textId="77777777" w:rsidR="00CD5344" w:rsidRDefault="00B66D7C" w:rsidP="00AF1CE2">
                      <w:pPr>
                        <w:rPr>
                          <w:rFonts w:ascii="Twinkl Cursive Looped" w:hAnsi="Twinkl Cursive Looped"/>
                          <w:b/>
                          <w:bCs/>
                          <w:color w:val="1F4E79" w:themeColor="accent5" w:themeShade="80"/>
                        </w:rPr>
                      </w:pPr>
                      <w:r w:rsidRPr="00037B78">
                        <w:rPr>
                          <w:rFonts w:ascii="Twinkl Cursive Looped" w:hAnsi="Twinkl Cursive Looped"/>
                          <w:b/>
                          <w:bCs/>
                          <w:color w:val="1F4E79" w:themeColor="accent5" w:themeShade="80"/>
                        </w:rPr>
                        <w:t>Dear all,</w:t>
                      </w:r>
                      <w:r w:rsidR="00037B78" w:rsidRPr="00037B78">
                        <w:rPr>
                          <w:rFonts w:ascii="Twinkl Cursive Looped" w:hAnsi="Twinkl Cursive Looped"/>
                          <w:b/>
                          <w:bCs/>
                          <w:color w:val="1F4E79" w:themeColor="accent5" w:themeShade="80"/>
                        </w:rPr>
                        <w:t xml:space="preserve">                                                                                                                             </w:t>
                      </w:r>
                    </w:p>
                    <w:p w14:paraId="5F610A2D" w14:textId="6BC6A8A3" w:rsidR="00DA458E" w:rsidRDefault="007848E1"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w:t>
                      </w:r>
                      <w:r w:rsidR="001616DF">
                        <w:rPr>
                          <w:rFonts w:ascii="Twinkl Cursive Looped" w:hAnsi="Twinkl Cursive Looped"/>
                          <w:b/>
                          <w:bCs/>
                          <w:color w:val="1F4E79" w:themeColor="accent5" w:themeShade="80"/>
                        </w:rPr>
                        <w:t xml:space="preserve">e have had a packed half term full of learning for our children. </w:t>
                      </w:r>
                      <w:r w:rsidR="00497DB4">
                        <w:rPr>
                          <w:rFonts w:ascii="Twinkl Cursive Looped" w:hAnsi="Twinkl Cursive Looped"/>
                          <w:b/>
                          <w:bCs/>
                          <w:color w:val="1F4E79" w:themeColor="accent5" w:themeShade="80"/>
                        </w:rPr>
                        <w:t>Children</w:t>
                      </w:r>
                      <w:r w:rsidR="006A301B">
                        <w:rPr>
                          <w:rFonts w:ascii="Twinkl Cursive Looped" w:hAnsi="Twinkl Cursive Looped"/>
                          <w:b/>
                          <w:bCs/>
                          <w:color w:val="1F4E79" w:themeColor="accent5" w:themeShade="80"/>
                        </w:rPr>
                        <w:t>,</w:t>
                      </w:r>
                      <w:r w:rsidR="00497DB4">
                        <w:rPr>
                          <w:rFonts w:ascii="Twinkl Cursive Looped" w:hAnsi="Twinkl Cursive Looped"/>
                          <w:b/>
                          <w:bCs/>
                          <w:color w:val="1F4E79" w:themeColor="accent5" w:themeShade="80"/>
                        </w:rPr>
                        <w:t xml:space="preserve"> particularly in year 4</w:t>
                      </w:r>
                      <w:r w:rsidR="00544C5C">
                        <w:rPr>
                          <w:rFonts w:ascii="Twinkl Cursive Looped" w:hAnsi="Twinkl Cursive Looped"/>
                          <w:b/>
                          <w:bCs/>
                          <w:color w:val="1F4E79" w:themeColor="accent5" w:themeShade="80"/>
                        </w:rPr>
                        <w:t>,</w:t>
                      </w:r>
                      <w:r w:rsidR="00497DB4">
                        <w:rPr>
                          <w:rFonts w:ascii="Twinkl Cursive Looped" w:hAnsi="Twinkl Cursive Looped"/>
                          <w:b/>
                          <w:bCs/>
                          <w:color w:val="1F4E79" w:themeColor="accent5" w:themeShade="80"/>
                        </w:rPr>
                        <w:t xml:space="preserve"> are practicing their fluency with times tables and </w:t>
                      </w:r>
                      <w:r w:rsidR="00C2703B">
                        <w:rPr>
                          <w:rFonts w:ascii="Twinkl Cursive Looped" w:hAnsi="Twinkl Cursive Looped"/>
                          <w:b/>
                          <w:bCs/>
                          <w:color w:val="1F4E79" w:themeColor="accent5" w:themeShade="80"/>
                        </w:rPr>
                        <w:t>we have also introduced an ECO team</w:t>
                      </w:r>
                      <w:r w:rsidR="00E816C5">
                        <w:rPr>
                          <w:rFonts w:ascii="Twinkl Cursive Looped" w:hAnsi="Twinkl Cursive Looped"/>
                          <w:b/>
                          <w:bCs/>
                          <w:color w:val="1F4E79" w:themeColor="accent5" w:themeShade="80"/>
                        </w:rPr>
                        <w:t>,</w:t>
                      </w:r>
                      <w:r w:rsidR="00C2703B">
                        <w:rPr>
                          <w:rFonts w:ascii="Twinkl Cursive Looped" w:hAnsi="Twinkl Cursive Looped"/>
                          <w:b/>
                          <w:bCs/>
                          <w:color w:val="1F4E79" w:themeColor="accent5" w:themeShade="80"/>
                        </w:rPr>
                        <w:t xml:space="preserve"> </w:t>
                      </w:r>
                      <w:r w:rsidR="004009FC">
                        <w:rPr>
                          <w:rFonts w:ascii="Twinkl Cursive Looped" w:hAnsi="Twinkl Cursive Looped"/>
                          <w:b/>
                          <w:bCs/>
                          <w:color w:val="1F4E79" w:themeColor="accent5" w:themeShade="80"/>
                        </w:rPr>
                        <w:t>more news to come about their aims soon.</w:t>
                      </w:r>
                    </w:p>
                    <w:p w14:paraId="1E0CD04C" w14:textId="4FC23130" w:rsidR="00CB17E8" w:rsidRDefault="004009FC"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School Council badges have arrived and will be given </w:t>
                      </w:r>
                      <w:r w:rsidR="00B73FC4">
                        <w:rPr>
                          <w:rFonts w:ascii="Twinkl Cursive Looped" w:hAnsi="Twinkl Cursive Looped"/>
                          <w:b/>
                          <w:bCs/>
                          <w:color w:val="1F4E79" w:themeColor="accent5" w:themeShade="80"/>
                        </w:rPr>
                        <w:t xml:space="preserve">in collective worship   We are also </w:t>
                      </w:r>
                      <w:r w:rsidR="00E32C97">
                        <w:rPr>
                          <w:rFonts w:ascii="Twinkl Cursive Looped" w:hAnsi="Twinkl Cursive Looped"/>
                          <w:b/>
                          <w:bCs/>
                          <w:color w:val="1F4E79" w:themeColor="accent5" w:themeShade="80"/>
                        </w:rPr>
                        <w:t>creating a display board in school for all those that lead</w:t>
                      </w:r>
                      <w:r w:rsidR="00544C5C">
                        <w:rPr>
                          <w:rFonts w:ascii="Twinkl Cursive Looped" w:hAnsi="Twinkl Cursive Looped"/>
                          <w:b/>
                          <w:bCs/>
                          <w:color w:val="1F4E79" w:themeColor="accent5" w:themeShade="80"/>
                        </w:rPr>
                        <w:t>:</w:t>
                      </w:r>
                      <w:r w:rsidR="00E32C97">
                        <w:rPr>
                          <w:rFonts w:ascii="Twinkl Cursive Looped" w:hAnsi="Twinkl Cursive Looped"/>
                          <w:b/>
                          <w:bCs/>
                          <w:color w:val="1F4E79" w:themeColor="accent5" w:themeShade="80"/>
                        </w:rPr>
                        <w:t xml:space="preserve"> </w:t>
                      </w:r>
                      <w:r w:rsidR="00433178">
                        <w:rPr>
                          <w:rFonts w:ascii="Twinkl Cursive Looped" w:hAnsi="Twinkl Cursive Looped"/>
                          <w:b/>
                          <w:bCs/>
                          <w:color w:val="1F4E79" w:themeColor="accent5" w:themeShade="80"/>
                        </w:rPr>
                        <w:t>Ethos team (God Squad), school council and Eco Team</w:t>
                      </w:r>
                      <w:r w:rsidR="00544C5C">
                        <w:rPr>
                          <w:rFonts w:ascii="Twinkl Cursive Looped" w:hAnsi="Twinkl Cursive Looped"/>
                          <w:b/>
                          <w:bCs/>
                          <w:color w:val="1F4E79" w:themeColor="accent5" w:themeShade="80"/>
                        </w:rPr>
                        <w:t xml:space="preserve">; </w:t>
                      </w:r>
                      <w:r w:rsidR="00CB17E8">
                        <w:rPr>
                          <w:rFonts w:ascii="Twinkl Cursive Looped" w:hAnsi="Twinkl Cursive Looped"/>
                          <w:b/>
                          <w:bCs/>
                          <w:color w:val="1F4E79" w:themeColor="accent5" w:themeShade="80"/>
                        </w:rPr>
                        <w:t>this is so                                                        we can celebrate their contribution to the school.</w:t>
                      </w:r>
                    </w:p>
                    <w:p w14:paraId="67E5E0AB" w14:textId="78E8DEFA" w:rsidR="00621F3F" w:rsidRDefault="00621F3F" w:rsidP="00CD5344">
                      <w:pPr>
                        <w:rPr>
                          <w:rFonts w:ascii="Twinkl Cursive Looped" w:hAnsi="Twinkl Cursive Looped"/>
                          <w:b/>
                          <w:bCs/>
                          <w:color w:val="1F4E79" w:themeColor="accent5" w:themeShade="80"/>
                        </w:rPr>
                      </w:pPr>
                    </w:p>
                    <w:p w14:paraId="18BF1B60" w14:textId="768A03C5" w:rsidR="00621F3F" w:rsidRDefault="00621F3F" w:rsidP="00CD5344">
                      <w:pPr>
                        <w:rPr>
                          <w:rFonts w:ascii="Twinkl Cursive Looped" w:hAnsi="Twinkl Cursive Looped"/>
                          <w:b/>
                          <w:bCs/>
                          <w:color w:val="1F4E79" w:themeColor="accent5" w:themeShade="80"/>
                        </w:rPr>
                      </w:pPr>
                    </w:p>
                    <w:p w14:paraId="27BF8ADD" w14:textId="7A3F0225" w:rsidR="00621F3F" w:rsidRDefault="00621F3F" w:rsidP="00CD5344">
                      <w:pPr>
                        <w:rPr>
                          <w:rFonts w:ascii="Twinkl Cursive Looped" w:hAnsi="Twinkl Cursive Looped"/>
                          <w:b/>
                          <w:bCs/>
                          <w:color w:val="1F4E79" w:themeColor="accent5" w:themeShade="80"/>
                        </w:rPr>
                      </w:pPr>
                    </w:p>
                    <w:p w14:paraId="48A21BB8" w14:textId="77777777" w:rsidR="00E7504A" w:rsidRDefault="00E7504A" w:rsidP="00CD5344">
                      <w:pPr>
                        <w:rPr>
                          <w:rFonts w:ascii="Twinkl Cursive Looped" w:hAnsi="Twinkl Cursive Looped"/>
                          <w:b/>
                          <w:bCs/>
                          <w:color w:val="1F4E79" w:themeColor="accent5" w:themeShade="80"/>
                        </w:rPr>
                      </w:pPr>
                    </w:p>
                    <w:p w14:paraId="222C17CE" w14:textId="1AE119A9" w:rsidR="0043297C" w:rsidRDefault="0043297C"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Wishing ever</w:t>
                      </w:r>
                      <w:r w:rsidR="006A301B">
                        <w:rPr>
                          <w:rFonts w:ascii="Twinkl Cursive Looped" w:hAnsi="Twinkl Cursive Looped"/>
                          <w:b/>
                          <w:bCs/>
                          <w:color w:val="1F4E79" w:themeColor="accent5" w:themeShade="80"/>
                        </w:rPr>
                        <w:t>y</w:t>
                      </w:r>
                      <w:r>
                        <w:rPr>
                          <w:rFonts w:ascii="Twinkl Cursive Looped" w:hAnsi="Twinkl Cursive Looped"/>
                          <w:b/>
                          <w:bCs/>
                          <w:color w:val="1F4E79" w:themeColor="accent5" w:themeShade="80"/>
                        </w:rPr>
                        <w:t xml:space="preserve">one a safe and </w:t>
                      </w:r>
                      <w:r w:rsidR="00AE5191">
                        <w:rPr>
                          <w:rFonts w:ascii="Twinkl Cursive Looped" w:hAnsi="Twinkl Cursive Looped"/>
                          <w:b/>
                          <w:bCs/>
                          <w:color w:val="1F4E79" w:themeColor="accent5" w:themeShade="80"/>
                        </w:rPr>
                        <w:t xml:space="preserve">enjoyable half term holiday and see you back </w:t>
                      </w:r>
                      <w:r w:rsidR="009A30DC">
                        <w:rPr>
                          <w:rFonts w:ascii="Twinkl Cursive Looped" w:hAnsi="Twinkl Cursive Looped"/>
                          <w:b/>
                          <w:bCs/>
                          <w:color w:val="1F4E79" w:themeColor="accent5" w:themeShade="80"/>
                        </w:rPr>
                        <w:t>in</w:t>
                      </w:r>
                      <w:r w:rsidR="00AE5191">
                        <w:rPr>
                          <w:rFonts w:ascii="Twinkl Cursive Looped" w:hAnsi="Twinkl Cursive Looped"/>
                          <w:b/>
                          <w:bCs/>
                          <w:color w:val="1F4E79" w:themeColor="accent5" w:themeShade="80"/>
                        </w:rPr>
                        <w:t xml:space="preserve">                                on Monday</w:t>
                      </w:r>
                      <w:r w:rsidR="009D6A32">
                        <w:rPr>
                          <w:rFonts w:ascii="Twinkl Cursive Looped" w:hAnsi="Twinkl Cursive Looped"/>
                          <w:b/>
                          <w:bCs/>
                          <w:color w:val="1F4E79" w:themeColor="accent5" w:themeShade="80"/>
                        </w:rPr>
                        <w:t xml:space="preserve"> 23</w:t>
                      </w:r>
                      <w:r w:rsidR="009D6A32" w:rsidRPr="009D6A32">
                        <w:rPr>
                          <w:rFonts w:ascii="Twinkl Cursive Looped" w:hAnsi="Twinkl Cursive Looped"/>
                          <w:b/>
                          <w:bCs/>
                          <w:color w:val="1F4E79" w:themeColor="accent5" w:themeShade="80"/>
                          <w:vertAlign w:val="superscript"/>
                        </w:rPr>
                        <w:t>rd</w:t>
                      </w:r>
                      <w:r w:rsidR="009D6A32">
                        <w:rPr>
                          <w:rFonts w:ascii="Twinkl Cursive Looped" w:hAnsi="Twinkl Cursive Looped"/>
                          <w:b/>
                          <w:bCs/>
                          <w:color w:val="1F4E79" w:themeColor="accent5" w:themeShade="80"/>
                        </w:rPr>
                        <w:t xml:space="preserve"> February. Mrs Mowbray </w:t>
                      </w:r>
                    </w:p>
                    <w:p w14:paraId="3D32D189" w14:textId="0B723A52" w:rsidR="004009FC" w:rsidRDefault="00B73FC4" w:rsidP="00CD5344">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r w:rsidR="00E00DD5">
                        <w:rPr>
                          <w:rFonts w:ascii="Twinkl Cursive Looped" w:hAnsi="Twinkl Cursive Looped"/>
                          <w:b/>
                          <w:bCs/>
                          <w:color w:val="1F4E79" w:themeColor="accent5" w:themeShade="80"/>
                        </w:rPr>
                        <w:t xml:space="preserve">“Be strong and take heart </w:t>
                      </w:r>
                      <w:r w:rsidR="00692A30">
                        <w:rPr>
                          <w:rFonts w:ascii="Twinkl Cursive Looped" w:hAnsi="Twinkl Cursive Looped"/>
                          <w:b/>
                          <w:bCs/>
                          <w:color w:val="1F4E79" w:themeColor="accent5" w:themeShade="80"/>
                        </w:rPr>
                        <w:t>all you who hope in the Lord” Psalm 31:24</w:t>
                      </w:r>
                    </w:p>
                    <w:p w14:paraId="47AB9B6D" w14:textId="0CB8B5A1" w:rsidR="00037B78" w:rsidRPr="00037B78" w:rsidRDefault="00037B78" w:rsidP="00AF1C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71FF3242" w14:textId="03A074EA" w:rsidR="00C25D1C" w:rsidRDefault="00C25D1C" w:rsidP="000C73FF">
                      <w:pPr>
                        <w:shd w:val="clear" w:color="auto" w:fill="E2EFD9" w:themeFill="accent6" w:themeFillTint="33"/>
                        <w:rPr>
                          <w:rFonts w:ascii="Twinkl Cursive Looped" w:hAnsi="Twinkl Cursive Looped"/>
                          <w:b/>
                          <w:bCs/>
                          <w:color w:val="1F4E79" w:themeColor="accent5" w:themeShade="80"/>
                          <w:sz w:val="24"/>
                          <w:szCs w:val="24"/>
                        </w:rPr>
                      </w:pPr>
                    </w:p>
                    <w:p w14:paraId="70A8EF85" w14:textId="0B64F1B5" w:rsidR="00B66D7C" w:rsidRPr="00B66D7C" w:rsidRDefault="00B66D7C" w:rsidP="00B66D7C">
                      <w:pPr>
                        <w:rPr>
                          <w:rFonts w:ascii="Twinkl Cursive Looped" w:hAnsi="Twinkl Cursive Looped"/>
                          <w:b/>
                          <w:bCs/>
                          <w:color w:val="1F4E79" w:themeColor="accent5" w:themeShade="80"/>
                          <w:sz w:val="24"/>
                          <w:szCs w:val="24"/>
                        </w:rPr>
                      </w:pPr>
                    </w:p>
                    <w:p w14:paraId="1BF9AD71" w14:textId="3837D092" w:rsidR="00B66D7C" w:rsidRPr="00B66D7C" w:rsidRDefault="00B66D7C" w:rsidP="00B66D7C">
                      <w:pPr>
                        <w:rPr>
                          <w:rFonts w:ascii="Twinkl Cursive Looped" w:hAnsi="Twinkl Cursive Looped"/>
                          <w:b/>
                          <w:bCs/>
                          <w:color w:val="1F4E79" w:themeColor="accent5" w:themeShade="80"/>
                          <w:sz w:val="24"/>
                          <w:szCs w:val="24"/>
                        </w:rPr>
                      </w:pPr>
                    </w:p>
                    <w:p w14:paraId="2220F37D" w14:textId="77777777" w:rsidR="00B66D7C" w:rsidRPr="00A57F13" w:rsidRDefault="00B66D7C" w:rsidP="00AF1CE2">
                      <w:pPr>
                        <w:rPr>
                          <w:rFonts w:ascii="Twinkl Cursive Looped" w:hAnsi="Twinkl Cursive Looped"/>
                          <w:b/>
                          <w:bCs/>
                          <w:color w:val="EE0000"/>
                          <w:sz w:val="24"/>
                          <w:szCs w:val="24"/>
                        </w:rPr>
                      </w:pPr>
                    </w:p>
                    <w:p w14:paraId="3856BFE0" w14:textId="77777777" w:rsidR="0019053D" w:rsidRPr="00AF1CE2" w:rsidRDefault="0019053D" w:rsidP="00AF1CE2">
                      <w:pPr>
                        <w:rPr>
                          <w:rFonts w:ascii="Twinkl Cursive Looped" w:hAnsi="Twinkl Cursive Looped"/>
                          <w:b/>
                          <w:bCs/>
                          <w:color w:val="1F4E79" w:themeColor="accent5" w:themeShade="80"/>
                        </w:rPr>
                      </w:pPr>
                    </w:p>
                    <w:p w14:paraId="40A09432" w14:textId="11DBF4C9" w:rsidR="0034613A" w:rsidRDefault="0034613A" w:rsidP="00C75DFA">
                      <w:pPr>
                        <w:rPr>
                          <w:rFonts w:ascii="Twinkl Cursive Looped" w:hAnsi="Twinkl Cursive Looped"/>
                          <w:b/>
                          <w:bCs/>
                          <w:color w:val="1F4E79" w:themeColor="accent5" w:themeShade="80"/>
                        </w:rPr>
                      </w:pPr>
                    </w:p>
                    <w:p w14:paraId="7C8DEE9C" w14:textId="2DD99013" w:rsidR="00D67A6B" w:rsidRDefault="00E85A13"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368A73DF" w14:textId="77777777" w:rsidR="00CC33EF" w:rsidRDefault="00CC33EF" w:rsidP="00F150E2">
                      <w:pPr>
                        <w:rPr>
                          <w:rFonts w:ascii="Twinkl Cursive Looped" w:hAnsi="Twinkl Cursive Looped"/>
                          <w:b/>
                          <w:bCs/>
                          <w:color w:val="1F4E79" w:themeColor="accent5" w:themeShade="80"/>
                        </w:rPr>
                      </w:pPr>
                    </w:p>
                    <w:p w14:paraId="056E6908" w14:textId="759A066A" w:rsidR="00D940F8" w:rsidRDefault="00D940F8" w:rsidP="00F150E2">
                      <w:pPr>
                        <w:rPr>
                          <w:rFonts w:ascii="Twinkl Cursive Looped" w:hAnsi="Twinkl Cursive Looped"/>
                          <w:b/>
                          <w:bCs/>
                          <w:color w:val="1F4E79" w:themeColor="accent5" w:themeShade="80"/>
                        </w:rPr>
                      </w:pPr>
                    </w:p>
                    <w:p w14:paraId="47FDA853" w14:textId="7D82A76E" w:rsidR="005F4E36" w:rsidRDefault="0009122E"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1BEEFB38" w14:textId="75ABD7A6" w:rsidR="00D21900" w:rsidRDefault="00496EB1" w:rsidP="00F150E2">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 xml:space="preserve"> </w:t>
                      </w:r>
                    </w:p>
                    <w:p w14:paraId="59D652AD" w14:textId="1626C952" w:rsidR="00787D54" w:rsidRDefault="00787D54" w:rsidP="00F150E2">
                      <w:pPr>
                        <w:rPr>
                          <w:rFonts w:ascii="Twinkl Cursive Looped" w:hAnsi="Twinkl Cursive Looped"/>
                          <w:b/>
                          <w:bCs/>
                          <w:color w:val="1F4E79" w:themeColor="accent5" w:themeShade="80"/>
                        </w:rPr>
                      </w:pPr>
                    </w:p>
                    <w:p w14:paraId="465B924C" w14:textId="77777777" w:rsidR="00F77EF3" w:rsidRPr="001106D8" w:rsidRDefault="00F77EF3" w:rsidP="00F150E2">
                      <w:pPr>
                        <w:rPr>
                          <w:rFonts w:ascii="Twinkl Cursive Looped" w:hAnsi="Twinkl Cursive Looped"/>
                          <w:b/>
                          <w:bCs/>
                          <w:color w:val="1F4E79" w:themeColor="accent5" w:themeShade="80"/>
                        </w:rPr>
                      </w:pPr>
                    </w:p>
                    <w:p w14:paraId="1480C244" w14:textId="0DC33B1E" w:rsidR="00A46552" w:rsidRPr="007A4F95" w:rsidRDefault="00A46552">
                      <w:pPr>
                        <w:rPr>
                          <w:rFonts w:ascii="Twinkl Cursive Looped" w:hAnsi="Twinkl Cursive Looped"/>
                          <w:b/>
                          <w:color w:val="FF0000"/>
                          <w:sz w:val="24"/>
                          <w:szCs w:val="24"/>
                        </w:rPr>
                      </w:pPr>
                    </w:p>
                  </w:txbxContent>
                </v:textbox>
              </v:shape>
            </w:pict>
          </mc:Fallback>
        </mc:AlternateContent>
      </w:r>
    </w:p>
    <w:p w14:paraId="3D60C320" w14:textId="3BDA893D"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2AD94B38" w14:textId="5E4E07E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A48BBCF" w14:textId="2AF443B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50E170C3" w14:textId="32454412"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8D7DE5E" w14:textId="0873BC57"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1354F98E" w14:textId="5219FB55"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280A41F" w14:textId="3A3D3B19" w:rsidR="00A26D85" w:rsidRDefault="008C1F12"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658288" behindDoc="1" locked="0" layoutInCell="1" allowOverlap="1" wp14:anchorId="1BEEF78A" wp14:editId="5BD6C9FB">
                <wp:simplePos x="0" y="0"/>
                <wp:positionH relativeFrom="column">
                  <wp:posOffset>5448935</wp:posOffset>
                </wp:positionH>
                <wp:positionV relativeFrom="paragraph">
                  <wp:posOffset>46355</wp:posOffset>
                </wp:positionV>
                <wp:extent cx="1371600" cy="1929765"/>
                <wp:effectExtent l="0" t="0" r="19050" b="13335"/>
                <wp:wrapTight wrapText="bothSides">
                  <wp:wrapPolygon edited="0">
                    <wp:start x="0" y="0"/>
                    <wp:lineTo x="0" y="21536"/>
                    <wp:lineTo x="21600" y="21536"/>
                    <wp:lineTo x="21600" y="0"/>
                    <wp:lineTo x="0" y="0"/>
                  </wp:wrapPolygon>
                </wp:wrapTight>
                <wp:docPr id="1203796410" name="Text Box 47"/>
                <wp:cNvGraphicFramePr/>
                <a:graphic xmlns:a="http://schemas.openxmlformats.org/drawingml/2006/main">
                  <a:graphicData uri="http://schemas.microsoft.com/office/word/2010/wordprocessingShape">
                    <wps:wsp>
                      <wps:cNvSpPr txBox="1"/>
                      <wps:spPr>
                        <a:xfrm>
                          <a:off x="0" y="0"/>
                          <a:ext cx="1371600" cy="1929765"/>
                        </a:xfrm>
                        <a:prstGeom prst="rect">
                          <a:avLst/>
                        </a:prstGeom>
                        <a:solidFill>
                          <a:schemeClr val="lt1"/>
                        </a:solidFill>
                        <a:ln w="6350">
                          <a:solidFill>
                            <a:prstClr val="black"/>
                          </a:solidFill>
                        </a:ln>
                      </wps:spPr>
                      <wps:txbx>
                        <w:txbxContent>
                          <w:p w14:paraId="4B70E02E" w14:textId="28CF4273" w:rsidR="00952A7A" w:rsidRDefault="00BE1948">
                            <w:r>
                              <w:rPr>
                                <w:rFonts w:eastAsia="Times New Roman"/>
                                <w:noProof/>
                              </w:rPr>
                              <w:drawing>
                                <wp:inline distT="0" distB="0" distL="0" distR="0" wp14:anchorId="5B85DF0C" wp14:editId="1AF5E612">
                                  <wp:extent cx="1756507" cy="1474307"/>
                                  <wp:effectExtent l="7937" t="0" r="4128" b="4127"/>
                                  <wp:docPr id="1" name="Picture 1" descr="IMG_4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BC3BE-0148-46D6-B405-5375ED35BAA6" descr="IMG_4283.jpe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4281" t="12777" r="24417" b="18643"/>
                                          <a:stretch/>
                                        </pic:blipFill>
                                        <pic:spPr bwMode="auto">
                                          <a:xfrm rot="5400000">
                                            <a:off x="0" y="0"/>
                                            <a:ext cx="1766379" cy="14825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EF78A" id="Text Box 47" o:spid="_x0000_s1028" type="#_x0000_t202" style="position:absolute;left:0;text-align:left;margin-left:429.05pt;margin-top:3.65pt;width:108pt;height:151.9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" fillcolor="white [3201]" strokeweight=".5pt">
                <v:textbox>
                  <w:txbxContent>
                    <w:p w14:paraId="4B70E02E" w14:textId="28CF4273" w:rsidR="00952A7A" w:rsidRDefault="00BE1948">
                      <w:r>
                        <w:rPr>
                          <w:rFonts w:eastAsia="Times New Roman"/>
                          <w:noProof/>
                        </w:rPr>
                        <w:drawing>
                          <wp:inline distT="0" distB="0" distL="0" distR="0" wp14:anchorId="5B85DF0C" wp14:editId="1AF5E612">
                            <wp:extent cx="1756507" cy="1474307"/>
                            <wp:effectExtent l="7937" t="0" r="4128" b="4127"/>
                            <wp:docPr id="1" name="Picture 1" descr="IMG_4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8BC3BE-0148-46D6-B405-5375ED35BAA6" descr="IMG_4283.jpeg"/>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l="14281" t="12777" r="24417" b="18643"/>
                                    <a:stretch/>
                                  </pic:blipFill>
                                  <pic:spPr bwMode="auto">
                                    <a:xfrm rot="5400000">
                                      <a:off x="0" y="0"/>
                                      <a:ext cx="1766379" cy="14825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p>
    <w:p w14:paraId="067A1130" w14:textId="5263C5B5" w:rsidR="00A26D85" w:rsidRDefault="00621F3F" w:rsidP="00A25093">
      <w:pPr>
        <w:spacing w:after="120"/>
        <w:ind w:right="-995"/>
        <w:jc w:val="center"/>
        <w:rPr>
          <w:rFonts w:ascii="Twinkl Cursive Looped" w:hAnsi="Twinkl Cursive Looped"/>
          <w:b/>
          <w:bCs/>
          <w:color w:val="002060"/>
          <w:sz w:val="20"/>
          <w:szCs w:val="20"/>
          <w:shd w:val="clear" w:color="auto" w:fill="F8F9FA"/>
        </w:rPr>
      </w:pPr>
      <w:r>
        <w:rPr>
          <w:rFonts w:ascii="Twinkl Cursive Looped" w:hAnsi="Twinkl Cursive Looped"/>
          <w:b/>
          <w:bCs/>
          <w:noProof/>
          <w:color w:val="002060"/>
          <w:sz w:val="20"/>
          <w:szCs w:val="20"/>
        </w:rPr>
        <mc:AlternateContent>
          <mc:Choice Requires="wps">
            <w:drawing>
              <wp:anchor distT="0" distB="0" distL="114300" distR="114300" simplePos="0" relativeHeight="251745792" behindDoc="0" locked="0" layoutInCell="1" allowOverlap="1" wp14:anchorId="74564A5D" wp14:editId="06CB1A22">
                <wp:simplePos x="0" y="0"/>
                <wp:positionH relativeFrom="column">
                  <wp:posOffset>353060</wp:posOffset>
                </wp:positionH>
                <wp:positionV relativeFrom="paragraph">
                  <wp:posOffset>8890</wp:posOffset>
                </wp:positionV>
                <wp:extent cx="5000625" cy="11239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000625" cy="1123950"/>
                        </a:xfrm>
                        <a:prstGeom prst="rect">
                          <a:avLst/>
                        </a:prstGeom>
                        <a:noFill/>
                        <a:ln w="6350">
                          <a:noFill/>
                        </a:ln>
                      </wps:spPr>
                      <wps:txbx>
                        <w:txbxContent>
                          <w:p w14:paraId="67594078" w14:textId="5A92CBC1" w:rsidR="00621F3F" w:rsidRDefault="00621F3F" w:rsidP="00621F3F">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We are sad to say goodbye to Miss Norris who has been with the school for over ten</w:t>
                            </w:r>
                            <w:r>
                              <w:rPr>
                                <w:rFonts w:ascii="Twinkl Cursive Looped" w:hAnsi="Twinkl Cursive Looped"/>
                                <w:b/>
                                <w:bCs/>
                                <w:color w:val="1F4E79" w:themeColor="accent5" w:themeShade="80"/>
                              </w:rPr>
                              <w:t xml:space="preserve"> y</w:t>
                            </w:r>
                            <w:r>
                              <w:rPr>
                                <w:rFonts w:ascii="Twinkl Cursive Looped" w:hAnsi="Twinkl Cursive Looped"/>
                                <w:b/>
                                <w:bCs/>
                                <w:color w:val="1F4E79" w:themeColor="accent5" w:themeShade="80"/>
                              </w:rPr>
                              <w:t xml:space="preserve">ears.  She </w:t>
                            </w:r>
                            <w:r w:rsidR="00AA2847">
                              <w:rPr>
                                <w:rFonts w:ascii="Twinkl Cursive Looped" w:hAnsi="Twinkl Cursive Looped"/>
                                <w:b/>
                                <w:bCs/>
                                <w:color w:val="1F4E79" w:themeColor="accent5" w:themeShade="80"/>
                              </w:rPr>
                              <w:t xml:space="preserve">has taught across all year groups and has worked in class and small groups to support our children.  She will be greatly missed but we all wish her well as she starts her new adventure.  She will always be a part of our St Paul’s family and we hope she comes back to visit. </w:t>
                            </w:r>
                          </w:p>
                          <w:p w14:paraId="23AD66DC" w14:textId="77777777" w:rsidR="00621F3F" w:rsidRDefault="00621F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64A5D" id="Text Box 7" o:spid="_x0000_s1029" type="#_x0000_t202" style="position:absolute;left:0;text-align:left;margin-left:27.8pt;margin-top:.7pt;width:393.75pt;height:8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" filled="f" stroked="f" strokeweight=".5pt">
                <v:textbox>
                  <w:txbxContent>
                    <w:p w14:paraId="67594078" w14:textId="5A92CBC1" w:rsidR="00621F3F" w:rsidRDefault="00621F3F" w:rsidP="00621F3F">
                      <w:pPr>
                        <w:rPr>
                          <w:rFonts w:ascii="Twinkl Cursive Looped" w:hAnsi="Twinkl Cursive Looped"/>
                          <w:b/>
                          <w:bCs/>
                          <w:color w:val="1F4E79" w:themeColor="accent5" w:themeShade="80"/>
                        </w:rPr>
                      </w:pPr>
                      <w:r>
                        <w:rPr>
                          <w:rFonts w:ascii="Twinkl Cursive Looped" w:hAnsi="Twinkl Cursive Looped"/>
                          <w:b/>
                          <w:bCs/>
                          <w:color w:val="1F4E79" w:themeColor="accent5" w:themeShade="80"/>
                        </w:rPr>
                        <w:t>We are sad to say goodbye to Miss Norris who has been with the school for over ten</w:t>
                      </w:r>
                      <w:r>
                        <w:rPr>
                          <w:rFonts w:ascii="Twinkl Cursive Looped" w:hAnsi="Twinkl Cursive Looped"/>
                          <w:b/>
                          <w:bCs/>
                          <w:color w:val="1F4E79" w:themeColor="accent5" w:themeShade="80"/>
                        </w:rPr>
                        <w:t xml:space="preserve"> y</w:t>
                      </w:r>
                      <w:r>
                        <w:rPr>
                          <w:rFonts w:ascii="Twinkl Cursive Looped" w:hAnsi="Twinkl Cursive Looped"/>
                          <w:b/>
                          <w:bCs/>
                          <w:color w:val="1F4E79" w:themeColor="accent5" w:themeShade="80"/>
                        </w:rPr>
                        <w:t xml:space="preserve">ears.  She </w:t>
                      </w:r>
                      <w:r w:rsidR="00AA2847">
                        <w:rPr>
                          <w:rFonts w:ascii="Twinkl Cursive Looped" w:hAnsi="Twinkl Cursive Looped"/>
                          <w:b/>
                          <w:bCs/>
                          <w:color w:val="1F4E79" w:themeColor="accent5" w:themeShade="80"/>
                        </w:rPr>
                        <w:t xml:space="preserve">has taught across all year groups and has worked in class and small groups to support our children.  She will be greatly missed but we all wish her well as she starts her new adventure.  She will always be a part of our St Paul’s family and we hope she comes back to visit. </w:t>
                      </w:r>
                    </w:p>
                    <w:p w14:paraId="23AD66DC" w14:textId="77777777" w:rsidR="00621F3F" w:rsidRDefault="00621F3F"/>
                  </w:txbxContent>
                </v:textbox>
              </v:shape>
            </w:pict>
          </mc:Fallback>
        </mc:AlternateContent>
      </w:r>
    </w:p>
    <w:p w14:paraId="4A103F62" w14:textId="4070DAE8"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3353DEB8" w14:textId="4C1315DA" w:rsidR="00A26D85" w:rsidRDefault="00A26D85" w:rsidP="00A25093">
      <w:pPr>
        <w:spacing w:after="120"/>
        <w:ind w:right="-995"/>
        <w:jc w:val="center"/>
        <w:rPr>
          <w:rFonts w:ascii="Twinkl Cursive Looped" w:hAnsi="Twinkl Cursive Looped"/>
          <w:b/>
          <w:bCs/>
          <w:color w:val="002060"/>
          <w:sz w:val="20"/>
          <w:szCs w:val="20"/>
          <w:shd w:val="clear" w:color="auto" w:fill="F8F9FA"/>
        </w:rPr>
      </w:pPr>
    </w:p>
    <w:p w14:paraId="0B5B2136" w14:textId="229D6DB5" w:rsidR="006B283F" w:rsidRPr="00591636" w:rsidRDefault="00E7504A" w:rsidP="00A25093">
      <w:pPr>
        <w:spacing w:after="120"/>
        <w:ind w:right="-995"/>
        <w:jc w:val="center"/>
        <w:rPr>
          <w:rFonts w:ascii="Twinkl Cursive Looped" w:hAnsi="Twinkl Cursive Looped"/>
          <w:b/>
          <w:bCs/>
          <w:noProof/>
          <w:sz w:val="20"/>
          <w:szCs w:val="20"/>
        </w:rPr>
      </w:pPr>
      <w:r>
        <w:rPr>
          <w:rFonts w:ascii="Twinkl Cursive Looped" w:hAnsi="Twinkl Cursive Looped"/>
          <w:b/>
          <w:bCs/>
          <w:noProof/>
          <w:color w:val="002060"/>
          <w:sz w:val="20"/>
          <w:szCs w:val="20"/>
        </w:rPr>
        <mc:AlternateContent>
          <mc:Choice Requires="wps">
            <w:drawing>
              <wp:anchor distT="0" distB="0" distL="114300" distR="114300" simplePos="0" relativeHeight="251721216" behindDoc="0" locked="0" layoutInCell="1" allowOverlap="1" wp14:anchorId="34AE29AA" wp14:editId="49E3438F">
                <wp:simplePos x="0" y="0"/>
                <wp:positionH relativeFrom="column">
                  <wp:posOffset>2905760</wp:posOffset>
                </wp:positionH>
                <wp:positionV relativeFrom="paragraph">
                  <wp:posOffset>123825</wp:posOffset>
                </wp:positionV>
                <wp:extent cx="255270" cy="129540"/>
                <wp:effectExtent l="19050" t="0" r="30480" b="41910"/>
                <wp:wrapNone/>
                <wp:docPr id="81366560" name="Heart 30"/>
                <wp:cNvGraphicFramePr/>
                <a:graphic xmlns:a="http://schemas.openxmlformats.org/drawingml/2006/main">
                  <a:graphicData uri="http://schemas.microsoft.com/office/word/2010/wordprocessingShape">
                    <wps:wsp>
                      <wps:cNvSpPr/>
                      <wps:spPr>
                        <a:xfrm>
                          <a:off x="0" y="0"/>
                          <a:ext cx="255270" cy="129540"/>
                        </a:xfrm>
                        <a:prstGeom prst="heart">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F3D56" id="Heart 30" o:spid="_x0000_s1026" style="position:absolute;margin-left:228.8pt;margin-top:9.75pt;width:20.1pt;height:10.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" path="m127635,32385v53181,-75565,260588,,,97155c-132953,32385,74454,-43180,127635,32385xe" fillcolor="#e00" strokecolor="#09101d [484]" strokeweight="1pt">
                <v:stroke joinstyle="miter"/>
                <v:path arrowok="t" o:connecttype="custom" o:connectlocs="127635,32385;127635,129540;127635,32385" o:connectangles="0,0,0"/>
              </v:shape>
            </w:pict>
          </mc:Fallback>
        </mc:AlternateContent>
      </w:r>
    </w:p>
    <w:p w14:paraId="6A34F9E0" w14:textId="66E60D69" w:rsidR="00DF4A06" w:rsidRDefault="00DF4A06" w:rsidP="00793F28">
      <w:pPr>
        <w:spacing w:after="120"/>
        <w:ind w:right="-995"/>
        <w:rPr>
          <w:rFonts w:ascii="Twinkl Cursive Looped" w:eastAsia="Times New Roman" w:hAnsi="Twinkl Cursive Looped"/>
          <w:b/>
          <w:bCs/>
          <w:color w:val="2F5496" w:themeColor="accent1" w:themeShade="BF"/>
          <w:lang w:eastAsia="en-GB"/>
        </w:rPr>
      </w:pPr>
    </w:p>
    <w:p w14:paraId="12D89A26" w14:textId="24CF74C2" w:rsidR="00711E6D" w:rsidRDefault="00711E6D" w:rsidP="00793F28">
      <w:pPr>
        <w:spacing w:after="120"/>
        <w:ind w:right="-995"/>
        <w:rPr>
          <w:rFonts w:ascii="Twinkl Cursive Looped" w:eastAsia="Times New Roman" w:hAnsi="Twinkl Cursive Looped"/>
          <w:b/>
          <w:bCs/>
          <w:color w:val="2F5496" w:themeColor="accent1" w:themeShade="BF"/>
          <w:lang w:eastAsia="en-GB"/>
        </w:rPr>
      </w:pPr>
    </w:p>
    <w:p w14:paraId="75DF28E6" w14:textId="2361926D" w:rsidR="00834931" w:rsidRDefault="00834931" w:rsidP="00910D92">
      <w:pPr>
        <w:shd w:val="clear" w:color="auto" w:fill="FFFFFF"/>
        <w:spacing w:after="0" w:line="240" w:lineRule="auto"/>
        <w:rPr>
          <w:rFonts w:ascii="Trebuchet MS" w:eastAsia="Times New Roman" w:hAnsi="Trebuchet MS"/>
          <w:i/>
          <w:iCs/>
          <w:color w:val="333333"/>
          <w:sz w:val="21"/>
          <w:szCs w:val="21"/>
          <w:lang w:eastAsia="en-GB"/>
        </w:rPr>
      </w:pPr>
    </w:p>
    <w:p w14:paraId="27317F8E" w14:textId="5019735D" w:rsidR="00711E6D" w:rsidRDefault="00BE1948" w:rsidP="00910D92">
      <w:pPr>
        <w:shd w:val="clear" w:color="auto" w:fill="FFFFFF"/>
        <w:spacing w:after="0" w:line="240" w:lineRule="auto"/>
        <w:rPr>
          <w:rFonts w:ascii="Trebuchet MS" w:eastAsia="Times New Roman" w:hAnsi="Trebuchet MS"/>
          <w:i/>
          <w:iCs/>
          <w:color w:val="333333"/>
          <w:sz w:val="21"/>
          <w:szCs w:val="21"/>
          <w:lang w:eastAsia="en-GB"/>
        </w:rPr>
      </w:pPr>
      <w:r w:rsidRPr="00BD2EC5">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5" behindDoc="1" locked="0" layoutInCell="1" allowOverlap="1" wp14:anchorId="29F7B287" wp14:editId="01DC9D51">
                <wp:simplePos x="0" y="0"/>
                <wp:positionH relativeFrom="page">
                  <wp:posOffset>365125</wp:posOffset>
                </wp:positionH>
                <wp:positionV relativeFrom="paragraph">
                  <wp:posOffset>1861820</wp:posOffset>
                </wp:positionV>
                <wp:extent cx="6729730" cy="1583055"/>
                <wp:effectExtent l="19050" t="19050" r="13970" b="17145"/>
                <wp:wrapTight wrapText="bothSides">
                  <wp:wrapPolygon edited="0">
                    <wp:start x="-61" y="-260"/>
                    <wp:lineTo x="-61" y="21574"/>
                    <wp:lineTo x="21584" y="21574"/>
                    <wp:lineTo x="21584" y="-260"/>
                    <wp:lineTo x="-61" y="-260"/>
                  </wp:wrapPolygon>
                </wp:wrapTight>
                <wp:docPr id="37" name="Rectangle 37"/>
                <wp:cNvGraphicFramePr/>
                <a:graphic xmlns:a="http://schemas.openxmlformats.org/drawingml/2006/main">
                  <a:graphicData uri="http://schemas.microsoft.com/office/word/2010/wordprocessingShape">
                    <wps:wsp>
                      <wps:cNvSpPr/>
                      <wps:spPr>
                        <a:xfrm>
                          <a:off x="0" y="0"/>
                          <a:ext cx="6729730" cy="1583055"/>
                        </a:xfrm>
                        <a:prstGeom prst="rect">
                          <a:avLst/>
                        </a:prstGeom>
                        <a:solidFill>
                          <a:srgbClr val="FFFFCC"/>
                        </a:solidFill>
                        <a:ln w="38100" cap="flat" cmpd="sng" algn="ctr">
                          <a:solidFill>
                            <a:srgbClr val="002060"/>
                          </a:solidFill>
                          <a:prstDash val="solid"/>
                          <a:miter lim="800000"/>
                        </a:ln>
                        <a:effectLst/>
                      </wps:spPr>
                      <wps:txb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7B287" id="Rectangle 37" o:spid="_x0000_s1030" style="position:absolute;margin-left:28.75pt;margin-top:146.6pt;width:529.9pt;height:124.6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" fillcolor="#ffc" strokecolor="#002060" strokeweight="3pt">
                <v:textbox>
                  <w:txbxContent>
                    <w:p w14:paraId="2AC287B5" w14:textId="4EE762D9" w:rsidR="005322F5" w:rsidRDefault="008B7D9E" w:rsidP="005C1269">
                      <w:pPr>
                        <w:rPr>
                          <w:rFonts w:ascii="Twinkl Cursive Looped" w:hAnsi="Twinkl Cursive Looped"/>
                          <w:b/>
                          <w:bCs/>
                          <w:color w:val="002060"/>
                          <w:sz w:val="23"/>
                          <w:szCs w:val="23"/>
                        </w:rPr>
                      </w:pPr>
                      <w:r>
                        <w:rPr>
                          <w:rFonts w:ascii="Twinkl Cursive Looped" w:eastAsiaTheme="minorEastAsia" w:hAnsi="Twinkl Cursive Looped"/>
                          <w:noProof/>
                        </w:rPr>
                        <w:t xml:space="preserve">  </w:t>
                      </w:r>
                      <w:r w:rsidR="005322F5">
                        <w:rPr>
                          <w:rFonts w:ascii="Twinkl Cursive Looped" w:hAnsi="Twinkl Cursive Looped"/>
                          <w:b/>
                          <w:color w:val="0066FF"/>
                          <w:sz w:val="24"/>
                          <w:szCs w:val="24"/>
                        </w:rPr>
                        <w:t xml:space="preserve">   </w:t>
                      </w:r>
                      <w:r w:rsidR="00F36BC8">
                        <w:rPr>
                          <w:rFonts w:ascii="Twinkl Cursive Looped" w:hAnsi="Twinkl Cursive Looped"/>
                          <w:b/>
                          <w:color w:val="0066FF"/>
                          <w:sz w:val="24"/>
                          <w:szCs w:val="24"/>
                        </w:rPr>
                        <w:t xml:space="preserve"> </w:t>
                      </w:r>
                      <w:r w:rsidR="005322F5">
                        <w:rPr>
                          <w:rFonts w:ascii="Twinkl Cursive Looped" w:hAnsi="Twinkl Cursive Looped"/>
                          <w:b/>
                          <w:bCs/>
                          <w:color w:val="002060"/>
                          <w:sz w:val="23"/>
                          <w:szCs w:val="23"/>
                        </w:rPr>
                        <w:t xml:space="preserve">     </w:t>
                      </w:r>
                    </w:p>
                    <w:p w14:paraId="03DCF04B" w14:textId="77777777" w:rsidR="005322F5" w:rsidRPr="00673014" w:rsidRDefault="005322F5" w:rsidP="005322F5">
                      <w:pPr>
                        <w:rPr>
                          <w:rFonts w:ascii="Twinkl Cursive Looped" w:hAnsi="Twinkl Cursive Looped"/>
                          <w:color w:val="833C0B" w:themeColor="accent2" w:themeShade="80"/>
                          <w:sz w:val="23"/>
                          <w:szCs w:val="23"/>
                        </w:rPr>
                      </w:pPr>
                    </w:p>
                  </w:txbxContent>
                </v:textbox>
                <w10:wrap type="tight" anchorx="page"/>
              </v:rect>
            </w:pict>
          </mc:Fallback>
        </mc:AlternateContent>
      </w:r>
      <w:r>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6" behindDoc="0" locked="0" layoutInCell="1" allowOverlap="1" wp14:anchorId="007D4E63" wp14:editId="23B7C289">
                <wp:simplePos x="0" y="0"/>
                <wp:positionH relativeFrom="column">
                  <wp:posOffset>1252220</wp:posOffset>
                </wp:positionH>
                <wp:positionV relativeFrom="paragraph">
                  <wp:posOffset>1926590</wp:posOffset>
                </wp:positionV>
                <wp:extent cx="1264920" cy="266700"/>
                <wp:effectExtent l="0" t="0" r="11430" b="19050"/>
                <wp:wrapNone/>
                <wp:docPr id="620977976" name="Text Box 620977976"/>
                <wp:cNvGraphicFramePr/>
                <a:graphic xmlns:a="http://schemas.openxmlformats.org/drawingml/2006/main">
                  <a:graphicData uri="http://schemas.microsoft.com/office/word/2010/wordprocessingShape">
                    <wps:wsp>
                      <wps:cNvSpPr txBox="1"/>
                      <wps:spPr>
                        <a:xfrm>
                          <a:off x="0" y="0"/>
                          <a:ext cx="1264920" cy="266700"/>
                        </a:xfrm>
                        <a:prstGeom prst="rect">
                          <a:avLst/>
                        </a:prstGeom>
                        <a:solidFill>
                          <a:schemeClr val="lt1"/>
                        </a:solidFill>
                        <a:ln w="6350">
                          <a:solidFill>
                            <a:prstClr val="black"/>
                          </a:solidFill>
                        </a:ln>
                      </wps:spPr>
                      <wps:txb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D4E63" id="Text Box 620977976" o:spid="_x0000_s1031" type="#_x0000_t202" style="position:absolute;margin-left:98.6pt;margin-top:151.7pt;width:99.6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" fillcolor="white [3201]" strokeweight=".5pt">
                <v:textbox>
                  <w:txbxContent>
                    <w:p w14:paraId="230D90F9" w14:textId="4D7375DB" w:rsidR="00A33A97" w:rsidRPr="004750FE" w:rsidRDefault="00422876">
                      <w:pPr>
                        <w:rPr>
                          <w:b/>
                          <w:bCs/>
                          <w:sz w:val="20"/>
                          <w:szCs w:val="20"/>
                        </w:rPr>
                      </w:pPr>
                      <w:r w:rsidRPr="004750FE">
                        <w:rPr>
                          <w:b/>
                          <w:bCs/>
                          <w:sz w:val="20"/>
                          <w:szCs w:val="20"/>
                        </w:rPr>
                        <w:t xml:space="preserve">Week in </w:t>
                      </w:r>
                      <w:r w:rsidR="004750FE">
                        <w:rPr>
                          <w:b/>
                          <w:bCs/>
                          <w:sz w:val="20"/>
                          <w:szCs w:val="20"/>
                        </w:rPr>
                        <w:t>p</w:t>
                      </w:r>
                      <w:r w:rsidR="0090709C">
                        <w:rPr>
                          <w:b/>
                          <w:bCs/>
                          <w:sz w:val="20"/>
                          <w:szCs w:val="20"/>
                        </w:rPr>
                        <w:t>i</w:t>
                      </w:r>
                      <w:r w:rsidRPr="004750FE">
                        <w:rPr>
                          <w:b/>
                          <w:bCs/>
                          <w:sz w:val="20"/>
                          <w:szCs w:val="20"/>
                        </w:rPr>
                        <w:t>ctures</w:t>
                      </w:r>
                      <w:r w:rsidR="004F005B" w:rsidRPr="004750FE">
                        <w:rPr>
                          <w:b/>
                          <w:bCs/>
                          <w:sz w:val="20"/>
                          <w:szCs w:val="20"/>
                        </w:rPr>
                        <w:t>…</w:t>
                      </w:r>
                    </w:p>
                  </w:txbxContent>
                </v:textbox>
              </v:shape>
            </w:pict>
          </mc:Fallback>
        </mc:AlternateContent>
      </w:r>
      <w:r w:rsidR="00F64655">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7" behindDoc="0" locked="0" layoutInCell="1" allowOverlap="1" wp14:anchorId="2433C21C" wp14:editId="3CB60D0B">
                <wp:simplePos x="0" y="0"/>
                <wp:positionH relativeFrom="column">
                  <wp:posOffset>4221006</wp:posOffset>
                </wp:positionH>
                <wp:positionV relativeFrom="paragraph">
                  <wp:posOffset>416818</wp:posOffset>
                </wp:positionV>
                <wp:extent cx="2642461" cy="1242060"/>
                <wp:effectExtent l="0" t="0" r="24765" b="15240"/>
                <wp:wrapNone/>
                <wp:docPr id="1160497780" name="Text Box 41"/>
                <wp:cNvGraphicFramePr/>
                <a:graphic xmlns:a="http://schemas.openxmlformats.org/drawingml/2006/main">
                  <a:graphicData uri="http://schemas.microsoft.com/office/word/2010/wordprocessingShape">
                    <wps:wsp>
                      <wps:cNvSpPr txBox="1"/>
                      <wps:spPr>
                        <a:xfrm>
                          <a:off x="0" y="0"/>
                          <a:ext cx="2642461" cy="1242060"/>
                        </a:xfrm>
                        <a:prstGeom prst="rect">
                          <a:avLst/>
                        </a:prstGeom>
                        <a:solidFill>
                          <a:schemeClr val="lt1"/>
                        </a:solidFill>
                        <a:ln w="6350">
                          <a:solidFill>
                            <a:prstClr val="black"/>
                          </a:solidFill>
                        </a:ln>
                      </wps:spPr>
                      <wps:txbx>
                        <w:txbxContent>
                          <w:p w14:paraId="561832F6" w14:textId="714DB508" w:rsidR="0078679C" w:rsidRDefault="008C1614" w:rsidP="008C1614">
                            <w:pPr>
                              <w:jc w:val="center"/>
                            </w:pPr>
                            <w:r>
                              <w:rPr>
                                <w:noProof/>
                              </w:rPr>
                              <w:drawing>
                                <wp:inline distT="0" distB="0" distL="0" distR="0" wp14:anchorId="4D26F335" wp14:editId="61CAB75D">
                                  <wp:extent cx="2487478" cy="1144218"/>
                                  <wp:effectExtent l="0" t="0" r="8255" b="0"/>
                                  <wp:docPr id="6372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4001" name=""/>
                                          <pic:cNvPicPr/>
                                        </pic:nvPicPr>
                                        <pic:blipFill>
                                          <a:blip r:embed="rId15"/>
                                          <a:stretch>
                                            <a:fillRect/>
                                          </a:stretch>
                                        </pic:blipFill>
                                        <pic:spPr>
                                          <a:xfrm>
                                            <a:off x="0" y="0"/>
                                            <a:ext cx="2525111" cy="1161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433C21C" id="Text Box 41" o:spid="_x0000_s1029" type="#_x0000_t202" style="position:absolute;margin-left:332.35pt;margin-top:32.8pt;width:208.05pt;height:97.8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" fillcolor="white [3201]" strokeweight=".5pt">
                <v:textbox>
                  <w:txbxContent>
                    <w:p w14:paraId="561832F6" w14:textId="714DB508" w:rsidR="0078679C" w:rsidRDefault="008C1614" w:rsidP="008C1614">
                      <w:pPr>
                        <w:jc w:val="center"/>
                      </w:pPr>
                      <w:r>
                        <w:rPr>
                          <w:noProof/>
                        </w:rPr>
                        <w:drawing>
                          <wp:inline distT="0" distB="0" distL="0" distR="0" wp14:anchorId="4D26F335" wp14:editId="61CAB75D">
                            <wp:extent cx="2487478" cy="1144218"/>
                            <wp:effectExtent l="0" t="0" r="8255" b="0"/>
                            <wp:docPr id="6372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4001" name=""/>
                                    <pic:cNvPicPr/>
                                  </pic:nvPicPr>
                                  <pic:blipFill>
                                    <a:blip r:embed="rId16"/>
                                    <a:stretch>
                                      <a:fillRect/>
                                    </a:stretch>
                                  </pic:blipFill>
                                  <pic:spPr>
                                    <a:xfrm>
                                      <a:off x="0" y="0"/>
                                      <a:ext cx="2525111" cy="1161529"/>
                                    </a:xfrm>
                                    <a:prstGeom prst="rect">
                                      <a:avLst/>
                                    </a:prstGeom>
                                  </pic:spPr>
                                </pic:pic>
                              </a:graphicData>
                            </a:graphic>
                          </wp:inline>
                        </w:drawing>
                      </w:r>
                    </w:p>
                  </w:txbxContent>
                </v:textbox>
              </v:shape>
            </w:pict>
          </mc:Fallback>
        </mc:AlternateContent>
      </w:r>
      <w:r w:rsidR="00F64655">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3" behindDoc="0" locked="0" layoutInCell="1" allowOverlap="1" wp14:anchorId="78992882" wp14:editId="4CADA2D0">
                <wp:simplePos x="0" y="0"/>
                <wp:positionH relativeFrom="column">
                  <wp:posOffset>3539253</wp:posOffset>
                </wp:positionH>
                <wp:positionV relativeFrom="paragraph">
                  <wp:posOffset>370862</wp:posOffset>
                </wp:positionV>
                <wp:extent cx="2789695" cy="1242060"/>
                <wp:effectExtent l="0" t="0" r="0" b="0"/>
                <wp:wrapNone/>
                <wp:docPr id="1410108751" name="Text Box 41"/>
                <wp:cNvGraphicFramePr/>
                <a:graphic xmlns:a="http://schemas.openxmlformats.org/drawingml/2006/main">
                  <a:graphicData uri="http://schemas.microsoft.com/office/word/2010/wordprocessingShape">
                    <wps:wsp>
                      <wps:cNvSpPr txBox="1"/>
                      <wps:spPr>
                        <a:xfrm>
                          <a:off x="0" y="0"/>
                          <a:ext cx="2789695" cy="1242060"/>
                        </a:xfrm>
                        <a:prstGeom prst="rect">
                          <a:avLst/>
                        </a:prstGeom>
                        <a:noFill/>
                        <a:ln w="6350">
                          <a:noFill/>
                        </a:ln>
                      </wps:spPr>
                      <wps:txbx>
                        <w:txbxContent>
                          <w:p w14:paraId="2DE796F5" w14:textId="255BE0F7" w:rsidR="0075218A" w:rsidRDefault="00F64655" w:rsidP="0057628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78992882" id="_x0000_s1030" type="#_x0000_t202" style="position:absolute;margin-left:278.7pt;margin-top:29.2pt;width:219.65pt;height:97.8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" filled="f" stroked="f" strokeweight=".5pt">
                <v:textbox>
                  <w:txbxContent>
                    <w:p w14:paraId="2DE796F5" w14:textId="255BE0F7" w:rsidR="0075218A" w:rsidRDefault="00F64655" w:rsidP="00576280">
                      <w:r>
                        <w:t xml:space="preserve"> </w:t>
                      </w:r>
                    </w:p>
                  </w:txbxContent>
                </v:textbox>
              </v:shape>
            </w:pict>
          </mc:Fallback>
        </mc:AlternateContent>
      </w:r>
      <w:r w:rsidR="00F62B7B">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8" behindDoc="0" locked="0" layoutInCell="1" allowOverlap="1" wp14:anchorId="328AEEA6" wp14:editId="6C29DB8A">
                <wp:simplePos x="0" y="0"/>
                <wp:positionH relativeFrom="column">
                  <wp:posOffset>2616200</wp:posOffset>
                </wp:positionH>
                <wp:positionV relativeFrom="paragraph">
                  <wp:posOffset>1992631</wp:posOffset>
                </wp:positionV>
                <wp:extent cx="1211580" cy="1310640"/>
                <wp:effectExtent l="0" t="0" r="26670" b="22860"/>
                <wp:wrapNone/>
                <wp:docPr id="1037417528" name="Text Box 1037417528"/>
                <wp:cNvGraphicFramePr/>
                <a:graphic xmlns:a="http://schemas.openxmlformats.org/drawingml/2006/main">
                  <a:graphicData uri="http://schemas.microsoft.com/office/word/2010/wordprocessingShape">
                    <wps:wsp>
                      <wps:cNvSpPr txBox="1"/>
                      <wps:spPr>
                        <a:xfrm>
                          <a:off x="0" y="0"/>
                          <a:ext cx="1211580" cy="1310640"/>
                        </a:xfrm>
                        <a:prstGeom prst="rect">
                          <a:avLst/>
                        </a:prstGeom>
                        <a:solidFill>
                          <a:schemeClr val="lt1"/>
                        </a:solidFill>
                        <a:ln w="6350">
                          <a:solidFill>
                            <a:prstClr val="black"/>
                          </a:solidFill>
                        </a:ln>
                      </wps:spPr>
                      <wps:txbx>
                        <w:txbxContent>
                          <w:p w14:paraId="7A3F9344" w14:textId="04D7EC28" w:rsidR="006F2E74" w:rsidRDefault="00AA359A" w:rsidP="00DB7FAD">
                            <w:pPr>
                              <w:rPr>
                                <w:rFonts w:ascii="Twinkl Cursive Looped" w:hAnsi="Twinkl Cursive Looped"/>
                                <w:b/>
                                <w:bCs/>
                                <w:sz w:val="18"/>
                                <w:szCs w:val="18"/>
                              </w:rPr>
                            </w:pPr>
                            <w:r>
                              <w:rPr>
                                <w:rFonts w:ascii="Twinkl Cursive Looped" w:hAnsi="Twinkl Cursive Looped"/>
                                <w:b/>
                                <w:bCs/>
                                <w:sz w:val="18"/>
                                <w:szCs w:val="18"/>
                              </w:rPr>
                              <w:t>Handwriting</w:t>
                            </w:r>
                            <w:r w:rsidR="00CA7D93">
                              <w:rPr>
                                <w:rFonts w:ascii="Twinkl Cursive Looped" w:hAnsi="Twinkl Cursive Looped"/>
                                <w:b/>
                                <w:bCs/>
                                <w:sz w:val="18"/>
                                <w:szCs w:val="18"/>
                              </w:rPr>
                              <w:t xml:space="preserve"> </w:t>
                            </w:r>
                            <w:r w:rsidR="00C10696">
                              <w:rPr>
                                <w:rFonts w:ascii="Twinkl Cursive Looped" w:hAnsi="Twinkl Cursive Looped"/>
                                <w:b/>
                                <w:bCs/>
                                <w:sz w:val="18"/>
                                <w:szCs w:val="18"/>
                              </w:rPr>
                              <w:t>Y2</w:t>
                            </w:r>
                          </w:p>
                          <w:p w14:paraId="6C9FD129" w14:textId="2100202A" w:rsidR="005A440A" w:rsidRDefault="005A440A" w:rsidP="00DB7FAD">
                            <w:pPr>
                              <w:rPr>
                                <w:rFonts w:ascii="Twinkl Cursive Looped" w:hAnsi="Twinkl Cursive Looped"/>
                                <w:b/>
                                <w:bCs/>
                                <w:sz w:val="18"/>
                                <w:szCs w:val="18"/>
                              </w:rPr>
                            </w:pPr>
                            <w:r>
                              <w:rPr>
                                <w:noProof/>
                              </w:rPr>
                              <w:drawing>
                                <wp:inline distT="0" distB="0" distL="0" distR="0" wp14:anchorId="1CDEA7E1" wp14:editId="24DB1431">
                                  <wp:extent cx="889000" cy="1212850"/>
                                  <wp:effectExtent l="0" t="0" r="6350" b="6350"/>
                                  <wp:docPr id="21079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612" name=""/>
                                          <pic:cNvPicPr/>
                                        </pic:nvPicPr>
                                        <pic:blipFill>
                                          <a:blip r:embed="rId17"/>
                                          <a:stretch>
                                            <a:fillRect/>
                                          </a:stretch>
                                        </pic:blipFill>
                                        <pic:spPr>
                                          <a:xfrm>
                                            <a:off x="0" y="0"/>
                                            <a:ext cx="889000" cy="1212850"/>
                                          </a:xfrm>
                                          <a:prstGeom prst="rect">
                                            <a:avLst/>
                                          </a:prstGeom>
                                        </pic:spPr>
                                      </pic:pic>
                                    </a:graphicData>
                                  </a:graphic>
                                </wp:inline>
                              </w:drawing>
                            </w:r>
                          </w:p>
                          <w:p w14:paraId="7406F60A" w14:textId="1F0E5B79" w:rsidR="00CA7D93" w:rsidRDefault="00CA7D93" w:rsidP="00DB7FAD">
                            <w:pPr>
                              <w:rPr>
                                <w:rFonts w:ascii="Twinkl Cursive Looped" w:hAnsi="Twinkl Cursive Looped"/>
                                <w:b/>
                                <w:bCs/>
                                <w:sz w:val="18"/>
                                <w:szCs w:val="18"/>
                              </w:rPr>
                            </w:pP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328AEEA6" id="Text Box 1037417528" o:spid="_x0000_s1031" type="#_x0000_t202" style="position:absolute;margin-left:206pt;margin-top:156.9pt;width:95.4pt;height:103.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" fillcolor="white [3201]" strokeweight=".5pt">
                <v:textbox>
                  <w:txbxContent>
                    <w:p w14:paraId="7A3F9344" w14:textId="04D7EC28" w:rsidR="006F2E74" w:rsidRDefault="00AA359A" w:rsidP="00DB7FAD">
                      <w:pPr>
                        <w:rPr>
                          <w:rFonts w:ascii="Twinkl Cursive Looped" w:hAnsi="Twinkl Cursive Looped"/>
                          <w:b/>
                          <w:bCs/>
                          <w:sz w:val="18"/>
                          <w:szCs w:val="18"/>
                        </w:rPr>
                      </w:pPr>
                      <w:r>
                        <w:rPr>
                          <w:rFonts w:ascii="Twinkl Cursive Looped" w:hAnsi="Twinkl Cursive Looped"/>
                          <w:b/>
                          <w:bCs/>
                          <w:sz w:val="18"/>
                          <w:szCs w:val="18"/>
                        </w:rPr>
                        <w:t>Handwriting</w:t>
                      </w:r>
                      <w:r w:rsidR="00CA7D93">
                        <w:rPr>
                          <w:rFonts w:ascii="Twinkl Cursive Looped" w:hAnsi="Twinkl Cursive Looped"/>
                          <w:b/>
                          <w:bCs/>
                          <w:sz w:val="18"/>
                          <w:szCs w:val="18"/>
                        </w:rPr>
                        <w:t xml:space="preserve"> </w:t>
                      </w:r>
                      <w:r w:rsidR="00C10696">
                        <w:rPr>
                          <w:rFonts w:ascii="Twinkl Cursive Looped" w:hAnsi="Twinkl Cursive Looped"/>
                          <w:b/>
                          <w:bCs/>
                          <w:sz w:val="18"/>
                          <w:szCs w:val="18"/>
                        </w:rPr>
                        <w:t>Y2</w:t>
                      </w:r>
                    </w:p>
                    <w:p w14:paraId="6C9FD129" w14:textId="2100202A" w:rsidR="005A440A" w:rsidRDefault="005A440A" w:rsidP="00DB7FAD">
                      <w:pPr>
                        <w:rPr>
                          <w:rFonts w:ascii="Twinkl Cursive Looped" w:hAnsi="Twinkl Cursive Looped"/>
                          <w:b/>
                          <w:bCs/>
                          <w:sz w:val="18"/>
                          <w:szCs w:val="18"/>
                        </w:rPr>
                      </w:pPr>
                      <w:r>
                        <w:rPr>
                          <w:noProof/>
                        </w:rPr>
                        <w:drawing>
                          <wp:inline distT="0" distB="0" distL="0" distR="0" wp14:anchorId="1CDEA7E1" wp14:editId="24DB1431">
                            <wp:extent cx="889000" cy="1212850"/>
                            <wp:effectExtent l="0" t="0" r="6350" b="6350"/>
                            <wp:docPr id="210791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91612" name=""/>
                                    <pic:cNvPicPr/>
                                  </pic:nvPicPr>
                                  <pic:blipFill>
                                    <a:blip r:embed="rId18"/>
                                    <a:stretch>
                                      <a:fillRect/>
                                    </a:stretch>
                                  </pic:blipFill>
                                  <pic:spPr>
                                    <a:xfrm>
                                      <a:off x="0" y="0"/>
                                      <a:ext cx="889000" cy="1212850"/>
                                    </a:xfrm>
                                    <a:prstGeom prst="rect">
                                      <a:avLst/>
                                    </a:prstGeom>
                                  </pic:spPr>
                                </pic:pic>
                              </a:graphicData>
                            </a:graphic>
                          </wp:inline>
                        </w:drawing>
                      </w:r>
                    </w:p>
                    <w:p w14:paraId="7406F60A" w14:textId="1F0E5B79" w:rsidR="00CA7D93" w:rsidRDefault="00CA7D93" w:rsidP="00DB7FAD">
                      <w:pPr>
                        <w:rPr>
                          <w:rFonts w:ascii="Twinkl Cursive Looped" w:hAnsi="Twinkl Cursive Looped"/>
                          <w:b/>
                          <w:bCs/>
                          <w:sz w:val="18"/>
                          <w:szCs w:val="18"/>
                        </w:rPr>
                      </w:pPr>
                    </w:p>
                    <w:p w14:paraId="43B6E911" w14:textId="44AA6040" w:rsidR="005A5961" w:rsidRDefault="005A5961" w:rsidP="00DB7FAD">
                      <w:pPr>
                        <w:rPr>
                          <w:rFonts w:ascii="Twinkl Cursive Looped" w:hAnsi="Twinkl Cursive Looped"/>
                          <w:b/>
                          <w:bCs/>
                          <w:sz w:val="18"/>
                          <w:szCs w:val="18"/>
                        </w:rPr>
                      </w:pPr>
                    </w:p>
                    <w:p w14:paraId="3A182CE8" w14:textId="12D64A07" w:rsidR="00B009CE" w:rsidRDefault="00B009CE" w:rsidP="00DB7FAD">
                      <w:pPr>
                        <w:rPr>
                          <w:rFonts w:ascii="Twinkl Cursive Looped" w:hAnsi="Twinkl Cursive Looped"/>
                          <w:b/>
                          <w:bCs/>
                          <w:sz w:val="18"/>
                          <w:szCs w:val="18"/>
                        </w:rPr>
                      </w:pPr>
                    </w:p>
                    <w:p w14:paraId="0222C43F" w14:textId="7A1DACD6" w:rsidR="00C204EA" w:rsidRDefault="00C204EA" w:rsidP="00DB7FAD">
                      <w:pPr>
                        <w:rPr>
                          <w:rFonts w:ascii="Twinkl Cursive Looped" w:hAnsi="Twinkl Cursive Looped"/>
                          <w:b/>
                          <w:bCs/>
                          <w:sz w:val="18"/>
                          <w:szCs w:val="18"/>
                        </w:rPr>
                      </w:pPr>
                    </w:p>
                    <w:p w14:paraId="62CC5CB8" w14:textId="44E376EE" w:rsidR="00875763" w:rsidRDefault="00875763" w:rsidP="00DB7FAD">
                      <w:pPr>
                        <w:rPr>
                          <w:rFonts w:ascii="Twinkl Cursive Looped" w:hAnsi="Twinkl Cursive Looped"/>
                          <w:b/>
                          <w:bCs/>
                          <w:sz w:val="18"/>
                          <w:szCs w:val="18"/>
                        </w:rPr>
                      </w:pPr>
                    </w:p>
                    <w:p w14:paraId="671775CE" w14:textId="354C9168" w:rsidR="00AB3979" w:rsidRDefault="00AB3979" w:rsidP="00DB7FAD">
                      <w:pPr>
                        <w:rPr>
                          <w:rFonts w:ascii="Twinkl Cursive Looped" w:hAnsi="Twinkl Cursive Looped"/>
                          <w:b/>
                          <w:bCs/>
                          <w:sz w:val="18"/>
                          <w:szCs w:val="18"/>
                        </w:rPr>
                      </w:pPr>
                    </w:p>
                    <w:p w14:paraId="2645665E" w14:textId="13A982E6" w:rsidR="000515BC" w:rsidRDefault="000515BC" w:rsidP="00DB7FAD">
                      <w:pPr>
                        <w:rPr>
                          <w:rFonts w:ascii="Twinkl Cursive Looped" w:hAnsi="Twinkl Cursive Looped"/>
                          <w:b/>
                          <w:bCs/>
                          <w:sz w:val="18"/>
                          <w:szCs w:val="18"/>
                        </w:rPr>
                      </w:pPr>
                    </w:p>
                    <w:p w14:paraId="72A275F6" w14:textId="24F2C8B0" w:rsidR="001A38AA" w:rsidRDefault="001A38AA" w:rsidP="00DB7FAD">
                      <w:pPr>
                        <w:rPr>
                          <w:rFonts w:ascii="Twinkl Cursive Looped" w:hAnsi="Twinkl Cursive Looped"/>
                          <w:b/>
                          <w:bCs/>
                          <w:sz w:val="18"/>
                          <w:szCs w:val="18"/>
                        </w:rPr>
                      </w:pPr>
                    </w:p>
                    <w:p w14:paraId="53F7B6EA" w14:textId="78D2229D" w:rsidR="009559B6" w:rsidRDefault="009559B6" w:rsidP="00DB7FAD">
                      <w:pPr>
                        <w:rPr>
                          <w:rFonts w:ascii="Twinkl Cursive Looped" w:hAnsi="Twinkl Cursive Looped"/>
                          <w:b/>
                          <w:bCs/>
                          <w:sz w:val="18"/>
                          <w:szCs w:val="18"/>
                        </w:rPr>
                      </w:pPr>
                    </w:p>
                    <w:p w14:paraId="637AF564" w14:textId="4AC5D509" w:rsidR="00DA17B7" w:rsidRDefault="00DA17B7" w:rsidP="00DB7FAD">
                      <w:pPr>
                        <w:rPr>
                          <w:rFonts w:ascii="Twinkl Cursive Looped" w:hAnsi="Twinkl Cursive Looped"/>
                          <w:b/>
                          <w:bCs/>
                          <w:sz w:val="18"/>
                          <w:szCs w:val="18"/>
                        </w:rPr>
                      </w:pPr>
                    </w:p>
                    <w:p w14:paraId="66369D6E" w14:textId="33A61EB0" w:rsidR="006C096A" w:rsidRDefault="006C096A" w:rsidP="00DB7FAD">
                      <w:pPr>
                        <w:rPr>
                          <w:rFonts w:ascii="Twinkl Cursive Looped" w:hAnsi="Twinkl Cursive Looped"/>
                          <w:b/>
                          <w:bCs/>
                          <w:sz w:val="18"/>
                          <w:szCs w:val="18"/>
                        </w:rPr>
                      </w:pPr>
                    </w:p>
                    <w:p w14:paraId="1B1DBD25" w14:textId="2AF6F02C" w:rsidR="00747B2F" w:rsidRDefault="00747B2F" w:rsidP="00DB7FAD">
                      <w:pPr>
                        <w:rPr>
                          <w:rFonts w:ascii="Twinkl Cursive Looped" w:hAnsi="Twinkl Cursive Looped"/>
                          <w:b/>
                          <w:bCs/>
                          <w:sz w:val="18"/>
                          <w:szCs w:val="18"/>
                        </w:rPr>
                      </w:pPr>
                    </w:p>
                    <w:p w14:paraId="53071B06" w14:textId="62CB9481" w:rsidR="003F2EDB" w:rsidRDefault="0049427B" w:rsidP="00DB7FAD">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584DA1D4" w14:textId="24620C0A" w:rsidR="0010077D" w:rsidRDefault="0010077D" w:rsidP="00DB7FAD">
                      <w:pPr>
                        <w:rPr>
                          <w:rFonts w:ascii="Twinkl Cursive Looped" w:hAnsi="Twinkl Cursive Looped"/>
                          <w:b/>
                          <w:bCs/>
                          <w:sz w:val="18"/>
                          <w:szCs w:val="18"/>
                        </w:rPr>
                      </w:pPr>
                    </w:p>
                    <w:p w14:paraId="0D5AA2FB" w14:textId="7DA361A8" w:rsidR="00413C8D" w:rsidRDefault="00413C8D" w:rsidP="00DB7FAD">
                      <w:pPr>
                        <w:rPr>
                          <w:rFonts w:ascii="Twinkl Cursive Looped" w:hAnsi="Twinkl Cursive Looped"/>
                          <w:b/>
                          <w:bCs/>
                          <w:sz w:val="18"/>
                          <w:szCs w:val="18"/>
                        </w:rPr>
                      </w:pPr>
                    </w:p>
                    <w:p w14:paraId="1FABA32E" w14:textId="62946F02" w:rsidR="003A0C3F" w:rsidRDefault="003A0C3F" w:rsidP="00DB7FAD">
                      <w:pPr>
                        <w:rPr>
                          <w:rFonts w:ascii="Twinkl Cursive Looped" w:hAnsi="Twinkl Cursive Looped"/>
                          <w:b/>
                          <w:bCs/>
                          <w:sz w:val="18"/>
                          <w:szCs w:val="18"/>
                        </w:rPr>
                      </w:pPr>
                    </w:p>
                    <w:p w14:paraId="3ED14EB7" w14:textId="33DD1FDB" w:rsidR="00316475" w:rsidRDefault="00316475" w:rsidP="00DB7FAD">
                      <w:pPr>
                        <w:rPr>
                          <w:rFonts w:ascii="Twinkl Cursive Looped" w:hAnsi="Twinkl Cursive Looped"/>
                          <w:b/>
                          <w:bCs/>
                          <w:sz w:val="18"/>
                          <w:szCs w:val="18"/>
                        </w:rPr>
                      </w:pPr>
                    </w:p>
                    <w:p w14:paraId="0CC405D0" w14:textId="1B508E96" w:rsidR="007202CF" w:rsidRDefault="007202CF" w:rsidP="00DB7FAD">
                      <w:pPr>
                        <w:rPr>
                          <w:rFonts w:ascii="Twinkl Cursive Looped" w:hAnsi="Twinkl Cursive Looped"/>
                          <w:b/>
                          <w:bCs/>
                          <w:sz w:val="18"/>
                          <w:szCs w:val="18"/>
                        </w:rPr>
                      </w:pPr>
                    </w:p>
                    <w:p w14:paraId="33D36EB1" w14:textId="705C0E8D" w:rsidR="00055197" w:rsidRDefault="00055197" w:rsidP="00DB7FAD">
                      <w:pPr>
                        <w:rPr>
                          <w:rFonts w:ascii="Twinkl Cursive Looped" w:hAnsi="Twinkl Cursive Looped"/>
                          <w:b/>
                          <w:bCs/>
                          <w:sz w:val="18"/>
                          <w:szCs w:val="18"/>
                        </w:rPr>
                      </w:pPr>
                    </w:p>
                    <w:p w14:paraId="5329761F" w14:textId="025FA7E8" w:rsidR="00216927" w:rsidRDefault="00216927" w:rsidP="00DB7FAD">
                      <w:pPr>
                        <w:rPr>
                          <w:rFonts w:ascii="Twinkl Cursive Looped" w:hAnsi="Twinkl Cursive Looped"/>
                          <w:b/>
                          <w:bCs/>
                          <w:sz w:val="18"/>
                          <w:szCs w:val="18"/>
                        </w:rPr>
                      </w:pPr>
                    </w:p>
                    <w:p w14:paraId="0838EED7" w14:textId="7044F43A" w:rsidR="00C46610" w:rsidRDefault="00C46610" w:rsidP="00DB7FAD">
                      <w:pPr>
                        <w:rPr>
                          <w:rFonts w:ascii="Twinkl Cursive Looped" w:hAnsi="Twinkl Cursive Looped"/>
                          <w:b/>
                          <w:bCs/>
                          <w:sz w:val="18"/>
                          <w:szCs w:val="18"/>
                        </w:rPr>
                      </w:pPr>
                    </w:p>
                    <w:p w14:paraId="7E881BEB" w14:textId="3A7FFB7E" w:rsidR="00E668DF" w:rsidRDefault="00E668DF" w:rsidP="00DB7FAD">
                      <w:pPr>
                        <w:rPr>
                          <w:rFonts w:ascii="Twinkl Cursive Looped" w:hAnsi="Twinkl Cursive Looped"/>
                          <w:b/>
                          <w:bCs/>
                          <w:sz w:val="18"/>
                          <w:szCs w:val="18"/>
                        </w:rPr>
                      </w:pPr>
                    </w:p>
                    <w:p w14:paraId="0F6D5DC8" w14:textId="23E7ED3B" w:rsidR="00664783" w:rsidRPr="00351CA5" w:rsidRDefault="00664783" w:rsidP="00DB7FAD">
                      <w:pPr>
                        <w:rPr>
                          <w:rFonts w:ascii="Twinkl Cursive Looped" w:hAnsi="Twinkl Cursive Looped"/>
                          <w:b/>
                          <w:bCs/>
                          <w:sz w:val="18"/>
                          <w:szCs w:val="18"/>
                        </w:rPr>
                      </w:pPr>
                    </w:p>
                    <w:p w14:paraId="45398B89" w14:textId="12C24A05" w:rsidR="00DB3309" w:rsidRPr="00351CA5" w:rsidRDefault="00DB3309" w:rsidP="00DB7FAD">
                      <w:pPr>
                        <w:rPr>
                          <w:rFonts w:ascii="Twinkl Cursive Looped" w:hAnsi="Twinkl Cursive Looped"/>
                          <w:b/>
                          <w:bCs/>
                          <w:sz w:val="18"/>
                          <w:szCs w:val="18"/>
                        </w:rPr>
                      </w:pPr>
                    </w:p>
                    <w:p w14:paraId="78BBFABE" w14:textId="69D5D6B7" w:rsidR="00DD75A0" w:rsidRDefault="00DD75A0" w:rsidP="00DB7FAD">
                      <w:pPr>
                        <w:rPr>
                          <w:sz w:val="20"/>
                          <w:szCs w:val="20"/>
                        </w:rPr>
                      </w:pPr>
                    </w:p>
                    <w:p w14:paraId="3A8101A0" w14:textId="1A5510BF" w:rsidR="00EC2F22" w:rsidRDefault="00EC2F22" w:rsidP="00DB7FAD"/>
                    <w:p w14:paraId="43340B58" w14:textId="479FD8CB" w:rsidR="00764913" w:rsidRDefault="00764913" w:rsidP="00DB7FAD">
                      <w:pPr>
                        <w:rPr>
                          <w:rFonts w:ascii="Twinkl Cursive Looped" w:hAnsi="Twinkl Cursive Looped"/>
                          <w:sz w:val="20"/>
                          <w:szCs w:val="20"/>
                        </w:rPr>
                      </w:pPr>
                    </w:p>
                    <w:p w14:paraId="6F41D821" w14:textId="2842908B" w:rsidR="00DB7FAD" w:rsidRDefault="00DB7FAD" w:rsidP="00DB7FAD">
                      <w:pPr>
                        <w:rPr>
                          <w:rFonts w:ascii="Twinkl Cursive Looped" w:hAnsi="Twinkl Cursive Looped"/>
                          <w:sz w:val="20"/>
                          <w:szCs w:val="20"/>
                        </w:rPr>
                      </w:pPr>
                    </w:p>
                    <w:p w14:paraId="5A2FF224" w14:textId="5D0F5550" w:rsidR="00DB7FAD" w:rsidRPr="00DB7FAD" w:rsidRDefault="00DB7FAD" w:rsidP="00DB7FAD">
                      <w:pPr>
                        <w:pStyle w:val="Header"/>
                        <w:rPr>
                          <w:rFonts w:ascii="Twinkl Cursive Looped" w:hAnsi="Twinkl Cursive Looped"/>
                          <w:sz w:val="20"/>
                          <w:szCs w:val="20"/>
                        </w:rPr>
                      </w:pPr>
                      <w:r w:rsidRPr="00DB7FAD">
                        <w:rPr>
                          <w:rFonts w:ascii="Twinkl Cursive Looped" w:hAnsi="Twinkl Cursive Looped"/>
                          <w:sz w:val="20"/>
                          <w:szCs w:val="20"/>
                        </w:rPr>
                        <w:t xml:space="preserve"> </w:t>
                      </w:r>
                    </w:p>
                    <w:p w14:paraId="5E6E30DA" w14:textId="77777777" w:rsidR="00DB7FAD" w:rsidRDefault="00DB7FAD" w:rsidP="00F436AA"/>
                    <w:p w14:paraId="0D6ABA85" w14:textId="77777777" w:rsidR="00203E7D" w:rsidRPr="00101B51" w:rsidRDefault="00203E7D" w:rsidP="00F436AA"/>
                    <w:p w14:paraId="0EE2EB2D" w14:textId="3766D60A" w:rsidR="00C1488B" w:rsidRDefault="00C1488B" w:rsidP="00F436AA"/>
                    <w:p w14:paraId="58002D07" w14:textId="3CAD78B8" w:rsidR="00BF0C0D" w:rsidRDefault="00BF0C0D" w:rsidP="00F436AA"/>
                    <w:p w14:paraId="6F16BBC9" w14:textId="05942036" w:rsidR="00BE1DD7" w:rsidRDefault="00BE1DD7" w:rsidP="00F436AA"/>
                    <w:p w14:paraId="0B17CAF9" w14:textId="44355591" w:rsidR="00981504" w:rsidRPr="00AE5A0B" w:rsidRDefault="00981504" w:rsidP="00F436AA"/>
                    <w:p w14:paraId="3A6B925A" w14:textId="6A60F3E2" w:rsidR="00783089" w:rsidRDefault="00783089" w:rsidP="00F436AA"/>
                    <w:p w14:paraId="02E685F7" w14:textId="77777777" w:rsidR="00124D70" w:rsidRDefault="00124D70" w:rsidP="00F436AA"/>
                    <w:p w14:paraId="4F8A420A" w14:textId="4D0E520A" w:rsidR="00AC123D" w:rsidRDefault="00AC123D" w:rsidP="00F436AA"/>
                    <w:p w14:paraId="621A6C34" w14:textId="37D6658E" w:rsidR="00BD2E8A" w:rsidRDefault="00BD2E8A" w:rsidP="00F436AA"/>
                    <w:p w14:paraId="2244DD29" w14:textId="44617F5E" w:rsidR="00A94284" w:rsidRDefault="00A94284" w:rsidP="00F436AA"/>
                    <w:p w14:paraId="3BA65D8C" w14:textId="004D0BCF" w:rsidR="00C70C12" w:rsidRDefault="00C70C12" w:rsidP="00F436AA"/>
                    <w:p w14:paraId="6922435A" w14:textId="5F878631" w:rsidR="005B459C" w:rsidRDefault="005B459C" w:rsidP="00F436AA"/>
                    <w:p w14:paraId="7FCEAB1F" w14:textId="23466870" w:rsidR="005863C4" w:rsidRDefault="005863C4" w:rsidP="00F436AA"/>
                    <w:p w14:paraId="5E54CB51" w14:textId="4A39CACD" w:rsidR="00A12806" w:rsidRDefault="00A12806" w:rsidP="00F436AA"/>
                    <w:p w14:paraId="37F1A3C2" w14:textId="15966196" w:rsidR="00CF671E" w:rsidRPr="00F436AA" w:rsidRDefault="00CF671E" w:rsidP="00F436AA">
                      <w:pPr>
                        <w:rPr>
                          <w:rFonts w:ascii="Times New Roman" w:eastAsia="Times New Roman" w:hAnsi="Times New Roman"/>
                          <w:sz w:val="24"/>
                          <w:szCs w:val="24"/>
                          <w:lang w:eastAsia="en-GB"/>
                        </w:rPr>
                      </w:pPr>
                    </w:p>
                    <w:p w14:paraId="193A23FC" w14:textId="2346EED1" w:rsidR="00DA77D3" w:rsidRDefault="00DA77D3"/>
                    <w:p w14:paraId="04BE539C" w14:textId="39FD0FB1" w:rsidR="00E93B31" w:rsidRDefault="00E93B31"/>
                    <w:p w14:paraId="6001A47E" w14:textId="2CCF7208" w:rsidR="00DA77D3" w:rsidRDefault="00DA77D3"/>
                  </w:txbxContent>
                </v:textbox>
              </v:shape>
            </w:pict>
          </mc:Fallback>
        </mc:AlternateContent>
      </w:r>
      <w:r w:rsidR="004C758F">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71602" behindDoc="0" locked="0" layoutInCell="1" allowOverlap="1" wp14:anchorId="5C7A9BC5" wp14:editId="5AC6CE45">
                <wp:simplePos x="0" y="0"/>
                <wp:positionH relativeFrom="column">
                  <wp:posOffset>414020</wp:posOffset>
                </wp:positionH>
                <wp:positionV relativeFrom="paragraph">
                  <wp:posOffset>1969770</wp:posOffset>
                </wp:positionV>
                <wp:extent cx="746760" cy="1127760"/>
                <wp:effectExtent l="38100" t="0" r="15240" b="262890"/>
                <wp:wrapNone/>
                <wp:docPr id="513092591" name="Speech Bubble: Rectangle with Corners Rounded 50"/>
                <wp:cNvGraphicFramePr/>
                <a:graphic xmlns:a="http://schemas.openxmlformats.org/drawingml/2006/main">
                  <a:graphicData uri="http://schemas.microsoft.com/office/word/2010/wordprocessingShape">
                    <wps:wsp>
                      <wps:cNvSpPr/>
                      <wps:spPr>
                        <a:xfrm>
                          <a:off x="0" y="0"/>
                          <a:ext cx="746760" cy="1127760"/>
                        </a:xfrm>
                        <a:prstGeom prst="wedgeRoundRectCallout">
                          <a:avLst>
                            <a:gd name="adj1" fmla="val -51445"/>
                            <a:gd name="adj2" fmla="val 69700"/>
                            <a:gd name="adj3" fmla="val 16667"/>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B7E243D" w14:textId="782CB480" w:rsidR="004C758F" w:rsidRPr="004C758F" w:rsidRDefault="004C758F" w:rsidP="004C758F">
                            <w:pPr>
                              <w:jc w:val="center"/>
                              <w:rPr>
                                <w:b/>
                                <w:bCs/>
                              </w:rPr>
                            </w:pPr>
                            <w:r w:rsidRPr="004C758F">
                              <w:rPr>
                                <w:b/>
                                <w:bCs/>
                              </w:rPr>
                              <w:t>What can we share this week?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type w14:anchorId="5C7A9BC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0" o:spid="_x0000_s1032" type="#_x0000_t62" style="position:absolute;margin-left:32.6pt;margin-top:155.1pt;width:58.8pt;height:88.8pt;z-index:2516716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" adj="-312,25855" fillcolor="#4472c4 [3204]" strokecolor="#09101d [484]" strokeweight="1pt">
                <v:textbox>
                  <w:txbxContent>
                    <w:p w14:paraId="0B7E243D" w14:textId="782CB480" w:rsidR="004C758F" w:rsidRPr="004C758F" w:rsidRDefault="004C758F" w:rsidP="004C758F">
                      <w:pPr>
                        <w:jc w:val="center"/>
                        <w:rPr>
                          <w:b/>
                          <w:bCs/>
                        </w:rPr>
                      </w:pPr>
                      <w:r w:rsidRPr="004C758F">
                        <w:rPr>
                          <w:b/>
                          <w:bCs/>
                        </w:rPr>
                        <w:t>What can we share this week?</w:t>
                      </w:r>
                    </w:p>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50" behindDoc="0" locked="0" layoutInCell="1" allowOverlap="1" wp14:anchorId="48B5504D" wp14:editId="4AF77472">
                <wp:simplePos x="0" y="0"/>
                <wp:positionH relativeFrom="column">
                  <wp:posOffset>5488940</wp:posOffset>
                </wp:positionH>
                <wp:positionV relativeFrom="paragraph">
                  <wp:posOffset>1901825</wp:posOffset>
                </wp:positionV>
                <wp:extent cx="1356360" cy="1219200"/>
                <wp:effectExtent l="0" t="0" r="15240" b="19050"/>
                <wp:wrapNone/>
                <wp:docPr id="273515068" name="Text Box 273515068"/>
                <wp:cNvGraphicFramePr/>
                <a:graphic xmlns:a="http://schemas.openxmlformats.org/drawingml/2006/main">
                  <a:graphicData uri="http://schemas.microsoft.com/office/word/2010/wordprocessingShape">
                    <wps:wsp>
                      <wps:cNvSpPr txBox="1"/>
                      <wps:spPr>
                        <a:xfrm>
                          <a:off x="0" y="0"/>
                          <a:ext cx="1356360" cy="1219200"/>
                        </a:xfrm>
                        <a:prstGeom prst="rect">
                          <a:avLst/>
                        </a:prstGeom>
                        <a:solidFill>
                          <a:schemeClr val="lt1"/>
                        </a:solidFill>
                        <a:ln w="6350">
                          <a:solidFill>
                            <a:prstClr val="black"/>
                          </a:solidFill>
                        </a:ln>
                      </wps:spPr>
                      <wps:txbx>
                        <w:txbxContent>
                          <w:p w14:paraId="58F47969" w14:textId="2F0AD0B2"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r w:rsidR="00950B80">
                              <w:rPr>
                                <w:rFonts w:ascii="Twinkl Cursive Looped" w:hAnsi="Twinkl Cursive Looped"/>
                                <w:b/>
                                <w:bCs/>
                                <w:sz w:val="18"/>
                                <w:szCs w:val="18"/>
                              </w:rPr>
                              <w:t>Geog</w:t>
                            </w:r>
                            <w:r w:rsidR="00202BEF">
                              <w:rPr>
                                <w:rFonts w:ascii="Twinkl Cursive Looped" w:hAnsi="Twinkl Cursive Looped"/>
                                <w:b/>
                                <w:bCs/>
                                <w:sz w:val="18"/>
                                <w:szCs w:val="18"/>
                              </w:rPr>
                              <w:t>raphy</w:t>
                            </w:r>
                            <w:r w:rsidR="00950B80">
                              <w:rPr>
                                <w:rFonts w:ascii="Twinkl Cursive Looped" w:hAnsi="Twinkl Cursive Looped"/>
                                <w:b/>
                                <w:bCs/>
                                <w:sz w:val="18"/>
                                <w:szCs w:val="18"/>
                              </w:rPr>
                              <w:t xml:space="preserve"> Year 1</w:t>
                            </w:r>
                          </w:p>
                          <w:p w14:paraId="6595E918" w14:textId="4F3562D2" w:rsidR="00F607CE" w:rsidRDefault="00F62BAA" w:rsidP="00E661FA">
                            <w:pPr>
                              <w:rPr>
                                <w:rFonts w:ascii="Twinkl Cursive Looped" w:hAnsi="Twinkl Cursive Looped"/>
                                <w:b/>
                                <w:bCs/>
                                <w:sz w:val="18"/>
                                <w:szCs w:val="18"/>
                              </w:rPr>
                            </w:pPr>
                            <w:r>
                              <w:rPr>
                                <w:noProof/>
                              </w:rPr>
                              <w:drawing>
                                <wp:inline distT="0" distB="0" distL="0" distR="0" wp14:anchorId="4E1CF0C6" wp14:editId="162D4F76">
                                  <wp:extent cx="1038860" cy="844657"/>
                                  <wp:effectExtent l="0" t="0" r="8890" b="0"/>
                                  <wp:docPr id="103389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98483" name=""/>
                                          <pic:cNvPicPr/>
                                        </pic:nvPicPr>
                                        <pic:blipFill>
                                          <a:blip r:embed="rId19"/>
                                          <a:stretch>
                                            <a:fillRect/>
                                          </a:stretch>
                                        </pic:blipFill>
                                        <pic:spPr>
                                          <a:xfrm>
                                            <a:off x="0" y="0"/>
                                            <a:ext cx="1041259" cy="846607"/>
                                          </a:xfrm>
                                          <a:prstGeom prst="rect">
                                            <a:avLst/>
                                          </a:prstGeom>
                                        </pic:spPr>
                                      </pic:pic>
                                    </a:graphicData>
                                  </a:graphic>
                                </wp:inline>
                              </w:drawing>
                            </w: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8B5504D" id="Text Box 273515068" o:spid="_x0000_s1033" type="#_x0000_t202" style="position:absolute;margin-left:432.2pt;margin-top:149.75pt;width:106.8pt;height:9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" fillcolor="white [3201]" strokeweight=".5pt">
                <v:textbox>
                  <w:txbxContent>
                    <w:p w14:paraId="58F47969" w14:textId="2F0AD0B2" w:rsidR="009338CD" w:rsidRDefault="00F607CE" w:rsidP="00E661FA">
                      <w:pPr>
                        <w:rPr>
                          <w:rFonts w:ascii="Twinkl Cursive Looped" w:hAnsi="Twinkl Cursive Looped"/>
                          <w:b/>
                          <w:bCs/>
                          <w:sz w:val="18"/>
                          <w:szCs w:val="18"/>
                        </w:rPr>
                      </w:pPr>
                      <w:r>
                        <w:rPr>
                          <w:rFonts w:ascii="Twinkl Cursive Looped" w:hAnsi="Twinkl Cursive Looped"/>
                          <w:b/>
                          <w:bCs/>
                          <w:sz w:val="18"/>
                          <w:szCs w:val="18"/>
                        </w:rPr>
                        <w:t xml:space="preserve"> </w:t>
                      </w:r>
                      <w:r w:rsidR="00950B80">
                        <w:rPr>
                          <w:rFonts w:ascii="Twinkl Cursive Looped" w:hAnsi="Twinkl Cursive Looped"/>
                          <w:b/>
                          <w:bCs/>
                          <w:sz w:val="18"/>
                          <w:szCs w:val="18"/>
                        </w:rPr>
                        <w:t>Geog</w:t>
                      </w:r>
                      <w:r w:rsidR="00202BEF">
                        <w:rPr>
                          <w:rFonts w:ascii="Twinkl Cursive Looped" w:hAnsi="Twinkl Cursive Looped"/>
                          <w:b/>
                          <w:bCs/>
                          <w:sz w:val="18"/>
                          <w:szCs w:val="18"/>
                        </w:rPr>
                        <w:t>raphy</w:t>
                      </w:r>
                      <w:r w:rsidR="00950B80">
                        <w:rPr>
                          <w:rFonts w:ascii="Twinkl Cursive Looped" w:hAnsi="Twinkl Cursive Looped"/>
                          <w:b/>
                          <w:bCs/>
                          <w:sz w:val="18"/>
                          <w:szCs w:val="18"/>
                        </w:rPr>
                        <w:t xml:space="preserve"> Year 1</w:t>
                      </w:r>
                    </w:p>
                    <w:p w14:paraId="6595E918" w14:textId="4F3562D2" w:rsidR="00F607CE" w:rsidRDefault="00F62BAA" w:rsidP="00E661FA">
                      <w:pPr>
                        <w:rPr>
                          <w:rFonts w:ascii="Twinkl Cursive Looped" w:hAnsi="Twinkl Cursive Looped"/>
                          <w:b/>
                          <w:bCs/>
                          <w:sz w:val="18"/>
                          <w:szCs w:val="18"/>
                        </w:rPr>
                      </w:pPr>
                      <w:r>
                        <w:rPr>
                          <w:noProof/>
                        </w:rPr>
                        <w:drawing>
                          <wp:inline distT="0" distB="0" distL="0" distR="0" wp14:anchorId="4E1CF0C6" wp14:editId="162D4F76">
                            <wp:extent cx="1038860" cy="844657"/>
                            <wp:effectExtent l="0" t="0" r="8890" b="0"/>
                            <wp:docPr id="103389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98483" name=""/>
                                    <pic:cNvPicPr/>
                                  </pic:nvPicPr>
                                  <pic:blipFill>
                                    <a:blip r:embed="rId20"/>
                                    <a:stretch>
                                      <a:fillRect/>
                                    </a:stretch>
                                  </pic:blipFill>
                                  <pic:spPr>
                                    <a:xfrm>
                                      <a:off x="0" y="0"/>
                                      <a:ext cx="1041259" cy="846607"/>
                                    </a:xfrm>
                                    <a:prstGeom prst="rect">
                                      <a:avLst/>
                                    </a:prstGeom>
                                  </pic:spPr>
                                </pic:pic>
                              </a:graphicData>
                            </a:graphic>
                          </wp:inline>
                        </w:drawing>
                      </w:r>
                    </w:p>
                    <w:p w14:paraId="3EFA6F27" w14:textId="31CCC4B1" w:rsidR="00AE2CDF" w:rsidRDefault="00AE2CDF" w:rsidP="00E661FA">
                      <w:pPr>
                        <w:rPr>
                          <w:rFonts w:ascii="Twinkl Cursive Looped" w:hAnsi="Twinkl Cursive Looped"/>
                          <w:b/>
                          <w:bCs/>
                          <w:sz w:val="18"/>
                          <w:szCs w:val="18"/>
                        </w:rPr>
                      </w:pPr>
                    </w:p>
                    <w:p w14:paraId="3573D567" w14:textId="478F57F9" w:rsidR="00D81B22" w:rsidRDefault="007B58DD" w:rsidP="00E661FA">
                      <w:pPr>
                        <w:rPr>
                          <w:rFonts w:ascii="Twinkl Cursive Looped" w:hAnsi="Twinkl Cursive Looped"/>
                          <w:b/>
                          <w:bCs/>
                          <w:sz w:val="18"/>
                          <w:szCs w:val="18"/>
                        </w:rPr>
                      </w:pPr>
                      <w:r>
                        <w:rPr>
                          <w:rFonts w:ascii="Twinkl Cursive Looped" w:hAnsi="Twinkl Cursive Looped"/>
                          <w:b/>
                          <w:bCs/>
                          <w:sz w:val="18"/>
                          <w:szCs w:val="18"/>
                        </w:rPr>
                        <w:t xml:space="preserve"> </w:t>
                      </w:r>
                    </w:p>
                    <w:p w14:paraId="5EF0271F" w14:textId="3FCC3837" w:rsidR="00A54320" w:rsidRDefault="00A54320" w:rsidP="00E661FA">
                      <w:pPr>
                        <w:rPr>
                          <w:rFonts w:ascii="Twinkl Cursive Looped" w:hAnsi="Twinkl Cursive Looped"/>
                          <w:b/>
                          <w:bCs/>
                          <w:sz w:val="18"/>
                          <w:szCs w:val="18"/>
                        </w:rPr>
                      </w:pPr>
                    </w:p>
                    <w:p w14:paraId="790F9A0F" w14:textId="7FE04E3F" w:rsidR="00AF4AD4" w:rsidRPr="00D81B22" w:rsidRDefault="00AF4AD4" w:rsidP="00E661FA">
                      <w:pPr>
                        <w:rPr>
                          <w:rFonts w:ascii="Twinkl Cursive Looped" w:hAnsi="Twinkl Cursive Looped"/>
                          <w:b/>
                          <w:bCs/>
                          <w:sz w:val="18"/>
                          <w:szCs w:val="18"/>
                        </w:rPr>
                      </w:pPr>
                    </w:p>
                    <w:p w14:paraId="263BCA66" w14:textId="1260F604" w:rsidR="002029C9" w:rsidRDefault="002029C9" w:rsidP="00E661FA">
                      <w:pPr>
                        <w:rPr>
                          <w:rFonts w:ascii="Twinkl Cursive Looped" w:hAnsi="Twinkl Cursive Looped"/>
                          <w:b/>
                          <w:bCs/>
                          <w:sz w:val="18"/>
                          <w:szCs w:val="18"/>
                        </w:rPr>
                      </w:pPr>
                    </w:p>
                    <w:p w14:paraId="470B62AE" w14:textId="6AF2212A" w:rsidR="00B5748C" w:rsidRDefault="00B5748C" w:rsidP="00E661FA">
                      <w:pPr>
                        <w:rPr>
                          <w:rFonts w:ascii="Twinkl Cursive Looped" w:hAnsi="Twinkl Cursive Looped"/>
                          <w:b/>
                          <w:bCs/>
                          <w:sz w:val="18"/>
                          <w:szCs w:val="18"/>
                        </w:rPr>
                      </w:pPr>
                    </w:p>
                    <w:p w14:paraId="2B163D37" w14:textId="413995CF" w:rsidR="002C647F" w:rsidRDefault="002C647F" w:rsidP="00E661FA">
                      <w:pPr>
                        <w:rPr>
                          <w:rFonts w:ascii="Twinkl Cursive Looped" w:hAnsi="Twinkl Cursive Looped"/>
                          <w:b/>
                          <w:bCs/>
                          <w:sz w:val="18"/>
                          <w:szCs w:val="18"/>
                        </w:rPr>
                      </w:pPr>
                    </w:p>
                    <w:p w14:paraId="18A92BFF" w14:textId="3C82C3C3" w:rsidR="00343A75" w:rsidRDefault="00343A75" w:rsidP="00E661FA">
                      <w:pPr>
                        <w:rPr>
                          <w:rFonts w:ascii="Twinkl Cursive Looped" w:hAnsi="Twinkl Cursive Looped"/>
                          <w:b/>
                          <w:bCs/>
                          <w:sz w:val="18"/>
                          <w:szCs w:val="18"/>
                        </w:rPr>
                      </w:pPr>
                    </w:p>
                    <w:p w14:paraId="5C68EE30" w14:textId="77777777" w:rsidR="005C6B43" w:rsidRDefault="005C6B43" w:rsidP="00E661FA">
                      <w:pPr>
                        <w:rPr>
                          <w:rFonts w:ascii="Twinkl Cursive Looped" w:hAnsi="Twinkl Cursive Looped"/>
                          <w:b/>
                          <w:bCs/>
                          <w:sz w:val="18"/>
                          <w:szCs w:val="18"/>
                        </w:rPr>
                      </w:pPr>
                    </w:p>
                    <w:p w14:paraId="76C371B1" w14:textId="5E31C9F0" w:rsidR="00B46F84" w:rsidRDefault="00B46F84" w:rsidP="00E661FA">
                      <w:pPr>
                        <w:rPr>
                          <w:rFonts w:ascii="Twinkl Cursive Looped" w:hAnsi="Twinkl Cursive Looped"/>
                          <w:b/>
                          <w:bCs/>
                          <w:sz w:val="18"/>
                          <w:szCs w:val="18"/>
                        </w:rPr>
                      </w:pPr>
                    </w:p>
                    <w:p w14:paraId="6F9E2507" w14:textId="6CE74669" w:rsidR="00DB0781" w:rsidRDefault="00DB0781" w:rsidP="00E661FA">
                      <w:pPr>
                        <w:rPr>
                          <w:rFonts w:ascii="Twinkl Cursive Looped" w:hAnsi="Twinkl Cursive Looped"/>
                          <w:b/>
                          <w:bCs/>
                          <w:sz w:val="18"/>
                          <w:szCs w:val="18"/>
                        </w:rPr>
                      </w:pPr>
                    </w:p>
                    <w:p w14:paraId="6EF6A087" w14:textId="0A796A85" w:rsidR="00E25E33" w:rsidRDefault="00E25E33" w:rsidP="00E661FA">
                      <w:pPr>
                        <w:rPr>
                          <w:rFonts w:ascii="Twinkl Cursive Looped" w:hAnsi="Twinkl Cursive Looped"/>
                          <w:b/>
                          <w:bCs/>
                          <w:sz w:val="18"/>
                          <w:szCs w:val="18"/>
                        </w:rPr>
                      </w:pPr>
                    </w:p>
                    <w:p w14:paraId="5B1FBF90" w14:textId="4D98812E" w:rsidR="00904915" w:rsidRDefault="00904915" w:rsidP="00E661FA">
                      <w:pPr>
                        <w:rPr>
                          <w:rFonts w:ascii="Twinkl Cursive Looped" w:hAnsi="Twinkl Cursive Looped"/>
                          <w:b/>
                          <w:bCs/>
                          <w:sz w:val="18"/>
                          <w:szCs w:val="18"/>
                        </w:rPr>
                      </w:pPr>
                    </w:p>
                    <w:p w14:paraId="7524EE1F" w14:textId="77777777" w:rsidR="00904915" w:rsidRDefault="00904915" w:rsidP="00E661FA">
                      <w:pPr>
                        <w:rPr>
                          <w:rFonts w:ascii="Twinkl Cursive Looped" w:hAnsi="Twinkl Cursive Looped"/>
                          <w:b/>
                          <w:bCs/>
                          <w:sz w:val="18"/>
                          <w:szCs w:val="18"/>
                        </w:rPr>
                      </w:pPr>
                    </w:p>
                    <w:p w14:paraId="5C9C324D" w14:textId="622BCBC9" w:rsidR="00F60968" w:rsidRDefault="00F60968" w:rsidP="00E661FA">
                      <w:pPr>
                        <w:rPr>
                          <w:rFonts w:ascii="Twinkl Cursive Looped" w:hAnsi="Twinkl Cursive Looped"/>
                          <w:b/>
                          <w:bCs/>
                          <w:sz w:val="18"/>
                          <w:szCs w:val="18"/>
                        </w:rPr>
                      </w:pPr>
                    </w:p>
                    <w:p w14:paraId="65BC6D5C" w14:textId="77777777" w:rsidR="00F60968" w:rsidRDefault="00F60968" w:rsidP="00E661FA">
                      <w:pPr>
                        <w:rPr>
                          <w:rFonts w:ascii="Twinkl Cursive Looped" w:hAnsi="Twinkl Cursive Looped"/>
                          <w:b/>
                          <w:bCs/>
                          <w:sz w:val="18"/>
                          <w:szCs w:val="18"/>
                        </w:rPr>
                      </w:pPr>
                    </w:p>
                    <w:p w14:paraId="145A803C" w14:textId="6787F082" w:rsidR="0019509C" w:rsidRDefault="0019509C" w:rsidP="00E661FA">
                      <w:pPr>
                        <w:rPr>
                          <w:rFonts w:ascii="Twinkl Cursive Looped" w:hAnsi="Twinkl Cursive Looped"/>
                          <w:b/>
                          <w:bCs/>
                          <w:sz w:val="18"/>
                          <w:szCs w:val="18"/>
                        </w:rPr>
                      </w:pPr>
                    </w:p>
                    <w:p w14:paraId="25A13000" w14:textId="77777777" w:rsidR="00152751" w:rsidRDefault="00152751" w:rsidP="000677AC">
                      <w:pPr>
                        <w:rPr>
                          <w:rFonts w:ascii="Twinkl Cursive Looped" w:hAnsi="Twinkl Cursive Looped"/>
                          <w:b/>
                          <w:bCs/>
                          <w:sz w:val="18"/>
                          <w:szCs w:val="18"/>
                        </w:rPr>
                      </w:pPr>
                    </w:p>
                    <w:p w14:paraId="45618F20" w14:textId="77777777" w:rsidR="00FE4227" w:rsidRDefault="00FE4227" w:rsidP="000677AC">
                      <w:pPr>
                        <w:rPr>
                          <w:rFonts w:ascii="Twinkl Cursive Looped" w:hAnsi="Twinkl Cursive Looped"/>
                          <w:b/>
                          <w:bCs/>
                          <w:sz w:val="18"/>
                          <w:szCs w:val="18"/>
                        </w:rPr>
                      </w:pPr>
                    </w:p>
                    <w:p w14:paraId="4AFBB981" w14:textId="5B1CD628" w:rsidR="00B3110F" w:rsidRDefault="002D107A"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5573ACD7" w14:textId="0CD99CFA" w:rsidR="00AE74D5" w:rsidRDefault="00AE74D5" w:rsidP="000677AC">
                      <w:pPr>
                        <w:rPr>
                          <w:rFonts w:ascii="Twinkl Cursive Looped" w:hAnsi="Twinkl Cursive Looped"/>
                          <w:b/>
                          <w:bCs/>
                          <w:sz w:val="18"/>
                          <w:szCs w:val="18"/>
                        </w:rPr>
                      </w:pPr>
                    </w:p>
                    <w:p w14:paraId="09FB0B6F" w14:textId="1EA8D742" w:rsidR="00810B20" w:rsidRDefault="00810B20" w:rsidP="000677AC">
                      <w:pPr>
                        <w:rPr>
                          <w:rFonts w:ascii="Twinkl Cursive Looped" w:hAnsi="Twinkl Cursive Looped"/>
                          <w:b/>
                          <w:bCs/>
                          <w:sz w:val="18"/>
                          <w:szCs w:val="18"/>
                        </w:rPr>
                      </w:pPr>
                    </w:p>
                    <w:p w14:paraId="6ADF7F7E" w14:textId="44948F74" w:rsidR="00946FCB" w:rsidRDefault="00650AF1" w:rsidP="000677AC">
                      <w:pPr>
                        <w:rPr>
                          <w:rFonts w:ascii="Twinkl Cursive Looped" w:hAnsi="Twinkl Cursive Looped"/>
                          <w:b/>
                          <w:bCs/>
                          <w:sz w:val="18"/>
                          <w:szCs w:val="18"/>
                        </w:rPr>
                      </w:pPr>
                      <w:r>
                        <w:rPr>
                          <w:rFonts w:ascii="Twinkl Cursive Looped" w:hAnsi="Twinkl Cursive Looped"/>
                          <w:b/>
                          <w:bCs/>
                          <w:sz w:val="18"/>
                          <w:szCs w:val="18"/>
                        </w:rPr>
                        <w:t xml:space="preserve"> </w:t>
                      </w:r>
                    </w:p>
                    <w:p w14:paraId="299E3BAA" w14:textId="5A01E8AC" w:rsidR="002548EA" w:rsidRDefault="002548EA" w:rsidP="000677AC">
                      <w:pPr>
                        <w:rPr>
                          <w:rFonts w:ascii="Twinkl Cursive Looped" w:hAnsi="Twinkl Cursive Looped"/>
                          <w:b/>
                          <w:bCs/>
                          <w:sz w:val="18"/>
                          <w:szCs w:val="18"/>
                        </w:rPr>
                      </w:pPr>
                    </w:p>
                    <w:p w14:paraId="24B83435" w14:textId="6F45870E" w:rsidR="003F2EDB" w:rsidRPr="00351CA5" w:rsidRDefault="003F2EDB" w:rsidP="000677AC">
                      <w:pPr>
                        <w:rPr>
                          <w:rFonts w:ascii="Twinkl Cursive Looped" w:hAnsi="Twinkl Cursive Looped"/>
                          <w:b/>
                          <w:bCs/>
                          <w:sz w:val="18"/>
                          <w:szCs w:val="18"/>
                        </w:rPr>
                      </w:pPr>
                    </w:p>
                    <w:p w14:paraId="6BF95E27" w14:textId="66CF826E" w:rsidR="00742B24" w:rsidRPr="00351CA5" w:rsidRDefault="00742B24" w:rsidP="000677AC">
                      <w:pPr>
                        <w:rPr>
                          <w:rFonts w:ascii="Twinkl Cursive Looped" w:hAnsi="Twinkl Cursive Looped"/>
                          <w:b/>
                          <w:bCs/>
                          <w:sz w:val="18"/>
                          <w:szCs w:val="18"/>
                        </w:rPr>
                      </w:pPr>
                    </w:p>
                    <w:p w14:paraId="0D279EBB" w14:textId="172F3660" w:rsidR="00F007BF" w:rsidRDefault="00F007BF" w:rsidP="000677AC">
                      <w:pPr>
                        <w:rPr>
                          <w:sz w:val="18"/>
                          <w:szCs w:val="18"/>
                        </w:rPr>
                      </w:pPr>
                    </w:p>
                    <w:p w14:paraId="0063C599" w14:textId="069FB6D2" w:rsidR="00CC6425" w:rsidRDefault="00CC6425" w:rsidP="000677AC">
                      <w:pPr>
                        <w:rPr>
                          <w:sz w:val="18"/>
                          <w:szCs w:val="18"/>
                        </w:rPr>
                      </w:pPr>
                    </w:p>
                    <w:p w14:paraId="098D4EE1" w14:textId="4F22DD5E" w:rsidR="0080506F" w:rsidRDefault="0080506F" w:rsidP="000677AC">
                      <w:pPr>
                        <w:rPr>
                          <w:sz w:val="18"/>
                          <w:szCs w:val="18"/>
                        </w:rPr>
                      </w:pPr>
                    </w:p>
                    <w:p w14:paraId="5629FA70" w14:textId="70D3B43D" w:rsidR="00F260DC" w:rsidRDefault="00F260DC" w:rsidP="000677AC">
                      <w:pPr>
                        <w:rPr>
                          <w:sz w:val="18"/>
                          <w:szCs w:val="18"/>
                        </w:rPr>
                      </w:pPr>
                    </w:p>
                    <w:p w14:paraId="3A14DCE1" w14:textId="77777777" w:rsidR="008F30FB" w:rsidRDefault="008F30FB" w:rsidP="000677AC">
                      <w:pPr>
                        <w:rPr>
                          <w:sz w:val="18"/>
                          <w:szCs w:val="18"/>
                        </w:rPr>
                      </w:pPr>
                    </w:p>
                    <w:p w14:paraId="4E2688FB" w14:textId="359B6787" w:rsidR="00203E7D" w:rsidRPr="00101B51" w:rsidRDefault="00203E7D" w:rsidP="000677AC">
                      <w:pPr>
                        <w:rPr>
                          <w:sz w:val="18"/>
                          <w:szCs w:val="18"/>
                        </w:rPr>
                      </w:pPr>
                    </w:p>
                    <w:p w14:paraId="44AFF5A4" w14:textId="24087F80" w:rsidR="00465DD2" w:rsidRDefault="00465DD2" w:rsidP="000677AC">
                      <w:pPr>
                        <w:rPr>
                          <w:b/>
                          <w:bCs/>
                          <w:sz w:val="18"/>
                          <w:szCs w:val="18"/>
                        </w:rPr>
                      </w:pPr>
                    </w:p>
                    <w:p w14:paraId="30B09573" w14:textId="77777777" w:rsidR="0092276C" w:rsidRDefault="0092276C" w:rsidP="000677AC">
                      <w:pPr>
                        <w:rPr>
                          <w:b/>
                          <w:bCs/>
                          <w:sz w:val="18"/>
                          <w:szCs w:val="18"/>
                        </w:rPr>
                      </w:pPr>
                    </w:p>
                    <w:p w14:paraId="22E27743" w14:textId="35AC8AA1" w:rsidR="000B5C35" w:rsidRDefault="000B5C35" w:rsidP="000677AC">
                      <w:pPr>
                        <w:rPr>
                          <w:b/>
                          <w:bCs/>
                          <w:sz w:val="18"/>
                          <w:szCs w:val="18"/>
                        </w:rPr>
                      </w:pPr>
                    </w:p>
                    <w:p w14:paraId="28D80FE2" w14:textId="77777777" w:rsidR="004E218B" w:rsidRDefault="004E218B" w:rsidP="000677AC">
                      <w:pPr>
                        <w:rPr>
                          <w:b/>
                          <w:bCs/>
                          <w:sz w:val="18"/>
                          <w:szCs w:val="18"/>
                        </w:rPr>
                      </w:pPr>
                    </w:p>
                    <w:p w14:paraId="4BEE25A4" w14:textId="18B415A1" w:rsidR="00B260A9" w:rsidRDefault="00B260A9" w:rsidP="000677AC">
                      <w:pPr>
                        <w:rPr>
                          <w:b/>
                          <w:bCs/>
                          <w:sz w:val="18"/>
                          <w:szCs w:val="18"/>
                        </w:rPr>
                      </w:pPr>
                    </w:p>
                    <w:p w14:paraId="0120D825" w14:textId="735CE2B2" w:rsidR="00047454" w:rsidRDefault="00047454" w:rsidP="000677AC">
                      <w:pPr>
                        <w:rPr>
                          <w:b/>
                          <w:bCs/>
                          <w:sz w:val="18"/>
                          <w:szCs w:val="18"/>
                        </w:rPr>
                      </w:pPr>
                    </w:p>
                    <w:p w14:paraId="23EB38A9" w14:textId="535A3862" w:rsidR="00D54EC0" w:rsidRPr="006E3080" w:rsidRDefault="00D54EC0" w:rsidP="000677AC">
                      <w:pPr>
                        <w:rPr>
                          <w:b/>
                          <w:bCs/>
                          <w:sz w:val="18"/>
                          <w:szCs w:val="18"/>
                        </w:rPr>
                      </w:pPr>
                    </w:p>
                    <w:p w14:paraId="318CF4C4" w14:textId="155F5F62" w:rsidR="00E26F96" w:rsidRDefault="00E26F96" w:rsidP="000677AC"/>
                    <w:p w14:paraId="7DEB913E" w14:textId="68EB8428" w:rsidR="00292F0D" w:rsidRDefault="00292F0D" w:rsidP="000677AC">
                      <w:r>
                        <w:t xml:space="preserve"> </w:t>
                      </w:r>
                    </w:p>
                    <w:p w14:paraId="2C08A16C" w14:textId="1A11A10A" w:rsidR="00200524" w:rsidRPr="00DC10F6" w:rsidRDefault="00200524" w:rsidP="000677AC">
                      <w:pPr>
                        <w:rPr>
                          <w:sz w:val="18"/>
                          <w:szCs w:val="18"/>
                        </w:rPr>
                      </w:pPr>
                    </w:p>
                    <w:p w14:paraId="6197E1B1" w14:textId="4F98FE8B" w:rsidR="00AC123D" w:rsidRDefault="00AC123D" w:rsidP="000677AC"/>
                    <w:p w14:paraId="074E001D" w14:textId="7EA09BAF" w:rsidR="000677AC" w:rsidRDefault="00A86352" w:rsidP="000677AC">
                      <w:r>
                        <w:t xml:space="preserve"> </w:t>
                      </w:r>
                    </w:p>
                    <w:p w14:paraId="0FE91ED9" w14:textId="24FAC69C" w:rsidR="002629C9" w:rsidRDefault="002629C9" w:rsidP="000677AC"/>
                    <w:p w14:paraId="7D96F622" w14:textId="5B288453" w:rsidR="006D47C8" w:rsidRDefault="006D47C8" w:rsidP="000677AC"/>
                    <w:p w14:paraId="5D6ED61C" w14:textId="1A776E7A" w:rsidR="005863C4" w:rsidRDefault="005863C4" w:rsidP="000677AC"/>
                    <w:p w14:paraId="308AFE8C" w14:textId="77D067A9" w:rsidR="00A86352" w:rsidRDefault="00A86352" w:rsidP="000677AC"/>
                    <w:p w14:paraId="34E18C76" w14:textId="0819F4FA" w:rsidR="003D248C" w:rsidRPr="000677AC" w:rsidRDefault="003D248C" w:rsidP="000677AC">
                      <w:pPr>
                        <w:rPr>
                          <w:rFonts w:ascii="Times New Roman" w:eastAsia="Times New Roman" w:hAnsi="Times New Roman"/>
                          <w:sz w:val="24"/>
                          <w:szCs w:val="24"/>
                          <w:lang w:eastAsia="en-GB"/>
                        </w:rPr>
                      </w:pPr>
                    </w:p>
                    <w:p w14:paraId="452816C9" w14:textId="6DEC30AC" w:rsidR="00427A57" w:rsidRDefault="00427A57"/>
                    <w:p w14:paraId="2CE9BD4A" w14:textId="7A455D68" w:rsidR="002523E1" w:rsidRDefault="002523E1"/>
                    <w:p w14:paraId="61456A46" w14:textId="65E0340B" w:rsidR="00427A57" w:rsidRDefault="00427A57"/>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9" behindDoc="0" locked="0" layoutInCell="1" allowOverlap="1" wp14:anchorId="412B33C0" wp14:editId="6354DB34">
                <wp:simplePos x="0" y="0"/>
                <wp:positionH relativeFrom="column">
                  <wp:posOffset>3903980</wp:posOffset>
                </wp:positionH>
                <wp:positionV relativeFrom="paragraph">
                  <wp:posOffset>2023745</wp:posOffset>
                </wp:positionV>
                <wp:extent cx="1447800" cy="1135380"/>
                <wp:effectExtent l="0" t="0" r="19050" b="26670"/>
                <wp:wrapNone/>
                <wp:docPr id="338681057" name="Text Box 338681057"/>
                <wp:cNvGraphicFramePr/>
                <a:graphic xmlns:a="http://schemas.openxmlformats.org/drawingml/2006/main">
                  <a:graphicData uri="http://schemas.microsoft.com/office/word/2010/wordprocessingShape">
                    <wps:wsp>
                      <wps:cNvSpPr txBox="1"/>
                      <wps:spPr>
                        <a:xfrm>
                          <a:off x="0" y="0"/>
                          <a:ext cx="1447800" cy="1135380"/>
                        </a:xfrm>
                        <a:prstGeom prst="rect">
                          <a:avLst/>
                        </a:prstGeom>
                        <a:solidFill>
                          <a:schemeClr val="lt1"/>
                        </a:solidFill>
                        <a:ln w="6350">
                          <a:solidFill>
                            <a:prstClr val="black"/>
                          </a:solidFill>
                        </a:ln>
                      </wps:spPr>
                      <wps:txbx>
                        <w:txbxContent>
                          <w:p w14:paraId="62281EB1" w14:textId="3C60AC45" w:rsidR="00335151" w:rsidRDefault="00F62BAA" w:rsidP="00335151">
                            <w:pPr>
                              <w:rPr>
                                <w:rFonts w:ascii="Twinkl Cursive Looped" w:hAnsi="Twinkl Cursive Looped"/>
                                <w:b/>
                                <w:bCs/>
                                <w:sz w:val="18"/>
                                <w:szCs w:val="18"/>
                              </w:rPr>
                            </w:pPr>
                            <w:r>
                              <w:rPr>
                                <w:rFonts w:ascii="Twinkl Cursive Looped" w:hAnsi="Twinkl Cursive Looped"/>
                                <w:b/>
                                <w:bCs/>
                                <w:sz w:val="18"/>
                                <w:szCs w:val="18"/>
                              </w:rPr>
                              <w:t>English Year 5</w:t>
                            </w:r>
                          </w:p>
                          <w:p w14:paraId="1807F6FD" w14:textId="089B11AD" w:rsidR="00940631" w:rsidRDefault="00695B44" w:rsidP="00335151">
                            <w:pPr>
                              <w:rPr>
                                <w:rFonts w:ascii="Twinkl Cursive Looped" w:hAnsi="Twinkl Cursive Looped"/>
                                <w:b/>
                                <w:bCs/>
                                <w:sz w:val="18"/>
                                <w:szCs w:val="18"/>
                              </w:rPr>
                            </w:pPr>
                            <w:r>
                              <w:rPr>
                                <w:noProof/>
                              </w:rPr>
                              <w:drawing>
                                <wp:inline distT="0" distB="0" distL="0" distR="0" wp14:anchorId="4001C2C2" wp14:editId="47EF0BE7">
                                  <wp:extent cx="1258570" cy="782664"/>
                                  <wp:effectExtent l="0" t="0" r="0" b="0"/>
                                  <wp:docPr id="87323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6781" name=""/>
                                          <pic:cNvPicPr/>
                                        </pic:nvPicPr>
                                        <pic:blipFill>
                                          <a:blip r:embed="rId21"/>
                                          <a:stretch>
                                            <a:fillRect/>
                                          </a:stretch>
                                        </pic:blipFill>
                                        <pic:spPr>
                                          <a:xfrm>
                                            <a:off x="0" y="0"/>
                                            <a:ext cx="1266173" cy="787392"/>
                                          </a:xfrm>
                                          <a:prstGeom prst="rect">
                                            <a:avLst/>
                                          </a:prstGeom>
                                        </pic:spPr>
                                      </pic:pic>
                                    </a:graphicData>
                                  </a:graphic>
                                </wp:inline>
                              </w:drawing>
                            </w: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12B33C0" id="Text Box 338681057" o:spid="_x0000_s1034" type="#_x0000_t202" style="position:absolute;margin-left:307.4pt;margin-top:159.35pt;width:114pt;height:89.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" fillcolor="white [3201]" strokeweight=".5pt">
                <v:textbox>
                  <w:txbxContent>
                    <w:p w14:paraId="62281EB1" w14:textId="3C60AC45" w:rsidR="00335151" w:rsidRDefault="00F62BAA" w:rsidP="00335151">
                      <w:pPr>
                        <w:rPr>
                          <w:rFonts w:ascii="Twinkl Cursive Looped" w:hAnsi="Twinkl Cursive Looped"/>
                          <w:b/>
                          <w:bCs/>
                          <w:sz w:val="18"/>
                          <w:szCs w:val="18"/>
                        </w:rPr>
                      </w:pPr>
                      <w:r>
                        <w:rPr>
                          <w:rFonts w:ascii="Twinkl Cursive Looped" w:hAnsi="Twinkl Cursive Looped"/>
                          <w:b/>
                          <w:bCs/>
                          <w:sz w:val="18"/>
                          <w:szCs w:val="18"/>
                        </w:rPr>
                        <w:t>English Year 5</w:t>
                      </w:r>
                    </w:p>
                    <w:p w14:paraId="1807F6FD" w14:textId="089B11AD" w:rsidR="00940631" w:rsidRDefault="00695B44" w:rsidP="00335151">
                      <w:pPr>
                        <w:rPr>
                          <w:rFonts w:ascii="Twinkl Cursive Looped" w:hAnsi="Twinkl Cursive Looped"/>
                          <w:b/>
                          <w:bCs/>
                          <w:sz w:val="18"/>
                          <w:szCs w:val="18"/>
                        </w:rPr>
                      </w:pPr>
                      <w:r>
                        <w:rPr>
                          <w:noProof/>
                        </w:rPr>
                        <w:drawing>
                          <wp:inline distT="0" distB="0" distL="0" distR="0" wp14:anchorId="4001C2C2" wp14:editId="47EF0BE7">
                            <wp:extent cx="1258570" cy="782664"/>
                            <wp:effectExtent l="0" t="0" r="0" b="0"/>
                            <wp:docPr id="873236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36781" name=""/>
                                    <pic:cNvPicPr/>
                                  </pic:nvPicPr>
                                  <pic:blipFill>
                                    <a:blip r:embed="rId22"/>
                                    <a:stretch>
                                      <a:fillRect/>
                                    </a:stretch>
                                  </pic:blipFill>
                                  <pic:spPr>
                                    <a:xfrm>
                                      <a:off x="0" y="0"/>
                                      <a:ext cx="1266173" cy="787392"/>
                                    </a:xfrm>
                                    <a:prstGeom prst="rect">
                                      <a:avLst/>
                                    </a:prstGeom>
                                  </pic:spPr>
                                </pic:pic>
                              </a:graphicData>
                            </a:graphic>
                          </wp:inline>
                        </w:drawing>
                      </w:r>
                    </w:p>
                    <w:p w14:paraId="5ED14C1A" w14:textId="458F3BF2" w:rsidR="00F40BD7" w:rsidRDefault="00F40BD7" w:rsidP="00335151">
                      <w:pPr>
                        <w:rPr>
                          <w:rFonts w:ascii="Twinkl Cursive Looped" w:hAnsi="Twinkl Cursive Looped"/>
                          <w:b/>
                          <w:bCs/>
                          <w:sz w:val="18"/>
                          <w:szCs w:val="18"/>
                        </w:rPr>
                      </w:pPr>
                    </w:p>
                    <w:p w14:paraId="381DFC84" w14:textId="41E2B87F" w:rsidR="00DF1E4A" w:rsidRDefault="00DF1E4A" w:rsidP="00335151">
                      <w:pPr>
                        <w:rPr>
                          <w:rFonts w:ascii="Twinkl Cursive Looped" w:hAnsi="Twinkl Cursive Looped"/>
                          <w:b/>
                          <w:bCs/>
                          <w:sz w:val="18"/>
                          <w:szCs w:val="18"/>
                        </w:rPr>
                      </w:pPr>
                    </w:p>
                    <w:p w14:paraId="45DB7622" w14:textId="5F7C888C" w:rsidR="004F5BF0" w:rsidRDefault="004F5BF0" w:rsidP="00335151">
                      <w:pPr>
                        <w:rPr>
                          <w:rFonts w:ascii="Twinkl Cursive Looped" w:hAnsi="Twinkl Cursive Looped"/>
                          <w:b/>
                          <w:bCs/>
                          <w:sz w:val="18"/>
                          <w:szCs w:val="18"/>
                        </w:rPr>
                      </w:pPr>
                    </w:p>
                    <w:p w14:paraId="78D2D0C9" w14:textId="65566E24" w:rsidR="009E3EDF" w:rsidRDefault="009E3EDF" w:rsidP="00335151">
                      <w:pPr>
                        <w:rPr>
                          <w:rFonts w:ascii="Twinkl Cursive Looped" w:hAnsi="Twinkl Cursive Looped"/>
                          <w:b/>
                          <w:bCs/>
                          <w:sz w:val="18"/>
                          <w:szCs w:val="18"/>
                        </w:rPr>
                      </w:pPr>
                    </w:p>
                    <w:p w14:paraId="03917CA9" w14:textId="0838A360" w:rsidR="008A1DD4" w:rsidRDefault="008A1DD4" w:rsidP="00335151">
                      <w:pPr>
                        <w:rPr>
                          <w:rFonts w:ascii="Twinkl Cursive Looped" w:hAnsi="Twinkl Cursive Looped"/>
                          <w:b/>
                          <w:bCs/>
                          <w:sz w:val="18"/>
                          <w:szCs w:val="18"/>
                        </w:rPr>
                      </w:pPr>
                    </w:p>
                    <w:p w14:paraId="65BEA551" w14:textId="690F7DFB" w:rsidR="008373DE" w:rsidRDefault="008373DE" w:rsidP="00335151">
                      <w:pPr>
                        <w:rPr>
                          <w:rFonts w:ascii="Twinkl Cursive Looped" w:hAnsi="Twinkl Cursive Looped"/>
                          <w:b/>
                          <w:bCs/>
                          <w:sz w:val="18"/>
                          <w:szCs w:val="18"/>
                        </w:rPr>
                      </w:pPr>
                    </w:p>
                    <w:p w14:paraId="52A2652B" w14:textId="65EF35E0" w:rsidR="0050763A" w:rsidRDefault="0050763A" w:rsidP="00335151">
                      <w:pPr>
                        <w:rPr>
                          <w:rFonts w:ascii="Twinkl Cursive Looped" w:hAnsi="Twinkl Cursive Looped"/>
                          <w:b/>
                          <w:bCs/>
                          <w:sz w:val="18"/>
                          <w:szCs w:val="18"/>
                        </w:rPr>
                      </w:pPr>
                    </w:p>
                    <w:p w14:paraId="6B4AC5F7" w14:textId="44DC6A90" w:rsidR="00850BE5" w:rsidRDefault="00850BE5" w:rsidP="00335151">
                      <w:pPr>
                        <w:rPr>
                          <w:rFonts w:ascii="Twinkl Cursive Looped" w:hAnsi="Twinkl Cursive Looped"/>
                          <w:b/>
                          <w:bCs/>
                          <w:sz w:val="18"/>
                          <w:szCs w:val="18"/>
                        </w:rPr>
                      </w:pPr>
                    </w:p>
                    <w:p w14:paraId="26F3940B" w14:textId="77777777" w:rsidR="00B46F84" w:rsidRDefault="00B46F84" w:rsidP="00335151">
                      <w:pPr>
                        <w:rPr>
                          <w:rFonts w:ascii="Twinkl Cursive Looped" w:hAnsi="Twinkl Cursive Looped"/>
                          <w:b/>
                          <w:bCs/>
                          <w:sz w:val="18"/>
                          <w:szCs w:val="18"/>
                        </w:rPr>
                      </w:pPr>
                    </w:p>
                    <w:p w14:paraId="0ECCF9EB" w14:textId="5E689349" w:rsidR="0034123D" w:rsidRDefault="0034123D" w:rsidP="00335151">
                      <w:pPr>
                        <w:rPr>
                          <w:rFonts w:ascii="Twinkl Cursive Looped" w:hAnsi="Twinkl Cursive Looped"/>
                          <w:b/>
                          <w:bCs/>
                          <w:sz w:val="18"/>
                          <w:szCs w:val="18"/>
                        </w:rPr>
                      </w:pPr>
                    </w:p>
                    <w:p w14:paraId="711B77F4" w14:textId="370D0B5B" w:rsidR="00332C44" w:rsidRDefault="00332C44" w:rsidP="00335151">
                      <w:pPr>
                        <w:rPr>
                          <w:rFonts w:ascii="Twinkl Cursive Looped" w:hAnsi="Twinkl Cursive Looped"/>
                          <w:b/>
                          <w:bCs/>
                          <w:sz w:val="18"/>
                          <w:szCs w:val="18"/>
                        </w:rPr>
                      </w:pPr>
                    </w:p>
                    <w:p w14:paraId="18FC5AA7" w14:textId="563FA1B7" w:rsidR="00066D80" w:rsidRDefault="00066D80" w:rsidP="00335151">
                      <w:pPr>
                        <w:rPr>
                          <w:rFonts w:ascii="Twinkl Cursive Looped" w:hAnsi="Twinkl Cursive Looped"/>
                          <w:b/>
                          <w:bCs/>
                          <w:sz w:val="18"/>
                          <w:szCs w:val="18"/>
                        </w:rPr>
                      </w:pPr>
                    </w:p>
                    <w:p w14:paraId="719DDCE2" w14:textId="37F2680E" w:rsidR="004825D4" w:rsidRDefault="004825D4" w:rsidP="00335151">
                      <w:pPr>
                        <w:rPr>
                          <w:rFonts w:ascii="Twinkl Cursive Looped" w:hAnsi="Twinkl Cursive Looped"/>
                          <w:b/>
                          <w:bCs/>
                          <w:sz w:val="18"/>
                          <w:szCs w:val="18"/>
                        </w:rPr>
                      </w:pPr>
                    </w:p>
                    <w:p w14:paraId="04BAADD3" w14:textId="398EDF74" w:rsidR="00AB3CC5" w:rsidRDefault="00AB3CC5" w:rsidP="00335151">
                      <w:pPr>
                        <w:rPr>
                          <w:rFonts w:ascii="Twinkl Cursive Looped" w:hAnsi="Twinkl Cursive Looped"/>
                          <w:b/>
                          <w:bCs/>
                          <w:sz w:val="18"/>
                          <w:szCs w:val="18"/>
                        </w:rPr>
                      </w:pPr>
                    </w:p>
                    <w:p w14:paraId="3EB8DFE6" w14:textId="2E394E92" w:rsidR="001625BF" w:rsidRDefault="001625BF" w:rsidP="00335151">
                      <w:pPr>
                        <w:rPr>
                          <w:rFonts w:ascii="Twinkl Cursive Looped" w:hAnsi="Twinkl Cursive Looped"/>
                          <w:b/>
                          <w:bCs/>
                          <w:sz w:val="18"/>
                          <w:szCs w:val="18"/>
                        </w:rPr>
                      </w:pPr>
                    </w:p>
                    <w:p w14:paraId="39B61D60" w14:textId="4FC20DB3" w:rsidR="00FE4227" w:rsidRDefault="00FE4227" w:rsidP="00335151">
                      <w:pPr>
                        <w:rPr>
                          <w:rFonts w:ascii="Twinkl Cursive Looped" w:hAnsi="Twinkl Cursive Looped"/>
                          <w:b/>
                          <w:bCs/>
                          <w:sz w:val="18"/>
                          <w:szCs w:val="18"/>
                        </w:rPr>
                      </w:pPr>
                    </w:p>
                    <w:p w14:paraId="6218AD61" w14:textId="451BEB40" w:rsidR="008050DE" w:rsidRDefault="008050DE" w:rsidP="00335151">
                      <w:pPr>
                        <w:rPr>
                          <w:rFonts w:ascii="Twinkl Cursive Looped" w:hAnsi="Twinkl Cursive Looped"/>
                          <w:b/>
                          <w:bCs/>
                          <w:sz w:val="18"/>
                          <w:szCs w:val="18"/>
                        </w:rPr>
                      </w:pPr>
                    </w:p>
                    <w:p w14:paraId="4A36284E" w14:textId="7C7AC4B7" w:rsidR="00786C08" w:rsidRDefault="00786C08" w:rsidP="00335151">
                      <w:pPr>
                        <w:rPr>
                          <w:rFonts w:ascii="Twinkl Cursive Looped" w:hAnsi="Twinkl Cursive Looped"/>
                          <w:b/>
                          <w:bCs/>
                          <w:sz w:val="18"/>
                          <w:szCs w:val="18"/>
                        </w:rPr>
                      </w:pPr>
                    </w:p>
                    <w:p w14:paraId="27E028ED" w14:textId="4E56BB4B" w:rsidR="00055197" w:rsidRDefault="00055197" w:rsidP="00335151">
                      <w:pPr>
                        <w:rPr>
                          <w:rFonts w:ascii="Twinkl Cursive Looped" w:hAnsi="Twinkl Cursive Looped"/>
                          <w:b/>
                          <w:bCs/>
                          <w:sz w:val="18"/>
                          <w:szCs w:val="18"/>
                        </w:rPr>
                      </w:pPr>
                    </w:p>
                    <w:p w14:paraId="37AA3074" w14:textId="2AB90F0E" w:rsidR="00FE7C15" w:rsidRDefault="00FE7C15" w:rsidP="00335151">
                      <w:pPr>
                        <w:rPr>
                          <w:rFonts w:ascii="Twinkl Cursive Looped" w:hAnsi="Twinkl Cursive Looped"/>
                          <w:b/>
                          <w:bCs/>
                          <w:sz w:val="18"/>
                          <w:szCs w:val="18"/>
                        </w:rPr>
                      </w:pPr>
                    </w:p>
                    <w:p w14:paraId="1B82BECE" w14:textId="205A55A6" w:rsidR="00D87A42" w:rsidRDefault="00D87A42" w:rsidP="00335151">
                      <w:pPr>
                        <w:rPr>
                          <w:rFonts w:ascii="Twinkl Cursive Looped" w:hAnsi="Twinkl Cursive Looped"/>
                          <w:b/>
                          <w:bCs/>
                          <w:sz w:val="18"/>
                          <w:szCs w:val="18"/>
                        </w:rPr>
                      </w:pPr>
                    </w:p>
                    <w:p w14:paraId="4C8293C7" w14:textId="5ADFE285" w:rsidR="00991FD8" w:rsidRPr="00351CA5" w:rsidRDefault="00991FD8" w:rsidP="00335151">
                      <w:pPr>
                        <w:rPr>
                          <w:rFonts w:ascii="Twinkl Cursive Looped" w:hAnsi="Twinkl Cursive Looped"/>
                          <w:b/>
                          <w:bCs/>
                          <w:sz w:val="18"/>
                          <w:szCs w:val="18"/>
                        </w:rPr>
                      </w:pPr>
                    </w:p>
                    <w:p w14:paraId="41C779D8" w14:textId="1384C03C" w:rsidR="00DB3309" w:rsidRPr="00351CA5" w:rsidRDefault="00DB3309" w:rsidP="00335151">
                      <w:pPr>
                        <w:rPr>
                          <w:rFonts w:ascii="Twinkl Cursive Looped" w:hAnsi="Twinkl Cursive Looped"/>
                          <w:b/>
                          <w:bCs/>
                          <w:sz w:val="18"/>
                          <w:szCs w:val="18"/>
                        </w:rPr>
                      </w:pPr>
                    </w:p>
                    <w:p w14:paraId="156E57F8" w14:textId="4B9B12DB" w:rsidR="00404754" w:rsidRDefault="00404754" w:rsidP="00335151"/>
                    <w:p w14:paraId="73070A95" w14:textId="77777777" w:rsidR="00404754" w:rsidRDefault="00404754" w:rsidP="00335151"/>
                    <w:p w14:paraId="5BCE4E65" w14:textId="4C702DF4" w:rsidR="00782554" w:rsidRDefault="00782554" w:rsidP="00335151"/>
                    <w:p w14:paraId="3C2D6C72" w14:textId="5A4CCB5F" w:rsidR="004E218B" w:rsidRDefault="004E218B"/>
                    <w:p w14:paraId="3A90DAEE" w14:textId="1EA46BB2" w:rsidR="005A43C3" w:rsidRDefault="005A43C3"/>
                    <w:p w14:paraId="6EF2D305" w14:textId="24790FA7" w:rsidR="00272980" w:rsidRDefault="00272980"/>
                    <w:p w14:paraId="33AF98A8" w14:textId="77777777" w:rsidR="004F18D8" w:rsidRDefault="004F18D8"/>
                    <w:p w14:paraId="5E040024" w14:textId="2126286E" w:rsidR="003B4548" w:rsidRDefault="003B4548"/>
                    <w:p w14:paraId="78222D26" w14:textId="77777777" w:rsidR="00781EAF" w:rsidRDefault="00781EAF"/>
                    <w:p w14:paraId="696C5E34" w14:textId="3D8794AC" w:rsidR="009059D7" w:rsidRDefault="000F6F6B">
                      <w:r>
                        <w:t xml:space="preserve"> </w:t>
                      </w:r>
                    </w:p>
                    <w:p w14:paraId="0B04B88E" w14:textId="35D935A3" w:rsidR="0098281F" w:rsidRDefault="006B7D7B">
                      <w:r>
                        <w:t xml:space="preserve"> </w:t>
                      </w:r>
                    </w:p>
                    <w:p w14:paraId="371DE7F8" w14:textId="3702B9D9" w:rsidR="002B3253" w:rsidRDefault="002B3253"/>
                    <w:p w14:paraId="1F54D08C" w14:textId="36EC5EBA" w:rsidR="002E207A" w:rsidRDefault="002E207A"/>
                    <w:p w14:paraId="2C917A6C" w14:textId="26CAC11E" w:rsidR="00D67D06" w:rsidRDefault="00D67D06"/>
                    <w:p w14:paraId="403232A9" w14:textId="6D33E6C1" w:rsidR="002629C9" w:rsidRDefault="002629C9"/>
                    <w:p w14:paraId="3FC48B45" w14:textId="5F214596" w:rsidR="00DB23D2" w:rsidRDefault="00DB23D2"/>
                    <w:p w14:paraId="01B57947" w14:textId="29DD6D21" w:rsidR="006B7D7B" w:rsidRDefault="006B7D7B"/>
                    <w:p w14:paraId="426C4DC7" w14:textId="452A7010" w:rsidR="004F005B" w:rsidRDefault="004F005B"/>
                    <w:p w14:paraId="77C7B5D1" w14:textId="73448A62" w:rsidR="00B40F83" w:rsidRPr="00B40F83" w:rsidRDefault="00B40F83" w:rsidP="00B40F83">
                      <w:pPr>
                        <w:spacing w:before="100" w:beforeAutospacing="1" w:after="100" w:afterAutospacing="1" w:line="240" w:lineRule="auto"/>
                        <w:rPr>
                          <w:rFonts w:ascii="Times New Roman" w:eastAsia="Times New Roman" w:hAnsi="Times New Roman"/>
                          <w:sz w:val="24"/>
                          <w:szCs w:val="24"/>
                          <w:lang w:eastAsia="en-GB"/>
                        </w:rPr>
                      </w:pPr>
                    </w:p>
                    <w:p w14:paraId="2DD30459" w14:textId="77777777" w:rsidR="00B40F83" w:rsidRDefault="00B40F83"/>
                    <w:p w14:paraId="3280BD54" w14:textId="3AF23E1B" w:rsidR="00100FAB" w:rsidRDefault="00100FAB"/>
                    <w:p w14:paraId="735798CB" w14:textId="2D566151" w:rsidR="00712E1F" w:rsidRDefault="00712E1F"/>
                  </w:txbxContent>
                </v:textbox>
              </v:shape>
            </w:pict>
          </mc:Fallback>
        </mc:AlternateContent>
      </w:r>
      <w:r w:rsidR="00BE1890">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58247" behindDoc="0" locked="0" layoutInCell="1" allowOverlap="1" wp14:anchorId="30630214" wp14:editId="078BC7B2">
                <wp:simplePos x="0" y="0"/>
                <wp:positionH relativeFrom="column">
                  <wp:posOffset>1236980</wp:posOffset>
                </wp:positionH>
                <wp:positionV relativeFrom="paragraph">
                  <wp:posOffset>2145665</wp:posOffset>
                </wp:positionV>
                <wp:extent cx="1348740" cy="1043940"/>
                <wp:effectExtent l="0" t="0" r="22860" b="22860"/>
                <wp:wrapNone/>
                <wp:docPr id="96449407" name="Text Box 96449407"/>
                <wp:cNvGraphicFramePr/>
                <a:graphic xmlns:a="http://schemas.openxmlformats.org/drawingml/2006/main">
                  <a:graphicData uri="http://schemas.microsoft.com/office/word/2010/wordprocessingShape">
                    <wps:wsp>
                      <wps:cNvSpPr txBox="1"/>
                      <wps:spPr>
                        <a:xfrm>
                          <a:off x="0" y="0"/>
                          <a:ext cx="1348740" cy="1043940"/>
                        </a:xfrm>
                        <a:prstGeom prst="rect">
                          <a:avLst/>
                        </a:prstGeom>
                        <a:solidFill>
                          <a:schemeClr val="lt1"/>
                        </a:solidFill>
                        <a:ln w="6350">
                          <a:solidFill>
                            <a:prstClr val="black"/>
                          </a:solidFill>
                        </a:ln>
                      </wps:spPr>
                      <wps:txbx>
                        <w:txbxContent>
                          <w:p w14:paraId="0D61E801" w14:textId="3B738D15" w:rsidR="00262307" w:rsidRDefault="004C758F" w:rsidP="001E6459">
                            <w:pPr>
                              <w:rPr>
                                <w:rFonts w:ascii="Twinkl Cursive Looped" w:hAnsi="Twinkl Cursive Looped"/>
                                <w:b/>
                                <w:bCs/>
                                <w:sz w:val="18"/>
                                <w:szCs w:val="18"/>
                              </w:rPr>
                            </w:pPr>
                            <w:r>
                              <w:rPr>
                                <w:rFonts w:ascii="Twinkl Cursive Looped" w:hAnsi="Twinkl Cursive Looped"/>
                                <w:b/>
                                <w:bCs/>
                                <w:sz w:val="18"/>
                                <w:szCs w:val="18"/>
                              </w:rPr>
                              <w:t>Math:</w:t>
                            </w:r>
                            <w:r w:rsidR="006A4006">
                              <w:rPr>
                                <w:rFonts w:ascii="Twinkl Cursive Looped" w:hAnsi="Twinkl Cursive Looped"/>
                                <w:b/>
                                <w:bCs/>
                                <w:sz w:val="18"/>
                                <w:szCs w:val="18"/>
                              </w:rPr>
                              <w:t xml:space="preserve"> Y</w:t>
                            </w:r>
                            <w:r w:rsidR="005A440A">
                              <w:rPr>
                                <w:rFonts w:ascii="Twinkl Cursive Looped" w:hAnsi="Twinkl Cursive Looped"/>
                                <w:b/>
                                <w:bCs/>
                                <w:sz w:val="18"/>
                                <w:szCs w:val="18"/>
                              </w:rPr>
                              <w:t>4</w:t>
                            </w:r>
                          </w:p>
                          <w:p w14:paraId="72538EA9" w14:textId="766E275D" w:rsidR="002754B1" w:rsidRDefault="00C25137" w:rsidP="001E6459">
                            <w:pPr>
                              <w:rPr>
                                <w:rFonts w:ascii="Twinkl Cursive Looped" w:hAnsi="Twinkl Cursive Looped"/>
                                <w:b/>
                                <w:bCs/>
                                <w:sz w:val="18"/>
                                <w:szCs w:val="18"/>
                              </w:rPr>
                            </w:pPr>
                            <w:r>
                              <w:rPr>
                                <w:noProof/>
                              </w:rPr>
                              <w:drawing>
                                <wp:inline distT="0" distB="0" distL="0" distR="0" wp14:anchorId="7AE923FA" wp14:editId="6A888A23">
                                  <wp:extent cx="1131376" cy="647065"/>
                                  <wp:effectExtent l="0" t="0" r="0" b="635"/>
                                  <wp:docPr id="101178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87794" name=""/>
                                          <pic:cNvPicPr/>
                                        </pic:nvPicPr>
                                        <pic:blipFill>
                                          <a:blip r:embed="rId23"/>
                                          <a:stretch>
                                            <a:fillRect/>
                                          </a:stretch>
                                        </pic:blipFill>
                                        <pic:spPr>
                                          <a:xfrm>
                                            <a:off x="0" y="0"/>
                                            <a:ext cx="1141648" cy="652940"/>
                                          </a:xfrm>
                                          <a:prstGeom prst="rect">
                                            <a:avLst/>
                                          </a:prstGeom>
                                        </pic:spPr>
                                      </pic:pic>
                                    </a:graphicData>
                                  </a:graphic>
                                </wp:inline>
                              </w:drawing>
                            </w: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30214" id="Text Box 96449407" o:spid="_x0000_s1038" type="#_x0000_t202" style="position:absolute;margin-left:97.4pt;margin-top:168.95pt;width:106.2pt;height:82.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" fillcolor="white [3201]" strokeweight=".5pt">
                <v:textbox>
                  <w:txbxContent>
                    <w:p w14:paraId="0D61E801" w14:textId="3B738D15" w:rsidR="00262307" w:rsidRDefault="004C758F" w:rsidP="001E6459">
                      <w:pPr>
                        <w:rPr>
                          <w:rFonts w:ascii="Twinkl Cursive Looped" w:hAnsi="Twinkl Cursive Looped"/>
                          <w:b/>
                          <w:bCs/>
                          <w:sz w:val="18"/>
                          <w:szCs w:val="18"/>
                        </w:rPr>
                      </w:pPr>
                      <w:r>
                        <w:rPr>
                          <w:rFonts w:ascii="Twinkl Cursive Looped" w:hAnsi="Twinkl Cursive Looped"/>
                          <w:b/>
                          <w:bCs/>
                          <w:sz w:val="18"/>
                          <w:szCs w:val="18"/>
                        </w:rPr>
                        <w:t>Math:</w:t>
                      </w:r>
                      <w:r w:rsidR="006A4006">
                        <w:rPr>
                          <w:rFonts w:ascii="Twinkl Cursive Looped" w:hAnsi="Twinkl Cursive Looped"/>
                          <w:b/>
                          <w:bCs/>
                          <w:sz w:val="18"/>
                          <w:szCs w:val="18"/>
                        </w:rPr>
                        <w:t xml:space="preserve"> Y</w:t>
                      </w:r>
                      <w:r w:rsidR="005A440A">
                        <w:rPr>
                          <w:rFonts w:ascii="Twinkl Cursive Looped" w:hAnsi="Twinkl Cursive Looped"/>
                          <w:b/>
                          <w:bCs/>
                          <w:sz w:val="18"/>
                          <w:szCs w:val="18"/>
                        </w:rPr>
                        <w:t>4</w:t>
                      </w:r>
                    </w:p>
                    <w:p w14:paraId="72538EA9" w14:textId="766E275D" w:rsidR="002754B1" w:rsidRDefault="00C25137" w:rsidP="001E6459">
                      <w:pPr>
                        <w:rPr>
                          <w:rFonts w:ascii="Twinkl Cursive Looped" w:hAnsi="Twinkl Cursive Looped"/>
                          <w:b/>
                          <w:bCs/>
                          <w:sz w:val="18"/>
                          <w:szCs w:val="18"/>
                        </w:rPr>
                      </w:pPr>
                      <w:r>
                        <w:rPr>
                          <w:noProof/>
                        </w:rPr>
                        <w:drawing>
                          <wp:inline distT="0" distB="0" distL="0" distR="0" wp14:anchorId="7AE923FA" wp14:editId="6A888A23">
                            <wp:extent cx="1131376" cy="647065"/>
                            <wp:effectExtent l="0" t="0" r="0" b="635"/>
                            <wp:docPr id="1011787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87794" name=""/>
                                    <pic:cNvPicPr/>
                                  </pic:nvPicPr>
                                  <pic:blipFill>
                                    <a:blip r:embed="rId23"/>
                                    <a:stretch>
                                      <a:fillRect/>
                                    </a:stretch>
                                  </pic:blipFill>
                                  <pic:spPr>
                                    <a:xfrm>
                                      <a:off x="0" y="0"/>
                                      <a:ext cx="1141648" cy="652940"/>
                                    </a:xfrm>
                                    <a:prstGeom prst="rect">
                                      <a:avLst/>
                                    </a:prstGeom>
                                  </pic:spPr>
                                </pic:pic>
                              </a:graphicData>
                            </a:graphic>
                          </wp:inline>
                        </w:drawing>
                      </w:r>
                    </w:p>
                    <w:p w14:paraId="6B9E97B8" w14:textId="0DF1DDCA" w:rsidR="000F51A4" w:rsidRDefault="000F51A4" w:rsidP="001E6459">
                      <w:pPr>
                        <w:rPr>
                          <w:rFonts w:ascii="Twinkl Cursive Looped" w:hAnsi="Twinkl Cursive Looped"/>
                          <w:b/>
                          <w:bCs/>
                          <w:sz w:val="18"/>
                          <w:szCs w:val="18"/>
                        </w:rPr>
                      </w:pPr>
                    </w:p>
                    <w:p w14:paraId="02040DE2" w14:textId="0950C18B" w:rsidR="00E3574D" w:rsidRDefault="00E3574D" w:rsidP="001E6459">
                      <w:pPr>
                        <w:rPr>
                          <w:rFonts w:ascii="Twinkl Cursive Looped" w:hAnsi="Twinkl Cursive Looped"/>
                          <w:b/>
                          <w:bCs/>
                          <w:sz w:val="18"/>
                          <w:szCs w:val="18"/>
                        </w:rPr>
                      </w:pPr>
                    </w:p>
                    <w:p w14:paraId="43DC7EA9" w14:textId="687F70B1" w:rsidR="00A57F61" w:rsidRDefault="00A57F61" w:rsidP="001E6459">
                      <w:pPr>
                        <w:rPr>
                          <w:rFonts w:ascii="Twinkl Cursive Looped" w:hAnsi="Twinkl Cursive Looped"/>
                          <w:b/>
                          <w:bCs/>
                          <w:sz w:val="18"/>
                          <w:szCs w:val="18"/>
                        </w:rPr>
                      </w:pPr>
                    </w:p>
                    <w:p w14:paraId="652B5B1A" w14:textId="0196DD04" w:rsidR="00EB26F0" w:rsidRDefault="00EB26F0" w:rsidP="001E6459">
                      <w:pPr>
                        <w:rPr>
                          <w:rFonts w:ascii="Twinkl Cursive Looped" w:hAnsi="Twinkl Cursive Looped"/>
                          <w:b/>
                          <w:bCs/>
                          <w:sz w:val="18"/>
                          <w:szCs w:val="18"/>
                        </w:rPr>
                      </w:pPr>
                    </w:p>
                    <w:p w14:paraId="481C6958" w14:textId="1109DA83" w:rsidR="00F671B9" w:rsidRDefault="00A058A4" w:rsidP="001E6459">
                      <w:pPr>
                        <w:rPr>
                          <w:rFonts w:ascii="Twinkl Cursive Looped" w:hAnsi="Twinkl Cursive Looped"/>
                          <w:b/>
                          <w:bCs/>
                          <w:sz w:val="18"/>
                          <w:szCs w:val="18"/>
                        </w:rPr>
                      </w:pPr>
                      <w:r>
                        <w:rPr>
                          <w:rFonts w:ascii="Twinkl Cursive Looped" w:hAnsi="Twinkl Cursive Looped"/>
                          <w:b/>
                          <w:bCs/>
                          <w:sz w:val="18"/>
                          <w:szCs w:val="18"/>
                        </w:rPr>
                        <w:t xml:space="preserve">         </w:t>
                      </w:r>
                    </w:p>
                    <w:p w14:paraId="5C8717D7" w14:textId="59A061BB" w:rsidR="00A058A4" w:rsidRDefault="00A058A4" w:rsidP="00A058A4">
                      <w:pPr>
                        <w:jc w:val="center"/>
                        <w:rPr>
                          <w:rFonts w:ascii="Twinkl Cursive Looped" w:hAnsi="Twinkl Cursive Looped"/>
                          <w:b/>
                          <w:bCs/>
                          <w:sz w:val="18"/>
                          <w:szCs w:val="18"/>
                        </w:rPr>
                      </w:pPr>
                    </w:p>
                    <w:p w14:paraId="6F56537E" w14:textId="2565BB0E" w:rsidR="000B2C6C" w:rsidRDefault="0044680E">
                      <w:pPr>
                        <w:rPr>
                          <w:rFonts w:ascii="Twinkl Cursive Looped" w:hAnsi="Twinkl Cursive Looped"/>
                          <w:b/>
                          <w:bCs/>
                          <w:sz w:val="18"/>
                          <w:szCs w:val="18"/>
                        </w:rPr>
                      </w:pPr>
                      <w:r>
                        <w:rPr>
                          <w:rFonts w:ascii="Twinkl Cursive Looped" w:hAnsi="Twinkl Cursive Looped"/>
                          <w:b/>
                          <w:bCs/>
                          <w:sz w:val="18"/>
                          <w:szCs w:val="18"/>
                        </w:rPr>
                        <w:t xml:space="preserve"> </w:t>
                      </w:r>
                    </w:p>
                    <w:p w14:paraId="37BD218C" w14:textId="08EE28F6" w:rsidR="00C06D49" w:rsidRDefault="00C06D49">
                      <w:pPr>
                        <w:rPr>
                          <w:rFonts w:ascii="Twinkl Cursive Looped" w:hAnsi="Twinkl Cursive Looped"/>
                          <w:b/>
                          <w:bCs/>
                          <w:sz w:val="18"/>
                          <w:szCs w:val="18"/>
                        </w:rPr>
                      </w:pPr>
                    </w:p>
                    <w:p w14:paraId="49F0FC95" w14:textId="13FE15F9" w:rsidR="000B7EE9" w:rsidRDefault="000B7EE9">
                      <w:pPr>
                        <w:rPr>
                          <w:rFonts w:ascii="Twinkl Cursive Looped" w:hAnsi="Twinkl Cursive Looped"/>
                          <w:b/>
                          <w:bCs/>
                          <w:sz w:val="18"/>
                          <w:szCs w:val="18"/>
                        </w:rPr>
                      </w:pPr>
                    </w:p>
                    <w:p w14:paraId="5FD27996" w14:textId="27D99F93" w:rsidR="00E45B87" w:rsidRDefault="00E45B87">
                      <w:pPr>
                        <w:rPr>
                          <w:rFonts w:ascii="Twinkl Cursive Looped" w:hAnsi="Twinkl Cursive Looped"/>
                          <w:b/>
                          <w:bCs/>
                          <w:sz w:val="18"/>
                          <w:szCs w:val="18"/>
                        </w:rPr>
                      </w:pPr>
                    </w:p>
                    <w:p w14:paraId="0E0D47E6" w14:textId="6074AF2D" w:rsidR="0044680E" w:rsidRDefault="0044680E">
                      <w:pPr>
                        <w:rPr>
                          <w:rFonts w:ascii="Twinkl Cursive Looped" w:hAnsi="Twinkl Cursive Looped"/>
                          <w:b/>
                          <w:bCs/>
                          <w:sz w:val="18"/>
                          <w:szCs w:val="18"/>
                        </w:rPr>
                      </w:pPr>
                    </w:p>
                    <w:p w14:paraId="5B02BE8A" w14:textId="30E12566" w:rsidR="002A48FC" w:rsidRDefault="002A48FC">
                      <w:pPr>
                        <w:rPr>
                          <w:rFonts w:ascii="Twinkl Cursive Looped" w:hAnsi="Twinkl Cursive Looped"/>
                          <w:b/>
                          <w:bCs/>
                          <w:sz w:val="18"/>
                          <w:szCs w:val="18"/>
                        </w:rPr>
                      </w:pPr>
                    </w:p>
                    <w:p w14:paraId="43D25B63" w14:textId="7A736B1E" w:rsidR="00CB5340" w:rsidRDefault="00CB5340">
                      <w:pPr>
                        <w:rPr>
                          <w:rFonts w:ascii="Twinkl Cursive Looped" w:hAnsi="Twinkl Cursive Looped"/>
                          <w:b/>
                          <w:bCs/>
                          <w:sz w:val="18"/>
                          <w:szCs w:val="18"/>
                        </w:rPr>
                      </w:pPr>
                    </w:p>
                    <w:p w14:paraId="39F66037" w14:textId="77777777" w:rsidR="00001919" w:rsidRDefault="00001919">
                      <w:pPr>
                        <w:rPr>
                          <w:rFonts w:ascii="Twinkl Cursive Looped" w:hAnsi="Twinkl Cursive Looped"/>
                          <w:b/>
                          <w:bCs/>
                          <w:sz w:val="18"/>
                          <w:szCs w:val="18"/>
                        </w:rPr>
                      </w:pPr>
                    </w:p>
                    <w:p w14:paraId="22F78690" w14:textId="508B9432" w:rsidR="0073585D" w:rsidRDefault="0073585D">
                      <w:pPr>
                        <w:rPr>
                          <w:rFonts w:ascii="Twinkl Cursive Looped" w:hAnsi="Twinkl Cursive Looped"/>
                          <w:b/>
                          <w:bCs/>
                          <w:sz w:val="18"/>
                          <w:szCs w:val="18"/>
                        </w:rPr>
                      </w:pPr>
                    </w:p>
                    <w:p w14:paraId="323572FF" w14:textId="73738E8B" w:rsidR="000D3814" w:rsidRDefault="000D3814">
                      <w:pPr>
                        <w:rPr>
                          <w:rFonts w:ascii="Twinkl Cursive Looped" w:hAnsi="Twinkl Cursive Looped"/>
                          <w:b/>
                          <w:bCs/>
                          <w:sz w:val="18"/>
                          <w:szCs w:val="18"/>
                        </w:rPr>
                      </w:pPr>
                    </w:p>
                    <w:p w14:paraId="0C347D0B" w14:textId="72189370" w:rsidR="008635BB" w:rsidRDefault="008635BB">
                      <w:pPr>
                        <w:rPr>
                          <w:rFonts w:ascii="Twinkl Cursive Looped" w:hAnsi="Twinkl Cursive Looped"/>
                          <w:b/>
                          <w:bCs/>
                          <w:sz w:val="18"/>
                          <w:szCs w:val="18"/>
                        </w:rPr>
                      </w:pPr>
                    </w:p>
                    <w:p w14:paraId="39DA8558" w14:textId="0150FEEE" w:rsidR="009B6918" w:rsidRDefault="009B6918">
                      <w:pPr>
                        <w:rPr>
                          <w:rFonts w:ascii="Twinkl Cursive Looped" w:hAnsi="Twinkl Cursive Looped"/>
                          <w:b/>
                          <w:bCs/>
                          <w:sz w:val="18"/>
                          <w:szCs w:val="18"/>
                        </w:rPr>
                      </w:pPr>
                    </w:p>
                    <w:p w14:paraId="60956F5A" w14:textId="24124FDF" w:rsidR="00221EE5" w:rsidRDefault="00221EE5">
                      <w:pPr>
                        <w:rPr>
                          <w:rFonts w:ascii="Twinkl Cursive Looped" w:hAnsi="Twinkl Cursive Looped"/>
                          <w:b/>
                          <w:bCs/>
                          <w:sz w:val="18"/>
                          <w:szCs w:val="18"/>
                        </w:rPr>
                      </w:pPr>
                    </w:p>
                    <w:p w14:paraId="7FC04D37" w14:textId="02F8158E" w:rsidR="00322BAD" w:rsidRDefault="0007759C">
                      <w:pPr>
                        <w:rPr>
                          <w:rFonts w:ascii="Twinkl Cursive Looped" w:hAnsi="Twinkl Cursive Looped"/>
                          <w:b/>
                          <w:bCs/>
                          <w:sz w:val="18"/>
                          <w:szCs w:val="18"/>
                        </w:rPr>
                      </w:pPr>
                      <w:r>
                        <w:rPr>
                          <w:rFonts w:ascii="Twinkl Cursive Looped" w:hAnsi="Twinkl Cursive Looped"/>
                          <w:b/>
                          <w:bCs/>
                          <w:sz w:val="18"/>
                          <w:szCs w:val="18"/>
                        </w:rPr>
                        <w:t xml:space="preserve"> </w:t>
                      </w:r>
                    </w:p>
                    <w:p w14:paraId="32CB083A" w14:textId="440AE020" w:rsidR="00B9285A" w:rsidRDefault="00B9285A">
                      <w:pPr>
                        <w:rPr>
                          <w:rFonts w:ascii="Twinkl Cursive Looped" w:hAnsi="Twinkl Cursive Looped"/>
                          <w:b/>
                          <w:bCs/>
                          <w:sz w:val="18"/>
                          <w:szCs w:val="18"/>
                        </w:rPr>
                      </w:pPr>
                    </w:p>
                    <w:p w14:paraId="7902C327" w14:textId="00F8A193" w:rsidR="00A64D15" w:rsidRDefault="00A64D15">
                      <w:pPr>
                        <w:rPr>
                          <w:rFonts w:ascii="Twinkl Cursive Looped" w:hAnsi="Twinkl Cursive Looped"/>
                          <w:b/>
                          <w:bCs/>
                          <w:sz w:val="18"/>
                          <w:szCs w:val="18"/>
                        </w:rPr>
                      </w:pPr>
                    </w:p>
                    <w:p w14:paraId="3A3E4C18" w14:textId="41CB9E7C" w:rsidR="009D4048" w:rsidRPr="00351CA5" w:rsidRDefault="00F007BF">
                      <w:pPr>
                        <w:rPr>
                          <w:rFonts w:ascii="Twinkl Cursive Looped" w:hAnsi="Twinkl Cursive Looped"/>
                          <w:b/>
                          <w:bCs/>
                          <w:sz w:val="18"/>
                          <w:szCs w:val="18"/>
                        </w:rPr>
                      </w:pPr>
                      <w:r w:rsidRPr="00351CA5">
                        <w:rPr>
                          <w:rFonts w:ascii="Twinkl Cursive Looped" w:hAnsi="Twinkl Cursive Looped"/>
                          <w:b/>
                          <w:bCs/>
                          <w:sz w:val="18"/>
                          <w:szCs w:val="18"/>
                        </w:rPr>
                        <w:t xml:space="preserve"> </w:t>
                      </w:r>
                    </w:p>
                    <w:p w14:paraId="66E5B85C" w14:textId="52B0B072" w:rsidR="00DB3309" w:rsidRPr="00351CA5" w:rsidRDefault="00DB3309">
                      <w:pPr>
                        <w:rPr>
                          <w:rFonts w:ascii="Twinkl Cursive Looped" w:hAnsi="Twinkl Cursive Looped"/>
                          <w:b/>
                          <w:bCs/>
                          <w:sz w:val="18"/>
                          <w:szCs w:val="18"/>
                        </w:rPr>
                      </w:pPr>
                    </w:p>
                    <w:p w14:paraId="497705C1" w14:textId="682B8D3A" w:rsidR="007301DC" w:rsidRDefault="007301DC">
                      <w:pPr>
                        <w:rPr>
                          <w:sz w:val="18"/>
                          <w:szCs w:val="18"/>
                        </w:rPr>
                      </w:pPr>
                    </w:p>
                    <w:p w14:paraId="250EEDE7" w14:textId="1AA3D5FD" w:rsidR="007F2CDC" w:rsidRDefault="007F2CDC">
                      <w:pPr>
                        <w:rPr>
                          <w:sz w:val="18"/>
                          <w:szCs w:val="18"/>
                        </w:rPr>
                      </w:pPr>
                    </w:p>
                    <w:p w14:paraId="3973E694" w14:textId="1C9A2D3A" w:rsidR="007D2192" w:rsidRDefault="003329DE">
                      <w:pPr>
                        <w:rPr>
                          <w:sz w:val="18"/>
                          <w:szCs w:val="18"/>
                        </w:rPr>
                      </w:pPr>
                      <w:r>
                        <w:rPr>
                          <w:sz w:val="18"/>
                          <w:szCs w:val="18"/>
                        </w:rPr>
                        <w:t xml:space="preserve"> </w:t>
                      </w:r>
                    </w:p>
                    <w:p w14:paraId="58B867C7" w14:textId="623EA390" w:rsidR="00DE08D8" w:rsidRDefault="00DE08D8">
                      <w:pPr>
                        <w:rPr>
                          <w:sz w:val="18"/>
                          <w:szCs w:val="18"/>
                        </w:rPr>
                      </w:pPr>
                    </w:p>
                    <w:p w14:paraId="0E579B8A" w14:textId="00B20BCF" w:rsidR="00804C10" w:rsidRPr="00101B51" w:rsidRDefault="00804C10">
                      <w:pPr>
                        <w:rPr>
                          <w:sz w:val="18"/>
                          <w:szCs w:val="18"/>
                        </w:rPr>
                      </w:pPr>
                    </w:p>
                    <w:p w14:paraId="5F2C85F7" w14:textId="02C0BEDD" w:rsidR="002D5938" w:rsidRPr="002D5938" w:rsidRDefault="002D5938">
                      <w:pPr>
                        <w:rPr>
                          <w:sz w:val="18"/>
                          <w:szCs w:val="18"/>
                        </w:rPr>
                      </w:pPr>
                    </w:p>
                    <w:p w14:paraId="5AC61D56" w14:textId="51120DEF" w:rsidR="003B7D5C" w:rsidRDefault="003B7D5C">
                      <w:pPr>
                        <w:rPr>
                          <w:b/>
                          <w:bCs/>
                          <w:sz w:val="18"/>
                          <w:szCs w:val="18"/>
                        </w:rPr>
                      </w:pPr>
                    </w:p>
                    <w:p w14:paraId="08CAE842" w14:textId="736EF42D" w:rsidR="00785B2E" w:rsidRDefault="00785B2E">
                      <w:pPr>
                        <w:rPr>
                          <w:b/>
                          <w:bCs/>
                          <w:sz w:val="18"/>
                          <w:szCs w:val="18"/>
                        </w:rPr>
                      </w:pPr>
                    </w:p>
                    <w:p w14:paraId="2C0DA9FD" w14:textId="7F000558" w:rsidR="009431C5" w:rsidRDefault="009431C5">
                      <w:pPr>
                        <w:rPr>
                          <w:b/>
                          <w:bCs/>
                          <w:sz w:val="18"/>
                          <w:szCs w:val="18"/>
                        </w:rPr>
                      </w:pPr>
                    </w:p>
                    <w:p w14:paraId="31E47768" w14:textId="19E6BEE0" w:rsidR="00C806EF" w:rsidRDefault="00C806EF">
                      <w:pPr>
                        <w:rPr>
                          <w:b/>
                          <w:bCs/>
                          <w:sz w:val="18"/>
                          <w:szCs w:val="18"/>
                        </w:rPr>
                      </w:pPr>
                    </w:p>
                    <w:p w14:paraId="4005304A" w14:textId="1507E175" w:rsidR="0054272F" w:rsidRDefault="0054272F">
                      <w:pPr>
                        <w:rPr>
                          <w:b/>
                          <w:bCs/>
                          <w:sz w:val="18"/>
                          <w:szCs w:val="18"/>
                        </w:rPr>
                      </w:pPr>
                    </w:p>
                    <w:p w14:paraId="484124A7" w14:textId="15BABEE4" w:rsidR="00A34F4C" w:rsidRDefault="00A34F4C">
                      <w:pPr>
                        <w:rPr>
                          <w:b/>
                          <w:bCs/>
                          <w:sz w:val="18"/>
                          <w:szCs w:val="18"/>
                        </w:rPr>
                      </w:pPr>
                    </w:p>
                    <w:p w14:paraId="6CDAF7E5" w14:textId="6822ED86" w:rsidR="006E3080" w:rsidRDefault="006E3080">
                      <w:pPr>
                        <w:rPr>
                          <w:b/>
                          <w:bCs/>
                          <w:sz w:val="18"/>
                          <w:szCs w:val="18"/>
                        </w:rPr>
                      </w:pPr>
                    </w:p>
                    <w:p w14:paraId="1C207EE7" w14:textId="05DC57D2" w:rsidR="005C7E73" w:rsidRDefault="005C7E73">
                      <w:pPr>
                        <w:rPr>
                          <w:b/>
                          <w:bCs/>
                          <w:sz w:val="18"/>
                          <w:szCs w:val="18"/>
                        </w:rPr>
                      </w:pPr>
                    </w:p>
                    <w:p w14:paraId="55C01426" w14:textId="3BBAF423" w:rsidR="00C15A45" w:rsidRDefault="00C15A45" w:rsidP="00C15A45">
                      <w:pPr>
                        <w:jc w:val="center"/>
                        <w:rPr>
                          <w:b/>
                          <w:bCs/>
                          <w:sz w:val="18"/>
                          <w:szCs w:val="18"/>
                        </w:rPr>
                      </w:pPr>
                    </w:p>
                    <w:p w14:paraId="27E65313" w14:textId="5B69E6C0" w:rsidR="00A94284" w:rsidRDefault="00A94284">
                      <w:pPr>
                        <w:rPr>
                          <w:b/>
                          <w:bCs/>
                          <w:sz w:val="18"/>
                          <w:szCs w:val="18"/>
                        </w:rPr>
                      </w:pPr>
                    </w:p>
                    <w:p w14:paraId="57427808" w14:textId="182937C4" w:rsidR="00C70C12" w:rsidRDefault="00C70C12">
                      <w:pPr>
                        <w:rPr>
                          <w:b/>
                          <w:bCs/>
                          <w:sz w:val="18"/>
                          <w:szCs w:val="18"/>
                        </w:rPr>
                      </w:pPr>
                    </w:p>
                    <w:p w14:paraId="65828790" w14:textId="1EB6A292" w:rsidR="00D91C97" w:rsidRDefault="00D91C97">
                      <w:pPr>
                        <w:rPr>
                          <w:b/>
                          <w:bCs/>
                          <w:sz w:val="18"/>
                          <w:szCs w:val="18"/>
                        </w:rPr>
                      </w:pPr>
                    </w:p>
                    <w:p w14:paraId="086FC418" w14:textId="77777777" w:rsidR="00C71E3C" w:rsidRDefault="00C71E3C">
                      <w:pPr>
                        <w:rPr>
                          <w:b/>
                          <w:bCs/>
                          <w:sz w:val="18"/>
                          <w:szCs w:val="18"/>
                        </w:rPr>
                      </w:pPr>
                    </w:p>
                    <w:p w14:paraId="2BA5A9C6" w14:textId="3FBF26F5" w:rsidR="00E401FD" w:rsidRDefault="00E401FD">
                      <w:pPr>
                        <w:rPr>
                          <w:b/>
                          <w:bCs/>
                          <w:sz w:val="18"/>
                          <w:szCs w:val="18"/>
                        </w:rPr>
                      </w:pPr>
                    </w:p>
                    <w:p w14:paraId="6BD5EF0D" w14:textId="77777777" w:rsidR="009460FB" w:rsidRPr="00A54A07" w:rsidRDefault="009460FB">
                      <w:pPr>
                        <w:rPr>
                          <w:b/>
                          <w:bCs/>
                          <w:sz w:val="18"/>
                          <w:szCs w:val="18"/>
                        </w:rPr>
                      </w:pPr>
                    </w:p>
                    <w:p w14:paraId="533F6921" w14:textId="2EE74455" w:rsidR="00F50CA7" w:rsidRDefault="00F50CA7"/>
                    <w:p w14:paraId="1C8424FF" w14:textId="37CB8411" w:rsidR="00F04DA8" w:rsidRDefault="00F04DA8"/>
                    <w:p w14:paraId="1C11E120" w14:textId="5A7AD5CE" w:rsidR="00041B53" w:rsidRDefault="00041B53"/>
                    <w:p w14:paraId="12B4B7AC" w14:textId="19694443" w:rsidR="003C6553" w:rsidRDefault="003C6553"/>
                  </w:txbxContent>
                </v:textbox>
              </v:shape>
            </w:pict>
          </mc:Fallback>
        </mc:AlternateContent>
      </w:r>
      <w:r w:rsidR="00932DE6" w:rsidRPr="00827930">
        <w:rPr>
          <w:rFonts w:ascii="Twinkl Cursive Looped" w:eastAsiaTheme="minorEastAsia" w:hAnsi="Twinkl Cursive Looped" w:cstheme="minorBidi"/>
          <w:b/>
          <w:bCs/>
          <w:noProof/>
          <w:color w:val="002060"/>
          <w:lang w:eastAsia="en-GB"/>
        </w:rPr>
        <mc:AlternateContent>
          <mc:Choice Requires="wps">
            <w:drawing>
              <wp:anchor distT="0" distB="0" distL="114300" distR="114300" simplePos="0" relativeHeight="251658243" behindDoc="1" locked="0" layoutInCell="1" allowOverlap="1" wp14:anchorId="04345B77" wp14:editId="213E009B">
                <wp:simplePos x="0" y="0"/>
                <wp:positionH relativeFrom="page">
                  <wp:posOffset>401955</wp:posOffset>
                </wp:positionH>
                <wp:positionV relativeFrom="paragraph">
                  <wp:posOffset>248920</wp:posOffset>
                </wp:positionV>
                <wp:extent cx="6758305" cy="1497330"/>
                <wp:effectExtent l="19050" t="19050" r="23495" b="26670"/>
                <wp:wrapTight wrapText="bothSides">
                  <wp:wrapPolygon edited="0">
                    <wp:start x="-61" y="-275"/>
                    <wp:lineTo x="-61" y="21710"/>
                    <wp:lineTo x="21614" y="21710"/>
                    <wp:lineTo x="21614" y="-275"/>
                    <wp:lineTo x="-61" y="-275"/>
                  </wp:wrapPolygon>
                </wp:wrapTight>
                <wp:docPr id="5" name="Rectangle 5"/>
                <wp:cNvGraphicFramePr/>
                <a:graphic xmlns:a="http://schemas.openxmlformats.org/drawingml/2006/main">
                  <a:graphicData uri="http://schemas.microsoft.com/office/word/2010/wordprocessingShape">
                    <wps:wsp>
                      <wps:cNvSpPr/>
                      <wps:spPr>
                        <a:xfrm>
                          <a:off x="0" y="0"/>
                          <a:ext cx="6758305" cy="1497330"/>
                        </a:xfrm>
                        <a:prstGeom prst="rect">
                          <a:avLst/>
                        </a:prstGeom>
                        <a:solidFill>
                          <a:schemeClr val="accent6">
                            <a:lumMod val="20000"/>
                            <a:lumOff val="80000"/>
                          </a:schemeClr>
                        </a:solidFill>
                        <a:ln w="38100" cap="flat" cmpd="sng" algn="ctr">
                          <a:solidFill>
                            <a:schemeClr val="accent1">
                              <a:lumMod val="75000"/>
                            </a:schemeClr>
                          </a:solidFill>
                          <a:prstDash val="solid"/>
                          <a:miter lim="800000"/>
                        </a:ln>
                        <a:effectLst/>
                      </wps:spPr>
                      <wps:txb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2C9EA17F" w14:textId="4F4E8382" w:rsidR="00C35545" w:rsidRDefault="00196148"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We have been </w:t>
                            </w:r>
                            <w:r w:rsidR="006A301B">
                              <w:rPr>
                                <w:rFonts w:ascii="Twinkl Cursive Looped" w:hAnsi="Twinkl Cursive Looped"/>
                                <w:b/>
                                <w:sz w:val="28"/>
                                <w:szCs w:val="28"/>
                              </w:rPr>
                              <w:t>exploring</w:t>
                            </w:r>
                            <w:r w:rsidR="00C35545">
                              <w:rPr>
                                <w:rFonts w:ascii="Twinkl Cursive Looped" w:hAnsi="Twinkl Cursive Looped"/>
                                <w:b/>
                                <w:sz w:val="28"/>
                                <w:szCs w:val="28"/>
                              </w:rPr>
                              <w:t xml:space="preserve"> people  </w:t>
                            </w:r>
                          </w:p>
                          <w:p w14:paraId="263512A2" w14:textId="77777777" w:rsidR="00304002" w:rsidRDefault="00A11708"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who </w:t>
                            </w:r>
                            <w:r w:rsidR="00304002">
                              <w:rPr>
                                <w:rFonts w:ascii="Twinkl Cursive Looped" w:hAnsi="Twinkl Cursive Looped"/>
                                <w:b/>
                                <w:sz w:val="28"/>
                                <w:szCs w:val="28"/>
                              </w:rPr>
                              <w:t xml:space="preserve">inspire us …Sir Lenny </w:t>
                            </w:r>
                            <w:proofErr w:type="gramStart"/>
                            <w:r w:rsidR="00304002">
                              <w:rPr>
                                <w:rFonts w:ascii="Twinkl Cursive Looped" w:hAnsi="Twinkl Cursive Looped"/>
                                <w:b/>
                                <w:sz w:val="28"/>
                                <w:szCs w:val="28"/>
                              </w:rPr>
                              <w:t>Henry.</w:t>
                            </w:r>
                            <w:proofErr w:type="gramEnd"/>
                          </w:p>
                          <w:p w14:paraId="5C68A68C" w14:textId="77777777" w:rsidR="00F64655" w:rsidRDefault="000C306A" w:rsidP="000C306A">
                            <w:pPr>
                              <w:spacing w:after="0"/>
                              <w:jc w:val="both"/>
                              <w:rPr>
                                <w:rFonts w:ascii="Twinkl Cursive Looped" w:hAnsi="Twinkl Cursive Looped"/>
                                <w:b/>
                                <w:bCs/>
                                <w:sz w:val="28"/>
                                <w:szCs w:val="28"/>
                              </w:rPr>
                            </w:pPr>
                            <w:r>
                              <w:rPr>
                                <w:rFonts w:ascii="Twinkl Cursive Looped" w:hAnsi="Twinkl Cursive Looped"/>
                                <w:b/>
                                <w:bCs/>
                                <w:sz w:val="28"/>
                                <w:szCs w:val="28"/>
                              </w:rPr>
                              <w:t xml:space="preserve">We have also been </w:t>
                            </w:r>
                            <w:r w:rsidRPr="000C306A">
                              <w:rPr>
                                <w:rFonts w:ascii="Twinkl Cursive Looped" w:hAnsi="Twinkl Cursive Looped"/>
                                <w:b/>
                                <w:bCs/>
                                <w:sz w:val="28"/>
                                <w:szCs w:val="28"/>
                              </w:rPr>
                              <w:t>think</w:t>
                            </w:r>
                            <w:r>
                              <w:rPr>
                                <w:rFonts w:ascii="Twinkl Cursive Looped" w:hAnsi="Twinkl Cursive Looped"/>
                                <w:b/>
                                <w:bCs/>
                                <w:sz w:val="28"/>
                                <w:szCs w:val="28"/>
                              </w:rPr>
                              <w:t>ing</w:t>
                            </w:r>
                            <w:r w:rsidRPr="000C306A">
                              <w:rPr>
                                <w:rFonts w:ascii="Twinkl Cursive Looped" w:hAnsi="Twinkl Cursive Looped"/>
                                <w:b/>
                                <w:bCs/>
                                <w:sz w:val="28"/>
                                <w:szCs w:val="28"/>
                              </w:rPr>
                              <w:t xml:space="preserve"> of how love</w:t>
                            </w:r>
                            <w:r w:rsidR="00F64655">
                              <w:rPr>
                                <w:rFonts w:ascii="Twinkl Cursive Looped" w:hAnsi="Twinkl Cursive Looped"/>
                                <w:b/>
                                <w:bCs/>
                                <w:sz w:val="28"/>
                                <w:szCs w:val="28"/>
                              </w:rPr>
                              <w:t xml:space="preserve">                                                              </w:t>
                            </w:r>
                            <w:r w:rsidRPr="000C306A">
                              <w:rPr>
                                <w:rFonts w:ascii="Twinkl Cursive Looped" w:hAnsi="Twinkl Cursive Looped"/>
                                <w:b/>
                                <w:bCs/>
                                <w:sz w:val="28"/>
                                <w:szCs w:val="28"/>
                              </w:rPr>
                              <w:t xml:space="preserve"> </w:t>
                            </w:r>
                            <w:r w:rsidR="00F64655">
                              <w:rPr>
                                <w:rFonts w:ascii="Twinkl Cursive Looped" w:hAnsi="Twinkl Cursive Looped"/>
                                <w:b/>
                                <w:bCs/>
                                <w:sz w:val="28"/>
                                <w:szCs w:val="28"/>
                              </w:rPr>
                              <w:t xml:space="preserve">  </w:t>
                            </w:r>
                          </w:p>
                          <w:p w14:paraId="20D6A969" w14:textId="503EE967" w:rsidR="000C306A" w:rsidRPr="000C306A" w:rsidRDefault="000C306A" w:rsidP="000C306A">
                            <w:pPr>
                              <w:spacing w:after="0"/>
                              <w:jc w:val="both"/>
                              <w:rPr>
                                <w:rFonts w:ascii="Twinkl Cursive Looped" w:hAnsi="Twinkl Cursive Looped"/>
                                <w:b/>
                                <w:sz w:val="28"/>
                                <w:szCs w:val="28"/>
                              </w:rPr>
                            </w:pPr>
                            <w:r w:rsidRPr="000C306A">
                              <w:rPr>
                                <w:rFonts w:ascii="Twinkl Cursive Looped" w:hAnsi="Twinkl Cursive Looped"/>
                                <w:b/>
                                <w:bCs/>
                                <w:sz w:val="28"/>
                                <w:szCs w:val="28"/>
                              </w:rPr>
                              <w:t xml:space="preserve">never fails </w:t>
                            </w:r>
                            <w:r w:rsidR="00F64655">
                              <w:rPr>
                                <w:rFonts w:ascii="Twinkl Cursive Looped" w:hAnsi="Twinkl Cursive Looped"/>
                                <w:b/>
                                <w:bCs/>
                                <w:sz w:val="28"/>
                                <w:szCs w:val="28"/>
                              </w:rPr>
                              <w:t>and</w:t>
                            </w:r>
                            <w:r w:rsidRPr="000C306A">
                              <w:rPr>
                                <w:rFonts w:ascii="Twinkl Cursive Looped" w:hAnsi="Twinkl Cursive Looped"/>
                                <w:b/>
                                <w:bCs/>
                                <w:sz w:val="28"/>
                                <w:szCs w:val="28"/>
                              </w:rPr>
                              <w:t xml:space="preserve"> how the Lord gives courage </w:t>
                            </w:r>
                          </w:p>
                          <w:p w14:paraId="78012958" w14:textId="1228EA37" w:rsidR="00E964E9" w:rsidRDefault="00C35545"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                                                                  who </w:t>
                            </w:r>
                          </w:p>
                          <w:p w14:paraId="16ABF3FA" w14:textId="12F97852" w:rsidR="00AA5EB9" w:rsidRPr="00C615E1" w:rsidRDefault="00AA5EB9" w:rsidP="00AA5EB9">
                            <w:pPr>
                              <w:rPr>
                                <w:rFonts w:ascii="Twinkl Cursive Looped" w:hAnsi="Twinkl Cursive Looped"/>
                                <w:color w:val="FF33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04345B77" id="Rectangle 5" o:spid="_x0000_s1038" style="position:absolute;margin-left:31.65pt;margin-top:19.6pt;width:532.15pt;height:117.9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" fillcolor="#e2efd9 [665]" strokecolor="#2f5496 [2404]" strokeweight="3pt">
                <v:textbox>
                  <w:txbxContent>
                    <w:p w14:paraId="03642047" w14:textId="044976B0" w:rsidR="0075218A" w:rsidRDefault="0075218A" w:rsidP="0075218A">
                      <w:pPr>
                        <w:spacing w:after="0"/>
                        <w:jc w:val="both"/>
                        <w:rPr>
                          <w:rFonts w:ascii="Twinkl Cursive Looped" w:hAnsi="Twinkl Cursive Looped"/>
                          <w:b/>
                          <w:sz w:val="28"/>
                          <w:szCs w:val="28"/>
                        </w:rPr>
                      </w:pPr>
                      <w:r w:rsidRPr="000C73FF">
                        <w:rPr>
                          <w:rFonts w:ascii="Twinkl Cursive Looped" w:hAnsi="Twinkl Cursive Looped"/>
                          <w:b/>
                          <w:color w:val="EE0000"/>
                          <w:sz w:val="28"/>
                          <w:szCs w:val="28"/>
                        </w:rPr>
                        <w:t>We are a church</w:t>
                      </w:r>
                      <w:r w:rsidR="000C73FF" w:rsidRPr="000C73FF">
                        <w:rPr>
                          <w:rFonts w:ascii="Twinkl Cursive Looped" w:hAnsi="Twinkl Cursive Looped"/>
                          <w:b/>
                          <w:color w:val="EE0000"/>
                          <w:sz w:val="28"/>
                          <w:szCs w:val="28"/>
                        </w:rPr>
                        <w:t xml:space="preserve"> school</w:t>
                      </w:r>
                      <w:r w:rsidRPr="000C73FF">
                        <w:rPr>
                          <w:rFonts w:ascii="Twinkl Cursive Looped" w:hAnsi="Twinkl Cursive Looped"/>
                          <w:b/>
                          <w:color w:val="EE0000"/>
                          <w:sz w:val="28"/>
                          <w:szCs w:val="28"/>
                        </w:rPr>
                        <w:t xml:space="preserve"> </w:t>
                      </w:r>
                      <w:r w:rsidR="000C73FF" w:rsidRPr="00C23917">
                        <w:rPr>
                          <w:noProof/>
                          <w:color w:val="002060"/>
                        </w:rPr>
                        <w:drawing>
                          <wp:inline distT="0" distB="0" distL="0" distR="0" wp14:anchorId="0681AB50" wp14:editId="3795D3E3">
                            <wp:extent cx="579120" cy="278130"/>
                            <wp:effectExtent l="0" t="0" r="0" b="7620"/>
                            <wp:docPr id="165758842" name="Picture 165758842" descr="8,443 Church Clipart Images, Stock Photos, 3D object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8,443 Church Clipart Images, Stock Photos, 3D objects, &amp; Vectors |  Shutterstock"/>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278130"/>
                                    </a:xfrm>
                                    <a:prstGeom prst="rect">
                                      <a:avLst/>
                                    </a:prstGeom>
                                    <a:noFill/>
                                    <a:ln>
                                      <a:noFill/>
                                    </a:ln>
                                  </pic:spPr>
                                </pic:pic>
                              </a:graphicData>
                            </a:graphic>
                          </wp:inline>
                        </w:drawing>
                      </w:r>
                    </w:p>
                    <w:p w14:paraId="2C9EA17F" w14:textId="4F4E8382" w:rsidR="00C35545" w:rsidRDefault="00196148"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We have been </w:t>
                      </w:r>
                      <w:r w:rsidR="006A301B">
                        <w:rPr>
                          <w:rFonts w:ascii="Twinkl Cursive Looped" w:hAnsi="Twinkl Cursive Looped"/>
                          <w:b/>
                          <w:sz w:val="28"/>
                          <w:szCs w:val="28"/>
                        </w:rPr>
                        <w:t>exploring</w:t>
                      </w:r>
                      <w:r w:rsidR="00C35545">
                        <w:rPr>
                          <w:rFonts w:ascii="Twinkl Cursive Looped" w:hAnsi="Twinkl Cursive Looped"/>
                          <w:b/>
                          <w:sz w:val="28"/>
                          <w:szCs w:val="28"/>
                        </w:rPr>
                        <w:t xml:space="preserve"> people  </w:t>
                      </w:r>
                    </w:p>
                    <w:p w14:paraId="263512A2" w14:textId="77777777" w:rsidR="00304002" w:rsidRDefault="00A11708"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who </w:t>
                      </w:r>
                      <w:r w:rsidR="00304002">
                        <w:rPr>
                          <w:rFonts w:ascii="Twinkl Cursive Looped" w:hAnsi="Twinkl Cursive Looped"/>
                          <w:b/>
                          <w:sz w:val="28"/>
                          <w:szCs w:val="28"/>
                        </w:rPr>
                        <w:t>inspire us …Sir Lenny Henry.</w:t>
                      </w:r>
                    </w:p>
                    <w:p w14:paraId="5C68A68C" w14:textId="77777777" w:rsidR="00F64655" w:rsidRDefault="000C306A" w:rsidP="000C306A">
                      <w:pPr>
                        <w:spacing w:after="0"/>
                        <w:jc w:val="both"/>
                        <w:rPr>
                          <w:rFonts w:ascii="Twinkl Cursive Looped" w:hAnsi="Twinkl Cursive Looped"/>
                          <w:b/>
                          <w:bCs/>
                          <w:sz w:val="28"/>
                          <w:szCs w:val="28"/>
                        </w:rPr>
                      </w:pPr>
                      <w:r>
                        <w:rPr>
                          <w:rFonts w:ascii="Twinkl Cursive Looped" w:hAnsi="Twinkl Cursive Looped"/>
                          <w:b/>
                          <w:bCs/>
                          <w:sz w:val="28"/>
                          <w:szCs w:val="28"/>
                        </w:rPr>
                        <w:t xml:space="preserve">We have also been </w:t>
                      </w:r>
                      <w:r w:rsidRPr="000C306A">
                        <w:rPr>
                          <w:rFonts w:ascii="Twinkl Cursive Looped" w:hAnsi="Twinkl Cursive Looped"/>
                          <w:b/>
                          <w:bCs/>
                          <w:sz w:val="28"/>
                          <w:szCs w:val="28"/>
                        </w:rPr>
                        <w:t>think</w:t>
                      </w:r>
                      <w:r>
                        <w:rPr>
                          <w:rFonts w:ascii="Twinkl Cursive Looped" w:hAnsi="Twinkl Cursive Looped"/>
                          <w:b/>
                          <w:bCs/>
                          <w:sz w:val="28"/>
                          <w:szCs w:val="28"/>
                        </w:rPr>
                        <w:t>ing</w:t>
                      </w:r>
                      <w:r w:rsidRPr="000C306A">
                        <w:rPr>
                          <w:rFonts w:ascii="Twinkl Cursive Looped" w:hAnsi="Twinkl Cursive Looped"/>
                          <w:b/>
                          <w:bCs/>
                          <w:sz w:val="28"/>
                          <w:szCs w:val="28"/>
                        </w:rPr>
                        <w:t xml:space="preserve"> of how love</w:t>
                      </w:r>
                      <w:r w:rsidR="00F64655">
                        <w:rPr>
                          <w:rFonts w:ascii="Twinkl Cursive Looped" w:hAnsi="Twinkl Cursive Looped"/>
                          <w:b/>
                          <w:bCs/>
                          <w:sz w:val="28"/>
                          <w:szCs w:val="28"/>
                        </w:rPr>
                        <w:t xml:space="preserve">                                                              </w:t>
                      </w:r>
                      <w:r w:rsidRPr="000C306A">
                        <w:rPr>
                          <w:rFonts w:ascii="Twinkl Cursive Looped" w:hAnsi="Twinkl Cursive Looped"/>
                          <w:b/>
                          <w:bCs/>
                          <w:sz w:val="28"/>
                          <w:szCs w:val="28"/>
                        </w:rPr>
                        <w:t xml:space="preserve"> </w:t>
                      </w:r>
                      <w:r w:rsidR="00F64655">
                        <w:rPr>
                          <w:rFonts w:ascii="Twinkl Cursive Looped" w:hAnsi="Twinkl Cursive Looped"/>
                          <w:b/>
                          <w:bCs/>
                          <w:sz w:val="28"/>
                          <w:szCs w:val="28"/>
                        </w:rPr>
                        <w:t xml:space="preserve">  </w:t>
                      </w:r>
                    </w:p>
                    <w:p w14:paraId="20D6A969" w14:textId="503EE967" w:rsidR="000C306A" w:rsidRPr="000C306A" w:rsidRDefault="000C306A" w:rsidP="000C306A">
                      <w:pPr>
                        <w:spacing w:after="0"/>
                        <w:jc w:val="both"/>
                        <w:rPr>
                          <w:rFonts w:ascii="Twinkl Cursive Looped" w:hAnsi="Twinkl Cursive Looped"/>
                          <w:b/>
                          <w:sz w:val="28"/>
                          <w:szCs w:val="28"/>
                        </w:rPr>
                      </w:pPr>
                      <w:r w:rsidRPr="000C306A">
                        <w:rPr>
                          <w:rFonts w:ascii="Twinkl Cursive Looped" w:hAnsi="Twinkl Cursive Looped"/>
                          <w:b/>
                          <w:bCs/>
                          <w:sz w:val="28"/>
                          <w:szCs w:val="28"/>
                        </w:rPr>
                        <w:t xml:space="preserve">never fails </w:t>
                      </w:r>
                      <w:r w:rsidR="00F64655">
                        <w:rPr>
                          <w:rFonts w:ascii="Twinkl Cursive Looped" w:hAnsi="Twinkl Cursive Looped"/>
                          <w:b/>
                          <w:bCs/>
                          <w:sz w:val="28"/>
                          <w:szCs w:val="28"/>
                        </w:rPr>
                        <w:t>and</w:t>
                      </w:r>
                      <w:r w:rsidRPr="000C306A">
                        <w:rPr>
                          <w:rFonts w:ascii="Twinkl Cursive Looped" w:hAnsi="Twinkl Cursive Looped"/>
                          <w:b/>
                          <w:bCs/>
                          <w:sz w:val="28"/>
                          <w:szCs w:val="28"/>
                        </w:rPr>
                        <w:t xml:space="preserve"> how the Lord gives courage </w:t>
                      </w:r>
                    </w:p>
                    <w:p w14:paraId="78012958" w14:textId="1228EA37" w:rsidR="00E964E9" w:rsidRDefault="00C35545" w:rsidP="008D7868">
                      <w:pPr>
                        <w:spacing w:after="0"/>
                        <w:jc w:val="both"/>
                        <w:rPr>
                          <w:rFonts w:ascii="Twinkl Cursive Looped" w:hAnsi="Twinkl Cursive Looped"/>
                          <w:b/>
                          <w:sz w:val="28"/>
                          <w:szCs w:val="28"/>
                        </w:rPr>
                      </w:pPr>
                      <w:r>
                        <w:rPr>
                          <w:rFonts w:ascii="Twinkl Cursive Looped" w:hAnsi="Twinkl Cursive Looped"/>
                          <w:b/>
                          <w:sz w:val="28"/>
                          <w:szCs w:val="28"/>
                        </w:rPr>
                        <w:t xml:space="preserve">                                                                  who </w:t>
                      </w:r>
                    </w:p>
                    <w:p w14:paraId="16ABF3FA" w14:textId="12F97852" w:rsidR="00AA5EB9" w:rsidRPr="00C615E1" w:rsidRDefault="00AA5EB9" w:rsidP="00AA5EB9">
                      <w:pPr>
                        <w:rPr>
                          <w:rFonts w:ascii="Twinkl Cursive Looped" w:hAnsi="Twinkl Cursive Looped"/>
                          <w:color w:val="FF3300"/>
                        </w:rPr>
                      </w:pPr>
                    </w:p>
                  </w:txbxContent>
                </v:textbox>
                <w10:wrap type="tight" anchorx="page"/>
              </v:rect>
            </w:pict>
          </mc:Fallback>
        </mc:AlternateContent>
      </w:r>
    </w:p>
    <w:p w14:paraId="281605EC" w14:textId="0BDEEC06" w:rsidR="00711E6D" w:rsidRDefault="00711E6D" w:rsidP="00910D92">
      <w:pPr>
        <w:shd w:val="clear" w:color="auto" w:fill="FFFFFF"/>
        <w:spacing w:after="0" w:line="240" w:lineRule="auto"/>
        <w:rPr>
          <w:rFonts w:ascii="Trebuchet MS" w:eastAsia="Times New Roman" w:hAnsi="Trebuchet MS"/>
          <w:i/>
          <w:iCs/>
          <w:color w:val="333333"/>
          <w:sz w:val="21"/>
          <w:szCs w:val="21"/>
          <w:lang w:eastAsia="en-GB"/>
        </w:rPr>
      </w:pPr>
    </w:p>
    <w:p w14:paraId="522839A0" w14:textId="2FA3FE01" w:rsidR="00EA214E" w:rsidRDefault="00FE0376"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DBD30C9" w14:textId="374D4E37"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59A42CBB" w14:textId="400126BB"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3E7BEEB" w14:textId="65E707A4" w:rsidR="00FE0376" w:rsidRDefault="00FE0376" w:rsidP="00831647">
      <w:pPr>
        <w:shd w:val="clear" w:color="auto" w:fill="FFFFFF"/>
        <w:spacing w:after="0" w:line="240" w:lineRule="auto"/>
        <w:rPr>
          <w:rFonts w:ascii="Trebuchet MS" w:eastAsia="Times New Roman" w:hAnsi="Trebuchet MS"/>
          <w:i/>
          <w:iCs/>
          <w:color w:val="333333"/>
          <w:sz w:val="21"/>
          <w:szCs w:val="21"/>
          <w:lang w:eastAsia="en-GB"/>
        </w:rPr>
      </w:pPr>
    </w:p>
    <w:p w14:paraId="7A6BE7F9" w14:textId="0255D580" w:rsidR="009D53B4" w:rsidRDefault="009D53B4" w:rsidP="00831647">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49CBC66A" w14:textId="6F78BFD2" w:rsidR="00B672AA" w:rsidRDefault="009D53B4" w:rsidP="009D53B4">
      <w:pPr>
        <w:shd w:val="clear" w:color="auto" w:fill="FFFFFF"/>
        <w:spacing w:after="0" w:line="240" w:lineRule="auto"/>
        <w:jc w:val="center"/>
        <w:rPr>
          <w:rFonts w:ascii="Trebuchet MS" w:eastAsia="Times New Roman" w:hAnsi="Trebuchet MS"/>
          <w:i/>
          <w:iCs/>
          <w:color w:val="333333"/>
          <w:sz w:val="21"/>
          <w:szCs w:val="21"/>
          <w:lang w:eastAsia="en-GB"/>
        </w:rPr>
      </w:pPr>
      <w:r w:rsidRPr="004D6CC4">
        <w:rPr>
          <w:rFonts w:ascii="Twinkl Cursive Looped" w:eastAsiaTheme="minorEastAsia" w:hAnsi="Twinkl Cursive Looped" w:cstheme="minorBidi"/>
          <w:b/>
          <w:bCs/>
          <w:noProof/>
          <w:color w:val="2F5496" w:themeColor="accent1" w:themeShade="BF"/>
          <w:lang w:eastAsia="en-GB"/>
        </w:rPr>
        <mc:AlternateContent>
          <mc:Choice Requires="wps">
            <w:drawing>
              <wp:anchor distT="0" distB="0" distL="114300" distR="114300" simplePos="0" relativeHeight="251600384" behindDoc="1" locked="0" layoutInCell="1" allowOverlap="1" wp14:anchorId="3105C984" wp14:editId="22E822A3">
                <wp:simplePos x="0" y="0"/>
                <wp:positionH relativeFrom="page">
                  <wp:posOffset>3905250</wp:posOffset>
                </wp:positionH>
                <wp:positionV relativeFrom="paragraph">
                  <wp:posOffset>2350770</wp:posOffset>
                </wp:positionV>
                <wp:extent cx="3158490" cy="2320290"/>
                <wp:effectExtent l="19050" t="19050" r="22860" b="22860"/>
                <wp:wrapTight wrapText="bothSides">
                  <wp:wrapPolygon edited="0">
                    <wp:start x="-130" y="-177"/>
                    <wp:lineTo x="-130" y="21635"/>
                    <wp:lineTo x="21626" y="21635"/>
                    <wp:lineTo x="21626" y="-177"/>
                    <wp:lineTo x="-130" y="-177"/>
                  </wp:wrapPolygon>
                </wp:wrapTight>
                <wp:docPr id="454580274" name="Rectangle 454580274"/>
                <wp:cNvGraphicFramePr/>
                <a:graphic xmlns:a="http://schemas.openxmlformats.org/drawingml/2006/main">
                  <a:graphicData uri="http://schemas.microsoft.com/office/word/2010/wordprocessingShape">
                    <wps:wsp>
                      <wps:cNvSpPr/>
                      <wps:spPr>
                        <a:xfrm>
                          <a:off x="0" y="0"/>
                          <a:ext cx="3158490" cy="232029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669CBBA1" w14:textId="45489FA8" w:rsidR="007071DF" w:rsidRPr="00610FC8" w:rsidRDefault="00B672AA" w:rsidP="006552AA">
                            <w:pPr>
                              <w:spacing w:after="0" w:line="240" w:lineRule="auto"/>
                              <w:jc w:val="center"/>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0B01D645" w14:textId="13640D4A"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Chair of Governors – </w:t>
                            </w:r>
                            <w:r w:rsidR="00B672AA" w:rsidRPr="0003186C">
                              <w:rPr>
                                <w:rFonts w:asciiTheme="minorHAnsi" w:eastAsia="Calibri" w:hAnsiTheme="minorHAnsi" w:cstheme="minorHAnsi"/>
                                <w:b/>
                                <w:bCs/>
                                <w:color w:val="2F5496" w:themeColor="accent1" w:themeShade="BF"/>
                                <w:sz w:val="20"/>
                                <w:szCs w:val="20"/>
                              </w:rPr>
                              <w:t>Mrs J Lavin</w:t>
                            </w:r>
                          </w:p>
                          <w:p w14:paraId="0565E573" w14:textId="77777777"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Head Teacher – Mrs K Mowbray</w:t>
                            </w:r>
                          </w:p>
                          <w:p w14:paraId="31202CB1" w14:textId="69BAFB53"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Staff Governor – Mr</w:t>
                            </w:r>
                            <w:r w:rsidR="001E3FB8" w:rsidRPr="0003186C">
                              <w:rPr>
                                <w:rFonts w:asciiTheme="minorHAnsi" w:eastAsia="Calibri" w:hAnsiTheme="minorHAnsi" w:cstheme="minorHAnsi"/>
                                <w:b/>
                                <w:bCs/>
                                <w:color w:val="2F5496" w:themeColor="accent1" w:themeShade="BF"/>
                                <w:sz w:val="20"/>
                                <w:szCs w:val="20"/>
                              </w:rPr>
                              <w:t xml:space="preserve"> </w:t>
                            </w:r>
                            <w:r w:rsidR="00B672AA" w:rsidRPr="0003186C">
                              <w:rPr>
                                <w:rFonts w:asciiTheme="minorHAnsi" w:eastAsia="Calibri" w:hAnsiTheme="minorHAnsi" w:cstheme="minorHAnsi"/>
                                <w:b/>
                                <w:bCs/>
                                <w:color w:val="2F5496" w:themeColor="accent1" w:themeShade="BF"/>
                                <w:sz w:val="20"/>
                                <w:szCs w:val="20"/>
                              </w:rPr>
                              <w:t>A Rigby</w:t>
                            </w:r>
                          </w:p>
                          <w:p w14:paraId="3A5F59D1" w14:textId="595F133B" w:rsidR="00013E53" w:rsidRPr="0003186C" w:rsidRDefault="00013E53" w:rsidP="009D53B4">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Parent Governor – </w:t>
                            </w:r>
                            <w:r w:rsidR="00187E4A" w:rsidRPr="0003186C">
                              <w:rPr>
                                <w:rFonts w:asciiTheme="minorHAnsi" w:eastAsia="Calibri" w:hAnsiTheme="minorHAnsi" w:cstheme="minorHAnsi"/>
                                <w:b/>
                                <w:bCs/>
                                <w:color w:val="2F5496" w:themeColor="accent1" w:themeShade="BF"/>
                                <w:sz w:val="20"/>
                                <w:szCs w:val="20"/>
                              </w:rPr>
                              <w:t>Caroline Faleti</w:t>
                            </w:r>
                          </w:p>
                          <w:p w14:paraId="4F45A2EE" w14:textId="797428D3" w:rsidR="00C804C2" w:rsidRPr="0003186C" w:rsidRDefault="00C804C2"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Parent Governor – </w:t>
                            </w:r>
                            <w:r w:rsidR="00187E4A" w:rsidRPr="0003186C">
                              <w:rPr>
                                <w:rFonts w:asciiTheme="minorHAnsi" w:eastAsia="Calibri" w:hAnsiTheme="minorHAnsi" w:cstheme="minorHAnsi"/>
                                <w:b/>
                                <w:bCs/>
                                <w:color w:val="2F5496" w:themeColor="accent1" w:themeShade="BF"/>
                                <w:sz w:val="20"/>
                                <w:szCs w:val="20"/>
                              </w:rPr>
                              <w:t>Jimena Hill</w:t>
                            </w:r>
                          </w:p>
                          <w:p w14:paraId="49DEF298" w14:textId="49BC20ED" w:rsidR="007071DF" w:rsidRPr="0003186C" w:rsidRDefault="00013E53"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Foundation Governor</w:t>
                            </w:r>
                            <w:r w:rsidR="00266144" w:rsidRPr="0003186C">
                              <w:rPr>
                                <w:rFonts w:asciiTheme="minorHAnsi" w:eastAsia="Calibri" w:hAnsiTheme="minorHAnsi" w:cstheme="minorHAnsi"/>
                                <w:b/>
                                <w:bCs/>
                                <w:color w:val="2F5496" w:themeColor="accent1" w:themeShade="BF"/>
                                <w:sz w:val="20"/>
                                <w:szCs w:val="20"/>
                              </w:rPr>
                              <w:t>s</w:t>
                            </w:r>
                            <w:r w:rsidRPr="0003186C">
                              <w:rPr>
                                <w:rFonts w:asciiTheme="minorHAnsi" w:eastAsia="Calibri" w:hAnsiTheme="minorHAnsi" w:cstheme="minorHAnsi"/>
                                <w:b/>
                                <w:bCs/>
                                <w:color w:val="2F5496" w:themeColor="accent1" w:themeShade="BF"/>
                                <w:sz w:val="20"/>
                                <w:szCs w:val="20"/>
                              </w:rPr>
                              <w:t xml:space="preserve"> –</w:t>
                            </w:r>
                            <w:r w:rsidR="004C2DE3">
                              <w:rPr>
                                <w:rFonts w:asciiTheme="minorHAnsi" w:eastAsia="Calibri" w:hAnsiTheme="minorHAnsi" w:cstheme="minorHAnsi"/>
                                <w:b/>
                                <w:bCs/>
                                <w:color w:val="2F5496" w:themeColor="accent1" w:themeShade="BF"/>
                                <w:sz w:val="20"/>
                                <w:szCs w:val="20"/>
                              </w:rPr>
                              <w:tab/>
                              <w:t>Lucy Haigh</w:t>
                            </w:r>
                          </w:p>
                          <w:p w14:paraId="49E5CCDE" w14:textId="49B68C8A" w:rsidR="006E6492" w:rsidRPr="0003186C" w:rsidRDefault="006E6492"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Jan Lavin</w:t>
                            </w:r>
                          </w:p>
                          <w:p w14:paraId="7DD9C724" w14:textId="32016FB7" w:rsidR="00C92C15" w:rsidRPr="0003186C" w:rsidRDefault="00C92C15"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Ann Birch</w:t>
                            </w:r>
                          </w:p>
                          <w:p w14:paraId="4F4CAF64" w14:textId="0D832C58" w:rsidR="00013E53" w:rsidRPr="0003186C" w:rsidRDefault="00013E53" w:rsidP="00013E53">
                            <w:pPr>
                              <w:spacing w:after="0" w:line="240" w:lineRule="auto"/>
                              <w:rPr>
                                <w:rFonts w:ascii="Twinkl Cursive Looped" w:eastAsia="Calibri" w:hAnsi="Twinkl Cursive Looped" w:cs="Calibri"/>
                                <w:b/>
                                <w:bCs/>
                                <w:color w:val="2F5496" w:themeColor="accent1" w:themeShade="BF"/>
                                <w:sz w:val="20"/>
                                <w:szCs w:val="20"/>
                              </w:rPr>
                            </w:pPr>
                            <w:r w:rsidRPr="0003186C">
                              <w:rPr>
                                <w:rFonts w:ascii="Twinkl Cursive Looped" w:eastAsia="Calibri" w:hAnsi="Twinkl Cursive Looped" w:cs="Calibri"/>
                                <w:b/>
                                <w:bCs/>
                                <w:color w:val="2F5496" w:themeColor="accent1" w:themeShade="BF"/>
                                <w:sz w:val="20"/>
                                <w:szCs w:val="20"/>
                              </w:rPr>
                              <w:t>If you wish to contact them, you can do so via the school ema</w:t>
                            </w:r>
                            <w:r w:rsidR="00610FC8" w:rsidRPr="0003186C">
                              <w:rPr>
                                <w:rFonts w:ascii="Twinkl Cursive Looped" w:eastAsia="Calibri" w:hAnsi="Twinkl Cursive Looped" w:cs="Calibri"/>
                                <w:b/>
                                <w:bCs/>
                                <w:color w:val="2F5496" w:themeColor="accent1" w:themeShade="BF"/>
                                <w:sz w:val="20"/>
                                <w:szCs w:val="20"/>
                              </w:rPr>
                              <w:t>il:</w:t>
                            </w:r>
                            <w:r w:rsidR="006552AA">
                              <w:rPr>
                                <w:rFonts w:ascii="Twinkl Cursive Looped" w:eastAsia="Calibri" w:hAnsi="Twinkl Cursive Looped" w:cs="Calibri"/>
                                <w:b/>
                                <w:bCs/>
                                <w:color w:val="2F5496" w:themeColor="accent1" w:themeShade="BF"/>
                                <w:sz w:val="20"/>
                                <w:szCs w:val="20"/>
                              </w:rPr>
                              <w:t xml:space="preserve"> </w:t>
                            </w:r>
                            <w:hyperlink r:id="rId27" w:history="1">
                              <w:r w:rsidR="00E35890" w:rsidRPr="00CD70D6">
                                <w:rPr>
                                  <w:rStyle w:val="Hyperlink"/>
                                  <w:rFonts w:ascii="Twinkl Cursive Looped" w:eastAsia="Calibri" w:hAnsi="Twinkl Cursive Looped" w:cs="Calibri"/>
                                  <w:b/>
                                  <w:bCs/>
                                  <w:sz w:val="20"/>
                                  <w:szCs w:val="20"/>
                                </w:rPr>
                                <w:t>communication.stpauls@ldst.org.uk</w:t>
                              </w:r>
                            </w:hyperlink>
                            <w:r w:rsidR="00E35890">
                              <w:rPr>
                                <w:rFonts w:ascii="Twinkl Cursive Looped" w:eastAsia="Calibri" w:hAnsi="Twinkl Cursive Looped" w:cs="Calibri"/>
                                <w:b/>
                                <w:bCs/>
                                <w:color w:val="2F5496" w:themeColor="accent1" w:themeShade="BF"/>
                                <w:sz w:val="20"/>
                                <w:szCs w:val="20"/>
                              </w:rPr>
                              <w:t xml:space="preserve"> </w:t>
                            </w:r>
                          </w:p>
                          <w:p w14:paraId="43E9C8D9" w14:textId="698BD8ED" w:rsidR="007071DF" w:rsidRPr="00C92C15" w:rsidRDefault="007071DF" w:rsidP="00013E53">
                            <w:pPr>
                              <w:spacing w:after="0" w:line="240" w:lineRule="auto"/>
                              <w:rPr>
                                <w:rFonts w:ascii="Twinkl Cursive Looped" w:eastAsia="Calibri" w:hAnsi="Twinkl Cursive Looped" w:cs="Calibri"/>
                                <w:b/>
                                <w:bCs/>
                                <w:color w:val="FF0000"/>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3105C984" id="Rectangle 454580274" o:spid="_x0000_s1039" style="position:absolute;left:0;text-align:left;margin-left:307.5pt;margin-top:185.1pt;width:248.7pt;height:182.7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" fillcolor="#e2efd9 [665]" strokecolor="#002060" strokeweight="3pt">
                <v:textbox>
                  <w:txbxContent>
                    <w:p w14:paraId="669CBBA1" w14:textId="45489FA8" w:rsidR="007071DF" w:rsidRPr="00610FC8" w:rsidRDefault="00B672AA" w:rsidP="006552AA">
                      <w:pPr>
                        <w:spacing w:after="0" w:line="240" w:lineRule="auto"/>
                        <w:jc w:val="center"/>
                        <w:rPr>
                          <w:rFonts w:asciiTheme="minorHAnsi" w:eastAsia="Calibri" w:hAnsiTheme="minorHAnsi" w:cstheme="minorHAnsi"/>
                          <w:b/>
                          <w:bCs/>
                          <w:color w:val="0070C0"/>
                          <w:sz w:val="36"/>
                          <w:szCs w:val="36"/>
                        </w:rPr>
                      </w:pPr>
                      <w:r w:rsidRPr="00610FC8">
                        <w:rPr>
                          <w:rFonts w:asciiTheme="minorHAnsi" w:eastAsia="Calibri" w:hAnsiTheme="minorHAnsi" w:cstheme="minorHAnsi"/>
                          <w:b/>
                          <w:bCs/>
                          <w:color w:val="0070C0"/>
                          <w:sz w:val="36"/>
                          <w:szCs w:val="36"/>
                        </w:rPr>
                        <w:t xml:space="preserve">St Paul’s </w:t>
                      </w:r>
                      <w:r w:rsidR="00013E53" w:rsidRPr="00610FC8">
                        <w:rPr>
                          <w:rFonts w:asciiTheme="minorHAnsi" w:eastAsia="Calibri" w:hAnsiTheme="minorHAnsi" w:cstheme="minorHAnsi"/>
                          <w:b/>
                          <w:bCs/>
                          <w:color w:val="0070C0"/>
                          <w:sz w:val="36"/>
                          <w:szCs w:val="36"/>
                        </w:rPr>
                        <w:t>Governors</w:t>
                      </w:r>
                      <w:r w:rsidRPr="00610FC8">
                        <w:rPr>
                          <w:rFonts w:asciiTheme="minorHAnsi" w:eastAsia="Calibri" w:hAnsiTheme="minorHAnsi" w:cstheme="minorHAnsi"/>
                          <w:b/>
                          <w:bCs/>
                          <w:color w:val="0070C0"/>
                          <w:sz w:val="36"/>
                          <w:szCs w:val="36"/>
                        </w:rPr>
                        <w:t>:</w:t>
                      </w:r>
                    </w:p>
                    <w:p w14:paraId="0B01D645" w14:textId="13640D4A"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Chair of Governors – </w:t>
                      </w:r>
                      <w:r w:rsidR="00B672AA" w:rsidRPr="0003186C">
                        <w:rPr>
                          <w:rFonts w:asciiTheme="minorHAnsi" w:eastAsia="Calibri" w:hAnsiTheme="minorHAnsi" w:cstheme="minorHAnsi"/>
                          <w:b/>
                          <w:bCs/>
                          <w:color w:val="2F5496" w:themeColor="accent1" w:themeShade="BF"/>
                          <w:sz w:val="20"/>
                          <w:szCs w:val="20"/>
                        </w:rPr>
                        <w:t>Mrs J Lavin</w:t>
                      </w:r>
                    </w:p>
                    <w:p w14:paraId="0565E573" w14:textId="77777777"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Head Teacher – Mrs K Mowbray</w:t>
                      </w:r>
                    </w:p>
                    <w:p w14:paraId="31202CB1" w14:textId="69BAFB53" w:rsidR="00013E53" w:rsidRPr="0003186C" w:rsidRDefault="00013E53"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Staff Governor – Mr</w:t>
                      </w:r>
                      <w:r w:rsidR="001E3FB8" w:rsidRPr="0003186C">
                        <w:rPr>
                          <w:rFonts w:asciiTheme="minorHAnsi" w:eastAsia="Calibri" w:hAnsiTheme="minorHAnsi" w:cstheme="minorHAnsi"/>
                          <w:b/>
                          <w:bCs/>
                          <w:color w:val="2F5496" w:themeColor="accent1" w:themeShade="BF"/>
                          <w:sz w:val="20"/>
                          <w:szCs w:val="20"/>
                        </w:rPr>
                        <w:t xml:space="preserve"> </w:t>
                      </w:r>
                      <w:r w:rsidR="00B672AA" w:rsidRPr="0003186C">
                        <w:rPr>
                          <w:rFonts w:asciiTheme="minorHAnsi" w:eastAsia="Calibri" w:hAnsiTheme="minorHAnsi" w:cstheme="minorHAnsi"/>
                          <w:b/>
                          <w:bCs/>
                          <w:color w:val="2F5496" w:themeColor="accent1" w:themeShade="BF"/>
                          <w:sz w:val="20"/>
                          <w:szCs w:val="20"/>
                        </w:rPr>
                        <w:t>A Rigby</w:t>
                      </w:r>
                    </w:p>
                    <w:p w14:paraId="3A5F59D1" w14:textId="595F133B" w:rsidR="00013E53" w:rsidRPr="0003186C" w:rsidRDefault="00013E53" w:rsidP="009D53B4">
                      <w:pPr>
                        <w:shd w:val="clear" w:color="auto" w:fill="E2EFD9" w:themeFill="accent6" w:themeFillTint="33"/>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Parent Governor – </w:t>
                      </w:r>
                      <w:r w:rsidR="00187E4A" w:rsidRPr="0003186C">
                        <w:rPr>
                          <w:rFonts w:asciiTheme="minorHAnsi" w:eastAsia="Calibri" w:hAnsiTheme="minorHAnsi" w:cstheme="minorHAnsi"/>
                          <w:b/>
                          <w:bCs/>
                          <w:color w:val="2F5496" w:themeColor="accent1" w:themeShade="BF"/>
                          <w:sz w:val="20"/>
                          <w:szCs w:val="20"/>
                        </w:rPr>
                        <w:t>Caroline Faleti</w:t>
                      </w:r>
                    </w:p>
                    <w:p w14:paraId="4F45A2EE" w14:textId="797428D3" w:rsidR="00C804C2" w:rsidRPr="0003186C" w:rsidRDefault="00C804C2" w:rsidP="00B672AA">
                      <w:pPr>
                        <w:spacing w:after="0" w:line="240" w:lineRule="auto"/>
                        <w:jc w:val="center"/>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 xml:space="preserve">Parent Governor – </w:t>
                      </w:r>
                      <w:r w:rsidR="00187E4A" w:rsidRPr="0003186C">
                        <w:rPr>
                          <w:rFonts w:asciiTheme="minorHAnsi" w:eastAsia="Calibri" w:hAnsiTheme="minorHAnsi" w:cstheme="minorHAnsi"/>
                          <w:b/>
                          <w:bCs/>
                          <w:color w:val="2F5496" w:themeColor="accent1" w:themeShade="BF"/>
                          <w:sz w:val="20"/>
                          <w:szCs w:val="20"/>
                        </w:rPr>
                        <w:t>Jimena Hill</w:t>
                      </w:r>
                    </w:p>
                    <w:p w14:paraId="49DEF298" w14:textId="49BC20ED" w:rsidR="007071DF" w:rsidRPr="0003186C" w:rsidRDefault="00013E53"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Foundation Governor</w:t>
                      </w:r>
                      <w:r w:rsidR="00266144" w:rsidRPr="0003186C">
                        <w:rPr>
                          <w:rFonts w:asciiTheme="minorHAnsi" w:eastAsia="Calibri" w:hAnsiTheme="minorHAnsi" w:cstheme="minorHAnsi"/>
                          <w:b/>
                          <w:bCs/>
                          <w:color w:val="2F5496" w:themeColor="accent1" w:themeShade="BF"/>
                          <w:sz w:val="20"/>
                          <w:szCs w:val="20"/>
                        </w:rPr>
                        <w:t>s</w:t>
                      </w:r>
                      <w:r w:rsidRPr="0003186C">
                        <w:rPr>
                          <w:rFonts w:asciiTheme="minorHAnsi" w:eastAsia="Calibri" w:hAnsiTheme="minorHAnsi" w:cstheme="minorHAnsi"/>
                          <w:b/>
                          <w:bCs/>
                          <w:color w:val="2F5496" w:themeColor="accent1" w:themeShade="BF"/>
                          <w:sz w:val="20"/>
                          <w:szCs w:val="20"/>
                        </w:rPr>
                        <w:t xml:space="preserve"> –</w:t>
                      </w:r>
                      <w:r w:rsidR="004C2DE3">
                        <w:rPr>
                          <w:rFonts w:asciiTheme="minorHAnsi" w:eastAsia="Calibri" w:hAnsiTheme="minorHAnsi" w:cstheme="minorHAnsi"/>
                          <w:b/>
                          <w:bCs/>
                          <w:color w:val="2F5496" w:themeColor="accent1" w:themeShade="BF"/>
                          <w:sz w:val="20"/>
                          <w:szCs w:val="20"/>
                        </w:rPr>
                        <w:tab/>
                        <w:t>Lucy Haigh</w:t>
                      </w:r>
                    </w:p>
                    <w:p w14:paraId="49E5CCDE" w14:textId="49B68C8A" w:rsidR="006E6492" w:rsidRPr="0003186C" w:rsidRDefault="006E6492"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Jan Lavin</w:t>
                      </w:r>
                    </w:p>
                    <w:p w14:paraId="7DD9C724" w14:textId="32016FB7" w:rsidR="00C92C15" w:rsidRPr="0003186C" w:rsidRDefault="00C92C15" w:rsidP="00013E53">
                      <w:pPr>
                        <w:spacing w:after="0" w:line="240" w:lineRule="auto"/>
                        <w:rPr>
                          <w:rFonts w:asciiTheme="minorHAnsi" w:eastAsia="Calibri" w:hAnsiTheme="minorHAnsi" w:cstheme="minorHAnsi"/>
                          <w:b/>
                          <w:bCs/>
                          <w:color w:val="2F5496" w:themeColor="accent1" w:themeShade="BF"/>
                          <w:sz w:val="20"/>
                          <w:szCs w:val="20"/>
                        </w:rPr>
                      </w:pP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r>
                      <w:r w:rsidRPr="0003186C">
                        <w:rPr>
                          <w:rFonts w:asciiTheme="minorHAnsi" w:eastAsia="Calibri" w:hAnsiTheme="minorHAnsi" w:cstheme="minorHAnsi"/>
                          <w:b/>
                          <w:bCs/>
                          <w:color w:val="2F5496" w:themeColor="accent1" w:themeShade="BF"/>
                          <w:sz w:val="20"/>
                          <w:szCs w:val="20"/>
                        </w:rPr>
                        <w:tab/>
                        <w:t>- Ann Birch</w:t>
                      </w:r>
                    </w:p>
                    <w:p w14:paraId="4F4CAF64" w14:textId="0D832C58" w:rsidR="00013E53" w:rsidRPr="0003186C" w:rsidRDefault="00013E53" w:rsidP="00013E53">
                      <w:pPr>
                        <w:spacing w:after="0" w:line="240" w:lineRule="auto"/>
                        <w:rPr>
                          <w:rFonts w:ascii="Twinkl Cursive Looped" w:eastAsia="Calibri" w:hAnsi="Twinkl Cursive Looped" w:cs="Calibri"/>
                          <w:b/>
                          <w:bCs/>
                          <w:color w:val="2F5496" w:themeColor="accent1" w:themeShade="BF"/>
                          <w:sz w:val="20"/>
                          <w:szCs w:val="20"/>
                        </w:rPr>
                      </w:pPr>
                      <w:r w:rsidRPr="0003186C">
                        <w:rPr>
                          <w:rFonts w:ascii="Twinkl Cursive Looped" w:eastAsia="Calibri" w:hAnsi="Twinkl Cursive Looped" w:cs="Calibri"/>
                          <w:b/>
                          <w:bCs/>
                          <w:color w:val="2F5496" w:themeColor="accent1" w:themeShade="BF"/>
                          <w:sz w:val="20"/>
                          <w:szCs w:val="20"/>
                        </w:rPr>
                        <w:t>If you wish to contact them, you can do so via the school ema</w:t>
                      </w:r>
                      <w:r w:rsidR="00610FC8" w:rsidRPr="0003186C">
                        <w:rPr>
                          <w:rFonts w:ascii="Twinkl Cursive Looped" w:eastAsia="Calibri" w:hAnsi="Twinkl Cursive Looped" w:cs="Calibri"/>
                          <w:b/>
                          <w:bCs/>
                          <w:color w:val="2F5496" w:themeColor="accent1" w:themeShade="BF"/>
                          <w:sz w:val="20"/>
                          <w:szCs w:val="20"/>
                        </w:rPr>
                        <w:t>il:</w:t>
                      </w:r>
                      <w:r w:rsidR="006552AA">
                        <w:rPr>
                          <w:rFonts w:ascii="Twinkl Cursive Looped" w:eastAsia="Calibri" w:hAnsi="Twinkl Cursive Looped" w:cs="Calibri"/>
                          <w:b/>
                          <w:bCs/>
                          <w:color w:val="2F5496" w:themeColor="accent1" w:themeShade="BF"/>
                          <w:sz w:val="20"/>
                          <w:szCs w:val="20"/>
                        </w:rPr>
                        <w:t xml:space="preserve"> </w:t>
                      </w:r>
                      <w:hyperlink r:id="rId29" w:history="1">
                        <w:r w:rsidR="00E35890" w:rsidRPr="00CD70D6">
                          <w:rPr>
                            <w:rStyle w:val="Hyperlink"/>
                            <w:rFonts w:ascii="Twinkl Cursive Looped" w:eastAsia="Calibri" w:hAnsi="Twinkl Cursive Looped" w:cs="Calibri"/>
                            <w:b/>
                            <w:bCs/>
                            <w:sz w:val="20"/>
                            <w:szCs w:val="20"/>
                          </w:rPr>
                          <w:t>communication.stpauls@ldst.org.uk</w:t>
                        </w:r>
                      </w:hyperlink>
                      <w:r w:rsidR="00E35890">
                        <w:rPr>
                          <w:rFonts w:ascii="Twinkl Cursive Looped" w:eastAsia="Calibri" w:hAnsi="Twinkl Cursive Looped" w:cs="Calibri"/>
                          <w:b/>
                          <w:bCs/>
                          <w:color w:val="2F5496" w:themeColor="accent1" w:themeShade="BF"/>
                          <w:sz w:val="20"/>
                          <w:szCs w:val="20"/>
                        </w:rPr>
                        <w:t xml:space="preserve"> </w:t>
                      </w:r>
                    </w:p>
                    <w:p w14:paraId="43E9C8D9" w14:textId="698BD8ED" w:rsidR="007071DF" w:rsidRPr="00C92C15" w:rsidRDefault="007071DF" w:rsidP="00013E53">
                      <w:pPr>
                        <w:spacing w:after="0" w:line="240" w:lineRule="auto"/>
                        <w:rPr>
                          <w:rFonts w:ascii="Twinkl Cursive Looped" w:eastAsia="Calibri" w:hAnsi="Twinkl Cursive Looped" w:cs="Calibri"/>
                          <w:b/>
                          <w:bCs/>
                          <w:color w:val="FF0000"/>
                        </w:rPr>
                      </w:pPr>
                    </w:p>
                    <w:p w14:paraId="1887050E" w14:textId="648953B9" w:rsidR="004328CF" w:rsidRDefault="00610FC8" w:rsidP="00610FC8">
                      <w:pPr>
                        <w:spacing w:after="0" w:line="240" w:lineRule="auto"/>
                        <w:jc w:val="center"/>
                        <w:rPr>
                          <w:rFonts w:ascii="Twinkl Cursive Looped" w:eastAsia="Calibri" w:hAnsi="Twinkl Cursive Looped" w:cs="Calibri"/>
                          <w:b/>
                          <w:bCs/>
                          <w:sz w:val="21"/>
                          <w:szCs w:val="21"/>
                        </w:rPr>
                      </w:pPr>
                      <w:r>
                        <w:rPr>
                          <w:noProof/>
                        </w:rPr>
                        <w:drawing>
                          <wp:inline distT="0" distB="0" distL="0" distR="0" wp14:anchorId="035DDB05" wp14:editId="42A7F721">
                            <wp:extent cx="1924215" cy="340995"/>
                            <wp:effectExtent l="0" t="0" r="0" b="1905"/>
                            <wp:docPr id="964953564" name="Picture 964953564" descr="Image result for clip art govern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governors"/>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34796" cy="360591"/>
                                    </a:xfrm>
                                    <a:prstGeom prst="rect">
                                      <a:avLst/>
                                    </a:prstGeom>
                                    <a:noFill/>
                                    <a:ln>
                                      <a:noFill/>
                                    </a:ln>
                                  </pic:spPr>
                                </pic:pic>
                              </a:graphicData>
                            </a:graphic>
                          </wp:inline>
                        </w:drawing>
                      </w:r>
                    </w:p>
                    <w:p w14:paraId="04AC8668" w14:textId="77777777" w:rsidR="00FC3CA7" w:rsidRPr="000265ED" w:rsidRDefault="00FC3CA7" w:rsidP="00013E53">
                      <w:pPr>
                        <w:rPr>
                          <w:rFonts w:ascii="Twinkl Cursive Looped" w:eastAsiaTheme="minorEastAsia" w:hAnsi="Twinkl Cursive Looped" w:cstheme="minorBidi"/>
                          <w:b/>
                          <w:bCs/>
                        </w:rPr>
                      </w:pPr>
                    </w:p>
                    <w:p w14:paraId="0DC628B3" w14:textId="77777777" w:rsidR="00E5355F" w:rsidRDefault="00E5355F" w:rsidP="00013E53">
                      <w:pPr>
                        <w:rPr>
                          <w:rFonts w:ascii="Twinkl Cursive Looped" w:eastAsiaTheme="minorEastAsia" w:hAnsi="Twinkl Cursive Looped" w:cstheme="minorBidi"/>
                          <w:b/>
                          <w:bCs/>
                          <w:sz w:val="23"/>
                          <w:szCs w:val="23"/>
                        </w:rPr>
                      </w:pPr>
                    </w:p>
                    <w:p w14:paraId="5D8D967B" w14:textId="77777777" w:rsidR="00013E53" w:rsidRDefault="00013E53" w:rsidP="00013E53">
                      <w:pPr>
                        <w:rPr>
                          <w:rFonts w:ascii="Twinkl Cursive Looped" w:eastAsiaTheme="minorEastAsia" w:hAnsi="Twinkl Cursive Looped" w:cstheme="minorBidi"/>
                          <w:b/>
                          <w:bCs/>
                          <w:sz w:val="23"/>
                          <w:szCs w:val="23"/>
                        </w:rPr>
                      </w:pPr>
                    </w:p>
                  </w:txbxContent>
                </v:textbox>
                <w10:wrap type="tight" anchorx="page"/>
              </v:rect>
            </w:pict>
          </mc:Fallback>
        </mc:AlternateContent>
      </w:r>
      <w:r w:rsidRPr="00B672AA">
        <w:rPr>
          <w:rFonts w:ascii="Trebuchet MS" w:eastAsia="Times New Roman" w:hAnsi="Trebuchet MS"/>
          <w:i/>
          <w:iCs/>
          <w:noProof/>
          <w:color w:val="333333"/>
          <w:sz w:val="21"/>
          <w:szCs w:val="21"/>
          <w:lang w:eastAsia="en-GB"/>
        </w:rPr>
        <w:drawing>
          <wp:inline distT="0" distB="0" distL="0" distR="0" wp14:anchorId="71BBB59E" wp14:editId="7A44AC2A">
            <wp:extent cx="4434840" cy="2239645"/>
            <wp:effectExtent l="0" t="0" r="3810" b="8255"/>
            <wp:docPr id="436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720" name=""/>
                    <pic:cNvPicPr/>
                  </pic:nvPicPr>
                  <pic:blipFill>
                    <a:blip r:embed="rId31"/>
                    <a:stretch>
                      <a:fillRect/>
                    </a:stretch>
                  </pic:blipFill>
                  <pic:spPr>
                    <a:xfrm>
                      <a:off x="0" y="0"/>
                      <a:ext cx="4434840" cy="2239645"/>
                    </a:xfrm>
                    <a:prstGeom prst="rect">
                      <a:avLst/>
                    </a:prstGeom>
                  </pic:spPr>
                </pic:pic>
              </a:graphicData>
            </a:graphic>
          </wp:inline>
        </w:drawing>
      </w:r>
    </w:p>
    <w:p w14:paraId="5650F67A" w14:textId="09057A07" w:rsidR="00B672AA" w:rsidRDefault="009D53B4" w:rsidP="00B672AA">
      <w:pPr>
        <w:shd w:val="clear" w:color="auto" w:fill="FFFFFF"/>
        <w:spacing w:after="0" w:line="240" w:lineRule="auto"/>
        <w:jc w:val="center"/>
        <w:rPr>
          <w:rFonts w:ascii="Trebuchet MS" w:eastAsia="Times New Roman" w:hAnsi="Trebuchet MS"/>
          <w:i/>
          <w:iCs/>
          <w:color w:val="333333"/>
          <w:sz w:val="21"/>
          <w:szCs w:val="21"/>
          <w:lang w:eastAsia="en-GB"/>
        </w:rPr>
      </w:pPr>
      <w:r w:rsidRPr="0066683C">
        <w:rPr>
          <w:rFonts w:ascii="Twinkl Cursive Looped Regular" w:eastAsiaTheme="minorEastAsia" w:hAnsi="Twinkl Cursive Looped Regular" w:cstheme="minorBidi"/>
          <w:b/>
          <w:bCs/>
          <w:noProof/>
          <w:kern w:val="2"/>
          <w:sz w:val="24"/>
          <w:szCs w:val="24"/>
          <w:lang w:eastAsia="en-GB"/>
          <w14:ligatures w14:val="standardContextual"/>
        </w:rPr>
        <mc:AlternateContent>
          <mc:Choice Requires="wps">
            <w:drawing>
              <wp:anchor distT="0" distB="0" distL="114300" distR="114300" simplePos="0" relativeHeight="251610624" behindDoc="0" locked="0" layoutInCell="1" allowOverlap="1" wp14:anchorId="0160DBD2" wp14:editId="04563138">
                <wp:simplePos x="0" y="0"/>
                <wp:positionH relativeFrom="page">
                  <wp:posOffset>430530</wp:posOffset>
                </wp:positionH>
                <wp:positionV relativeFrom="paragraph">
                  <wp:posOffset>2503170</wp:posOffset>
                </wp:positionV>
                <wp:extent cx="6638290" cy="2030730"/>
                <wp:effectExtent l="19050" t="19050" r="10160" b="26670"/>
                <wp:wrapNone/>
                <wp:docPr id="1991433485" name="Rectangle 1991433485"/>
                <wp:cNvGraphicFramePr/>
                <a:graphic xmlns:a="http://schemas.openxmlformats.org/drawingml/2006/main">
                  <a:graphicData uri="http://schemas.microsoft.com/office/word/2010/wordprocessingShape">
                    <wps:wsp>
                      <wps:cNvSpPr/>
                      <wps:spPr>
                        <a:xfrm>
                          <a:off x="0" y="0"/>
                          <a:ext cx="6638290" cy="2030730"/>
                        </a:xfrm>
                        <a:prstGeom prst="rect">
                          <a:avLst/>
                        </a:prstGeom>
                        <a:solidFill>
                          <a:schemeClr val="accent6">
                            <a:lumMod val="20000"/>
                            <a:lumOff val="80000"/>
                          </a:schemeClr>
                        </a:solidFill>
                        <a:ln w="38100" cap="flat" cmpd="sng" algn="ctr">
                          <a:solidFill>
                            <a:srgbClr val="002060"/>
                          </a:solidFill>
                          <a:prstDash val="solid"/>
                          <a:miter lim="800000"/>
                        </a:ln>
                        <a:effectLst/>
                      </wps:spPr>
                      <wps:txb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33"/>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11"/>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t>
                            </w:r>
                            <w:proofErr w:type="gramStart"/>
                            <w:r w:rsidR="00A32F80">
                              <w:rPr>
                                <w:rFonts w:ascii="Twinkl Cursive Looped" w:hAnsi="Twinkl Cursive Looped"/>
                                <w:b/>
                                <w:color w:val="FF0000"/>
                                <w:sz w:val="19"/>
                                <w:szCs w:val="19"/>
                              </w:rPr>
                              <w:t>week !</w:t>
                            </w:r>
                            <w:proofErr w:type="gramEnd"/>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0160DBD2" id="Rectangle 1991433485" o:spid="_x0000_s1040" style="position:absolute;left:0;text-align:left;margin-left:33.9pt;margin-top:197.1pt;width:522.7pt;height:159.9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" fillcolor="#e2efd9 [665]" strokecolor="#002060" strokeweight="3pt">
                <v:textbox>
                  <w:txbxContent>
                    <w:p w14:paraId="399A543B" w14:textId="5DADEB05" w:rsidR="002F406D" w:rsidRDefault="006366E3" w:rsidP="006366E3">
                      <w:pPr>
                        <w:rPr>
                          <w:rFonts w:ascii="Twinkl Cursive Looped" w:hAnsi="Twinkl Cursive Looped"/>
                          <w:b/>
                          <w:color w:val="0066FF"/>
                          <w:sz w:val="24"/>
                          <w:szCs w:val="24"/>
                        </w:rPr>
                      </w:pPr>
                      <w:r>
                        <w:rPr>
                          <w:rFonts w:ascii="Twinkl Cursive Looped" w:hAnsi="Twinkl Cursive Looped"/>
                          <w:noProof/>
                          <w:lang w:eastAsia="en-GB"/>
                        </w:rPr>
                        <w:drawing>
                          <wp:inline distT="0" distB="0" distL="0" distR="0" wp14:anchorId="4E974008" wp14:editId="284AED25">
                            <wp:extent cx="857151" cy="387350"/>
                            <wp:effectExtent l="0" t="0" r="635" b="0"/>
                            <wp:docPr id="1720599094" name="Picture 1720599094" descr="LDST 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ST Logo_bl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495" cy="396996"/>
                                    </a:xfrm>
                                    <a:prstGeom prst="rect">
                                      <a:avLst/>
                                    </a:prstGeom>
                                    <a:noFill/>
                                    <a:ln>
                                      <a:noFill/>
                                    </a:ln>
                                  </pic:spPr>
                                </pic:pic>
                              </a:graphicData>
                            </a:graphic>
                          </wp:inline>
                        </w:drawing>
                      </w:r>
                      <w:r>
                        <w:rPr>
                          <w:rFonts w:ascii="Twinkl Cursive Looped" w:hAnsi="Twinkl Cursive Looped"/>
                          <w:b/>
                          <w:color w:val="0066FF"/>
                          <w:sz w:val="24"/>
                          <w:szCs w:val="24"/>
                        </w:rPr>
                        <w:t xml:space="preserve">  </w:t>
                      </w:r>
                      <w:r w:rsidR="00B21CA0">
                        <w:rPr>
                          <w:rFonts w:ascii="Twinkl Cursive Looped" w:hAnsi="Twinkl Cursive Looped"/>
                          <w:b/>
                          <w:color w:val="0066FF"/>
                          <w:sz w:val="24"/>
                          <w:szCs w:val="24"/>
                        </w:rPr>
                        <w:t xml:space="preserve"> </w:t>
                      </w:r>
                      <w:r w:rsidR="005C2D8E">
                        <w:rPr>
                          <w:noProof/>
                        </w:rPr>
                        <w:drawing>
                          <wp:inline distT="0" distB="0" distL="0" distR="0" wp14:anchorId="41A4FA22" wp14:editId="32BFED10">
                            <wp:extent cx="741752" cy="401320"/>
                            <wp:effectExtent l="38100" t="57150" r="39370" b="55880"/>
                            <wp:docPr id="1533791117" name="Picture 1" descr="A blue and white sign with pink hands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91117" name="Picture 1" descr="A blue and white sign with pink hands and a ribbon&#10;&#10;AI-generated content may be incorrect."/>
                                    <pic:cNvPicPr/>
                                  </pic:nvPicPr>
                                  <pic:blipFill>
                                    <a:blip r:embed="rId35"/>
                                    <a:stretch>
                                      <a:fillRect/>
                                    </a:stretch>
                                  </pic:blipFill>
                                  <pic:spPr>
                                    <a:xfrm rot="21154790">
                                      <a:off x="0" y="0"/>
                                      <a:ext cx="764876" cy="413831"/>
                                    </a:xfrm>
                                    <a:prstGeom prst="rect">
                                      <a:avLst/>
                                    </a:prstGeom>
                                  </pic:spPr>
                                </pic:pic>
                              </a:graphicData>
                            </a:graphic>
                          </wp:inline>
                        </w:drawing>
                      </w:r>
                      <w:r w:rsidR="009D53B4" w:rsidRPr="00A46D9A">
                        <w:rPr>
                          <w:rFonts w:ascii="Comic Sans MS" w:hAnsi="Comic Sans MS"/>
                          <w:noProof/>
                          <w:szCs w:val="24"/>
                        </w:rPr>
                        <w:drawing>
                          <wp:inline distT="0" distB="0" distL="0" distR="0" wp14:anchorId="741E0AA3" wp14:editId="29F1F56A">
                            <wp:extent cx="533400" cy="419100"/>
                            <wp:effectExtent l="0" t="0" r="0" b="0"/>
                            <wp:docPr id="1173940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0573" name=""/>
                                    <pic:cNvPicPr/>
                                  </pic:nvPicPr>
                                  <pic:blipFill>
                                    <a:blip r:embed="rId36"/>
                                    <a:stretch>
                                      <a:fillRect/>
                                    </a:stretch>
                                  </pic:blipFill>
                                  <pic:spPr>
                                    <a:xfrm>
                                      <a:off x="0" y="0"/>
                                      <a:ext cx="533459" cy="419146"/>
                                    </a:xfrm>
                                    <a:prstGeom prst="rect">
                                      <a:avLst/>
                                    </a:prstGeom>
                                  </pic:spPr>
                                </pic:pic>
                              </a:graphicData>
                            </a:graphic>
                          </wp:inline>
                        </w:drawing>
                      </w:r>
                    </w:p>
                    <w:p w14:paraId="5601B90B" w14:textId="77777777" w:rsidR="00C91E9D" w:rsidRDefault="00B21CA0" w:rsidP="006366E3">
                      <w:pPr>
                        <w:rPr>
                          <w:rFonts w:ascii="Twinkl Cursive Looped" w:hAnsi="Twinkl Cursive Looped"/>
                          <w:b/>
                          <w:color w:val="FF0000"/>
                          <w:sz w:val="19"/>
                          <w:szCs w:val="19"/>
                        </w:rPr>
                      </w:pPr>
                      <w:r w:rsidRPr="005F21A2">
                        <w:rPr>
                          <w:rFonts w:ascii="Twinkl Cursive Looped" w:hAnsi="Twinkl Cursive Looped"/>
                          <w:b/>
                          <w:color w:val="FF0000"/>
                          <w:sz w:val="19"/>
                          <w:szCs w:val="19"/>
                        </w:rPr>
                        <w:t>Learn, Love and Achieve with Jesus</w:t>
                      </w:r>
                      <w:r w:rsidR="00D46A09" w:rsidRPr="005F21A2">
                        <w:rPr>
                          <w:rFonts w:ascii="Twinkl Cursive Looped" w:hAnsi="Twinkl Cursive Looped"/>
                          <w:b/>
                          <w:color w:val="FF0000"/>
                          <w:sz w:val="19"/>
                          <w:szCs w:val="19"/>
                        </w:rPr>
                        <w:t xml:space="preserve"> </w:t>
                      </w:r>
                      <w:r w:rsidR="004A2EDA" w:rsidRPr="005F21A2">
                        <w:rPr>
                          <w:rFonts w:ascii="Twinkl Cursive Looped" w:hAnsi="Twinkl Cursive Looped"/>
                          <w:b/>
                          <w:color w:val="FF0000"/>
                          <w:sz w:val="19"/>
                          <w:szCs w:val="19"/>
                        </w:rPr>
                        <w:t>…</w:t>
                      </w:r>
                    </w:p>
                    <w:p w14:paraId="0A513BD3" w14:textId="77777777" w:rsidR="002754B1" w:rsidRDefault="002754B1" w:rsidP="006366E3">
                      <w:pPr>
                        <w:rPr>
                          <w:rFonts w:ascii="Twinkl Cursive Looped" w:hAnsi="Twinkl Cursive Looped"/>
                          <w:b/>
                          <w:color w:val="FF0000"/>
                          <w:sz w:val="19"/>
                          <w:szCs w:val="19"/>
                        </w:rPr>
                      </w:pPr>
                    </w:p>
                    <w:p w14:paraId="24B3CBEA" w14:textId="1DDFC401" w:rsidR="002754B1" w:rsidRDefault="002754B1" w:rsidP="006366E3">
                      <w:pPr>
                        <w:rPr>
                          <w:rFonts w:ascii="Twinkl Cursive Looped" w:hAnsi="Twinkl Cursive Looped"/>
                          <w:b/>
                          <w:color w:val="FF0000"/>
                          <w:sz w:val="19"/>
                          <w:szCs w:val="19"/>
                        </w:rPr>
                      </w:pPr>
                      <w:r>
                        <w:rPr>
                          <w:rFonts w:ascii="Twinkl Cursive Looped" w:hAnsi="Twinkl Cursive Looped"/>
                          <w:b/>
                          <w:color w:val="FF0000"/>
                          <w:sz w:val="19"/>
                          <w:szCs w:val="19"/>
                        </w:rPr>
                        <w:t>Part of 18 schools …</w:t>
                      </w:r>
                      <w:r w:rsidR="00A32F80">
                        <w:rPr>
                          <w:rFonts w:ascii="Twinkl Cursive Looped" w:hAnsi="Twinkl Cursive Looped"/>
                          <w:b/>
                          <w:color w:val="FF0000"/>
                          <w:sz w:val="19"/>
                          <w:szCs w:val="19"/>
                        </w:rPr>
                        <w:t xml:space="preserve">   6 more next week !</w:t>
                      </w:r>
                    </w:p>
                    <w:p w14:paraId="774B94B0" w14:textId="77777777" w:rsidR="002754B1" w:rsidRDefault="002754B1" w:rsidP="006366E3">
                      <w:pPr>
                        <w:rPr>
                          <w:rFonts w:ascii="Twinkl Cursive Looped" w:hAnsi="Twinkl Cursive Looped"/>
                          <w:b/>
                          <w:color w:val="FF0000"/>
                          <w:sz w:val="19"/>
                          <w:szCs w:val="19"/>
                        </w:rPr>
                      </w:pPr>
                    </w:p>
                    <w:p w14:paraId="0630ABCB" w14:textId="77777777" w:rsidR="00A32F80" w:rsidRPr="005F21A2" w:rsidRDefault="00A32F80" w:rsidP="00A32F80">
                      <w:pPr>
                        <w:jc w:val="right"/>
                        <w:rPr>
                          <w:rFonts w:ascii="Twinkl Cursive Looped" w:hAnsi="Twinkl Cursive Looped"/>
                          <w:b/>
                          <w:color w:val="FF0000"/>
                          <w:sz w:val="19"/>
                          <w:szCs w:val="19"/>
                        </w:rPr>
                      </w:pPr>
                    </w:p>
                    <w:p w14:paraId="5AB92B29" w14:textId="77777777" w:rsidR="007541FD" w:rsidRDefault="007541FD" w:rsidP="006366E3">
                      <w:pPr>
                        <w:rPr>
                          <w:rFonts w:ascii="Twinkl Cursive Looped" w:hAnsi="Twinkl Cursive Looped"/>
                          <w:b/>
                          <w:color w:val="FF0000"/>
                          <w:sz w:val="20"/>
                          <w:szCs w:val="20"/>
                        </w:rPr>
                      </w:pPr>
                    </w:p>
                    <w:p w14:paraId="12B2927B" w14:textId="77777777" w:rsidR="00C27E78" w:rsidRDefault="00C27E78" w:rsidP="006366E3">
                      <w:pPr>
                        <w:rPr>
                          <w:rFonts w:ascii="Twinkl Cursive Looped" w:hAnsi="Twinkl Cursive Looped"/>
                          <w:b/>
                          <w:color w:val="FF0000"/>
                          <w:sz w:val="20"/>
                          <w:szCs w:val="20"/>
                        </w:rPr>
                      </w:pPr>
                    </w:p>
                    <w:p w14:paraId="31107180" w14:textId="544FDAD5" w:rsidR="00EF0423" w:rsidRDefault="00EF0423" w:rsidP="006366E3">
                      <w:pPr>
                        <w:rPr>
                          <w:rFonts w:ascii="Twinkl Cursive Looped" w:hAnsi="Twinkl Cursive Looped"/>
                          <w:b/>
                          <w:color w:val="FF0000"/>
                          <w:sz w:val="20"/>
                          <w:szCs w:val="20"/>
                        </w:rPr>
                      </w:pPr>
                    </w:p>
                    <w:p w14:paraId="3538B789" w14:textId="77777777" w:rsidR="00825479" w:rsidRDefault="00825479" w:rsidP="006366E3">
                      <w:pPr>
                        <w:rPr>
                          <w:rFonts w:ascii="Twinkl Cursive Looped" w:hAnsi="Twinkl Cursive Looped"/>
                          <w:b/>
                          <w:color w:val="FF0000"/>
                          <w:sz w:val="20"/>
                          <w:szCs w:val="20"/>
                        </w:rPr>
                      </w:pPr>
                    </w:p>
                    <w:p w14:paraId="31DB7FD3" w14:textId="77777777" w:rsidR="00F06224" w:rsidRDefault="00F06224" w:rsidP="006366E3">
                      <w:pPr>
                        <w:rPr>
                          <w:rFonts w:ascii="Twinkl Cursive Looped" w:hAnsi="Twinkl Cursive Looped"/>
                          <w:b/>
                          <w:color w:val="FF0000"/>
                          <w:sz w:val="20"/>
                          <w:szCs w:val="20"/>
                        </w:rPr>
                      </w:pPr>
                    </w:p>
                    <w:p w14:paraId="42811883" w14:textId="77777777" w:rsidR="006574E6" w:rsidRDefault="006574E6" w:rsidP="006366E3">
                      <w:pPr>
                        <w:rPr>
                          <w:rFonts w:ascii="Twinkl Cursive Looped" w:hAnsi="Twinkl Cursive Looped"/>
                          <w:b/>
                          <w:color w:val="FF0000"/>
                          <w:sz w:val="20"/>
                          <w:szCs w:val="20"/>
                        </w:rPr>
                      </w:pPr>
                    </w:p>
                    <w:p w14:paraId="14B937A1" w14:textId="67133453" w:rsidR="00BC06D7" w:rsidRDefault="00CF0F68" w:rsidP="006366E3">
                      <w:pPr>
                        <w:rPr>
                          <w:rFonts w:ascii="Twinkl Cursive Looped" w:hAnsi="Twinkl Cursive Looped"/>
                          <w:b/>
                          <w:color w:val="FF0000"/>
                          <w:sz w:val="20"/>
                          <w:szCs w:val="20"/>
                        </w:rPr>
                      </w:pPr>
                      <w:r>
                        <w:rPr>
                          <w:rFonts w:ascii="Twinkl Cursive Looped" w:hAnsi="Twinkl Cursive Looped"/>
                          <w:b/>
                          <w:color w:val="FF0000"/>
                          <w:sz w:val="20"/>
                          <w:szCs w:val="20"/>
                        </w:rPr>
                        <w:t xml:space="preserve">    </w:t>
                      </w:r>
                    </w:p>
                    <w:p w14:paraId="6D5C8F19" w14:textId="77777777" w:rsidR="00A4589C" w:rsidRDefault="00A4589C" w:rsidP="006366E3">
                      <w:pPr>
                        <w:rPr>
                          <w:rFonts w:ascii="Twinkl Cursive Looped" w:hAnsi="Twinkl Cursive Looped"/>
                          <w:b/>
                          <w:color w:val="FF0000"/>
                          <w:sz w:val="20"/>
                          <w:szCs w:val="20"/>
                        </w:rPr>
                      </w:pPr>
                    </w:p>
                    <w:p w14:paraId="071275BF" w14:textId="1A782370" w:rsidR="001923FD" w:rsidRDefault="001923FD" w:rsidP="00572744">
                      <w:pPr>
                        <w:rPr>
                          <w:rFonts w:ascii="Twinkl Cursive Looped" w:hAnsi="Twinkl Cursive Looped"/>
                          <w:b/>
                          <w:color w:val="FF0000"/>
                          <w:sz w:val="20"/>
                          <w:szCs w:val="20"/>
                        </w:rPr>
                      </w:pPr>
                    </w:p>
                    <w:p w14:paraId="1CB696A1" w14:textId="1B4F9C3C" w:rsidR="009C1F89" w:rsidRDefault="009C1F89" w:rsidP="005F333F">
                      <w:pPr>
                        <w:rPr>
                          <w:rFonts w:ascii="Twinkl Cursive Looped" w:hAnsi="Twinkl Cursive Looped"/>
                          <w:b/>
                          <w:color w:val="FF0000"/>
                          <w:sz w:val="20"/>
                          <w:szCs w:val="20"/>
                        </w:rPr>
                      </w:pPr>
                    </w:p>
                    <w:p w14:paraId="5FAA40A7" w14:textId="61702DA9" w:rsidR="00250D7F" w:rsidRDefault="00250D7F" w:rsidP="00250D7F">
                      <w:pPr>
                        <w:jc w:val="center"/>
                        <w:rPr>
                          <w:rFonts w:ascii="Twinkl Cursive Looped" w:hAnsi="Twinkl Cursive Looped"/>
                          <w:b/>
                          <w:color w:val="FF0000"/>
                          <w:sz w:val="20"/>
                          <w:szCs w:val="20"/>
                        </w:rPr>
                      </w:pPr>
                    </w:p>
                    <w:p w14:paraId="038B31AF" w14:textId="77777777" w:rsidR="00E942E4" w:rsidRDefault="00E942E4" w:rsidP="006366E3">
                      <w:pPr>
                        <w:rPr>
                          <w:rFonts w:ascii="Twinkl Cursive Looped" w:hAnsi="Twinkl Cursive Looped"/>
                          <w:b/>
                          <w:color w:val="FF0000"/>
                          <w:sz w:val="20"/>
                          <w:szCs w:val="20"/>
                        </w:rPr>
                      </w:pPr>
                    </w:p>
                    <w:p w14:paraId="5F40CCF9" w14:textId="2E082608" w:rsidR="00F25390" w:rsidRPr="00B21CA0" w:rsidRDefault="00F25390" w:rsidP="006366E3">
                      <w:pPr>
                        <w:rPr>
                          <w:rFonts w:ascii="Twinkl Cursive Looped" w:hAnsi="Twinkl Cursive Looped"/>
                          <w:b/>
                          <w:color w:val="FF0000"/>
                          <w:sz w:val="20"/>
                          <w:szCs w:val="20"/>
                        </w:rPr>
                      </w:pPr>
                    </w:p>
                    <w:p w14:paraId="6CFC2F35" w14:textId="4F5CA886" w:rsidR="00CA5881" w:rsidRPr="005C3499" w:rsidRDefault="00CA5881" w:rsidP="006366E3">
                      <w:pPr>
                        <w:rPr>
                          <w:rFonts w:ascii="Twinkl Cursive Looped" w:hAnsi="Twinkl Cursive Looped"/>
                          <w:b/>
                          <w:color w:val="0066FF"/>
                        </w:rPr>
                      </w:pPr>
                    </w:p>
                    <w:p w14:paraId="68F8F522" w14:textId="65397F1B" w:rsidR="003E4DC1" w:rsidRPr="004317AB" w:rsidRDefault="003E4DC1" w:rsidP="00932DE6">
                      <w:pPr>
                        <w:spacing w:after="0"/>
                        <w:jc w:val="center"/>
                        <w:rPr>
                          <w:rFonts w:ascii="Twinkl Cursive Looped" w:hAnsi="Twinkl Cursive Looped"/>
                          <w:b/>
                          <w:color w:val="0066FF"/>
                        </w:rPr>
                      </w:pPr>
                    </w:p>
                    <w:p w14:paraId="76C53FF2" w14:textId="27B8CA57" w:rsidR="00C73F72" w:rsidRPr="000F490F" w:rsidRDefault="00C73F72" w:rsidP="00C73F72">
                      <w:pPr>
                        <w:rPr>
                          <w:rFonts w:ascii="Twinkl Cursive Looped" w:hAnsi="Twinkl Cursive Looped"/>
                          <w:color w:val="2E74B5" w:themeColor="accent5" w:themeShade="BF"/>
                        </w:rPr>
                      </w:pPr>
                    </w:p>
                    <w:p w14:paraId="31D8593F" w14:textId="1FDBBAE7" w:rsidR="00B72837" w:rsidRPr="00922592" w:rsidRDefault="00B72837" w:rsidP="00C73F72">
                      <w:pPr>
                        <w:spacing w:after="0"/>
                        <w:jc w:val="center"/>
                        <w:rPr>
                          <w:rFonts w:ascii="Twinkl Cursive Looped" w:hAnsi="Twinkl Cursive Looped"/>
                          <w:color w:val="FF3300"/>
                          <w:sz w:val="28"/>
                          <w:szCs w:val="28"/>
                        </w:rPr>
                      </w:pPr>
                    </w:p>
                  </w:txbxContent>
                </v:textbox>
                <w10:wrap anchorx="page"/>
              </v:rect>
            </w:pict>
          </mc:Fallback>
        </mc:AlternateContent>
      </w:r>
      <w:r w:rsidRPr="00B019A8">
        <w:rPr>
          <w:rFonts w:ascii="Twinkl Cursive Looped Regular" w:eastAsiaTheme="minorEastAsia" w:hAnsi="Twinkl Cursive Looped Regular" w:cstheme="minorBidi"/>
          <w:b/>
          <w:bCs/>
          <w:noProof/>
          <w:sz w:val="24"/>
          <w:szCs w:val="24"/>
          <w:lang w:eastAsia="en-GB"/>
        </w:rPr>
        <mc:AlternateContent>
          <mc:Choice Requires="wps">
            <w:drawing>
              <wp:anchor distT="0" distB="0" distL="114300" distR="114300" simplePos="0" relativeHeight="251618816" behindDoc="1" locked="0" layoutInCell="1" allowOverlap="1" wp14:anchorId="7F54EA79" wp14:editId="1DA6EF05">
                <wp:simplePos x="0" y="0"/>
                <wp:positionH relativeFrom="margin">
                  <wp:posOffset>250190</wp:posOffset>
                </wp:positionH>
                <wp:positionV relativeFrom="paragraph">
                  <wp:posOffset>102870</wp:posOffset>
                </wp:positionV>
                <wp:extent cx="3387090" cy="2261870"/>
                <wp:effectExtent l="95250" t="95250" r="99060" b="100330"/>
                <wp:wrapTight wrapText="bothSides">
                  <wp:wrapPolygon edited="0">
                    <wp:start x="-607" y="-910"/>
                    <wp:lineTo x="-607" y="22376"/>
                    <wp:lineTo x="22110" y="22376"/>
                    <wp:lineTo x="22110" y="-910"/>
                    <wp:lineTo x="-607" y="-910"/>
                  </wp:wrapPolygon>
                </wp:wrapTight>
                <wp:docPr id="39" name="Rectangle 39"/>
                <wp:cNvGraphicFramePr/>
                <a:graphic xmlns:a="http://schemas.openxmlformats.org/drawingml/2006/main">
                  <a:graphicData uri="http://schemas.microsoft.com/office/word/2010/wordprocessingShape">
                    <wps:wsp>
                      <wps:cNvSpPr/>
                      <wps:spPr>
                        <a:xfrm>
                          <a:off x="0" y="0"/>
                          <a:ext cx="3387090" cy="2261870"/>
                        </a:xfrm>
                        <a:prstGeom prst="rect">
                          <a:avLst/>
                        </a:prstGeom>
                        <a:solidFill>
                          <a:schemeClr val="accent6">
                            <a:lumMod val="20000"/>
                            <a:lumOff val="80000"/>
                          </a:schemeClr>
                        </a:solidFill>
                        <a:ln w="38100" cap="flat" cmpd="sng" algn="ctr">
                          <a:solidFill>
                            <a:srgbClr val="002060"/>
                          </a:solidFill>
                          <a:prstDash val="solid"/>
                          <a:miter lim="800000"/>
                        </a:ln>
                        <a:effectLst>
                          <a:glow rad="63500">
                            <a:schemeClr val="accent1">
                              <a:satMod val="175000"/>
                              <a:alpha val="40000"/>
                            </a:schemeClr>
                          </a:glow>
                        </a:effectLst>
                      </wps:spPr>
                      <wps:txb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rect w14:anchorId="7F54EA79" id="Rectangle 39" o:spid="_x0000_s1041" style="position:absolute;left:0;text-align:left;margin-left:19.7pt;margin-top:8.1pt;width:266.7pt;height:178.1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" fillcolor="#e2efd9 [665]" strokecolor="#002060" strokeweight="3pt">
                <v:textbox>
                  <w:txbxContent>
                    <w:p w14:paraId="41DBD0A8" w14:textId="2637BD66" w:rsidR="00FE0376" w:rsidRDefault="00FE0376" w:rsidP="00FE0376">
                      <w:pPr>
                        <w:spacing w:after="0"/>
                        <w:jc w:val="center"/>
                        <w:rPr>
                          <w:rFonts w:ascii="Twinkl Cursive Looped" w:eastAsiaTheme="minorEastAsia" w:hAnsi="Twinkl Cursive Looped" w:cstheme="minorBidi"/>
                          <w:b/>
                          <w:color w:val="2F5496" w:themeColor="accent1" w:themeShade="BF"/>
                          <w:sz w:val="24"/>
                          <w:szCs w:val="24"/>
                        </w:rPr>
                      </w:pPr>
                      <w:r w:rsidRPr="004A1B2C">
                        <w:rPr>
                          <w:rFonts w:ascii="Twinkl Cursive Looped" w:eastAsiaTheme="minorEastAsia" w:hAnsi="Twinkl Cursive Looped" w:cstheme="minorBidi"/>
                          <w:b/>
                          <w:color w:val="2F5496" w:themeColor="accent1" w:themeShade="BF"/>
                          <w:sz w:val="24"/>
                          <w:szCs w:val="24"/>
                        </w:rPr>
                        <w:t>Our Trust’s Prayer</w:t>
                      </w:r>
                      <w:r w:rsidR="00D77E01">
                        <w:rPr>
                          <w:rFonts w:ascii="Twinkl Cursive Looped" w:eastAsiaTheme="minorEastAsia" w:hAnsi="Twinkl Cursive Looped" w:cstheme="minorBidi"/>
                          <w:b/>
                          <w:color w:val="2F5496" w:themeColor="accent1" w:themeShade="BF"/>
                          <w:sz w:val="24"/>
                          <w:szCs w:val="24"/>
                        </w:rPr>
                        <w:t xml:space="preserve"> </w:t>
                      </w:r>
                      <w:r w:rsidR="005B2E69">
                        <w:rPr>
                          <w:noProof/>
                        </w:rPr>
                        <w:drawing>
                          <wp:inline distT="0" distB="0" distL="0" distR="0" wp14:anchorId="4538BB31" wp14:editId="3225A1D3">
                            <wp:extent cx="541020" cy="335280"/>
                            <wp:effectExtent l="0" t="0" r="0" b="7620"/>
                            <wp:docPr id="1452287873" name="Picture 1452287873" descr="Praying hands background |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ing hands background | Download on Freepik"/>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1020" cy="335280"/>
                                    </a:xfrm>
                                    <a:prstGeom prst="rect">
                                      <a:avLst/>
                                    </a:prstGeom>
                                    <a:noFill/>
                                    <a:ln>
                                      <a:noFill/>
                                    </a:ln>
                                  </pic:spPr>
                                </pic:pic>
                              </a:graphicData>
                            </a:graphic>
                          </wp:inline>
                        </w:drawing>
                      </w:r>
                    </w:p>
                    <w:p w14:paraId="28E0A4F5"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Heavenly Father,</w:t>
                      </w:r>
                    </w:p>
                    <w:p w14:paraId="24A46869" w14:textId="7ACB209E"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Let peace, friendship and love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grow in our schools.</w:t>
                      </w:r>
                    </w:p>
                    <w:p w14:paraId="6DE15D20" w14:textId="008AED6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Send the Holy Spirit to give</w:t>
                      </w:r>
                      <w:r w:rsidR="005B2E69" w:rsidRP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 xml:space="preserve">excellence to </w:t>
                      </w:r>
                      <w:r w:rsidR="00E33522" w:rsidRPr="005B2E69">
                        <w:rPr>
                          <w:rFonts w:ascii="Twinkl Cursive Looped" w:eastAsiaTheme="minorEastAsia" w:hAnsi="Twinkl Cursive Looped" w:cstheme="minorBidi"/>
                          <w:b/>
                          <w:color w:val="2F5496" w:themeColor="accent1" w:themeShade="BF"/>
                          <w:sz w:val="20"/>
                          <w:szCs w:val="20"/>
                        </w:rPr>
                        <w:t>our learning</w:t>
                      </w:r>
                      <w:r w:rsidRPr="005B2E69">
                        <w:rPr>
                          <w:rFonts w:ascii="Twinkl Cursive Looped" w:eastAsiaTheme="minorEastAsia" w:hAnsi="Twinkl Cursive Looped" w:cstheme="minorBidi"/>
                          <w:b/>
                          <w:color w:val="2F5496" w:themeColor="accent1" w:themeShade="BF"/>
                          <w:sz w:val="20"/>
                          <w:szCs w:val="20"/>
                        </w:rPr>
                        <w:t>,</w:t>
                      </w:r>
                    </w:p>
                    <w:p w14:paraId="1D6F1137" w14:textId="7292E7A4"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love to our actions and</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joy to our worship.</w:t>
                      </w:r>
                    </w:p>
                    <w:p w14:paraId="57E54450" w14:textId="7B81BA16"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Guide us to help others,</w:t>
                      </w:r>
                      <w:r w:rsidR="005B2E69">
                        <w:rPr>
                          <w:rFonts w:ascii="Twinkl Cursive Looped" w:eastAsiaTheme="minorEastAsia" w:hAnsi="Twinkl Cursive Looped" w:cstheme="minorBidi"/>
                          <w:b/>
                          <w:color w:val="2F5496" w:themeColor="accent1" w:themeShade="BF"/>
                          <w:sz w:val="20"/>
                          <w:szCs w:val="20"/>
                        </w:rPr>
                        <w:t xml:space="preserve"> </w:t>
                      </w:r>
                      <w:r w:rsidRPr="005B2E69">
                        <w:rPr>
                          <w:rFonts w:ascii="Twinkl Cursive Looped" w:eastAsiaTheme="minorEastAsia" w:hAnsi="Twinkl Cursive Looped" w:cstheme="minorBidi"/>
                          <w:b/>
                          <w:color w:val="2F5496" w:themeColor="accent1" w:themeShade="BF"/>
                          <w:sz w:val="20"/>
                          <w:szCs w:val="20"/>
                        </w:rPr>
                        <w:t>so that we may all</w:t>
                      </w:r>
                    </w:p>
                    <w:p w14:paraId="117A9B3D"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Learn, Love and Achieve,</w:t>
                      </w:r>
                    </w:p>
                    <w:p w14:paraId="27A23566" w14:textId="24558D05"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Together with Jesus.</w:t>
                      </w:r>
                    </w:p>
                    <w:p w14:paraId="14E7536A" w14:textId="77777777" w:rsidR="00FE0376" w:rsidRPr="005B2E69" w:rsidRDefault="00FE0376" w:rsidP="00FE0376">
                      <w:pPr>
                        <w:spacing w:after="0"/>
                        <w:jc w:val="center"/>
                        <w:rPr>
                          <w:rFonts w:ascii="Twinkl Cursive Looped" w:eastAsiaTheme="minorEastAsia" w:hAnsi="Twinkl Cursive Looped" w:cstheme="minorBidi"/>
                          <w:b/>
                          <w:color w:val="2F5496" w:themeColor="accent1" w:themeShade="BF"/>
                          <w:sz w:val="20"/>
                          <w:szCs w:val="20"/>
                        </w:rPr>
                      </w:pPr>
                      <w:r w:rsidRPr="005B2E69">
                        <w:rPr>
                          <w:rFonts w:ascii="Twinkl Cursive Looped" w:eastAsiaTheme="minorEastAsia" w:hAnsi="Twinkl Cursive Looped" w:cstheme="minorBidi"/>
                          <w:b/>
                          <w:color w:val="2F5496" w:themeColor="accent1" w:themeShade="BF"/>
                          <w:sz w:val="20"/>
                          <w:szCs w:val="20"/>
                        </w:rPr>
                        <w:t>Amen</w:t>
                      </w:r>
                    </w:p>
                    <w:p w14:paraId="509A0CBA" w14:textId="13CC472B" w:rsidR="00FE0376" w:rsidRPr="001A13EC" w:rsidRDefault="005B2E69" w:rsidP="00FE0376">
                      <w:pPr>
                        <w:jc w:val="center"/>
                        <w:rPr>
                          <w:rFonts w:ascii="Twinkl Cursive Looped" w:hAnsi="Twinkl Cursive Looped"/>
                          <w:color w:val="FF3300"/>
                        </w:rPr>
                      </w:pPr>
                      <w:r w:rsidRPr="005B2E69">
                        <w:rPr>
                          <w:rFonts w:ascii="Twinkl Cursive Looped" w:hAnsi="Twinkl Cursive Looped"/>
                          <w:noProof/>
                          <w:color w:val="FF3300"/>
                        </w:rPr>
                        <w:drawing>
                          <wp:inline distT="0" distB="0" distL="0" distR="0" wp14:anchorId="73D44F51" wp14:editId="55F6A3C8">
                            <wp:extent cx="361950" cy="328436"/>
                            <wp:effectExtent l="0" t="0" r="0" b="0"/>
                            <wp:docPr id="1112439714" name="Picture 1112439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2710" cy="329125"/>
                                    </a:xfrm>
                                    <a:prstGeom prst="rect">
                                      <a:avLst/>
                                    </a:prstGeom>
                                    <a:noFill/>
                                    <a:ln>
                                      <a:noFill/>
                                    </a:ln>
                                  </pic:spPr>
                                </pic:pic>
                              </a:graphicData>
                            </a:graphic>
                          </wp:inline>
                        </w:drawing>
                      </w:r>
                    </w:p>
                  </w:txbxContent>
                </v:textbox>
                <w10:wrap type="tight" anchorx="margin"/>
              </v:rect>
            </w:pict>
          </mc:Fallback>
        </mc:AlternateContent>
      </w:r>
    </w:p>
    <w:p w14:paraId="284765F5" w14:textId="665FAA0C"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06E05C25" w14:textId="2C8A28C9" w:rsidR="00B672AA" w:rsidRDefault="00B672AA" w:rsidP="00B672AA">
      <w:pPr>
        <w:shd w:val="clear" w:color="auto" w:fill="FFFFFF"/>
        <w:spacing w:after="0" w:line="240" w:lineRule="auto"/>
        <w:jc w:val="center"/>
        <w:rPr>
          <w:rFonts w:ascii="Trebuchet MS" w:eastAsia="Times New Roman" w:hAnsi="Trebuchet MS"/>
          <w:i/>
          <w:iCs/>
          <w:color w:val="333333"/>
          <w:sz w:val="21"/>
          <w:szCs w:val="21"/>
          <w:lang w:eastAsia="en-GB"/>
        </w:rPr>
      </w:pPr>
    </w:p>
    <w:p w14:paraId="2105868F" w14:textId="7F0B7F93" w:rsidR="00B672AA" w:rsidRDefault="00A32F80"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722240" behindDoc="0" locked="0" layoutInCell="1" allowOverlap="1" wp14:anchorId="4DCF0347" wp14:editId="3DC0D449">
                <wp:simplePos x="0" y="0"/>
                <wp:positionH relativeFrom="column">
                  <wp:posOffset>3004820</wp:posOffset>
                </wp:positionH>
                <wp:positionV relativeFrom="paragraph">
                  <wp:posOffset>7620</wp:posOffset>
                </wp:positionV>
                <wp:extent cx="3604260" cy="1036320"/>
                <wp:effectExtent l="0" t="0" r="15240" b="11430"/>
                <wp:wrapNone/>
                <wp:docPr id="1535854368" name="Text Box 31"/>
                <wp:cNvGraphicFramePr/>
                <a:graphic xmlns:a="http://schemas.openxmlformats.org/drawingml/2006/main">
                  <a:graphicData uri="http://schemas.microsoft.com/office/word/2010/wordprocessingShape">
                    <wps:wsp>
                      <wps:cNvSpPr txBox="1"/>
                      <wps:spPr>
                        <a:xfrm>
                          <a:off x="0" y="0"/>
                          <a:ext cx="3604260" cy="1036320"/>
                        </a:xfrm>
                        <a:prstGeom prst="rect">
                          <a:avLst/>
                        </a:prstGeom>
                        <a:solidFill>
                          <a:schemeClr val="lt1"/>
                        </a:solidFill>
                        <a:ln w="6350">
                          <a:solidFill>
                            <a:prstClr val="black"/>
                          </a:solidFill>
                        </a:ln>
                      </wps:spPr>
                      <wps:txbx>
                        <w:txbxContent>
                          <w:p w14:paraId="3DFF4065" w14:textId="67AE2B45" w:rsidR="002754B1" w:rsidRDefault="00E520DC">
                            <w:r>
                              <w:rPr>
                                <w:noProof/>
                              </w:rPr>
                              <w:drawing>
                                <wp:inline distT="0" distB="0" distL="0" distR="0" wp14:anchorId="1FBEF645" wp14:editId="16F1DDD2">
                                  <wp:extent cx="3415030" cy="883404"/>
                                  <wp:effectExtent l="0" t="0" r="0" b="0"/>
                                  <wp:docPr id="140015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1002" name=""/>
                                          <pic:cNvPicPr/>
                                        </pic:nvPicPr>
                                        <pic:blipFill>
                                          <a:blip r:embed="rId41"/>
                                          <a:stretch>
                                            <a:fillRect/>
                                          </a:stretch>
                                        </pic:blipFill>
                                        <pic:spPr>
                                          <a:xfrm>
                                            <a:off x="0" y="0"/>
                                            <a:ext cx="3431160" cy="8875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DCF0347" id="Text Box 31" o:spid="_x0000_s1042" type="#_x0000_t202" style="position:absolute;margin-left:236.6pt;margin-top:.6pt;width:283.8pt;height:81.6pt;z-index:25172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" fillcolor="white [3201]" strokeweight=".5pt">
                <v:textbox>
                  <w:txbxContent>
                    <w:p w14:paraId="3DFF4065" w14:textId="67AE2B45" w:rsidR="002754B1" w:rsidRDefault="00E520DC">
                      <w:r>
                        <w:rPr>
                          <w:noProof/>
                        </w:rPr>
                        <w:drawing>
                          <wp:inline distT="0" distB="0" distL="0" distR="0" wp14:anchorId="1FBEF645" wp14:editId="16F1DDD2">
                            <wp:extent cx="3415030" cy="883404"/>
                            <wp:effectExtent l="0" t="0" r="0" b="0"/>
                            <wp:docPr id="1400151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51002" name=""/>
                                    <pic:cNvPicPr/>
                                  </pic:nvPicPr>
                                  <pic:blipFill>
                                    <a:blip r:embed="rId42"/>
                                    <a:stretch>
                                      <a:fillRect/>
                                    </a:stretch>
                                  </pic:blipFill>
                                  <pic:spPr>
                                    <a:xfrm>
                                      <a:off x="0" y="0"/>
                                      <a:ext cx="3431160" cy="887577"/>
                                    </a:xfrm>
                                    <a:prstGeom prst="rect">
                                      <a:avLst/>
                                    </a:prstGeom>
                                  </pic:spPr>
                                </pic:pic>
                              </a:graphicData>
                            </a:graphic>
                          </wp:inline>
                        </w:drawing>
                      </w:r>
                    </w:p>
                  </w:txbxContent>
                </v:textbox>
              </v:shape>
            </w:pict>
          </mc:Fallback>
        </mc:AlternateContent>
      </w:r>
    </w:p>
    <w:p w14:paraId="26C672EC" w14:textId="007AFB40" w:rsidR="00C92464" w:rsidRDefault="00C92464"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27095FCD" w14:textId="15F12F9F" w:rsidR="001B59B9" w:rsidRDefault="001B59B9" w:rsidP="00143EB8">
      <w:pPr>
        <w:shd w:val="clear" w:color="auto" w:fill="FFFFFF"/>
        <w:tabs>
          <w:tab w:val="center" w:pos="5300"/>
          <w:tab w:val="left" w:pos="7524"/>
        </w:tabs>
        <w:spacing w:after="0" w:line="240" w:lineRule="auto"/>
        <w:rPr>
          <w:rFonts w:ascii="Trebuchet MS" w:eastAsia="Times New Roman" w:hAnsi="Trebuchet MS"/>
          <w:i/>
          <w:iCs/>
          <w:color w:val="333333"/>
          <w:sz w:val="21"/>
          <w:szCs w:val="21"/>
          <w:lang w:eastAsia="en-GB"/>
        </w:rPr>
      </w:pPr>
    </w:p>
    <w:p w14:paraId="3937B310" w14:textId="04AB60DC" w:rsidR="00184276" w:rsidRDefault="002466AF"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5D2D405F" w14:textId="3F18217C"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4E1B7CE7" w14:textId="52BBC383" w:rsidR="00F06D49" w:rsidRDefault="00F06D49" w:rsidP="00F107BF">
      <w:pPr>
        <w:shd w:val="clear" w:color="auto" w:fill="FFFFFF"/>
        <w:spacing w:after="0" w:line="240" w:lineRule="auto"/>
        <w:rPr>
          <w:rFonts w:ascii="Trebuchet MS" w:eastAsia="Times New Roman" w:hAnsi="Trebuchet MS"/>
          <w:i/>
          <w:iCs/>
          <w:color w:val="333333"/>
          <w:sz w:val="21"/>
          <w:szCs w:val="21"/>
          <w:lang w:eastAsia="en-GB"/>
        </w:rPr>
      </w:pPr>
    </w:p>
    <w:p w14:paraId="3ECDCD26" w14:textId="56CC5121" w:rsidR="00263448" w:rsidRDefault="00263448" w:rsidP="008E4170">
      <w:pPr>
        <w:shd w:val="clear" w:color="auto" w:fill="FFFFFF"/>
        <w:spacing w:after="0" w:line="240" w:lineRule="auto"/>
        <w:rPr>
          <w:rFonts w:ascii="Trebuchet MS" w:eastAsia="Times New Roman" w:hAnsi="Trebuchet MS"/>
          <w:i/>
          <w:iCs/>
          <w:color w:val="333333"/>
          <w:sz w:val="21"/>
          <w:szCs w:val="21"/>
          <w:lang w:eastAsia="en-GB"/>
        </w:rPr>
      </w:pPr>
    </w:p>
    <w:p w14:paraId="7BC030E1" w14:textId="54D5F248"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56FF3E7" w14:textId="60A409AB"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01E5AD0E" w14:textId="10C2664A" w:rsidR="00A52CC2" w:rsidRDefault="00A52CC2" w:rsidP="008E4170">
      <w:pPr>
        <w:shd w:val="clear" w:color="auto" w:fill="FFFFFF"/>
        <w:spacing w:after="0" w:line="240" w:lineRule="auto"/>
        <w:rPr>
          <w:rFonts w:ascii="Trebuchet MS" w:eastAsia="Times New Roman" w:hAnsi="Trebuchet MS"/>
          <w:i/>
          <w:iCs/>
          <w:color w:val="333333"/>
          <w:sz w:val="21"/>
          <w:szCs w:val="21"/>
          <w:lang w:eastAsia="en-GB"/>
        </w:rPr>
      </w:pPr>
    </w:p>
    <w:p w14:paraId="4ED59EFF" w14:textId="10CF66AE"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0D7C39">
        <w:rPr>
          <w:rFonts w:ascii="Twinkl" w:eastAsia="Times New Roman" w:hAnsi="Twinkl"/>
          <w:b/>
          <w:bCs/>
          <w:noProof/>
          <w:kern w:val="2"/>
          <w:sz w:val="24"/>
          <w:szCs w:val="24"/>
          <w:lang w:eastAsia="en-GB"/>
          <w14:ligatures w14:val="standardContextual"/>
        </w:rPr>
        <mc:AlternateContent>
          <mc:Choice Requires="wps">
            <w:drawing>
              <wp:anchor distT="0" distB="0" distL="114300" distR="114300" simplePos="0" relativeHeight="251703808" behindDoc="1" locked="0" layoutInCell="1" allowOverlap="1" wp14:anchorId="598736C8" wp14:editId="1298324B">
                <wp:simplePos x="0" y="0"/>
                <wp:positionH relativeFrom="page">
                  <wp:posOffset>483870</wp:posOffset>
                </wp:positionH>
                <wp:positionV relativeFrom="paragraph">
                  <wp:posOffset>222885</wp:posOffset>
                </wp:positionV>
                <wp:extent cx="6595110" cy="2579370"/>
                <wp:effectExtent l="19050" t="19050" r="15240" b="11430"/>
                <wp:wrapTight wrapText="bothSides">
                  <wp:wrapPolygon edited="0">
                    <wp:start x="-62" y="-160"/>
                    <wp:lineTo x="-62" y="21536"/>
                    <wp:lineTo x="21588" y="21536"/>
                    <wp:lineTo x="21588" y="-160"/>
                    <wp:lineTo x="-62" y="-160"/>
                  </wp:wrapPolygon>
                </wp:wrapTight>
                <wp:docPr id="1082260363" name="Rectangle 2"/>
                <wp:cNvGraphicFramePr/>
                <a:graphic xmlns:a="http://schemas.openxmlformats.org/drawingml/2006/main">
                  <a:graphicData uri="http://schemas.microsoft.com/office/word/2010/wordprocessingShape">
                    <wps:wsp>
                      <wps:cNvSpPr/>
                      <wps:spPr>
                        <a:xfrm>
                          <a:off x="0" y="0"/>
                          <a:ext cx="6595110" cy="2579370"/>
                        </a:xfrm>
                        <a:prstGeom prst="rect">
                          <a:avLst/>
                        </a:prstGeom>
                        <a:solidFill>
                          <a:schemeClr val="accent6">
                            <a:lumMod val="20000"/>
                            <a:lumOff val="80000"/>
                          </a:schemeClr>
                        </a:solidFill>
                        <a:ln w="38100" cap="flat" cmpd="sng" algn="ctr">
                          <a:solidFill>
                            <a:srgbClr val="4472C4">
                              <a:lumMod val="75000"/>
                            </a:srgbClr>
                          </a:solidFill>
                          <a:prstDash val="solid"/>
                          <a:miter lim="800000"/>
                        </a:ln>
                        <a:effectLst/>
                      </wps:spPr>
                      <wps:txb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6349CA4B"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There are government guidelines for schools and nurseries</w:t>
                            </w:r>
                            <w:r w:rsidR="00544C5C">
                              <w:rPr>
                                <w:rFonts w:ascii="Twinkl Cursive Looped" w:hAnsi="Twinkl Cursive Looped"/>
                                <w:b/>
                                <w:bCs/>
                                <w:color w:val="0F4761"/>
                              </w:rPr>
                              <w:t>;</w:t>
                            </w:r>
                            <w:r w:rsidRPr="000D7C39">
                              <w:rPr>
                                <w:rFonts w:ascii="Twinkl Cursive Looped" w:hAnsi="Twinkl Cursive Looped"/>
                                <w:b/>
                                <w:bCs/>
                                <w:color w:val="0F4761"/>
                              </w:rPr>
                              <w:t xml:space="preserve"> these say when children should be kept off school and when they shouldn't.  </w:t>
                            </w:r>
                            <w:hyperlink r:id="rId43"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736C8" id="Rectangle 2" o:spid="_x0000_s1043" style="position:absolute;margin-left:38.1pt;margin-top:17.55pt;width:519.3pt;height:203.1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" fillcolor="#e2efd9 [665]" strokecolor="#2f5597" strokeweight="3pt">
                <v:textbox>
                  <w:txbxContent>
                    <w:p w14:paraId="6B1D0DEB" w14:textId="77777777" w:rsidR="009D53B4" w:rsidRPr="000C5BAA" w:rsidRDefault="009D53B4" w:rsidP="009D53B4">
                      <w:pPr>
                        <w:spacing w:after="0" w:line="240" w:lineRule="auto"/>
                        <w:jc w:val="center"/>
                        <w:rPr>
                          <w:rFonts w:ascii="Twinkl Cursive Looped" w:hAnsi="Twinkl Cursive Looped"/>
                          <w:b/>
                          <w:bCs/>
                          <w:color w:val="0F4761"/>
                          <w:sz w:val="28"/>
                          <w:szCs w:val="28"/>
                        </w:rPr>
                      </w:pPr>
                      <w:r w:rsidRPr="000C5BAA">
                        <w:rPr>
                          <w:rFonts w:ascii="Twinkl Cursive Looped" w:hAnsi="Twinkl Cursive Looped"/>
                          <w:b/>
                          <w:bCs/>
                          <w:color w:val="0F4761"/>
                          <w:sz w:val="28"/>
                          <w:szCs w:val="28"/>
                        </w:rPr>
                        <w:t>Is my child too ill for school?</w:t>
                      </w:r>
                    </w:p>
                    <w:p w14:paraId="54ABED6D" w14:textId="77777777"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It can be tricky deciding whether to keep your child off school or nursery when they are unwell.</w:t>
                      </w:r>
                    </w:p>
                    <w:p w14:paraId="62C04E94" w14:textId="6349CA4B" w:rsidR="009D53B4" w:rsidRPr="000D7C39" w:rsidRDefault="009D53B4" w:rsidP="009D53B4">
                      <w:pPr>
                        <w:spacing w:after="0" w:line="240" w:lineRule="auto"/>
                        <w:rPr>
                          <w:rFonts w:ascii="Twinkl Cursive Looped" w:hAnsi="Twinkl Cursive Looped"/>
                          <w:b/>
                          <w:bCs/>
                          <w:color w:val="0F4761"/>
                        </w:rPr>
                      </w:pPr>
                      <w:r w:rsidRPr="000D7C39">
                        <w:rPr>
                          <w:rFonts w:ascii="Twinkl Cursive Looped" w:hAnsi="Twinkl Cursive Looped"/>
                          <w:b/>
                          <w:bCs/>
                          <w:color w:val="0F4761"/>
                        </w:rPr>
                        <w:t>There are government guidelines for schools and nurseries</w:t>
                      </w:r>
                      <w:r w:rsidR="00544C5C">
                        <w:rPr>
                          <w:rFonts w:ascii="Twinkl Cursive Looped" w:hAnsi="Twinkl Cursive Looped"/>
                          <w:b/>
                          <w:bCs/>
                          <w:color w:val="0F4761"/>
                        </w:rPr>
                        <w:t>;</w:t>
                      </w:r>
                      <w:r w:rsidRPr="000D7C39">
                        <w:rPr>
                          <w:rFonts w:ascii="Twinkl Cursive Looped" w:hAnsi="Twinkl Cursive Looped"/>
                          <w:b/>
                          <w:bCs/>
                          <w:color w:val="0F4761"/>
                        </w:rPr>
                        <w:t xml:space="preserve"> these say when children should be kept off school and when they shouldn't.  </w:t>
                      </w:r>
                      <w:hyperlink r:id="rId45" w:history="1">
                        <w:r w:rsidRPr="000D7C39">
                          <w:rPr>
                            <w:rStyle w:val="Hyperlink"/>
                            <w:rFonts w:ascii="Twinkl Cursive Looped" w:hAnsi="Twinkl Cursive Looped"/>
                            <w:b/>
                            <w:bCs/>
                            <w:color w:val="0F4761"/>
                          </w:rPr>
                          <w:t>https://www.nhs.uk/live-well/is-my-child-too-ill-for-school</w:t>
                        </w:r>
                      </w:hyperlink>
                      <w:r w:rsidRPr="000D7C39">
                        <w:rPr>
                          <w:rFonts w:ascii="Twinkl Cursive Looped" w:hAnsi="Twinkl Cursive Looped"/>
                          <w:b/>
                          <w:bCs/>
                          <w:color w:val="0F4761"/>
                        </w:rPr>
                        <w:t xml:space="preserve"> If you do keep your child at home, it's important to phone school </w:t>
                      </w:r>
                      <w:r>
                        <w:rPr>
                          <w:rFonts w:ascii="Twinkl Cursive Looped" w:hAnsi="Twinkl Cursive Looped"/>
                          <w:b/>
                          <w:bCs/>
                          <w:color w:val="0F4761"/>
                        </w:rPr>
                        <w:t>daily</w:t>
                      </w:r>
                      <w:r w:rsidRPr="000D7C39">
                        <w:rPr>
                          <w:rFonts w:ascii="Twinkl Cursive Looped" w:hAnsi="Twinkl Cursive Looped"/>
                          <w:b/>
                          <w:bCs/>
                          <w:color w:val="0F4761"/>
                        </w:rPr>
                        <w:t xml:space="preserve">. </w:t>
                      </w:r>
                    </w:p>
                    <w:p w14:paraId="069377C2" w14:textId="77777777" w:rsidR="009D53B4" w:rsidRPr="00F9676B" w:rsidRDefault="009D53B4" w:rsidP="009D53B4">
                      <w:pPr>
                        <w:spacing w:after="0" w:line="240" w:lineRule="auto"/>
                        <w:rPr>
                          <w:rFonts w:ascii="Twinkl Cursive Looped" w:hAnsi="Twinkl Cursive Looped"/>
                          <w:b/>
                          <w:bCs/>
                        </w:rPr>
                      </w:pPr>
                    </w:p>
                    <w:p w14:paraId="626607D8" w14:textId="77777777" w:rsidR="009D53B4" w:rsidRPr="000D7C39" w:rsidRDefault="009D53B4" w:rsidP="009D53B4">
                      <w:pPr>
                        <w:jc w:val="center"/>
                        <w:rPr>
                          <w:rFonts w:ascii="Twinkl" w:hAnsi="Twinkl"/>
                          <w:b/>
                          <w:bCs/>
                          <w:color w:val="501549"/>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FD68F7">
                        <w:rPr>
                          <w:noProof/>
                        </w:rPr>
                        <w:drawing>
                          <wp:inline distT="0" distB="0" distL="0" distR="0" wp14:anchorId="7F47D669" wp14:editId="01F97E66">
                            <wp:extent cx="1752600" cy="855600"/>
                            <wp:effectExtent l="0" t="0" r="0" b="1905"/>
                            <wp:docPr id="19238819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r>
                        <w:rPr>
                          <w:noProof/>
                        </w:rPr>
                        <w:t xml:space="preserve">                   </w:t>
                      </w:r>
                      <w:r w:rsidRPr="00FD68F7">
                        <w:rPr>
                          <w:noProof/>
                        </w:rPr>
                        <w:drawing>
                          <wp:inline distT="0" distB="0" distL="0" distR="0" wp14:anchorId="5B72B318" wp14:editId="5A4D87B8">
                            <wp:extent cx="1752600" cy="855600"/>
                            <wp:effectExtent l="0" t="0" r="0" b="1905"/>
                            <wp:docPr id="7405637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3122" cy="855855"/>
                                    </a:xfrm>
                                    <a:prstGeom prst="rect">
                                      <a:avLst/>
                                    </a:prstGeom>
                                    <a:noFill/>
                                    <a:ln>
                                      <a:noFill/>
                                    </a:ln>
                                  </pic:spPr>
                                </pic:pic>
                              </a:graphicData>
                            </a:graphic>
                          </wp:inline>
                        </w:drawing>
                      </w:r>
                    </w:p>
                  </w:txbxContent>
                </v:textbox>
                <w10:wrap type="tight" anchorx="page"/>
              </v:rect>
            </w:pict>
          </mc:Fallback>
        </mc:AlternateContent>
      </w:r>
    </w:p>
    <w:p w14:paraId="104262C9" w14:textId="061939EA"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Pr>
          <w:rFonts w:ascii="Trebuchet MS" w:eastAsia="Times New Roman" w:hAnsi="Trebuchet MS"/>
          <w:i/>
          <w:iCs/>
          <w:color w:val="333333"/>
          <w:sz w:val="21"/>
          <w:szCs w:val="21"/>
          <w:lang w:eastAsia="en-GB"/>
        </w:rPr>
        <w:t xml:space="preserve">      </w:t>
      </w:r>
    </w:p>
    <w:p w14:paraId="3B7AFCFB" w14:textId="1F98CC48"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79FFB902" w14:textId="0F1C8177" w:rsidR="00FC2E5B" w:rsidRDefault="00FC2E5B" w:rsidP="008E4170">
      <w:pPr>
        <w:shd w:val="clear" w:color="auto" w:fill="FFFFFF"/>
        <w:spacing w:after="0" w:line="240" w:lineRule="auto"/>
        <w:rPr>
          <w:rFonts w:ascii="Trebuchet MS" w:eastAsia="Times New Roman" w:hAnsi="Trebuchet MS"/>
          <w:i/>
          <w:iCs/>
          <w:color w:val="333333"/>
          <w:sz w:val="21"/>
          <w:szCs w:val="21"/>
          <w:lang w:eastAsia="en-GB"/>
        </w:rPr>
      </w:pPr>
    </w:p>
    <w:p w14:paraId="04B5D8B2" w14:textId="16023D9D"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8F179D">
        <w:rPr>
          <w:rFonts w:ascii="Trebuchet MS" w:eastAsia="Times New Roman" w:hAnsi="Trebuchet MS"/>
          <w:i/>
          <w:iCs/>
          <w:noProof/>
          <w:color w:val="333333"/>
          <w:sz w:val="21"/>
          <w:szCs w:val="21"/>
          <w:lang w:eastAsia="en-GB"/>
        </w:rPr>
        <mc:AlternateContent>
          <mc:Choice Requires="wps">
            <w:drawing>
              <wp:anchor distT="45720" distB="45720" distL="114300" distR="114300" simplePos="0" relativeHeight="251675136" behindDoc="1" locked="0" layoutInCell="1" allowOverlap="1" wp14:anchorId="1F897382" wp14:editId="4CBB6737">
                <wp:simplePos x="0" y="0"/>
                <wp:positionH relativeFrom="page">
                  <wp:align>center</wp:align>
                </wp:positionH>
                <wp:positionV relativeFrom="paragraph">
                  <wp:posOffset>313690</wp:posOffset>
                </wp:positionV>
                <wp:extent cx="6657975" cy="666750"/>
                <wp:effectExtent l="19050" t="19050" r="28575" b="19050"/>
                <wp:wrapTight wrapText="bothSides">
                  <wp:wrapPolygon edited="0">
                    <wp:start x="-62" y="-617"/>
                    <wp:lineTo x="-62" y="21600"/>
                    <wp:lineTo x="21631" y="21600"/>
                    <wp:lineTo x="21631" y="-617"/>
                    <wp:lineTo x="-62" y="-617"/>
                  </wp:wrapPolygon>
                </wp:wrapTight>
                <wp:docPr id="17630870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6750"/>
                        </a:xfrm>
                        <a:prstGeom prst="rect">
                          <a:avLst/>
                        </a:prstGeom>
                        <a:solidFill>
                          <a:schemeClr val="accent6">
                            <a:lumMod val="20000"/>
                            <a:lumOff val="80000"/>
                          </a:schemeClr>
                        </a:solidFill>
                        <a:ln w="38100">
                          <a:solidFill>
                            <a:srgbClr val="0070C0"/>
                          </a:solidFill>
                          <a:miter lim="800000"/>
                          <a:headEnd/>
                          <a:tailEnd/>
                        </a:ln>
                      </wps:spPr>
                      <wps:txbx>
                        <w:txbxContent>
                          <w:p w14:paraId="258802AC" w14:textId="3E8C5938"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 xml:space="preserve">we are a nut free </w:t>
                            </w:r>
                            <w:proofErr w:type="gramStart"/>
                            <w:r w:rsidRPr="006D52F5">
                              <w:rPr>
                                <w:rFonts w:ascii="Twinkl Cursive Looped" w:hAnsi="Twinkl Cursive Looped"/>
                                <w:b/>
                                <w:color w:val="FF0000"/>
                                <w:sz w:val="20"/>
                                <w:szCs w:val="20"/>
                              </w:rPr>
                              <w:t>school</w:t>
                            </w:r>
                            <w:r w:rsidR="00544C5C">
                              <w:rPr>
                                <w:rFonts w:ascii="Twinkl Cursive Looped" w:hAnsi="Twinkl Cursive Looped"/>
                                <w:b/>
                                <w:color w:val="FF0000"/>
                                <w:sz w:val="20"/>
                                <w:szCs w:val="20"/>
                              </w:rPr>
                              <w:t xml:space="preserve">; </w:t>
                            </w:r>
                            <w:r w:rsidRPr="006D52F5">
                              <w:rPr>
                                <w:rFonts w:ascii="Twinkl Cursive Looped" w:hAnsi="Twinkl Cursive Looped"/>
                                <w:color w:val="FF0000"/>
                                <w:sz w:val="20"/>
                                <w:szCs w:val="20"/>
                              </w:rPr>
                              <w:t xml:space="preserve"> we</w:t>
                            </w:r>
                            <w:proofErr w:type="gramEnd"/>
                            <w:r w:rsidRPr="006D52F5">
                              <w:rPr>
                                <w:rFonts w:ascii="Twinkl Cursive Looped" w:hAnsi="Twinkl Cursive Looped"/>
                                <w:color w:val="FF0000"/>
                                <w:sz w:val="20"/>
                                <w:szCs w:val="20"/>
                              </w:rPr>
                              <w:t xml:space="preserve"> have children in school with nut allergies</w:t>
                            </w:r>
                            <w:r w:rsidR="00544C5C">
                              <w:rPr>
                                <w:rFonts w:ascii="Twinkl Cursive Looped" w:hAnsi="Twinkl Cursive Looped"/>
                                <w:color w:val="FF0000"/>
                                <w:sz w:val="20"/>
                                <w:szCs w:val="20"/>
                              </w:rPr>
                              <w:t xml:space="preserve">. </w:t>
                            </w:r>
                            <w:r w:rsidRPr="006D52F5">
                              <w:rPr>
                                <w:rFonts w:ascii="Twinkl Cursive Looped" w:hAnsi="Twinkl Cursive Looped"/>
                                <w:color w:val="FF0000"/>
                                <w:sz w:val="20"/>
                                <w:szCs w:val="20"/>
                              </w:rPr>
                              <w:t xml:space="preserve"> </w:t>
                            </w:r>
                            <w:r w:rsidR="00544C5C">
                              <w:rPr>
                                <w:rFonts w:ascii="Twinkl Cursive Looped" w:hAnsi="Twinkl Cursive Looped"/>
                                <w:color w:val="FF0000"/>
                                <w:sz w:val="20"/>
                                <w:szCs w:val="20"/>
                              </w:rPr>
                              <w:t>T</w:t>
                            </w:r>
                            <w:r w:rsidRPr="006D52F5">
                              <w:rPr>
                                <w:rFonts w:ascii="Twinkl Cursive Looped" w:hAnsi="Twinkl Cursive Looped"/>
                                <w:color w:val="FF0000"/>
                                <w:sz w:val="20"/>
                                <w:szCs w:val="20"/>
                              </w:rPr>
                              <w:t>herefore</w:t>
                            </w:r>
                            <w:r w:rsidR="00544C5C">
                              <w:rPr>
                                <w:rFonts w:ascii="Twinkl Cursive Looped" w:hAnsi="Twinkl Cursive Looped"/>
                                <w:color w:val="FF0000"/>
                                <w:sz w:val="20"/>
                                <w:szCs w:val="20"/>
                              </w:rPr>
                              <w:t xml:space="preserve">, </w:t>
                            </w:r>
                            <w:r w:rsidRPr="006D52F5">
                              <w:rPr>
                                <w:rFonts w:ascii="Twinkl Cursive Looped" w:hAnsi="Twinkl Cursive Looped"/>
                                <w:color w:val="FF0000"/>
                                <w:sz w:val="20"/>
                                <w:szCs w:val="20"/>
                              </w:rPr>
                              <w:t xml:space="preserve">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97382" id="Text Box 2" o:spid="_x0000_s1044" type="#_x0000_t202" style="position:absolute;margin-left:0;margin-top:24.7pt;width:524.25pt;height:52.5pt;z-index:-25164134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" fillcolor="#e2efd9 [665]" strokecolor="#0070c0" strokeweight="3pt">
                <v:textbox>
                  <w:txbxContent>
                    <w:p w14:paraId="258802AC" w14:textId="3E8C5938" w:rsidR="00A7774E" w:rsidRPr="006D52F5" w:rsidRDefault="00A7774E" w:rsidP="00A7774E">
                      <w:pPr>
                        <w:spacing w:after="0"/>
                        <w:rPr>
                          <w:rFonts w:ascii="Twinkl Cursive Looped" w:hAnsi="Twinkl Cursive Looped"/>
                          <w:color w:val="002060"/>
                          <w:sz w:val="20"/>
                          <w:szCs w:val="20"/>
                        </w:rPr>
                      </w:pPr>
                      <w:r w:rsidRPr="006D52F5">
                        <w:rPr>
                          <w:rFonts w:ascii="Twinkl Cursive Looped" w:hAnsi="Twinkl Cursive Looped"/>
                          <w:color w:val="FF0000"/>
                          <w:sz w:val="20"/>
                          <w:szCs w:val="20"/>
                        </w:rPr>
                        <w:t xml:space="preserve">Please remember </w:t>
                      </w:r>
                      <w:r w:rsidRPr="006D52F5">
                        <w:rPr>
                          <w:rFonts w:ascii="Twinkl Cursive Looped" w:hAnsi="Twinkl Cursive Looped"/>
                          <w:b/>
                          <w:color w:val="FF0000"/>
                          <w:sz w:val="20"/>
                          <w:szCs w:val="20"/>
                        </w:rPr>
                        <w:t xml:space="preserve">we are a nut free </w:t>
                      </w:r>
                      <w:proofErr w:type="gramStart"/>
                      <w:r w:rsidRPr="006D52F5">
                        <w:rPr>
                          <w:rFonts w:ascii="Twinkl Cursive Looped" w:hAnsi="Twinkl Cursive Looped"/>
                          <w:b/>
                          <w:color w:val="FF0000"/>
                          <w:sz w:val="20"/>
                          <w:szCs w:val="20"/>
                        </w:rPr>
                        <w:t>school</w:t>
                      </w:r>
                      <w:r w:rsidR="00544C5C">
                        <w:rPr>
                          <w:rFonts w:ascii="Twinkl Cursive Looped" w:hAnsi="Twinkl Cursive Looped"/>
                          <w:b/>
                          <w:color w:val="FF0000"/>
                          <w:sz w:val="20"/>
                          <w:szCs w:val="20"/>
                        </w:rPr>
                        <w:t xml:space="preserve">; </w:t>
                      </w:r>
                      <w:r w:rsidRPr="006D52F5">
                        <w:rPr>
                          <w:rFonts w:ascii="Twinkl Cursive Looped" w:hAnsi="Twinkl Cursive Looped"/>
                          <w:color w:val="FF0000"/>
                          <w:sz w:val="20"/>
                          <w:szCs w:val="20"/>
                        </w:rPr>
                        <w:t xml:space="preserve"> we</w:t>
                      </w:r>
                      <w:proofErr w:type="gramEnd"/>
                      <w:r w:rsidRPr="006D52F5">
                        <w:rPr>
                          <w:rFonts w:ascii="Twinkl Cursive Looped" w:hAnsi="Twinkl Cursive Looped"/>
                          <w:color w:val="FF0000"/>
                          <w:sz w:val="20"/>
                          <w:szCs w:val="20"/>
                        </w:rPr>
                        <w:t xml:space="preserve"> have children in school with nut allergies</w:t>
                      </w:r>
                      <w:r w:rsidR="00544C5C">
                        <w:rPr>
                          <w:rFonts w:ascii="Twinkl Cursive Looped" w:hAnsi="Twinkl Cursive Looped"/>
                          <w:color w:val="FF0000"/>
                          <w:sz w:val="20"/>
                          <w:szCs w:val="20"/>
                        </w:rPr>
                        <w:t xml:space="preserve">. </w:t>
                      </w:r>
                      <w:r w:rsidRPr="006D52F5">
                        <w:rPr>
                          <w:rFonts w:ascii="Twinkl Cursive Looped" w:hAnsi="Twinkl Cursive Looped"/>
                          <w:color w:val="FF0000"/>
                          <w:sz w:val="20"/>
                          <w:szCs w:val="20"/>
                        </w:rPr>
                        <w:t xml:space="preserve"> </w:t>
                      </w:r>
                      <w:r w:rsidR="00544C5C">
                        <w:rPr>
                          <w:rFonts w:ascii="Twinkl Cursive Looped" w:hAnsi="Twinkl Cursive Looped"/>
                          <w:color w:val="FF0000"/>
                          <w:sz w:val="20"/>
                          <w:szCs w:val="20"/>
                        </w:rPr>
                        <w:t>T</w:t>
                      </w:r>
                      <w:r w:rsidRPr="006D52F5">
                        <w:rPr>
                          <w:rFonts w:ascii="Twinkl Cursive Looped" w:hAnsi="Twinkl Cursive Looped"/>
                          <w:color w:val="FF0000"/>
                          <w:sz w:val="20"/>
                          <w:szCs w:val="20"/>
                        </w:rPr>
                        <w:t>herefore</w:t>
                      </w:r>
                      <w:r w:rsidR="00544C5C">
                        <w:rPr>
                          <w:rFonts w:ascii="Twinkl Cursive Looped" w:hAnsi="Twinkl Cursive Looped"/>
                          <w:color w:val="FF0000"/>
                          <w:sz w:val="20"/>
                          <w:szCs w:val="20"/>
                        </w:rPr>
                        <w:t xml:space="preserve">, </w:t>
                      </w:r>
                      <w:r w:rsidRPr="006D52F5">
                        <w:rPr>
                          <w:rFonts w:ascii="Twinkl Cursive Looped" w:hAnsi="Twinkl Cursive Looped"/>
                          <w:color w:val="FF0000"/>
                          <w:sz w:val="20"/>
                          <w:szCs w:val="20"/>
                        </w:rPr>
                        <w:t xml:space="preserve">please ensure your child’s snack and packed lunch do not contain any nuts and check ingredients if you are not sure. Please </w:t>
                      </w:r>
                      <w:r w:rsidRPr="006D52F5">
                        <w:rPr>
                          <w:rFonts w:ascii="Twinkl Cursive Looped" w:hAnsi="Twinkl Cursive Looped"/>
                          <w:b/>
                          <w:color w:val="FF0000"/>
                          <w:sz w:val="20"/>
                          <w:szCs w:val="20"/>
                        </w:rPr>
                        <w:t>DO NOT SEND ANY CHOCOLATE SPREAD</w:t>
                      </w:r>
                      <w:r w:rsidRPr="006D52F5">
                        <w:rPr>
                          <w:rFonts w:ascii="Twinkl Cursive Looped" w:hAnsi="Twinkl Cursive Looped"/>
                          <w:color w:val="FF0000"/>
                          <w:sz w:val="20"/>
                          <w:szCs w:val="20"/>
                        </w:rPr>
                        <w:t xml:space="preserve"> products on sandwiches as some do contain nuts.</w:t>
                      </w:r>
                    </w:p>
                    <w:p w14:paraId="6DDB5334" w14:textId="77777777" w:rsidR="00A7774E" w:rsidRPr="005E7F60" w:rsidRDefault="00A7774E" w:rsidP="00A7774E">
                      <w:pPr>
                        <w:spacing w:after="0"/>
                        <w:jc w:val="center"/>
                        <w:rPr>
                          <w:rFonts w:ascii="Twinkl Cursive Looped" w:eastAsia="Times New Roman" w:hAnsi="Twinkl Cursive Looped"/>
                          <w:color w:val="2F5496" w:themeColor="accent1" w:themeShade="BF"/>
                        </w:rPr>
                      </w:pPr>
                    </w:p>
                  </w:txbxContent>
                </v:textbox>
                <w10:wrap type="tight" anchorx="page"/>
              </v:shape>
            </w:pict>
          </mc:Fallback>
        </mc:AlternateContent>
      </w:r>
    </w:p>
    <w:p w14:paraId="5A71E956" w14:textId="180F7921" w:rsidR="00FC2E5B" w:rsidRDefault="009D53B4" w:rsidP="008E4170">
      <w:pPr>
        <w:shd w:val="clear" w:color="auto" w:fill="FFFFFF"/>
        <w:spacing w:after="0" w:line="240" w:lineRule="auto"/>
        <w:rPr>
          <w:rFonts w:ascii="Trebuchet MS" w:eastAsia="Times New Roman" w:hAnsi="Trebuchet MS"/>
          <w:i/>
          <w:iCs/>
          <w:color w:val="333333"/>
          <w:sz w:val="21"/>
          <w:szCs w:val="21"/>
          <w:lang w:eastAsia="en-GB"/>
        </w:rPr>
      </w:pP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8928" behindDoc="0" locked="0" layoutInCell="1" allowOverlap="1" wp14:anchorId="1DAF1E44" wp14:editId="10433F4B">
                <wp:simplePos x="0" y="0"/>
                <wp:positionH relativeFrom="margin">
                  <wp:posOffset>3634740</wp:posOffset>
                </wp:positionH>
                <wp:positionV relativeFrom="paragraph">
                  <wp:posOffset>962660</wp:posOffset>
                </wp:positionV>
                <wp:extent cx="3162300" cy="4415790"/>
                <wp:effectExtent l="19050" t="19050" r="38100" b="41910"/>
                <wp:wrapNone/>
                <wp:docPr id="679471473" name="Text Box 679471473"/>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 xml:space="preserve">YOU are special, </w:t>
                            </w:r>
                            <w:proofErr w:type="gramStart"/>
                            <w:r>
                              <w:rPr>
                                <w:rFonts w:ascii="Twinkl Cursive Looped" w:hAnsi="Twinkl Cursive Looped"/>
                                <w:b/>
                                <w:color w:val="EE0000"/>
                                <w:sz w:val="28"/>
                                <w:szCs w:val="28"/>
                              </w:rPr>
                              <w:t>gifted</w:t>
                            </w:r>
                            <w:proofErr w:type="gramEnd"/>
                            <w:r>
                              <w:rPr>
                                <w:rFonts w:ascii="Twinkl Cursive Looped" w:hAnsi="Twinkl Cursive Looped"/>
                                <w:b/>
                                <w:color w:val="EE0000"/>
                                <w:sz w:val="28"/>
                                <w:szCs w:val="28"/>
                              </w:rPr>
                              <w:t xml:space="preserve">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match ,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35176A0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 xml:space="preserve">Please send to the school office by </w:t>
                            </w:r>
                            <w:proofErr w:type="gramStart"/>
                            <w:r w:rsidRPr="00FF0BDA">
                              <w:rPr>
                                <w:rFonts w:ascii="Twinkl Cursive Looped" w:eastAsia="Times New Roman" w:hAnsi="Twinkl Cursive Looped"/>
                                <w:b/>
                                <w:bCs/>
                                <w:color w:val="1F3864" w:themeColor="accent1" w:themeShade="80"/>
                              </w:rPr>
                              <w:t>email :</w:t>
                            </w:r>
                            <w:proofErr w:type="gramEnd"/>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47"/>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1DAF1E44" id="Text Box 679471473" o:spid="_x0000_s1045" type="#_x0000_t202" style="position:absolute;margin-left:286.2pt;margin-top:75.8pt;width:249pt;height:347.7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" fillcolor="#e2efd9 [665]" strokecolor="#0070c0" strokeweight="4.5pt">
                <v:textbox>
                  <w:txbxContent>
                    <w:p w14:paraId="06B43FA2" w14:textId="24A6A88D" w:rsidR="009D53B4" w:rsidRPr="000F4C73" w:rsidRDefault="009D53B4" w:rsidP="009D53B4">
                      <w:pPr>
                        <w:spacing w:after="0"/>
                        <w:jc w:val="center"/>
                        <w:rPr>
                          <w:noProof/>
                        </w:rPr>
                      </w:pPr>
                    </w:p>
                    <w:p w14:paraId="4BF9D576" w14:textId="4178645C" w:rsidR="009D53B4" w:rsidRPr="009D53B4" w:rsidRDefault="009D53B4" w:rsidP="009D53B4">
                      <w:pPr>
                        <w:spacing w:after="0"/>
                        <w:ind w:left="360"/>
                        <w:jc w:val="center"/>
                        <w:rPr>
                          <w:rFonts w:ascii="Twinkl Cursive Looped" w:hAnsi="Twinkl Cursive Looped"/>
                          <w:b/>
                          <w:color w:val="EE0000"/>
                          <w:sz w:val="28"/>
                          <w:szCs w:val="28"/>
                        </w:rPr>
                      </w:pPr>
                      <w:r>
                        <w:rPr>
                          <w:rFonts w:ascii="Twinkl Cursive Looped" w:hAnsi="Twinkl Cursive Looped"/>
                          <w:b/>
                          <w:color w:val="EE0000"/>
                          <w:sz w:val="28"/>
                          <w:szCs w:val="28"/>
                        </w:rPr>
                        <w:t>YOU are special, gifted and talented…</w:t>
                      </w:r>
                    </w:p>
                    <w:p w14:paraId="4A7EDEC4"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2625066A" w14:textId="68898B14" w:rsidR="009D53B4" w:rsidRPr="00FF0BDA" w:rsidRDefault="009D53B4" w:rsidP="009D53B4">
                      <w:pPr>
                        <w:spacing w:after="0"/>
                        <w:jc w:val="center"/>
                        <w:rPr>
                          <w:rFonts w:asciiTheme="minorHAnsi" w:eastAsia="Times New Roman" w:hAnsiTheme="minorHAnsi" w:cstheme="minorHAnsi"/>
                          <w:b/>
                          <w:bCs/>
                          <w:color w:val="1F3864" w:themeColor="accent1" w:themeShade="80"/>
                        </w:rPr>
                      </w:pPr>
                      <w:r w:rsidRPr="00FF0BDA">
                        <w:rPr>
                          <w:rFonts w:asciiTheme="minorHAnsi" w:eastAsia="Times New Roman" w:hAnsiTheme="minorHAnsi" w:cstheme="minorHAnsi"/>
                          <w:b/>
                          <w:bCs/>
                          <w:color w:val="1F3864" w:themeColor="accent1" w:themeShade="80"/>
                        </w:rPr>
                        <w:t xml:space="preserve">Do you have a picture to share of something you want to share with others …it may be from a football match , gymnastic club, </w:t>
                      </w:r>
                      <w:r w:rsidR="00307B8B" w:rsidRPr="00FF0BDA">
                        <w:rPr>
                          <w:rFonts w:asciiTheme="minorHAnsi" w:eastAsia="Times New Roman" w:hAnsiTheme="minorHAnsi" w:cstheme="minorHAnsi"/>
                          <w:b/>
                          <w:bCs/>
                          <w:color w:val="1F3864" w:themeColor="accent1" w:themeShade="80"/>
                        </w:rPr>
                        <w:t xml:space="preserve">church group, guides, scouts or </w:t>
                      </w:r>
                      <w:r w:rsidR="00914538" w:rsidRPr="00FF0BDA">
                        <w:rPr>
                          <w:rFonts w:asciiTheme="minorHAnsi" w:eastAsia="Times New Roman" w:hAnsiTheme="minorHAnsi" w:cstheme="minorHAnsi"/>
                          <w:b/>
                          <w:bCs/>
                          <w:color w:val="1F3864" w:themeColor="accent1" w:themeShade="80"/>
                        </w:rPr>
                        <w:t>anything else that we can celebrate as uniquely you</w:t>
                      </w:r>
                      <w:r w:rsidR="00FF0BDA" w:rsidRPr="00FF0BDA">
                        <w:rPr>
                          <w:rFonts w:asciiTheme="minorHAnsi" w:eastAsia="Times New Roman" w:hAnsiTheme="minorHAnsi" w:cstheme="minorHAnsi"/>
                          <w:b/>
                          <w:bCs/>
                          <w:color w:val="1F3864" w:themeColor="accent1" w:themeShade="80"/>
                        </w:rPr>
                        <w:t>?</w:t>
                      </w:r>
                    </w:p>
                    <w:p w14:paraId="7573CBEC"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76631E82" w14:textId="35176A0C" w:rsidR="009D53B4"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Please send to the school office by email :</w:t>
                      </w:r>
                    </w:p>
                    <w:p w14:paraId="2AEB5B7C" w14:textId="77777777" w:rsidR="00FF0BDA" w:rsidRPr="00FF0BDA" w:rsidRDefault="00FF0BDA" w:rsidP="009D53B4">
                      <w:pPr>
                        <w:spacing w:after="0"/>
                        <w:jc w:val="center"/>
                        <w:rPr>
                          <w:rFonts w:ascii="Twinkl Cursive Looped" w:eastAsia="Times New Roman" w:hAnsi="Twinkl Cursive Looped"/>
                          <w:b/>
                          <w:bCs/>
                          <w:color w:val="1F3864" w:themeColor="accent1" w:themeShade="80"/>
                        </w:rPr>
                      </w:pPr>
                    </w:p>
                    <w:p w14:paraId="785D70DA" w14:textId="63640F51" w:rsidR="00FF0BDA" w:rsidRPr="00FF0BDA" w:rsidRDefault="00FF0BDA" w:rsidP="009D53B4">
                      <w:pPr>
                        <w:spacing w:after="0"/>
                        <w:jc w:val="center"/>
                        <w:rPr>
                          <w:rFonts w:ascii="Twinkl Cursive Looped" w:eastAsia="Times New Roman" w:hAnsi="Twinkl Cursive Looped"/>
                          <w:b/>
                          <w:bCs/>
                          <w:color w:val="1F3864" w:themeColor="accent1" w:themeShade="80"/>
                        </w:rPr>
                      </w:pPr>
                      <w:r w:rsidRPr="00FF0BDA">
                        <w:rPr>
                          <w:rFonts w:ascii="Twinkl Cursive Looped" w:eastAsia="Times New Roman" w:hAnsi="Twinkl Cursive Looped"/>
                          <w:b/>
                          <w:bCs/>
                          <w:color w:val="1F3864" w:themeColor="accent1" w:themeShade="80"/>
                        </w:rPr>
                        <w:t>We would love to celebrate YOU.</w:t>
                      </w:r>
                    </w:p>
                    <w:p w14:paraId="53965225"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8DA2517"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73CDC06A"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375B9347" w14:textId="1572B8B4" w:rsidR="009D53B4" w:rsidRPr="00FC598A" w:rsidRDefault="00F913E6" w:rsidP="009D53B4">
                      <w:pPr>
                        <w:spacing w:after="0" w:line="240" w:lineRule="auto"/>
                        <w:jc w:val="center"/>
                        <w:rPr>
                          <w:rFonts w:ascii="Twinkl Cursive Looped" w:hAnsi="Twinkl Cursive Looped"/>
                          <w:b/>
                          <w:color w:val="1F3864" w:themeColor="accent1" w:themeShade="80"/>
                          <w:sz w:val="28"/>
                          <w:szCs w:val="28"/>
                        </w:rPr>
                      </w:pPr>
                      <w:r>
                        <w:rPr>
                          <w:noProof/>
                        </w:rPr>
                        <w:drawing>
                          <wp:inline distT="0" distB="0" distL="0" distR="0" wp14:anchorId="6D2492F3" wp14:editId="11C2D972">
                            <wp:extent cx="2922270" cy="904240"/>
                            <wp:effectExtent l="0" t="0" r="0" b="0"/>
                            <wp:docPr id="537702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48"/>
                                    <a:stretch>
                                      <a:fillRect/>
                                    </a:stretch>
                                  </pic:blipFill>
                                  <pic:spPr>
                                    <a:xfrm>
                                      <a:off x="0" y="0"/>
                                      <a:ext cx="2922270" cy="904240"/>
                                    </a:xfrm>
                                    <a:prstGeom prst="rect">
                                      <a:avLst/>
                                    </a:prstGeom>
                                  </pic:spPr>
                                </pic:pic>
                              </a:graphicData>
                            </a:graphic>
                          </wp:inline>
                        </w:drawing>
                      </w:r>
                    </w:p>
                    <w:p w14:paraId="4F2DCC81" w14:textId="77777777" w:rsidR="009D53B4" w:rsidRPr="00224678" w:rsidRDefault="009D53B4" w:rsidP="009D53B4">
                      <w:pPr>
                        <w:spacing w:after="0"/>
                        <w:rPr>
                          <w:rFonts w:ascii="Twinkl Cursive Looped" w:eastAsia="Times New Roman" w:hAnsi="Twinkl Cursive Looped"/>
                          <w:color w:val="000000"/>
                          <w:sz w:val="24"/>
                          <w:szCs w:val="24"/>
                        </w:rPr>
                      </w:pPr>
                    </w:p>
                    <w:p w14:paraId="2B0B562B" w14:textId="77777777" w:rsidR="009D53B4" w:rsidRDefault="009D53B4" w:rsidP="009D53B4">
                      <w:pPr>
                        <w:spacing w:after="0"/>
                        <w:jc w:val="center"/>
                        <w:rPr>
                          <w:rFonts w:eastAsia="Times New Roman"/>
                          <w:color w:val="000000"/>
                          <w:sz w:val="24"/>
                          <w:szCs w:val="24"/>
                        </w:rPr>
                      </w:pPr>
                    </w:p>
                    <w:p w14:paraId="6CF57946" w14:textId="77777777" w:rsidR="009D53B4" w:rsidRDefault="009D53B4" w:rsidP="009D53B4"/>
                  </w:txbxContent>
                </v:textbox>
                <w10:wrap anchorx="margin"/>
              </v:shape>
            </w:pict>
          </mc:Fallback>
        </mc:AlternateContent>
      </w: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06880" behindDoc="0" locked="0" layoutInCell="1" allowOverlap="1" wp14:anchorId="0A848799" wp14:editId="1FA67CC7">
                <wp:simplePos x="0" y="0"/>
                <wp:positionH relativeFrom="margin">
                  <wp:posOffset>311150</wp:posOffset>
                </wp:positionH>
                <wp:positionV relativeFrom="paragraph">
                  <wp:posOffset>981710</wp:posOffset>
                </wp:positionV>
                <wp:extent cx="3162300" cy="4415790"/>
                <wp:effectExtent l="19050" t="19050" r="38100" b="41910"/>
                <wp:wrapNone/>
                <wp:docPr id="1370172238" name="Text Box 1370172238"/>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chemeClr val="accent6">
                            <a:lumMod val="20000"/>
                            <a:lumOff val="80000"/>
                          </a:schemeClr>
                        </a:solidFill>
                        <a:ln w="57150">
                          <a:solidFill>
                            <a:srgbClr val="0070C0"/>
                          </a:solidFill>
                        </a:ln>
                      </wps:spPr>
                      <wps:txb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49"/>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42FA0362"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C950DD">
                              <w:rPr>
                                <w:rFonts w:ascii="Twinkl Cursive Looped" w:hAnsi="Twinkl Cursive Looped"/>
                                <w:b/>
                                <w:color w:val="1F3864" w:themeColor="accent1" w:themeShade="80"/>
                                <w:sz w:val="28"/>
                                <w:szCs w:val="28"/>
                              </w:rPr>
                              <w:t>6.2.</w:t>
                            </w:r>
                            <w:r w:rsidR="003B7FF0">
                              <w:rPr>
                                <w:rFonts w:ascii="Twinkl Cursive Looped" w:hAnsi="Twinkl Cursive Looped"/>
                                <w:b/>
                                <w:color w:val="1F3864" w:themeColor="accent1" w:themeShade="80"/>
                                <w:sz w:val="28"/>
                                <w:szCs w:val="28"/>
                              </w:rPr>
                              <w:t xml:space="preserve">26      </w:t>
                            </w:r>
                            <w:r w:rsidR="003B7FF0" w:rsidRPr="003B7FF0">
                              <w:rPr>
                                <w:rFonts w:ascii="Twinkl Cursive Looped" w:hAnsi="Twinkl Cursive Looped"/>
                                <w:b/>
                                <w:color w:val="EE0000"/>
                                <w:sz w:val="28"/>
                                <w:szCs w:val="28"/>
                              </w:rPr>
                              <w:t>Week:</w:t>
                            </w:r>
                            <w:r w:rsidR="00547345">
                              <w:rPr>
                                <w:rFonts w:ascii="Twinkl Cursive Looped" w:hAnsi="Twinkl Cursive Looped"/>
                                <w:b/>
                                <w:color w:val="EE0000"/>
                                <w:sz w:val="28"/>
                                <w:szCs w:val="28"/>
                              </w:rPr>
                              <w:t>13</w:t>
                            </w:r>
                            <w:r w:rsidR="003B7FF0" w:rsidRPr="003B7FF0">
                              <w:rPr>
                                <w:rFonts w:ascii="Twinkl Cursive Looped" w:hAnsi="Twinkl Cursive Looped"/>
                                <w:b/>
                                <w:color w:val="EE0000"/>
                                <w:sz w:val="28"/>
                                <w:szCs w:val="28"/>
                              </w:rPr>
                              <w:t>.2</w:t>
                            </w:r>
                            <w:r w:rsidR="00547345">
                              <w:rPr>
                                <w:rFonts w:ascii="Twinkl Cursive Looped" w:hAnsi="Twinkl Cursive Looped"/>
                                <w:b/>
                                <w:color w:val="EE0000"/>
                                <w:sz w:val="28"/>
                                <w:szCs w:val="28"/>
                              </w:rPr>
                              <w:t>.</w:t>
                            </w:r>
                            <w:r w:rsidR="00FD3DDF">
                              <w:rPr>
                                <w:rFonts w:ascii="Twinkl Cursive Looped" w:hAnsi="Twinkl Cursive Looped"/>
                                <w:b/>
                                <w:color w:val="EE0000"/>
                                <w:sz w:val="28"/>
                                <w:szCs w:val="28"/>
                              </w:rPr>
                              <w:t>2</w:t>
                            </w:r>
                            <w:r w:rsidR="003B7FF0" w:rsidRPr="003B7FF0">
                              <w:rPr>
                                <w:rFonts w:ascii="Twinkl Cursive Looped" w:hAnsi="Twinkl Cursive Looped"/>
                                <w:b/>
                                <w:color w:val="EE0000"/>
                                <w:sz w:val="28"/>
                                <w:szCs w:val="28"/>
                              </w:rPr>
                              <w:t>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5E0A360E"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FD7974">
                              <w:rPr>
                                <w:rFonts w:ascii="Twinkl Cursive Looped" w:eastAsia="Times New Roman" w:hAnsi="Twinkl Cursive Looped"/>
                                <w:b/>
                                <w:bCs/>
                                <w:color w:val="1F3864" w:themeColor="accent1" w:themeShade="80"/>
                              </w:rPr>
                              <w:t>Bonnie</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w:t>
                            </w:r>
                            <w:r w:rsidR="00A54CAC">
                              <w:rPr>
                                <w:rFonts w:ascii="Twinkl Cursive Looped" w:eastAsia="Times New Roman" w:hAnsi="Twinkl Cursive Looped"/>
                                <w:b/>
                                <w:bCs/>
                                <w:color w:val="EE0000"/>
                              </w:rPr>
                              <w:t>Betty</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2D7852A2"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1:</w:t>
                            </w:r>
                            <w:r w:rsidR="00E51E65">
                              <w:rPr>
                                <w:rFonts w:ascii="Twinkl Cursive Looped" w:eastAsia="Times New Roman" w:hAnsi="Twinkl Cursive Looped"/>
                                <w:b/>
                                <w:bCs/>
                                <w:color w:val="1F3864" w:themeColor="accent1" w:themeShade="80"/>
                              </w:rPr>
                              <w:t xml:space="preserve"> </w:t>
                            </w:r>
                            <w:r w:rsidR="00A54CAC">
                              <w:rPr>
                                <w:rFonts w:ascii="Twinkl Cursive Looped" w:eastAsia="Times New Roman" w:hAnsi="Twinkl Cursive Looped"/>
                                <w:b/>
                                <w:bCs/>
                                <w:color w:val="1F3864" w:themeColor="accent1" w:themeShade="80"/>
                              </w:rPr>
                              <w:t>Diana</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1:</w:t>
                            </w:r>
                            <w:r w:rsidR="00E51E65">
                              <w:rPr>
                                <w:rFonts w:ascii="Twinkl Cursive Looped" w:eastAsia="Times New Roman" w:hAnsi="Twinkl Cursive Looped"/>
                                <w:b/>
                                <w:bCs/>
                                <w:color w:val="EE0000"/>
                              </w:rPr>
                              <w:t xml:space="preserve"> </w:t>
                            </w:r>
                            <w:r w:rsidR="00A54CAC">
                              <w:rPr>
                                <w:rFonts w:ascii="Twinkl Cursive Looped" w:eastAsia="Times New Roman" w:hAnsi="Twinkl Cursive Looped"/>
                                <w:b/>
                                <w:bCs/>
                                <w:color w:val="EE0000"/>
                              </w:rPr>
                              <w:t>Ivy</w:t>
                            </w:r>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599B6C3B"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Lucy</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2:</w:t>
                            </w:r>
                            <w:r w:rsidR="00E51E65">
                              <w:rPr>
                                <w:rFonts w:ascii="Twinkl Cursive Looped" w:eastAsia="Times New Roman" w:hAnsi="Twinkl Cursive Looped"/>
                                <w:b/>
                                <w:bCs/>
                                <w:color w:val="EE0000"/>
                              </w:rPr>
                              <w:t xml:space="preserve"> </w:t>
                            </w:r>
                            <w:r w:rsidR="00544C5C">
                              <w:rPr>
                                <w:rFonts w:ascii="Twinkl Cursive Looped" w:eastAsia="Times New Roman" w:hAnsi="Twinkl Cursive Looped"/>
                                <w:b/>
                                <w:bCs/>
                                <w:color w:val="EE0000"/>
                              </w:rPr>
                              <w:t>Kaiden</w:t>
                            </w:r>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7C06CE2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Theo</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3:</w:t>
                            </w:r>
                            <w:r w:rsidR="00E51E65">
                              <w:rPr>
                                <w:rFonts w:ascii="Twinkl Cursive Looped" w:eastAsia="Times New Roman" w:hAnsi="Twinkl Cursive Looped"/>
                                <w:b/>
                                <w:bCs/>
                                <w:color w:val="EE0000"/>
                              </w:rPr>
                              <w:t xml:space="preserve"> </w:t>
                            </w:r>
                            <w:r w:rsidR="006C7F40">
                              <w:rPr>
                                <w:rFonts w:ascii="Twinkl Cursive Looped" w:eastAsia="Times New Roman" w:hAnsi="Twinkl Cursive Looped"/>
                                <w:b/>
                                <w:bCs/>
                                <w:color w:val="EE0000"/>
                              </w:rPr>
                              <w:t>Honey</w:t>
                            </w:r>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28B35738"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607D9">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4:</w:t>
                            </w:r>
                            <w:r w:rsidR="00E51E65">
                              <w:rPr>
                                <w:rFonts w:ascii="Twinkl Cursive Looped" w:eastAsia="Times New Roman" w:hAnsi="Twinkl Cursive Looped"/>
                                <w:b/>
                                <w:bCs/>
                                <w:color w:val="EE0000"/>
                              </w:rPr>
                              <w:t xml:space="preserve"> </w:t>
                            </w:r>
                            <w:r w:rsidR="001938E0">
                              <w:rPr>
                                <w:rFonts w:ascii="Twinkl Cursive Looped" w:eastAsia="Times New Roman" w:hAnsi="Twinkl Cursive Looped"/>
                                <w:b/>
                                <w:bCs/>
                                <w:color w:val="EE0000"/>
                              </w:rPr>
                              <w:t>Benjamin</w:t>
                            </w:r>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0325C987"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1938E0">
                              <w:rPr>
                                <w:rFonts w:ascii="Twinkl Cursive Looped" w:eastAsia="Times New Roman" w:hAnsi="Twinkl Cursive Looped"/>
                                <w:b/>
                                <w:bCs/>
                                <w:color w:val="1F3864" w:themeColor="accent1" w:themeShade="80"/>
                              </w:rPr>
                              <w:t>Layton</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5:</w:t>
                            </w:r>
                            <w:r w:rsidR="00E51E65">
                              <w:rPr>
                                <w:rFonts w:ascii="Twinkl Cursive Looped" w:eastAsia="Times New Roman" w:hAnsi="Twinkl Cursive Looped"/>
                                <w:b/>
                                <w:bCs/>
                                <w:color w:val="EE0000"/>
                              </w:rPr>
                              <w:t xml:space="preserve"> </w:t>
                            </w:r>
                            <w:r w:rsidR="000C6450">
                              <w:rPr>
                                <w:rFonts w:ascii="Twinkl Cursive Looped" w:eastAsia="Times New Roman" w:hAnsi="Twinkl Cursive Looped"/>
                                <w:b/>
                                <w:bCs/>
                                <w:color w:val="EE0000"/>
                              </w:rPr>
                              <w:t>Jimmy</w:t>
                            </w:r>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5BB0ECC6"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4F67B0">
                              <w:rPr>
                                <w:rFonts w:ascii="Twinkl Cursive Looped" w:eastAsia="Times New Roman" w:hAnsi="Twinkl Cursive Looped"/>
                                <w:b/>
                                <w:bCs/>
                                <w:color w:val="1F3864" w:themeColor="accent1" w:themeShade="80"/>
                              </w:rPr>
                              <w:t>Alannah</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r w:rsidR="00E51E65">
                              <w:rPr>
                                <w:rFonts w:ascii="Twinkl Cursive Looped" w:eastAsia="Times New Roman" w:hAnsi="Twinkl Cursive Looped"/>
                                <w:b/>
                                <w:bCs/>
                                <w:color w:val="EE0000"/>
                              </w:rPr>
                              <w:t xml:space="preserve"> </w:t>
                            </w:r>
                            <w:r w:rsidR="004F67B0">
                              <w:rPr>
                                <w:rFonts w:ascii="Twinkl Cursive Looped" w:eastAsia="Times New Roman" w:hAnsi="Twinkl Cursive Looped"/>
                                <w:b/>
                                <w:bCs/>
                                <w:color w:val="EE0000"/>
                              </w:rPr>
                              <w:t>Millie-Rose</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8799" id="Text Box 1370172238" o:spid="_x0000_s1046" type="#_x0000_t202" style="position:absolute;margin-left:24.5pt;margin-top:77.3pt;width:249pt;height:347.7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" fillcolor="#e2efd9 [665]" strokecolor="#0070c0" strokeweight="4.5pt">
                <v:textbox>
                  <w:txbxContent>
                    <w:p w14:paraId="07F2B68A" w14:textId="26745CD5" w:rsidR="009D53B4" w:rsidRPr="000F4C73" w:rsidRDefault="00977789" w:rsidP="009D53B4">
                      <w:pPr>
                        <w:spacing w:after="0"/>
                        <w:jc w:val="center"/>
                        <w:rPr>
                          <w:noProof/>
                        </w:rPr>
                      </w:pPr>
                      <w:r>
                        <w:rPr>
                          <w:noProof/>
                        </w:rPr>
                        <w:drawing>
                          <wp:inline distT="0" distB="0" distL="0" distR="0" wp14:anchorId="591A0C0D" wp14:editId="72EA31A2">
                            <wp:extent cx="853440" cy="640080"/>
                            <wp:effectExtent l="0" t="0" r="3810" b="7620"/>
                            <wp:docPr id="76898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88873" name=""/>
                                    <pic:cNvPicPr/>
                                  </pic:nvPicPr>
                                  <pic:blipFill>
                                    <a:blip r:embed="rId50"/>
                                    <a:stretch>
                                      <a:fillRect/>
                                    </a:stretch>
                                  </pic:blipFill>
                                  <pic:spPr>
                                    <a:xfrm>
                                      <a:off x="0" y="0"/>
                                      <a:ext cx="853440" cy="640080"/>
                                    </a:xfrm>
                                    <a:prstGeom prst="rect">
                                      <a:avLst/>
                                    </a:prstGeom>
                                  </pic:spPr>
                                </pic:pic>
                              </a:graphicData>
                            </a:graphic>
                          </wp:inline>
                        </w:drawing>
                      </w:r>
                    </w:p>
                    <w:p w14:paraId="05517A11" w14:textId="134009A9" w:rsidR="009D53B4" w:rsidRDefault="009D53B4" w:rsidP="009D53B4">
                      <w:pPr>
                        <w:spacing w:after="0"/>
                        <w:ind w:left="360"/>
                        <w:jc w:val="center"/>
                        <w:rPr>
                          <w:rFonts w:ascii="Twinkl Cursive Looped" w:hAnsi="Twinkl Cursive Looped"/>
                          <w:b/>
                          <w:color w:val="1F3864" w:themeColor="accent1" w:themeShade="80"/>
                          <w:sz w:val="28"/>
                          <w:szCs w:val="28"/>
                        </w:rPr>
                      </w:pPr>
                      <w:r w:rsidRPr="004A4093">
                        <w:rPr>
                          <w:rFonts w:ascii="Twinkl Cursive Looped" w:hAnsi="Twinkl Cursive Looped"/>
                          <w:b/>
                          <w:color w:val="1F3864" w:themeColor="accent1" w:themeShade="80"/>
                          <w:sz w:val="28"/>
                          <w:szCs w:val="28"/>
                        </w:rPr>
                        <w:t xml:space="preserve">Head Teacher </w:t>
                      </w:r>
                      <w:r>
                        <w:rPr>
                          <w:rFonts w:ascii="Twinkl Cursive Looped" w:hAnsi="Twinkl Cursive Looped"/>
                          <w:b/>
                          <w:color w:val="1F3864" w:themeColor="accent1" w:themeShade="80"/>
                          <w:sz w:val="28"/>
                          <w:szCs w:val="28"/>
                        </w:rPr>
                        <w:t>Awards</w:t>
                      </w:r>
                    </w:p>
                    <w:p w14:paraId="102419EE" w14:textId="42FA0362" w:rsidR="007906E4" w:rsidRDefault="007906E4" w:rsidP="007906E4">
                      <w:pPr>
                        <w:spacing w:after="0"/>
                        <w:ind w:left="360"/>
                        <w:rPr>
                          <w:rFonts w:ascii="Twinkl Cursive Looped" w:hAnsi="Twinkl Cursive Looped"/>
                          <w:b/>
                          <w:color w:val="1F3864" w:themeColor="accent1" w:themeShade="80"/>
                          <w:sz w:val="28"/>
                          <w:szCs w:val="28"/>
                        </w:rPr>
                      </w:pPr>
                      <w:r>
                        <w:rPr>
                          <w:rFonts w:ascii="Twinkl Cursive Looped" w:hAnsi="Twinkl Cursive Looped"/>
                          <w:b/>
                          <w:color w:val="1F3864" w:themeColor="accent1" w:themeShade="80"/>
                          <w:sz w:val="28"/>
                          <w:szCs w:val="28"/>
                        </w:rPr>
                        <w:t xml:space="preserve">Week: </w:t>
                      </w:r>
                      <w:r w:rsidR="00C950DD">
                        <w:rPr>
                          <w:rFonts w:ascii="Twinkl Cursive Looped" w:hAnsi="Twinkl Cursive Looped"/>
                          <w:b/>
                          <w:color w:val="1F3864" w:themeColor="accent1" w:themeShade="80"/>
                          <w:sz w:val="28"/>
                          <w:szCs w:val="28"/>
                        </w:rPr>
                        <w:t>6.2.</w:t>
                      </w:r>
                      <w:r w:rsidR="003B7FF0">
                        <w:rPr>
                          <w:rFonts w:ascii="Twinkl Cursive Looped" w:hAnsi="Twinkl Cursive Looped"/>
                          <w:b/>
                          <w:color w:val="1F3864" w:themeColor="accent1" w:themeShade="80"/>
                          <w:sz w:val="28"/>
                          <w:szCs w:val="28"/>
                        </w:rPr>
                        <w:t xml:space="preserve">26      </w:t>
                      </w:r>
                      <w:r w:rsidR="003B7FF0" w:rsidRPr="003B7FF0">
                        <w:rPr>
                          <w:rFonts w:ascii="Twinkl Cursive Looped" w:hAnsi="Twinkl Cursive Looped"/>
                          <w:b/>
                          <w:color w:val="EE0000"/>
                          <w:sz w:val="28"/>
                          <w:szCs w:val="28"/>
                        </w:rPr>
                        <w:t>Week:</w:t>
                      </w:r>
                      <w:r w:rsidR="00547345">
                        <w:rPr>
                          <w:rFonts w:ascii="Twinkl Cursive Looped" w:hAnsi="Twinkl Cursive Looped"/>
                          <w:b/>
                          <w:color w:val="EE0000"/>
                          <w:sz w:val="28"/>
                          <w:szCs w:val="28"/>
                        </w:rPr>
                        <w:t>13</w:t>
                      </w:r>
                      <w:r w:rsidR="003B7FF0" w:rsidRPr="003B7FF0">
                        <w:rPr>
                          <w:rFonts w:ascii="Twinkl Cursive Looped" w:hAnsi="Twinkl Cursive Looped"/>
                          <w:b/>
                          <w:color w:val="EE0000"/>
                          <w:sz w:val="28"/>
                          <w:szCs w:val="28"/>
                        </w:rPr>
                        <w:t>.2</w:t>
                      </w:r>
                      <w:r w:rsidR="00547345">
                        <w:rPr>
                          <w:rFonts w:ascii="Twinkl Cursive Looped" w:hAnsi="Twinkl Cursive Looped"/>
                          <w:b/>
                          <w:color w:val="EE0000"/>
                          <w:sz w:val="28"/>
                          <w:szCs w:val="28"/>
                        </w:rPr>
                        <w:t>.</w:t>
                      </w:r>
                      <w:r w:rsidR="00FD3DDF">
                        <w:rPr>
                          <w:rFonts w:ascii="Twinkl Cursive Looped" w:hAnsi="Twinkl Cursive Looped"/>
                          <w:b/>
                          <w:color w:val="EE0000"/>
                          <w:sz w:val="28"/>
                          <w:szCs w:val="28"/>
                        </w:rPr>
                        <w:t>2</w:t>
                      </w:r>
                      <w:r w:rsidR="003B7FF0" w:rsidRPr="003B7FF0">
                        <w:rPr>
                          <w:rFonts w:ascii="Twinkl Cursive Looped" w:hAnsi="Twinkl Cursive Looped"/>
                          <w:b/>
                          <w:color w:val="EE0000"/>
                          <w:sz w:val="28"/>
                          <w:szCs w:val="28"/>
                        </w:rPr>
                        <w:t>6</w:t>
                      </w:r>
                    </w:p>
                    <w:p w14:paraId="21C49EEA" w14:textId="77777777" w:rsidR="009D53B4" w:rsidRDefault="009D53B4" w:rsidP="009D53B4">
                      <w:pPr>
                        <w:spacing w:after="0"/>
                        <w:ind w:left="360"/>
                        <w:jc w:val="center"/>
                        <w:rPr>
                          <w:rFonts w:ascii="Twinkl Cursive Looped" w:hAnsi="Twinkl Cursive Looped"/>
                          <w:b/>
                          <w:color w:val="1F3864" w:themeColor="accent1" w:themeShade="80"/>
                          <w:sz w:val="28"/>
                          <w:szCs w:val="28"/>
                        </w:rPr>
                      </w:pPr>
                    </w:p>
                    <w:p w14:paraId="0DFE515A" w14:textId="5E0A360E" w:rsidR="009D53B4" w:rsidRPr="003B7FF0" w:rsidRDefault="009D53B4" w:rsidP="003B7FF0">
                      <w:pPr>
                        <w:spacing w:after="0"/>
                        <w:rPr>
                          <w:rFonts w:ascii="Twinkl Cursive Looped" w:eastAsia="Times New Roman" w:hAnsi="Twinkl Cursive Looped"/>
                          <w:b/>
                          <w:bCs/>
                          <w:color w:val="EE0000"/>
                        </w:rPr>
                      </w:pPr>
                      <w:r>
                        <w:rPr>
                          <w:rFonts w:ascii="Twinkl Cursive Looped" w:eastAsia="Times New Roman" w:hAnsi="Twinkl Cursive Looped"/>
                          <w:b/>
                          <w:bCs/>
                          <w:color w:val="1F3864" w:themeColor="accent1" w:themeShade="80"/>
                        </w:rPr>
                        <w:t>Reception:</w:t>
                      </w:r>
                      <w:r w:rsidR="003B7FF0">
                        <w:rPr>
                          <w:rFonts w:ascii="Twinkl Cursive Looped" w:eastAsia="Times New Roman" w:hAnsi="Twinkl Cursive Looped"/>
                          <w:b/>
                          <w:bCs/>
                          <w:color w:val="1F3864" w:themeColor="accent1" w:themeShade="80"/>
                        </w:rPr>
                        <w:t xml:space="preserve">  </w:t>
                      </w:r>
                      <w:r w:rsidR="00FD7974">
                        <w:rPr>
                          <w:rFonts w:ascii="Twinkl Cursive Looped" w:eastAsia="Times New Roman" w:hAnsi="Twinkl Cursive Looped"/>
                          <w:b/>
                          <w:bCs/>
                          <w:color w:val="1F3864" w:themeColor="accent1" w:themeShade="80"/>
                        </w:rPr>
                        <w:t>Bonnie</w:t>
                      </w:r>
                      <w:r w:rsidR="003B7FF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EE0000"/>
                        </w:rPr>
                        <w:t>Reception:</w:t>
                      </w:r>
                      <w:r w:rsidR="00702B41">
                        <w:rPr>
                          <w:rFonts w:ascii="Twinkl Cursive Looped" w:eastAsia="Times New Roman" w:hAnsi="Twinkl Cursive Looped"/>
                          <w:b/>
                          <w:bCs/>
                          <w:color w:val="EE0000"/>
                        </w:rPr>
                        <w:t xml:space="preserve"> </w:t>
                      </w:r>
                      <w:r w:rsidR="00A54CAC">
                        <w:rPr>
                          <w:rFonts w:ascii="Twinkl Cursive Looped" w:eastAsia="Times New Roman" w:hAnsi="Twinkl Cursive Looped"/>
                          <w:b/>
                          <w:bCs/>
                          <w:color w:val="EE0000"/>
                        </w:rPr>
                        <w:t>Betty</w:t>
                      </w:r>
                    </w:p>
                    <w:p w14:paraId="0778CCE6" w14:textId="77777777" w:rsidR="009D53B4" w:rsidRDefault="009D53B4" w:rsidP="003B7FF0">
                      <w:pPr>
                        <w:spacing w:after="0"/>
                        <w:rPr>
                          <w:rFonts w:ascii="Twinkl Cursive Looped" w:eastAsia="Times New Roman" w:hAnsi="Twinkl Cursive Looped"/>
                          <w:b/>
                          <w:bCs/>
                          <w:color w:val="1F3864" w:themeColor="accent1" w:themeShade="80"/>
                        </w:rPr>
                      </w:pPr>
                    </w:p>
                    <w:p w14:paraId="405938A5" w14:textId="2D7852A2"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1:</w:t>
                      </w:r>
                      <w:r w:rsidR="00E51E65">
                        <w:rPr>
                          <w:rFonts w:ascii="Twinkl Cursive Looped" w:eastAsia="Times New Roman" w:hAnsi="Twinkl Cursive Looped"/>
                          <w:b/>
                          <w:bCs/>
                          <w:color w:val="1F3864" w:themeColor="accent1" w:themeShade="80"/>
                        </w:rPr>
                        <w:t xml:space="preserve"> </w:t>
                      </w:r>
                      <w:r w:rsidR="00A54CAC">
                        <w:rPr>
                          <w:rFonts w:ascii="Twinkl Cursive Looped" w:eastAsia="Times New Roman" w:hAnsi="Twinkl Cursive Looped"/>
                          <w:b/>
                          <w:bCs/>
                          <w:color w:val="1F3864" w:themeColor="accent1" w:themeShade="80"/>
                        </w:rPr>
                        <w:t>Diana</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1:</w:t>
                      </w:r>
                      <w:r w:rsidR="00E51E65">
                        <w:rPr>
                          <w:rFonts w:ascii="Twinkl Cursive Looped" w:eastAsia="Times New Roman" w:hAnsi="Twinkl Cursive Looped"/>
                          <w:b/>
                          <w:bCs/>
                          <w:color w:val="EE0000"/>
                        </w:rPr>
                        <w:t xml:space="preserve"> </w:t>
                      </w:r>
                      <w:r w:rsidR="00A54CAC">
                        <w:rPr>
                          <w:rFonts w:ascii="Twinkl Cursive Looped" w:eastAsia="Times New Roman" w:hAnsi="Twinkl Cursive Looped"/>
                          <w:b/>
                          <w:bCs/>
                          <w:color w:val="EE0000"/>
                        </w:rPr>
                        <w:t>Ivy</w:t>
                      </w:r>
                    </w:p>
                    <w:p w14:paraId="25C730CA" w14:textId="77777777" w:rsidR="009D53B4" w:rsidRDefault="009D53B4" w:rsidP="003B7FF0">
                      <w:pPr>
                        <w:spacing w:after="0"/>
                        <w:rPr>
                          <w:rFonts w:ascii="Twinkl Cursive Looped" w:eastAsia="Times New Roman" w:hAnsi="Twinkl Cursive Looped"/>
                          <w:b/>
                          <w:bCs/>
                          <w:color w:val="1F3864" w:themeColor="accent1" w:themeShade="80"/>
                        </w:rPr>
                      </w:pPr>
                    </w:p>
                    <w:p w14:paraId="49C5B7D3" w14:textId="599B6C3B"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2:</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Lucy</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2:</w:t>
                      </w:r>
                      <w:r w:rsidR="00E51E65">
                        <w:rPr>
                          <w:rFonts w:ascii="Twinkl Cursive Looped" w:eastAsia="Times New Roman" w:hAnsi="Twinkl Cursive Looped"/>
                          <w:b/>
                          <w:bCs/>
                          <w:color w:val="EE0000"/>
                        </w:rPr>
                        <w:t xml:space="preserve"> </w:t>
                      </w:r>
                      <w:r w:rsidR="00544C5C">
                        <w:rPr>
                          <w:rFonts w:ascii="Twinkl Cursive Looped" w:eastAsia="Times New Roman" w:hAnsi="Twinkl Cursive Looped"/>
                          <w:b/>
                          <w:bCs/>
                          <w:color w:val="EE0000"/>
                        </w:rPr>
                        <w:t>Kaiden</w:t>
                      </w:r>
                    </w:p>
                    <w:p w14:paraId="26C2A958" w14:textId="77777777" w:rsidR="009D53B4" w:rsidRDefault="009D53B4" w:rsidP="003B7FF0">
                      <w:pPr>
                        <w:spacing w:after="0"/>
                        <w:rPr>
                          <w:rFonts w:ascii="Twinkl Cursive Looped" w:eastAsia="Times New Roman" w:hAnsi="Twinkl Cursive Looped"/>
                          <w:b/>
                          <w:bCs/>
                          <w:color w:val="1F3864" w:themeColor="accent1" w:themeShade="80"/>
                        </w:rPr>
                      </w:pPr>
                    </w:p>
                    <w:p w14:paraId="09AA79E1" w14:textId="7C06CE24"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3:</w:t>
                      </w:r>
                      <w:r w:rsidR="003B7FF0">
                        <w:rPr>
                          <w:rFonts w:ascii="Twinkl Cursive Looped" w:eastAsia="Times New Roman" w:hAnsi="Twinkl Cursive Looped"/>
                          <w:b/>
                          <w:bCs/>
                          <w:color w:val="1F3864" w:themeColor="accent1" w:themeShade="80"/>
                        </w:rPr>
                        <w:t xml:space="preserve"> </w:t>
                      </w:r>
                      <w:r w:rsidR="00B90DC1">
                        <w:rPr>
                          <w:rFonts w:ascii="Twinkl Cursive Looped" w:eastAsia="Times New Roman" w:hAnsi="Twinkl Cursive Looped"/>
                          <w:b/>
                          <w:bCs/>
                          <w:color w:val="1F3864" w:themeColor="accent1" w:themeShade="80"/>
                        </w:rPr>
                        <w:t>Theo</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3:</w:t>
                      </w:r>
                      <w:r w:rsidR="00E51E65">
                        <w:rPr>
                          <w:rFonts w:ascii="Twinkl Cursive Looped" w:eastAsia="Times New Roman" w:hAnsi="Twinkl Cursive Looped"/>
                          <w:b/>
                          <w:bCs/>
                          <w:color w:val="EE0000"/>
                        </w:rPr>
                        <w:t xml:space="preserve"> </w:t>
                      </w:r>
                      <w:r w:rsidR="006C7F40">
                        <w:rPr>
                          <w:rFonts w:ascii="Twinkl Cursive Looped" w:eastAsia="Times New Roman" w:hAnsi="Twinkl Cursive Looped"/>
                          <w:b/>
                          <w:bCs/>
                          <w:color w:val="EE0000"/>
                        </w:rPr>
                        <w:t>Honey</w:t>
                      </w:r>
                    </w:p>
                    <w:p w14:paraId="01A7CAA0" w14:textId="77777777" w:rsidR="009D53B4" w:rsidRDefault="009D53B4" w:rsidP="003B7FF0">
                      <w:pPr>
                        <w:spacing w:after="0"/>
                        <w:rPr>
                          <w:rFonts w:ascii="Twinkl Cursive Looped" w:eastAsia="Times New Roman" w:hAnsi="Twinkl Cursive Looped"/>
                          <w:b/>
                          <w:bCs/>
                          <w:color w:val="1F3864" w:themeColor="accent1" w:themeShade="80"/>
                        </w:rPr>
                      </w:pPr>
                    </w:p>
                    <w:p w14:paraId="4DE8B2D4" w14:textId="28B35738"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4:</w:t>
                      </w:r>
                      <w:r w:rsidR="003B7FF0">
                        <w:rPr>
                          <w:rFonts w:ascii="Twinkl Cursive Looped" w:eastAsia="Times New Roman" w:hAnsi="Twinkl Cursive Looped"/>
                          <w:b/>
                          <w:bCs/>
                          <w:color w:val="1F3864" w:themeColor="accent1" w:themeShade="80"/>
                        </w:rPr>
                        <w:t xml:space="preserve"> </w:t>
                      </w:r>
                      <w:r w:rsidR="005607D9">
                        <w:rPr>
                          <w:rFonts w:ascii="Twinkl Cursive Looped" w:eastAsia="Times New Roman" w:hAnsi="Twinkl Cursive Looped"/>
                          <w:b/>
                          <w:bCs/>
                          <w:color w:val="1F3864" w:themeColor="accent1" w:themeShade="80"/>
                        </w:rPr>
                        <w:t>Scarlett</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4:</w:t>
                      </w:r>
                      <w:r w:rsidR="00E51E65">
                        <w:rPr>
                          <w:rFonts w:ascii="Twinkl Cursive Looped" w:eastAsia="Times New Roman" w:hAnsi="Twinkl Cursive Looped"/>
                          <w:b/>
                          <w:bCs/>
                          <w:color w:val="EE0000"/>
                        </w:rPr>
                        <w:t xml:space="preserve"> </w:t>
                      </w:r>
                      <w:r w:rsidR="001938E0">
                        <w:rPr>
                          <w:rFonts w:ascii="Twinkl Cursive Looped" w:eastAsia="Times New Roman" w:hAnsi="Twinkl Cursive Looped"/>
                          <w:b/>
                          <w:bCs/>
                          <w:color w:val="EE0000"/>
                        </w:rPr>
                        <w:t>Benjamin</w:t>
                      </w:r>
                    </w:p>
                    <w:p w14:paraId="00AF3EF7" w14:textId="77777777" w:rsidR="009D53B4" w:rsidRDefault="009D53B4" w:rsidP="003B7FF0">
                      <w:pPr>
                        <w:spacing w:after="0"/>
                        <w:rPr>
                          <w:rFonts w:ascii="Twinkl Cursive Looped" w:eastAsia="Times New Roman" w:hAnsi="Twinkl Cursive Looped"/>
                          <w:b/>
                          <w:bCs/>
                          <w:color w:val="1F3864" w:themeColor="accent1" w:themeShade="80"/>
                        </w:rPr>
                      </w:pPr>
                    </w:p>
                    <w:p w14:paraId="09A90C0F" w14:textId="0325C987"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5</w:t>
                      </w:r>
                      <w:r w:rsidR="003B7FF0">
                        <w:rPr>
                          <w:rFonts w:ascii="Twinkl Cursive Looped" w:eastAsia="Times New Roman" w:hAnsi="Twinkl Cursive Looped"/>
                          <w:b/>
                          <w:bCs/>
                          <w:color w:val="1F3864" w:themeColor="accent1" w:themeShade="80"/>
                        </w:rPr>
                        <w:t xml:space="preserve">: </w:t>
                      </w:r>
                      <w:r w:rsidR="001938E0">
                        <w:rPr>
                          <w:rFonts w:ascii="Twinkl Cursive Looped" w:eastAsia="Times New Roman" w:hAnsi="Twinkl Cursive Looped"/>
                          <w:b/>
                          <w:bCs/>
                          <w:color w:val="1F3864" w:themeColor="accent1" w:themeShade="80"/>
                        </w:rPr>
                        <w:t>Layton</w:t>
                      </w:r>
                      <w:r w:rsidR="002B4690">
                        <w:rPr>
                          <w:rFonts w:ascii="Twinkl Cursive Looped" w:eastAsia="Times New Roman" w:hAnsi="Twinkl Cursive Looped"/>
                          <w:b/>
                          <w:bCs/>
                          <w:color w:val="1F3864" w:themeColor="accent1" w:themeShade="80"/>
                        </w:rPr>
                        <w:t xml:space="preserve">   </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5:</w:t>
                      </w:r>
                      <w:r w:rsidR="00E51E65">
                        <w:rPr>
                          <w:rFonts w:ascii="Twinkl Cursive Looped" w:eastAsia="Times New Roman" w:hAnsi="Twinkl Cursive Looped"/>
                          <w:b/>
                          <w:bCs/>
                          <w:color w:val="EE0000"/>
                        </w:rPr>
                        <w:t xml:space="preserve"> </w:t>
                      </w:r>
                      <w:r w:rsidR="000C6450">
                        <w:rPr>
                          <w:rFonts w:ascii="Twinkl Cursive Looped" w:eastAsia="Times New Roman" w:hAnsi="Twinkl Cursive Looped"/>
                          <w:b/>
                          <w:bCs/>
                          <w:color w:val="EE0000"/>
                        </w:rPr>
                        <w:t>Jimmy</w:t>
                      </w:r>
                    </w:p>
                    <w:p w14:paraId="27D58863" w14:textId="77777777" w:rsidR="009D53B4" w:rsidRDefault="009D53B4" w:rsidP="003B7FF0">
                      <w:pPr>
                        <w:spacing w:after="0"/>
                        <w:rPr>
                          <w:rFonts w:ascii="Twinkl Cursive Looped" w:eastAsia="Times New Roman" w:hAnsi="Twinkl Cursive Looped"/>
                          <w:b/>
                          <w:bCs/>
                          <w:color w:val="1F3864" w:themeColor="accent1" w:themeShade="80"/>
                        </w:rPr>
                      </w:pPr>
                    </w:p>
                    <w:p w14:paraId="70617840" w14:textId="5BB0ECC6" w:rsidR="009D53B4" w:rsidRDefault="009D53B4" w:rsidP="003B7FF0">
                      <w:pPr>
                        <w:spacing w:after="0"/>
                        <w:rPr>
                          <w:rFonts w:ascii="Twinkl Cursive Looped" w:eastAsia="Times New Roman" w:hAnsi="Twinkl Cursive Looped"/>
                          <w:b/>
                          <w:bCs/>
                          <w:color w:val="1F3864" w:themeColor="accent1" w:themeShade="80"/>
                        </w:rPr>
                      </w:pPr>
                      <w:r>
                        <w:rPr>
                          <w:rFonts w:ascii="Twinkl Cursive Looped" w:eastAsia="Times New Roman" w:hAnsi="Twinkl Cursive Looped"/>
                          <w:b/>
                          <w:bCs/>
                          <w:color w:val="1F3864" w:themeColor="accent1" w:themeShade="80"/>
                        </w:rPr>
                        <w:t>Year 6:</w:t>
                      </w:r>
                      <w:r w:rsidR="003B7FF0">
                        <w:rPr>
                          <w:rFonts w:ascii="Twinkl Cursive Looped" w:eastAsia="Times New Roman" w:hAnsi="Twinkl Cursive Looped"/>
                          <w:b/>
                          <w:bCs/>
                          <w:color w:val="1F3864" w:themeColor="accent1" w:themeShade="80"/>
                        </w:rPr>
                        <w:t xml:space="preserve">  </w:t>
                      </w:r>
                      <w:r w:rsidR="004F67B0">
                        <w:rPr>
                          <w:rFonts w:ascii="Twinkl Cursive Looped" w:eastAsia="Times New Roman" w:hAnsi="Twinkl Cursive Looped"/>
                          <w:b/>
                          <w:bCs/>
                          <w:color w:val="1F3864" w:themeColor="accent1" w:themeShade="80"/>
                        </w:rPr>
                        <w:t>Alannah</w:t>
                      </w:r>
                      <w:r w:rsidR="003B7FF0">
                        <w:rPr>
                          <w:rFonts w:ascii="Twinkl Cursive Looped" w:eastAsia="Times New Roman" w:hAnsi="Twinkl Cursive Looped"/>
                          <w:b/>
                          <w:bCs/>
                          <w:color w:val="1F3864" w:themeColor="accent1" w:themeShade="80"/>
                        </w:rPr>
                        <w:t xml:space="preserve">             </w:t>
                      </w:r>
                      <w:r w:rsidR="003B7FF0" w:rsidRPr="003B7FF0">
                        <w:rPr>
                          <w:rFonts w:ascii="Twinkl Cursive Looped" w:eastAsia="Times New Roman" w:hAnsi="Twinkl Cursive Looped"/>
                          <w:b/>
                          <w:bCs/>
                          <w:color w:val="EE0000"/>
                        </w:rPr>
                        <w:t>Year 6:</w:t>
                      </w:r>
                      <w:r w:rsidR="00E51E65">
                        <w:rPr>
                          <w:rFonts w:ascii="Twinkl Cursive Looped" w:eastAsia="Times New Roman" w:hAnsi="Twinkl Cursive Looped"/>
                          <w:b/>
                          <w:bCs/>
                          <w:color w:val="EE0000"/>
                        </w:rPr>
                        <w:t xml:space="preserve"> </w:t>
                      </w:r>
                      <w:r w:rsidR="004F67B0">
                        <w:rPr>
                          <w:rFonts w:ascii="Twinkl Cursive Looped" w:eastAsia="Times New Roman" w:hAnsi="Twinkl Cursive Looped"/>
                          <w:b/>
                          <w:bCs/>
                          <w:color w:val="EE0000"/>
                        </w:rPr>
                        <w:t>Millie-Rose</w:t>
                      </w:r>
                    </w:p>
                    <w:p w14:paraId="1E3AEE5A" w14:textId="77777777" w:rsidR="009D53B4" w:rsidRDefault="009D53B4" w:rsidP="009D53B4">
                      <w:pPr>
                        <w:spacing w:after="0"/>
                        <w:jc w:val="center"/>
                        <w:rPr>
                          <w:rFonts w:ascii="Twinkl Cursive Looped" w:eastAsia="Times New Roman" w:hAnsi="Twinkl Cursive Looped"/>
                          <w:b/>
                          <w:bCs/>
                          <w:color w:val="1F3864" w:themeColor="accent1" w:themeShade="80"/>
                        </w:rPr>
                      </w:pPr>
                    </w:p>
                    <w:p w14:paraId="55D6C078" w14:textId="77777777" w:rsidR="009D53B4" w:rsidRPr="002A59B5" w:rsidRDefault="009D53B4" w:rsidP="009D53B4">
                      <w:pPr>
                        <w:spacing w:after="0"/>
                        <w:jc w:val="center"/>
                        <w:rPr>
                          <w:rFonts w:ascii="Twinkl Cursive Looped" w:eastAsia="Times New Roman" w:hAnsi="Twinkl Cursive Looped"/>
                          <w:b/>
                          <w:bCs/>
                          <w:color w:val="1F3864" w:themeColor="accent1" w:themeShade="80"/>
                        </w:rPr>
                      </w:pPr>
                    </w:p>
                    <w:p w14:paraId="2AA2AA44" w14:textId="77777777" w:rsidR="009D53B4" w:rsidRDefault="009D53B4" w:rsidP="009D53B4">
                      <w:pPr>
                        <w:spacing w:after="0"/>
                        <w:jc w:val="center"/>
                        <w:rPr>
                          <w:rFonts w:ascii="Twinkl Cursive Looped" w:eastAsia="Times New Roman" w:hAnsi="Twinkl Cursive Looped"/>
                          <w:color w:val="1F3864" w:themeColor="accent1" w:themeShade="80"/>
                        </w:rPr>
                      </w:pPr>
                    </w:p>
                    <w:p w14:paraId="3D6AB10B" w14:textId="77777777" w:rsidR="009D53B4" w:rsidRPr="0018144E" w:rsidRDefault="009D53B4" w:rsidP="009D53B4">
                      <w:pPr>
                        <w:spacing w:after="0"/>
                        <w:jc w:val="center"/>
                        <w:rPr>
                          <w:rFonts w:ascii="Twinkl Cursive Looped" w:eastAsia="Times New Roman" w:hAnsi="Twinkl Cursive Looped"/>
                          <w:color w:val="1F3864" w:themeColor="accent1" w:themeShade="80"/>
                        </w:rPr>
                      </w:pPr>
                    </w:p>
                    <w:p w14:paraId="4116D1A1" w14:textId="77777777" w:rsidR="009D53B4" w:rsidRPr="00FC598A" w:rsidRDefault="009D53B4" w:rsidP="009D53B4">
                      <w:pPr>
                        <w:spacing w:after="0"/>
                        <w:jc w:val="center"/>
                        <w:rPr>
                          <w:rFonts w:ascii="Twinkl Cursive Looped" w:eastAsia="Times New Roman" w:hAnsi="Twinkl Cursive Looped"/>
                          <w:color w:val="1F3864" w:themeColor="accent1" w:themeShade="80"/>
                        </w:rPr>
                      </w:pPr>
                    </w:p>
                    <w:p w14:paraId="2374F724" w14:textId="77777777" w:rsidR="009D53B4" w:rsidRPr="00FC598A" w:rsidRDefault="009D53B4" w:rsidP="009D53B4">
                      <w:pPr>
                        <w:spacing w:after="0"/>
                        <w:rPr>
                          <w:rFonts w:ascii="Twinkl Cursive Looped" w:eastAsia="Times New Roman" w:hAnsi="Twinkl Cursive Looped"/>
                          <w:color w:val="1F3864" w:themeColor="accent1" w:themeShade="80"/>
                        </w:rPr>
                      </w:pPr>
                    </w:p>
                    <w:p w14:paraId="5939D7E6" w14:textId="77777777" w:rsidR="009D53B4" w:rsidRPr="00FC598A" w:rsidRDefault="009D53B4" w:rsidP="009D53B4">
                      <w:pPr>
                        <w:spacing w:after="0" w:line="240" w:lineRule="auto"/>
                        <w:jc w:val="center"/>
                        <w:rPr>
                          <w:rFonts w:ascii="Twinkl Cursive Looped" w:hAnsi="Twinkl Cursive Looped"/>
                          <w:b/>
                          <w:color w:val="1F3864" w:themeColor="accent1" w:themeShade="80"/>
                          <w:sz w:val="28"/>
                          <w:szCs w:val="28"/>
                        </w:rPr>
                      </w:pPr>
                    </w:p>
                    <w:p w14:paraId="1B1C78C2" w14:textId="77777777" w:rsidR="009D53B4" w:rsidRPr="00224678" w:rsidRDefault="009D53B4" w:rsidP="009D53B4">
                      <w:pPr>
                        <w:spacing w:after="0"/>
                        <w:rPr>
                          <w:rFonts w:ascii="Twinkl Cursive Looped" w:eastAsia="Times New Roman" w:hAnsi="Twinkl Cursive Looped"/>
                          <w:color w:val="000000"/>
                          <w:sz w:val="24"/>
                          <w:szCs w:val="24"/>
                        </w:rPr>
                      </w:pPr>
                    </w:p>
                    <w:p w14:paraId="2E517B07" w14:textId="77777777" w:rsidR="009D53B4" w:rsidRDefault="009D53B4" w:rsidP="009D53B4">
                      <w:pPr>
                        <w:spacing w:after="0"/>
                        <w:jc w:val="center"/>
                        <w:rPr>
                          <w:rFonts w:eastAsia="Times New Roman"/>
                          <w:color w:val="000000"/>
                          <w:sz w:val="24"/>
                          <w:szCs w:val="24"/>
                        </w:rPr>
                      </w:pPr>
                    </w:p>
                    <w:p w14:paraId="06E97923" w14:textId="77777777" w:rsidR="009D53B4" w:rsidRDefault="009D53B4" w:rsidP="009D53B4"/>
                  </w:txbxContent>
                </v:textbox>
                <w10:wrap anchorx="margin"/>
              </v:shape>
            </w:pict>
          </mc:Fallback>
        </mc:AlternateContent>
      </w:r>
    </w:p>
    <w:p w14:paraId="5D954C81" w14:textId="0BD3BA39" w:rsidR="00FB49BA" w:rsidRDefault="009D53B4" w:rsidP="007A15D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13682F96" w14:textId="1F6AFC6B" w:rsidR="00BA140C" w:rsidRDefault="0032326C" w:rsidP="0065469D">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0232219E" w14:textId="0EB3E351" w:rsidR="006B65BE" w:rsidRDefault="006B65BE" w:rsidP="0065469D">
      <w:pPr>
        <w:shd w:val="clear" w:color="auto" w:fill="FFFFFF"/>
        <w:spacing w:after="0" w:line="240" w:lineRule="auto"/>
        <w:rPr>
          <w:rFonts w:ascii="Trebuchet MS" w:eastAsia="Times New Roman" w:hAnsi="Trebuchet MS"/>
          <w:b/>
          <w:bCs/>
          <w:i/>
          <w:iCs/>
          <w:color w:val="333333"/>
          <w:sz w:val="21"/>
          <w:szCs w:val="21"/>
          <w:lang w:eastAsia="en-GB"/>
        </w:rPr>
      </w:pPr>
    </w:p>
    <w:p w14:paraId="5860708A" w14:textId="63E9C46B"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185BEB6A" w14:textId="63476ACC"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5ECC73F" w14:textId="253C9204" w:rsidR="00BA2658" w:rsidRDefault="00BA2658" w:rsidP="0065469D">
      <w:pPr>
        <w:shd w:val="clear" w:color="auto" w:fill="FFFFFF"/>
        <w:spacing w:after="0" w:line="240" w:lineRule="auto"/>
        <w:rPr>
          <w:rFonts w:ascii="Trebuchet MS" w:eastAsia="Times New Roman" w:hAnsi="Trebuchet MS"/>
          <w:b/>
          <w:bCs/>
          <w:i/>
          <w:iCs/>
          <w:color w:val="333333"/>
          <w:sz w:val="21"/>
          <w:szCs w:val="21"/>
          <w:lang w:eastAsia="en-GB"/>
        </w:rPr>
      </w:pPr>
    </w:p>
    <w:p w14:paraId="005DF318" w14:textId="46D7BD4D"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4C508F69" w14:textId="3EBD04F8" w:rsidR="005F1225" w:rsidRDefault="005F1225" w:rsidP="00797A33">
      <w:pPr>
        <w:shd w:val="clear" w:color="auto" w:fill="FFFFFF"/>
        <w:spacing w:after="0" w:line="240" w:lineRule="auto"/>
        <w:rPr>
          <w:rFonts w:ascii="Trebuchet MS" w:eastAsia="Times New Roman" w:hAnsi="Trebuchet MS"/>
          <w:b/>
          <w:bCs/>
          <w:i/>
          <w:iCs/>
          <w:color w:val="333333"/>
          <w:sz w:val="21"/>
          <w:szCs w:val="21"/>
          <w:lang w:eastAsia="en-GB"/>
        </w:rPr>
      </w:pPr>
    </w:p>
    <w:p w14:paraId="2BA620B4" w14:textId="78D62E8F"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2A08D179" w14:textId="0FC52377"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7F32BF6F" w14:textId="5277BAB2" w:rsidR="006F332E" w:rsidRDefault="006F332E" w:rsidP="00A7774E">
      <w:pPr>
        <w:shd w:val="clear" w:color="auto" w:fill="FFFFFF"/>
        <w:spacing w:after="0" w:line="240" w:lineRule="auto"/>
        <w:rPr>
          <w:rFonts w:ascii="Trebuchet MS" w:eastAsia="Times New Roman" w:hAnsi="Trebuchet MS"/>
          <w:b/>
          <w:bCs/>
          <w:i/>
          <w:iCs/>
          <w:color w:val="333333"/>
          <w:sz w:val="21"/>
          <w:szCs w:val="21"/>
          <w:lang w:eastAsia="en-GB"/>
        </w:rPr>
      </w:pPr>
    </w:p>
    <w:p w14:paraId="542E5899" w14:textId="68EF77BC" w:rsidR="00E712FD" w:rsidRDefault="009B5A9A" w:rsidP="00A7774E">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5920" behindDoc="0" locked="0" layoutInCell="1" allowOverlap="1" wp14:anchorId="27D167FC" wp14:editId="45D143D5">
                <wp:simplePos x="0" y="0"/>
                <wp:positionH relativeFrom="column">
                  <wp:posOffset>1460500</wp:posOffset>
                </wp:positionH>
                <wp:positionV relativeFrom="paragraph">
                  <wp:posOffset>5102860</wp:posOffset>
                </wp:positionV>
                <wp:extent cx="645160" cy="467360"/>
                <wp:effectExtent l="0" t="0" r="0" b="0"/>
                <wp:wrapNone/>
                <wp:docPr id="1248653769" name="Text Box 58"/>
                <wp:cNvGraphicFramePr/>
                <a:graphic xmlns:a="http://schemas.openxmlformats.org/drawingml/2006/main">
                  <a:graphicData uri="http://schemas.microsoft.com/office/word/2010/wordprocessingShape">
                    <wps:wsp>
                      <wps:cNvSpPr txBox="1"/>
                      <wps:spPr>
                        <a:xfrm>
                          <a:off x="0" y="0"/>
                          <a:ext cx="645160" cy="467360"/>
                        </a:xfrm>
                        <a:prstGeom prst="rect">
                          <a:avLst/>
                        </a:prstGeom>
                        <a:noFill/>
                        <a:ln w="6350">
                          <a:noFill/>
                        </a:ln>
                      </wps:spPr>
                      <wps:txbx>
                        <w:txbxContent>
                          <w:p w14:paraId="1289BF8B" w14:textId="65E4178F" w:rsidR="009B5A9A" w:rsidRDefault="009B5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7D167FC" id="Text Box 58" o:spid="_x0000_s1047" type="#_x0000_t202" style="position:absolute;margin-left:115pt;margin-top:401.8pt;width:50.8pt;height:36.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" filled="f" stroked="f" strokeweight=".5pt">
                <v:textbox>
                  <w:txbxContent>
                    <w:p w14:paraId="1289BF8B" w14:textId="65E4178F" w:rsidR="009B5A9A" w:rsidRDefault="009B5A9A"/>
                  </w:txbxContent>
                </v:textbox>
              </v:shape>
            </w:pict>
          </mc:Fallback>
        </mc:AlternateContent>
      </w:r>
      <w:r w:rsidR="0043539F">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1584" behindDoc="0" locked="0" layoutInCell="1" allowOverlap="1" wp14:anchorId="21D858A1" wp14:editId="6B2B217D">
                <wp:simplePos x="0" y="0"/>
                <wp:positionH relativeFrom="column">
                  <wp:posOffset>5982335</wp:posOffset>
                </wp:positionH>
                <wp:positionV relativeFrom="paragraph">
                  <wp:posOffset>3331210</wp:posOffset>
                </wp:positionV>
                <wp:extent cx="666750" cy="657860"/>
                <wp:effectExtent l="0" t="0" r="0" b="0"/>
                <wp:wrapNone/>
                <wp:docPr id="780690563" name="Text Box 42"/>
                <wp:cNvGraphicFramePr/>
                <a:graphic xmlns:a="http://schemas.openxmlformats.org/drawingml/2006/main">
                  <a:graphicData uri="http://schemas.microsoft.com/office/word/2010/wordprocessingShape">
                    <wps:wsp>
                      <wps:cNvSpPr txBox="1"/>
                      <wps:spPr>
                        <a:xfrm>
                          <a:off x="0" y="0"/>
                          <a:ext cx="666750" cy="657860"/>
                        </a:xfrm>
                        <a:prstGeom prst="rect">
                          <a:avLst/>
                        </a:prstGeom>
                        <a:noFill/>
                        <a:ln w="6350">
                          <a:noFill/>
                        </a:ln>
                      </wps:spPr>
                      <wps:txbx>
                        <w:txbxContent>
                          <w:p w14:paraId="047F0CD0" w14:textId="4744CB16" w:rsidR="0043539F" w:rsidRDefault="004353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1D858A1" id="Text Box 42" o:spid="_x0000_s1048" type="#_x0000_t202" style="position:absolute;margin-left:471.05pt;margin-top:262.3pt;width:52.5pt;height:5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" filled="f" stroked="f" strokeweight=".5pt">
                <v:textbox>
                  <w:txbxContent>
                    <w:p w14:paraId="047F0CD0" w14:textId="4744CB16" w:rsidR="0043539F" w:rsidRDefault="0043539F"/>
                  </w:txbxContent>
                </v:textbox>
              </v:shape>
            </w:pict>
          </mc:Fallback>
        </mc:AlternateContent>
      </w:r>
    </w:p>
    <w:p w14:paraId="2483BB9D" w14:textId="54DFDA60"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C451706" w14:textId="6272144B"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08F9C725" w14:textId="46CDCA62"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2AB1271" w14:textId="2B5EE9B5"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413ADE4C"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59AE54BE" w14:textId="7777777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68430B4C" w14:textId="7851F847" w:rsidR="00E712FD" w:rsidRDefault="00E712FD" w:rsidP="00A7774E">
      <w:pPr>
        <w:shd w:val="clear" w:color="auto" w:fill="FFFFFF"/>
        <w:spacing w:after="0" w:line="240" w:lineRule="auto"/>
        <w:rPr>
          <w:rFonts w:ascii="Trebuchet MS" w:eastAsia="Times New Roman" w:hAnsi="Trebuchet MS"/>
          <w:b/>
          <w:bCs/>
          <w:i/>
          <w:iCs/>
          <w:color w:val="333333"/>
          <w:sz w:val="21"/>
          <w:szCs w:val="21"/>
          <w:lang w:eastAsia="en-GB"/>
        </w:rPr>
      </w:pPr>
    </w:p>
    <w:p w14:paraId="18E0A18D" w14:textId="082428BC" w:rsidR="001D005A" w:rsidRDefault="001D005A" w:rsidP="00040920">
      <w:pPr>
        <w:shd w:val="clear" w:color="auto" w:fill="FFFFFF"/>
        <w:spacing w:after="0" w:line="240" w:lineRule="auto"/>
        <w:jc w:val="center"/>
        <w:rPr>
          <w:rFonts w:ascii="Trebuchet MS" w:eastAsia="Times New Roman" w:hAnsi="Trebuchet MS"/>
          <w:b/>
          <w:bCs/>
          <w:i/>
          <w:iCs/>
          <w:color w:val="333333"/>
          <w:sz w:val="21"/>
          <w:szCs w:val="21"/>
          <w:lang w:eastAsia="en-GB"/>
        </w:rPr>
      </w:pPr>
    </w:p>
    <w:p w14:paraId="7C9AAC60" w14:textId="77777777"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06F4502" w14:textId="6DF4D264"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3EEEF867" w14:textId="4D437A6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05E3530A" w14:textId="513CFEF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6D5AA126" w14:textId="7B55940C" w:rsidR="001D005A" w:rsidRDefault="001D005A" w:rsidP="00A7774E">
      <w:pPr>
        <w:shd w:val="clear" w:color="auto" w:fill="FFFFFF"/>
        <w:spacing w:after="0" w:line="240" w:lineRule="auto"/>
        <w:rPr>
          <w:rFonts w:ascii="Trebuchet MS" w:eastAsia="Times New Roman" w:hAnsi="Trebuchet MS"/>
          <w:b/>
          <w:bCs/>
          <w:i/>
          <w:iCs/>
          <w:color w:val="333333"/>
          <w:sz w:val="21"/>
          <w:szCs w:val="21"/>
          <w:lang w:eastAsia="en-GB"/>
        </w:rPr>
      </w:pPr>
    </w:p>
    <w:p w14:paraId="7E1D6172" w14:textId="0C9395BC" w:rsidR="00E029A6" w:rsidRDefault="00E029A6" w:rsidP="00300F28">
      <w:pPr>
        <w:shd w:val="clear" w:color="auto" w:fill="FFFFFF"/>
        <w:spacing w:after="0" w:line="240" w:lineRule="auto"/>
        <w:rPr>
          <w:rFonts w:ascii="Trebuchet MS" w:eastAsia="Times New Roman" w:hAnsi="Trebuchet MS"/>
          <w:b/>
          <w:bCs/>
          <w:i/>
          <w:iCs/>
          <w:color w:val="333333"/>
          <w:sz w:val="21"/>
          <w:szCs w:val="21"/>
          <w:lang w:eastAsia="en-GB"/>
        </w:rPr>
      </w:pPr>
    </w:p>
    <w:p w14:paraId="011206D2" w14:textId="002DDF01"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2988563B" w14:textId="24ED8D33"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770DCB2D" w14:textId="281F78EF" w:rsidR="001D005A" w:rsidRDefault="001D005A" w:rsidP="00300F28">
      <w:pPr>
        <w:shd w:val="clear" w:color="auto" w:fill="FFFFFF"/>
        <w:spacing w:after="0" w:line="240" w:lineRule="auto"/>
        <w:rPr>
          <w:rFonts w:ascii="Trebuchet MS" w:eastAsia="Times New Roman" w:hAnsi="Trebuchet MS"/>
          <w:b/>
          <w:bCs/>
          <w:i/>
          <w:iCs/>
          <w:color w:val="333333"/>
          <w:sz w:val="21"/>
          <w:szCs w:val="21"/>
          <w:lang w:eastAsia="en-GB"/>
        </w:rPr>
      </w:pPr>
    </w:p>
    <w:p w14:paraId="3BC4E8D0" w14:textId="08F9DF99" w:rsidR="00F913E6" w:rsidRDefault="00F913E6" w:rsidP="00300F28">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7A05666D" w14:textId="39140EDE" w:rsidR="00E029A6" w:rsidRDefault="00A3411E" w:rsidP="00A7774E">
      <w:pPr>
        <w:shd w:val="clear" w:color="auto" w:fill="FFFFFF"/>
        <w:spacing w:after="0" w:line="240" w:lineRule="auto"/>
        <w:jc w:val="center"/>
        <w:rPr>
          <w:rFonts w:ascii="Trebuchet MS" w:eastAsia="Times New Roman" w:hAnsi="Trebuchet MS"/>
          <w:b/>
          <w:bCs/>
          <w:i/>
          <w:iCs/>
          <w:color w:val="333333"/>
          <w:sz w:val="21"/>
          <w:szCs w:val="21"/>
          <w:lang w:eastAsia="en-GB"/>
        </w:rPr>
      </w:pP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26336" behindDoc="0" locked="0" layoutInCell="1" allowOverlap="1" wp14:anchorId="2ADB9266" wp14:editId="2D66B350">
                <wp:simplePos x="0" y="0"/>
                <wp:positionH relativeFrom="margin">
                  <wp:align>right</wp:align>
                </wp:positionH>
                <wp:positionV relativeFrom="paragraph">
                  <wp:posOffset>23926</wp:posOffset>
                </wp:positionV>
                <wp:extent cx="6240780" cy="3700145"/>
                <wp:effectExtent l="19050" t="19050" r="45720" b="33655"/>
                <wp:wrapSquare wrapText="bothSides"/>
                <wp:docPr id="1703185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700145"/>
                        </a:xfrm>
                        <a:prstGeom prst="rect">
                          <a:avLst/>
                        </a:prstGeom>
                        <a:solidFill>
                          <a:schemeClr val="accent6">
                            <a:lumMod val="20000"/>
                            <a:lumOff val="80000"/>
                          </a:schemeClr>
                        </a:solidFill>
                        <a:ln w="57150">
                          <a:solidFill>
                            <a:srgbClr val="EE0000"/>
                          </a:solidFill>
                          <a:miter lim="800000"/>
                          <a:headEnd/>
                          <a:tailEnd/>
                        </a:ln>
                      </wps:spPr>
                      <wps:txbx>
                        <w:txbxContent>
                          <w:p w14:paraId="05E5623D" w14:textId="316C7750" w:rsidR="00A3411E" w:rsidRDefault="00A3411E" w:rsidP="00A3411E">
                            <w:pPr>
                              <w:jc w:val="center"/>
                              <w:rPr>
                                <w:b/>
                                <w:bCs/>
                                <w:sz w:val="24"/>
                                <w:szCs w:val="24"/>
                              </w:rPr>
                            </w:pPr>
                            <w:r>
                              <w:rPr>
                                <w:b/>
                                <w:bCs/>
                                <w:sz w:val="24"/>
                                <w:szCs w:val="24"/>
                              </w:rPr>
                              <w:t xml:space="preserve">School Council </w:t>
                            </w:r>
                          </w:p>
                          <w:tbl>
                            <w:tblPr>
                              <w:tblStyle w:val="TableGrid"/>
                              <w:tblW w:w="0" w:type="auto"/>
                              <w:jc w:val="center"/>
                              <w:tblLook w:val="04A0" w:firstRow="1" w:lastRow="0" w:firstColumn="1" w:lastColumn="0" w:noHBand="0" w:noVBand="1"/>
                            </w:tblPr>
                            <w:tblGrid>
                              <w:gridCol w:w="1348"/>
                              <w:gridCol w:w="1349"/>
                              <w:gridCol w:w="1349"/>
                              <w:gridCol w:w="1349"/>
                              <w:gridCol w:w="1349"/>
                            </w:tblGrid>
                            <w:tr w:rsidR="000C7893" w14:paraId="493A7805" w14:textId="77777777" w:rsidTr="00A3411E">
                              <w:trPr>
                                <w:jc w:val="center"/>
                              </w:trPr>
                              <w:tc>
                                <w:tcPr>
                                  <w:tcW w:w="1348" w:type="dxa"/>
                                </w:tcPr>
                                <w:p w14:paraId="6D07EE03" w14:textId="4B61E7F7" w:rsidR="000C7893" w:rsidRDefault="000C7893" w:rsidP="00A3411E">
                                  <w:pPr>
                                    <w:jc w:val="center"/>
                                    <w:rPr>
                                      <w:b/>
                                      <w:bCs/>
                                      <w:sz w:val="24"/>
                                      <w:szCs w:val="24"/>
                                    </w:rPr>
                                  </w:pPr>
                                  <w:r>
                                    <w:rPr>
                                      <w:b/>
                                      <w:bCs/>
                                      <w:sz w:val="24"/>
                                      <w:szCs w:val="24"/>
                                    </w:rPr>
                                    <w:t>Year 2</w:t>
                                  </w:r>
                                </w:p>
                              </w:tc>
                              <w:tc>
                                <w:tcPr>
                                  <w:tcW w:w="1349" w:type="dxa"/>
                                </w:tcPr>
                                <w:p w14:paraId="6442EA0A" w14:textId="4F290158" w:rsidR="000C7893" w:rsidRDefault="000C7893" w:rsidP="00A3411E">
                                  <w:pPr>
                                    <w:jc w:val="center"/>
                                    <w:rPr>
                                      <w:b/>
                                      <w:bCs/>
                                      <w:sz w:val="24"/>
                                      <w:szCs w:val="24"/>
                                    </w:rPr>
                                  </w:pPr>
                                  <w:r>
                                    <w:rPr>
                                      <w:b/>
                                      <w:bCs/>
                                      <w:sz w:val="24"/>
                                      <w:szCs w:val="24"/>
                                    </w:rPr>
                                    <w:t>Year 3</w:t>
                                  </w:r>
                                </w:p>
                              </w:tc>
                              <w:tc>
                                <w:tcPr>
                                  <w:tcW w:w="1349" w:type="dxa"/>
                                </w:tcPr>
                                <w:p w14:paraId="761972B2" w14:textId="51690DD4" w:rsidR="000C7893" w:rsidRDefault="000C7893" w:rsidP="00A3411E">
                                  <w:pPr>
                                    <w:jc w:val="center"/>
                                    <w:rPr>
                                      <w:b/>
                                      <w:bCs/>
                                      <w:sz w:val="24"/>
                                      <w:szCs w:val="24"/>
                                    </w:rPr>
                                  </w:pPr>
                                  <w:r>
                                    <w:rPr>
                                      <w:b/>
                                      <w:bCs/>
                                      <w:sz w:val="24"/>
                                      <w:szCs w:val="24"/>
                                    </w:rPr>
                                    <w:t>Year 4</w:t>
                                  </w:r>
                                </w:p>
                              </w:tc>
                              <w:tc>
                                <w:tcPr>
                                  <w:tcW w:w="1349" w:type="dxa"/>
                                </w:tcPr>
                                <w:p w14:paraId="49521A8A" w14:textId="7BE0BF20" w:rsidR="000C7893" w:rsidRDefault="000C7893" w:rsidP="00A3411E">
                                  <w:pPr>
                                    <w:jc w:val="center"/>
                                    <w:rPr>
                                      <w:b/>
                                      <w:bCs/>
                                      <w:sz w:val="24"/>
                                      <w:szCs w:val="24"/>
                                    </w:rPr>
                                  </w:pPr>
                                  <w:r>
                                    <w:rPr>
                                      <w:b/>
                                      <w:bCs/>
                                      <w:sz w:val="24"/>
                                      <w:szCs w:val="24"/>
                                    </w:rPr>
                                    <w:t>Year 5</w:t>
                                  </w:r>
                                </w:p>
                              </w:tc>
                              <w:tc>
                                <w:tcPr>
                                  <w:tcW w:w="1349" w:type="dxa"/>
                                </w:tcPr>
                                <w:p w14:paraId="6DD0EDFB" w14:textId="7D72E992" w:rsidR="000C7893" w:rsidRDefault="000C7893" w:rsidP="00A3411E">
                                  <w:pPr>
                                    <w:jc w:val="center"/>
                                    <w:rPr>
                                      <w:b/>
                                      <w:bCs/>
                                      <w:sz w:val="24"/>
                                      <w:szCs w:val="24"/>
                                    </w:rPr>
                                  </w:pPr>
                                  <w:r>
                                    <w:rPr>
                                      <w:b/>
                                      <w:bCs/>
                                      <w:sz w:val="24"/>
                                      <w:szCs w:val="24"/>
                                    </w:rPr>
                                    <w:t>Year 6</w:t>
                                  </w:r>
                                </w:p>
                              </w:tc>
                            </w:tr>
                            <w:tr w:rsidR="000C7893" w14:paraId="79FDC6FE" w14:textId="77777777" w:rsidTr="00A3411E">
                              <w:trPr>
                                <w:jc w:val="center"/>
                              </w:trPr>
                              <w:tc>
                                <w:tcPr>
                                  <w:tcW w:w="1348" w:type="dxa"/>
                                </w:tcPr>
                                <w:p w14:paraId="2A2E8E8F" w14:textId="3A93FD02" w:rsidR="000C7893" w:rsidRDefault="000C7893" w:rsidP="00A3411E">
                                  <w:pPr>
                                    <w:rPr>
                                      <w:b/>
                                      <w:bCs/>
                                      <w:sz w:val="24"/>
                                      <w:szCs w:val="24"/>
                                    </w:rPr>
                                  </w:pPr>
                                  <w:proofErr w:type="spellStart"/>
                                  <w:r>
                                    <w:rPr>
                                      <w:b/>
                                      <w:bCs/>
                                      <w:sz w:val="24"/>
                                      <w:szCs w:val="24"/>
                                    </w:rPr>
                                    <w:t>Har</w:t>
                                  </w:r>
                                  <w:r w:rsidR="00544C5C">
                                    <w:rPr>
                                      <w:b/>
                                      <w:bCs/>
                                      <w:sz w:val="24"/>
                                      <w:szCs w:val="24"/>
                                    </w:rPr>
                                    <w:t>d</w:t>
                                  </w:r>
                                  <w:r>
                                    <w:rPr>
                                      <w:b/>
                                      <w:bCs/>
                                      <w:sz w:val="24"/>
                                      <w:szCs w:val="24"/>
                                    </w:rPr>
                                    <w:t>win</w:t>
                                  </w:r>
                                  <w:proofErr w:type="spellEnd"/>
                                  <w:r>
                                    <w:rPr>
                                      <w:b/>
                                      <w:bCs/>
                                      <w:sz w:val="24"/>
                                      <w:szCs w:val="24"/>
                                    </w:rPr>
                                    <w:t xml:space="preserve"> </w:t>
                                  </w:r>
                                </w:p>
                                <w:p w14:paraId="2829E1BB" w14:textId="31D4EB3D" w:rsidR="000C7893" w:rsidRDefault="000C7893" w:rsidP="00A3411E">
                                  <w:pPr>
                                    <w:rPr>
                                      <w:b/>
                                      <w:bCs/>
                                      <w:sz w:val="24"/>
                                      <w:szCs w:val="24"/>
                                    </w:rPr>
                                  </w:pPr>
                                  <w:r>
                                    <w:rPr>
                                      <w:b/>
                                      <w:bCs/>
                                      <w:sz w:val="24"/>
                                      <w:szCs w:val="24"/>
                                    </w:rPr>
                                    <w:t xml:space="preserve">Emily </w:t>
                                  </w:r>
                                </w:p>
                              </w:tc>
                              <w:tc>
                                <w:tcPr>
                                  <w:tcW w:w="1349" w:type="dxa"/>
                                </w:tcPr>
                                <w:p w14:paraId="32F4A2FB" w14:textId="77777777" w:rsidR="000C7893" w:rsidRDefault="001B388A" w:rsidP="00A3411E">
                                  <w:pPr>
                                    <w:rPr>
                                      <w:b/>
                                      <w:bCs/>
                                      <w:sz w:val="24"/>
                                      <w:szCs w:val="24"/>
                                    </w:rPr>
                                  </w:pPr>
                                  <w:r>
                                    <w:rPr>
                                      <w:b/>
                                      <w:bCs/>
                                      <w:sz w:val="24"/>
                                      <w:szCs w:val="24"/>
                                    </w:rPr>
                                    <w:t>Grace</w:t>
                                  </w:r>
                                </w:p>
                                <w:p w14:paraId="69C58432" w14:textId="42C0A9F7" w:rsidR="001B388A" w:rsidRDefault="001B388A" w:rsidP="00A3411E">
                                  <w:pPr>
                                    <w:rPr>
                                      <w:b/>
                                      <w:bCs/>
                                      <w:sz w:val="24"/>
                                      <w:szCs w:val="24"/>
                                    </w:rPr>
                                  </w:pPr>
                                  <w:r>
                                    <w:rPr>
                                      <w:b/>
                                      <w:bCs/>
                                      <w:sz w:val="24"/>
                                      <w:szCs w:val="24"/>
                                    </w:rPr>
                                    <w:t>Jonah</w:t>
                                  </w:r>
                                </w:p>
                              </w:tc>
                              <w:tc>
                                <w:tcPr>
                                  <w:tcW w:w="1349" w:type="dxa"/>
                                </w:tcPr>
                                <w:p w14:paraId="131E0425" w14:textId="4CBC4ED6" w:rsidR="000C7893" w:rsidRDefault="0035259A" w:rsidP="00A3411E">
                                  <w:pPr>
                                    <w:rPr>
                                      <w:b/>
                                      <w:bCs/>
                                      <w:sz w:val="24"/>
                                      <w:szCs w:val="24"/>
                                    </w:rPr>
                                  </w:pPr>
                                  <w:r>
                                    <w:rPr>
                                      <w:b/>
                                      <w:bCs/>
                                      <w:sz w:val="24"/>
                                      <w:szCs w:val="24"/>
                                    </w:rPr>
                                    <w:t xml:space="preserve">Sam </w:t>
                                  </w:r>
                                </w:p>
                                <w:p w14:paraId="596D5405" w14:textId="2C98ACE1" w:rsidR="00ED5292" w:rsidRDefault="00ED5292" w:rsidP="00A3411E">
                                  <w:pPr>
                                    <w:rPr>
                                      <w:b/>
                                      <w:bCs/>
                                      <w:sz w:val="24"/>
                                      <w:szCs w:val="24"/>
                                    </w:rPr>
                                  </w:pPr>
                                  <w:r>
                                    <w:rPr>
                                      <w:b/>
                                      <w:bCs/>
                                      <w:sz w:val="24"/>
                                      <w:szCs w:val="24"/>
                                    </w:rPr>
                                    <w:t xml:space="preserve">Scarlett </w:t>
                                  </w:r>
                                </w:p>
                              </w:tc>
                              <w:tc>
                                <w:tcPr>
                                  <w:tcW w:w="1349" w:type="dxa"/>
                                </w:tcPr>
                                <w:p w14:paraId="68C48FD4" w14:textId="2B10F40E" w:rsidR="000C7893" w:rsidRDefault="003703D3" w:rsidP="00A3411E">
                                  <w:pPr>
                                    <w:rPr>
                                      <w:b/>
                                      <w:bCs/>
                                      <w:sz w:val="24"/>
                                      <w:szCs w:val="24"/>
                                    </w:rPr>
                                  </w:pPr>
                                  <w:r>
                                    <w:rPr>
                                      <w:b/>
                                      <w:bCs/>
                                      <w:sz w:val="24"/>
                                      <w:szCs w:val="24"/>
                                    </w:rPr>
                                    <w:t xml:space="preserve">Charlotte </w:t>
                                  </w:r>
                                </w:p>
                                <w:p w14:paraId="523D2632" w14:textId="45B7403C" w:rsidR="003703D3" w:rsidRDefault="003703D3" w:rsidP="00A3411E">
                                  <w:pPr>
                                    <w:rPr>
                                      <w:b/>
                                      <w:bCs/>
                                      <w:sz w:val="24"/>
                                      <w:szCs w:val="24"/>
                                    </w:rPr>
                                  </w:pPr>
                                  <w:r>
                                    <w:rPr>
                                      <w:b/>
                                      <w:bCs/>
                                      <w:sz w:val="24"/>
                                      <w:szCs w:val="24"/>
                                    </w:rPr>
                                    <w:t xml:space="preserve">Callum </w:t>
                                  </w:r>
                                </w:p>
                              </w:tc>
                              <w:tc>
                                <w:tcPr>
                                  <w:tcW w:w="1349" w:type="dxa"/>
                                </w:tcPr>
                                <w:p w14:paraId="0BEE3846" w14:textId="380B38C4" w:rsidR="000C7893" w:rsidRDefault="003703D3" w:rsidP="00964DAC">
                                  <w:pPr>
                                    <w:rPr>
                                      <w:b/>
                                      <w:bCs/>
                                      <w:sz w:val="24"/>
                                      <w:szCs w:val="24"/>
                                    </w:rPr>
                                  </w:pPr>
                                  <w:r>
                                    <w:rPr>
                                      <w:b/>
                                      <w:bCs/>
                                      <w:sz w:val="24"/>
                                      <w:szCs w:val="24"/>
                                    </w:rPr>
                                    <w:t>Ethan</w:t>
                                  </w:r>
                                  <w:r w:rsidR="00964DAC">
                                    <w:rPr>
                                      <w:b/>
                                      <w:bCs/>
                                      <w:sz w:val="24"/>
                                      <w:szCs w:val="24"/>
                                    </w:rPr>
                                    <w:t xml:space="preserve">   </w:t>
                                  </w:r>
                                  <w:r>
                                    <w:rPr>
                                      <w:b/>
                                      <w:bCs/>
                                      <w:sz w:val="24"/>
                                      <w:szCs w:val="24"/>
                                    </w:rPr>
                                    <w:t xml:space="preserve"> </w:t>
                                  </w:r>
                                </w:p>
                                <w:p w14:paraId="0EEF38F7" w14:textId="5636A70E" w:rsidR="00964DAC" w:rsidRDefault="00964DAC" w:rsidP="00964DAC">
                                  <w:pPr>
                                    <w:rPr>
                                      <w:b/>
                                      <w:bCs/>
                                      <w:sz w:val="24"/>
                                      <w:szCs w:val="24"/>
                                    </w:rPr>
                                  </w:pPr>
                                  <w:r>
                                    <w:rPr>
                                      <w:b/>
                                      <w:bCs/>
                                      <w:sz w:val="24"/>
                                      <w:szCs w:val="24"/>
                                    </w:rPr>
                                    <w:t xml:space="preserve">Carter </w:t>
                                  </w:r>
                                </w:p>
                              </w:tc>
                            </w:tr>
                          </w:tbl>
                          <w:p w14:paraId="4EBB540E" w14:textId="039D2F5F" w:rsidR="00A3411E" w:rsidRDefault="00CD3ACC" w:rsidP="00A3411E">
                            <w:pPr>
                              <w:rPr>
                                <w:b/>
                                <w:bCs/>
                                <w:sz w:val="24"/>
                                <w:szCs w:val="24"/>
                              </w:rPr>
                            </w:pPr>
                            <w:r>
                              <w:rPr>
                                <w:b/>
                                <w:bCs/>
                                <w:sz w:val="24"/>
                                <w:szCs w:val="24"/>
                              </w:rPr>
                              <w:t>Introducing our school council here to make a difference…</w:t>
                            </w:r>
                          </w:p>
                          <w:p w14:paraId="42F95134" w14:textId="77777777" w:rsidR="00A3411E" w:rsidRPr="00F913E6" w:rsidRDefault="00A3411E" w:rsidP="00A3411E">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9266" id="_x0000_s1050" type="#_x0000_t202" style="position:absolute;left:0;text-align:left;margin-left:440.2pt;margin-top:1.9pt;width:491.4pt;height:291.35pt;z-index:251726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" fillcolor="#e2efd9 [665]" strokecolor="#e00" strokeweight="4.5pt">
                <v:textbox>
                  <w:txbxContent>
                    <w:p w14:paraId="05E5623D" w14:textId="316C7750" w:rsidR="00A3411E" w:rsidRDefault="00A3411E" w:rsidP="00A3411E">
                      <w:pPr>
                        <w:jc w:val="center"/>
                        <w:rPr>
                          <w:b/>
                          <w:bCs/>
                          <w:sz w:val="24"/>
                          <w:szCs w:val="24"/>
                        </w:rPr>
                      </w:pPr>
                      <w:r>
                        <w:rPr>
                          <w:b/>
                          <w:bCs/>
                          <w:sz w:val="24"/>
                          <w:szCs w:val="24"/>
                        </w:rPr>
                        <w:t xml:space="preserve">School Council </w:t>
                      </w:r>
                    </w:p>
                    <w:tbl>
                      <w:tblPr>
                        <w:tblStyle w:val="TableGrid"/>
                        <w:tblW w:w="0" w:type="auto"/>
                        <w:jc w:val="center"/>
                        <w:tblLook w:val="04A0" w:firstRow="1" w:lastRow="0" w:firstColumn="1" w:lastColumn="0" w:noHBand="0" w:noVBand="1"/>
                      </w:tblPr>
                      <w:tblGrid>
                        <w:gridCol w:w="1348"/>
                        <w:gridCol w:w="1349"/>
                        <w:gridCol w:w="1349"/>
                        <w:gridCol w:w="1349"/>
                        <w:gridCol w:w="1349"/>
                      </w:tblGrid>
                      <w:tr w:rsidR="000C7893" w14:paraId="493A7805" w14:textId="77777777" w:rsidTr="00A3411E">
                        <w:trPr>
                          <w:jc w:val="center"/>
                        </w:trPr>
                        <w:tc>
                          <w:tcPr>
                            <w:tcW w:w="1348" w:type="dxa"/>
                          </w:tcPr>
                          <w:p w14:paraId="6D07EE03" w14:textId="4B61E7F7" w:rsidR="000C7893" w:rsidRDefault="000C7893" w:rsidP="00A3411E">
                            <w:pPr>
                              <w:jc w:val="center"/>
                              <w:rPr>
                                <w:b/>
                                <w:bCs/>
                                <w:sz w:val="24"/>
                                <w:szCs w:val="24"/>
                              </w:rPr>
                            </w:pPr>
                            <w:r>
                              <w:rPr>
                                <w:b/>
                                <w:bCs/>
                                <w:sz w:val="24"/>
                                <w:szCs w:val="24"/>
                              </w:rPr>
                              <w:t>Year 2</w:t>
                            </w:r>
                          </w:p>
                        </w:tc>
                        <w:tc>
                          <w:tcPr>
                            <w:tcW w:w="1349" w:type="dxa"/>
                          </w:tcPr>
                          <w:p w14:paraId="6442EA0A" w14:textId="4F290158" w:rsidR="000C7893" w:rsidRDefault="000C7893" w:rsidP="00A3411E">
                            <w:pPr>
                              <w:jc w:val="center"/>
                              <w:rPr>
                                <w:b/>
                                <w:bCs/>
                                <w:sz w:val="24"/>
                                <w:szCs w:val="24"/>
                              </w:rPr>
                            </w:pPr>
                            <w:r>
                              <w:rPr>
                                <w:b/>
                                <w:bCs/>
                                <w:sz w:val="24"/>
                                <w:szCs w:val="24"/>
                              </w:rPr>
                              <w:t>Year 3</w:t>
                            </w:r>
                          </w:p>
                        </w:tc>
                        <w:tc>
                          <w:tcPr>
                            <w:tcW w:w="1349" w:type="dxa"/>
                          </w:tcPr>
                          <w:p w14:paraId="761972B2" w14:textId="51690DD4" w:rsidR="000C7893" w:rsidRDefault="000C7893" w:rsidP="00A3411E">
                            <w:pPr>
                              <w:jc w:val="center"/>
                              <w:rPr>
                                <w:b/>
                                <w:bCs/>
                                <w:sz w:val="24"/>
                                <w:szCs w:val="24"/>
                              </w:rPr>
                            </w:pPr>
                            <w:r>
                              <w:rPr>
                                <w:b/>
                                <w:bCs/>
                                <w:sz w:val="24"/>
                                <w:szCs w:val="24"/>
                              </w:rPr>
                              <w:t>Year 4</w:t>
                            </w:r>
                          </w:p>
                        </w:tc>
                        <w:tc>
                          <w:tcPr>
                            <w:tcW w:w="1349" w:type="dxa"/>
                          </w:tcPr>
                          <w:p w14:paraId="49521A8A" w14:textId="7BE0BF20" w:rsidR="000C7893" w:rsidRDefault="000C7893" w:rsidP="00A3411E">
                            <w:pPr>
                              <w:jc w:val="center"/>
                              <w:rPr>
                                <w:b/>
                                <w:bCs/>
                                <w:sz w:val="24"/>
                                <w:szCs w:val="24"/>
                              </w:rPr>
                            </w:pPr>
                            <w:r>
                              <w:rPr>
                                <w:b/>
                                <w:bCs/>
                                <w:sz w:val="24"/>
                                <w:szCs w:val="24"/>
                              </w:rPr>
                              <w:t>Year 5</w:t>
                            </w:r>
                          </w:p>
                        </w:tc>
                        <w:tc>
                          <w:tcPr>
                            <w:tcW w:w="1349" w:type="dxa"/>
                          </w:tcPr>
                          <w:p w14:paraId="6DD0EDFB" w14:textId="7D72E992" w:rsidR="000C7893" w:rsidRDefault="000C7893" w:rsidP="00A3411E">
                            <w:pPr>
                              <w:jc w:val="center"/>
                              <w:rPr>
                                <w:b/>
                                <w:bCs/>
                                <w:sz w:val="24"/>
                                <w:szCs w:val="24"/>
                              </w:rPr>
                            </w:pPr>
                            <w:r>
                              <w:rPr>
                                <w:b/>
                                <w:bCs/>
                                <w:sz w:val="24"/>
                                <w:szCs w:val="24"/>
                              </w:rPr>
                              <w:t>Year 6</w:t>
                            </w:r>
                          </w:p>
                        </w:tc>
                      </w:tr>
                      <w:tr w:rsidR="000C7893" w14:paraId="79FDC6FE" w14:textId="77777777" w:rsidTr="00A3411E">
                        <w:trPr>
                          <w:jc w:val="center"/>
                        </w:trPr>
                        <w:tc>
                          <w:tcPr>
                            <w:tcW w:w="1348" w:type="dxa"/>
                          </w:tcPr>
                          <w:p w14:paraId="2A2E8E8F" w14:textId="3A93FD02" w:rsidR="000C7893" w:rsidRDefault="000C7893" w:rsidP="00A3411E">
                            <w:pPr>
                              <w:rPr>
                                <w:b/>
                                <w:bCs/>
                                <w:sz w:val="24"/>
                                <w:szCs w:val="24"/>
                              </w:rPr>
                            </w:pPr>
                            <w:proofErr w:type="spellStart"/>
                            <w:r>
                              <w:rPr>
                                <w:b/>
                                <w:bCs/>
                                <w:sz w:val="24"/>
                                <w:szCs w:val="24"/>
                              </w:rPr>
                              <w:t>Har</w:t>
                            </w:r>
                            <w:r w:rsidR="00544C5C">
                              <w:rPr>
                                <w:b/>
                                <w:bCs/>
                                <w:sz w:val="24"/>
                                <w:szCs w:val="24"/>
                              </w:rPr>
                              <w:t>d</w:t>
                            </w:r>
                            <w:r>
                              <w:rPr>
                                <w:b/>
                                <w:bCs/>
                                <w:sz w:val="24"/>
                                <w:szCs w:val="24"/>
                              </w:rPr>
                              <w:t>win</w:t>
                            </w:r>
                            <w:proofErr w:type="spellEnd"/>
                            <w:r>
                              <w:rPr>
                                <w:b/>
                                <w:bCs/>
                                <w:sz w:val="24"/>
                                <w:szCs w:val="24"/>
                              </w:rPr>
                              <w:t xml:space="preserve"> </w:t>
                            </w:r>
                          </w:p>
                          <w:p w14:paraId="2829E1BB" w14:textId="31D4EB3D" w:rsidR="000C7893" w:rsidRDefault="000C7893" w:rsidP="00A3411E">
                            <w:pPr>
                              <w:rPr>
                                <w:b/>
                                <w:bCs/>
                                <w:sz w:val="24"/>
                                <w:szCs w:val="24"/>
                              </w:rPr>
                            </w:pPr>
                            <w:r>
                              <w:rPr>
                                <w:b/>
                                <w:bCs/>
                                <w:sz w:val="24"/>
                                <w:szCs w:val="24"/>
                              </w:rPr>
                              <w:t xml:space="preserve">Emily </w:t>
                            </w:r>
                          </w:p>
                        </w:tc>
                        <w:tc>
                          <w:tcPr>
                            <w:tcW w:w="1349" w:type="dxa"/>
                          </w:tcPr>
                          <w:p w14:paraId="32F4A2FB" w14:textId="77777777" w:rsidR="000C7893" w:rsidRDefault="001B388A" w:rsidP="00A3411E">
                            <w:pPr>
                              <w:rPr>
                                <w:b/>
                                <w:bCs/>
                                <w:sz w:val="24"/>
                                <w:szCs w:val="24"/>
                              </w:rPr>
                            </w:pPr>
                            <w:r>
                              <w:rPr>
                                <w:b/>
                                <w:bCs/>
                                <w:sz w:val="24"/>
                                <w:szCs w:val="24"/>
                              </w:rPr>
                              <w:t>Grace</w:t>
                            </w:r>
                          </w:p>
                          <w:p w14:paraId="69C58432" w14:textId="42C0A9F7" w:rsidR="001B388A" w:rsidRDefault="001B388A" w:rsidP="00A3411E">
                            <w:pPr>
                              <w:rPr>
                                <w:b/>
                                <w:bCs/>
                                <w:sz w:val="24"/>
                                <w:szCs w:val="24"/>
                              </w:rPr>
                            </w:pPr>
                            <w:r>
                              <w:rPr>
                                <w:b/>
                                <w:bCs/>
                                <w:sz w:val="24"/>
                                <w:szCs w:val="24"/>
                              </w:rPr>
                              <w:t>Jonah</w:t>
                            </w:r>
                          </w:p>
                        </w:tc>
                        <w:tc>
                          <w:tcPr>
                            <w:tcW w:w="1349" w:type="dxa"/>
                          </w:tcPr>
                          <w:p w14:paraId="131E0425" w14:textId="4CBC4ED6" w:rsidR="000C7893" w:rsidRDefault="0035259A" w:rsidP="00A3411E">
                            <w:pPr>
                              <w:rPr>
                                <w:b/>
                                <w:bCs/>
                                <w:sz w:val="24"/>
                                <w:szCs w:val="24"/>
                              </w:rPr>
                            </w:pPr>
                            <w:r>
                              <w:rPr>
                                <w:b/>
                                <w:bCs/>
                                <w:sz w:val="24"/>
                                <w:szCs w:val="24"/>
                              </w:rPr>
                              <w:t xml:space="preserve">Sam </w:t>
                            </w:r>
                          </w:p>
                          <w:p w14:paraId="596D5405" w14:textId="2C98ACE1" w:rsidR="00ED5292" w:rsidRDefault="00ED5292" w:rsidP="00A3411E">
                            <w:pPr>
                              <w:rPr>
                                <w:b/>
                                <w:bCs/>
                                <w:sz w:val="24"/>
                                <w:szCs w:val="24"/>
                              </w:rPr>
                            </w:pPr>
                            <w:r>
                              <w:rPr>
                                <w:b/>
                                <w:bCs/>
                                <w:sz w:val="24"/>
                                <w:szCs w:val="24"/>
                              </w:rPr>
                              <w:t xml:space="preserve">Scarlett </w:t>
                            </w:r>
                          </w:p>
                        </w:tc>
                        <w:tc>
                          <w:tcPr>
                            <w:tcW w:w="1349" w:type="dxa"/>
                          </w:tcPr>
                          <w:p w14:paraId="68C48FD4" w14:textId="2B10F40E" w:rsidR="000C7893" w:rsidRDefault="003703D3" w:rsidP="00A3411E">
                            <w:pPr>
                              <w:rPr>
                                <w:b/>
                                <w:bCs/>
                                <w:sz w:val="24"/>
                                <w:szCs w:val="24"/>
                              </w:rPr>
                            </w:pPr>
                            <w:r>
                              <w:rPr>
                                <w:b/>
                                <w:bCs/>
                                <w:sz w:val="24"/>
                                <w:szCs w:val="24"/>
                              </w:rPr>
                              <w:t xml:space="preserve">Charlotte </w:t>
                            </w:r>
                          </w:p>
                          <w:p w14:paraId="523D2632" w14:textId="45B7403C" w:rsidR="003703D3" w:rsidRDefault="003703D3" w:rsidP="00A3411E">
                            <w:pPr>
                              <w:rPr>
                                <w:b/>
                                <w:bCs/>
                                <w:sz w:val="24"/>
                                <w:szCs w:val="24"/>
                              </w:rPr>
                            </w:pPr>
                            <w:r>
                              <w:rPr>
                                <w:b/>
                                <w:bCs/>
                                <w:sz w:val="24"/>
                                <w:szCs w:val="24"/>
                              </w:rPr>
                              <w:t xml:space="preserve">Callum </w:t>
                            </w:r>
                          </w:p>
                        </w:tc>
                        <w:tc>
                          <w:tcPr>
                            <w:tcW w:w="1349" w:type="dxa"/>
                          </w:tcPr>
                          <w:p w14:paraId="0BEE3846" w14:textId="380B38C4" w:rsidR="000C7893" w:rsidRDefault="003703D3" w:rsidP="00964DAC">
                            <w:pPr>
                              <w:rPr>
                                <w:b/>
                                <w:bCs/>
                                <w:sz w:val="24"/>
                                <w:szCs w:val="24"/>
                              </w:rPr>
                            </w:pPr>
                            <w:r>
                              <w:rPr>
                                <w:b/>
                                <w:bCs/>
                                <w:sz w:val="24"/>
                                <w:szCs w:val="24"/>
                              </w:rPr>
                              <w:t>Ethan</w:t>
                            </w:r>
                            <w:r w:rsidR="00964DAC">
                              <w:rPr>
                                <w:b/>
                                <w:bCs/>
                                <w:sz w:val="24"/>
                                <w:szCs w:val="24"/>
                              </w:rPr>
                              <w:t xml:space="preserve">   </w:t>
                            </w:r>
                            <w:r>
                              <w:rPr>
                                <w:b/>
                                <w:bCs/>
                                <w:sz w:val="24"/>
                                <w:szCs w:val="24"/>
                              </w:rPr>
                              <w:t xml:space="preserve"> </w:t>
                            </w:r>
                          </w:p>
                          <w:p w14:paraId="0EEF38F7" w14:textId="5636A70E" w:rsidR="00964DAC" w:rsidRDefault="00964DAC" w:rsidP="00964DAC">
                            <w:pPr>
                              <w:rPr>
                                <w:b/>
                                <w:bCs/>
                                <w:sz w:val="24"/>
                                <w:szCs w:val="24"/>
                              </w:rPr>
                            </w:pPr>
                            <w:r>
                              <w:rPr>
                                <w:b/>
                                <w:bCs/>
                                <w:sz w:val="24"/>
                                <w:szCs w:val="24"/>
                              </w:rPr>
                              <w:t xml:space="preserve">Carter </w:t>
                            </w:r>
                          </w:p>
                        </w:tc>
                      </w:tr>
                    </w:tbl>
                    <w:p w14:paraId="4EBB540E" w14:textId="039D2F5F" w:rsidR="00A3411E" w:rsidRDefault="00CD3ACC" w:rsidP="00A3411E">
                      <w:pPr>
                        <w:rPr>
                          <w:b/>
                          <w:bCs/>
                          <w:sz w:val="24"/>
                          <w:szCs w:val="24"/>
                        </w:rPr>
                      </w:pPr>
                      <w:r>
                        <w:rPr>
                          <w:b/>
                          <w:bCs/>
                          <w:sz w:val="24"/>
                          <w:szCs w:val="24"/>
                        </w:rPr>
                        <w:t>Introducing our school council here to make a difference…</w:t>
                      </w:r>
                    </w:p>
                    <w:p w14:paraId="42F95134" w14:textId="77777777" w:rsidR="00A3411E" w:rsidRPr="00F913E6" w:rsidRDefault="00A3411E" w:rsidP="00A3411E">
                      <w:pPr>
                        <w:rPr>
                          <w:b/>
                          <w:bCs/>
                          <w:sz w:val="24"/>
                          <w:szCs w:val="24"/>
                        </w:rPr>
                      </w:pPr>
                    </w:p>
                  </w:txbxContent>
                </v:textbox>
                <w10:wrap type="square" anchorx="margin"/>
              </v:shape>
            </w:pict>
          </mc:Fallback>
        </mc:AlternateContent>
      </w:r>
    </w:p>
    <w:p w14:paraId="3225166E" w14:textId="5F5859EB" w:rsidR="00E029A6" w:rsidRDefault="00E029A6" w:rsidP="00CB11E7">
      <w:pPr>
        <w:shd w:val="clear" w:color="auto" w:fill="FFFFFF"/>
        <w:spacing w:after="0" w:line="240" w:lineRule="auto"/>
        <w:jc w:val="center"/>
        <w:rPr>
          <w:rFonts w:ascii="Trebuchet MS" w:eastAsia="Times New Roman" w:hAnsi="Trebuchet MS"/>
          <w:b/>
          <w:bCs/>
          <w:i/>
          <w:iCs/>
          <w:color w:val="333333"/>
          <w:sz w:val="21"/>
          <w:szCs w:val="21"/>
          <w:lang w:eastAsia="en-GB"/>
        </w:rPr>
      </w:pPr>
    </w:p>
    <w:p w14:paraId="2D4B9140" w14:textId="629E3D5A" w:rsidR="00611333" w:rsidRDefault="004D0A15" w:rsidP="006D0F11">
      <w:pPr>
        <w:shd w:val="clear" w:color="auto" w:fill="FFFFFF"/>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61824" behindDoc="0" locked="0" layoutInCell="1" allowOverlap="1" wp14:anchorId="0FAE526D" wp14:editId="215E7534">
                <wp:simplePos x="0" y="0"/>
                <wp:positionH relativeFrom="column">
                  <wp:posOffset>541020</wp:posOffset>
                </wp:positionH>
                <wp:positionV relativeFrom="paragraph">
                  <wp:posOffset>1676400</wp:posOffset>
                </wp:positionV>
                <wp:extent cx="1508760" cy="640080"/>
                <wp:effectExtent l="0" t="0" r="0" b="7620"/>
                <wp:wrapNone/>
                <wp:docPr id="1783142110" name="Text Box 47"/>
                <wp:cNvGraphicFramePr/>
                <a:graphic xmlns:a="http://schemas.openxmlformats.org/drawingml/2006/main">
                  <a:graphicData uri="http://schemas.microsoft.com/office/word/2010/wordprocessingShape">
                    <wps:wsp>
                      <wps:cNvSpPr txBox="1"/>
                      <wps:spPr>
                        <a:xfrm>
                          <a:off x="0" y="0"/>
                          <a:ext cx="1508760" cy="640080"/>
                        </a:xfrm>
                        <a:prstGeom prst="rect">
                          <a:avLst/>
                        </a:prstGeom>
                        <a:noFill/>
                        <a:ln w="6350">
                          <a:noFill/>
                        </a:ln>
                      </wps:spPr>
                      <wps:txbx>
                        <w:txbxContent>
                          <w:p w14:paraId="75D000C2" w14:textId="7BB45152" w:rsidR="004D0A15" w:rsidRDefault="004D0A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FAE526D" id="_x0000_s1050" type="#_x0000_t202" style="position:absolute;margin-left:42.6pt;margin-top:132pt;width:118.8pt;height:50.4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" filled="f" stroked="f" strokeweight=".5pt">
                <v:textbox>
                  <w:txbxContent>
                    <w:p w14:paraId="75D000C2" w14:textId="7BB45152" w:rsidR="004D0A15" w:rsidRDefault="004D0A15"/>
                  </w:txbxContent>
                </v:textbox>
              </v:shape>
            </w:pict>
          </mc:Fallback>
        </mc:AlternateContent>
      </w:r>
      <w:r w:rsidR="005934D7">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4656" behindDoc="0" locked="0" layoutInCell="1" allowOverlap="1" wp14:anchorId="01F2CC9B" wp14:editId="434ED96B">
                <wp:simplePos x="0" y="0"/>
                <wp:positionH relativeFrom="column">
                  <wp:posOffset>686435</wp:posOffset>
                </wp:positionH>
                <wp:positionV relativeFrom="paragraph">
                  <wp:posOffset>5693410</wp:posOffset>
                </wp:positionV>
                <wp:extent cx="1133475" cy="981075"/>
                <wp:effectExtent l="0" t="0" r="0" b="0"/>
                <wp:wrapNone/>
                <wp:docPr id="1800048006" name="Text Box 44"/>
                <wp:cNvGraphicFramePr/>
                <a:graphic xmlns:a="http://schemas.openxmlformats.org/drawingml/2006/main">
                  <a:graphicData uri="http://schemas.microsoft.com/office/word/2010/wordprocessingShape">
                    <wps:wsp>
                      <wps:cNvSpPr txBox="1"/>
                      <wps:spPr>
                        <a:xfrm>
                          <a:off x="0" y="0"/>
                          <a:ext cx="1133475" cy="981075"/>
                        </a:xfrm>
                        <a:prstGeom prst="rect">
                          <a:avLst/>
                        </a:prstGeom>
                        <a:noFill/>
                        <a:ln w="6350">
                          <a:noFill/>
                        </a:ln>
                      </wps:spPr>
                      <wps:txbx>
                        <w:txbxContent>
                          <w:p w14:paraId="4519571D" w14:textId="4EC67F15" w:rsidR="00D45BD0" w:rsidRDefault="00D45B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1F2CC9B" id="Text Box 44" o:spid="_x0000_s1051" type="#_x0000_t202" style="position:absolute;margin-left:54.05pt;margin-top:448.3pt;width:89.25pt;height:7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" filled="f" stroked="f" strokeweight=".5pt">
                <v:textbox>
                  <w:txbxContent>
                    <w:p w14:paraId="4519571D" w14:textId="4EC67F15" w:rsidR="00D45BD0" w:rsidRDefault="00D45BD0"/>
                  </w:txbxContent>
                </v:textbox>
              </v:shape>
            </w:pict>
          </mc:Fallback>
        </mc:AlternateContent>
      </w:r>
    </w:p>
    <w:p w14:paraId="4986EF15" w14:textId="49A3D351" w:rsidR="00825E9B" w:rsidRDefault="00825E9B" w:rsidP="00C07020">
      <w:pPr>
        <w:shd w:val="clear" w:color="auto" w:fill="FFFFFF"/>
        <w:spacing w:after="0" w:line="240" w:lineRule="auto"/>
        <w:rPr>
          <w:rFonts w:ascii="Trebuchet MS" w:eastAsia="Times New Roman" w:hAnsi="Trebuchet MS"/>
          <w:b/>
          <w:bCs/>
          <w:i/>
          <w:iCs/>
          <w:color w:val="333333"/>
          <w:sz w:val="21"/>
          <w:szCs w:val="21"/>
          <w:lang w:eastAsia="en-GB"/>
        </w:rPr>
      </w:pPr>
    </w:p>
    <w:p w14:paraId="7C2140C2" w14:textId="176EF631" w:rsidR="00825E9B" w:rsidRDefault="006248C5" w:rsidP="006248C5">
      <w:pPr>
        <w:shd w:val="clear" w:color="auto" w:fill="FFFFFF"/>
        <w:spacing w:after="0" w:line="240" w:lineRule="auto"/>
        <w:jc w:val="center"/>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p>
    <w:p w14:paraId="7C2B9B4C" w14:textId="1B8E45BD"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657CD1DC" w14:textId="181B4AD3" w:rsidR="00825E9B" w:rsidRDefault="00825E9B" w:rsidP="006248C5">
      <w:pPr>
        <w:shd w:val="clear" w:color="auto" w:fill="FFFFFF"/>
        <w:spacing w:after="0" w:line="240" w:lineRule="auto"/>
        <w:jc w:val="center"/>
        <w:rPr>
          <w:rFonts w:ascii="Trebuchet MS" w:eastAsia="Times New Roman" w:hAnsi="Trebuchet MS"/>
          <w:b/>
          <w:bCs/>
          <w:i/>
          <w:iCs/>
          <w:color w:val="333333"/>
          <w:sz w:val="21"/>
          <w:szCs w:val="21"/>
          <w:lang w:eastAsia="en-GB"/>
        </w:rPr>
      </w:pPr>
    </w:p>
    <w:p w14:paraId="4C56E2F9" w14:textId="55D444E8" w:rsidR="007F4C1D" w:rsidRDefault="007F4C1D" w:rsidP="00C07020">
      <w:pPr>
        <w:shd w:val="clear" w:color="auto" w:fill="FFFFFF"/>
        <w:spacing w:after="0" w:line="240" w:lineRule="auto"/>
        <w:rPr>
          <w:rFonts w:ascii="Trebuchet MS" w:eastAsia="Times New Roman" w:hAnsi="Trebuchet MS"/>
          <w:b/>
          <w:bCs/>
          <w:i/>
          <w:iCs/>
          <w:color w:val="333333"/>
          <w:sz w:val="21"/>
          <w:szCs w:val="21"/>
          <w:lang w:eastAsia="en-GB"/>
        </w:rPr>
      </w:pPr>
    </w:p>
    <w:p w14:paraId="14410665" w14:textId="5795EB7C" w:rsidR="007F4C1D" w:rsidRDefault="007F4C1D" w:rsidP="00790AA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873341F" w14:textId="468E8639" w:rsidR="00AE42A2" w:rsidRDefault="005B7581"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Pr>
          <w:rFonts w:ascii="Trebuchet MS" w:eastAsia="Times New Roman" w:hAnsi="Trebuchet MS"/>
          <w:b/>
          <w:bCs/>
          <w:i/>
          <w:iCs/>
          <w:color w:val="333333"/>
          <w:sz w:val="21"/>
          <w:szCs w:val="21"/>
          <w:lang w:eastAsia="en-GB"/>
        </w:rPr>
        <w:t xml:space="preserve">  </w:t>
      </w:r>
      <w:r w:rsidR="001D005A">
        <w:rPr>
          <w:rFonts w:ascii="Trebuchet MS" w:eastAsia="Times New Roman" w:hAnsi="Trebuchet MS"/>
          <w:i/>
          <w:iCs/>
          <w:noProof/>
          <w:color w:val="333333"/>
          <w:sz w:val="21"/>
          <w:szCs w:val="21"/>
          <w:lang w:eastAsia="en-GB"/>
        </w:rPr>
        <mc:AlternateContent>
          <mc:Choice Requires="wps">
            <w:drawing>
              <wp:anchor distT="0" distB="0" distL="114300" distR="114300" simplePos="0" relativeHeight="251658283" behindDoc="0" locked="0" layoutInCell="1" allowOverlap="1" wp14:anchorId="684B017C" wp14:editId="11B6A64D">
                <wp:simplePos x="0" y="0"/>
                <wp:positionH relativeFrom="column">
                  <wp:posOffset>4757420</wp:posOffset>
                </wp:positionH>
                <wp:positionV relativeFrom="paragraph">
                  <wp:posOffset>2217420</wp:posOffset>
                </wp:positionV>
                <wp:extent cx="1371600" cy="1318260"/>
                <wp:effectExtent l="0" t="0" r="0" b="0"/>
                <wp:wrapNone/>
                <wp:docPr id="1805676046" name="Text Box 49"/>
                <wp:cNvGraphicFramePr/>
                <a:graphic xmlns:a="http://schemas.openxmlformats.org/drawingml/2006/main">
                  <a:graphicData uri="http://schemas.microsoft.com/office/word/2010/wordprocessingShape">
                    <wps:wsp>
                      <wps:cNvSpPr txBox="1"/>
                      <wps:spPr>
                        <a:xfrm>
                          <a:off x="0" y="0"/>
                          <a:ext cx="1371600" cy="1318260"/>
                        </a:xfrm>
                        <a:prstGeom prst="rect">
                          <a:avLst/>
                        </a:prstGeom>
                        <a:noFill/>
                        <a:ln w="6350">
                          <a:noFill/>
                        </a:ln>
                      </wps:spPr>
                      <wps:txbx>
                        <w:txbxContent>
                          <w:p w14:paraId="10BBCF1C" w14:textId="162267B3" w:rsidR="001D005A" w:rsidRDefault="001D0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684B017C" id="Text Box 49" o:spid="_x0000_s1052" type="#_x0000_t202" style="position:absolute;margin-left:374.6pt;margin-top:174.6pt;width:108pt;height:103.8pt;z-index:251658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ooHAIAADUEAAAOAAAAZHJzL2Uyb0RvYy54bWysU11r2zAUfR/sPwi9L7aTN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" filled="f" stroked="f" strokeweight=".5pt">
                <v:textbox>
                  <w:txbxContent>
                    <w:p w14:paraId="10BBCF1C" w14:textId="162267B3" w:rsidR="001D005A" w:rsidRDefault="001D005A"/>
                  </w:txbxContent>
                </v:textbox>
              </v:shape>
            </w:pict>
          </mc:Fallback>
        </mc:AlternateContent>
      </w:r>
      <w:r w:rsidR="00382870" w:rsidRPr="00BB16B0">
        <w:rPr>
          <w:rFonts w:ascii="Twinkl Cursive Looped" w:eastAsia="Calibri" w:hAnsi="Twinkl Cursive Looped"/>
          <w:noProof/>
          <w:lang w:eastAsia="en-GB"/>
        </w:rPr>
        <mc:AlternateContent>
          <mc:Choice Requires="wpi">
            <w:drawing>
              <wp:anchor distT="0" distB="0" distL="114300" distR="114300" simplePos="0" relativeHeight="251658259" behindDoc="0" locked="0" layoutInCell="1" allowOverlap="1" wp14:anchorId="4B654B1F" wp14:editId="19BA725A">
                <wp:simplePos x="0" y="0"/>
                <wp:positionH relativeFrom="column">
                  <wp:posOffset>8101472</wp:posOffset>
                </wp:positionH>
                <wp:positionV relativeFrom="paragraph">
                  <wp:posOffset>235916</wp:posOffset>
                </wp:positionV>
                <wp:extent cx="360" cy="360"/>
                <wp:effectExtent l="38100" t="38100" r="57150" b="57150"/>
                <wp:wrapNone/>
                <wp:docPr id="112" name="Ink 112"/>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0356783A" id="Ink 112" o:spid="_x0000_s1026" type="#_x0000_t75" style="position:absolute;margin-left:637.2pt;margin-top:17.9pt;width:1.45pt;height:1.45pt;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">
                <v:imagedata r:id="rId52" o:title=""/>
              </v:shape>
            </w:pict>
          </mc:Fallback>
        </mc:AlternateContent>
      </w:r>
      <w:r w:rsidR="00A3411E">
        <w:rPr>
          <w:rFonts w:ascii="Trebuchet MS" w:eastAsia="Times New Roman" w:hAnsi="Trebuchet MS"/>
          <w:b/>
          <w:bCs/>
          <w:i/>
          <w:iCs/>
          <w:color w:val="333333"/>
          <w:sz w:val="21"/>
          <w:szCs w:val="21"/>
          <w:lang w:eastAsia="en-GB"/>
        </w:rPr>
        <w:t xml:space="preserve">    </w:t>
      </w:r>
    </w:p>
    <w:p w14:paraId="5BF600B0" w14:textId="18B427C3" w:rsidR="00A3411E" w:rsidRDefault="000521BA"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Pr>
          <w:rFonts w:ascii="Times New Roman" w:hAnsi="Times New Roman"/>
          <w:noProof/>
          <w:sz w:val="24"/>
          <w:szCs w:val="24"/>
        </w:rPr>
        <w:drawing>
          <wp:anchor distT="36576" distB="36576" distL="36576" distR="36576" simplePos="0" relativeHeight="251744768" behindDoc="1" locked="0" layoutInCell="1" allowOverlap="1" wp14:anchorId="4162848A" wp14:editId="52661E5C">
            <wp:simplePos x="0" y="0"/>
            <wp:positionH relativeFrom="margin">
              <wp:posOffset>781685</wp:posOffset>
            </wp:positionH>
            <wp:positionV relativeFrom="paragraph">
              <wp:posOffset>99060</wp:posOffset>
            </wp:positionV>
            <wp:extent cx="5582285" cy="1876425"/>
            <wp:effectExtent l="0" t="0" r="0" b="9525"/>
            <wp:wrapTight wrapText="bothSides">
              <wp:wrapPolygon edited="0">
                <wp:start x="0" y="0"/>
                <wp:lineTo x="0" y="21490"/>
                <wp:lineTo x="21524" y="21490"/>
                <wp:lineTo x="21524" y="0"/>
                <wp:lineTo x="0" y="0"/>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5801" t="26110" r="7972" b="35244"/>
                    <a:stretch>
                      <a:fillRect/>
                    </a:stretch>
                  </pic:blipFill>
                  <pic:spPr bwMode="auto">
                    <a:xfrm>
                      <a:off x="0" y="0"/>
                      <a:ext cx="5582285" cy="18764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610A9" w14:textId="0F4A85FE"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F0B6690" w14:textId="3E2E7E68"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B2BE7AB" w14:textId="23D5FEE3"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9D3D8A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2D8726EA"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5BECE0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154EE7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D8F169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7965456"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61E4AC9"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DEC7A18"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2798669"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AFBB35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6ED087B"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5159948A"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0CC410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74EBB17D"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72897CE"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29EB477"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38948C60"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0AB0D921" w14:textId="77777777"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6DB87A82" w14:textId="08CFB123" w:rsidR="00A3411E"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p>
    <w:p w14:paraId="44894DAE" w14:textId="77777777" w:rsidR="000302E4" w:rsidRDefault="000302E4" w:rsidP="005B7581">
      <w:pPr>
        <w:shd w:val="clear" w:color="auto" w:fill="FFFFFF"/>
        <w:tabs>
          <w:tab w:val="left" w:pos="4176"/>
        </w:tabs>
        <w:spacing w:after="0" w:line="240" w:lineRule="auto"/>
        <w:rPr>
          <w:rFonts w:ascii="Times New Roman" w:hAnsi="Times New Roman"/>
          <w:noProof/>
          <w:sz w:val="24"/>
          <w:szCs w:val="24"/>
        </w:rPr>
      </w:pPr>
    </w:p>
    <w:p w14:paraId="249D3794" w14:textId="5C7752D4" w:rsidR="00C430B9" w:rsidRDefault="00A3411E" w:rsidP="005B7581">
      <w:pPr>
        <w:shd w:val="clear" w:color="auto" w:fill="FFFFFF"/>
        <w:tabs>
          <w:tab w:val="left" w:pos="4176"/>
        </w:tabs>
        <w:spacing w:after="0" w:line="240" w:lineRule="auto"/>
        <w:rPr>
          <w:rFonts w:ascii="Trebuchet MS" w:eastAsia="Times New Roman" w:hAnsi="Trebuchet MS"/>
          <w:b/>
          <w:bCs/>
          <w:i/>
          <w:iCs/>
          <w:color w:val="333333"/>
          <w:sz w:val="21"/>
          <w:szCs w:val="21"/>
          <w:lang w:eastAsia="en-GB"/>
        </w:rPr>
      </w:pPr>
      <w:r w:rsidRPr="005B7581">
        <w:rPr>
          <w:rFonts w:ascii="Trebuchet MS" w:eastAsia="Times New Roman" w:hAnsi="Trebuchet MS"/>
          <w:b/>
          <w:bCs/>
          <w:i/>
          <w:iCs/>
          <w:noProof/>
          <w:color w:val="333333"/>
          <w:sz w:val="21"/>
          <w:szCs w:val="21"/>
          <w:lang w:eastAsia="en-GB"/>
        </w:rPr>
        <mc:AlternateContent>
          <mc:Choice Requires="wps">
            <w:drawing>
              <wp:anchor distT="45720" distB="45720" distL="114300" distR="114300" simplePos="0" relativeHeight="251728384" behindDoc="0" locked="0" layoutInCell="1" allowOverlap="1" wp14:anchorId="4D2F04D9" wp14:editId="42490A54">
                <wp:simplePos x="0" y="0"/>
                <wp:positionH relativeFrom="column">
                  <wp:posOffset>736169</wp:posOffset>
                </wp:positionH>
                <wp:positionV relativeFrom="paragraph">
                  <wp:posOffset>339972</wp:posOffset>
                </wp:positionV>
                <wp:extent cx="1112520" cy="845820"/>
                <wp:effectExtent l="0" t="0" r="11430" b="11430"/>
                <wp:wrapSquare wrapText="bothSides"/>
                <wp:docPr id="556242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845820"/>
                        </a:xfrm>
                        <a:prstGeom prst="rect">
                          <a:avLst/>
                        </a:prstGeom>
                        <a:solidFill>
                          <a:srgbClr val="FFFFFF"/>
                        </a:solidFill>
                        <a:ln w="9525">
                          <a:solidFill>
                            <a:srgbClr val="000000"/>
                          </a:solidFill>
                          <a:miter lim="800000"/>
                          <a:headEnd/>
                          <a:tailEnd/>
                        </a:ln>
                      </wps:spPr>
                      <wps:txbx>
                        <w:txbxContent>
                          <w:p w14:paraId="3E454125" w14:textId="77777777" w:rsidR="00A3411E" w:rsidRDefault="00A3411E" w:rsidP="00A3411E">
                            <w:r>
                              <w:rPr>
                                <w:noProof/>
                              </w:rPr>
                              <w:drawing>
                                <wp:inline distT="0" distB="0" distL="0" distR="0" wp14:anchorId="01E0F313" wp14:editId="2DD9D015">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54"/>
                                          <a:stretch>
                                            <a:fillRect/>
                                          </a:stretch>
                                        </pic:blipFill>
                                        <pic:spPr>
                                          <a:xfrm>
                                            <a:off x="0" y="0"/>
                                            <a:ext cx="920750" cy="6877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4D2F04D9" id="_x0000_s1053" type="#_x0000_t202" style="position:absolute;margin-left:57.95pt;margin-top:26.75pt;width:87.6pt;height:66.6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">
                <v:textbox>
                  <w:txbxContent>
                    <w:p w14:paraId="3E454125" w14:textId="77777777" w:rsidR="00A3411E" w:rsidRDefault="00A3411E" w:rsidP="00A3411E">
                      <w:r>
                        <w:rPr>
                          <w:noProof/>
                        </w:rPr>
                        <w:drawing>
                          <wp:inline distT="0" distB="0" distL="0" distR="0" wp14:anchorId="01E0F313" wp14:editId="2DD9D015">
                            <wp:extent cx="920750" cy="687705"/>
                            <wp:effectExtent l="0" t="0" r="0" b="0"/>
                            <wp:docPr id="137034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49159" name=""/>
                                    <pic:cNvPicPr/>
                                  </pic:nvPicPr>
                                  <pic:blipFill>
                                    <a:blip r:embed="rId55"/>
                                    <a:stretch>
                                      <a:fillRect/>
                                    </a:stretch>
                                  </pic:blipFill>
                                  <pic:spPr>
                                    <a:xfrm>
                                      <a:off x="0" y="0"/>
                                      <a:ext cx="920750" cy="687705"/>
                                    </a:xfrm>
                                    <a:prstGeom prst="rect">
                                      <a:avLst/>
                                    </a:prstGeom>
                                  </pic:spPr>
                                </pic:pic>
                              </a:graphicData>
                            </a:graphic>
                          </wp:inline>
                        </w:drawing>
                      </w:r>
                    </w:p>
                  </w:txbxContent>
                </v:textbox>
                <w10:wrap type="square"/>
              </v:shape>
            </w:pict>
          </mc:Fallback>
        </mc:AlternateContent>
      </w:r>
      <w:r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24288" behindDoc="0" locked="0" layoutInCell="1" allowOverlap="1" wp14:anchorId="2C7595EE" wp14:editId="4AA80F8A">
                <wp:simplePos x="0" y="0"/>
                <wp:positionH relativeFrom="column">
                  <wp:posOffset>488197</wp:posOffset>
                </wp:positionH>
                <wp:positionV relativeFrom="paragraph">
                  <wp:posOffset>25809</wp:posOffset>
                </wp:positionV>
                <wp:extent cx="6240780" cy="4152900"/>
                <wp:effectExtent l="19050" t="19050" r="4572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4152900"/>
                        </a:xfrm>
                        <a:prstGeom prst="rect">
                          <a:avLst/>
                        </a:prstGeom>
                        <a:solidFill>
                          <a:schemeClr val="accent6">
                            <a:lumMod val="20000"/>
                            <a:lumOff val="80000"/>
                          </a:schemeClr>
                        </a:solidFill>
                        <a:ln w="57150">
                          <a:solidFill>
                            <a:srgbClr val="EE0000"/>
                          </a:solidFill>
                          <a:miter lim="800000"/>
                          <a:headEnd/>
                          <a:tailEnd/>
                        </a:ln>
                      </wps:spPr>
                      <wps:txbx>
                        <w:txbxContent>
                          <w:p w14:paraId="7586D50A" w14:textId="77777777" w:rsidR="00A3411E" w:rsidRDefault="00A3411E" w:rsidP="00A3411E">
                            <w:pPr>
                              <w:jc w:val="center"/>
                              <w:rPr>
                                <w:b/>
                                <w:bCs/>
                                <w:sz w:val="24"/>
                                <w:szCs w:val="24"/>
                              </w:rPr>
                            </w:pPr>
                            <w:r w:rsidRPr="00F913E6">
                              <w:rPr>
                                <w:b/>
                                <w:bCs/>
                                <w:sz w:val="24"/>
                                <w:szCs w:val="24"/>
                              </w:rPr>
                              <w:t>ATTENDANCE</w:t>
                            </w:r>
                          </w:p>
                          <w:p w14:paraId="50A7D8E4" w14:textId="77777777" w:rsidR="00A3411E" w:rsidRDefault="00A3411E" w:rsidP="00A3411E">
                            <w:pPr>
                              <w:jc w:val="center"/>
                              <w:rPr>
                                <w:b/>
                                <w:bCs/>
                                <w:color w:val="EE0000"/>
                                <w:sz w:val="24"/>
                                <w:szCs w:val="24"/>
                              </w:rPr>
                            </w:pPr>
                            <w:r>
                              <w:rPr>
                                <w:b/>
                                <w:bCs/>
                                <w:sz w:val="24"/>
                                <w:szCs w:val="24"/>
                              </w:rPr>
                              <w:t xml:space="preserve">LDST and ST Pauls school attendance </w:t>
                            </w:r>
                            <w:proofErr w:type="gramStart"/>
                            <w:r>
                              <w:rPr>
                                <w:b/>
                                <w:bCs/>
                                <w:sz w:val="24"/>
                                <w:szCs w:val="24"/>
                              </w:rPr>
                              <w:t>target :</w:t>
                            </w:r>
                            <w:proofErr w:type="gramEnd"/>
                            <w:r>
                              <w:rPr>
                                <w:b/>
                                <w:bCs/>
                                <w:sz w:val="24"/>
                                <w:szCs w:val="24"/>
                              </w:rPr>
                              <w:t xml:space="preserve"> </w:t>
                            </w:r>
                            <w:r w:rsidRPr="00F913E6">
                              <w:rPr>
                                <w:b/>
                                <w:bCs/>
                                <w:color w:val="EE0000"/>
                                <w:sz w:val="24"/>
                                <w:szCs w:val="24"/>
                              </w:rPr>
                              <w:t>97%</w:t>
                            </w:r>
                          </w:p>
                          <w:p w14:paraId="52389132" w14:textId="1971B485" w:rsidR="00A3411E" w:rsidRDefault="00A3411E" w:rsidP="00A3411E">
                            <w:pPr>
                              <w:jc w:val="center"/>
                              <w:rPr>
                                <w:b/>
                                <w:bCs/>
                                <w:color w:val="EE0000"/>
                                <w:sz w:val="24"/>
                                <w:szCs w:val="24"/>
                              </w:rPr>
                            </w:pPr>
                            <w:r>
                              <w:rPr>
                                <w:b/>
                                <w:bCs/>
                                <w:color w:val="EE0000"/>
                                <w:sz w:val="24"/>
                                <w:szCs w:val="24"/>
                              </w:rPr>
                              <w:t>Whole school attendance to date is:</w:t>
                            </w:r>
                            <w:r w:rsidR="00544C5C">
                              <w:rPr>
                                <w:b/>
                                <w:bCs/>
                                <w:color w:val="EE0000"/>
                                <w:sz w:val="24"/>
                                <w:szCs w:val="24"/>
                              </w:rPr>
                              <w:t xml:space="preserve"> 96.2%</w:t>
                            </w:r>
                          </w:p>
                          <w:p w14:paraId="5F271A5B" w14:textId="2B3B1202" w:rsidR="00A3411E" w:rsidRPr="00F5491F" w:rsidRDefault="00A3411E" w:rsidP="00A3411E">
                            <w:pPr>
                              <w:rPr>
                                <w:b/>
                                <w:bCs/>
                                <w:sz w:val="24"/>
                                <w:szCs w:val="24"/>
                              </w:rPr>
                            </w:pPr>
                            <w:r>
                              <w:rPr>
                                <w:b/>
                                <w:bCs/>
                                <w:color w:val="EE0000"/>
                                <w:sz w:val="24"/>
                                <w:szCs w:val="24"/>
                              </w:rPr>
                              <w:t xml:space="preserve">                                                              </w:t>
                            </w:r>
                            <w:r w:rsidR="00376A4E">
                              <w:rPr>
                                <w:b/>
                                <w:bCs/>
                                <w:color w:val="EE0000"/>
                                <w:sz w:val="24"/>
                                <w:szCs w:val="24"/>
                              </w:rPr>
                              <w:t xml:space="preserve">           </w:t>
                            </w:r>
                            <w:r>
                              <w:rPr>
                                <w:b/>
                                <w:bCs/>
                                <w:color w:val="EE0000"/>
                                <w:sz w:val="24"/>
                                <w:szCs w:val="24"/>
                              </w:rPr>
                              <w:t xml:space="preserve">        </w:t>
                            </w:r>
                            <w:proofErr w:type="gramStart"/>
                            <w:r>
                              <w:rPr>
                                <w:b/>
                                <w:bCs/>
                                <w:sz w:val="24"/>
                                <w:szCs w:val="24"/>
                              </w:rPr>
                              <w:t>W</w:t>
                            </w:r>
                            <w:r w:rsidR="00376A4E">
                              <w:rPr>
                                <w:b/>
                                <w:bCs/>
                                <w:sz w:val="24"/>
                                <w:szCs w:val="24"/>
                              </w:rPr>
                              <w:t xml:space="preserve">C </w:t>
                            </w:r>
                            <w:r w:rsidR="00DA182A">
                              <w:rPr>
                                <w:b/>
                                <w:bCs/>
                                <w:sz w:val="24"/>
                                <w:szCs w:val="24"/>
                              </w:rPr>
                              <w:t xml:space="preserve"> </w:t>
                            </w:r>
                            <w:r>
                              <w:rPr>
                                <w:b/>
                                <w:bCs/>
                                <w:sz w:val="24"/>
                                <w:szCs w:val="24"/>
                              </w:rPr>
                              <w:t>:</w:t>
                            </w:r>
                            <w:proofErr w:type="gramEnd"/>
                            <w:r w:rsidR="00DA182A">
                              <w:rPr>
                                <w:b/>
                                <w:bCs/>
                                <w:sz w:val="24"/>
                                <w:szCs w:val="24"/>
                              </w:rPr>
                              <w:t>2</w:t>
                            </w:r>
                            <w:r>
                              <w:rPr>
                                <w:b/>
                                <w:bCs/>
                                <w:sz w:val="24"/>
                                <w:szCs w:val="24"/>
                              </w:rPr>
                              <w:t xml:space="preserve">.2.26             </w:t>
                            </w:r>
                            <w:r w:rsidR="00376A4E">
                              <w:rPr>
                                <w:b/>
                                <w:bCs/>
                                <w:sz w:val="24"/>
                                <w:szCs w:val="24"/>
                              </w:rPr>
                              <w:t xml:space="preserve">                      </w:t>
                            </w:r>
                            <w:r>
                              <w:rPr>
                                <w:b/>
                                <w:bCs/>
                                <w:sz w:val="24"/>
                                <w:szCs w:val="24"/>
                              </w:rPr>
                              <w:t xml:space="preserve"> W</w:t>
                            </w:r>
                            <w:r w:rsidR="00376A4E">
                              <w:rPr>
                                <w:b/>
                                <w:bCs/>
                                <w:sz w:val="24"/>
                                <w:szCs w:val="24"/>
                              </w:rPr>
                              <w:t>C</w:t>
                            </w:r>
                            <w:r w:rsidR="00C430B9">
                              <w:rPr>
                                <w:b/>
                                <w:bCs/>
                                <w:sz w:val="24"/>
                                <w:szCs w:val="24"/>
                              </w:rPr>
                              <w:t>:</w:t>
                            </w:r>
                            <w:r>
                              <w:rPr>
                                <w:b/>
                                <w:bCs/>
                                <w:sz w:val="24"/>
                                <w:szCs w:val="24"/>
                              </w:rPr>
                              <w:t xml:space="preserve"> </w:t>
                            </w:r>
                            <w:r w:rsidR="00DA182A">
                              <w:rPr>
                                <w:b/>
                                <w:bCs/>
                                <w:sz w:val="24"/>
                                <w:szCs w:val="24"/>
                              </w:rPr>
                              <w:t>9</w:t>
                            </w:r>
                            <w:r>
                              <w:rPr>
                                <w:b/>
                                <w:bCs/>
                                <w:sz w:val="24"/>
                                <w:szCs w:val="24"/>
                              </w:rPr>
                              <w:t>.2.26</w:t>
                            </w:r>
                          </w:p>
                          <w:tbl>
                            <w:tblPr>
                              <w:tblStyle w:val="TableGrid"/>
                              <w:tblW w:w="0" w:type="auto"/>
                              <w:tblLook w:val="04A0" w:firstRow="1" w:lastRow="0" w:firstColumn="1" w:lastColumn="0" w:noHBand="0" w:noVBand="1"/>
                            </w:tblPr>
                            <w:tblGrid>
                              <w:gridCol w:w="3459"/>
                              <w:gridCol w:w="2998"/>
                              <w:gridCol w:w="2998"/>
                            </w:tblGrid>
                            <w:tr w:rsidR="00A3411E" w14:paraId="1BE84F6C" w14:textId="77777777" w:rsidTr="006D2B5A">
                              <w:tc>
                                <w:tcPr>
                                  <w:tcW w:w="3459" w:type="dxa"/>
                                </w:tcPr>
                                <w:p w14:paraId="7A2B042D" w14:textId="77777777" w:rsidR="00A3411E" w:rsidRPr="001038EE" w:rsidRDefault="00A3411E" w:rsidP="00F913E6">
                                  <w:pPr>
                                    <w:jc w:val="center"/>
                                    <w:rPr>
                                      <w:b/>
                                      <w:bCs/>
                                      <w:sz w:val="28"/>
                                      <w:szCs w:val="28"/>
                                    </w:rPr>
                                  </w:pPr>
                                  <w:r>
                                    <w:rPr>
                                      <w:b/>
                                      <w:bCs/>
                                      <w:sz w:val="28"/>
                                      <w:szCs w:val="28"/>
                                    </w:rPr>
                                    <w:t>Reception class</w:t>
                                  </w:r>
                                </w:p>
                              </w:tc>
                              <w:tc>
                                <w:tcPr>
                                  <w:tcW w:w="2998" w:type="dxa"/>
                                </w:tcPr>
                                <w:p w14:paraId="5F4C1A7F" w14:textId="724BA518" w:rsidR="00A3411E" w:rsidRDefault="0032084E" w:rsidP="00F913E6">
                                  <w:pPr>
                                    <w:jc w:val="center"/>
                                    <w:rPr>
                                      <w:b/>
                                      <w:bCs/>
                                      <w:sz w:val="24"/>
                                      <w:szCs w:val="24"/>
                                    </w:rPr>
                                  </w:pPr>
                                  <w:r>
                                    <w:rPr>
                                      <w:b/>
                                      <w:bCs/>
                                      <w:sz w:val="24"/>
                                      <w:szCs w:val="24"/>
                                    </w:rPr>
                                    <w:t>97.4%</w:t>
                                  </w:r>
                                </w:p>
                              </w:tc>
                              <w:tc>
                                <w:tcPr>
                                  <w:tcW w:w="2998" w:type="dxa"/>
                                </w:tcPr>
                                <w:p w14:paraId="05A16690" w14:textId="52050E4E" w:rsidR="00A3411E" w:rsidRDefault="00713197" w:rsidP="00F913E6">
                                  <w:pPr>
                                    <w:jc w:val="center"/>
                                    <w:rPr>
                                      <w:b/>
                                      <w:bCs/>
                                      <w:sz w:val="24"/>
                                      <w:szCs w:val="24"/>
                                    </w:rPr>
                                  </w:pPr>
                                  <w:r>
                                    <w:rPr>
                                      <w:b/>
                                      <w:bCs/>
                                      <w:sz w:val="24"/>
                                      <w:szCs w:val="24"/>
                                    </w:rPr>
                                    <w:t>96.5%</w:t>
                                  </w:r>
                                </w:p>
                              </w:tc>
                            </w:tr>
                            <w:tr w:rsidR="00A3411E" w14:paraId="3E5F1C3F" w14:textId="77777777" w:rsidTr="006D2B5A">
                              <w:tc>
                                <w:tcPr>
                                  <w:tcW w:w="3459" w:type="dxa"/>
                                </w:tcPr>
                                <w:p w14:paraId="3A3BA30C" w14:textId="77777777" w:rsidR="00A3411E" w:rsidRPr="001038EE" w:rsidRDefault="00A3411E" w:rsidP="00F913E6">
                                  <w:pPr>
                                    <w:jc w:val="center"/>
                                    <w:rPr>
                                      <w:b/>
                                      <w:bCs/>
                                      <w:sz w:val="28"/>
                                      <w:szCs w:val="28"/>
                                    </w:rPr>
                                  </w:pPr>
                                  <w:r>
                                    <w:rPr>
                                      <w:b/>
                                      <w:bCs/>
                                      <w:sz w:val="28"/>
                                      <w:szCs w:val="28"/>
                                    </w:rPr>
                                    <w:t>Year 1 class</w:t>
                                  </w:r>
                                </w:p>
                              </w:tc>
                              <w:tc>
                                <w:tcPr>
                                  <w:tcW w:w="2998" w:type="dxa"/>
                                </w:tcPr>
                                <w:p w14:paraId="1CEAE1C6" w14:textId="75A499DB" w:rsidR="00A3411E" w:rsidRDefault="0032084E" w:rsidP="00F913E6">
                                  <w:pPr>
                                    <w:jc w:val="center"/>
                                    <w:rPr>
                                      <w:b/>
                                      <w:bCs/>
                                      <w:sz w:val="24"/>
                                      <w:szCs w:val="24"/>
                                    </w:rPr>
                                  </w:pPr>
                                  <w:r>
                                    <w:rPr>
                                      <w:b/>
                                      <w:bCs/>
                                      <w:sz w:val="24"/>
                                      <w:szCs w:val="24"/>
                                    </w:rPr>
                                    <w:t>94.8%</w:t>
                                  </w:r>
                                </w:p>
                              </w:tc>
                              <w:tc>
                                <w:tcPr>
                                  <w:tcW w:w="2998" w:type="dxa"/>
                                </w:tcPr>
                                <w:p w14:paraId="79E4174F" w14:textId="5923BE13" w:rsidR="00A3411E" w:rsidRDefault="003325D6" w:rsidP="00F913E6">
                                  <w:pPr>
                                    <w:jc w:val="center"/>
                                    <w:rPr>
                                      <w:b/>
                                      <w:bCs/>
                                      <w:sz w:val="24"/>
                                      <w:szCs w:val="24"/>
                                    </w:rPr>
                                  </w:pPr>
                                  <w:r>
                                    <w:rPr>
                                      <w:b/>
                                      <w:bCs/>
                                      <w:sz w:val="24"/>
                                      <w:szCs w:val="24"/>
                                    </w:rPr>
                                    <w:t>95.1%</w:t>
                                  </w:r>
                                </w:p>
                              </w:tc>
                            </w:tr>
                            <w:tr w:rsidR="00A3411E" w14:paraId="3C857C0E" w14:textId="77777777" w:rsidTr="006D2B5A">
                              <w:tc>
                                <w:tcPr>
                                  <w:tcW w:w="3459" w:type="dxa"/>
                                </w:tcPr>
                                <w:p w14:paraId="61CB821D" w14:textId="77777777" w:rsidR="00A3411E" w:rsidRPr="001038EE" w:rsidRDefault="00A3411E" w:rsidP="00F913E6">
                                  <w:pPr>
                                    <w:jc w:val="center"/>
                                    <w:rPr>
                                      <w:b/>
                                      <w:bCs/>
                                      <w:sz w:val="28"/>
                                      <w:szCs w:val="28"/>
                                    </w:rPr>
                                  </w:pPr>
                                  <w:r>
                                    <w:rPr>
                                      <w:b/>
                                      <w:bCs/>
                                      <w:sz w:val="28"/>
                                      <w:szCs w:val="28"/>
                                    </w:rPr>
                                    <w:t>Year 2 class</w:t>
                                  </w:r>
                                </w:p>
                              </w:tc>
                              <w:tc>
                                <w:tcPr>
                                  <w:tcW w:w="2998" w:type="dxa"/>
                                </w:tcPr>
                                <w:p w14:paraId="574B7B95" w14:textId="6522535E" w:rsidR="00A3411E" w:rsidRDefault="00805AE0" w:rsidP="00F913E6">
                                  <w:pPr>
                                    <w:jc w:val="center"/>
                                    <w:rPr>
                                      <w:b/>
                                      <w:bCs/>
                                      <w:sz w:val="24"/>
                                      <w:szCs w:val="24"/>
                                    </w:rPr>
                                  </w:pPr>
                                  <w:r>
                                    <w:rPr>
                                      <w:b/>
                                      <w:bCs/>
                                      <w:sz w:val="24"/>
                                      <w:szCs w:val="24"/>
                                    </w:rPr>
                                    <w:t>98.9%</w:t>
                                  </w:r>
                                </w:p>
                              </w:tc>
                              <w:tc>
                                <w:tcPr>
                                  <w:tcW w:w="2998" w:type="dxa"/>
                                </w:tcPr>
                                <w:p w14:paraId="05D0F64C" w14:textId="119516EC" w:rsidR="00A3411E" w:rsidRDefault="003325D6" w:rsidP="00F913E6">
                                  <w:pPr>
                                    <w:jc w:val="center"/>
                                    <w:rPr>
                                      <w:b/>
                                      <w:bCs/>
                                      <w:sz w:val="24"/>
                                      <w:szCs w:val="24"/>
                                    </w:rPr>
                                  </w:pPr>
                                  <w:r>
                                    <w:rPr>
                                      <w:b/>
                                      <w:bCs/>
                                      <w:sz w:val="24"/>
                                      <w:szCs w:val="24"/>
                                    </w:rPr>
                                    <w:t>98.1%</w:t>
                                  </w:r>
                                </w:p>
                              </w:tc>
                            </w:tr>
                            <w:tr w:rsidR="00A3411E" w14:paraId="6192FCF9" w14:textId="77777777" w:rsidTr="006D2B5A">
                              <w:tc>
                                <w:tcPr>
                                  <w:tcW w:w="3459" w:type="dxa"/>
                                </w:tcPr>
                                <w:p w14:paraId="67F4F2A2" w14:textId="77777777" w:rsidR="00A3411E" w:rsidRPr="001038EE" w:rsidRDefault="00A3411E" w:rsidP="00F913E6">
                                  <w:pPr>
                                    <w:jc w:val="center"/>
                                    <w:rPr>
                                      <w:b/>
                                      <w:bCs/>
                                      <w:sz w:val="28"/>
                                      <w:szCs w:val="28"/>
                                    </w:rPr>
                                  </w:pPr>
                                  <w:r>
                                    <w:rPr>
                                      <w:b/>
                                      <w:bCs/>
                                      <w:sz w:val="28"/>
                                      <w:szCs w:val="28"/>
                                    </w:rPr>
                                    <w:t>Year 3 class</w:t>
                                  </w:r>
                                </w:p>
                              </w:tc>
                              <w:tc>
                                <w:tcPr>
                                  <w:tcW w:w="2998" w:type="dxa"/>
                                </w:tcPr>
                                <w:p w14:paraId="3B0D30FB" w14:textId="264823BF" w:rsidR="00A3411E" w:rsidRDefault="00805AE0" w:rsidP="00F913E6">
                                  <w:pPr>
                                    <w:jc w:val="center"/>
                                    <w:rPr>
                                      <w:b/>
                                      <w:bCs/>
                                      <w:sz w:val="24"/>
                                      <w:szCs w:val="24"/>
                                    </w:rPr>
                                  </w:pPr>
                                  <w:r>
                                    <w:rPr>
                                      <w:b/>
                                      <w:bCs/>
                                      <w:sz w:val="24"/>
                                      <w:szCs w:val="24"/>
                                    </w:rPr>
                                    <w:t>96.7%</w:t>
                                  </w:r>
                                </w:p>
                              </w:tc>
                              <w:tc>
                                <w:tcPr>
                                  <w:tcW w:w="2998" w:type="dxa"/>
                                </w:tcPr>
                                <w:p w14:paraId="041CD7E4" w14:textId="6FD733B6" w:rsidR="00A3411E" w:rsidRDefault="003325D6" w:rsidP="00F913E6">
                                  <w:pPr>
                                    <w:jc w:val="center"/>
                                    <w:rPr>
                                      <w:b/>
                                      <w:bCs/>
                                      <w:sz w:val="24"/>
                                      <w:szCs w:val="24"/>
                                    </w:rPr>
                                  </w:pPr>
                                  <w:r>
                                    <w:rPr>
                                      <w:b/>
                                      <w:bCs/>
                                      <w:sz w:val="24"/>
                                      <w:szCs w:val="24"/>
                                    </w:rPr>
                                    <w:t>97.8%</w:t>
                                  </w:r>
                                </w:p>
                              </w:tc>
                            </w:tr>
                            <w:tr w:rsidR="00A3411E" w14:paraId="51297275" w14:textId="77777777" w:rsidTr="006D2B5A">
                              <w:tc>
                                <w:tcPr>
                                  <w:tcW w:w="3459" w:type="dxa"/>
                                </w:tcPr>
                                <w:p w14:paraId="5EFFD0AB" w14:textId="77777777" w:rsidR="00A3411E" w:rsidRPr="001038EE" w:rsidRDefault="00A3411E" w:rsidP="00F913E6">
                                  <w:pPr>
                                    <w:jc w:val="center"/>
                                    <w:rPr>
                                      <w:b/>
                                      <w:bCs/>
                                      <w:sz w:val="28"/>
                                      <w:szCs w:val="28"/>
                                    </w:rPr>
                                  </w:pPr>
                                  <w:r>
                                    <w:rPr>
                                      <w:b/>
                                      <w:bCs/>
                                      <w:sz w:val="28"/>
                                      <w:szCs w:val="28"/>
                                    </w:rPr>
                                    <w:t>Year 4 class</w:t>
                                  </w:r>
                                </w:p>
                              </w:tc>
                              <w:tc>
                                <w:tcPr>
                                  <w:tcW w:w="2998" w:type="dxa"/>
                                </w:tcPr>
                                <w:p w14:paraId="16F525C3" w14:textId="5A0D108A" w:rsidR="00A3411E" w:rsidRDefault="0024507B" w:rsidP="00F913E6">
                                  <w:pPr>
                                    <w:jc w:val="center"/>
                                    <w:rPr>
                                      <w:b/>
                                      <w:bCs/>
                                      <w:sz w:val="24"/>
                                      <w:szCs w:val="24"/>
                                    </w:rPr>
                                  </w:pPr>
                                  <w:r>
                                    <w:rPr>
                                      <w:b/>
                                      <w:bCs/>
                                      <w:sz w:val="24"/>
                                      <w:szCs w:val="24"/>
                                    </w:rPr>
                                    <w:t>98.4%</w:t>
                                  </w:r>
                                </w:p>
                              </w:tc>
                              <w:tc>
                                <w:tcPr>
                                  <w:tcW w:w="2998" w:type="dxa"/>
                                </w:tcPr>
                                <w:p w14:paraId="55B6640F" w14:textId="7BD59BED" w:rsidR="00A3411E" w:rsidRDefault="003325D6" w:rsidP="00F913E6">
                                  <w:pPr>
                                    <w:jc w:val="center"/>
                                    <w:rPr>
                                      <w:b/>
                                      <w:bCs/>
                                      <w:sz w:val="24"/>
                                      <w:szCs w:val="24"/>
                                    </w:rPr>
                                  </w:pPr>
                                  <w:r>
                                    <w:rPr>
                                      <w:b/>
                                      <w:bCs/>
                                      <w:sz w:val="24"/>
                                      <w:szCs w:val="24"/>
                                    </w:rPr>
                                    <w:t>96.</w:t>
                                  </w:r>
                                  <w:r w:rsidR="00E25F85">
                                    <w:rPr>
                                      <w:b/>
                                      <w:bCs/>
                                      <w:sz w:val="24"/>
                                      <w:szCs w:val="24"/>
                                    </w:rPr>
                                    <w:t>8</w:t>
                                  </w:r>
                                  <w:r>
                                    <w:rPr>
                                      <w:b/>
                                      <w:bCs/>
                                      <w:sz w:val="24"/>
                                      <w:szCs w:val="24"/>
                                    </w:rPr>
                                    <w:t>%</w:t>
                                  </w:r>
                                </w:p>
                              </w:tc>
                            </w:tr>
                            <w:tr w:rsidR="00A3411E" w14:paraId="15B95A93" w14:textId="77777777" w:rsidTr="006D2B5A">
                              <w:tc>
                                <w:tcPr>
                                  <w:tcW w:w="3459" w:type="dxa"/>
                                </w:tcPr>
                                <w:p w14:paraId="3E18D8A2" w14:textId="77777777" w:rsidR="00A3411E" w:rsidRPr="001038EE" w:rsidRDefault="00A3411E" w:rsidP="00F913E6">
                                  <w:pPr>
                                    <w:jc w:val="center"/>
                                    <w:rPr>
                                      <w:b/>
                                      <w:bCs/>
                                      <w:sz w:val="28"/>
                                      <w:szCs w:val="28"/>
                                    </w:rPr>
                                  </w:pPr>
                                  <w:r>
                                    <w:rPr>
                                      <w:b/>
                                      <w:bCs/>
                                      <w:sz w:val="28"/>
                                      <w:szCs w:val="28"/>
                                    </w:rPr>
                                    <w:t>Year 5 class</w:t>
                                  </w:r>
                                </w:p>
                              </w:tc>
                              <w:tc>
                                <w:tcPr>
                                  <w:tcW w:w="2998" w:type="dxa"/>
                                </w:tcPr>
                                <w:p w14:paraId="5A3B886E" w14:textId="514DEE84" w:rsidR="00A3411E" w:rsidRDefault="0024507B" w:rsidP="00F913E6">
                                  <w:pPr>
                                    <w:jc w:val="center"/>
                                    <w:rPr>
                                      <w:b/>
                                      <w:bCs/>
                                      <w:sz w:val="24"/>
                                      <w:szCs w:val="24"/>
                                    </w:rPr>
                                  </w:pPr>
                                  <w:r>
                                    <w:rPr>
                                      <w:b/>
                                      <w:bCs/>
                                      <w:sz w:val="24"/>
                                      <w:szCs w:val="24"/>
                                    </w:rPr>
                                    <w:t>95.8%</w:t>
                                  </w:r>
                                </w:p>
                              </w:tc>
                              <w:tc>
                                <w:tcPr>
                                  <w:tcW w:w="2998" w:type="dxa"/>
                                </w:tcPr>
                                <w:p w14:paraId="38EDCC09" w14:textId="1470DE79" w:rsidR="00A3411E" w:rsidRDefault="00E25F85" w:rsidP="00F913E6">
                                  <w:pPr>
                                    <w:jc w:val="center"/>
                                    <w:rPr>
                                      <w:b/>
                                      <w:bCs/>
                                      <w:sz w:val="24"/>
                                      <w:szCs w:val="24"/>
                                    </w:rPr>
                                  </w:pPr>
                                  <w:r>
                                    <w:rPr>
                                      <w:b/>
                                      <w:bCs/>
                                      <w:sz w:val="24"/>
                                      <w:szCs w:val="24"/>
                                    </w:rPr>
                                    <w:t>96.5%</w:t>
                                  </w:r>
                                </w:p>
                              </w:tc>
                            </w:tr>
                            <w:tr w:rsidR="00A3411E" w14:paraId="7312F704" w14:textId="77777777" w:rsidTr="006D2B5A">
                              <w:tc>
                                <w:tcPr>
                                  <w:tcW w:w="3459" w:type="dxa"/>
                                </w:tcPr>
                                <w:p w14:paraId="02D48310" w14:textId="77777777" w:rsidR="00A3411E" w:rsidRDefault="00A3411E" w:rsidP="00F913E6">
                                  <w:pPr>
                                    <w:jc w:val="center"/>
                                    <w:rPr>
                                      <w:b/>
                                      <w:bCs/>
                                      <w:sz w:val="28"/>
                                      <w:szCs w:val="28"/>
                                    </w:rPr>
                                  </w:pPr>
                                  <w:r>
                                    <w:rPr>
                                      <w:b/>
                                      <w:bCs/>
                                      <w:sz w:val="28"/>
                                      <w:szCs w:val="28"/>
                                    </w:rPr>
                                    <w:t>Year 6 class</w:t>
                                  </w:r>
                                </w:p>
                              </w:tc>
                              <w:tc>
                                <w:tcPr>
                                  <w:tcW w:w="2998" w:type="dxa"/>
                                </w:tcPr>
                                <w:p w14:paraId="2DB49F22" w14:textId="67C85DAD" w:rsidR="00A3411E" w:rsidRDefault="0024507B" w:rsidP="00F913E6">
                                  <w:pPr>
                                    <w:jc w:val="center"/>
                                    <w:rPr>
                                      <w:b/>
                                      <w:bCs/>
                                      <w:sz w:val="24"/>
                                      <w:szCs w:val="24"/>
                                    </w:rPr>
                                  </w:pPr>
                                  <w:r>
                                    <w:rPr>
                                      <w:b/>
                                      <w:bCs/>
                                      <w:sz w:val="24"/>
                                      <w:szCs w:val="24"/>
                                    </w:rPr>
                                    <w:t>89%</w:t>
                                  </w:r>
                                </w:p>
                              </w:tc>
                              <w:tc>
                                <w:tcPr>
                                  <w:tcW w:w="2998" w:type="dxa"/>
                                </w:tcPr>
                                <w:p w14:paraId="0549962D" w14:textId="7652F365" w:rsidR="00A3411E" w:rsidRDefault="00E25F85" w:rsidP="00F913E6">
                                  <w:pPr>
                                    <w:jc w:val="center"/>
                                    <w:rPr>
                                      <w:b/>
                                      <w:bCs/>
                                      <w:sz w:val="24"/>
                                      <w:szCs w:val="24"/>
                                    </w:rPr>
                                  </w:pPr>
                                  <w:r>
                                    <w:rPr>
                                      <w:b/>
                                      <w:bCs/>
                                      <w:sz w:val="24"/>
                                      <w:szCs w:val="24"/>
                                    </w:rPr>
                                    <w:t>91.4%</w:t>
                                  </w:r>
                                </w:p>
                              </w:tc>
                            </w:tr>
                          </w:tbl>
                          <w:p w14:paraId="399B36E9" w14:textId="77777777" w:rsidR="00A3411E" w:rsidRPr="00F913E6" w:rsidRDefault="00A3411E" w:rsidP="00A3411E">
                            <w:p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595EE" id="_x0000_s1055" type="#_x0000_t202" style="position:absolute;margin-left:38.45pt;margin-top:2.05pt;width:491.4pt;height:327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" fillcolor="#e2efd9 [665]" strokecolor="#e00" strokeweight="4.5pt">
                <v:textbox>
                  <w:txbxContent>
                    <w:p w14:paraId="7586D50A" w14:textId="77777777" w:rsidR="00A3411E" w:rsidRDefault="00A3411E" w:rsidP="00A3411E">
                      <w:pPr>
                        <w:jc w:val="center"/>
                        <w:rPr>
                          <w:b/>
                          <w:bCs/>
                          <w:sz w:val="24"/>
                          <w:szCs w:val="24"/>
                        </w:rPr>
                      </w:pPr>
                      <w:r w:rsidRPr="00F913E6">
                        <w:rPr>
                          <w:b/>
                          <w:bCs/>
                          <w:sz w:val="24"/>
                          <w:szCs w:val="24"/>
                        </w:rPr>
                        <w:t>ATTENDANCE</w:t>
                      </w:r>
                    </w:p>
                    <w:p w14:paraId="50A7D8E4" w14:textId="77777777" w:rsidR="00A3411E" w:rsidRDefault="00A3411E" w:rsidP="00A3411E">
                      <w:pPr>
                        <w:jc w:val="center"/>
                        <w:rPr>
                          <w:b/>
                          <w:bCs/>
                          <w:color w:val="EE0000"/>
                          <w:sz w:val="24"/>
                          <w:szCs w:val="24"/>
                        </w:rPr>
                      </w:pPr>
                      <w:r>
                        <w:rPr>
                          <w:b/>
                          <w:bCs/>
                          <w:sz w:val="24"/>
                          <w:szCs w:val="24"/>
                        </w:rPr>
                        <w:t xml:space="preserve">LDST and ST Pauls school attendance </w:t>
                      </w:r>
                      <w:proofErr w:type="gramStart"/>
                      <w:r>
                        <w:rPr>
                          <w:b/>
                          <w:bCs/>
                          <w:sz w:val="24"/>
                          <w:szCs w:val="24"/>
                        </w:rPr>
                        <w:t>target :</w:t>
                      </w:r>
                      <w:proofErr w:type="gramEnd"/>
                      <w:r>
                        <w:rPr>
                          <w:b/>
                          <w:bCs/>
                          <w:sz w:val="24"/>
                          <w:szCs w:val="24"/>
                        </w:rPr>
                        <w:t xml:space="preserve"> </w:t>
                      </w:r>
                      <w:r w:rsidRPr="00F913E6">
                        <w:rPr>
                          <w:b/>
                          <w:bCs/>
                          <w:color w:val="EE0000"/>
                          <w:sz w:val="24"/>
                          <w:szCs w:val="24"/>
                        </w:rPr>
                        <w:t>97%</w:t>
                      </w:r>
                    </w:p>
                    <w:p w14:paraId="52389132" w14:textId="1971B485" w:rsidR="00A3411E" w:rsidRDefault="00A3411E" w:rsidP="00A3411E">
                      <w:pPr>
                        <w:jc w:val="center"/>
                        <w:rPr>
                          <w:b/>
                          <w:bCs/>
                          <w:color w:val="EE0000"/>
                          <w:sz w:val="24"/>
                          <w:szCs w:val="24"/>
                        </w:rPr>
                      </w:pPr>
                      <w:r>
                        <w:rPr>
                          <w:b/>
                          <w:bCs/>
                          <w:color w:val="EE0000"/>
                          <w:sz w:val="24"/>
                          <w:szCs w:val="24"/>
                        </w:rPr>
                        <w:t>Whole school attendance to date is:</w:t>
                      </w:r>
                      <w:r w:rsidR="00544C5C">
                        <w:rPr>
                          <w:b/>
                          <w:bCs/>
                          <w:color w:val="EE0000"/>
                          <w:sz w:val="24"/>
                          <w:szCs w:val="24"/>
                        </w:rPr>
                        <w:t xml:space="preserve"> 96.2%</w:t>
                      </w:r>
                    </w:p>
                    <w:p w14:paraId="5F271A5B" w14:textId="2B3B1202" w:rsidR="00A3411E" w:rsidRPr="00F5491F" w:rsidRDefault="00A3411E" w:rsidP="00A3411E">
                      <w:pPr>
                        <w:rPr>
                          <w:b/>
                          <w:bCs/>
                          <w:sz w:val="24"/>
                          <w:szCs w:val="24"/>
                        </w:rPr>
                      </w:pPr>
                      <w:r>
                        <w:rPr>
                          <w:b/>
                          <w:bCs/>
                          <w:color w:val="EE0000"/>
                          <w:sz w:val="24"/>
                          <w:szCs w:val="24"/>
                        </w:rPr>
                        <w:t xml:space="preserve">                                                              </w:t>
                      </w:r>
                      <w:r w:rsidR="00376A4E">
                        <w:rPr>
                          <w:b/>
                          <w:bCs/>
                          <w:color w:val="EE0000"/>
                          <w:sz w:val="24"/>
                          <w:szCs w:val="24"/>
                        </w:rPr>
                        <w:t xml:space="preserve">           </w:t>
                      </w:r>
                      <w:r>
                        <w:rPr>
                          <w:b/>
                          <w:bCs/>
                          <w:color w:val="EE0000"/>
                          <w:sz w:val="24"/>
                          <w:szCs w:val="24"/>
                        </w:rPr>
                        <w:t xml:space="preserve">        </w:t>
                      </w:r>
                      <w:proofErr w:type="gramStart"/>
                      <w:r>
                        <w:rPr>
                          <w:b/>
                          <w:bCs/>
                          <w:sz w:val="24"/>
                          <w:szCs w:val="24"/>
                        </w:rPr>
                        <w:t>W</w:t>
                      </w:r>
                      <w:r w:rsidR="00376A4E">
                        <w:rPr>
                          <w:b/>
                          <w:bCs/>
                          <w:sz w:val="24"/>
                          <w:szCs w:val="24"/>
                        </w:rPr>
                        <w:t xml:space="preserve">C </w:t>
                      </w:r>
                      <w:r w:rsidR="00DA182A">
                        <w:rPr>
                          <w:b/>
                          <w:bCs/>
                          <w:sz w:val="24"/>
                          <w:szCs w:val="24"/>
                        </w:rPr>
                        <w:t xml:space="preserve"> </w:t>
                      </w:r>
                      <w:r>
                        <w:rPr>
                          <w:b/>
                          <w:bCs/>
                          <w:sz w:val="24"/>
                          <w:szCs w:val="24"/>
                        </w:rPr>
                        <w:t>:</w:t>
                      </w:r>
                      <w:proofErr w:type="gramEnd"/>
                      <w:r w:rsidR="00DA182A">
                        <w:rPr>
                          <w:b/>
                          <w:bCs/>
                          <w:sz w:val="24"/>
                          <w:szCs w:val="24"/>
                        </w:rPr>
                        <w:t>2</w:t>
                      </w:r>
                      <w:r>
                        <w:rPr>
                          <w:b/>
                          <w:bCs/>
                          <w:sz w:val="24"/>
                          <w:szCs w:val="24"/>
                        </w:rPr>
                        <w:t xml:space="preserve">.2.26             </w:t>
                      </w:r>
                      <w:r w:rsidR="00376A4E">
                        <w:rPr>
                          <w:b/>
                          <w:bCs/>
                          <w:sz w:val="24"/>
                          <w:szCs w:val="24"/>
                        </w:rPr>
                        <w:t xml:space="preserve">                      </w:t>
                      </w:r>
                      <w:r>
                        <w:rPr>
                          <w:b/>
                          <w:bCs/>
                          <w:sz w:val="24"/>
                          <w:szCs w:val="24"/>
                        </w:rPr>
                        <w:t xml:space="preserve"> W</w:t>
                      </w:r>
                      <w:r w:rsidR="00376A4E">
                        <w:rPr>
                          <w:b/>
                          <w:bCs/>
                          <w:sz w:val="24"/>
                          <w:szCs w:val="24"/>
                        </w:rPr>
                        <w:t>C</w:t>
                      </w:r>
                      <w:r w:rsidR="00C430B9">
                        <w:rPr>
                          <w:b/>
                          <w:bCs/>
                          <w:sz w:val="24"/>
                          <w:szCs w:val="24"/>
                        </w:rPr>
                        <w:t>:</w:t>
                      </w:r>
                      <w:r>
                        <w:rPr>
                          <w:b/>
                          <w:bCs/>
                          <w:sz w:val="24"/>
                          <w:szCs w:val="24"/>
                        </w:rPr>
                        <w:t xml:space="preserve"> </w:t>
                      </w:r>
                      <w:r w:rsidR="00DA182A">
                        <w:rPr>
                          <w:b/>
                          <w:bCs/>
                          <w:sz w:val="24"/>
                          <w:szCs w:val="24"/>
                        </w:rPr>
                        <w:t>9</w:t>
                      </w:r>
                      <w:r>
                        <w:rPr>
                          <w:b/>
                          <w:bCs/>
                          <w:sz w:val="24"/>
                          <w:szCs w:val="24"/>
                        </w:rPr>
                        <w:t>.2.26</w:t>
                      </w:r>
                    </w:p>
                    <w:tbl>
                      <w:tblPr>
                        <w:tblStyle w:val="TableGrid"/>
                        <w:tblW w:w="0" w:type="auto"/>
                        <w:tblLook w:val="04A0" w:firstRow="1" w:lastRow="0" w:firstColumn="1" w:lastColumn="0" w:noHBand="0" w:noVBand="1"/>
                      </w:tblPr>
                      <w:tblGrid>
                        <w:gridCol w:w="3459"/>
                        <w:gridCol w:w="2998"/>
                        <w:gridCol w:w="2998"/>
                      </w:tblGrid>
                      <w:tr w:rsidR="00A3411E" w14:paraId="1BE84F6C" w14:textId="77777777" w:rsidTr="006D2B5A">
                        <w:tc>
                          <w:tcPr>
                            <w:tcW w:w="3459" w:type="dxa"/>
                          </w:tcPr>
                          <w:p w14:paraId="7A2B042D" w14:textId="77777777" w:rsidR="00A3411E" w:rsidRPr="001038EE" w:rsidRDefault="00A3411E" w:rsidP="00F913E6">
                            <w:pPr>
                              <w:jc w:val="center"/>
                              <w:rPr>
                                <w:b/>
                                <w:bCs/>
                                <w:sz w:val="28"/>
                                <w:szCs w:val="28"/>
                              </w:rPr>
                            </w:pPr>
                            <w:r>
                              <w:rPr>
                                <w:b/>
                                <w:bCs/>
                                <w:sz w:val="28"/>
                                <w:szCs w:val="28"/>
                              </w:rPr>
                              <w:t>Reception class</w:t>
                            </w:r>
                          </w:p>
                        </w:tc>
                        <w:tc>
                          <w:tcPr>
                            <w:tcW w:w="2998" w:type="dxa"/>
                          </w:tcPr>
                          <w:p w14:paraId="5F4C1A7F" w14:textId="724BA518" w:rsidR="00A3411E" w:rsidRDefault="0032084E" w:rsidP="00F913E6">
                            <w:pPr>
                              <w:jc w:val="center"/>
                              <w:rPr>
                                <w:b/>
                                <w:bCs/>
                                <w:sz w:val="24"/>
                                <w:szCs w:val="24"/>
                              </w:rPr>
                            </w:pPr>
                            <w:r>
                              <w:rPr>
                                <w:b/>
                                <w:bCs/>
                                <w:sz w:val="24"/>
                                <w:szCs w:val="24"/>
                              </w:rPr>
                              <w:t>97.4%</w:t>
                            </w:r>
                          </w:p>
                        </w:tc>
                        <w:tc>
                          <w:tcPr>
                            <w:tcW w:w="2998" w:type="dxa"/>
                          </w:tcPr>
                          <w:p w14:paraId="05A16690" w14:textId="52050E4E" w:rsidR="00A3411E" w:rsidRDefault="00713197" w:rsidP="00F913E6">
                            <w:pPr>
                              <w:jc w:val="center"/>
                              <w:rPr>
                                <w:b/>
                                <w:bCs/>
                                <w:sz w:val="24"/>
                                <w:szCs w:val="24"/>
                              </w:rPr>
                            </w:pPr>
                            <w:r>
                              <w:rPr>
                                <w:b/>
                                <w:bCs/>
                                <w:sz w:val="24"/>
                                <w:szCs w:val="24"/>
                              </w:rPr>
                              <w:t>96.5%</w:t>
                            </w:r>
                          </w:p>
                        </w:tc>
                      </w:tr>
                      <w:tr w:rsidR="00A3411E" w14:paraId="3E5F1C3F" w14:textId="77777777" w:rsidTr="006D2B5A">
                        <w:tc>
                          <w:tcPr>
                            <w:tcW w:w="3459" w:type="dxa"/>
                          </w:tcPr>
                          <w:p w14:paraId="3A3BA30C" w14:textId="77777777" w:rsidR="00A3411E" w:rsidRPr="001038EE" w:rsidRDefault="00A3411E" w:rsidP="00F913E6">
                            <w:pPr>
                              <w:jc w:val="center"/>
                              <w:rPr>
                                <w:b/>
                                <w:bCs/>
                                <w:sz w:val="28"/>
                                <w:szCs w:val="28"/>
                              </w:rPr>
                            </w:pPr>
                            <w:r>
                              <w:rPr>
                                <w:b/>
                                <w:bCs/>
                                <w:sz w:val="28"/>
                                <w:szCs w:val="28"/>
                              </w:rPr>
                              <w:t>Year 1 class</w:t>
                            </w:r>
                          </w:p>
                        </w:tc>
                        <w:tc>
                          <w:tcPr>
                            <w:tcW w:w="2998" w:type="dxa"/>
                          </w:tcPr>
                          <w:p w14:paraId="1CEAE1C6" w14:textId="75A499DB" w:rsidR="00A3411E" w:rsidRDefault="0032084E" w:rsidP="00F913E6">
                            <w:pPr>
                              <w:jc w:val="center"/>
                              <w:rPr>
                                <w:b/>
                                <w:bCs/>
                                <w:sz w:val="24"/>
                                <w:szCs w:val="24"/>
                              </w:rPr>
                            </w:pPr>
                            <w:r>
                              <w:rPr>
                                <w:b/>
                                <w:bCs/>
                                <w:sz w:val="24"/>
                                <w:szCs w:val="24"/>
                              </w:rPr>
                              <w:t>94.8%</w:t>
                            </w:r>
                          </w:p>
                        </w:tc>
                        <w:tc>
                          <w:tcPr>
                            <w:tcW w:w="2998" w:type="dxa"/>
                          </w:tcPr>
                          <w:p w14:paraId="79E4174F" w14:textId="5923BE13" w:rsidR="00A3411E" w:rsidRDefault="003325D6" w:rsidP="00F913E6">
                            <w:pPr>
                              <w:jc w:val="center"/>
                              <w:rPr>
                                <w:b/>
                                <w:bCs/>
                                <w:sz w:val="24"/>
                                <w:szCs w:val="24"/>
                              </w:rPr>
                            </w:pPr>
                            <w:r>
                              <w:rPr>
                                <w:b/>
                                <w:bCs/>
                                <w:sz w:val="24"/>
                                <w:szCs w:val="24"/>
                              </w:rPr>
                              <w:t>95.1%</w:t>
                            </w:r>
                          </w:p>
                        </w:tc>
                      </w:tr>
                      <w:tr w:rsidR="00A3411E" w14:paraId="3C857C0E" w14:textId="77777777" w:rsidTr="006D2B5A">
                        <w:tc>
                          <w:tcPr>
                            <w:tcW w:w="3459" w:type="dxa"/>
                          </w:tcPr>
                          <w:p w14:paraId="61CB821D" w14:textId="77777777" w:rsidR="00A3411E" w:rsidRPr="001038EE" w:rsidRDefault="00A3411E" w:rsidP="00F913E6">
                            <w:pPr>
                              <w:jc w:val="center"/>
                              <w:rPr>
                                <w:b/>
                                <w:bCs/>
                                <w:sz w:val="28"/>
                                <w:szCs w:val="28"/>
                              </w:rPr>
                            </w:pPr>
                            <w:r>
                              <w:rPr>
                                <w:b/>
                                <w:bCs/>
                                <w:sz w:val="28"/>
                                <w:szCs w:val="28"/>
                              </w:rPr>
                              <w:t>Year 2 class</w:t>
                            </w:r>
                          </w:p>
                        </w:tc>
                        <w:tc>
                          <w:tcPr>
                            <w:tcW w:w="2998" w:type="dxa"/>
                          </w:tcPr>
                          <w:p w14:paraId="574B7B95" w14:textId="6522535E" w:rsidR="00A3411E" w:rsidRDefault="00805AE0" w:rsidP="00F913E6">
                            <w:pPr>
                              <w:jc w:val="center"/>
                              <w:rPr>
                                <w:b/>
                                <w:bCs/>
                                <w:sz w:val="24"/>
                                <w:szCs w:val="24"/>
                              </w:rPr>
                            </w:pPr>
                            <w:r>
                              <w:rPr>
                                <w:b/>
                                <w:bCs/>
                                <w:sz w:val="24"/>
                                <w:szCs w:val="24"/>
                              </w:rPr>
                              <w:t>98.9%</w:t>
                            </w:r>
                          </w:p>
                        </w:tc>
                        <w:tc>
                          <w:tcPr>
                            <w:tcW w:w="2998" w:type="dxa"/>
                          </w:tcPr>
                          <w:p w14:paraId="05D0F64C" w14:textId="119516EC" w:rsidR="00A3411E" w:rsidRDefault="003325D6" w:rsidP="00F913E6">
                            <w:pPr>
                              <w:jc w:val="center"/>
                              <w:rPr>
                                <w:b/>
                                <w:bCs/>
                                <w:sz w:val="24"/>
                                <w:szCs w:val="24"/>
                              </w:rPr>
                            </w:pPr>
                            <w:r>
                              <w:rPr>
                                <w:b/>
                                <w:bCs/>
                                <w:sz w:val="24"/>
                                <w:szCs w:val="24"/>
                              </w:rPr>
                              <w:t>98.1%</w:t>
                            </w:r>
                          </w:p>
                        </w:tc>
                      </w:tr>
                      <w:tr w:rsidR="00A3411E" w14:paraId="6192FCF9" w14:textId="77777777" w:rsidTr="006D2B5A">
                        <w:tc>
                          <w:tcPr>
                            <w:tcW w:w="3459" w:type="dxa"/>
                          </w:tcPr>
                          <w:p w14:paraId="67F4F2A2" w14:textId="77777777" w:rsidR="00A3411E" w:rsidRPr="001038EE" w:rsidRDefault="00A3411E" w:rsidP="00F913E6">
                            <w:pPr>
                              <w:jc w:val="center"/>
                              <w:rPr>
                                <w:b/>
                                <w:bCs/>
                                <w:sz w:val="28"/>
                                <w:szCs w:val="28"/>
                              </w:rPr>
                            </w:pPr>
                            <w:r>
                              <w:rPr>
                                <w:b/>
                                <w:bCs/>
                                <w:sz w:val="28"/>
                                <w:szCs w:val="28"/>
                              </w:rPr>
                              <w:t>Year 3 class</w:t>
                            </w:r>
                          </w:p>
                        </w:tc>
                        <w:tc>
                          <w:tcPr>
                            <w:tcW w:w="2998" w:type="dxa"/>
                          </w:tcPr>
                          <w:p w14:paraId="3B0D30FB" w14:textId="264823BF" w:rsidR="00A3411E" w:rsidRDefault="00805AE0" w:rsidP="00F913E6">
                            <w:pPr>
                              <w:jc w:val="center"/>
                              <w:rPr>
                                <w:b/>
                                <w:bCs/>
                                <w:sz w:val="24"/>
                                <w:szCs w:val="24"/>
                              </w:rPr>
                            </w:pPr>
                            <w:r>
                              <w:rPr>
                                <w:b/>
                                <w:bCs/>
                                <w:sz w:val="24"/>
                                <w:szCs w:val="24"/>
                              </w:rPr>
                              <w:t>96.7%</w:t>
                            </w:r>
                          </w:p>
                        </w:tc>
                        <w:tc>
                          <w:tcPr>
                            <w:tcW w:w="2998" w:type="dxa"/>
                          </w:tcPr>
                          <w:p w14:paraId="041CD7E4" w14:textId="6FD733B6" w:rsidR="00A3411E" w:rsidRDefault="003325D6" w:rsidP="00F913E6">
                            <w:pPr>
                              <w:jc w:val="center"/>
                              <w:rPr>
                                <w:b/>
                                <w:bCs/>
                                <w:sz w:val="24"/>
                                <w:szCs w:val="24"/>
                              </w:rPr>
                            </w:pPr>
                            <w:r>
                              <w:rPr>
                                <w:b/>
                                <w:bCs/>
                                <w:sz w:val="24"/>
                                <w:szCs w:val="24"/>
                              </w:rPr>
                              <w:t>97.8%</w:t>
                            </w:r>
                          </w:p>
                        </w:tc>
                      </w:tr>
                      <w:tr w:rsidR="00A3411E" w14:paraId="51297275" w14:textId="77777777" w:rsidTr="006D2B5A">
                        <w:tc>
                          <w:tcPr>
                            <w:tcW w:w="3459" w:type="dxa"/>
                          </w:tcPr>
                          <w:p w14:paraId="5EFFD0AB" w14:textId="77777777" w:rsidR="00A3411E" w:rsidRPr="001038EE" w:rsidRDefault="00A3411E" w:rsidP="00F913E6">
                            <w:pPr>
                              <w:jc w:val="center"/>
                              <w:rPr>
                                <w:b/>
                                <w:bCs/>
                                <w:sz w:val="28"/>
                                <w:szCs w:val="28"/>
                              </w:rPr>
                            </w:pPr>
                            <w:r>
                              <w:rPr>
                                <w:b/>
                                <w:bCs/>
                                <w:sz w:val="28"/>
                                <w:szCs w:val="28"/>
                              </w:rPr>
                              <w:t>Year 4 class</w:t>
                            </w:r>
                          </w:p>
                        </w:tc>
                        <w:tc>
                          <w:tcPr>
                            <w:tcW w:w="2998" w:type="dxa"/>
                          </w:tcPr>
                          <w:p w14:paraId="16F525C3" w14:textId="5A0D108A" w:rsidR="00A3411E" w:rsidRDefault="0024507B" w:rsidP="00F913E6">
                            <w:pPr>
                              <w:jc w:val="center"/>
                              <w:rPr>
                                <w:b/>
                                <w:bCs/>
                                <w:sz w:val="24"/>
                                <w:szCs w:val="24"/>
                              </w:rPr>
                            </w:pPr>
                            <w:r>
                              <w:rPr>
                                <w:b/>
                                <w:bCs/>
                                <w:sz w:val="24"/>
                                <w:szCs w:val="24"/>
                              </w:rPr>
                              <w:t>98.4%</w:t>
                            </w:r>
                          </w:p>
                        </w:tc>
                        <w:tc>
                          <w:tcPr>
                            <w:tcW w:w="2998" w:type="dxa"/>
                          </w:tcPr>
                          <w:p w14:paraId="55B6640F" w14:textId="7BD59BED" w:rsidR="00A3411E" w:rsidRDefault="003325D6" w:rsidP="00F913E6">
                            <w:pPr>
                              <w:jc w:val="center"/>
                              <w:rPr>
                                <w:b/>
                                <w:bCs/>
                                <w:sz w:val="24"/>
                                <w:szCs w:val="24"/>
                              </w:rPr>
                            </w:pPr>
                            <w:r>
                              <w:rPr>
                                <w:b/>
                                <w:bCs/>
                                <w:sz w:val="24"/>
                                <w:szCs w:val="24"/>
                              </w:rPr>
                              <w:t>96.</w:t>
                            </w:r>
                            <w:r w:rsidR="00E25F85">
                              <w:rPr>
                                <w:b/>
                                <w:bCs/>
                                <w:sz w:val="24"/>
                                <w:szCs w:val="24"/>
                              </w:rPr>
                              <w:t>8</w:t>
                            </w:r>
                            <w:r>
                              <w:rPr>
                                <w:b/>
                                <w:bCs/>
                                <w:sz w:val="24"/>
                                <w:szCs w:val="24"/>
                              </w:rPr>
                              <w:t>%</w:t>
                            </w:r>
                          </w:p>
                        </w:tc>
                      </w:tr>
                      <w:tr w:rsidR="00A3411E" w14:paraId="15B95A93" w14:textId="77777777" w:rsidTr="006D2B5A">
                        <w:tc>
                          <w:tcPr>
                            <w:tcW w:w="3459" w:type="dxa"/>
                          </w:tcPr>
                          <w:p w14:paraId="3E18D8A2" w14:textId="77777777" w:rsidR="00A3411E" w:rsidRPr="001038EE" w:rsidRDefault="00A3411E" w:rsidP="00F913E6">
                            <w:pPr>
                              <w:jc w:val="center"/>
                              <w:rPr>
                                <w:b/>
                                <w:bCs/>
                                <w:sz w:val="28"/>
                                <w:szCs w:val="28"/>
                              </w:rPr>
                            </w:pPr>
                            <w:r>
                              <w:rPr>
                                <w:b/>
                                <w:bCs/>
                                <w:sz w:val="28"/>
                                <w:szCs w:val="28"/>
                              </w:rPr>
                              <w:t>Year 5 class</w:t>
                            </w:r>
                          </w:p>
                        </w:tc>
                        <w:tc>
                          <w:tcPr>
                            <w:tcW w:w="2998" w:type="dxa"/>
                          </w:tcPr>
                          <w:p w14:paraId="5A3B886E" w14:textId="514DEE84" w:rsidR="00A3411E" w:rsidRDefault="0024507B" w:rsidP="00F913E6">
                            <w:pPr>
                              <w:jc w:val="center"/>
                              <w:rPr>
                                <w:b/>
                                <w:bCs/>
                                <w:sz w:val="24"/>
                                <w:szCs w:val="24"/>
                              </w:rPr>
                            </w:pPr>
                            <w:r>
                              <w:rPr>
                                <w:b/>
                                <w:bCs/>
                                <w:sz w:val="24"/>
                                <w:szCs w:val="24"/>
                              </w:rPr>
                              <w:t>95.8%</w:t>
                            </w:r>
                          </w:p>
                        </w:tc>
                        <w:tc>
                          <w:tcPr>
                            <w:tcW w:w="2998" w:type="dxa"/>
                          </w:tcPr>
                          <w:p w14:paraId="38EDCC09" w14:textId="1470DE79" w:rsidR="00A3411E" w:rsidRDefault="00E25F85" w:rsidP="00F913E6">
                            <w:pPr>
                              <w:jc w:val="center"/>
                              <w:rPr>
                                <w:b/>
                                <w:bCs/>
                                <w:sz w:val="24"/>
                                <w:szCs w:val="24"/>
                              </w:rPr>
                            </w:pPr>
                            <w:r>
                              <w:rPr>
                                <w:b/>
                                <w:bCs/>
                                <w:sz w:val="24"/>
                                <w:szCs w:val="24"/>
                              </w:rPr>
                              <w:t>96.5%</w:t>
                            </w:r>
                          </w:p>
                        </w:tc>
                      </w:tr>
                      <w:tr w:rsidR="00A3411E" w14:paraId="7312F704" w14:textId="77777777" w:rsidTr="006D2B5A">
                        <w:tc>
                          <w:tcPr>
                            <w:tcW w:w="3459" w:type="dxa"/>
                          </w:tcPr>
                          <w:p w14:paraId="02D48310" w14:textId="77777777" w:rsidR="00A3411E" w:rsidRDefault="00A3411E" w:rsidP="00F913E6">
                            <w:pPr>
                              <w:jc w:val="center"/>
                              <w:rPr>
                                <w:b/>
                                <w:bCs/>
                                <w:sz w:val="28"/>
                                <w:szCs w:val="28"/>
                              </w:rPr>
                            </w:pPr>
                            <w:r>
                              <w:rPr>
                                <w:b/>
                                <w:bCs/>
                                <w:sz w:val="28"/>
                                <w:szCs w:val="28"/>
                              </w:rPr>
                              <w:t>Year 6 class</w:t>
                            </w:r>
                          </w:p>
                        </w:tc>
                        <w:tc>
                          <w:tcPr>
                            <w:tcW w:w="2998" w:type="dxa"/>
                          </w:tcPr>
                          <w:p w14:paraId="2DB49F22" w14:textId="67C85DAD" w:rsidR="00A3411E" w:rsidRDefault="0024507B" w:rsidP="00F913E6">
                            <w:pPr>
                              <w:jc w:val="center"/>
                              <w:rPr>
                                <w:b/>
                                <w:bCs/>
                                <w:sz w:val="24"/>
                                <w:szCs w:val="24"/>
                              </w:rPr>
                            </w:pPr>
                            <w:r>
                              <w:rPr>
                                <w:b/>
                                <w:bCs/>
                                <w:sz w:val="24"/>
                                <w:szCs w:val="24"/>
                              </w:rPr>
                              <w:t>89%</w:t>
                            </w:r>
                          </w:p>
                        </w:tc>
                        <w:tc>
                          <w:tcPr>
                            <w:tcW w:w="2998" w:type="dxa"/>
                          </w:tcPr>
                          <w:p w14:paraId="0549962D" w14:textId="7652F365" w:rsidR="00A3411E" w:rsidRDefault="00E25F85" w:rsidP="00F913E6">
                            <w:pPr>
                              <w:jc w:val="center"/>
                              <w:rPr>
                                <w:b/>
                                <w:bCs/>
                                <w:sz w:val="24"/>
                                <w:szCs w:val="24"/>
                              </w:rPr>
                            </w:pPr>
                            <w:r>
                              <w:rPr>
                                <w:b/>
                                <w:bCs/>
                                <w:sz w:val="24"/>
                                <w:szCs w:val="24"/>
                              </w:rPr>
                              <w:t>91.4%</w:t>
                            </w:r>
                          </w:p>
                        </w:tc>
                      </w:tr>
                    </w:tbl>
                    <w:p w14:paraId="399B36E9" w14:textId="77777777" w:rsidR="00A3411E" w:rsidRPr="00F913E6" w:rsidRDefault="00A3411E" w:rsidP="00A3411E">
                      <w:pPr>
                        <w:jc w:val="center"/>
                        <w:rPr>
                          <w:b/>
                          <w:bCs/>
                          <w:sz w:val="24"/>
                          <w:szCs w:val="24"/>
                        </w:rPr>
                      </w:pPr>
                    </w:p>
                  </w:txbxContent>
                </v:textbox>
                <w10:wrap type="square"/>
              </v:shape>
            </w:pict>
          </mc:Fallback>
        </mc:AlternateContent>
      </w:r>
      <w:r>
        <w:rPr>
          <w:rFonts w:ascii="Trebuchet MS" w:eastAsia="Times New Roman" w:hAnsi="Trebuchet MS"/>
          <w:b/>
          <w:bCs/>
          <w:i/>
          <w:iCs/>
          <w:color w:val="333333"/>
          <w:sz w:val="21"/>
          <w:szCs w:val="21"/>
          <w:lang w:eastAsia="en-GB"/>
        </w:rPr>
        <w:t xml:space="preserve">        </w:t>
      </w:r>
    </w:p>
    <w:p w14:paraId="244B0138" w14:textId="68B164F5" w:rsidR="00C430B9" w:rsidRDefault="00E25F85">
      <w:pPr>
        <w:spacing w:after="0" w:line="240" w:lineRule="auto"/>
        <w:rPr>
          <w:rFonts w:ascii="Trebuchet MS" w:eastAsia="Times New Roman" w:hAnsi="Trebuchet MS"/>
          <w:b/>
          <w:bCs/>
          <w:i/>
          <w:iCs/>
          <w:color w:val="333333"/>
          <w:sz w:val="21"/>
          <w:szCs w:val="21"/>
          <w:lang w:eastAsia="en-GB"/>
        </w:rPr>
      </w:pPr>
      <w:r>
        <w:rPr>
          <w:rFonts w:ascii="Times New Roman" w:hAnsi="Times New Roman"/>
          <w:noProof/>
          <w:sz w:val="24"/>
          <w:szCs w:val="24"/>
        </w:rPr>
        <w:drawing>
          <wp:anchor distT="0" distB="0" distL="114300" distR="114300" simplePos="0" relativeHeight="251732480" behindDoc="1" locked="0" layoutInCell="1" allowOverlap="1" wp14:anchorId="00A0E27B" wp14:editId="0EA32B78">
            <wp:simplePos x="0" y="0"/>
            <wp:positionH relativeFrom="column">
              <wp:posOffset>3067685</wp:posOffset>
            </wp:positionH>
            <wp:positionV relativeFrom="paragraph">
              <wp:posOffset>6150610</wp:posOffset>
            </wp:positionV>
            <wp:extent cx="1293558" cy="1724660"/>
            <wp:effectExtent l="0" t="0" r="1905" b="8890"/>
            <wp:wrapTight wrapText="bothSides">
              <wp:wrapPolygon edited="0">
                <wp:start x="0" y="0"/>
                <wp:lineTo x="0" y="21473"/>
                <wp:lineTo x="21314" y="21473"/>
                <wp:lineTo x="21314"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3558" cy="1724660"/>
                    </a:xfrm>
                    <a:prstGeom prst="rect">
                      <a:avLst/>
                    </a:prstGeom>
                    <a:noFill/>
                  </pic:spPr>
                </pic:pic>
              </a:graphicData>
            </a:graphic>
            <wp14:sizeRelH relativeFrom="page">
              <wp14:pctWidth>0</wp14:pctWidth>
            </wp14:sizeRelH>
            <wp14:sizeRelV relativeFrom="page">
              <wp14:pctHeight>0</wp14:pctHeight>
            </wp14:sizeRelV>
          </wp:anchor>
        </w:drawing>
      </w:r>
      <w:r w:rsidRPr="003B598F">
        <w:rPr>
          <w:rFonts w:asciiTheme="minorHAnsi" w:eastAsiaTheme="minorEastAsia" w:hAnsiTheme="minorHAnsi" w:cstheme="minorBidi"/>
          <w:noProof/>
          <w:kern w:val="2"/>
          <w:sz w:val="28"/>
          <w:szCs w:val="28"/>
          <w:lang w:eastAsia="en-GB"/>
          <w14:ligatures w14:val="standardContextual"/>
        </w:rPr>
        <mc:AlternateContent>
          <mc:Choice Requires="wps">
            <w:drawing>
              <wp:anchor distT="0" distB="0" distL="114300" distR="114300" simplePos="0" relativeHeight="251730432" behindDoc="1" locked="0" layoutInCell="1" allowOverlap="1" wp14:anchorId="0114FC4F" wp14:editId="0C05064B">
                <wp:simplePos x="0" y="0"/>
                <wp:positionH relativeFrom="margin">
                  <wp:posOffset>2067560</wp:posOffset>
                </wp:positionH>
                <wp:positionV relativeFrom="paragraph">
                  <wp:posOffset>4464685</wp:posOffset>
                </wp:positionV>
                <wp:extent cx="3162300" cy="4415790"/>
                <wp:effectExtent l="19050" t="19050" r="38100" b="41910"/>
                <wp:wrapTight wrapText="bothSides">
                  <wp:wrapPolygon edited="0">
                    <wp:start x="-130" y="-93"/>
                    <wp:lineTo x="-130" y="21712"/>
                    <wp:lineTo x="21730" y="21712"/>
                    <wp:lineTo x="21730" y="-93"/>
                    <wp:lineTo x="-130" y="-93"/>
                  </wp:wrapPolygon>
                </wp:wrapTight>
                <wp:docPr id="1374224898" name="Text Box 1374224898"/>
                <wp:cNvGraphicFramePr/>
                <a:graphic xmlns:a="http://schemas.openxmlformats.org/drawingml/2006/main">
                  <a:graphicData uri="http://schemas.microsoft.com/office/word/2010/wordprocessingShape">
                    <wps:wsp>
                      <wps:cNvSpPr txBox="1"/>
                      <wps:spPr>
                        <a:xfrm>
                          <a:off x="0" y="0"/>
                          <a:ext cx="3162300" cy="4415790"/>
                        </a:xfrm>
                        <a:prstGeom prst="rect">
                          <a:avLst/>
                        </a:prstGeom>
                        <a:solidFill>
                          <a:srgbClr val="70AD47">
                            <a:lumMod val="20000"/>
                            <a:lumOff val="80000"/>
                          </a:srgbClr>
                        </a:solidFill>
                        <a:ln w="57150">
                          <a:solidFill>
                            <a:srgbClr val="0070C0"/>
                          </a:solidFill>
                        </a:ln>
                      </wps:spPr>
                      <wps:txbx>
                        <w:txbxContent>
                          <w:p w14:paraId="2A6AF02F" w14:textId="77777777" w:rsidR="00AA17DA" w:rsidRPr="000F4C73" w:rsidRDefault="00AA17DA" w:rsidP="00AA17DA">
                            <w:pPr>
                              <w:spacing w:after="0"/>
                              <w:jc w:val="center"/>
                              <w:rPr>
                                <w:noProof/>
                              </w:rPr>
                            </w:pPr>
                          </w:p>
                          <w:p w14:paraId="11D0EB41" w14:textId="6BA6FAC9" w:rsidR="00073C18" w:rsidRPr="00073C18" w:rsidRDefault="00073C18" w:rsidP="00073C18">
                            <w:pPr>
                              <w:spacing w:after="0"/>
                              <w:rPr>
                                <w:rFonts w:eastAsia="Times New Roman" w:cs="Calibri"/>
                                <w:b/>
                                <w:bCs/>
                                <w:color w:val="2E74B5" w:themeColor="accent5" w:themeShade="BF"/>
                                <w:kern w:val="28"/>
                                <w:sz w:val="18"/>
                                <w:szCs w:val="18"/>
                                <w:lang w:eastAsia="en-GB"/>
                                <w14:cntxtAlts/>
                              </w:rPr>
                            </w:pPr>
                            <w:r w:rsidRPr="00073C18">
                              <w:rPr>
                                <w:rFonts w:eastAsia="Times New Roman" w:cs="Calibri"/>
                                <w:b/>
                                <w:bCs/>
                                <w:color w:val="2E74B5" w:themeColor="accent5" w:themeShade="BF"/>
                                <w:kern w:val="28"/>
                                <w:sz w:val="18"/>
                                <w:szCs w:val="18"/>
                                <w:lang w:eastAsia="en-GB"/>
                                <w14:cntxtAlts/>
                              </w:rPr>
                              <w:t>Izabella has earned her Brownie Gold Award which is the highest award that can be earned in Brownies.</w:t>
                            </w:r>
                            <w:r w:rsidRPr="00073C18">
                              <w:rPr>
                                <w:rFonts w:eastAsia="Times New Roman" w:cs="Calibri"/>
                                <w:b/>
                                <w:bCs/>
                                <w:color w:val="2E74B5" w:themeColor="accent5" w:themeShade="BF"/>
                                <w:kern w:val="28"/>
                                <w:sz w:val="18"/>
                                <w:szCs w:val="18"/>
                                <w:lang w:eastAsia="en-GB"/>
                                <w14:cntxtAlts/>
                              </w:rPr>
                              <w:br/>
                            </w:r>
                            <w:r w:rsidRPr="00073C18">
                              <w:rPr>
                                <w:rFonts w:eastAsia="Times New Roman" w:cs="Calibri"/>
                                <w:b/>
                                <w:bCs/>
                                <w:color w:val="2E74B5" w:themeColor="accent5" w:themeShade="BF"/>
                                <w:kern w:val="28"/>
                                <w:sz w:val="18"/>
                                <w:szCs w:val="18"/>
                                <w:lang w:eastAsia="en-GB"/>
                                <w14:cntxtAlts/>
                              </w:rPr>
                              <w:br/>
                              <w:t xml:space="preserve">She is the 5th person to achieve the award </w:t>
                            </w:r>
                            <w:r w:rsidR="00544C5C">
                              <w:rPr>
                                <w:rFonts w:eastAsia="Times New Roman" w:cs="Calibri"/>
                                <w:b/>
                                <w:bCs/>
                                <w:color w:val="2E74B5" w:themeColor="accent5" w:themeShade="BF"/>
                                <w:kern w:val="28"/>
                                <w:sz w:val="18"/>
                                <w:szCs w:val="18"/>
                                <w:lang w:eastAsia="en-GB"/>
                                <w14:cntxtAlts/>
                              </w:rPr>
                              <w:t>in her</w:t>
                            </w:r>
                            <w:r w:rsidRPr="00073C18">
                              <w:rPr>
                                <w:rFonts w:eastAsia="Times New Roman" w:cs="Calibri"/>
                                <w:b/>
                                <w:bCs/>
                                <w:color w:val="2E74B5" w:themeColor="accent5" w:themeShade="BF"/>
                                <w:kern w:val="28"/>
                                <w:sz w:val="18"/>
                                <w:szCs w:val="18"/>
                                <w:lang w:eastAsia="en-GB"/>
                                <w14:cntxtAlts/>
                              </w:rPr>
                              <w:t xml:space="preserve"> unit - and the youngest as she actually completed it when she was 8.</w:t>
                            </w:r>
                            <w:r w:rsidRPr="00073C18">
                              <w:rPr>
                                <w:rFonts w:eastAsia="Times New Roman" w:cs="Calibri"/>
                                <w:b/>
                                <w:bCs/>
                                <w:color w:val="2E74B5" w:themeColor="accent5" w:themeShade="BF"/>
                                <w:kern w:val="28"/>
                                <w:sz w:val="18"/>
                                <w:szCs w:val="18"/>
                                <w:lang w:eastAsia="en-GB"/>
                                <w14:cntxtAlts/>
                              </w:rPr>
                              <w:br/>
                            </w:r>
                            <w:r w:rsidRPr="00073C18">
                              <w:rPr>
                                <w:rFonts w:eastAsia="Times New Roman" w:cs="Calibri"/>
                                <w:b/>
                                <w:bCs/>
                                <w:color w:val="2E74B5" w:themeColor="accent5" w:themeShade="BF"/>
                                <w:kern w:val="28"/>
                                <w:sz w:val="18"/>
                                <w:szCs w:val="18"/>
                                <w:lang w:eastAsia="en-GB"/>
                                <w14:cntxtAlts/>
                              </w:rPr>
                              <w:br/>
                              <w:t>We are extremely proud of her achievements. Her next challenge is to earn all 36 interest badges - of which she has already completed 16.</w:t>
                            </w:r>
                          </w:p>
                          <w:p w14:paraId="16DDE78B" w14:textId="77777777" w:rsidR="00073C18" w:rsidRPr="00073C18" w:rsidRDefault="00073C18" w:rsidP="00073C18">
                            <w:pPr>
                              <w:widowControl w:val="0"/>
                              <w:spacing w:after="120" w:line="285" w:lineRule="auto"/>
                              <w:rPr>
                                <w:rFonts w:eastAsia="Times New Roman" w:cs="Calibri"/>
                                <w:color w:val="000000"/>
                                <w:kern w:val="28"/>
                                <w:sz w:val="20"/>
                                <w:szCs w:val="20"/>
                                <w:lang w:eastAsia="en-GB"/>
                                <w14:cntxtAlts/>
                              </w:rPr>
                            </w:pPr>
                            <w:r w:rsidRPr="00073C18">
                              <w:rPr>
                                <w:rFonts w:eastAsia="Times New Roman" w:cs="Calibri"/>
                                <w:color w:val="000000"/>
                                <w:kern w:val="28"/>
                                <w:sz w:val="20"/>
                                <w:szCs w:val="20"/>
                                <w:lang w:eastAsia="en-GB"/>
                                <w14:cntxtAlts/>
                              </w:rPr>
                              <w:t> </w:t>
                            </w:r>
                          </w:p>
                          <w:p w14:paraId="638D03E7" w14:textId="5A088B8C" w:rsidR="00AA17DA" w:rsidRDefault="00AA17DA" w:rsidP="00AA17DA">
                            <w:pPr>
                              <w:spacing w:after="0"/>
                              <w:ind w:left="360"/>
                              <w:jc w:val="center"/>
                              <w:rPr>
                                <w:rFonts w:ascii="Twinkl Cursive Looped" w:hAnsi="Twinkl Cursive Looped"/>
                                <w:b/>
                                <w:color w:val="EE0000"/>
                                <w:sz w:val="28"/>
                                <w:szCs w:val="28"/>
                              </w:rPr>
                            </w:pPr>
                          </w:p>
                          <w:p w14:paraId="4E901CF0" w14:textId="77777777" w:rsidR="00AA17DA" w:rsidRPr="009D53B4" w:rsidRDefault="00AA17DA" w:rsidP="00AA17DA">
                            <w:pPr>
                              <w:spacing w:after="0"/>
                              <w:ind w:left="360"/>
                              <w:jc w:val="center"/>
                              <w:rPr>
                                <w:rFonts w:ascii="Twinkl Cursive Looped" w:hAnsi="Twinkl Cursive Looped"/>
                                <w:b/>
                                <w:color w:val="EE0000"/>
                                <w:sz w:val="28"/>
                                <w:szCs w:val="28"/>
                              </w:rPr>
                            </w:pPr>
                          </w:p>
                          <w:p w14:paraId="1C6CE545" w14:textId="77777777" w:rsidR="000302E4" w:rsidRDefault="000302E4" w:rsidP="00AA17DA">
                            <w:pPr>
                              <w:spacing w:after="0"/>
                              <w:rPr>
                                <w:rFonts w:ascii="Twinkl Cursive Looped" w:eastAsia="Times New Roman" w:hAnsi="Twinkl Cursive Looped"/>
                                <w:color w:val="000000"/>
                                <w:sz w:val="24"/>
                                <w:szCs w:val="24"/>
                              </w:rPr>
                            </w:pPr>
                          </w:p>
                          <w:p w14:paraId="1FD6EC7B" w14:textId="77777777" w:rsidR="000302E4" w:rsidRDefault="000302E4" w:rsidP="00AA17DA">
                            <w:pPr>
                              <w:spacing w:after="0"/>
                              <w:rPr>
                                <w:rFonts w:ascii="Twinkl Cursive Looped" w:eastAsia="Times New Roman" w:hAnsi="Twinkl Cursive Looped"/>
                                <w:color w:val="000000"/>
                                <w:sz w:val="24"/>
                                <w:szCs w:val="24"/>
                              </w:rPr>
                            </w:pPr>
                          </w:p>
                          <w:p w14:paraId="5EB70186" w14:textId="77777777" w:rsidR="000302E4" w:rsidRDefault="000302E4" w:rsidP="00AA17DA">
                            <w:pPr>
                              <w:spacing w:after="0"/>
                              <w:rPr>
                                <w:rFonts w:ascii="Twinkl Cursive Looped" w:eastAsia="Times New Roman" w:hAnsi="Twinkl Cursive Looped"/>
                                <w:color w:val="000000"/>
                                <w:sz w:val="24"/>
                                <w:szCs w:val="24"/>
                              </w:rPr>
                            </w:pPr>
                          </w:p>
                          <w:p w14:paraId="150B3A22" w14:textId="77777777" w:rsidR="000302E4" w:rsidRDefault="000302E4" w:rsidP="00AA17DA">
                            <w:pPr>
                              <w:spacing w:after="0"/>
                              <w:rPr>
                                <w:rFonts w:ascii="Twinkl Cursive Looped" w:eastAsia="Times New Roman" w:hAnsi="Twinkl Cursive Looped"/>
                                <w:color w:val="000000"/>
                                <w:sz w:val="24"/>
                                <w:szCs w:val="24"/>
                              </w:rPr>
                            </w:pPr>
                          </w:p>
                          <w:p w14:paraId="2C8CE6FD" w14:textId="77777777" w:rsidR="000302E4" w:rsidRPr="00224678" w:rsidRDefault="000302E4" w:rsidP="00AA17DA">
                            <w:pPr>
                              <w:spacing w:after="0"/>
                              <w:rPr>
                                <w:rFonts w:ascii="Twinkl Cursive Looped" w:eastAsia="Times New Roman" w:hAnsi="Twinkl Cursive Looped"/>
                                <w:color w:val="000000"/>
                                <w:sz w:val="24"/>
                                <w:szCs w:val="24"/>
                              </w:rPr>
                            </w:pPr>
                          </w:p>
                          <w:p w14:paraId="2599B13D" w14:textId="77777777" w:rsidR="00AA17DA" w:rsidRDefault="00AA17DA" w:rsidP="00AA17DA">
                            <w:pPr>
                              <w:spacing w:after="0"/>
                              <w:jc w:val="center"/>
                              <w:rPr>
                                <w:rFonts w:eastAsia="Times New Roman"/>
                                <w:color w:val="000000"/>
                                <w:sz w:val="24"/>
                                <w:szCs w:val="24"/>
                              </w:rPr>
                            </w:pPr>
                          </w:p>
                          <w:p w14:paraId="14312DEE" w14:textId="698E65C1" w:rsidR="00AA17DA" w:rsidRDefault="000302E4" w:rsidP="00AA17DA">
                            <w:r>
                              <w:rPr>
                                <w:noProof/>
                              </w:rPr>
                              <w:drawing>
                                <wp:inline distT="0" distB="0" distL="0" distR="0" wp14:anchorId="16E28D95" wp14:editId="12DA32A5">
                                  <wp:extent cx="2922270" cy="904240"/>
                                  <wp:effectExtent l="0" t="0" r="0" b="0"/>
                                  <wp:docPr id="88368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47"/>
                                          <a:stretch>
                                            <a:fillRect/>
                                          </a:stretch>
                                        </pic:blipFill>
                                        <pic:spPr>
                                          <a:xfrm>
                                            <a:off x="0" y="0"/>
                                            <a:ext cx="2922270" cy="904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FC4F" id="Text Box 1374224898" o:spid="_x0000_s1055" type="#_x0000_t202" style="position:absolute;margin-left:162.8pt;margin-top:351.55pt;width:249pt;height:347.7pt;z-index:-25158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" fillcolor="#e2f0d9" strokecolor="#0070c0" strokeweight="4.5pt">
                <v:textbox>
                  <w:txbxContent>
                    <w:p w14:paraId="2A6AF02F" w14:textId="77777777" w:rsidR="00AA17DA" w:rsidRPr="000F4C73" w:rsidRDefault="00AA17DA" w:rsidP="00AA17DA">
                      <w:pPr>
                        <w:spacing w:after="0"/>
                        <w:jc w:val="center"/>
                        <w:rPr>
                          <w:noProof/>
                        </w:rPr>
                      </w:pPr>
                    </w:p>
                    <w:p w14:paraId="11D0EB41" w14:textId="6BA6FAC9" w:rsidR="00073C18" w:rsidRPr="00073C18" w:rsidRDefault="00073C18" w:rsidP="00073C18">
                      <w:pPr>
                        <w:spacing w:after="0"/>
                        <w:rPr>
                          <w:rFonts w:eastAsia="Times New Roman" w:cs="Calibri"/>
                          <w:b/>
                          <w:bCs/>
                          <w:color w:val="2E74B5" w:themeColor="accent5" w:themeShade="BF"/>
                          <w:kern w:val="28"/>
                          <w:sz w:val="18"/>
                          <w:szCs w:val="18"/>
                          <w:lang w:eastAsia="en-GB"/>
                          <w14:cntxtAlts/>
                        </w:rPr>
                      </w:pPr>
                      <w:r w:rsidRPr="00073C18">
                        <w:rPr>
                          <w:rFonts w:eastAsia="Times New Roman" w:cs="Calibri"/>
                          <w:b/>
                          <w:bCs/>
                          <w:color w:val="2E74B5" w:themeColor="accent5" w:themeShade="BF"/>
                          <w:kern w:val="28"/>
                          <w:sz w:val="18"/>
                          <w:szCs w:val="18"/>
                          <w:lang w:eastAsia="en-GB"/>
                          <w14:cntxtAlts/>
                        </w:rPr>
                        <w:t>Izabella has earned her Brownie Gold Award which is the highest award that can be earned in Brownies.</w:t>
                      </w:r>
                      <w:r w:rsidRPr="00073C18">
                        <w:rPr>
                          <w:rFonts w:eastAsia="Times New Roman" w:cs="Calibri"/>
                          <w:b/>
                          <w:bCs/>
                          <w:color w:val="2E74B5" w:themeColor="accent5" w:themeShade="BF"/>
                          <w:kern w:val="28"/>
                          <w:sz w:val="18"/>
                          <w:szCs w:val="18"/>
                          <w:lang w:eastAsia="en-GB"/>
                          <w14:cntxtAlts/>
                        </w:rPr>
                        <w:br/>
                      </w:r>
                      <w:r w:rsidRPr="00073C18">
                        <w:rPr>
                          <w:rFonts w:eastAsia="Times New Roman" w:cs="Calibri"/>
                          <w:b/>
                          <w:bCs/>
                          <w:color w:val="2E74B5" w:themeColor="accent5" w:themeShade="BF"/>
                          <w:kern w:val="28"/>
                          <w:sz w:val="18"/>
                          <w:szCs w:val="18"/>
                          <w:lang w:eastAsia="en-GB"/>
                          <w14:cntxtAlts/>
                        </w:rPr>
                        <w:br/>
                        <w:t xml:space="preserve">She is the 5th person to achieve the award </w:t>
                      </w:r>
                      <w:r w:rsidR="00544C5C">
                        <w:rPr>
                          <w:rFonts w:eastAsia="Times New Roman" w:cs="Calibri"/>
                          <w:b/>
                          <w:bCs/>
                          <w:color w:val="2E74B5" w:themeColor="accent5" w:themeShade="BF"/>
                          <w:kern w:val="28"/>
                          <w:sz w:val="18"/>
                          <w:szCs w:val="18"/>
                          <w:lang w:eastAsia="en-GB"/>
                          <w14:cntxtAlts/>
                        </w:rPr>
                        <w:t xml:space="preserve">in </w:t>
                      </w:r>
                      <w:r w:rsidR="00544C5C">
                        <w:rPr>
                          <w:rFonts w:eastAsia="Times New Roman" w:cs="Calibri"/>
                          <w:b/>
                          <w:bCs/>
                          <w:color w:val="2E74B5" w:themeColor="accent5" w:themeShade="BF"/>
                          <w:kern w:val="28"/>
                          <w:sz w:val="18"/>
                          <w:szCs w:val="18"/>
                          <w:lang w:eastAsia="en-GB"/>
                          <w14:cntxtAlts/>
                        </w:rPr>
                        <w:t>her</w:t>
                      </w:r>
                      <w:r w:rsidRPr="00073C18">
                        <w:rPr>
                          <w:rFonts w:eastAsia="Times New Roman" w:cs="Calibri"/>
                          <w:b/>
                          <w:bCs/>
                          <w:color w:val="2E74B5" w:themeColor="accent5" w:themeShade="BF"/>
                          <w:kern w:val="28"/>
                          <w:sz w:val="18"/>
                          <w:szCs w:val="18"/>
                          <w:lang w:eastAsia="en-GB"/>
                          <w14:cntxtAlts/>
                        </w:rPr>
                        <w:t xml:space="preserve"> unit - and the youngest as she actually completed it when she was 8.</w:t>
                      </w:r>
                      <w:r w:rsidRPr="00073C18">
                        <w:rPr>
                          <w:rFonts w:eastAsia="Times New Roman" w:cs="Calibri"/>
                          <w:b/>
                          <w:bCs/>
                          <w:color w:val="2E74B5" w:themeColor="accent5" w:themeShade="BF"/>
                          <w:kern w:val="28"/>
                          <w:sz w:val="18"/>
                          <w:szCs w:val="18"/>
                          <w:lang w:eastAsia="en-GB"/>
                          <w14:cntxtAlts/>
                        </w:rPr>
                        <w:br/>
                      </w:r>
                      <w:r w:rsidRPr="00073C18">
                        <w:rPr>
                          <w:rFonts w:eastAsia="Times New Roman" w:cs="Calibri"/>
                          <w:b/>
                          <w:bCs/>
                          <w:color w:val="2E74B5" w:themeColor="accent5" w:themeShade="BF"/>
                          <w:kern w:val="28"/>
                          <w:sz w:val="18"/>
                          <w:szCs w:val="18"/>
                          <w:lang w:eastAsia="en-GB"/>
                          <w14:cntxtAlts/>
                        </w:rPr>
                        <w:br/>
                        <w:t>We are extremely proud of her achievements. Her next challenge is to earn all 36 interest badges - of which she has already completed 16.</w:t>
                      </w:r>
                    </w:p>
                    <w:p w14:paraId="16DDE78B" w14:textId="77777777" w:rsidR="00073C18" w:rsidRPr="00073C18" w:rsidRDefault="00073C18" w:rsidP="00073C18">
                      <w:pPr>
                        <w:widowControl w:val="0"/>
                        <w:spacing w:after="120" w:line="285" w:lineRule="auto"/>
                        <w:rPr>
                          <w:rFonts w:eastAsia="Times New Roman" w:cs="Calibri"/>
                          <w:color w:val="000000"/>
                          <w:kern w:val="28"/>
                          <w:sz w:val="20"/>
                          <w:szCs w:val="20"/>
                          <w:lang w:eastAsia="en-GB"/>
                          <w14:cntxtAlts/>
                        </w:rPr>
                      </w:pPr>
                      <w:r w:rsidRPr="00073C18">
                        <w:rPr>
                          <w:rFonts w:eastAsia="Times New Roman" w:cs="Calibri"/>
                          <w:color w:val="000000"/>
                          <w:kern w:val="28"/>
                          <w:sz w:val="20"/>
                          <w:szCs w:val="20"/>
                          <w:lang w:eastAsia="en-GB"/>
                          <w14:cntxtAlts/>
                        </w:rPr>
                        <w:t> </w:t>
                      </w:r>
                    </w:p>
                    <w:p w14:paraId="638D03E7" w14:textId="5A088B8C" w:rsidR="00AA17DA" w:rsidRDefault="00AA17DA" w:rsidP="00AA17DA">
                      <w:pPr>
                        <w:spacing w:after="0"/>
                        <w:ind w:left="360"/>
                        <w:jc w:val="center"/>
                        <w:rPr>
                          <w:rFonts w:ascii="Twinkl Cursive Looped" w:hAnsi="Twinkl Cursive Looped"/>
                          <w:b/>
                          <w:color w:val="EE0000"/>
                          <w:sz w:val="28"/>
                          <w:szCs w:val="28"/>
                        </w:rPr>
                      </w:pPr>
                    </w:p>
                    <w:p w14:paraId="4E901CF0" w14:textId="77777777" w:rsidR="00AA17DA" w:rsidRPr="009D53B4" w:rsidRDefault="00AA17DA" w:rsidP="00AA17DA">
                      <w:pPr>
                        <w:spacing w:after="0"/>
                        <w:ind w:left="360"/>
                        <w:jc w:val="center"/>
                        <w:rPr>
                          <w:rFonts w:ascii="Twinkl Cursive Looped" w:hAnsi="Twinkl Cursive Looped"/>
                          <w:b/>
                          <w:color w:val="EE0000"/>
                          <w:sz w:val="28"/>
                          <w:szCs w:val="28"/>
                        </w:rPr>
                      </w:pPr>
                    </w:p>
                    <w:p w14:paraId="1C6CE545" w14:textId="77777777" w:rsidR="000302E4" w:rsidRDefault="000302E4" w:rsidP="00AA17DA">
                      <w:pPr>
                        <w:spacing w:after="0"/>
                        <w:rPr>
                          <w:rFonts w:ascii="Twinkl Cursive Looped" w:eastAsia="Times New Roman" w:hAnsi="Twinkl Cursive Looped"/>
                          <w:color w:val="000000"/>
                          <w:sz w:val="24"/>
                          <w:szCs w:val="24"/>
                        </w:rPr>
                      </w:pPr>
                    </w:p>
                    <w:p w14:paraId="1FD6EC7B" w14:textId="77777777" w:rsidR="000302E4" w:rsidRDefault="000302E4" w:rsidP="00AA17DA">
                      <w:pPr>
                        <w:spacing w:after="0"/>
                        <w:rPr>
                          <w:rFonts w:ascii="Twinkl Cursive Looped" w:eastAsia="Times New Roman" w:hAnsi="Twinkl Cursive Looped"/>
                          <w:color w:val="000000"/>
                          <w:sz w:val="24"/>
                          <w:szCs w:val="24"/>
                        </w:rPr>
                      </w:pPr>
                    </w:p>
                    <w:p w14:paraId="5EB70186" w14:textId="77777777" w:rsidR="000302E4" w:rsidRDefault="000302E4" w:rsidP="00AA17DA">
                      <w:pPr>
                        <w:spacing w:after="0"/>
                        <w:rPr>
                          <w:rFonts w:ascii="Twinkl Cursive Looped" w:eastAsia="Times New Roman" w:hAnsi="Twinkl Cursive Looped"/>
                          <w:color w:val="000000"/>
                          <w:sz w:val="24"/>
                          <w:szCs w:val="24"/>
                        </w:rPr>
                      </w:pPr>
                    </w:p>
                    <w:p w14:paraId="150B3A22" w14:textId="77777777" w:rsidR="000302E4" w:rsidRDefault="000302E4" w:rsidP="00AA17DA">
                      <w:pPr>
                        <w:spacing w:after="0"/>
                        <w:rPr>
                          <w:rFonts w:ascii="Twinkl Cursive Looped" w:eastAsia="Times New Roman" w:hAnsi="Twinkl Cursive Looped"/>
                          <w:color w:val="000000"/>
                          <w:sz w:val="24"/>
                          <w:szCs w:val="24"/>
                        </w:rPr>
                      </w:pPr>
                    </w:p>
                    <w:p w14:paraId="2C8CE6FD" w14:textId="77777777" w:rsidR="000302E4" w:rsidRPr="00224678" w:rsidRDefault="000302E4" w:rsidP="00AA17DA">
                      <w:pPr>
                        <w:spacing w:after="0"/>
                        <w:rPr>
                          <w:rFonts w:ascii="Twinkl Cursive Looped" w:eastAsia="Times New Roman" w:hAnsi="Twinkl Cursive Looped"/>
                          <w:color w:val="000000"/>
                          <w:sz w:val="24"/>
                          <w:szCs w:val="24"/>
                        </w:rPr>
                      </w:pPr>
                    </w:p>
                    <w:p w14:paraId="2599B13D" w14:textId="77777777" w:rsidR="00AA17DA" w:rsidRDefault="00AA17DA" w:rsidP="00AA17DA">
                      <w:pPr>
                        <w:spacing w:after="0"/>
                        <w:jc w:val="center"/>
                        <w:rPr>
                          <w:rFonts w:eastAsia="Times New Roman"/>
                          <w:color w:val="000000"/>
                          <w:sz w:val="24"/>
                          <w:szCs w:val="24"/>
                        </w:rPr>
                      </w:pPr>
                    </w:p>
                    <w:p w14:paraId="14312DEE" w14:textId="698E65C1" w:rsidR="00AA17DA" w:rsidRDefault="000302E4" w:rsidP="00AA17DA">
                      <w:r>
                        <w:rPr>
                          <w:noProof/>
                        </w:rPr>
                        <w:drawing>
                          <wp:inline distT="0" distB="0" distL="0" distR="0" wp14:anchorId="16E28D95" wp14:editId="12DA32A5">
                            <wp:extent cx="2922270" cy="904240"/>
                            <wp:effectExtent l="0" t="0" r="0" b="0"/>
                            <wp:docPr id="88368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02290" name=""/>
                                    <pic:cNvPicPr/>
                                  </pic:nvPicPr>
                                  <pic:blipFill>
                                    <a:blip r:embed="rId57"/>
                                    <a:stretch>
                                      <a:fillRect/>
                                    </a:stretch>
                                  </pic:blipFill>
                                  <pic:spPr>
                                    <a:xfrm>
                                      <a:off x="0" y="0"/>
                                      <a:ext cx="2922270" cy="904240"/>
                                    </a:xfrm>
                                    <a:prstGeom prst="rect">
                                      <a:avLst/>
                                    </a:prstGeom>
                                  </pic:spPr>
                                </pic:pic>
                              </a:graphicData>
                            </a:graphic>
                          </wp:inline>
                        </w:drawing>
                      </w:r>
                    </w:p>
                  </w:txbxContent>
                </v:textbox>
                <w10:wrap type="tight" anchorx="margin"/>
              </v:shape>
            </w:pict>
          </mc:Fallback>
        </mc:AlternateContent>
      </w:r>
      <w:r w:rsidR="00C430B9">
        <w:rPr>
          <w:rFonts w:ascii="Trebuchet MS" w:eastAsia="Times New Roman" w:hAnsi="Trebuchet MS"/>
          <w:b/>
          <w:bCs/>
          <w:i/>
          <w:iCs/>
          <w:color w:val="333333"/>
          <w:sz w:val="21"/>
          <w:szCs w:val="21"/>
          <w:lang w:eastAsia="en-GB"/>
        </w:rPr>
        <w:br w:type="page"/>
      </w:r>
    </w:p>
    <w:p w14:paraId="07E724E4" w14:textId="3A516818" w:rsidR="00A3411E" w:rsidRDefault="00BD0695" w:rsidP="005B7581">
      <w:pPr>
        <w:shd w:val="clear" w:color="auto" w:fill="FFFFFF"/>
        <w:tabs>
          <w:tab w:val="left" w:pos="4176"/>
        </w:tabs>
        <w:spacing w:after="0" w:line="240" w:lineRule="auto"/>
        <w:rPr>
          <w:rFonts w:ascii="Dreaming Outloud Pro" w:eastAsia="Times New Roman" w:hAnsi="Dreaming Outloud Pro" w:cs="Dreaming Outloud Pro"/>
          <w:b/>
          <w:bCs/>
          <w:i/>
          <w:iCs/>
          <w:color w:val="FF0000"/>
          <w:sz w:val="40"/>
          <w:szCs w:val="40"/>
          <w:lang w:eastAsia="en-GB"/>
        </w:rPr>
      </w:pPr>
      <w:r>
        <w:rPr>
          <w:rFonts w:ascii="Times New Roman" w:hAnsi="Times New Roman"/>
          <w:noProof/>
          <w:sz w:val="24"/>
          <w:szCs w:val="24"/>
        </w:rPr>
        <w:lastRenderedPageBreak/>
        <w:drawing>
          <wp:anchor distT="36576" distB="36576" distL="36576" distR="36576" simplePos="0" relativeHeight="251742720" behindDoc="1" locked="0" layoutInCell="1" allowOverlap="1" wp14:anchorId="60132B45" wp14:editId="20C1C3AB">
            <wp:simplePos x="0" y="0"/>
            <wp:positionH relativeFrom="page">
              <wp:align>center</wp:align>
            </wp:positionH>
            <wp:positionV relativeFrom="paragraph">
              <wp:posOffset>2238375</wp:posOffset>
            </wp:positionV>
            <wp:extent cx="3640455" cy="1724025"/>
            <wp:effectExtent l="0" t="0" r="0" b="9525"/>
            <wp:wrapTight wrapText="bothSides">
              <wp:wrapPolygon edited="0">
                <wp:start x="0" y="0"/>
                <wp:lineTo x="0" y="21481"/>
                <wp:lineTo x="21476" y="21481"/>
                <wp:lineTo x="21476"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5388" t="16095" r="16014" b="34278"/>
                    <a:stretch>
                      <a:fillRect/>
                    </a:stretch>
                  </pic:blipFill>
                  <pic:spPr bwMode="auto">
                    <a:xfrm>
                      <a:off x="0" y="0"/>
                      <a:ext cx="3640455" cy="17240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0E8F">
        <w:rPr>
          <w:rFonts w:ascii="Times New Roman" w:hAnsi="Times New Roman"/>
          <w:noProof/>
          <w:sz w:val="24"/>
          <w:szCs w:val="24"/>
        </w:rPr>
        <w:drawing>
          <wp:anchor distT="36576" distB="36576" distL="36576" distR="36576" simplePos="0" relativeHeight="251738624" behindDoc="1" locked="0" layoutInCell="1" allowOverlap="1" wp14:anchorId="204CB0D3" wp14:editId="1073F74E">
            <wp:simplePos x="0" y="0"/>
            <wp:positionH relativeFrom="column">
              <wp:posOffset>1457325</wp:posOffset>
            </wp:positionH>
            <wp:positionV relativeFrom="paragraph">
              <wp:posOffset>6011545</wp:posOffset>
            </wp:positionV>
            <wp:extent cx="2002790" cy="1560195"/>
            <wp:effectExtent l="0" t="7303" r="9208" b="9207"/>
            <wp:wrapTight wrapText="bothSides">
              <wp:wrapPolygon edited="0">
                <wp:start x="-79" y="21499"/>
                <wp:lineTo x="21494" y="21499"/>
                <wp:lineTo x="21494" y="136"/>
                <wp:lineTo x="-79" y="136"/>
                <wp:lineTo x="-79" y="21499"/>
              </wp:wrapPolygon>
            </wp:wrapTight>
            <wp:docPr id="1024852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l="4942" t="9319" r="17543" b="9091"/>
                    <a:stretch>
                      <a:fillRect/>
                    </a:stretch>
                  </pic:blipFill>
                  <pic:spPr bwMode="auto">
                    <a:xfrm rot="5400000">
                      <a:off x="0" y="0"/>
                      <a:ext cx="2002790" cy="1560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A0E8F">
        <w:rPr>
          <w:rFonts w:ascii="Times New Roman" w:hAnsi="Times New Roman"/>
          <w:noProof/>
          <w:sz w:val="24"/>
          <w:szCs w:val="24"/>
        </w:rPr>
        <w:drawing>
          <wp:anchor distT="36576" distB="36576" distL="36576" distR="36576" simplePos="0" relativeHeight="251740672" behindDoc="0" locked="0" layoutInCell="1" allowOverlap="1" wp14:anchorId="56042D7F" wp14:editId="0D6C57E0">
            <wp:simplePos x="0" y="0"/>
            <wp:positionH relativeFrom="column">
              <wp:posOffset>3934129</wp:posOffset>
            </wp:positionH>
            <wp:positionV relativeFrom="paragraph">
              <wp:posOffset>6070930</wp:posOffset>
            </wp:positionV>
            <wp:extent cx="1963747" cy="1382047"/>
            <wp:effectExtent l="5080" t="0" r="3810" b="381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l="7074" t="17943" r="24844" b="18173"/>
                    <a:stretch>
                      <a:fillRect/>
                    </a:stretch>
                  </pic:blipFill>
                  <pic:spPr bwMode="auto">
                    <a:xfrm rot="5400000">
                      <a:off x="0" y="0"/>
                      <a:ext cx="1970034" cy="13864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430B9"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36576" behindDoc="1" locked="0" layoutInCell="1" allowOverlap="1" wp14:anchorId="23BF1035" wp14:editId="60A46FD6">
                <wp:simplePos x="0" y="0"/>
                <wp:positionH relativeFrom="margin">
                  <wp:posOffset>502920</wp:posOffset>
                </wp:positionH>
                <wp:positionV relativeFrom="paragraph">
                  <wp:posOffset>4857750</wp:posOffset>
                </wp:positionV>
                <wp:extent cx="6240780" cy="3700145"/>
                <wp:effectExtent l="19050" t="19050" r="45720" b="33655"/>
                <wp:wrapTight wrapText="bothSides">
                  <wp:wrapPolygon edited="0">
                    <wp:start x="-66" y="-111"/>
                    <wp:lineTo x="-66" y="21685"/>
                    <wp:lineTo x="21692" y="21685"/>
                    <wp:lineTo x="21692" y="-111"/>
                    <wp:lineTo x="-66" y="-111"/>
                  </wp:wrapPolygon>
                </wp:wrapTight>
                <wp:docPr id="103839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700145"/>
                        </a:xfrm>
                        <a:prstGeom prst="rect">
                          <a:avLst/>
                        </a:prstGeom>
                        <a:solidFill>
                          <a:srgbClr val="70AD47">
                            <a:lumMod val="20000"/>
                            <a:lumOff val="80000"/>
                          </a:srgbClr>
                        </a:solidFill>
                        <a:ln w="57150">
                          <a:solidFill>
                            <a:srgbClr val="EE0000"/>
                          </a:solidFill>
                          <a:miter lim="800000"/>
                          <a:headEnd/>
                          <a:tailEnd/>
                        </a:ln>
                      </wps:spPr>
                      <wps:txbx>
                        <w:txbxContent>
                          <w:p w14:paraId="3EAC9C16" w14:textId="70ABB62F" w:rsidR="00C430B9" w:rsidRPr="007A6FFB" w:rsidRDefault="00C430B9" w:rsidP="00C430B9">
                            <w:pPr>
                              <w:jc w:val="center"/>
                              <w:rPr>
                                <w:b/>
                                <w:bCs/>
                                <w:color w:val="2E74B5" w:themeColor="accent5" w:themeShade="BF"/>
                                <w:sz w:val="32"/>
                                <w:szCs w:val="32"/>
                              </w:rPr>
                            </w:pPr>
                            <w:r w:rsidRPr="007A6FFB">
                              <w:rPr>
                                <w:b/>
                                <w:bCs/>
                                <w:color w:val="2E74B5" w:themeColor="accent5" w:themeShade="BF"/>
                                <w:sz w:val="32"/>
                                <w:szCs w:val="32"/>
                              </w:rPr>
                              <w:t xml:space="preserve">Head </w:t>
                            </w:r>
                            <w:r w:rsidR="00354DE2" w:rsidRPr="007A6FFB">
                              <w:rPr>
                                <w:b/>
                                <w:bCs/>
                                <w:color w:val="2E74B5" w:themeColor="accent5" w:themeShade="BF"/>
                                <w:sz w:val="32"/>
                                <w:szCs w:val="32"/>
                              </w:rPr>
                              <w:t>G</w:t>
                            </w:r>
                            <w:r w:rsidR="007A6FFB">
                              <w:rPr>
                                <w:b/>
                                <w:bCs/>
                                <w:color w:val="2E74B5" w:themeColor="accent5" w:themeShade="BF"/>
                                <w:sz w:val="32"/>
                                <w:szCs w:val="32"/>
                              </w:rPr>
                              <w:t>ir</w:t>
                            </w:r>
                            <w:r w:rsidR="00354DE2" w:rsidRPr="007A6FFB">
                              <w:rPr>
                                <w:b/>
                                <w:bCs/>
                                <w:color w:val="2E74B5" w:themeColor="accent5" w:themeShade="BF"/>
                                <w:sz w:val="32"/>
                                <w:szCs w:val="32"/>
                              </w:rPr>
                              <w:t>l &amp; Head Boy</w:t>
                            </w:r>
                          </w:p>
                          <w:p w14:paraId="07B8A7C7" w14:textId="453A7C6C" w:rsidR="00C430B9" w:rsidRPr="007A6FFB" w:rsidRDefault="00C430B9" w:rsidP="007A6FFB">
                            <w:pPr>
                              <w:jc w:val="center"/>
                              <w:rPr>
                                <w:b/>
                                <w:bCs/>
                                <w:color w:val="2E74B5" w:themeColor="accent5" w:themeShade="BF"/>
                                <w:sz w:val="24"/>
                                <w:szCs w:val="24"/>
                              </w:rPr>
                            </w:pPr>
                            <w:r w:rsidRPr="007A6FFB">
                              <w:rPr>
                                <w:b/>
                                <w:bCs/>
                                <w:color w:val="2E74B5" w:themeColor="accent5" w:themeShade="BF"/>
                                <w:sz w:val="24"/>
                                <w:szCs w:val="24"/>
                              </w:rPr>
                              <w:t xml:space="preserve">Introducing our school </w:t>
                            </w:r>
                            <w:r w:rsidR="007A6FFB" w:rsidRPr="007A6FFB">
                              <w:rPr>
                                <w:b/>
                                <w:bCs/>
                                <w:color w:val="2E74B5" w:themeColor="accent5" w:themeShade="BF"/>
                                <w:sz w:val="24"/>
                                <w:szCs w:val="24"/>
                              </w:rPr>
                              <w:t>Head Boy and Head Girl</w:t>
                            </w:r>
                          </w:p>
                          <w:p w14:paraId="52093FD4" w14:textId="77777777" w:rsidR="00C430B9" w:rsidRDefault="00C430B9" w:rsidP="00C430B9">
                            <w:pPr>
                              <w:rPr>
                                <w:b/>
                                <w:bCs/>
                                <w:sz w:val="24"/>
                                <w:szCs w:val="24"/>
                              </w:rPr>
                            </w:pPr>
                          </w:p>
                          <w:p w14:paraId="04D41DE2" w14:textId="77777777" w:rsidR="001A0E8F" w:rsidRDefault="001A0E8F" w:rsidP="00C430B9">
                            <w:pPr>
                              <w:rPr>
                                <w:b/>
                                <w:bCs/>
                                <w:sz w:val="24"/>
                                <w:szCs w:val="24"/>
                              </w:rPr>
                            </w:pPr>
                          </w:p>
                          <w:p w14:paraId="2EB03E98" w14:textId="77777777" w:rsidR="001A0E8F" w:rsidRDefault="001A0E8F" w:rsidP="00C430B9">
                            <w:pPr>
                              <w:rPr>
                                <w:b/>
                                <w:bCs/>
                                <w:sz w:val="24"/>
                                <w:szCs w:val="24"/>
                              </w:rPr>
                            </w:pPr>
                          </w:p>
                          <w:p w14:paraId="446731A9" w14:textId="77777777" w:rsidR="001A0E8F" w:rsidRDefault="001A0E8F" w:rsidP="00C430B9">
                            <w:pPr>
                              <w:rPr>
                                <w:b/>
                                <w:bCs/>
                                <w:sz w:val="24"/>
                                <w:szCs w:val="24"/>
                              </w:rPr>
                            </w:pPr>
                          </w:p>
                          <w:p w14:paraId="187B02F3" w14:textId="77777777" w:rsidR="001A0E8F" w:rsidRDefault="001A0E8F" w:rsidP="00C430B9">
                            <w:pPr>
                              <w:rPr>
                                <w:b/>
                                <w:bCs/>
                                <w:sz w:val="24"/>
                                <w:szCs w:val="24"/>
                              </w:rPr>
                            </w:pPr>
                          </w:p>
                          <w:p w14:paraId="5106EEA0" w14:textId="77777777" w:rsidR="001A0E8F" w:rsidRDefault="001A0E8F" w:rsidP="00C430B9">
                            <w:pPr>
                              <w:rPr>
                                <w:b/>
                                <w:bCs/>
                                <w:sz w:val="24"/>
                                <w:szCs w:val="24"/>
                              </w:rPr>
                            </w:pPr>
                          </w:p>
                          <w:p w14:paraId="3CDD5C79" w14:textId="77777777" w:rsidR="001A0E8F" w:rsidRDefault="001A0E8F" w:rsidP="00C430B9">
                            <w:pPr>
                              <w:rPr>
                                <w:b/>
                                <w:bCs/>
                                <w:sz w:val="24"/>
                                <w:szCs w:val="24"/>
                              </w:rPr>
                            </w:pPr>
                          </w:p>
                          <w:p w14:paraId="67B8A22E" w14:textId="77777777" w:rsidR="001A0E8F" w:rsidRDefault="001A0E8F" w:rsidP="00C430B9">
                            <w:pPr>
                              <w:rPr>
                                <w:b/>
                                <w:bCs/>
                                <w:sz w:val="24"/>
                                <w:szCs w:val="24"/>
                              </w:rPr>
                            </w:pPr>
                          </w:p>
                          <w:p w14:paraId="7DA8A42B" w14:textId="395BAF99" w:rsidR="001A0E8F" w:rsidRPr="00F913E6" w:rsidRDefault="001A0E8F" w:rsidP="00C430B9">
                            <w:pPr>
                              <w:rPr>
                                <w:b/>
                                <w:bCs/>
                                <w:sz w:val="24"/>
                                <w:szCs w:val="24"/>
                              </w:rPr>
                            </w:pPr>
                            <w:r>
                              <w:rPr>
                                <w:b/>
                                <w:bCs/>
                                <w:sz w:val="24"/>
                                <w:szCs w:val="24"/>
                              </w:rPr>
                              <w:tab/>
                            </w:r>
                            <w:r>
                              <w:rPr>
                                <w:b/>
                                <w:bCs/>
                                <w:sz w:val="24"/>
                                <w:szCs w:val="24"/>
                              </w:rPr>
                              <w:tab/>
                            </w:r>
                            <w:r>
                              <w:rPr>
                                <w:b/>
                                <w:bCs/>
                                <w:sz w:val="24"/>
                                <w:szCs w:val="24"/>
                              </w:rPr>
                              <w:tab/>
                              <w:t xml:space="preserve">   </w:t>
                            </w:r>
                            <w:r w:rsidRPr="001A0E8F">
                              <w:rPr>
                                <w:b/>
                                <w:bCs/>
                                <w:color w:val="2E74B5" w:themeColor="accent5" w:themeShade="BF"/>
                                <w:sz w:val="24"/>
                                <w:szCs w:val="24"/>
                              </w:rPr>
                              <w:t>Poppy</w:t>
                            </w:r>
                            <w:r w:rsidRPr="001A0E8F">
                              <w:rPr>
                                <w:b/>
                                <w:bCs/>
                                <w:color w:val="2E74B5" w:themeColor="accent5" w:themeShade="BF"/>
                                <w:sz w:val="24"/>
                                <w:szCs w:val="24"/>
                              </w:rPr>
                              <w:tab/>
                            </w:r>
                            <w:r>
                              <w:rPr>
                                <w:b/>
                                <w:bCs/>
                                <w:sz w:val="24"/>
                                <w:szCs w:val="24"/>
                              </w:rPr>
                              <w:tab/>
                            </w:r>
                            <w:r>
                              <w:rPr>
                                <w:b/>
                                <w:bCs/>
                                <w:sz w:val="24"/>
                                <w:szCs w:val="24"/>
                              </w:rPr>
                              <w:tab/>
                              <w:t xml:space="preserve">                       </w:t>
                            </w:r>
                            <w:r w:rsidRPr="001A0E8F">
                              <w:rPr>
                                <w:b/>
                                <w:bCs/>
                                <w:color w:val="2E74B5" w:themeColor="accent5" w:themeShade="BF"/>
                                <w:sz w:val="24"/>
                                <w:szCs w:val="24"/>
                              </w:rPr>
                              <w:t>Dominic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sdtfl="http://schemas.microsoft.com/office/word/2024/wordml/sdtformatlock">
            <w:pict>
              <v:shape w14:anchorId="23BF1035" id="_x0000_s1056" type="#_x0000_t202" style="position:absolute;margin-left:39.6pt;margin-top:382.5pt;width:491.4pt;height:291.35pt;z-index:-251579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" fillcolor="#e2f0d9" strokecolor="#e00" strokeweight="4.5pt">
                <v:textbox>
                  <w:txbxContent>
                    <w:p w14:paraId="3EAC9C16" w14:textId="70ABB62F" w:rsidR="00C430B9" w:rsidRPr="007A6FFB" w:rsidRDefault="00C430B9" w:rsidP="00C430B9">
                      <w:pPr>
                        <w:jc w:val="center"/>
                        <w:rPr>
                          <w:b/>
                          <w:bCs/>
                          <w:color w:val="2E74B5" w:themeColor="accent5" w:themeShade="BF"/>
                          <w:sz w:val="32"/>
                          <w:szCs w:val="32"/>
                        </w:rPr>
                      </w:pPr>
                      <w:r w:rsidRPr="007A6FFB">
                        <w:rPr>
                          <w:b/>
                          <w:bCs/>
                          <w:color w:val="2E74B5" w:themeColor="accent5" w:themeShade="BF"/>
                          <w:sz w:val="32"/>
                          <w:szCs w:val="32"/>
                        </w:rPr>
                        <w:t xml:space="preserve">Head </w:t>
                      </w:r>
                      <w:r w:rsidR="00354DE2" w:rsidRPr="007A6FFB">
                        <w:rPr>
                          <w:b/>
                          <w:bCs/>
                          <w:color w:val="2E74B5" w:themeColor="accent5" w:themeShade="BF"/>
                          <w:sz w:val="32"/>
                          <w:szCs w:val="32"/>
                        </w:rPr>
                        <w:t>G</w:t>
                      </w:r>
                      <w:r w:rsidR="007A6FFB">
                        <w:rPr>
                          <w:b/>
                          <w:bCs/>
                          <w:color w:val="2E74B5" w:themeColor="accent5" w:themeShade="BF"/>
                          <w:sz w:val="32"/>
                          <w:szCs w:val="32"/>
                        </w:rPr>
                        <w:t>ir</w:t>
                      </w:r>
                      <w:r w:rsidR="00354DE2" w:rsidRPr="007A6FFB">
                        <w:rPr>
                          <w:b/>
                          <w:bCs/>
                          <w:color w:val="2E74B5" w:themeColor="accent5" w:themeShade="BF"/>
                          <w:sz w:val="32"/>
                          <w:szCs w:val="32"/>
                        </w:rPr>
                        <w:t>l &amp; Head Boy</w:t>
                      </w:r>
                    </w:p>
                    <w:p w14:paraId="07B8A7C7" w14:textId="453A7C6C" w:rsidR="00C430B9" w:rsidRPr="007A6FFB" w:rsidRDefault="00C430B9" w:rsidP="007A6FFB">
                      <w:pPr>
                        <w:jc w:val="center"/>
                        <w:rPr>
                          <w:b/>
                          <w:bCs/>
                          <w:color w:val="2E74B5" w:themeColor="accent5" w:themeShade="BF"/>
                          <w:sz w:val="24"/>
                          <w:szCs w:val="24"/>
                        </w:rPr>
                      </w:pPr>
                      <w:r w:rsidRPr="007A6FFB">
                        <w:rPr>
                          <w:b/>
                          <w:bCs/>
                          <w:color w:val="2E74B5" w:themeColor="accent5" w:themeShade="BF"/>
                          <w:sz w:val="24"/>
                          <w:szCs w:val="24"/>
                        </w:rPr>
                        <w:t xml:space="preserve">Introducing our school </w:t>
                      </w:r>
                      <w:r w:rsidR="007A6FFB" w:rsidRPr="007A6FFB">
                        <w:rPr>
                          <w:b/>
                          <w:bCs/>
                          <w:color w:val="2E74B5" w:themeColor="accent5" w:themeShade="BF"/>
                          <w:sz w:val="24"/>
                          <w:szCs w:val="24"/>
                        </w:rPr>
                        <w:t>Head Boy and Head Girl</w:t>
                      </w:r>
                    </w:p>
                    <w:p w14:paraId="52093FD4" w14:textId="77777777" w:rsidR="00C430B9" w:rsidRDefault="00C430B9" w:rsidP="00C430B9">
                      <w:pPr>
                        <w:rPr>
                          <w:b/>
                          <w:bCs/>
                          <w:sz w:val="24"/>
                          <w:szCs w:val="24"/>
                        </w:rPr>
                      </w:pPr>
                    </w:p>
                    <w:p w14:paraId="04D41DE2" w14:textId="77777777" w:rsidR="001A0E8F" w:rsidRDefault="001A0E8F" w:rsidP="00C430B9">
                      <w:pPr>
                        <w:rPr>
                          <w:b/>
                          <w:bCs/>
                          <w:sz w:val="24"/>
                          <w:szCs w:val="24"/>
                        </w:rPr>
                      </w:pPr>
                    </w:p>
                    <w:p w14:paraId="2EB03E98" w14:textId="77777777" w:rsidR="001A0E8F" w:rsidRDefault="001A0E8F" w:rsidP="00C430B9">
                      <w:pPr>
                        <w:rPr>
                          <w:b/>
                          <w:bCs/>
                          <w:sz w:val="24"/>
                          <w:szCs w:val="24"/>
                        </w:rPr>
                      </w:pPr>
                    </w:p>
                    <w:p w14:paraId="446731A9" w14:textId="77777777" w:rsidR="001A0E8F" w:rsidRDefault="001A0E8F" w:rsidP="00C430B9">
                      <w:pPr>
                        <w:rPr>
                          <w:b/>
                          <w:bCs/>
                          <w:sz w:val="24"/>
                          <w:szCs w:val="24"/>
                        </w:rPr>
                      </w:pPr>
                    </w:p>
                    <w:p w14:paraId="187B02F3" w14:textId="77777777" w:rsidR="001A0E8F" w:rsidRDefault="001A0E8F" w:rsidP="00C430B9">
                      <w:pPr>
                        <w:rPr>
                          <w:b/>
                          <w:bCs/>
                          <w:sz w:val="24"/>
                          <w:szCs w:val="24"/>
                        </w:rPr>
                      </w:pPr>
                    </w:p>
                    <w:p w14:paraId="5106EEA0" w14:textId="77777777" w:rsidR="001A0E8F" w:rsidRDefault="001A0E8F" w:rsidP="00C430B9">
                      <w:pPr>
                        <w:rPr>
                          <w:b/>
                          <w:bCs/>
                          <w:sz w:val="24"/>
                          <w:szCs w:val="24"/>
                        </w:rPr>
                      </w:pPr>
                    </w:p>
                    <w:p w14:paraId="3CDD5C79" w14:textId="77777777" w:rsidR="001A0E8F" w:rsidRDefault="001A0E8F" w:rsidP="00C430B9">
                      <w:pPr>
                        <w:rPr>
                          <w:b/>
                          <w:bCs/>
                          <w:sz w:val="24"/>
                          <w:szCs w:val="24"/>
                        </w:rPr>
                      </w:pPr>
                    </w:p>
                    <w:p w14:paraId="67B8A22E" w14:textId="77777777" w:rsidR="001A0E8F" w:rsidRDefault="001A0E8F" w:rsidP="00C430B9">
                      <w:pPr>
                        <w:rPr>
                          <w:b/>
                          <w:bCs/>
                          <w:sz w:val="24"/>
                          <w:szCs w:val="24"/>
                        </w:rPr>
                      </w:pPr>
                    </w:p>
                    <w:p w14:paraId="7DA8A42B" w14:textId="395BAF99" w:rsidR="001A0E8F" w:rsidRPr="00F913E6" w:rsidRDefault="001A0E8F" w:rsidP="00C430B9">
                      <w:pPr>
                        <w:rPr>
                          <w:b/>
                          <w:bCs/>
                          <w:sz w:val="24"/>
                          <w:szCs w:val="24"/>
                        </w:rPr>
                      </w:pPr>
                      <w:r>
                        <w:rPr>
                          <w:b/>
                          <w:bCs/>
                          <w:sz w:val="24"/>
                          <w:szCs w:val="24"/>
                        </w:rPr>
                        <w:tab/>
                      </w:r>
                      <w:r>
                        <w:rPr>
                          <w:b/>
                          <w:bCs/>
                          <w:sz w:val="24"/>
                          <w:szCs w:val="24"/>
                        </w:rPr>
                        <w:tab/>
                      </w:r>
                      <w:r>
                        <w:rPr>
                          <w:b/>
                          <w:bCs/>
                          <w:sz w:val="24"/>
                          <w:szCs w:val="24"/>
                        </w:rPr>
                        <w:tab/>
                        <w:t xml:space="preserve">   </w:t>
                      </w:r>
                      <w:r w:rsidRPr="001A0E8F">
                        <w:rPr>
                          <w:b/>
                          <w:bCs/>
                          <w:color w:val="2E74B5" w:themeColor="accent5" w:themeShade="BF"/>
                          <w:sz w:val="24"/>
                          <w:szCs w:val="24"/>
                        </w:rPr>
                        <w:t>Poppy</w:t>
                      </w:r>
                      <w:r w:rsidRPr="001A0E8F">
                        <w:rPr>
                          <w:b/>
                          <w:bCs/>
                          <w:color w:val="2E74B5" w:themeColor="accent5" w:themeShade="BF"/>
                          <w:sz w:val="24"/>
                          <w:szCs w:val="24"/>
                        </w:rPr>
                        <w:tab/>
                      </w:r>
                      <w:r>
                        <w:rPr>
                          <w:b/>
                          <w:bCs/>
                          <w:sz w:val="24"/>
                          <w:szCs w:val="24"/>
                        </w:rPr>
                        <w:tab/>
                      </w:r>
                      <w:r>
                        <w:rPr>
                          <w:b/>
                          <w:bCs/>
                          <w:sz w:val="24"/>
                          <w:szCs w:val="24"/>
                        </w:rPr>
                        <w:tab/>
                        <w:t xml:space="preserve">                       </w:t>
                      </w:r>
                      <w:r w:rsidRPr="001A0E8F">
                        <w:rPr>
                          <w:b/>
                          <w:bCs/>
                          <w:color w:val="2E74B5" w:themeColor="accent5" w:themeShade="BF"/>
                          <w:sz w:val="24"/>
                          <w:szCs w:val="24"/>
                        </w:rPr>
                        <w:t>Dominic</w:t>
                      </w:r>
                    </w:p>
                  </w:txbxContent>
                </v:textbox>
                <w10:wrap type="tight" anchorx="margin"/>
              </v:shape>
            </w:pict>
          </mc:Fallback>
        </mc:AlternateContent>
      </w:r>
      <w:r w:rsidR="00C430B9" w:rsidRPr="00F913E6">
        <w:rPr>
          <w:rFonts w:ascii="Twinkl Cursive Looped" w:eastAsiaTheme="minorEastAsia" w:hAnsi="Twinkl Cursive Looped" w:cstheme="minorBidi"/>
          <w:noProof/>
          <w:color w:val="222A35" w:themeColor="text2" w:themeShade="80"/>
        </w:rPr>
        <mc:AlternateContent>
          <mc:Choice Requires="wps">
            <w:drawing>
              <wp:anchor distT="45720" distB="45720" distL="114300" distR="114300" simplePos="0" relativeHeight="251734528" behindDoc="1" locked="0" layoutInCell="1" allowOverlap="1" wp14:anchorId="17BD1922" wp14:editId="26372894">
                <wp:simplePos x="0" y="0"/>
                <wp:positionH relativeFrom="page">
                  <wp:align>center</wp:align>
                </wp:positionH>
                <wp:positionV relativeFrom="paragraph">
                  <wp:posOffset>657225</wp:posOffset>
                </wp:positionV>
                <wp:extent cx="6240780" cy="3700145"/>
                <wp:effectExtent l="19050" t="19050" r="45720" b="33655"/>
                <wp:wrapTight wrapText="bothSides">
                  <wp:wrapPolygon edited="0">
                    <wp:start x="-66" y="-111"/>
                    <wp:lineTo x="-66" y="21685"/>
                    <wp:lineTo x="21692" y="21685"/>
                    <wp:lineTo x="21692" y="-111"/>
                    <wp:lineTo x="-66" y="-111"/>
                  </wp:wrapPolygon>
                </wp:wrapTight>
                <wp:docPr id="21384289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3700145"/>
                        </a:xfrm>
                        <a:prstGeom prst="rect">
                          <a:avLst/>
                        </a:prstGeom>
                        <a:solidFill>
                          <a:srgbClr val="70AD47">
                            <a:lumMod val="20000"/>
                            <a:lumOff val="80000"/>
                          </a:srgbClr>
                        </a:solidFill>
                        <a:ln w="57150">
                          <a:solidFill>
                            <a:srgbClr val="EE0000"/>
                          </a:solidFill>
                          <a:miter lim="800000"/>
                          <a:headEnd/>
                          <a:tailEnd/>
                        </a:ln>
                      </wps:spPr>
                      <wps:txbx>
                        <w:txbxContent>
                          <w:p w14:paraId="57F39F4A" w14:textId="392F4C35" w:rsidR="00C430B9" w:rsidRPr="007A6FFB" w:rsidRDefault="00C430B9" w:rsidP="00C430B9">
                            <w:pPr>
                              <w:jc w:val="center"/>
                              <w:rPr>
                                <w:b/>
                                <w:bCs/>
                                <w:color w:val="2E74B5" w:themeColor="accent5" w:themeShade="BF"/>
                                <w:sz w:val="24"/>
                                <w:szCs w:val="24"/>
                              </w:rPr>
                            </w:pPr>
                            <w:r w:rsidRPr="007A6FFB">
                              <w:rPr>
                                <w:b/>
                                <w:bCs/>
                                <w:color w:val="2E74B5" w:themeColor="accent5" w:themeShade="BF"/>
                                <w:sz w:val="24"/>
                                <w:szCs w:val="24"/>
                              </w:rPr>
                              <w:t>Ethos Team</w:t>
                            </w:r>
                          </w:p>
                          <w:tbl>
                            <w:tblPr>
                              <w:tblStyle w:val="TableGrid"/>
                              <w:tblW w:w="0" w:type="auto"/>
                              <w:jc w:val="center"/>
                              <w:tblLook w:val="04A0" w:firstRow="1" w:lastRow="0" w:firstColumn="1" w:lastColumn="0" w:noHBand="0" w:noVBand="1"/>
                            </w:tblPr>
                            <w:tblGrid>
                              <w:gridCol w:w="1348"/>
                              <w:gridCol w:w="1349"/>
                              <w:gridCol w:w="1349"/>
                              <w:gridCol w:w="1349"/>
                              <w:gridCol w:w="1349"/>
                            </w:tblGrid>
                            <w:tr w:rsidR="007A6FFB" w:rsidRPr="007A6FFB" w14:paraId="05DC6DB7" w14:textId="77777777" w:rsidTr="00A3411E">
                              <w:trPr>
                                <w:jc w:val="center"/>
                              </w:trPr>
                              <w:tc>
                                <w:tcPr>
                                  <w:tcW w:w="1348" w:type="dxa"/>
                                </w:tcPr>
                                <w:p w14:paraId="3832AEA1"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2</w:t>
                                  </w:r>
                                </w:p>
                              </w:tc>
                              <w:tc>
                                <w:tcPr>
                                  <w:tcW w:w="1349" w:type="dxa"/>
                                </w:tcPr>
                                <w:p w14:paraId="0B621AAD"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3</w:t>
                                  </w:r>
                                </w:p>
                              </w:tc>
                              <w:tc>
                                <w:tcPr>
                                  <w:tcW w:w="1349" w:type="dxa"/>
                                </w:tcPr>
                                <w:p w14:paraId="4DA61D90"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4</w:t>
                                  </w:r>
                                </w:p>
                              </w:tc>
                              <w:tc>
                                <w:tcPr>
                                  <w:tcW w:w="1349" w:type="dxa"/>
                                </w:tcPr>
                                <w:p w14:paraId="78C8F86C"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5</w:t>
                                  </w:r>
                                </w:p>
                              </w:tc>
                              <w:tc>
                                <w:tcPr>
                                  <w:tcW w:w="1349" w:type="dxa"/>
                                </w:tcPr>
                                <w:p w14:paraId="50EF42A4"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6</w:t>
                                  </w:r>
                                </w:p>
                              </w:tc>
                            </w:tr>
                            <w:tr w:rsidR="007A6FFB" w:rsidRPr="007A6FFB" w14:paraId="0D45FF89" w14:textId="77777777" w:rsidTr="00A3411E">
                              <w:trPr>
                                <w:jc w:val="center"/>
                              </w:trPr>
                              <w:tc>
                                <w:tcPr>
                                  <w:tcW w:w="1348" w:type="dxa"/>
                                </w:tcPr>
                                <w:p w14:paraId="7469BAAD" w14:textId="025D338D" w:rsidR="00C430B9" w:rsidRPr="007A6FFB" w:rsidRDefault="009A4FAC" w:rsidP="00A3411E">
                                  <w:pPr>
                                    <w:rPr>
                                      <w:b/>
                                      <w:bCs/>
                                      <w:color w:val="2E74B5" w:themeColor="accent5" w:themeShade="BF"/>
                                      <w:sz w:val="24"/>
                                      <w:szCs w:val="24"/>
                                    </w:rPr>
                                  </w:pPr>
                                  <w:r>
                                    <w:rPr>
                                      <w:b/>
                                      <w:bCs/>
                                      <w:color w:val="2E74B5" w:themeColor="accent5" w:themeShade="BF"/>
                                      <w:sz w:val="24"/>
                                      <w:szCs w:val="24"/>
                                    </w:rPr>
                                    <w:t>Eloise</w:t>
                                  </w:r>
                                </w:p>
                                <w:p w14:paraId="172B7DB4" w14:textId="707CA672" w:rsidR="00C430B9" w:rsidRPr="007A6FFB" w:rsidRDefault="009A4FAC" w:rsidP="00A3411E">
                                  <w:pPr>
                                    <w:rPr>
                                      <w:b/>
                                      <w:bCs/>
                                      <w:color w:val="2E74B5" w:themeColor="accent5" w:themeShade="BF"/>
                                      <w:sz w:val="24"/>
                                      <w:szCs w:val="24"/>
                                    </w:rPr>
                                  </w:pPr>
                                  <w:r>
                                    <w:rPr>
                                      <w:b/>
                                      <w:bCs/>
                                      <w:color w:val="2E74B5" w:themeColor="accent5" w:themeShade="BF"/>
                                      <w:sz w:val="24"/>
                                      <w:szCs w:val="24"/>
                                    </w:rPr>
                                    <w:t>Gabriel</w:t>
                                  </w:r>
                                </w:p>
                              </w:tc>
                              <w:tc>
                                <w:tcPr>
                                  <w:tcW w:w="1349" w:type="dxa"/>
                                </w:tcPr>
                                <w:p w14:paraId="0E127FA8" w14:textId="77777777" w:rsidR="00C430B9" w:rsidRDefault="009A4FAC" w:rsidP="00A3411E">
                                  <w:pPr>
                                    <w:rPr>
                                      <w:b/>
                                      <w:bCs/>
                                      <w:color w:val="2E74B5" w:themeColor="accent5" w:themeShade="BF"/>
                                      <w:sz w:val="24"/>
                                      <w:szCs w:val="24"/>
                                    </w:rPr>
                                  </w:pPr>
                                  <w:r>
                                    <w:rPr>
                                      <w:b/>
                                      <w:bCs/>
                                      <w:color w:val="2E74B5" w:themeColor="accent5" w:themeShade="BF"/>
                                      <w:sz w:val="24"/>
                                      <w:szCs w:val="24"/>
                                    </w:rPr>
                                    <w:t>Zerrin</w:t>
                                  </w:r>
                                </w:p>
                                <w:p w14:paraId="7A8229CB" w14:textId="4F2EB593" w:rsidR="009A4FAC" w:rsidRPr="007A6FFB" w:rsidRDefault="009A4FAC" w:rsidP="00A3411E">
                                  <w:pPr>
                                    <w:rPr>
                                      <w:b/>
                                      <w:bCs/>
                                      <w:color w:val="2E74B5" w:themeColor="accent5" w:themeShade="BF"/>
                                      <w:sz w:val="24"/>
                                      <w:szCs w:val="24"/>
                                    </w:rPr>
                                  </w:pPr>
                                  <w:r>
                                    <w:rPr>
                                      <w:b/>
                                      <w:bCs/>
                                      <w:color w:val="2E74B5" w:themeColor="accent5" w:themeShade="BF"/>
                                      <w:sz w:val="24"/>
                                      <w:szCs w:val="24"/>
                                    </w:rPr>
                                    <w:t>Zac</w:t>
                                  </w:r>
                                  <w:r w:rsidR="00D22923">
                                    <w:rPr>
                                      <w:b/>
                                      <w:bCs/>
                                      <w:color w:val="2E74B5" w:themeColor="accent5" w:themeShade="BF"/>
                                      <w:sz w:val="24"/>
                                      <w:szCs w:val="24"/>
                                    </w:rPr>
                                    <w:t>ha</w:t>
                                  </w:r>
                                  <w:r w:rsidR="00C07358">
                                    <w:rPr>
                                      <w:b/>
                                      <w:bCs/>
                                      <w:color w:val="2E74B5" w:themeColor="accent5" w:themeShade="BF"/>
                                      <w:sz w:val="24"/>
                                      <w:szCs w:val="24"/>
                                    </w:rPr>
                                    <w:t>r</w:t>
                                  </w:r>
                                  <w:r>
                                    <w:rPr>
                                      <w:b/>
                                      <w:bCs/>
                                      <w:color w:val="2E74B5" w:themeColor="accent5" w:themeShade="BF"/>
                                      <w:sz w:val="24"/>
                                      <w:szCs w:val="24"/>
                                    </w:rPr>
                                    <w:t>y</w:t>
                                  </w:r>
                                </w:p>
                              </w:tc>
                              <w:tc>
                                <w:tcPr>
                                  <w:tcW w:w="1349" w:type="dxa"/>
                                </w:tcPr>
                                <w:p w14:paraId="6E8A54EB" w14:textId="06658458" w:rsidR="00C430B9" w:rsidRPr="007A6FFB" w:rsidRDefault="00C07358" w:rsidP="00A3411E">
                                  <w:pPr>
                                    <w:rPr>
                                      <w:b/>
                                      <w:bCs/>
                                      <w:color w:val="2E74B5" w:themeColor="accent5" w:themeShade="BF"/>
                                      <w:sz w:val="24"/>
                                      <w:szCs w:val="24"/>
                                    </w:rPr>
                                  </w:pPr>
                                  <w:r>
                                    <w:rPr>
                                      <w:b/>
                                      <w:bCs/>
                                      <w:color w:val="2E74B5" w:themeColor="accent5" w:themeShade="BF"/>
                                      <w:sz w:val="24"/>
                                      <w:szCs w:val="24"/>
                                    </w:rPr>
                                    <w:t>Harlow</w:t>
                                  </w:r>
                                </w:p>
                                <w:p w14:paraId="4BE8A518" w14:textId="37503034" w:rsidR="00C430B9" w:rsidRPr="007A6FFB" w:rsidRDefault="00C07358" w:rsidP="00A3411E">
                                  <w:pPr>
                                    <w:rPr>
                                      <w:b/>
                                      <w:bCs/>
                                      <w:color w:val="2E74B5" w:themeColor="accent5" w:themeShade="BF"/>
                                      <w:sz w:val="24"/>
                                      <w:szCs w:val="24"/>
                                    </w:rPr>
                                  </w:pPr>
                                  <w:r>
                                    <w:rPr>
                                      <w:b/>
                                      <w:bCs/>
                                      <w:color w:val="2E74B5" w:themeColor="accent5" w:themeShade="BF"/>
                                      <w:sz w:val="24"/>
                                      <w:szCs w:val="24"/>
                                    </w:rPr>
                                    <w:t>Lucas</w:t>
                                  </w:r>
                                </w:p>
                              </w:tc>
                              <w:tc>
                                <w:tcPr>
                                  <w:tcW w:w="1349" w:type="dxa"/>
                                </w:tcPr>
                                <w:p w14:paraId="6B08270D" w14:textId="77777777" w:rsidR="00C430B9" w:rsidRDefault="00C028E1" w:rsidP="00A3411E">
                                  <w:pPr>
                                    <w:rPr>
                                      <w:b/>
                                      <w:bCs/>
                                      <w:color w:val="2E74B5" w:themeColor="accent5" w:themeShade="BF"/>
                                      <w:sz w:val="24"/>
                                      <w:szCs w:val="24"/>
                                    </w:rPr>
                                  </w:pPr>
                                  <w:r>
                                    <w:rPr>
                                      <w:b/>
                                      <w:bCs/>
                                      <w:color w:val="2E74B5" w:themeColor="accent5" w:themeShade="BF"/>
                                      <w:sz w:val="24"/>
                                      <w:szCs w:val="24"/>
                                    </w:rPr>
                                    <w:t>Ava</w:t>
                                  </w:r>
                                </w:p>
                                <w:p w14:paraId="593722F6" w14:textId="4DB23A9A" w:rsidR="00C028E1" w:rsidRPr="007A6FFB" w:rsidRDefault="00C028E1" w:rsidP="00A3411E">
                                  <w:pPr>
                                    <w:rPr>
                                      <w:b/>
                                      <w:bCs/>
                                      <w:color w:val="2E74B5" w:themeColor="accent5" w:themeShade="BF"/>
                                      <w:sz w:val="24"/>
                                      <w:szCs w:val="24"/>
                                    </w:rPr>
                                  </w:pPr>
                                  <w:r>
                                    <w:rPr>
                                      <w:b/>
                                      <w:bCs/>
                                      <w:color w:val="2E74B5" w:themeColor="accent5" w:themeShade="BF"/>
                                      <w:sz w:val="24"/>
                                      <w:szCs w:val="24"/>
                                    </w:rPr>
                                    <w:t>Luke</w:t>
                                  </w:r>
                                </w:p>
                              </w:tc>
                              <w:tc>
                                <w:tcPr>
                                  <w:tcW w:w="1349" w:type="dxa"/>
                                </w:tcPr>
                                <w:p w14:paraId="70F87FDD" w14:textId="77777777" w:rsidR="00C430B9" w:rsidRDefault="00C028E1" w:rsidP="00964DAC">
                                  <w:pPr>
                                    <w:rPr>
                                      <w:b/>
                                      <w:bCs/>
                                      <w:color w:val="2E74B5" w:themeColor="accent5" w:themeShade="BF"/>
                                      <w:sz w:val="24"/>
                                      <w:szCs w:val="24"/>
                                    </w:rPr>
                                  </w:pPr>
                                  <w:r>
                                    <w:rPr>
                                      <w:b/>
                                      <w:bCs/>
                                      <w:color w:val="2E74B5" w:themeColor="accent5" w:themeShade="BF"/>
                                      <w:sz w:val="24"/>
                                      <w:szCs w:val="24"/>
                                    </w:rPr>
                                    <w:t>Willow</w:t>
                                  </w:r>
                                </w:p>
                                <w:p w14:paraId="7F7D8436" w14:textId="18A34373" w:rsidR="00C028E1" w:rsidRPr="007A6FFB" w:rsidRDefault="00C028E1" w:rsidP="00964DAC">
                                  <w:pPr>
                                    <w:rPr>
                                      <w:b/>
                                      <w:bCs/>
                                      <w:color w:val="2E74B5" w:themeColor="accent5" w:themeShade="BF"/>
                                      <w:sz w:val="24"/>
                                      <w:szCs w:val="24"/>
                                    </w:rPr>
                                  </w:pPr>
                                  <w:r>
                                    <w:rPr>
                                      <w:b/>
                                      <w:bCs/>
                                      <w:color w:val="2E74B5" w:themeColor="accent5" w:themeShade="BF"/>
                                      <w:sz w:val="24"/>
                                      <w:szCs w:val="24"/>
                                    </w:rPr>
                                    <w:t>Freya</w:t>
                                  </w:r>
                                </w:p>
                              </w:tc>
                            </w:tr>
                          </w:tbl>
                          <w:p w14:paraId="5168DE3F" w14:textId="61DB244B" w:rsidR="00C430B9" w:rsidRDefault="00C430B9" w:rsidP="007A6FFB">
                            <w:pPr>
                              <w:jc w:val="center"/>
                              <w:rPr>
                                <w:b/>
                                <w:bCs/>
                                <w:color w:val="2E74B5" w:themeColor="accent5" w:themeShade="BF"/>
                                <w:sz w:val="24"/>
                                <w:szCs w:val="24"/>
                              </w:rPr>
                            </w:pPr>
                            <w:r w:rsidRPr="007A6FFB">
                              <w:rPr>
                                <w:b/>
                                <w:bCs/>
                                <w:color w:val="2E74B5" w:themeColor="accent5" w:themeShade="BF"/>
                                <w:sz w:val="24"/>
                                <w:szCs w:val="24"/>
                              </w:rPr>
                              <w:t xml:space="preserve">Introducing our school </w:t>
                            </w:r>
                            <w:r w:rsidR="007A6FFB" w:rsidRPr="007A6FFB">
                              <w:rPr>
                                <w:b/>
                                <w:bCs/>
                                <w:color w:val="2E74B5" w:themeColor="accent5" w:themeShade="BF"/>
                                <w:sz w:val="24"/>
                                <w:szCs w:val="24"/>
                              </w:rPr>
                              <w:t>Ethos Team</w:t>
                            </w:r>
                          </w:p>
                          <w:p w14:paraId="6FAC7563" w14:textId="77777777" w:rsidR="00BD0695" w:rsidRPr="007A6FFB" w:rsidRDefault="00BD0695" w:rsidP="007A6FFB">
                            <w:pPr>
                              <w:jc w:val="center"/>
                              <w:rPr>
                                <w:b/>
                                <w:bCs/>
                                <w:color w:val="2E74B5" w:themeColor="accent5" w:themeShade="BF"/>
                                <w:sz w:val="24"/>
                                <w:szCs w:val="24"/>
                              </w:rPr>
                            </w:pPr>
                          </w:p>
                          <w:p w14:paraId="3F22E88F" w14:textId="77777777" w:rsidR="00C430B9" w:rsidRPr="00F913E6" w:rsidRDefault="00C430B9" w:rsidP="00C430B9">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D1922" id="_x0000_s1058" type="#_x0000_t202" style="position:absolute;margin-left:0;margin-top:51.75pt;width:491.4pt;height:291.35pt;z-index:-251581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" fillcolor="#e2f0d9" strokecolor="#e00" strokeweight="4.5pt">
                <v:textbox>
                  <w:txbxContent>
                    <w:p w14:paraId="57F39F4A" w14:textId="392F4C35" w:rsidR="00C430B9" w:rsidRPr="007A6FFB" w:rsidRDefault="00C430B9" w:rsidP="00C430B9">
                      <w:pPr>
                        <w:jc w:val="center"/>
                        <w:rPr>
                          <w:b/>
                          <w:bCs/>
                          <w:color w:val="2E74B5" w:themeColor="accent5" w:themeShade="BF"/>
                          <w:sz w:val="24"/>
                          <w:szCs w:val="24"/>
                        </w:rPr>
                      </w:pPr>
                      <w:r w:rsidRPr="007A6FFB">
                        <w:rPr>
                          <w:b/>
                          <w:bCs/>
                          <w:color w:val="2E74B5" w:themeColor="accent5" w:themeShade="BF"/>
                          <w:sz w:val="24"/>
                          <w:szCs w:val="24"/>
                        </w:rPr>
                        <w:t>Ethos Team</w:t>
                      </w:r>
                    </w:p>
                    <w:tbl>
                      <w:tblPr>
                        <w:tblStyle w:val="TableGrid"/>
                        <w:tblW w:w="0" w:type="auto"/>
                        <w:jc w:val="center"/>
                        <w:tblLook w:val="04A0" w:firstRow="1" w:lastRow="0" w:firstColumn="1" w:lastColumn="0" w:noHBand="0" w:noVBand="1"/>
                      </w:tblPr>
                      <w:tblGrid>
                        <w:gridCol w:w="1348"/>
                        <w:gridCol w:w="1349"/>
                        <w:gridCol w:w="1349"/>
                        <w:gridCol w:w="1349"/>
                        <w:gridCol w:w="1349"/>
                      </w:tblGrid>
                      <w:tr w:rsidR="007A6FFB" w:rsidRPr="007A6FFB" w14:paraId="05DC6DB7" w14:textId="77777777" w:rsidTr="00A3411E">
                        <w:trPr>
                          <w:jc w:val="center"/>
                        </w:trPr>
                        <w:tc>
                          <w:tcPr>
                            <w:tcW w:w="1348" w:type="dxa"/>
                          </w:tcPr>
                          <w:p w14:paraId="3832AEA1"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2</w:t>
                            </w:r>
                          </w:p>
                        </w:tc>
                        <w:tc>
                          <w:tcPr>
                            <w:tcW w:w="1349" w:type="dxa"/>
                          </w:tcPr>
                          <w:p w14:paraId="0B621AAD"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3</w:t>
                            </w:r>
                          </w:p>
                        </w:tc>
                        <w:tc>
                          <w:tcPr>
                            <w:tcW w:w="1349" w:type="dxa"/>
                          </w:tcPr>
                          <w:p w14:paraId="4DA61D90"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4</w:t>
                            </w:r>
                          </w:p>
                        </w:tc>
                        <w:tc>
                          <w:tcPr>
                            <w:tcW w:w="1349" w:type="dxa"/>
                          </w:tcPr>
                          <w:p w14:paraId="78C8F86C"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5</w:t>
                            </w:r>
                          </w:p>
                        </w:tc>
                        <w:tc>
                          <w:tcPr>
                            <w:tcW w:w="1349" w:type="dxa"/>
                          </w:tcPr>
                          <w:p w14:paraId="50EF42A4" w14:textId="77777777" w:rsidR="00C430B9" w:rsidRPr="007A6FFB" w:rsidRDefault="00C430B9" w:rsidP="00A3411E">
                            <w:pPr>
                              <w:jc w:val="center"/>
                              <w:rPr>
                                <w:b/>
                                <w:bCs/>
                                <w:color w:val="2E74B5" w:themeColor="accent5" w:themeShade="BF"/>
                                <w:sz w:val="24"/>
                                <w:szCs w:val="24"/>
                              </w:rPr>
                            </w:pPr>
                            <w:r w:rsidRPr="007A6FFB">
                              <w:rPr>
                                <w:b/>
                                <w:bCs/>
                                <w:color w:val="2E74B5" w:themeColor="accent5" w:themeShade="BF"/>
                                <w:sz w:val="24"/>
                                <w:szCs w:val="24"/>
                              </w:rPr>
                              <w:t>Year 6</w:t>
                            </w:r>
                          </w:p>
                        </w:tc>
                      </w:tr>
                      <w:tr w:rsidR="007A6FFB" w:rsidRPr="007A6FFB" w14:paraId="0D45FF89" w14:textId="77777777" w:rsidTr="00A3411E">
                        <w:trPr>
                          <w:jc w:val="center"/>
                        </w:trPr>
                        <w:tc>
                          <w:tcPr>
                            <w:tcW w:w="1348" w:type="dxa"/>
                          </w:tcPr>
                          <w:p w14:paraId="7469BAAD" w14:textId="025D338D" w:rsidR="00C430B9" w:rsidRPr="007A6FFB" w:rsidRDefault="009A4FAC" w:rsidP="00A3411E">
                            <w:pPr>
                              <w:rPr>
                                <w:b/>
                                <w:bCs/>
                                <w:color w:val="2E74B5" w:themeColor="accent5" w:themeShade="BF"/>
                                <w:sz w:val="24"/>
                                <w:szCs w:val="24"/>
                              </w:rPr>
                            </w:pPr>
                            <w:r>
                              <w:rPr>
                                <w:b/>
                                <w:bCs/>
                                <w:color w:val="2E74B5" w:themeColor="accent5" w:themeShade="BF"/>
                                <w:sz w:val="24"/>
                                <w:szCs w:val="24"/>
                              </w:rPr>
                              <w:t>Eloise</w:t>
                            </w:r>
                          </w:p>
                          <w:p w14:paraId="172B7DB4" w14:textId="707CA672" w:rsidR="00C430B9" w:rsidRPr="007A6FFB" w:rsidRDefault="009A4FAC" w:rsidP="00A3411E">
                            <w:pPr>
                              <w:rPr>
                                <w:b/>
                                <w:bCs/>
                                <w:color w:val="2E74B5" w:themeColor="accent5" w:themeShade="BF"/>
                                <w:sz w:val="24"/>
                                <w:szCs w:val="24"/>
                              </w:rPr>
                            </w:pPr>
                            <w:r>
                              <w:rPr>
                                <w:b/>
                                <w:bCs/>
                                <w:color w:val="2E74B5" w:themeColor="accent5" w:themeShade="BF"/>
                                <w:sz w:val="24"/>
                                <w:szCs w:val="24"/>
                              </w:rPr>
                              <w:t>Gabriel</w:t>
                            </w:r>
                          </w:p>
                        </w:tc>
                        <w:tc>
                          <w:tcPr>
                            <w:tcW w:w="1349" w:type="dxa"/>
                          </w:tcPr>
                          <w:p w14:paraId="0E127FA8" w14:textId="77777777" w:rsidR="00C430B9" w:rsidRDefault="009A4FAC" w:rsidP="00A3411E">
                            <w:pPr>
                              <w:rPr>
                                <w:b/>
                                <w:bCs/>
                                <w:color w:val="2E74B5" w:themeColor="accent5" w:themeShade="BF"/>
                                <w:sz w:val="24"/>
                                <w:szCs w:val="24"/>
                              </w:rPr>
                            </w:pPr>
                            <w:r>
                              <w:rPr>
                                <w:b/>
                                <w:bCs/>
                                <w:color w:val="2E74B5" w:themeColor="accent5" w:themeShade="BF"/>
                                <w:sz w:val="24"/>
                                <w:szCs w:val="24"/>
                              </w:rPr>
                              <w:t>Zerrin</w:t>
                            </w:r>
                          </w:p>
                          <w:p w14:paraId="7A8229CB" w14:textId="4F2EB593" w:rsidR="009A4FAC" w:rsidRPr="007A6FFB" w:rsidRDefault="009A4FAC" w:rsidP="00A3411E">
                            <w:pPr>
                              <w:rPr>
                                <w:b/>
                                <w:bCs/>
                                <w:color w:val="2E74B5" w:themeColor="accent5" w:themeShade="BF"/>
                                <w:sz w:val="24"/>
                                <w:szCs w:val="24"/>
                              </w:rPr>
                            </w:pPr>
                            <w:r>
                              <w:rPr>
                                <w:b/>
                                <w:bCs/>
                                <w:color w:val="2E74B5" w:themeColor="accent5" w:themeShade="BF"/>
                                <w:sz w:val="24"/>
                                <w:szCs w:val="24"/>
                              </w:rPr>
                              <w:t>Zac</w:t>
                            </w:r>
                            <w:r w:rsidR="00D22923">
                              <w:rPr>
                                <w:b/>
                                <w:bCs/>
                                <w:color w:val="2E74B5" w:themeColor="accent5" w:themeShade="BF"/>
                                <w:sz w:val="24"/>
                                <w:szCs w:val="24"/>
                              </w:rPr>
                              <w:t>ha</w:t>
                            </w:r>
                            <w:r w:rsidR="00C07358">
                              <w:rPr>
                                <w:b/>
                                <w:bCs/>
                                <w:color w:val="2E74B5" w:themeColor="accent5" w:themeShade="BF"/>
                                <w:sz w:val="24"/>
                                <w:szCs w:val="24"/>
                              </w:rPr>
                              <w:t>r</w:t>
                            </w:r>
                            <w:r>
                              <w:rPr>
                                <w:b/>
                                <w:bCs/>
                                <w:color w:val="2E74B5" w:themeColor="accent5" w:themeShade="BF"/>
                                <w:sz w:val="24"/>
                                <w:szCs w:val="24"/>
                              </w:rPr>
                              <w:t>y</w:t>
                            </w:r>
                          </w:p>
                        </w:tc>
                        <w:tc>
                          <w:tcPr>
                            <w:tcW w:w="1349" w:type="dxa"/>
                          </w:tcPr>
                          <w:p w14:paraId="6E8A54EB" w14:textId="06658458" w:rsidR="00C430B9" w:rsidRPr="007A6FFB" w:rsidRDefault="00C07358" w:rsidP="00A3411E">
                            <w:pPr>
                              <w:rPr>
                                <w:b/>
                                <w:bCs/>
                                <w:color w:val="2E74B5" w:themeColor="accent5" w:themeShade="BF"/>
                                <w:sz w:val="24"/>
                                <w:szCs w:val="24"/>
                              </w:rPr>
                            </w:pPr>
                            <w:r>
                              <w:rPr>
                                <w:b/>
                                <w:bCs/>
                                <w:color w:val="2E74B5" w:themeColor="accent5" w:themeShade="BF"/>
                                <w:sz w:val="24"/>
                                <w:szCs w:val="24"/>
                              </w:rPr>
                              <w:t>Harlow</w:t>
                            </w:r>
                          </w:p>
                          <w:p w14:paraId="4BE8A518" w14:textId="37503034" w:rsidR="00C430B9" w:rsidRPr="007A6FFB" w:rsidRDefault="00C07358" w:rsidP="00A3411E">
                            <w:pPr>
                              <w:rPr>
                                <w:b/>
                                <w:bCs/>
                                <w:color w:val="2E74B5" w:themeColor="accent5" w:themeShade="BF"/>
                                <w:sz w:val="24"/>
                                <w:szCs w:val="24"/>
                              </w:rPr>
                            </w:pPr>
                            <w:r>
                              <w:rPr>
                                <w:b/>
                                <w:bCs/>
                                <w:color w:val="2E74B5" w:themeColor="accent5" w:themeShade="BF"/>
                                <w:sz w:val="24"/>
                                <w:szCs w:val="24"/>
                              </w:rPr>
                              <w:t>Lucas</w:t>
                            </w:r>
                          </w:p>
                        </w:tc>
                        <w:tc>
                          <w:tcPr>
                            <w:tcW w:w="1349" w:type="dxa"/>
                          </w:tcPr>
                          <w:p w14:paraId="6B08270D" w14:textId="77777777" w:rsidR="00C430B9" w:rsidRDefault="00C028E1" w:rsidP="00A3411E">
                            <w:pPr>
                              <w:rPr>
                                <w:b/>
                                <w:bCs/>
                                <w:color w:val="2E74B5" w:themeColor="accent5" w:themeShade="BF"/>
                                <w:sz w:val="24"/>
                                <w:szCs w:val="24"/>
                              </w:rPr>
                            </w:pPr>
                            <w:r>
                              <w:rPr>
                                <w:b/>
                                <w:bCs/>
                                <w:color w:val="2E74B5" w:themeColor="accent5" w:themeShade="BF"/>
                                <w:sz w:val="24"/>
                                <w:szCs w:val="24"/>
                              </w:rPr>
                              <w:t>Ava</w:t>
                            </w:r>
                          </w:p>
                          <w:p w14:paraId="593722F6" w14:textId="4DB23A9A" w:rsidR="00C028E1" w:rsidRPr="007A6FFB" w:rsidRDefault="00C028E1" w:rsidP="00A3411E">
                            <w:pPr>
                              <w:rPr>
                                <w:b/>
                                <w:bCs/>
                                <w:color w:val="2E74B5" w:themeColor="accent5" w:themeShade="BF"/>
                                <w:sz w:val="24"/>
                                <w:szCs w:val="24"/>
                              </w:rPr>
                            </w:pPr>
                            <w:r>
                              <w:rPr>
                                <w:b/>
                                <w:bCs/>
                                <w:color w:val="2E74B5" w:themeColor="accent5" w:themeShade="BF"/>
                                <w:sz w:val="24"/>
                                <w:szCs w:val="24"/>
                              </w:rPr>
                              <w:t>Luke</w:t>
                            </w:r>
                          </w:p>
                        </w:tc>
                        <w:tc>
                          <w:tcPr>
                            <w:tcW w:w="1349" w:type="dxa"/>
                          </w:tcPr>
                          <w:p w14:paraId="70F87FDD" w14:textId="77777777" w:rsidR="00C430B9" w:rsidRDefault="00C028E1" w:rsidP="00964DAC">
                            <w:pPr>
                              <w:rPr>
                                <w:b/>
                                <w:bCs/>
                                <w:color w:val="2E74B5" w:themeColor="accent5" w:themeShade="BF"/>
                                <w:sz w:val="24"/>
                                <w:szCs w:val="24"/>
                              </w:rPr>
                            </w:pPr>
                            <w:r>
                              <w:rPr>
                                <w:b/>
                                <w:bCs/>
                                <w:color w:val="2E74B5" w:themeColor="accent5" w:themeShade="BF"/>
                                <w:sz w:val="24"/>
                                <w:szCs w:val="24"/>
                              </w:rPr>
                              <w:t>Willow</w:t>
                            </w:r>
                          </w:p>
                          <w:p w14:paraId="7F7D8436" w14:textId="18A34373" w:rsidR="00C028E1" w:rsidRPr="007A6FFB" w:rsidRDefault="00C028E1" w:rsidP="00964DAC">
                            <w:pPr>
                              <w:rPr>
                                <w:b/>
                                <w:bCs/>
                                <w:color w:val="2E74B5" w:themeColor="accent5" w:themeShade="BF"/>
                                <w:sz w:val="24"/>
                                <w:szCs w:val="24"/>
                              </w:rPr>
                            </w:pPr>
                            <w:r>
                              <w:rPr>
                                <w:b/>
                                <w:bCs/>
                                <w:color w:val="2E74B5" w:themeColor="accent5" w:themeShade="BF"/>
                                <w:sz w:val="24"/>
                                <w:szCs w:val="24"/>
                              </w:rPr>
                              <w:t>Freya</w:t>
                            </w:r>
                          </w:p>
                        </w:tc>
                      </w:tr>
                    </w:tbl>
                    <w:p w14:paraId="5168DE3F" w14:textId="61DB244B" w:rsidR="00C430B9" w:rsidRDefault="00C430B9" w:rsidP="007A6FFB">
                      <w:pPr>
                        <w:jc w:val="center"/>
                        <w:rPr>
                          <w:b/>
                          <w:bCs/>
                          <w:color w:val="2E74B5" w:themeColor="accent5" w:themeShade="BF"/>
                          <w:sz w:val="24"/>
                          <w:szCs w:val="24"/>
                        </w:rPr>
                      </w:pPr>
                      <w:r w:rsidRPr="007A6FFB">
                        <w:rPr>
                          <w:b/>
                          <w:bCs/>
                          <w:color w:val="2E74B5" w:themeColor="accent5" w:themeShade="BF"/>
                          <w:sz w:val="24"/>
                          <w:szCs w:val="24"/>
                        </w:rPr>
                        <w:t xml:space="preserve">Introducing our school </w:t>
                      </w:r>
                      <w:r w:rsidR="007A6FFB" w:rsidRPr="007A6FFB">
                        <w:rPr>
                          <w:b/>
                          <w:bCs/>
                          <w:color w:val="2E74B5" w:themeColor="accent5" w:themeShade="BF"/>
                          <w:sz w:val="24"/>
                          <w:szCs w:val="24"/>
                        </w:rPr>
                        <w:t>Ethos Team</w:t>
                      </w:r>
                    </w:p>
                    <w:p w14:paraId="6FAC7563" w14:textId="77777777" w:rsidR="00BD0695" w:rsidRPr="007A6FFB" w:rsidRDefault="00BD0695" w:rsidP="007A6FFB">
                      <w:pPr>
                        <w:jc w:val="center"/>
                        <w:rPr>
                          <w:b/>
                          <w:bCs/>
                          <w:color w:val="2E74B5" w:themeColor="accent5" w:themeShade="BF"/>
                          <w:sz w:val="24"/>
                          <w:szCs w:val="24"/>
                        </w:rPr>
                      </w:pPr>
                    </w:p>
                    <w:p w14:paraId="3F22E88F" w14:textId="77777777" w:rsidR="00C430B9" w:rsidRPr="00F913E6" w:rsidRDefault="00C430B9" w:rsidP="00C430B9">
                      <w:pPr>
                        <w:rPr>
                          <w:b/>
                          <w:bCs/>
                          <w:sz w:val="24"/>
                          <w:szCs w:val="24"/>
                        </w:rPr>
                      </w:pPr>
                    </w:p>
                  </w:txbxContent>
                </v:textbox>
                <w10:wrap type="tight" anchorx="page"/>
              </v:shape>
            </w:pict>
          </mc:Fallback>
        </mc:AlternateContent>
      </w:r>
    </w:p>
    <w:sectPr w:rsidR="00A3411E" w:rsidSect="00642B65">
      <w:pgSz w:w="11906" w:h="16838" w:code="9"/>
      <w:pgMar w:top="0" w:right="1021" w:bottom="244" w:left="284" w:header="6" w:footer="170" w:gutter="0"/>
      <w:pgBorders w:offsetFrom="page">
        <w:top w:val="single" w:sz="36" w:space="24" w:color="EE0000"/>
        <w:left w:val="single" w:sz="36" w:space="24" w:color="EE0000"/>
        <w:bottom w:val="single" w:sz="36" w:space="24" w:color="EE0000"/>
        <w:right w:val="single" w:sz="36" w:space="24" w:color="EE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EFA4ED" w14:textId="77777777" w:rsidR="00B206B1" w:rsidRDefault="00B206B1">
      <w:pPr>
        <w:spacing w:after="0" w:line="240" w:lineRule="auto"/>
      </w:pPr>
      <w:r>
        <w:separator/>
      </w:r>
    </w:p>
  </w:endnote>
  <w:endnote w:type="continuationSeparator" w:id="0">
    <w:p w14:paraId="0DEE2659" w14:textId="77777777" w:rsidR="00B206B1" w:rsidRDefault="00B206B1">
      <w:pPr>
        <w:spacing w:after="0" w:line="240" w:lineRule="auto"/>
      </w:pPr>
      <w:r>
        <w:continuationSeparator/>
      </w:r>
    </w:p>
  </w:endnote>
  <w:endnote w:type="continuationNotice" w:id="1">
    <w:p w14:paraId="6AED29CB" w14:textId="77777777" w:rsidR="00B206B1" w:rsidRDefault="00B206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winkl Cursive 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Lato">
    <w:altName w:val="Segoe UI"/>
    <w:charset w:val="00"/>
    <w:family w:val="swiss"/>
    <w:pitch w:val="variable"/>
    <w:sig w:usb0="E10002FF" w:usb1="5000ECFF" w:usb2="00000021" w:usb3="00000000" w:csb0="0000019F" w:csb1="00000000"/>
  </w:font>
  <w:font w:name="Twinkl">
    <w:altName w:val="Calibri"/>
    <w:charset w:val="00"/>
    <w:family w:val="auto"/>
    <w:pitch w:val="variable"/>
    <w:sig w:usb0="A00000AF" w:usb1="5000205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Twinkl Cursive Looped Regular">
    <w:altName w:val="Calibri"/>
    <w:charset w:val="00"/>
    <w:family w:val="auto"/>
    <w:pitch w:val="variable"/>
    <w:sig w:usb0="00000003" w:usb1="00000001" w:usb2="00000000" w:usb3="00000000" w:csb0="00000001" w:csb1="00000000"/>
  </w:font>
  <w:font w:name="Dreaming Outloud Pro">
    <w:altName w:val="Calibri"/>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54CDE1" w14:textId="77777777" w:rsidR="00B206B1" w:rsidRDefault="00B206B1">
      <w:pPr>
        <w:spacing w:after="0" w:line="240" w:lineRule="auto"/>
      </w:pPr>
      <w:r>
        <w:separator/>
      </w:r>
    </w:p>
  </w:footnote>
  <w:footnote w:type="continuationSeparator" w:id="0">
    <w:p w14:paraId="72C33BEE" w14:textId="77777777" w:rsidR="00B206B1" w:rsidRDefault="00B206B1">
      <w:pPr>
        <w:spacing w:after="0" w:line="240" w:lineRule="auto"/>
      </w:pPr>
      <w:r>
        <w:continuationSeparator/>
      </w:r>
    </w:p>
  </w:footnote>
  <w:footnote w:type="continuationNotice" w:id="1">
    <w:p w14:paraId="76F6EB5D" w14:textId="77777777" w:rsidR="00B206B1" w:rsidRDefault="00B206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Gold Ticket Golden Token With Star Magical Background Stock Illustration -  Download Image Now" style="width:192pt;height:108pt;visibility:visible;mso-wrap-style:square" o:bullet="t">
        <v:imagedata r:id="rId1" o:title="Gold Ticket Golden Token With Star Magical Background Stock Illustration -  Download Image Now" chromakey="white"/>
      </v:shape>
    </w:pict>
  </w:numPicBullet>
  <w:numPicBullet w:numPicBulletId="1">
    <w:pict>
      <v:shape id="_x0000_i1027" type="#_x0000_t75" alt="Image result for clip art head teacher award" style="width:24.75pt;height:24.75pt;visibility:visible;mso-wrap-style:square" o:bullet="t">
        <v:imagedata r:id="rId2" o:title="Image result for clip art head teacher award"/>
      </v:shape>
    </w:pict>
  </w:numPicBullet>
  <w:abstractNum w:abstractNumId="0" w15:restartNumberingAfterBreak="0">
    <w:nsid w:val="084E47FC"/>
    <w:multiLevelType w:val="hybridMultilevel"/>
    <w:tmpl w:val="6C8CB064"/>
    <w:lvl w:ilvl="0" w:tplc="FC34FE2C">
      <w:numFmt w:val="bullet"/>
      <w:lvlText w:val="-"/>
      <w:lvlJc w:val="left"/>
      <w:pPr>
        <w:ind w:left="435" w:hanging="360"/>
      </w:pPr>
      <w:rPr>
        <w:rFonts w:ascii="Twinkl Cursive Looped" w:eastAsiaTheme="minorHAnsi" w:hAnsi="Twinkl Cursive Looped"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1" w15:restartNumberingAfterBreak="0">
    <w:nsid w:val="18146236"/>
    <w:multiLevelType w:val="hybridMultilevel"/>
    <w:tmpl w:val="F4D64094"/>
    <w:lvl w:ilvl="0" w:tplc="D1DA5902">
      <w:start w:val="1"/>
      <w:numFmt w:val="bullet"/>
      <w:lvlText w:val=""/>
      <w:lvlPicBulletId w:val="0"/>
      <w:lvlJc w:val="left"/>
      <w:pPr>
        <w:tabs>
          <w:tab w:val="num" w:pos="720"/>
        </w:tabs>
        <w:ind w:left="720" w:hanging="360"/>
      </w:pPr>
      <w:rPr>
        <w:rFonts w:ascii="Symbol" w:hAnsi="Symbol" w:hint="default"/>
      </w:rPr>
    </w:lvl>
    <w:lvl w:ilvl="1" w:tplc="13FAADD8" w:tentative="1">
      <w:start w:val="1"/>
      <w:numFmt w:val="bullet"/>
      <w:lvlText w:val=""/>
      <w:lvlJc w:val="left"/>
      <w:pPr>
        <w:tabs>
          <w:tab w:val="num" w:pos="1440"/>
        </w:tabs>
        <w:ind w:left="1440" w:hanging="360"/>
      </w:pPr>
      <w:rPr>
        <w:rFonts w:ascii="Symbol" w:hAnsi="Symbol" w:hint="default"/>
      </w:rPr>
    </w:lvl>
    <w:lvl w:ilvl="2" w:tplc="AE242BEC" w:tentative="1">
      <w:start w:val="1"/>
      <w:numFmt w:val="bullet"/>
      <w:lvlText w:val=""/>
      <w:lvlJc w:val="left"/>
      <w:pPr>
        <w:tabs>
          <w:tab w:val="num" w:pos="2160"/>
        </w:tabs>
        <w:ind w:left="2160" w:hanging="360"/>
      </w:pPr>
      <w:rPr>
        <w:rFonts w:ascii="Symbol" w:hAnsi="Symbol" w:hint="default"/>
      </w:rPr>
    </w:lvl>
    <w:lvl w:ilvl="3" w:tplc="43BCD9C6" w:tentative="1">
      <w:start w:val="1"/>
      <w:numFmt w:val="bullet"/>
      <w:lvlText w:val=""/>
      <w:lvlJc w:val="left"/>
      <w:pPr>
        <w:tabs>
          <w:tab w:val="num" w:pos="2880"/>
        </w:tabs>
        <w:ind w:left="2880" w:hanging="360"/>
      </w:pPr>
      <w:rPr>
        <w:rFonts w:ascii="Symbol" w:hAnsi="Symbol" w:hint="default"/>
      </w:rPr>
    </w:lvl>
    <w:lvl w:ilvl="4" w:tplc="1B469280" w:tentative="1">
      <w:start w:val="1"/>
      <w:numFmt w:val="bullet"/>
      <w:lvlText w:val=""/>
      <w:lvlJc w:val="left"/>
      <w:pPr>
        <w:tabs>
          <w:tab w:val="num" w:pos="3600"/>
        </w:tabs>
        <w:ind w:left="3600" w:hanging="360"/>
      </w:pPr>
      <w:rPr>
        <w:rFonts w:ascii="Symbol" w:hAnsi="Symbol" w:hint="default"/>
      </w:rPr>
    </w:lvl>
    <w:lvl w:ilvl="5" w:tplc="E2486CD0" w:tentative="1">
      <w:start w:val="1"/>
      <w:numFmt w:val="bullet"/>
      <w:lvlText w:val=""/>
      <w:lvlJc w:val="left"/>
      <w:pPr>
        <w:tabs>
          <w:tab w:val="num" w:pos="4320"/>
        </w:tabs>
        <w:ind w:left="4320" w:hanging="360"/>
      </w:pPr>
      <w:rPr>
        <w:rFonts w:ascii="Symbol" w:hAnsi="Symbol" w:hint="default"/>
      </w:rPr>
    </w:lvl>
    <w:lvl w:ilvl="6" w:tplc="C93EC240" w:tentative="1">
      <w:start w:val="1"/>
      <w:numFmt w:val="bullet"/>
      <w:lvlText w:val=""/>
      <w:lvlJc w:val="left"/>
      <w:pPr>
        <w:tabs>
          <w:tab w:val="num" w:pos="5040"/>
        </w:tabs>
        <w:ind w:left="5040" w:hanging="360"/>
      </w:pPr>
      <w:rPr>
        <w:rFonts w:ascii="Symbol" w:hAnsi="Symbol" w:hint="default"/>
      </w:rPr>
    </w:lvl>
    <w:lvl w:ilvl="7" w:tplc="8C2C0760" w:tentative="1">
      <w:start w:val="1"/>
      <w:numFmt w:val="bullet"/>
      <w:lvlText w:val=""/>
      <w:lvlJc w:val="left"/>
      <w:pPr>
        <w:tabs>
          <w:tab w:val="num" w:pos="5760"/>
        </w:tabs>
        <w:ind w:left="5760" w:hanging="360"/>
      </w:pPr>
      <w:rPr>
        <w:rFonts w:ascii="Symbol" w:hAnsi="Symbol" w:hint="default"/>
      </w:rPr>
    </w:lvl>
    <w:lvl w:ilvl="8" w:tplc="34F87D6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31AC5361"/>
    <w:multiLevelType w:val="hybridMultilevel"/>
    <w:tmpl w:val="CE9A9570"/>
    <w:lvl w:ilvl="0" w:tplc="7E54DE62">
      <w:start w:val="11"/>
      <w:numFmt w:val="bullet"/>
      <w:lvlText w:val=""/>
      <w:lvlJc w:val="left"/>
      <w:pPr>
        <w:ind w:left="720" w:hanging="360"/>
      </w:pPr>
      <w:rPr>
        <w:rFonts w:ascii="Symbol" w:eastAsia="Yu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CE242E"/>
    <w:multiLevelType w:val="hybridMultilevel"/>
    <w:tmpl w:val="802EFA2C"/>
    <w:lvl w:ilvl="0" w:tplc="262AA394">
      <w:start w:val="1"/>
      <w:numFmt w:val="bullet"/>
      <w:lvlText w:val=""/>
      <w:lvlPicBulletId w:val="1"/>
      <w:lvlJc w:val="left"/>
      <w:pPr>
        <w:tabs>
          <w:tab w:val="num" w:pos="720"/>
        </w:tabs>
        <w:ind w:left="720" w:hanging="360"/>
      </w:pPr>
      <w:rPr>
        <w:rFonts w:ascii="Symbol" w:hAnsi="Symbol" w:hint="default"/>
      </w:rPr>
    </w:lvl>
    <w:lvl w:ilvl="1" w:tplc="D92C14C2" w:tentative="1">
      <w:start w:val="1"/>
      <w:numFmt w:val="bullet"/>
      <w:lvlText w:val=""/>
      <w:lvlJc w:val="left"/>
      <w:pPr>
        <w:tabs>
          <w:tab w:val="num" w:pos="1440"/>
        </w:tabs>
        <w:ind w:left="1440" w:hanging="360"/>
      </w:pPr>
      <w:rPr>
        <w:rFonts w:ascii="Symbol" w:hAnsi="Symbol" w:hint="default"/>
      </w:rPr>
    </w:lvl>
    <w:lvl w:ilvl="2" w:tplc="A8D0B614" w:tentative="1">
      <w:start w:val="1"/>
      <w:numFmt w:val="bullet"/>
      <w:lvlText w:val=""/>
      <w:lvlJc w:val="left"/>
      <w:pPr>
        <w:tabs>
          <w:tab w:val="num" w:pos="2160"/>
        </w:tabs>
        <w:ind w:left="2160" w:hanging="360"/>
      </w:pPr>
      <w:rPr>
        <w:rFonts w:ascii="Symbol" w:hAnsi="Symbol" w:hint="default"/>
      </w:rPr>
    </w:lvl>
    <w:lvl w:ilvl="3" w:tplc="9828DE2E" w:tentative="1">
      <w:start w:val="1"/>
      <w:numFmt w:val="bullet"/>
      <w:lvlText w:val=""/>
      <w:lvlJc w:val="left"/>
      <w:pPr>
        <w:tabs>
          <w:tab w:val="num" w:pos="2880"/>
        </w:tabs>
        <w:ind w:left="2880" w:hanging="360"/>
      </w:pPr>
      <w:rPr>
        <w:rFonts w:ascii="Symbol" w:hAnsi="Symbol" w:hint="default"/>
      </w:rPr>
    </w:lvl>
    <w:lvl w:ilvl="4" w:tplc="1A8CF798" w:tentative="1">
      <w:start w:val="1"/>
      <w:numFmt w:val="bullet"/>
      <w:lvlText w:val=""/>
      <w:lvlJc w:val="left"/>
      <w:pPr>
        <w:tabs>
          <w:tab w:val="num" w:pos="3600"/>
        </w:tabs>
        <w:ind w:left="3600" w:hanging="360"/>
      </w:pPr>
      <w:rPr>
        <w:rFonts w:ascii="Symbol" w:hAnsi="Symbol" w:hint="default"/>
      </w:rPr>
    </w:lvl>
    <w:lvl w:ilvl="5" w:tplc="129E9D64" w:tentative="1">
      <w:start w:val="1"/>
      <w:numFmt w:val="bullet"/>
      <w:lvlText w:val=""/>
      <w:lvlJc w:val="left"/>
      <w:pPr>
        <w:tabs>
          <w:tab w:val="num" w:pos="4320"/>
        </w:tabs>
        <w:ind w:left="4320" w:hanging="360"/>
      </w:pPr>
      <w:rPr>
        <w:rFonts w:ascii="Symbol" w:hAnsi="Symbol" w:hint="default"/>
      </w:rPr>
    </w:lvl>
    <w:lvl w:ilvl="6" w:tplc="7D2466A0" w:tentative="1">
      <w:start w:val="1"/>
      <w:numFmt w:val="bullet"/>
      <w:lvlText w:val=""/>
      <w:lvlJc w:val="left"/>
      <w:pPr>
        <w:tabs>
          <w:tab w:val="num" w:pos="5040"/>
        </w:tabs>
        <w:ind w:left="5040" w:hanging="360"/>
      </w:pPr>
      <w:rPr>
        <w:rFonts w:ascii="Symbol" w:hAnsi="Symbol" w:hint="default"/>
      </w:rPr>
    </w:lvl>
    <w:lvl w:ilvl="7" w:tplc="987C7B3C" w:tentative="1">
      <w:start w:val="1"/>
      <w:numFmt w:val="bullet"/>
      <w:lvlText w:val=""/>
      <w:lvlJc w:val="left"/>
      <w:pPr>
        <w:tabs>
          <w:tab w:val="num" w:pos="5760"/>
        </w:tabs>
        <w:ind w:left="5760" w:hanging="360"/>
      </w:pPr>
      <w:rPr>
        <w:rFonts w:ascii="Symbol" w:hAnsi="Symbol" w:hint="default"/>
      </w:rPr>
    </w:lvl>
    <w:lvl w:ilvl="8" w:tplc="4B6CF0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607067DD"/>
    <w:multiLevelType w:val="hybridMultilevel"/>
    <w:tmpl w:val="8D209FDA"/>
    <w:lvl w:ilvl="0" w:tplc="F43A00A6">
      <w:start w:val="1"/>
      <w:numFmt w:val="bullet"/>
      <w:lvlText w:val=""/>
      <w:lvlJc w:val="left"/>
      <w:pPr>
        <w:tabs>
          <w:tab w:val="num" w:pos="720"/>
        </w:tabs>
        <w:ind w:left="720" w:hanging="360"/>
      </w:pPr>
      <w:rPr>
        <w:rFonts w:ascii="Symbol" w:hAnsi="Symbol" w:hint="default"/>
      </w:rPr>
    </w:lvl>
    <w:lvl w:ilvl="1" w:tplc="5E4ABC34" w:tentative="1">
      <w:start w:val="1"/>
      <w:numFmt w:val="bullet"/>
      <w:lvlText w:val=""/>
      <w:lvlJc w:val="left"/>
      <w:pPr>
        <w:tabs>
          <w:tab w:val="num" w:pos="1440"/>
        </w:tabs>
        <w:ind w:left="1440" w:hanging="360"/>
      </w:pPr>
      <w:rPr>
        <w:rFonts w:ascii="Symbol" w:hAnsi="Symbol" w:hint="default"/>
      </w:rPr>
    </w:lvl>
    <w:lvl w:ilvl="2" w:tplc="B33C982C" w:tentative="1">
      <w:start w:val="1"/>
      <w:numFmt w:val="bullet"/>
      <w:lvlText w:val=""/>
      <w:lvlJc w:val="left"/>
      <w:pPr>
        <w:tabs>
          <w:tab w:val="num" w:pos="2160"/>
        </w:tabs>
        <w:ind w:left="2160" w:hanging="360"/>
      </w:pPr>
      <w:rPr>
        <w:rFonts w:ascii="Symbol" w:hAnsi="Symbol" w:hint="default"/>
      </w:rPr>
    </w:lvl>
    <w:lvl w:ilvl="3" w:tplc="728CF266" w:tentative="1">
      <w:start w:val="1"/>
      <w:numFmt w:val="bullet"/>
      <w:lvlText w:val=""/>
      <w:lvlJc w:val="left"/>
      <w:pPr>
        <w:tabs>
          <w:tab w:val="num" w:pos="2880"/>
        </w:tabs>
        <w:ind w:left="2880" w:hanging="360"/>
      </w:pPr>
      <w:rPr>
        <w:rFonts w:ascii="Symbol" w:hAnsi="Symbol" w:hint="default"/>
      </w:rPr>
    </w:lvl>
    <w:lvl w:ilvl="4" w:tplc="D4C64430" w:tentative="1">
      <w:start w:val="1"/>
      <w:numFmt w:val="bullet"/>
      <w:lvlText w:val=""/>
      <w:lvlJc w:val="left"/>
      <w:pPr>
        <w:tabs>
          <w:tab w:val="num" w:pos="3600"/>
        </w:tabs>
        <w:ind w:left="3600" w:hanging="360"/>
      </w:pPr>
      <w:rPr>
        <w:rFonts w:ascii="Symbol" w:hAnsi="Symbol" w:hint="default"/>
      </w:rPr>
    </w:lvl>
    <w:lvl w:ilvl="5" w:tplc="3AF4359C" w:tentative="1">
      <w:start w:val="1"/>
      <w:numFmt w:val="bullet"/>
      <w:lvlText w:val=""/>
      <w:lvlJc w:val="left"/>
      <w:pPr>
        <w:tabs>
          <w:tab w:val="num" w:pos="4320"/>
        </w:tabs>
        <w:ind w:left="4320" w:hanging="360"/>
      </w:pPr>
      <w:rPr>
        <w:rFonts w:ascii="Symbol" w:hAnsi="Symbol" w:hint="default"/>
      </w:rPr>
    </w:lvl>
    <w:lvl w:ilvl="6" w:tplc="1E785A24" w:tentative="1">
      <w:start w:val="1"/>
      <w:numFmt w:val="bullet"/>
      <w:lvlText w:val=""/>
      <w:lvlJc w:val="left"/>
      <w:pPr>
        <w:tabs>
          <w:tab w:val="num" w:pos="5040"/>
        </w:tabs>
        <w:ind w:left="5040" w:hanging="360"/>
      </w:pPr>
      <w:rPr>
        <w:rFonts w:ascii="Symbol" w:hAnsi="Symbol" w:hint="default"/>
      </w:rPr>
    </w:lvl>
    <w:lvl w:ilvl="7" w:tplc="96F0ED86" w:tentative="1">
      <w:start w:val="1"/>
      <w:numFmt w:val="bullet"/>
      <w:lvlText w:val=""/>
      <w:lvlJc w:val="left"/>
      <w:pPr>
        <w:tabs>
          <w:tab w:val="num" w:pos="5760"/>
        </w:tabs>
        <w:ind w:left="5760" w:hanging="360"/>
      </w:pPr>
      <w:rPr>
        <w:rFonts w:ascii="Symbol" w:hAnsi="Symbol" w:hint="default"/>
      </w:rPr>
    </w:lvl>
    <w:lvl w:ilvl="8" w:tplc="BA2A5AC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5CE6907"/>
    <w:multiLevelType w:val="hybridMultilevel"/>
    <w:tmpl w:val="EAE60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B06DBC"/>
    <w:multiLevelType w:val="hybridMultilevel"/>
    <w:tmpl w:val="487E5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6"/>
  </w:num>
  <w:num w:numId="4">
    <w:abstractNumId w:val="1"/>
  </w:num>
  <w:num w:numId="5">
    <w:abstractNumId w:val="3"/>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5121">
      <o:colormru v:ext="edit" colors="#cf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AF3"/>
    <w:rsid w:val="000001F5"/>
    <w:rsid w:val="000001F7"/>
    <w:rsid w:val="0000024C"/>
    <w:rsid w:val="000003A1"/>
    <w:rsid w:val="000004E1"/>
    <w:rsid w:val="000005E2"/>
    <w:rsid w:val="0000069F"/>
    <w:rsid w:val="00000723"/>
    <w:rsid w:val="0000072B"/>
    <w:rsid w:val="000009FC"/>
    <w:rsid w:val="00000ABC"/>
    <w:rsid w:val="00000B69"/>
    <w:rsid w:val="00000C00"/>
    <w:rsid w:val="00000C6B"/>
    <w:rsid w:val="00000C77"/>
    <w:rsid w:val="00000DE5"/>
    <w:rsid w:val="00000F8E"/>
    <w:rsid w:val="00000FA0"/>
    <w:rsid w:val="00001206"/>
    <w:rsid w:val="000012CF"/>
    <w:rsid w:val="0000142F"/>
    <w:rsid w:val="000014CB"/>
    <w:rsid w:val="000015DE"/>
    <w:rsid w:val="000016D5"/>
    <w:rsid w:val="000016ED"/>
    <w:rsid w:val="00001919"/>
    <w:rsid w:val="0000197B"/>
    <w:rsid w:val="00001A9B"/>
    <w:rsid w:val="00001BB8"/>
    <w:rsid w:val="00001CBF"/>
    <w:rsid w:val="00001FCD"/>
    <w:rsid w:val="0000201B"/>
    <w:rsid w:val="0000231A"/>
    <w:rsid w:val="000023AB"/>
    <w:rsid w:val="0000245E"/>
    <w:rsid w:val="0000275C"/>
    <w:rsid w:val="00002AFA"/>
    <w:rsid w:val="00002D5E"/>
    <w:rsid w:val="00002ED9"/>
    <w:rsid w:val="0000300C"/>
    <w:rsid w:val="0000323A"/>
    <w:rsid w:val="000032CD"/>
    <w:rsid w:val="000033F3"/>
    <w:rsid w:val="00003400"/>
    <w:rsid w:val="0000341F"/>
    <w:rsid w:val="0000343C"/>
    <w:rsid w:val="000035DA"/>
    <w:rsid w:val="0000360B"/>
    <w:rsid w:val="00003660"/>
    <w:rsid w:val="00003665"/>
    <w:rsid w:val="0000370D"/>
    <w:rsid w:val="00003845"/>
    <w:rsid w:val="00003943"/>
    <w:rsid w:val="000039BB"/>
    <w:rsid w:val="00003ACA"/>
    <w:rsid w:val="00003BCA"/>
    <w:rsid w:val="00003BDB"/>
    <w:rsid w:val="00003CBF"/>
    <w:rsid w:val="00003CE3"/>
    <w:rsid w:val="00003DDA"/>
    <w:rsid w:val="00003DE9"/>
    <w:rsid w:val="00003E29"/>
    <w:rsid w:val="00003FCD"/>
    <w:rsid w:val="00003FDE"/>
    <w:rsid w:val="00004017"/>
    <w:rsid w:val="00004091"/>
    <w:rsid w:val="0000421B"/>
    <w:rsid w:val="00004301"/>
    <w:rsid w:val="000043D8"/>
    <w:rsid w:val="00004763"/>
    <w:rsid w:val="0000477C"/>
    <w:rsid w:val="000048B4"/>
    <w:rsid w:val="00004CC6"/>
    <w:rsid w:val="00004CEB"/>
    <w:rsid w:val="00004D52"/>
    <w:rsid w:val="00004DF9"/>
    <w:rsid w:val="00004E25"/>
    <w:rsid w:val="00004EEF"/>
    <w:rsid w:val="00004EF8"/>
    <w:rsid w:val="00004FBF"/>
    <w:rsid w:val="00005151"/>
    <w:rsid w:val="000051FE"/>
    <w:rsid w:val="00005289"/>
    <w:rsid w:val="000052DE"/>
    <w:rsid w:val="00005525"/>
    <w:rsid w:val="00005563"/>
    <w:rsid w:val="0000567B"/>
    <w:rsid w:val="00005741"/>
    <w:rsid w:val="00005791"/>
    <w:rsid w:val="00005999"/>
    <w:rsid w:val="00005A94"/>
    <w:rsid w:val="00005B50"/>
    <w:rsid w:val="00005D1C"/>
    <w:rsid w:val="00005EFF"/>
    <w:rsid w:val="000060B9"/>
    <w:rsid w:val="000061DC"/>
    <w:rsid w:val="00006395"/>
    <w:rsid w:val="000063C9"/>
    <w:rsid w:val="000063DB"/>
    <w:rsid w:val="00006488"/>
    <w:rsid w:val="0000649F"/>
    <w:rsid w:val="00006533"/>
    <w:rsid w:val="00006655"/>
    <w:rsid w:val="000066BB"/>
    <w:rsid w:val="00006782"/>
    <w:rsid w:val="000067B2"/>
    <w:rsid w:val="0000684E"/>
    <w:rsid w:val="00006A08"/>
    <w:rsid w:val="00006A6A"/>
    <w:rsid w:val="00006A99"/>
    <w:rsid w:val="00006B5B"/>
    <w:rsid w:val="00006C7E"/>
    <w:rsid w:val="00006C86"/>
    <w:rsid w:val="00006FB7"/>
    <w:rsid w:val="00007020"/>
    <w:rsid w:val="0000731D"/>
    <w:rsid w:val="0000758B"/>
    <w:rsid w:val="00007700"/>
    <w:rsid w:val="00007744"/>
    <w:rsid w:val="000079C1"/>
    <w:rsid w:val="00007A87"/>
    <w:rsid w:val="00007AB1"/>
    <w:rsid w:val="00007ADF"/>
    <w:rsid w:val="00007AFA"/>
    <w:rsid w:val="00007BF3"/>
    <w:rsid w:val="00007D3B"/>
    <w:rsid w:val="00007DE3"/>
    <w:rsid w:val="00007E50"/>
    <w:rsid w:val="00007F14"/>
    <w:rsid w:val="00007FFE"/>
    <w:rsid w:val="00010031"/>
    <w:rsid w:val="0001017E"/>
    <w:rsid w:val="00010293"/>
    <w:rsid w:val="000102CD"/>
    <w:rsid w:val="000102DB"/>
    <w:rsid w:val="00010328"/>
    <w:rsid w:val="00010432"/>
    <w:rsid w:val="00010496"/>
    <w:rsid w:val="0001051B"/>
    <w:rsid w:val="000105BE"/>
    <w:rsid w:val="0001067F"/>
    <w:rsid w:val="00010942"/>
    <w:rsid w:val="00010970"/>
    <w:rsid w:val="0001099E"/>
    <w:rsid w:val="00010BC5"/>
    <w:rsid w:val="00010E61"/>
    <w:rsid w:val="00010F94"/>
    <w:rsid w:val="00010FFC"/>
    <w:rsid w:val="000110D3"/>
    <w:rsid w:val="0001112C"/>
    <w:rsid w:val="00011198"/>
    <w:rsid w:val="00011240"/>
    <w:rsid w:val="0001126B"/>
    <w:rsid w:val="000114E7"/>
    <w:rsid w:val="00011685"/>
    <w:rsid w:val="000118F5"/>
    <w:rsid w:val="00011AEA"/>
    <w:rsid w:val="00011B9B"/>
    <w:rsid w:val="00011C19"/>
    <w:rsid w:val="00011E81"/>
    <w:rsid w:val="00011F2C"/>
    <w:rsid w:val="0001202B"/>
    <w:rsid w:val="000121A3"/>
    <w:rsid w:val="000123B7"/>
    <w:rsid w:val="000123E5"/>
    <w:rsid w:val="00012574"/>
    <w:rsid w:val="00012834"/>
    <w:rsid w:val="000128F3"/>
    <w:rsid w:val="00012937"/>
    <w:rsid w:val="000129C9"/>
    <w:rsid w:val="000129D1"/>
    <w:rsid w:val="00012C2D"/>
    <w:rsid w:val="00012EAC"/>
    <w:rsid w:val="00012FE6"/>
    <w:rsid w:val="000132D0"/>
    <w:rsid w:val="00013415"/>
    <w:rsid w:val="000134D4"/>
    <w:rsid w:val="0001350D"/>
    <w:rsid w:val="000138BE"/>
    <w:rsid w:val="000139D1"/>
    <w:rsid w:val="00013A22"/>
    <w:rsid w:val="00013B3A"/>
    <w:rsid w:val="00013DC5"/>
    <w:rsid w:val="00013E53"/>
    <w:rsid w:val="00013F3C"/>
    <w:rsid w:val="000140D0"/>
    <w:rsid w:val="00014130"/>
    <w:rsid w:val="000141C0"/>
    <w:rsid w:val="0001422A"/>
    <w:rsid w:val="00014458"/>
    <w:rsid w:val="00014473"/>
    <w:rsid w:val="00014478"/>
    <w:rsid w:val="00014490"/>
    <w:rsid w:val="00014561"/>
    <w:rsid w:val="000146F7"/>
    <w:rsid w:val="00014781"/>
    <w:rsid w:val="0001484E"/>
    <w:rsid w:val="00014890"/>
    <w:rsid w:val="0001495A"/>
    <w:rsid w:val="000149F4"/>
    <w:rsid w:val="00014A77"/>
    <w:rsid w:val="00014B71"/>
    <w:rsid w:val="00014D86"/>
    <w:rsid w:val="00014DA4"/>
    <w:rsid w:val="00014E26"/>
    <w:rsid w:val="0001507F"/>
    <w:rsid w:val="00015133"/>
    <w:rsid w:val="000151D2"/>
    <w:rsid w:val="00015258"/>
    <w:rsid w:val="000152CC"/>
    <w:rsid w:val="00015324"/>
    <w:rsid w:val="000153E4"/>
    <w:rsid w:val="0001544D"/>
    <w:rsid w:val="00015493"/>
    <w:rsid w:val="0001561F"/>
    <w:rsid w:val="00015880"/>
    <w:rsid w:val="00015A59"/>
    <w:rsid w:val="00015A9B"/>
    <w:rsid w:val="00015AD0"/>
    <w:rsid w:val="00015B46"/>
    <w:rsid w:val="00015F34"/>
    <w:rsid w:val="00016280"/>
    <w:rsid w:val="000164E8"/>
    <w:rsid w:val="000167FA"/>
    <w:rsid w:val="000167FF"/>
    <w:rsid w:val="0001681D"/>
    <w:rsid w:val="0001687E"/>
    <w:rsid w:val="00016DF5"/>
    <w:rsid w:val="00016E87"/>
    <w:rsid w:val="00016EC6"/>
    <w:rsid w:val="00016EDB"/>
    <w:rsid w:val="00017058"/>
    <w:rsid w:val="00017178"/>
    <w:rsid w:val="0001737C"/>
    <w:rsid w:val="00017440"/>
    <w:rsid w:val="0001750B"/>
    <w:rsid w:val="00017665"/>
    <w:rsid w:val="000179BE"/>
    <w:rsid w:val="00017AA2"/>
    <w:rsid w:val="00017ACA"/>
    <w:rsid w:val="00017CC0"/>
    <w:rsid w:val="00017E78"/>
    <w:rsid w:val="00017E9F"/>
    <w:rsid w:val="00017F27"/>
    <w:rsid w:val="0002007E"/>
    <w:rsid w:val="000200E2"/>
    <w:rsid w:val="000201BA"/>
    <w:rsid w:val="00020249"/>
    <w:rsid w:val="00020361"/>
    <w:rsid w:val="000203D6"/>
    <w:rsid w:val="000203DB"/>
    <w:rsid w:val="00020579"/>
    <w:rsid w:val="000209B2"/>
    <w:rsid w:val="00020A73"/>
    <w:rsid w:val="00020B47"/>
    <w:rsid w:val="00020C2C"/>
    <w:rsid w:val="00020C3B"/>
    <w:rsid w:val="00020CF0"/>
    <w:rsid w:val="00020F69"/>
    <w:rsid w:val="00020F90"/>
    <w:rsid w:val="00021030"/>
    <w:rsid w:val="0002137A"/>
    <w:rsid w:val="0002146F"/>
    <w:rsid w:val="000214AD"/>
    <w:rsid w:val="000214CE"/>
    <w:rsid w:val="00021552"/>
    <w:rsid w:val="0002157E"/>
    <w:rsid w:val="000216B8"/>
    <w:rsid w:val="0002188B"/>
    <w:rsid w:val="00021972"/>
    <w:rsid w:val="000219CA"/>
    <w:rsid w:val="00021A6E"/>
    <w:rsid w:val="00021AAE"/>
    <w:rsid w:val="00021C3D"/>
    <w:rsid w:val="00021C92"/>
    <w:rsid w:val="00021D4A"/>
    <w:rsid w:val="00021DDE"/>
    <w:rsid w:val="000221CF"/>
    <w:rsid w:val="000222CA"/>
    <w:rsid w:val="0002232D"/>
    <w:rsid w:val="000223FB"/>
    <w:rsid w:val="0002247E"/>
    <w:rsid w:val="00022523"/>
    <w:rsid w:val="00022599"/>
    <w:rsid w:val="0002263D"/>
    <w:rsid w:val="00022873"/>
    <w:rsid w:val="000229CD"/>
    <w:rsid w:val="00022A3B"/>
    <w:rsid w:val="00022A6B"/>
    <w:rsid w:val="000230F0"/>
    <w:rsid w:val="0002312D"/>
    <w:rsid w:val="000231BF"/>
    <w:rsid w:val="00023228"/>
    <w:rsid w:val="000233F9"/>
    <w:rsid w:val="000234AF"/>
    <w:rsid w:val="000234FC"/>
    <w:rsid w:val="00023678"/>
    <w:rsid w:val="000236CD"/>
    <w:rsid w:val="0002378A"/>
    <w:rsid w:val="000237B3"/>
    <w:rsid w:val="00023837"/>
    <w:rsid w:val="00023969"/>
    <w:rsid w:val="000239BC"/>
    <w:rsid w:val="00023A01"/>
    <w:rsid w:val="00023A08"/>
    <w:rsid w:val="00023A16"/>
    <w:rsid w:val="00023AD0"/>
    <w:rsid w:val="00023B90"/>
    <w:rsid w:val="00023BE6"/>
    <w:rsid w:val="00023C25"/>
    <w:rsid w:val="00023C38"/>
    <w:rsid w:val="00023DCD"/>
    <w:rsid w:val="00023E62"/>
    <w:rsid w:val="00023F48"/>
    <w:rsid w:val="00024004"/>
    <w:rsid w:val="0002403D"/>
    <w:rsid w:val="0002406A"/>
    <w:rsid w:val="00024248"/>
    <w:rsid w:val="000242B4"/>
    <w:rsid w:val="000243B6"/>
    <w:rsid w:val="00024664"/>
    <w:rsid w:val="00024703"/>
    <w:rsid w:val="000248C9"/>
    <w:rsid w:val="000249E6"/>
    <w:rsid w:val="00024BB5"/>
    <w:rsid w:val="00024C2E"/>
    <w:rsid w:val="00024E20"/>
    <w:rsid w:val="00024EEC"/>
    <w:rsid w:val="00024FAA"/>
    <w:rsid w:val="0002502C"/>
    <w:rsid w:val="00025179"/>
    <w:rsid w:val="00025395"/>
    <w:rsid w:val="0002558D"/>
    <w:rsid w:val="00025636"/>
    <w:rsid w:val="000256B9"/>
    <w:rsid w:val="00025979"/>
    <w:rsid w:val="00025C72"/>
    <w:rsid w:val="00025CF7"/>
    <w:rsid w:val="00025D1D"/>
    <w:rsid w:val="00025EF4"/>
    <w:rsid w:val="00025F94"/>
    <w:rsid w:val="000260E4"/>
    <w:rsid w:val="0002618A"/>
    <w:rsid w:val="000261A8"/>
    <w:rsid w:val="000261D7"/>
    <w:rsid w:val="0002629D"/>
    <w:rsid w:val="000263EF"/>
    <w:rsid w:val="000265A1"/>
    <w:rsid w:val="000265AD"/>
    <w:rsid w:val="000265ED"/>
    <w:rsid w:val="00026787"/>
    <w:rsid w:val="000267C4"/>
    <w:rsid w:val="000269BB"/>
    <w:rsid w:val="00026A5C"/>
    <w:rsid w:val="00026D59"/>
    <w:rsid w:val="00026D72"/>
    <w:rsid w:val="00026E02"/>
    <w:rsid w:val="00026F3F"/>
    <w:rsid w:val="00026F84"/>
    <w:rsid w:val="000271EE"/>
    <w:rsid w:val="000272F4"/>
    <w:rsid w:val="0002735D"/>
    <w:rsid w:val="000273AB"/>
    <w:rsid w:val="00027445"/>
    <w:rsid w:val="00027462"/>
    <w:rsid w:val="00027502"/>
    <w:rsid w:val="00027552"/>
    <w:rsid w:val="00027695"/>
    <w:rsid w:val="0002778B"/>
    <w:rsid w:val="000277EB"/>
    <w:rsid w:val="0002788F"/>
    <w:rsid w:val="000279E6"/>
    <w:rsid w:val="00027BB2"/>
    <w:rsid w:val="00027C53"/>
    <w:rsid w:val="00027E09"/>
    <w:rsid w:val="00027E27"/>
    <w:rsid w:val="00027E5B"/>
    <w:rsid w:val="00027F42"/>
    <w:rsid w:val="00030049"/>
    <w:rsid w:val="0003015C"/>
    <w:rsid w:val="00030274"/>
    <w:rsid w:val="000302E4"/>
    <w:rsid w:val="0003056C"/>
    <w:rsid w:val="00030693"/>
    <w:rsid w:val="000306DB"/>
    <w:rsid w:val="00030856"/>
    <w:rsid w:val="000308A9"/>
    <w:rsid w:val="00030933"/>
    <w:rsid w:val="00030C3A"/>
    <w:rsid w:val="00030CF0"/>
    <w:rsid w:val="00030D1B"/>
    <w:rsid w:val="00030D42"/>
    <w:rsid w:val="00030E60"/>
    <w:rsid w:val="00030FCD"/>
    <w:rsid w:val="0003101B"/>
    <w:rsid w:val="000311DB"/>
    <w:rsid w:val="0003128A"/>
    <w:rsid w:val="000312BE"/>
    <w:rsid w:val="000312F6"/>
    <w:rsid w:val="00031361"/>
    <w:rsid w:val="000313AC"/>
    <w:rsid w:val="000313D7"/>
    <w:rsid w:val="00031420"/>
    <w:rsid w:val="0003163D"/>
    <w:rsid w:val="00031664"/>
    <w:rsid w:val="000316D9"/>
    <w:rsid w:val="0003181A"/>
    <w:rsid w:val="0003181E"/>
    <w:rsid w:val="0003186C"/>
    <w:rsid w:val="00031B73"/>
    <w:rsid w:val="00031BE1"/>
    <w:rsid w:val="00031C99"/>
    <w:rsid w:val="00031CEE"/>
    <w:rsid w:val="00031DF6"/>
    <w:rsid w:val="00031E0F"/>
    <w:rsid w:val="00031E91"/>
    <w:rsid w:val="00031ED7"/>
    <w:rsid w:val="00031FF8"/>
    <w:rsid w:val="0003200D"/>
    <w:rsid w:val="0003232D"/>
    <w:rsid w:val="00032405"/>
    <w:rsid w:val="0003258C"/>
    <w:rsid w:val="0003273C"/>
    <w:rsid w:val="000327D8"/>
    <w:rsid w:val="00032A4C"/>
    <w:rsid w:val="00032B18"/>
    <w:rsid w:val="00032CBE"/>
    <w:rsid w:val="00032DE1"/>
    <w:rsid w:val="00032E7F"/>
    <w:rsid w:val="00032E8A"/>
    <w:rsid w:val="00032EC4"/>
    <w:rsid w:val="00032F8B"/>
    <w:rsid w:val="000330D9"/>
    <w:rsid w:val="00033153"/>
    <w:rsid w:val="000331BC"/>
    <w:rsid w:val="000332A2"/>
    <w:rsid w:val="000332F1"/>
    <w:rsid w:val="00033314"/>
    <w:rsid w:val="00033497"/>
    <w:rsid w:val="0003355D"/>
    <w:rsid w:val="000337FE"/>
    <w:rsid w:val="00033814"/>
    <w:rsid w:val="000338BB"/>
    <w:rsid w:val="00033986"/>
    <w:rsid w:val="00033A4B"/>
    <w:rsid w:val="00033B7A"/>
    <w:rsid w:val="00033C7D"/>
    <w:rsid w:val="00033CF0"/>
    <w:rsid w:val="00033D52"/>
    <w:rsid w:val="00033E59"/>
    <w:rsid w:val="00033E66"/>
    <w:rsid w:val="00033F14"/>
    <w:rsid w:val="00033F75"/>
    <w:rsid w:val="0003417E"/>
    <w:rsid w:val="0003422C"/>
    <w:rsid w:val="000342C3"/>
    <w:rsid w:val="000344E1"/>
    <w:rsid w:val="00034593"/>
    <w:rsid w:val="00034749"/>
    <w:rsid w:val="0003478A"/>
    <w:rsid w:val="000347A2"/>
    <w:rsid w:val="000348D9"/>
    <w:rsid w:val="000349FB"/>
    <w:rsid w:val="00034B5D"/>
    <w:rsid w:val="00034BFB"/>
    <w:rsid w:val="00034CA6"/>
    <w:rsid w:val="00034F50"/>
    <w:rsid w:val="00034FF5"/>
    <w:rsid w:val="0003536A"/>
    <w:rsid w:val="0003577E"/>
    <w:rsid w:val="00035B45"/>
    <w:rsid w:val="00035DAD"/>
    <w:rsid w:val="00035E0E"/>
    <w:rsid w:val="0003618E"/>
    <w:rsid w:val="00036282"/>
    <w:rsid w:val="000362AE"/>
    <w:rsid w:val="0003645F"/>
    <w:rsid w:val="00036913"/>
    <w:rsid w:val="00036992"/>
    <w:rsid w:val="00036A66"/>
    <w:rsid w:val="00036AEA"/>
    <w:rsid w:val="00036E26"/>
    <w:rsid w:val="00036FC2"/>
    <w:rsid w:val="00036FD8"/>
    <w:rsid w:val="0003714E"/>
    <w:rsid w:val="0003760A"/>
    <w:rsid w:val="00037710"/>
    <w:rsid w:val="0003773D"/>
    <w:rsid w:val="00037769"/>
    <w:rsid w:val="00037966"/>
    <w:rsid w:val="00037A42"/>
    <w:rsid w:val="00037B44"/>
    <w:rsid w:val="00037B78"/>
    <w:rsid w:val="00037C87"/>
    <w:rsid w:val="00037F3C"/>
    <w:rsid w:val="00037F6B"/>
    <w:rsid w:val="000401B2"/>
    <w:rsid w:val="000404BA"/>
    <w:rsid w:val="000405F4"/>
    <w:rsid w:val="0004060D"/>
    <w:rsid w:val="0004062F"/>
    <w:rsid w:val="000406E5"/>
    <w:rsid w:val="00040910"/>
    <w:rsid w:val="00040920"/>
    <w:rsid w:val="00040957"/>
    <w:rsid w:val="00040B1A"/>
    <w:rsid w:val="00040B25"/>
    <w:rsid w:val="00040B3B"/>
    <w:rsid w:val="00040BF8"/>
    <w:rsid w:val="00040C70"/>
    <w:rsid w:val="00040E72"/>
    <w:rsid w:val="000412E1"/>
    <w:rsid w:val="00041302"/>
    <w:rsid w:val="0004141A"/>
    <w:rsid w:val="000415A0"/>
    <w:rsid w:val="0004166D"/>
    <w:rsid w:val="0004171C"/>
    <w:rsid w:val="000419CB"/>
    <w:rsid w:val="00041A40"/>
    <w:rsid w:val="00041AF0"/>
    <w:rsid w:val="00041B53"/>
    <w:rsid w:val="00041BA0"/>
    <w:rsid w:val="00041C17"/>
    <w:rsid w:val="00041C77"/>
    <w:rsid w:val="00041D26"/>
    <w:rsid w:val="00041EBD"/>
    <w:rsid w:val="00041ED0"/>
    <w:rsid w:val="00041F27"/>
    <w:rsid w:val="00042014"/>
    <w:rsid w:val="000421C5"/>
    <w:rsid w:val="000421D9"/>
    <w:rsid w:val="000422FF"/>
    <w:rsid w:val="00042515"/>
    <w:rsid w:val="000425F6"/>
    <w:rsid w:val="000426BD"/>
    <w:rsid w:val="0004273D"/>
    <w:rsid w:val="0004275A"/>
    <w:rsid w:val="000428D6"/>
    <w:rsid w:val="0004292C"/>
    <w:rsid w:val="00042A61"/>
    <w:rsid w:val="00042A66"/>
    <w:rsid w:val="00042BFE"/>
    <w:rsid w:val="00042E53"/>
    <w:rsid w:val="00042EC3"/>
    <w:rsid w:val="00042EFD"/>
    <w:rsid w:val="00042FB8"/>
    <w:rsid w:val="0004333D"/>
    <w:rsid w:val="0004348D"/>
    <w:rsid w:val="000434E8"/>
    <w:rsid w:val="00043542"/>
    <w:rsid w:val="0004362C"/>
    <w:rsid w:val="000436D7"/>
    <w:rsid w:val="000437C6"/>
    <w:rsid w:val="0004396C"/>
    <w:rsid w:val="00043E34"/>
    <w:rsid w:val="00043F02"/>
    <w:rsid w:val="00043F4F"/>
    <w:rsid w:val="00043FCA"/>
    <w:rsid w:val="000440D8"/>
    <w:rsid w:val="000440F7"/>
    <w:rsid w:val="0004421A"/>
    <w:rsid w:val="00044291"/>
    <w:rsid w:val="00044294"/>
    <w:rsid w:val="000448D9"/>
    <w:rsid w:val="00044C4D"/>
    <w:rsid w:val="00044CBF"/>
    <w:rsid w:val="00044FE2"/>
    <w:rsid w:val="000450B7"/>
    <w:rsid w:val="0004517D"/>
    <w:rsid w:val="0004531E"/>
    <w:rsid w:val="000454AC"/>
    <w:rsid w:val="00045564"/>
    <w:rsid w:val="0004558B"/>
    <w:rsid w:val="00045594"/>
    <w:rsid w:val="00045C52"/>
    <w:rsid w:val="00045DE9"/>
    <w:rsid w:val="00045EC4"/>
    <w:rsid w:val="00046007"/>
    <w:rsid w:val="0004612E"/>
    <w:rsid w:val="00046250"/>
    <w:rsid w:val="000463A6"/>
    <w:rsid w:val="000463C7"/>
    <w:rsid w:val="000463DC"/>
    <w:rsid w:val="00046693"/>
    <w:rsid w:val="0004674B"/>
    <w:rsid w:val="000467CE"/>
    <w:rsid w:val="0004681A"/>
    <w:rsid w:val="000468D1"/>
    <w:rsid w:val="00046912"/>
    <w:rsid w:val="00046A46"/>
    <w:rsid w:val="00046E7A"/>
    <w:rsid w:val="00046F09"/>
    <w:rsid w:val="00046F51"/>
    <w:rsid w:val="000470DC"/>
    <w:rsid w:val="0004728E"/>
    <w:rsid w:val="00047454"/>
    <w:rsid w:val="000474FC"/>
    <w:rsid w:val="0004778B"/>
    <w:rsid w:val="00047935"/>
    <w:rsid w:val="00047BF6"/>
    <w:rsid w:val="00047D0C"/>
    <w:rsid w:val="00047D16"/>
    <w:rsid w:val="00047D17"/>
    <w:rsid w:val="00047DB3"/>
    <w:rsid w:val="00047DF3"/>
    <w:rsid w:val="00047E0E"/>
    <w:rsid w:val="00047E77"/>
    <w:rsid w:val="00047E7D"/>
    <w:rsid w:val="00047F6C"/>
    <w:rsid w:val="00050016"/>
    <w:rsid w:val="0005005E"/>
    <w:rsid w:val="000500A5"/>
    <w:rsid w:val="000500F4"/>
    <w:rsid w:val="00050118"/>
    <w:rsid w:val="000501E5"/>
    <w:rsid w:val="0005026D"/>
    <w:rsid w:val="000502DA"/>
    <w:rsid w:val="0005053C"/>
    <w:rsid w:val="0005056D"/>
    <w:rsid w:val="000506C4"/>
    <w:rsid w:val="00050750"/>
    <w:rsid w:val="000509D3"/>
    <w:rsid w:val="00050A1C"/>
    <w:rsid w:val="00050DC4"/>
    <w:rsid w:val="00050E15"/>
    <w:rsid w:val="00050E2B"/>
    <w:rsid w:val="00050FDF"/>
    <w:rsid w:val="0005106A"/>
    <w:rsid w:val="000510CA"/>
    <w:rsid w:val="000510EB"/>
    <w:rsid w:val="0005134B"/>
    <w:rsid w:val="000513BB"/>
    <w:rsid w:val="000514DE"/>
    <w:rsid w:val="000515BC"/>
    <w:rsid w:val="00051976"/>
    <w:rsid w:val="0005198A"/>
    <w:rsid w:val="000519CB"/>
    <w:rsid w:val="00051A2B"/>
    <w:rsid w:val="00051A4E"/>
    <w:rsid w:val="00051DC1"/>
    <w:rsid w:val="00051EA0"/>
    <w:rsid w:val="00051F3D"/>
    <w:rsid w:val="00051F5B"/>
    <w:rsid w:val="00052066"/>
    <w:rsid w:val="000521BA"/>
    <w:rsid w:val="000521FB"/>
    <w:rsid w:val="0005221D"/>
    <w:rsid w:val="00052286"/>
    <w:rsid w:val="000522CC"/>
    <w:rsid w:val="00052380"/>
    <w:rsid w:val="000523A0"/>
    <w:rsid w:val="000523CB"/>
    <w:rsid w:val="000523F5"/>
    <w:rsid w:val="00052870"/>
    <w:rsid w:val="00052A60"/>
    <w:rsid w:val="00052A64"/>
    <w:rsid w:val="00052BF2"/>
    <w:rsid w:val="00052C04"/>
    <w:rsid w:val="00052CC8"/>
    <w:rsid w:val="00052FEA"/>
    <w:rsid w:val="000530BD"/>
    <w:rsid w:val="000531E3"/>
    <w:rsid w:val="0005323D"/>
    <w:rsid w:val="00053388"/>
    <w:rsid w:val="000536CD"/>
    <w:rsid w:val="00053722"/>
    <w:rsid w:val="00053863"/>
    <w:rsid w:val="00053873"/>
    <w:rsid w:val="0005397B"/>
    <w:rsid w:val="00053A17"/>
    <w:rsid w:val="00053A4B"/>
    <w:rsid w:val="00053A93"/>
    <w:rsid w:val="00053AFF"/>
    <w:rsid w:val="00053B0A"/>
    <w:rsid w:val="00053BB3"/>
    <w:rsid w:val="00053BF3"/>
    <w:rsid w:val="00053E6A"/>
    <w:rsid w:val="00053FE2"/>
    <w:rsid w:val="00054214"/>
    <w:rsid w:val="0005464C"/>
    <w:rsid w:val="000546BD"/>
    <w:rsid w:val="000546DC"/>
    <w:rsid w:val="000546EC"/>
    <w:rsid w:val="00054887"/>
    <w:rsid w:val="000548B5"/>
    <w:rsid w:val="00054958"/>
    <w:rsid w:val="00054AD4"/>
    <w:rsid w:val="00054AEE"/>
    <w:rsid w:val="00054B06"/>
    <w:rsid w:val="00054D3E"/>
    <w:rsid w:val="00054EE9"/>
    <w:rsid w:val="00055019"/>
    <w:rsid w:val="0005504E"/>
    <w:rsid w:val="00055197"/>
    <w:rsid w:val="00055202"/>
    <w:rsid w:val="00055273"/>
    <w:rsid w:val="000552F5"/>
    <w:rsid w:val="00055506"/>
    <w:rsid w:val="00055612"/>
    <w:rsid w:val="00055657"/>
    <w:rsid w:val="000557EF"/>
    <w:rsid w:val="00055985"/>
    <w:rsid w:val="000559C8"/>
    <w:rsid w:val="00055B5A"/>
    <w:rsid w:val="00055C3B"/>
    <w:rsid w:val="00055C5B"/>
    <w:rsid w:val="00055CAF"/>
    <w:rsid w:val="00055D87"/>
    <w:rsid w:val="00055E78"/>
    <w:rsid w:val="0005623F"/>
    <w:rsid w:val="000562EE"/>
    <w:rsid w:val="000563F9"/>
    <w:rsid w:val="00056668"/>
    <w:rsid w:val="000566A7"/>
    <w:rsid w:val="000566EC"/>
    <w:rsid w:val="00056771"/>
    <w:rsid w:val="0005678F"/>
    <w:rsid w:val="00056809"/>
    <w:rsid w:val="000568AA"/>
    <w:rsid w:val="00056A3A"/>
    <w:rsid w:val="00056B7D"/>
    <w:rsid w:val="00056D64"/>
    <w:rsid w:val="00056DC7"/>
    <w:rsid w:val="00056DDA"/>
    <w:rsid w:val="00056F08"/>
    <w:rsid w:val="00056F53"/>
    <w:rsid w:val="0005719B"/>
    <w:rsid w:val="00057356"/>
    <w:rsid w:val="0005736C"/>
    <w:rsid w:val="00057431"/>
    <w:rsid w:val="00057794"/>
    <w:rsid w:val="00057896"/>
    <w:rsid w:val="000578C7"/>
    <w:rsid w:val="00057D97"/>
    <w:rsid w:val="00060004"/>
    <w:rsid w:val="00060008"/>
    <w:rsid w:val="00060011"/>
    <w:rsid w:val="00060056"/>
    <w:rsid w:val="0006011A"/>
    <w:rsid w:val="00060229"/>
    <w:rsid w:val="00060268"/>
    <w:rsid w:val="000602FA"/>
    <w:rsid w:val="00060453"/>
    <w:rsid w:val="0006075F"/>
    <w:rsid w:val="00060908"/>
    <w:rsid w:val="000609FE"/>
    <w:rsid w:val="00060C96"/>
    <w:rsid w:val="00060C9B"/>
    <w:rsid w:val="00060D5F"/>
    <w:rsid w:val="00060D8A"/>
    <w:rsid w:val="00060EF0"/>
    <w:rsid w:val="00060F3D"/>
    <w:rsid w:val="00060F56"/>
    <w:rsid w:val="00060FC4"/>
    <w:rsid w:val="00061022"/>
    <w:rsid w:val="00061463"/>
    <w:rsid w:val="00061516"/>
    <w:rsid w:val="000615F3"/>
    <w:rsid w:val="000617F0"/>
    <w:rsid w:val="000617FF"/>
    <w:rsid w:val="000618F3"/>
    <w:rsid w:val="00061901"/>
    <w:rsid w:val="00061B61"/>
    <w:rsid w:val="00061B6A"/>
    <w:rsid w:val="00061D33"/>
    <w:rsid w:val="00061D49"/>
    <w:rsid w:val="00061DB7"/>
    <w:rsid w:val="00061DC9"/>
    <w:rsid w:val="00061E27"/>
    <w:rsid w:val="0006207D"/>
    <w:rsid w:val="000623A4"/>
    <w:rsid w:val="000624BE"/>
    <w:rsid w:val="000624D8"/>
    <w:rsid w:val="00062557"/>
    <w:rsid w:val="0006263B"/>
    <w:rsid w:val="00062659"/>
    <w:rsid w:val="00062768"/>
    <w:rsid w:val="00062863"/>
    <w:rsid w:val="000628B0"/>
    <w:rsid w:val="00062A3F"/>
    <w:rsid w:val="00062B29"/>
    <w:rsid w:val="00062BB5"/>
    <w:rsid w:val="00062E57"/>
    <w:rsid w:val="00062F68"/>
    <w:rsid w:val="0006302D"/>
    <w:rsid w:val="00063112"/>
    <w:rsid w:val="00063197"/>
    <w:rsid w:val="0006338D"/>
    <w:rsid w:val="00063651"/>
    <w:rsid w:val="00063674"/>
    <w:rsid w:val="000636F8"/>
    <w:rsid w:val="0006370A"/>
    <w:rsid w:val="0006371A"/>
    <w:rsid w:val="0006372E"/>
    <w:rsid w:val="000638EB"/>
    <w:rsid w:val="00063A0A"/>
    <w:rsid w:val="00063B90"/>
    <w:rsid w:val="00063BCD"/>
    <w:rsid w:val="00063C13"/>
    <w:rsid w:val="00063CB5"/>
    <w:rsid w:val="00063E52"/>
    <w:rsid w:val="00064187"/>
    <w:rsid w:val="000641BE"/>
    <w:rsid w:val="000642B6"/>
    <w:rsid w:val="00064335"/>
    <w:rsid w:val="00064498"/>
    <w:rsid w:val="00064567"/>
    <w:rsid w:val="00064674"/>
    <w:rsid w:val="0006468A"/>
    <w:rsid w:val="00064715"/>
    <w:rsid w:val="000647FD"/>
    <w:rsid w:val="000649B0"/>
    <w:rsid w:val="00064A1C"/>
    <w:rsid w:val="00064A95"/>
    <w:rsid w:val="00064B1E"/>
    <w:rsid w:val="00064C18"/>
    <w:rsid w:val="00064CCF"/>
    <w:rsid w:val="00064CE7"/>
    <w:rsid w:val="00064CF4"/>
    <w:rsid w:val="00065050"/>
    <w:rsid w:val="000651D3"/>
    <w:rsid w:val="000653EF"/>
    <w:rsid w:val="00065451"/>
    <w:rsid w:val="00065739"/>
    <w:rsid w:val="0006576E"/>
    <w:rsid w:val="00065A56"/>
    <w:rsid w:val="00065AE6"/>
    <w:rsid w:val="00065B68"/>
    <w:rsid w:val="00065C1E"/>
    <w:rsid w:val="00065DD2"/>
    <w:rsid w:val="00065DDD"/>
    <w:rsid w:val="00065EFD"/>
    <w:rsid w:val="0006600D"/>
    <w:rsid w:val="0006609F"/>
    <w:rsid w:val="000660AB"/>
    <w:rsid w:val="00066288"/>
    <w:rsid w:val="0006637B"/>
    <w:rsid w:val="00066491"/>
    <w:rsid w:val="0006649A"/>
    <w:rsid w:val="0006662B"/>
    <w:rsid w:val="000666A0"/>
    <w:rsid w:val="00066990"/>
    <w:rsid w:val="00066B51"/>
    <w:rsid w:val="00066C8E"/>
    <w:rsid w:val="00066D80"/>
    <w:rsid w:val="00066D94"/>
    <w:rsid w:val="00066DF0"/>
    <w:rsid w:val="00066EA5"/>
    <w:rsid w:val="000670C8"/>
    <w:rsid w:val="00067134"/>
    <w:rsid w:val="00067143"/>
    <w:rsid w:val="00067388"/>
    <w:rsid w:val="000673A6"/>
    <w:rsid w:val="000673EA"/>
    <w:rsid w:val="00067401"/>
    <w:rsid w:val="00067445"/>
    <w:rsid w:val="00067490"/>
    <w:rsid w:val="00067521"/>
    <w:rsid w:val="000675BF"/>
    <w:rsid w:val="000675FB"/>
    <w:rsid w:val="000676FC"/>
    <w:rsid w:val="00067780"/>
    <w:rsid w:val="000677AC"/>
    <w:rsid w:val="000677C7"/>
    <w:rsid w:val="00067A00"/>
    <w:rsid w:val="00067A82"/>
    <w:rsid w:val="00067B00"/>
    <w:rsid w:val="00067BCA"/>
    <w:rsid w:val="00067BD2"/>
    <w:rsid w:val="00067C43"/>
    <w:rsid w:val="00067C60"/>
    <w:rsid w:val="00067CEF"/>
    <w:rsid w:val="00067D3A"/>
    <w:rsid w:val="00067E20"/>
    <w:rsid w:val="00067E91"/>
    <w:rsid w:val="00067EFE"/>
    <w:rsid w:val="00070295"/>
    <w:rsid w:val="0007030D"/>
    <w:rsid w:val="00070762"/>
    <w:rsid w:val="00070814"/>
    <w:rsid w:val="0007081F"/>
    <w:rsid w:val="00070841"/>
    <w:rsid w:val="000708EB"/>
    <w:rsid w:val="000709AC"/>
    <w:rsid w:val="00070B43"/>
    <w:rsid w:val="00070C15"/>
    <w:rsid w:val="00070C69"/>
    <w:rsid w:val="00070DA4"/>
    <w:rsid w:val="0007100F"/>
    <w:rsid w:val="0007153E"/>
    <w:rsid w:val="00071555"/>
    <w:rsid w:val="00071686"/>
    <w:rsid w:val="000717DD"/>
    <w:rsid w:val="00071A33"/>
    <w:rsid w:val="00071A5D"/>
    <w:rsid w:val="00071A8C"/>
    <w:rsid w:val="00071AD6"/>
    <w:rsid w:val="00071C0E"/>
    <w:rsid w:val="00071E22"/>
    <w:rsid w:val="000720BC"/>
    <w:rsid w:val="000720FB"/>
    <w:rsid w:val="0007218C"/>
    <w:rsid w:val="00072190"/>
    <w:rsid w:val="000721F9"/>
    <w:rsid w:val="00072257"/>
    <w:rsid w:val="00072461"/>
    <w:rsid w:val="000726F5"/>
    <w:rsid w:val="000727FF"/>
    <w:rsid w:val="0007294E"/>
    <w:rsid w:val="000729FD"/>
    <w:rsid w:val="00072A47"/>
    <w:rsid w:val="00072A99"/>
    <w:rsid w:val="00072AFC"/>
    <w:rsid w:val="00072B9A"/>
    <w:rsid w:val="00072D90"/>
    <w:rsid w:val="00072E9D"/>
    <w:rsid w:val="0007311F"/>
    <w:rsid w:val="0007315B"/>
    <w:rsid w:val="00073339"/>
    <w:rsid w:val="00073341"/>
    <w:rsid w:val="000735A3"/>
    <w:rsid w:val="000738B7"/>
    <w:rsid w:val="000739A3"/>
    <w:rsid w:val="000739AE"/>
    <w:rsid w:val="00073ABE"/>
    <w:rsid w:val="00073AF5"/>
    <w:rsid w:val="00073C18"/>
    <w:rsid w:val="00073C25"/>
    <w:rsid w:val="00073DA4"/>
    <w:rsid w:val="00073DBF"/>
    <w:rsid w:val="00073E9A"/>
    <w:rsid w:val="00073FA8"/>
    <w:rsid w:val="00074041"/>
    <w:rsid w:val="0007425C"/>
    <w:rsid w:val="000742AC"/>
    <w:rsid w:val="000742E4"/>
    <w:rsid w:val="0007434C"/>
    <w:rsid w:val="000743EF"/>
    <w:rsid w:val="000743FD"/>
    <w:rsid w:val="00074440"/>
    <w:rsid w:val="000745CC"/>
    <w:rsid w:val="00074A39"/>
    <w:rsid w:val="00074C4A"/>
    <w:rsid w:val="00074CBA"/>
    <w:rsid w:val="00074DEF"/>
    <w:rsid w:val="00074E14"/>
    <w:rsid w:val="00074E61"/>
    <w:rsid w:val="000752A9"/>
    <w:rsid w:val="000753B2"/>
    <w:rsid w:val="0007549B"/>
    <w:rsid w:val="000754C0"/>
    <w:rsid w:val="000754D3"/>
    <w:rsid w:val="00075881"/>
    <w:rsid w:val="00075912"/>
    <w:rsid w:val="00075956"/>
    <w:rsid w:val="00075979"/>
    <w:rsid w:val="00075ABA"/>
    <w:rsid w:val="00075C42"/>
    <w:rsid w:val="00075D69"/>
    <w:rsid w:val="00075ECC"/>
    <w:rsid w:val="00075F53"/>
    <w:rsid w:val="00076264"/>
    <w:rsid w:val="000763AF"/>
    <w:rsid w:val="000763EE"/>
    <w:rsid w:val="000766C5"/>
    <w:rsid w:val="0007673F"/>
    <w:rsid w:val="0007675E"/>
    <w:rsid w:val="000769F4"/>
    <w:rsid w:val="00076AC3"/>
    <w:rsid w:val="00076B13"/>
    <w:rsid w:val="00076C1B"/>
    <w:rsid w:val="00076C8A"/>
    <w:rsid w:val="00076CF9"/>
    <w:rsid w:val="00076D55"/>
    <w:rsid w:val="00077025"/>
    <w:rsid w:val="00077163"/>
    <w:rsid w:val="00077309"/>
    <w:rsid w:val="0007749D"/>
    <w:rsid w:val="000774AB"/>
    <w:rsid w:val="000774C3"/>
    <w:rsid w:val="000774CD"/>
    <w:rsid w:val="000774DF"/>
    <w:rsid w:val="000774F2"/>
    <w:rsid w:val="0007759C"/>
    <w:rsid w:val="0007768B"/>
    <w:rsid w:val="000778C7"/>
    <w:rsid w:val="00077A54"/>
    <w:rsid w:val="00077B18"/>
    <w:rsid w:val="00077B64"/>
    <w:rsid w:val="00077BA8"/>
    <w:rsid w:val="00077C9F"/>
    <w:rsid w:val="00077D50"/>
    <w:rsid w:val="00077E69"/>
    <w:rsid w:val="00077F08"/>
    <w:rsid w:val="00077FD3"/>
    <w:rsid w:val="00080096"/>
    <w:rsid w:val="00080190"/>
    <w:rsid w:val="0008035A"/>
    <w:rsid w:val="00080419"/>
    <w:rsid w:val="0008043F"/>
    <w:rsid w:val="000805B4"/>
    <w:rsid w:val="000805D9"/>
    <w:rsid w:val="000807E7"/>
    <w:rsid w:val="00080841"/>
    <w:rsid w:val="000809FE"/>
    <w:rsid w:val="00080CBD"/>
    <w:rsid w:val="00081066"/>
    <w:rsid w:val="0008123B"/>
    <w:rsid w:val="0008130C"/>
    <w:rsid w:val="000813BD"/>
    <w:rsid w:val="000816DE"/>
    <w:rsid w:val="0008188F"/>
    <w:rsid w:val="000818FC"/>
    <w:rsid w:val="00081AC5"/>
    <w:rsid w:val="00081BE6"/>
    <w:rsid w:val="00081D8D"/>
    <w:rsid w:val="00081DF5"/>
    <w:rsid w:val="00081EC3"/>
    <w:rsid w:val="00081FE5"/>
    <w:rsid w:val="00082103"/>
    <w:rsid w:val="0008219A"/>
    <w:rsid w:val="00082514"/>
    <w:rsid w:val="000827D5"/>
    <w:rsid w:val="000827F8"/>
    <w:rsid w:val="0008284D"/>
    <w:rsid w:val="00082A55"/>
    <w:rsid w:val="00082C62"/>
    <w:rsid w:val="00082CFD"/>
    <w:rsid w:val="00082D26"/>
    <w:rsid w:val="00082E81"/>
    <w:rsid w:val="00083012"/>
    <w:rsid w:val="00083054"/>
    <w:rsid w:val="000832A2"/>
    <w:rsid w:val="000832D2"/>
    <w:rsid w:val="00083319"/>
    <w:rsid w:val="000835F3"/>
    <w:rsid w:val="00083763"/>
    <w:rsid w:val="000837D4"/>
    <w:rsid w:val="0008385C"/>
    <w:rsid w:val="00083897"/>
    <w:rsid w:val="0008391E"/>
    <w:rsid w:val="00083A68"/>
    <w:rsid w:val="00083A78"/>
    <w:rsid w:val="00083A9C"/>
    <w:rsid w:val="00083AAE"/>
    <w:rsid w:val="00083AD7"/>
    <w:rsid w:val="00083B26"/>
    <w:rsid w:val="00083C94"/>
    <w:rsid w:val="00083D0C"/>
    <w:rsid w:val="00083DDD"/>
    <w:rsid w:val="00083F6B"/>
    <w:rsid w:val="000840E6"/>
    <w:rsid w:val="0008418C"/>
    <w:rsid w:val="000841E7"/>
    <w:rsid w:val="00084382"/>
    <w:rsid w:val="00084446"/>
    <w:rsid w:val="0008459E"/>
    <w:rsid w:val="000846FA"/>
    <w:rsid w:val="000847AC"/>
    <w:rsid w:val="00084879"/>
    <w:rsid w:val="00084964"/>
    <w:rsid w:val="000849D1"/>
    <w:rsid w:val="00084B06"/>
    <w:rsid w:val="00084B08"/>
    <w:rsid w:val="00084BB5"/>
    <w:rsid w:val="00084CCC"/>
    <w:rsid w:val="00084E4A"/>
    <w:rsid w:val="0008502A"/>
    <w:rsid w:val="00085079"/>
    <w:rsid w:val="000850E0"/>
    <w:rsid w:val="000851AB"/>
    <w:rsid w:val="000851B8"/>
    <w:rsid w:val="000852F4"/>
    <w:rsid w:val="000854A0"/>
    <w:rsid w:val="0008550F"/>
    <w:rsid w:val="000856C6"/>
    <w:rsid w:val="00085AFD"/>
    <w:rsid w:val="00085B03"/>
    <w:rsid w:val="00085B51"/>
    <w:rsid w:val="00085BC4"/>
    <w:rsid w:val="00085C20"/>
    <w:rsid w:val="00085C3F"/>
    <w:rsid w:val="00085DD8"/>
    <w:rsid w:val="00085F13"/>
    <w:rsid w:val="00085FD6"/>
    <w:rsid w:val="00085FF4"/>
    <w:rsid w:val="00086067"/>
    <w:rsid w:val="00086164"/>
    <w:rsid w:val="000863AE"/>
    <w:rsid w:val="000863BB"/>
    <w:rsid w:val="00086536"/>
    <w:rsid w:val="000865AD"/>
    <w:rsid w:val="000865E1"/>
    <w:rsid w:val="00086611"/>
    <w:rsid w:val="0008664C"/>
    <w:rsid w:val="000868E4"/>
    <w:rsid w:val="00086906"/>
    <w:rsid w:val="00086BC4"/>
    <w:rsid w:val="00086C7E"/>
    <w:rsid w:val="00086DF9"/>
    <w:rsid w:val="00086E28"/>
    <w:rsid w:val="00086E36"/>
    <w:rsid w:val="00086EFB"/>
    <w:rsid w:val="00086F58"/>
    <w:rsid w:val="00087110"/>
    <w:rsid w:val="00087207"/>
    <w:rsid w:val="00087409"/>
    <w:rsid w:val="00087462"/>
    <w:rsid w:val="00087930"/>
    <w:rsid w:val="00087F24"/>
    <w:rsid w:val="00090605"/>
    <w:rsid w:val="0009062B"/>
    <w:rsid w:val="000906F8"/>
    <w:rsid w:val="0009078E"/>
    <w:rsid w:val="000908A4"/>
    <w:rsid w:val="00090925"/>
    <w:rsid w:val="00090C01"/>
    <w:rsid w:val="00090C5A"/>
    <w:rsid w:val="00090C7A"/>
    <w:rsid w:val="00090D4D"/>
    <w:rsid w:val="00090DC3"/>
    <w:rsid w:val="00090FF9"/>
    <w:rsid w:val="000910B0"/>
    <w:rsid w:val="00091191"/>
    <w:rsid w:val="0009122E"/>
    <w:rsid w:val="00091295"/>
    <w:rsid w:val="00091556"/>
    <w:rsid w:val="000916B1"/>
    <w:rsid w:val="00091887"/>
    <w:rsid w:val="0009197E"/>
    <w:rsid w:val="00091AD4"/>
    <w:rsid w:val="00091B2D"/>
    <w:rsid w:val="00091D49"/>
    <w:rsid w:val="00091D9A"/>
    <w:rsid w:val="00091ED0"/>
    <w:rsid w:val="00091F71"/>
    <w:rsid w:val="000921FA"/>
    <w:rsid w:val="0009261A"/>
    <w:rsid w:val="00092711"/>
    <w:rsid w:val="00092787"/>
    <w:rsid w:val="00092939"/>
    <w:rsid w:val="00092984"/>
    <w:rsid w:val="000929A5"/>
    <w:rsid w:val="000929FB"/>
    <w:rsid w:val="00092AF4"/>
    <w:rsid w:val="00092C8A"/>
    <w:rsid w:val="00092DF6"/>
    <w:rsid w:val="00092E2D"/>
    <w:rsid w:val="00092E67"/>
    <w:rsid w:val="0009319D"/>
    <w:rsid w:val="0009320A"/>
    <w:rsid w:val="00093277"/>
    <w:rsid w:val="0009335F"/>
    <w:rsid w:val="000933B3"/>
    <w:rsid w:val="0009343A"/>
    <w:rsid w:val="00093787"/>
    <w:rsid w:val="000938FC"/>
    <w:rsid w:val="000939DB"/>
    <w:rsid w:val="00093A99"/>
    <w:rsid w:val="00093BCD"/>
    <w:rsid w:val="00093DF5"/>
    <w:rsid w:val="00093F58"/>
    <w:rsid w:val="00093F99"/>
    <w:rsid w:val="00093FD8"/>
    <w:rsid w:val="00094151"/>
    <w:rsid w:val="00094199"/>
    <w:rsid w:val="00094395"/>
    <w:rsid w:val="0009451B"/>
    <w:rsid w:val="000946CD"/>
    <w:rsid w:val="00094880"/>
    <w:rsid w:val="000949DB"/>
    <w:rsid w:val="00094CC9"/>
    <w:rsid w:val="00094CDB"/>
    <w:rsid w:val="00094D12"/>
    <w:rsid w:val="00094E79"/>
    <w:rsid w:val="0009506E"/>
    <w:rsid w:val="0009514E"/>
    <w:rsid w:val="00095160"/>
    <w:rsid w:val="00095199"/>
    <w:rsid w:val="00095266"/>
    <w:rsid w:val="00095501"/>
    <w:rsid w:val="000955BE"/>
    <w:rsid w:val="00095648"/>
    <w:rsid w:val="00095733"/>
    <w:rsid w:val="000959F6"/>
    <w:rsid w:val="00095B91"/>
    <w:rsid w:val="00095D9C"/>
    <w:rsid w:val="00095DE6"/>
    <w:rsid w:val="00095E12"/>
    <w:rsid w:val="00095E40"/>
    <w:rsid w:val="00095ED0"/>
    <w:rsid w:val="00095FFA"/>
    <w:rsid w:val="000960B5"/>
    <w:rsid w:val="00096190"/>
    <w:rsid w:val="000964EC"/>
    <w:rsid w:val="00096603"/>
    <w:rsid w:val="00096660"/>
    <w:rsid w:val="00096852"/>
    <w:rsid w:val="000968C8"/>
    <w:rsid w:val="000969DD"/>
    <w:rsid w:val="00096A20"/>
    <w:rsid w:val="00096BF1"/>
    <w:rsid w:val="00096D9D"/>
    <w:rsid w:val="00096E5C"/>
    <w:rsid w:val="00096F41"/>
    <w:rsid w:val="00097174"/>
    <w:rsid w:val="0009717A"/>
    <w:rsid w:val="000971C5"/>
    <w:rsid w:val="00097368"/>
    <w:rsid w:val="0009745D"/>
    <w:rsid w:val="0009751C"/>
    <w:rsid w:val="00097808"/>
    <w:rsid w:val="000978BF"/>
    <w:rsid w:val="0009796C"/>
    <w:rsid w:val="00097B11"/>
    <w:rsid w:val="00097B8E"/>
    <w:rsid w:val="00097C51"/>
    <w:rsid w:val="00097ED3"/>
    <w:rsid w:val="00097FB3"/>
    <w:rsid w:val="000A0081"/>
    <w:rsid w:val="000A00FC"/>
    <w:rsid w:val="000A018B"/>
    <w:rsid w:val="000A02EB"/>
    <w:rsid w:val="000A047F"/>
    <w:rsid w:val="000A04B2"/>
    <w:rsid w:val="000A04C9"/>
    <w:rsid w:val="000A05FB"/>
    <w:rsid w:val="000A06AB"/>
    <w:rsid w:val="000A06B0"/>
    <w:rsid w:val="000A06B3"/>
    <w:rsid w:val="000A07FC"/>
    <w:rsid w:val="000A08B6"/>
    <w:rsid w:val="000A0988"/>
    <w:rsid w:val="000A0B1A"/>
    <w:rsid w:val="000A0B6F"/>
    <w:rsid w:val="000A0C6F"/>
    <w:rsid w:val="000A0CCD"/>
    <w:rsid w:val="000A0DC4"/>
    <w:rsid w:val="000A0DE2"/>
    <w:rsid w:val="000A0DE6"/>
    <w:rsid w:val="000A0F11"/>
    <w:rsid w:val="000A0FC9"/>
    <w:rsid w:val="000A1010"/>
    <w:rsid w:val="000A10CC"/>
    <w:rsid w:val="000A1131"/>
    <w:rsid w:val="000A1249"/>
    <w:rsid w:val="000A13DF"/>
    <w:rsid w:val="000A154A"/>
    <w:rsid w:val="000A15FB"/>
    <w:rsid w:val="000A19AD"/>
    <w:rsid w:val="000A1A4D"/>
    <w:rsid w:val="000A1AC8"/>
    <w:rsid w:val="000A1B0D"/>
    <w:rsid w:val="000A1F10"/>
    <w:rsid w:val="000A1F29"/>
    <w:rsid w:val="000A2077"/>
    <w:rsid w:val="000A21F8"/>
    <w:rsid w:val="000A222C"/>
    <w:rsid w:val="000A2251"/>
    <w:rsid w:val="000A250D"/>
    <w:rsid w:val="000A2572"/>
    <w:rsid w:val="000A26CF"/>
    <w:rsid w:val="000A26E6"/>
    <w:rsid w:val="000A2714"/>
    <w:rsid w:val="000A27CE"/>
    <w:rsid w:val="000A2C62"/>
    <w:rsid w:val="000A2D75"/>
    <w:rsid w:val="000A2DE9"/>
    <w:rsid w:val="000A32C4"/>
    <w:rsid w:val="000A32DB"/>
    <w:rsid w:val="000A334E"/>
    <w:rsid w:val="000A3356"/>
    <w:rsid w:val="000A3651"/>
    <w:rsid w:val="000A3824"/>
    <w:rsid w:val="000A383C"/>
    <w:rsid w:val="000A3C2F"/>
    <w:rsid w:val="000A3CE8"/>
    <w:rsid w:val="000A3D30"/>
    <w:rsid w:val="000A3E12"/>
    <w:rsid w:val="000A4066"/>
    <w:rsid w:val="000A427A"/>
    <w:rsid w:val="000A445C"/>
    <w:rsid w:val="000A4501"/>
    <w:rsid w:val="000A4580"/>
    <w:rsid w:val="000A464F"/>
    <w:rsid w:val="000A4968"/>
    <w:rsid w:val="000A4B58"/>
    <w:rsid w:val="000A4BC4"/>
    <w:rsid w:val="000A4C72"/>
    <w:rsid w:val="000A4D1A"/>
    <w:rsid w:val="000A4D23"/>
    <w:rsid w:val="000A4F13"/>
    <w:rsid w:val="000A4FC4"/>
    <w:rsid w:val="000A511D"/>
    <w:rsid w:val="000A51F6"/>
    <w:rsid w:val="000A52E7"/>
    <w:rsid w:val="000A5326"/>
    <w:rsid w:val="000A555B"/>
    <w:rsid w:val="000A557D"/>
    <w:rsid w:val="000A56EC"/>
    <w:rsid w:val="000A579E"/>
    <w:rsid w:val="000A58E5"/>
    <w:rsid w:val="000A598A"/>
    <w:rsid w:val="000A5BA7"/>
    <w:rsid w:val="000A5FF6"/>
    <w:rsid w:val="000A606B"/>
    <w:rsid w:val="000A61D5"/>
    <w:rsid w:val="000A6284"/>
    <w:rsid w:val="000A62ED"/>
    <w:rsid w:val="000A63D3"/>
    <w:rsid w:val="000A6422"/>
    <w:rsid w:val="000A667B"/>
    <w:rsid w:val="000A6728"/>
    <w:rsid w:val="000A6754"/>
    <w:rsid w:val="000A67A0"/>
    <w:rsid w:val="000A6A28"/>
    <w:rsid w:val="000A6B2D"/>
    <w:rsid w:val="000A6B6A"/>
    <w:rsid w:val="000A6BB5"/>
    <w:rsid w:val="000A6F49"/>
    <w:rsid w:val="000A6FD4"/>
    <w:rsid w:val="000A70BF"/>
    <w:rsid w:val="000A74F0"/>
    <w:rsid w:val="000A7531"/>
    <w:rsid w:val="000A7636"/>
    <w:rsid w:val="000A76A5"/>
    <w:rsid w:val="000A7B19"/>
    <w:rsid w:val="000A7BE1"/>
    <w:rsid w:val="000A7D24"/>
    <w:rsid w:val="000A7D50"/>
    <w:rsid w:val="000A7E81"/>
    <w:rsid w:val="000B009E"/>
    <w:rsid w:val="000B00A0"/>
    <w:rsid w:val="000B0157"/>
    <w:rsid w:val="000B0194"/>
    <w:rsid w:val="000B01BE"/>
    <w:rsid w:val="000B02C6"/>
    <w:rsid w:val="000B03C9"/>
    <w:rsid w:val="000B04D5"/>
    <w:rsid w:val="000B0510"/>
    <w:rsid w:val="000B0595"/>
    <w:rsid w:val="000B0888"/>
    <w:rsid w:val="000B0A04"/>
    <w:rsid w:val="000B0AC6"/>
    <w:rsid w:val="000B0B0C"/>
    <w:rsid w:val="000B0C51"/>
    <w:rsid w:val="000B0C6C"/>
    <w:rsid w:val="000B0D8A"/>
    <w:rsid w:val="000B107A"/>
    <w:rsid w:val="000B10A6"/>
    <w:rsid w:val="000B10F5"/>
    <w:rsid w:val="000B1108"/>
    <w:rsid w:val="000B12D8"/>
    <w:rsid w:val="000B1651"/>
    <w:rsid w:val="000B1667"/>
    <w:rsid w:val="000B17B1"/>
    <w:rsid w:val="000B18A2"/>
    <w:rsid w:val="000B18AA"/>
    <w:rsid w:val="000B194C"/>
    <w:rsid w:val="000B1A8C"/>
    <w:rsid w:val="000B1B84"/>
    <w:rsid w:val="000B1D5E"/>
    <w:rsid w:val="000B1F9E"/>
    <w:rsid w:val="000B2108"/>
    <w:rsid w:val="000B226F"/>
    <w:rsid w:val="000B2280"/>
    <w:rsid w:val="000B22CE"/>
    <w:rsid w:val="000B2430"/>
    <w:rsid w:val="000B2654"/>
    <w:rsid w:val="000B26AC"/>
    <w:rsid w:val="000B270D"/>
    <w:rsid w:val="000B274B"/>
    <w:rsid w:val="000B27A8"/>
    <w:rsid w:val="000B27D5"/>
    <w:rsid w:val="000B28E4"/>
    <w:rsid w:val="000B2B8B"/>
    <w:rsid w:val="000B2BF5"/>
    <w:rsid w:val="000B2C0C"/>
    <w:rsid w:val="000B2C6C"/>
    <w:rsid w:val="000B2E16"/>
    <w:rsid w:val="000B2E22"/>
    <w:rsid w:val="000B3114"/>
    <w:rsid w:val="000B31D2"/>
    <w:rsid w:val="000B36EE"/>
    <w:rsid w:val="000B3864"/>
    <w:rsid w:val="000B39EE"/>
    <w:rsid w:val="000B3A08"/>
    <w:rsid w:val="000B3BA9"/>
    <w:rsid w:val="000B3BFA"/>
    <w:rsid w:val="000B3C48"/>
    <w:rsid w:val="000B3FFF"/>
    <w:rsid w:val="000B403B"/>
    <w:rsid w:val="000B40FF"/>
    <w:rsid w:val="000B41F6"/>
    <w:rsid w:val="000B425E"/>
    <w:rsid w:val="000B4321"/>
    <w:rsid w:val="000B44DF"/>
    <w:rsid w:val="000B4985"/>
    <w:rsid w:val="000B4AD5"/>
    <w:rsid w:val="000B4AE0"/>
    <w:rsid w:val="000B4CC9"/>
    <w:rsid w:val="000B4E47"/>
    <w:rsid w:val="000B4F0E"/>
    <w:rsid w:val="000B5090"/>
    <w:rsid w:val="000B50A6"/>
    <w:rsid w:val="000B51E5"/>
    <w:rsid w:val="000B523E"/>
    <w:rsid w:val="000B5382"/>
    <w:rsid w:val="000B53F8"/>
    <w:rsid w:val="000B53FD"/>
    <w:rsid w:val="000B5403"/>
    <w:rsid w:val="000B545D"/>
    <w:rsid w:val="000B557F"/>
    <w:rsid w:val="000B55BE"/>
    <w:rsid w:val="000B57AC"/>
    <w:rsid w:val="000B57FB"/>
    <w:rsid w:val="000B58D1"/>
    <w:rsid w:val="000B5944"/>
    <w:rsid w:val="000B59AC"/>
    <w:rsid w:val="000B5A67"/>
    <w:rsid w:val="000B5A6D"/>
    <w:rsid w:val="000B5C35"/>
    <w:rsid w:val="000B5CAB"/>
    <w:rsid w:val="000B5CF4"/>
    <w:rsid w:val="000B5DBC"/>
    <w:rsid w:val="000B5E68"/>
    <w:rsid w:val="000B5FB7"/>
    <w:rsid w:val="000B60D3"/>
    <w:rsid w:val="000B60E8"/>
    <w:rsid w:val="000B6254"/>
    <w:rsid w:val="000B6448"/>
    <w:rsid w:val="000B6470"/>
    <w:rsid w:val="000B657D"/>
    <w:rsid w:val="000B6844"/>
    <w:rsid w:val="000B6971"/>
    <w:rsid w:val="000B70DC"/>
    <w:rsid w:val="000B70FA"/>
    <w:rsid w:val="000B7156"/>
    <w:rsid w:val="000B72B7"/>
    <w:rsid w:val="000B72EC"/>
    <w:rsid w:val="000B754A"/>
    <w:rsid w:val="000B7644"/>
    <w:rsid w:val="000B76FC"/>
    <w:rsid w:val="000B7964"/>
    <w:rsid w:val="000B7976"/>
    <w:rsid w:val="000B79FF"/>
    <w:rsid w:val="000B7B1E"/>
    <w:rsid w:val="000B7BCB"/>
    <w:rsid w:val="000B7BD2"/>
    <w:rsid w:val="000B7BF5"/>
    <w:rsid w:val="000B7C32"/>
    <w:rsid w:val="000B7DBE"/>
    <w:rsid w:val="000B7E81"/>
    <w:rsid w:val="000B7EE9"/>
    <w:rsid w:val="000C0004"/>
    <w:rsid w:val="000C02E6"/>
    <w:rsid w:val="000C05A2"/>
    <w:rsid w:val="000C05C0"/>
    <w:rsid w:val="000C063D"/>
    <w:rsid w:val="000C0676"/>
    <w:rsid w:val="000C06BE"/>
    <w:rsid w:val="000C07F1"/>
    <w:rsid w:val="000C0ECF"/>
    <w:rsid w:val="000C10C1"/>
    <w:rsid w:val="000C111C"/>
    <w:rsid w:val="000C111F"/>
    <w:rsid w:val="000C117D"/>
    <w:rsid w:val="000C15F5"/>
    <w:rsid w:val="000C1726"/>
    <w:rsid w:val="000C18EE"/>
    <w:rsid w:val="000C18F9"/>
    <w:rsid w:val="000C18FC"/>
    <w:rsid w:val="000C1A73"/>
    <w:rsid w:val="000C1B04"/>
    <w:rsid w:val="000C223C"/>
    <w:rsid w:val="000C2289"/>
    <w:rsid w:val="000C2291"/>
    <w:rsid w:val="000C23FE"/>
    <w:rsid w:val="000C245D"/>
    <w:rsid w:val="000C2529"/>
    <w:rsid w:val="000C25C6"/>
    <w:rsid w:val="000C267C"/>
    <w:rsid w:val="000C26AB"/>
    <w:rsid w:val="000C2782"/>
    <w:rsid w:val="000C287E"/>
    <w:rsid w:val="000C2B3C"/>
    <w:rsid w:val="000C2B42"/>
    <w:rsid w:val="000C2D97"/>
    <w:rsid w:val="000C2E7C"/>
    <w:rsid w:val="000C2F17"/>
    <w:rsid w:val="000C2F39"/>
    <w:rsid w:val="000C306A"/>
    <w:rsid w:val="000C3086"/>
    <w:rsid w:val="000C317D"/>
    <w:rsid w:val="000C31A0"/>
    <w:rsid w:val="000C324A"/>
    <w:rsid w:val="000C34B2"/>
    <w:rsid w:val="000C34EC"/>
    <w:rsid w:val="000C350D"/>
    <w:rsid w:val="000C3A31"/>
    <w:rsid w:val="000C3A41"/>
    <w:rsid w:val="000C3B82"/>
    <w:rsid w:val="000C3B8B"/>
    <w:rsid w:val="000C3CC7"/>
    <w:rsid w:val="000C3DCB"/>
    <w:rsid w:val="000C3EB8"/>
    <w:rsid w:val="000C3EF0"/>
    <w:rsid w:val="000C4088"/>
    <w:rsid w:val="000C40FD"/>
    <w:rsid w:val="000C4112"/>
    <w:rsid w:val="000C4A40"/>
    <w:rsid w:val="000C4A50"/>
    <w:rsid w:val="000C4AA2"/>
    <w:rsid w:val="000C4B89"/>
    <w:rsid w:val="000C4BDE"/>
    <w:rsid w:val="000C4BFD"/>
    <w:rsid w:val="000C4D55"/>
    <w:rsid w:val="000C4F26"/>
    <w:rsid w:val="000C4F97"/>
    <w:rsid w:val="000C4FCE"/>
    <w:rsid w:val="000C4FF3"/>
    <w:rsid w:val="000C4FF7"/>
    <w:rsid w:val="000C53B0"/>
    <w:rsid w:val="000C5506"/>
    <w:rsid w:val="000C566A"/>
    <w:rsid w:val="000C57FB"/>
    <w:rsid w:val="000C582E"/>
    <w:rsid w:val="000C59C7"/>
    <w:rsid w:val="000C5AE9"/>
    <w:rsid w:val="000C5B4A"/>
    <w:rsid w:val="000C5B8D"/>
    <w:rsid w:val="000C5BAA"/>
    <w:rsid w:val="000C5D54"/>
    <w:rsid w:val="000C5E6E"/>
    <w:rsid w:val="000C5EFB"/>
    <w:rsid w:val="000C5F7B"/>
    <w:rsid w:val="000C613C"/>
    <w:rsid w:val="000C6199"/>
    <w:rsid w:val="000C61B0"/>
    <w:rsid w:val="000C6285"/>
    <w:rsid w:val="000C62B9"/>
    <w:rsid w:val="000C6450"/>
    <w:rsid w:val="000C64B4"/>
    <w:rsid w:val="000C6579"/>
    <w:rsid w:val="000C6601"/>
    <w:rsid w:val="000C66AD"/>
    <w:rsid w:val="000C6781"/>
    <w:rsid w:val="000C68DB"/>
    <w:rsid w:val="000C69A7"/>
    <w:rsid w:val="000C69B1"/>
    <w:rsid w:val="000C6C1D"/>
    <w:rsid w:val="000C6E1C"/>
    <w:rsid w:val="000C6FC1"/>
    <w:rsid w:val="000C7016"/>
    <w:rsid w:val="000C7068"/>
    <w:rsid w:val="000C70A3"/>
    <w:rsid w:val="000C7112"/>
    <w:rsid w:val="000C717C"/>
    <w:rsid w:val="000C71B5"/>
    <w:rsid w:val="000C73FF"/>
    <w:rsid w:val="000C7420"/>
    <w:rsid w:val="000C75A5"/>
    <w:rsid w:val="000C77A7"/>
    <w:rsid w:val="000C77F5"/>
    <w:rsid w:val="000C7893"/>
    <w:rsid w:val="000C7ADB"/>
    <w:rsid w:val="000C7CA0"/>
    <w:rsid w:val="000C7E1F"/>
    <w:rsid w:val="000C7E61"/>
    <w:rsid w:val="000C7EE3"/>
    <w:rsid w:val="000D014E"/>
    <w:rsid w:val="000D0183"/>
    <w:rsid w:val="000D0296"/>
    <w:rsid w:val="000D02D3"/>
    <w:rsid w:val="000D0371"/>
    <w:rsid w:val="000D04B2"/>
    <w:rsid w:val="000D06C6"/>
    <w:rsid w:val="000D08D8"/>
    <w:rsid w:val="000D09AB"/>
    <w:rsid w:val="000D0AA6"/>
    <w:rsid w:val="000D0B1C"/>
    <w:rsid w:val="000D0B29"/>
    <w:rsid w:val="000D0B39"/>
    <w:rsid w:val="000D0B9B"/>
    <w:rsid w:val="000D0FD3"/>
    <w:rsid w:val="000D1157"/>
    <w:rsid w:val="000D1331"/>
    <w:rsid w:val="000D142F"/>
    <w:rsid w:val="000D1562"/>
    <w:rsid w:val="000D16BB"/>
    <w:rsid w:val="000D17FC"/>
    <w:rsid w:val="000D194A"/>
    <w:rsid w:val="000D1A07"/>
    <w:rsid w:val="000D1B52"/>
    <w:rsid w:val="000D1C89"/>
    <w:rsid w:val="000D1EB3"/>
    <w:rsid w:val="000D1FB6"/>
    <w:rsid w:val="000D2003"/>
    <w:rsid w:val="000D20C7"/>
    <w:rsid w:val="000D217F"/>
    <w:rsid w:val="000D2291"/>
    <w:rsid w:val="000D231E"/>
    <w:rsid w:val="000D2381"/>
    <w:rsid w:val="000D241C"/>
    <w:rsid w:val="000D262B"/>
    <w:rsid w:val="000D263A"/>
    <w:rsid w:val="000D281B"/>
    <w:rsid w:val="000D286A"/>
    <w:rsid w:val="000D28B9"/>
    <w:rsid w:val="000D2ACE"/>
    <w:rsid w:val="000D2C55"/>
    <w:rsid w:val="000D2C5E"/>
    <w:rsid w:val="000D2C68"/>
    <w:rsid w:val="000D2D05"/>
    <w:rsid w:val="000D2D67"/>
    <w:rsid w:val="000D2D89"/>
    <w:rsid w:val="000D30C6"/>
    <w:rsid w:val="000D3141"/>
    <w:rsid w:val="000D317C"/>
    <w:rsid w:val="000D3229"/>
    <w:rsid w:val="000D3357"/>
    <w:rsid w:val="000D335D"/>
    <w:rsid w:val="000D3391"/>
    <w:rsid w:val="000D33B4"/>
    <w:rsid w:val="000D34C9"/>
    <w:rsid w:val="000D3517"/>
    <w:rsid w:val="000D35EC"/>
    <w:rsid w:val="000D3814"/>
    <w:rsid w:val="000D391E"/>
    <w:rsid w:val="000D3A26"/>
    <w:rsid w:val="000D3B7A"/>
    <w:rsid w:val="000D3CF1"/>
    <w:rsid w:val="000D3D33"/>
    <w:rsid w:val="000D3DFF"/>
    <w:rsid w:val="000D3F7B"/>
    <w:rsid w:val="000D40D2"/>
    <w:rsid w:val="000D414D"/>
    <w:rsid w:val="000D41DE"/>
    <w:rsid w:val="000D42E8"/>
    <w:rsid w:val="000D4300"/>
    <w:rsid w:val="000D433A"/>
    <w:rsid w:val="000D4388"/>
    <w:rsid w:val="000D4554"/>
    <w:rsid w:val="000D4BBB"/>
    <w:rsid w:val="000D4C05"/>
    <w:rsid w:val="000D4CAE"/>
    <w:rsid w:val="000D4CD0"/>
    <w:rsid w:val="000D4DE9"/>
    <w:rsid w:val="000D4E6F"/>
    <w:rsid w:val="000D5102"/>
    <w:rsid w:val="000D523B"/>
    <w:rsid w:val="000D53FB"/>
    <w:rsid w:val="000D5409"/>
    <w:rsid w:val="000D54ED"/>
    <w:rsid w:val="000D554B"/>
    <w:rsid w:val="000D556A"/>
    <w:rsid w:val="000D55FE"/>
    <w:rsid w:val="000D5794"/>
    <w:rsid w:val="000D580E"/>
    <w:rsid w:val="000D5877"/>
    <w:rsid w:val="000D58E0"/>
    <w:rsid w:val="000D592B"/>
    <w:rsid w:val="000D5C32"/>
    <w:rsid w:val="000D5DE8"/>
    <w:rsid w:val="000D5DFE"/>
    <w:rsid w:val="000D5F17"/>
    <w:rsid w:val="000D609B"/>
    <w:rsid w:val="000D616F"/>
    <w:rsid w:val="000D61B1"/>
    <w:rsid w:val="000D62A5"/>
    <w:rsid w:val="000D642C"/>
    <w:rsid w:val="000D65D1"/>
    <w:rsid w:val="000D681F"/>
    <w:rsid w:val="000D68A9"/>
    <w:rsid w:val="000D6976"/>
    <w:rsid w:val="000D6B30"/>
    <w:rsid w:val="000D6CD7"/>
    <w:rsid w:val="000D6D93"/>
    <w:rsid w:val="000D704C"/>
    <w:rsid w:val="000D721D"/>
    <w:rsid w:val="000D722F"/>
    <w:rsid w:val="000D725D"/>
    <w:rsid w:val="000D7266"/>
    <w:rsid w:val="000D7306"/>
    <w:rsid w:val="000D731F"/>
    <w:rsid w:val="000D739E"/>
    <w:rsid w:val="000D76D2"/>
    <w:rsid w:val="000D78B7"/>
    <w:rsid w:val="000D78FD"/>
    <w:rsid w:val="000D79A0"/>
    <w:rsid w:val="000D79D2"/>
    <w:rsid w:val="000D7ABE"/>
    <w:rsid w:val="000D7B9C"/>
    <w:rsid w:val="000D7C39"/>
    <w:rsid w:val="000D7D57"/>
    <w:rsid w:val="000D7DC6"/>
    <w:rsid w:val="000D7DE2"/>
    <w:rsid w:val="000E0098"/>
    <w:rsid w:val="000E01C1"/>
    <w:rsid w:val="000E03EA"/>
    <w:rsid w:val="000E0538"/>
    <w:rsid w:val="000E06B7"/>
    <w:rsid w:val="000E07B0"/>
    <w:rsid w:val="000E09B9"/>
    <w:rsid w:val="000E0A48"/>
    <w:rsid w:val="000E0A54"/>
    <w:rsid w:val="000E0C3F"/>
    <w:rsid w:val="000E0E6C"/>
    <w:rsid w:val="000E0F27"/>
    <w:rsid w:val="000E0F77"/>
    <w:rsid w:val="000E108B"/>
    <w:rsid w:val="000E1681"/>
    <w:rsid w:val="000E1778"/>
    <w:rsid w:val="000E17F3"/>
    <w:rsid w:val="000E188F"/>
    <w:rsid w:val="000E194C"/>
    <w:rsid w:val="000E198D"/>
    <w:rsid w:val="000E19FC"/>
    <w:rsid w:val="000E1AF6"/>
    <w:rsid w:val="000E1B78"/>
    <w:rsid w:val="000E1BA8"/>
    <w:rsid w:val="000E1D9D"/>
    <w:rsid w:val="000E1DCE"/>
    <w:rsid w:val="000E1DD7"/>
    <w:rsid w:val="000E1E38"/>
    <w:rsid w:val="000E1E41"/>
    <w:rsid w:val="000E1EF2"/>
    <w:rsid w:val="000E1F3E"/>
    <w:rsid w:val="000E207E"/>
    <w:rsid w:val="000E20AA"/>
    <w:rsid w:val="000E214D"/>
    <w:rsid w:val="000E2270"/>
    <w:rsid w:val="000E25AB"/>
    <w:rsid w:val="000E263F"/>
    <w:rsid w:val="000E2672"/>
    <w:rsid w:val="000E2674"/>
    <w:rsid w:val="000E28FE"/>
    <w:rsid w:val="000E2BE0"/>
    <w:rsid w:val="000E2DAA"/>
    <w:rsid w:val="000E2E63"/>
    <w:rsid w:val="000E3377"/>
    <w:rsid w:val="000E3381"/>
    <w:rsid w:val="000E33D7"/>
    <w:rsid w:val="000E34C8"/>
    <w:rsid w:val="000E3571"/>
    <w:rsid w:val="000E36B3"/>
    <w:rsid w:val="000E36BD"/>
    <w:rsid w:val="000E376F"/>
    <w:rsid w:val="000E3908"/>
    <w:rsid w:val="000E3A18"/>
    <w:rsid w:val="000E3AF5"/>
    <w:rsid w:val="000E3D0A"/>
    <w:rsid w:val="000E3E50"/>
    <w:rsid w:val="000E3E7F"/>
    <w:rsid w:val="000E41D6"/>
    <w:rsid w:val="000E42B7"/>
    <w:rsid w:val="000E434D"/>
    <w:rsid w:val="000E43D0"/>
    <w:rsid w:val="000E43E7"/>
    <w:rsid w:val="000E4447"/>
    <w:rsid w:val="000E452A"/>
    <w:rsid w:val="000E45BE"/>
    <w:rsid w:val="000E46C0"/>
    <w:rsid w:val="000E4733"/>
    <w:rsid w:val="000E47CE"/>
    <w:rsid w:val="000E4928"/>
    <w:rsid w:val="000E4933"/>
    <w:rsid w:val="000E4A67"/>
    <w:rsid w:val="000E4B6C"/>
    <w:rsid w:val="000E4BC6"/>
    <w:rsid w:val="000E4D40"/>
    <w:rsid w:val="000E4D64"/>
    <w:rsid w:val="000E4E4B"/>
    <w:rsid w:val="000E4F55"/>
    <w:rsid w:val="000E4F6A"/>
    <w:rsid w:val="000E4F96"/>
    <w:rsid w:val="000E4FA7"/>
    <w:rsid w:val="000E4FAC"/>
    <w:rsid w:val="000E50FB"/>
    <w:rsid w:val="000E51B2"/>
    <w:rsid w:val="000E51D0"/>
    <w:rsid w:val="000E51E3"/>
    <w:rsid w:val="000E5291"/>
    <w:rsid w:val="000E52FC"/>
    <w:rsid w:val="000E53C8"/>
    <w:rsid w:val="000E544A"/>
    <w:rsid w:val="000E585C"/>
    <w:rsid w:val="000E587B"/>
    <w:rsid w:val="000E5AB2"/>
    <w:rsid w:val="000E5BB1"/>
    <w:rsid w:val="000E5C25"/>
    <w:rsid w:val="000E5C52"/>
    <w:rsid w:val="000E5FC0"/>
    <w:rsid w:val="000E6022"/>
    <w:rsid w:val="000E629B"/>
    <w:rsid w:val="000E6350"/>
    <w:rsid w:val="000E6375"/>
    <w:rsid w:val="000E64F6"/>
    <w:rsid w:val="000E6685"/>
    <w:rsid w:val="000E6692"/>
    <w:rsid w:val="000E66CB"/>
    <w:rsid w:val="000E6754"/>
    <w:rsid w:val="000E6914"/>
    <w:rsid w:val="000E6D9C"/>
    <w:rsid w:val="000E70F3"/>
    <w:rsid w:val="000E72BF"/>
    <w:rsid w:val="000E72FF"/>
    <w:rsid w:val="000E752A"/>
    <w:rsid w:val="000E7674"/>
    <w:rsid w:val="000E7798"/>
    <w:rsid w:val="000E78A1"/>
    <w:rsid w:val="000E7966"/>
    <w:rsid w:val="000E7AA8"/>
    <w:rsid w:val="000E7AB0"/>
    <w:rsid w:val="000E7AE5"/>
    <w:rsid w:val="000E7B1F"/>
    <w:rsid w:val="000E7B5C"/>
    <w:rsid w:val="000E7BC0"/>
    <w:rsid w:val="000E7D62"/>
    <w:rsid w:val="000E7D84"/>
    <w:rsid w:val="000E7E1E"/>
    <w:rsid w:val="000E7F3A"/>
    <w:rsid w:val="000F007B"/>
    <w:rsid w:val="000F02EF"/>
    <w:rsid w:val="000F044A"/>
    <w:rsid w:val="000F049E"/>
    <w:rsid w:val="000F06BA"/>
    <w:rsid w:val="000F0AAD"/>
    <w:rsid w:val="000F0AB2"/>
    <w:rsid w:val="000F0CC3"/>
    <w:rsid w:val="000F0CEA"/>
    <w:rsid w:val="000F0D92"/>
    <w:rsid w:val="000F0EF0"/>
    <w:rsid w:val="000F0EF1"/>
    <w:rsid w:val="000F0FA9"/>
    <w:rsid w:val="000F109E"/>
    <w:rsid w:val="000F1336"/>
    <w:rsid w:val="000F14D9"/>
    <w:rsid w:val="000F158C"/>
    <w:rsid w:val="000F15AB"/>
    <w:rsid w:val="000F1734"/>
    <w:rsid w:val="000F1970"/>
    <w:rsid w:val="000F1AE7"/>
    <w:rsid w:val="000F1D2D"/>
    <w:rsid w:val="000F1EFA"/>
    <w:rsid w:val="000F1F40"/>
    <w:rsid w:val="000F20EA"/>
    <w:rsid w:val="000F2589"/>
    <w:rsid w:val="000F2600"/>
    <w:rsid w:val="000F26DC"/>
    <w:rsid w:val="000F27B3"/>
    <w:rsid w:val="000F28CF"/>
    <w:rsid w:val="000F2D3A"/>
    <w:rsid w:val="000F2D63"/>
    <w:rsid w:val="000F3139"/>
    <w:rsid w:val="000F3289"/>
    <w:rsid w:val="000F333E"/>
    <w:rsid w:val="000F347A"/>
    <w:rsid w:val="000F3539"/>
    <w:rsid w:val="000F3591"/>
    <w:rsid w:val="000F35B0"/>
    <w:rsid w:val="000F3711"/>
    <w:rsid w:val="000F3761"/>
    <w:rsid w:val="000F3939"/>
    <w:rsid w:val="000F3C46"/>
    <w:rsid w:val="000F3CB8"/>
    <w:rsid w:val="000F3CE7"/>
    <w:rsid w:val="000F3E11"/>
    <w:rsid w:val="000F3E98"/>
    <w:rsid w:val="000F3F82"/>
    <w:rsid w:val="000F41BB"/>
    <w:rsid w:val="000F4254"/>
    <w:rsid w:val="000F42A3"/>
    <w:rsid w:val="000F42AE"/>
    <w:rsid w:val="000F467D"/>
    <w:rsid w:val="000F4699"/>
    <w:rsid w:val="000F46F2"/>
    <w:rsid w:val="000F490F"/>
    <w:rsid w:val="000F49D1"/>
    <w:rsid w:val="000F4B40"/>
    <w:rsid w:val="000F4BA7"/>
    <w:rsid w:val="000F4BE4"/>
    <w:rsid w:val="000F4C73"/>
    <w:rsid w:val="000F4C89"/>
    <w:rsid w:val="000F4CDB"/>
    <w:rsid w:val="000F4D6A"/>
    <w:rsid w:val="000F5065"/>
    <w:rsid w:val="000F50A0"/>
    <w:rsid w:val="000F510A"/>
    <w:rsid w:val="000F51A4"/>
    <w:rsid w:val="000F51AB"/>
    <w:rsid w:val="000F530C"/>
    <w:rsid w:val="000F5558"/>
    <w:rsid w:val="000F58E6"/>
    <w:rsid w:val="000F58F0"/>
    <w:rsid w:val="000F5988"/>
    <w:rsid w:val="000F5B43"/>
    <w:rsid w:val="000F5C22"/>
    <w:rsid w:val="000F5EF8"/>
    <w:rsid w:val="000F5F20"/>
    <w:rsid w:val="000F60D6"/>
    <w:rsid w:val="000F60FC"/>
    <w:rsid w:val="000F611D"/>
    <w:rsid w:val="000F612F"/>
    <w:rsid w:val="000F635D"/>
    <w:rsid w:val="000F63AE"/>
    <w:rsid w:val="000F660C"/>
    <w:rsid w:val="000F6671"/>
    <w:rsid w:val="000F67A0"/>
    <w:rsid w:val="000F6822"/>
    <w:rsid w:val="000F698D"/>
    <w:rsid w:val="000F6AC7"/>
    <w:rsid w:val="000F6B8C"/>
    <w:rsid w:val="000F6D7D"/>
    <w:rsid w:val="000F6EBD"/>
    <w:rsid w:val="000F6F1D"/>
    <w:rsid w:val="000F6F6B"/>
    <w:rsid w:val="000F6F8C"/>
    <w:rsid w:val="000F7027"/>
    <w:rsid w:val="000F70A3"/>
    <w:rsid w:val="000F714F"/>
    <w:rsid w:val="000F7208"/>
    <w:rsid w:val="000F7376"/>
    <w:rsid w:val="000F750D"/>
    <w:rsid w:val="000F7569"/>
    <w:rsid w:val="000F781B"/>
    <w:rsid w:val="000F7ADD"/>
    <w:rsid w:val="000F7CE3"/>
    <w:rsid w:val="000F7FD5"/>
    <w:rsid w:val="00100084"/>
    <w:rsid w:val="00100145"/>
    <w:rsid w:val="00100193"/>
    <w:rsid w:val="00100223"/>
    <w:rsid w:val="00100361"/>
    <w:rsid w:val="001005A3"/>
    <w:rsid w:val="00100607"/>
    <w:rsid w:val="0010077D"/>
    <w:rsid w:val="00100A65"/>
    <w:rsid w:val="00100AD5"/>
    <w:rsid w:val="00100CE6"/>
    <w:rsid w:val="00100D6B"/>
    <w:rsid w:val="00100E83"/>
    <w:rsid w:val="00100F62"/>
    <w:rsid w:val="00100FAB"/>
    <w:rsid w:val="00101164"/>
    <w:rsid w:val="00101189"/>
    <w:rsid w:val="0010121D"/>
    <w:rsid w:val="00101231"/>
    <w:rsid w:val="001012BE"/>
    <w:rsid w:val="00101409"/>
    <w:rsid w:val="0010147B"/>
    <w:rsid w:val="00101684"/>
    <w:rsid w:val="0010170F"/>
    <w:rsid w:val="0010185C"/>
    <w:rsid w:val="0010186B"/>
    <w:rsid w:val="001018B9"/>
    <w:rsid w:val="0010190A"/>
    <w:rsid w:val="0010196B"/>
    <w:rsid w:val="00101B51"/>
    <w:rsid w:val="00101D28"/>
    <w:rsid w:val="00102233"/>
    <w:rsid w:val="0010225A"/>
    <w:rsid w:val="001023A7"/>
    <w:rsid w:val="001023FE"/>
    <w:rsid w:val="00102406"/>
    <w:rsid w:val="0010254F"/>
    <w:rsid w:val="001026EB"/>
    <w:rsid w:val="00102735"/>
    <w:rsid w:val="001027A3"/>
    <w:rsid w:val="0010282E"/>
    <w:rsid w:val="00102963"/>
    <w:rsid w:val="00102AF9"/>
    <w:rsid w:val="00102BCA"/>
    <w:rsid w:val="00102C27"/>
    <w:rsid w:val="00102C52"/>
    <w:rsid w:val="00102C62"/>
    <w:rsid w:val="00102C88"/>
    <w:rsid w:val="00102D59"/>
    <w:rsid w:val="00102DE6"/>
    <w:rsid w:val="00102E3E"/>
    <w:rsid w:val="00102E49"/>
    <w:rsid w:val="00102E4E"/>
    <w:rsid w:val="00102ECA"/>
    <w:rsid w:val="0010314E"/>
    <w:rsid w:val="001031EF"/>
    <w:rsid w:val="001032F9"/>
    <w:rsid w:val="0010349C"/>
    <w:rsid w:val="00103646"/>
    <w:rsid w:val="00103697"/>
    <w:rsid w:val="001036AE"/>
    <w:rsid w:val="001036C9"/>
    <w:rsid w:val="00103883"/>
    <w:rsid w:val="001038EE"/>
    <w:rsid w:val="0010397C"/>
    <w:rsid w:val="001039B4"/>
    <w:rsid w:val="00103B34"/>
    <w:rsid w:val="00103DDE"/>
    <w:rsid w:val="00104100"/>
    <w:rsid w:val="001042DC"/>
    <w:rsid w:val="001043A6"/>
    <w:rsid w:val="001044B4"/>
    <w:rsid w:val="00104546"/>
    <w:rsid w:val="00104804"/>
    <w:rsid w:val="001049EC"/>
    <w:rsid w:val="00104A03"/>
    <w:rsid w:val="00104A4B"/>
    <w:rsid w:val="00104E2D"/>
    <w:rsid w:val="00104F2F"/>
    <w:rsid w:val="001050F5"/>
    <w:rsid w:val="0010520D"/>
    <w:rsid w:val="0010598E"/>
    <w:rsid w:val="00105B77"/>
    <w:rsid w:val="00105B90"/>
    <w:rsid w:val="00105C0C"/>
    <w:rsid w:val="00105C22"/>
    <w:rsid w:val="00105C2E"/>
    <w:rsid w:val="00105E69"/>
    <w:rsid w:val="00105F62"/>
    <w:rsid w:val="001063B6"/>
    <w:rsid w:val="001063B7"/>
    <w:rsid w:val="00106617"/>
    <w:rsid w:val="0010663B"/>
    <w:rsid w:val="001066C8"/>
    <w:rsid w:val="00106B0E"/>
    <w:rsid w:val="00106B87"/>
    <w:rsid w:val="00106BB2"/>
    <w:rsid w:val="00106C0D"/>
    <w:rsid w:val="00106C7A"/>
    <w:rsid w:val="00106CDE"/>
    <w:rsid w:val="00106DCD"/>
    <w:rsid w:val="00106E56"/>
    <w:rsid w:val="00106EF4"/>
    <w:rsid w:val="00106F84"/>
    <w:rsid w:val="00107074"/>
    <w:rsid w:val="0010734C"/>
    <w:rsid w:val="001073DC"/>
    <w:rsid w:val="001075B6"/>
    <w:rsid w:val="00107A29"/>
    <w:rsid w:val="00107AF7"/>
    <w:rsid w:val="00107B78"/>
    <w:rsid w:val="001101B4"/>
    <w:rsid w:val="00110232"/>
    <w:rsid w:val="001102BE"/>
    <w:rsid w:val="00110371"/>
    <w:rsid w:val="00110397"/>
    <w:rsid w:val="0011044C"/>
    <w:rsid w:val="001105D3"/>
    <w:rsid w:val="001106D8"/>
    <w:rsid w:val="0011074A"/>
    <w:rsid w:val="0011078C"/>
    <w:rsid w:val="001107C4"/>
    <w:rsid w:val="001108A2"/>
    <w:rsid w:val="001108E8"/>
    <w:rsid w:val="001109B4"/>
    <w:rsid w:val="00110BE0"/>
    <w:rsid w:val="00110D14"/>
    <w:rsid w:val="00110F3F"/>
    <w:rsid w:val="0011113D"/>
    <w:rsid w:val="00111454"/>
    <w:rsid w:val="001114DC"/>
    <w:rsid w:val="00111531"/>
    <w:rsid w:val="0011153E"/>
    <w:rsid w:val="001119DA"/>
    <w:rsid w:val="00111AB8"/>
    <w:rsid w:val="00111AF5"/>
    <w:rsid w:val="00111CAC"/>
    <w:rsid w:val="00112076"/>
    <w:rsid w:val="00112144"/>
    <w:rsid w:val="0011216B"/>
    <w:rsid w:val="00112177"/>
    <w:rsid w:val="001121BC"/>
    <w:rsid w:val="001121C6"/>
    <w:rsid w:val="0011236E"/>
    <w:rsid w:val="001123BA"/>
    <w:rsid w:val="0011242C"/>
    <w:rsid w:val="00112489"/>
    <w:rsid w:val="00112680"/>
    <w:rsid w:val="00112796"/>
    <w:rsid w:val="001128E8"/>
    <w:rsid w:val="00112A4A"/>
    <w:rsid w:val="00112AAA"/>
    <w:rsid w:val="00112C69"/>
    <w:rsid w:val="00112D2D"/>
    <w:rsid w:val="00112EB5"/>
    <w:rsid w:val="00112EC4"/>
    <w:rsid w:val="00112EEC"/>
    <w:rsid w:val="001131A8"/>
    <w:rsid w:val="00113272"/>
    <w:rsid w:val="001132B2"/>
    <w:rsid w:val="001132E4"/>
    <w:rsid w:val="00113547"/>
    <w:rsid w:val="001138C0"/>
    <w:rsid w:val="00113AD3"/>
    <w:rsid w:val="00113C98"/>
    <w:rsid w:val="00113DC6"/>
    <w:rsid w:val="00113E92"/>
    <w:rsid w:val="0011403B"/>
    <w:rsid w:val="0011419E"/>
    <w:rsid w:val="00114231"/>
    <w:rsid w:val="00114233"/>
    <w:rsid w:val="0011423C"/>
    <w:rsid w:val="001143A9"/>
    <w:rsid w:val="001143C9"/>
    <w:rsid w:val="0011454E"/>
    <w:rsid w:val="00114749"/>
    <w:rsid w:val="0011481F"/>
    <w:rsid w:val="00114C5C"/>
    <w:rsid w:val="00114CD7"/>
    <w:rsid w:val="00114D27"/>
    <w:rsid w:val="00114F9C"/>
    <w:rsid w:val="00114FD2"/>
    <w:rsid w:val="00114FEA"/>
    <w:rsid w:val="00115090"/>
    <w:rsid w:val="0011519D"/>
    <w:rsid w:val="001155F0"/>
    <w:rsid w:val="00115631"/>
    <w:rsid w:val="0011575C"/>
    <w:rsid w:val="0011579E"/>
    <w:rsid w:val="0011592A"/>
    <w:rsid w:val="00115EBF"/>
    <w:rsid w:val="00116121"/>
    <w:rsid w:val="001163E2"/>
    <w:rsid w:val="00116477"/>
    <w:rsid w:val="0011652E"/>
    <w:rsid w:val="00116B96"/>
    <w:rsid w:val="00116DAB"/>
    <w:rsid w:val="00116DD9"/>
    <w:rsid w:val="00116E74"/>
    <w:rsid w:val="00117069"/>
    <w:rsid w:val="0011716C"/>
    <w:rsid w:val="00117242"/>
    <w:rsid w:val="001172DC"/>
    <w:rsid w:val="001173B1"/>
    <w:rsid w:val="00117444"/>
    <w:rsid w:val="001174B1"/>
    <w:rsid w:val="0011752C"/>
    <w:rsid w:val="0011752D"/>
    <w:rsid w:val="00117550"/>
    <w:rsid w:val="00117587"/>
    <w:rsid w:val="00117609"/>
    <w:rsid w:val="00117853"/>
    <w:rsid w:val="0011792E"/>
    <w:rsid w:val="00117968"/>
    <w:rsid w:val="00117B5C"/>
    <w:rsid w:val="00117E1B"/>
    <w:rsid w:val="00117F3C"/>
    <w:rsid w:val="00120231"/>
    <w:rsid w:val="00120234"/>
    <w:rsid w:val="00120380"/>
    <w:rsid w:val="001203DA"/>
    <w:rsid w:val="00120440"/>
    <w:rsid w:val="0012047C"/>
    <w:rsid w:val="001207A3"/>
    <w:rsid w:val="001209EF"/>
    <w:rsid w:val="00120F63"/>
    <w:rsid w:val="00120F92"/>
    <w:rsid w:val="00120FB6"/>
    <w:rsid w:val="00120FC0"/>
    <w:rsid w:val="00121007"/>
    <w:rsid w:val="00121072"/>
    <w:rsid w:val="00121190"/>
    <w:rsid w:val="001211BA"/>
    <w:rsid w:val="00121209"/>
    <w:rsid w:val="001214C2"/>
    <w:rsid w:val="00121522"/>
    <w:rsid w:val="00121662"/>
    <w:rsid w:val="00121680"/>
    <w:rsid w:val="00121751"/>
    <w:rsid w:val="00121766"/>
    <w:rsid w:val="00121AAE"/>
    <w:rsid w:val="00121AE2"/>
    <w:rsid w:val="00121CCE"/>
    <w:rsid w:val="00121E54"/>
    <w:rsid w:val="00121F21"/>
    <w:rsid w:val="00121F3B"/>
    <w:rsid w:val="00121F73"/>
    <w:rsid w:val="0012201E"/>
    <w:rsid w:val="0012213B"/>
    <w:rsid w:val="00122189"/>
    <w:rsid w:val="0012221A"/>
    <w:rsid w:val="0012223A"/>
    <w:rsid w:val="0012244D"/>
    <w:rsid w:val="001224A2"/>
    <w:rsid w:val="0012277F"/>
    <w:rsid w:val="00122783"/>
    <w:rsid w:val="001227D5"/>
    <w:rsid w:val="001227EF"/>
    <w:rsid w:val="00122848"/>
    <w:rsid w:val="00122894"/>
    <w:rsid w:val="00122B05"/>
    <w:rsid w:val="00122BDA"/>
    <w:rsid w:val="00122BF9"/>
    <w:rsid w:val="00122C96"/>
    <w:rsid w:val="00122C9C"/>
    <w:rsid w:val="00122D8D"/>
    <w:rsid w:val="00123198"/>
    <w:rsid w:val="0012324A"/>
    <w:rsid w:val="001233E9"/>
    <w:rsid w:val="00123476"/>
    <w:rsid w:val="001236B1"/>
    <w:rsid w:val="00123705"/>
    <w:rsid w:val="00123869"/>
    <w:rsid w:val="0012393F"/>
    <w:rsid w:val="001239E3"/>
    <w:rsid w:val="00123B0A"/>
    <w:rsid w:val="00123BF7"/>
    <w:rsid w:val="00123D19"/>
    <w:rsid w:val="00123F73"/>
    <w:rsid w:val="00123F99"/>
    <w:rsid w:val="00124036"/>
    <w:rsid w:val="00124173"/>
    <w:rsid w:val="001242E0"/>
    <w:rsid w:val="00124318"/>
    <w:rsid w:val="00124471"/>
    <w:rsid w:val="001244EA"/>
    <w:rsid w:val="001244F9"/>
    <w:rsid w:val="001246EA"/>
    <w:rsid w:val="00124882"/>
    <w:rsid w:val="00124C1E"/>
    <w:rsid w:val="00124D70"/>
    <w:rsid w:val="00124D7B"/>
    <w:rsid w:val="001250EA"/>
    <w:rsid w:val="0012522C"/>
    <w:rsid w:val="00125383"/>
    <w:rsid w:val="0012548C"/>
    <w:rsid w:val="0012549A"/>
    <w:rsid w:val="00125577"/>
    <w:rsid w:val="001256F1"/>
    <w:rsid w:val="00125707"/>
    <w:rsid w:val="0012599F"/>
    <w:rsid w:val="001259BD"/>
    <w:rsid w:val="00125AA2"/>
    <w:rsid w:val="00125AA6"/>
    <w:rsid w:val="00125B90"/>
    <w:rsid w:val="00125D2E"/>
    <w:rsid w:val="00125DB1"/>
    <w:rsid w:val="00125EC4"/>
    <w:rsid w:val="0012602C"/>
    <w:rsid w:val="00126042"/>
    <w:rsid w:val="001260DA"/>
    <w:rsid w:val="00126121"/>
    <w:rsid w:val="00126138"/>
    <w:rsid w:val="001262BD"/>
    <w:rsid w:val="00126A11"/>
    <w:rsid w:val="00126A46"/>
    <w:rsid w:val="00126E7E"/>
    <w:rsid w:val="00126FEA"/>
    <w:rsid w:val="00126FEF"/>
    <w:rsid w:val="00127051"/>
    <w:rsid w:val="0012715E"/>
    <w:rsid w:val="001271D8"/>
    <w:rsid w:val="001275D1"/>
    <w:rsid w:val="001275DE"/>
    <w:rsid w:val="00127655"/>
    <w:rsid w:val="001276EE"/>
    <w:rsid w:val="001277F3"/>
    <w:rsid w:val="0012785E"/>
    <w:rsid w:val="0012789E"/>
    <w:rsid w:val="00127B01"/>
    <w:rsid w:val="00127C68"/>
    <w:rsid w:val="00127CC2"/>
    <w:rsid w:val="00127EB7"/>
    <w:rsid w:val="00127F2D"/>
    <w:rsid w:val="00127F4C"/>
    <w:rsid w:val="001301D7"/>
    <w:rsid w:val="001303B3"/>
    <w:rsid w:val="0013043C"/>
    <w:rsid w:val="00130440"/>
    <w:rsid w:val="001304D4"/>
    <w:rsid w:val="00130518"/>
    <w:rsid w:val="0013071C"/>
    <w:rsid w:val="0013080E"/>
    <w:rsid w:val="00130954"/>
    <w:rsid w:val="001309A0"/>
    <w:rsid w:val="001309F2"/>
    <w:rsid w:val="00130B28"/>
    <w:rsid w:val="00130F96"/>
    <w:rsid w:val="001310E8"/>
    <w:rsid w:val="00131117"/>
    <w:rsid w:val="00131528"/>
    <w:rsid w:val="00131555"/>
    <w:rsid w:val="00131967"/>
    <w:rsid w:val="00131AB9"/>
    <w:rsid w:val="00131ACF"/>
    <w:rsid w:val="00131C91"/>
    <w:rsid w:val="00131F5D"/>
    <w:rsid w:val="00132000"/>
    <w:rsid w:val="001320C3"/>
    <w:rsid w:val="0013278D"/>
    <w:rsid w:val="001328AD"/>
    <w:rsid w:val="00132958"/>
    <w:rsid w:val="00132AAF"/>
    <w:rsid w:val="00132C8A"/>
    <w:rsid w:val="00132CA5"/>
    <w:rsid w:val="00132D8B"/>
    <w:rsid w:val="00132DFE"/>
    <w:rsid w:val="00132F43"/>
    <w:rsid w:val="00132F47"/>
    <w:rsid w:val="00132F8E"/>
    <w:rsid w:val="001330EC"/>
    <w:rsid w:val="001331AA"/>
    <w:rsid w:val="00133253"/>
    <w:rsid w:val="00133395"/>
    <w:rsid w:val="001333AB"/>
    <w:rsid w:val="001337CA"/>
    <w:rsid w:val="00133917"/>
    <w:rsid w:val="00133CF6"/>
    <w:rsid w:val="00133E6E"/>
    <w:rsid w:val="00133EDC"/>
    <w:rsid w:val="0013420F"/>
    <w:rsid w:val="001344BD"/>
    <w:rsid w:val="001344E8"/>
    <w:rsid w:val="001345CD"/>
    <w:rsid w:val="00134639"/>
    <w:rsid w:val="001346D7"/>
    <w:rsid w:val="001348B1"/>
    <w:rsid w:val="00134916"/>
    <w:rsid w:val="00134971"/>
    <w:rsid w:val="00134A5C"/>
    <w:rsid w:val="00134ACF"/>
    <w:rsid w:val="00134B94"/>
    <w:rsid w:val="00134CEC"/>
    <w:rsid w:val="00134DFF"/>
    <w:rsid w:val="00134E1A"/>
    <w:rsid w:val="00134FA2"/>
    <w:rsid w:val="0013502B"/>
    <w:rsid w:val="0013503E"/>
    <w:rsid w:val="0013505D"/>
    <w:rsid w:val="00135126"/>
    <w:rsid w:val="001351FE"/>
    <w:rsid w:val="0013525B"/>
    <w:rsid w:val="001353D3"/>
    <w:rsid w:val="00135466"/>
    <w:rsid w:val="00135489"/>
    <w:rsid w:val="0013555E"/>
    <w:rsid w:val="00135950"/>
    <w:rsid w:val="00135A25"/>
    <w:rsid w:val="00135A89"/>
    <w:rsid w:val="00135AC8"/>
    <w:rsid w:val="00135B13"/>
    <w:rsid w:val="00135CC3"/>
    <w:rsid w:val="00135E06"/>
    <w:rsid w:val="00135E0C"/>
    <w:rsid w:val="00135E39"/>
    <w:rsid w:val="00135FD2"/>
    <w:rsid w:val="00136104"/>
    <w:rsid w:val="00136235"/>
    <w:rsid w:val="00136250"/>
    <w:rsid w:val="00136400"/>
    <w:rsid w:val="00136499"/>
    <w:rsid w:val="001365A2"/>
    <w:rsid w:val="0013666B"/>
    <w:rsid w:val="00136687"/>
    <w:rsid w:val="001367B4"/>
    <w:rsid w:val="001369A2"/>
    <w:rsid w:val="00136BCF"/>
    <w:rsid w:val="00136BDE"/>
    <w:rsid w:val="0013704B"/>
    <w:rsid w:val="00137397"/>
    <w:rsid w:val="00137468"/>
    <w:rsid w:val="00137549"/>
    <w:rsid w:val="00137621"/>
    <w:rsid w:val="00137681"/>
    <w:rsid w:val="00137A03"/>
    <w:rsid w:val="00137C14"/>
    <w:rsid w:val="00137C59"/>
    <w:rsid w:val="00137E60"/>
    <w:rsid w:val="00137FBC"/>
    <w:rsid w:val="001400A2"/>
    <w:rsid w:val="00140217"/>
    <w:rsid w:val="001403B2"/>
    <w:rsid w:val="001404A9"/>
    <w:rsid w:val="0014056E"/>
    <w:rsid w:val="001405AB"/>
    <w:rsid w:val="0014060D"/>
    <w:rsid w:val="00140612"/>
    <w:rsid w:val="00140691"/>
    <w:rsid w:val="001406C3"/>
    <w:rsid w:val="00140F4B"/>
    <w:rsid w:val="00140FE3"/>
    <w:rsid w:val="00141068"/>
    <w:rsid w:val="001410ED"/>
    <w:rsid w:val="001414CD"/>
    <w:rsid w:val="001415AA"/>
    <w:rsid w:val="001415B7"/>
    <w:rsid w:val="001415CE"/>
    <w:rsid w:val="0014169F"/>
    <w:rsid w:val="001417DD"/>
    <w:rsid w:val="00141821"/>
    <w:rsid w:val="001418F2"/>
    <w:rsid w:val="0014194D"/>
    <w:rsid w:val="00141A24"/>
    <w:rsid w:val="00141B98"/>
    <w:rsid w:val="00141CDA"/>
    <w:rsid w:val="00141CF6"/>
    <w:rsid w:val="00141D39"/>
    <w:rsid w:val="00141DDA"/>
    <w:rsid w:val="00141FB8"/>
    <w:rsid w:val="0014200C"/>
    <w:rsid w:val="00142154"/>
    <w:rsid w:val="001422F3"/>
    <w:rsid w:val="001423A7"/>
    <w:rsid w:val="00142429"/>
    <w:rsid w:val="001427AB"/>
    <w:rsid w:val="0014291C"/>
    <w:rsid w:val="00142B89"/>
    <w:rsid w:val="00142DA2"/>
    <w:rsid w:val="00142DBA"/>
    <w:rsid w:val="00142F83"/>
    <w:rsid w:val="00142F9A"/>
    <w:rsid w:val="0014307D"/>
    <w:rsid w:val="00143252"/>
    <w:rsid w:val="00143268"/>
    <w:rsid w:val="0014365E"/>
    <w:rsid w:val="001437FF"/>
    <w:rsid w:val="0014385B"/>
    <w:rsid w:val="00143895"/>
    <w:rsid w:val="001438F3"/>
    <w:rsid w:val="00143AD1"/>
    <w:rsid w:val="00143D3E"/>
    <w:rsid w:val="00143EB8"/>
    <w:rsid w:val="00143EBC"/>
    <w:rsid w:val="00144177"/>
    <w:rsid w:val="00144203"/>
    <w:rsid w:val="001444BF"/>
    <w:rsid w:val="0014458C"/>
    <w:rsid w:val="001447B0"/>
    <w:rsid w:val="00144A8F"/>
    <w:rsid w:val="00144AD4"/>
    <w:rsid w:val="00144C0B"/>
    <w:rsid w:val="001451DB"/>
    <w:rsid w:val="001451EC"/>
    <w:rsid w:val="0014521D"/>
    <w:rsid w:val="00145351"/>
    <w:rsid w:val="00145433"/>
    <w:rsid w:val="00145465"/>
    <w:rsid w:val="001455EC"/>
    <w:rsid w:val="00145628"/>
    <w:rsid w:val="00145668"/>
    <w:rsid w:val="001456D1"/>
    <w:rsid w:val="00145928"/>
    <w:rsid w:val="00145A73"/>
    <w:rsid w:val="00145B5E"/>
    <w:rsid w:val="00145B6F"/>
    <w:rsid w:val="00145C6F"/>
    <w:rsid w:val="00145E5A"/>
    <w:rsid w:val="00145ECA"/>
    <w:rsid w:val="00145EEA"/>
    <w:rsid w:val="00145F85"/>
    <w:rsid w:val="00145F9A"/>
    <w:rsid w:val="00145FAC"/>
    <w:rsid w:val="001463D4"/>
    <w:rsid w:val="00146568"/>
    <w:rsid w:val="00146704"/>
    <w:rsid w:val="001468B7"/>
    <w:rsid w:val="00146B41"/>
    <w:rsid w:val="00146B87"/>
    <w:rsid w:val="00146BF2"/>
    <w:rsid w:val="00146CE4"/>
    <w:rsid w:val="00146E84"/>
    <w:rsid w:val="00146F37"/>
    <w:rsid w:val="00146FF8"/>
    <w:rsid w:val="001470F3"/>
    <w:rsid w:val="00147203"/>
    <w:rsid w:val="00147357"/>
    <w:rsid w:val="001473FB"/>
    <w:rsid w:val="00147501"/>
    <w:rsid w:val="001476B2"/>
    <w:rsid w:val="00147974"/>
    <w:rsid w:val="00147975"/>
    <w:rsid w:val="00147E2D"/>
    <w:rsid w:val="00147E72"/>
    <w:rsid w:val="00147F90"/>
    <w:rsid w:val="00150119"/>
    <w:rsid w:val="0015033B"/>
    <w:rsid w:val="001503B6"/>
    <w:rsid w:val="0015048D"/>
    <w:rsid w:val="0015059F"/>
    <w:rsid w:val="001505B4"/>
    <w:rsid w:val="001505C5"/>
    <w:rsid w:val="00150647"/>
    <w:rsid w:val="0015080B"/>
    <w:rsid w:val="0015086C"/>
    <w:rsid w:val="00150B5C"/>
    <w:rsid w:val="00150E19"/>
    <w:rsid w:val="00150E5A"/>
    <w:rsid w:val="001510CD"/>
    <w:rsid w:val="001511C9"/>
    <w:rsid w:val="0015129C"/>
    <w:rsid w:val="001513F3"/>
    <w:rsid w:val="00151415"/>
    <w:rsid w:val="00151486"/>
    <w:rsid w:val="001514DB"/>
    <w:rsid w:val="001515AE"/>
    <w:rsid w:val="00151753"/>
    <w:rsid w:val="001517E7"/>
    <w:rsid w:val="0015184A"/>
    <w:rsid w:val="00151948"/>
    <w:rsid w:val="00151BA0"/>
    <w:rsid w:val="00151CD3"/>
    <w:rsid w:val="00151CF2"/>
    <w:rsid w:val="00151D31"/>
    <w:rsid w:val="00151EEA"/>
    <w:rsid w:val="00152007"/>
    <w:rsid w:val="001521AD"/>
    <w:rsid w:val="001521B6"/>
    <w:rsid w:val="00152302"/>
    <w:rsid w:val="00152429"/>
    <w:rsid w:val="001525A1"/>
    <w:rsid w:val="001525CB"/>
    <w:rsid w:val="00152673"/>
    <w:rsid w:val="001526DF"/>
    <w:rsid w:val="00152751"/>
    <w:rsid w:val="00152784"/>
    <w:rsid w:val="0015289F"/>
    <w:rsid w:val="0015290E"/>
    <w:rsid w:val="001529B9"/>
    <w:rsid w:val="00152BA9"/>
    <w:rsid w:val="00152D77"/>
    <w:rsid w:val="00152E12"/>
    <w:rsid w:val="00152F65"/>
    <w:rsid w:val="00153031"/>
    <w:rsid w:val="0015313F"/>
    <w:rsid w:val="001531C0"/>
    <w:rsid w:val="001534CA"/>
    <w:rsid w:val="00153605"/>
    <w:rsid w:val="0015379A"/>
    <w:rsid w:val="00153900"/>
    <w:rsid w:val="00153925"/>
    <w:rsid w:val="00153BC9"/>
    <w:rsid w:val="00153E33"/>
    <w:rsid w:val="00153E7C"/>
    <w:rsid w:val="001541C8"/>
    <w:rsid w:val="00154244"/>
    <w:rsid w:val="00154254"/>
    <w:rsid w:val="00154348"/>
    <w:rsid w:val="0015434B"/>
    <w:rsid w:val="0015474A"/>
    <w:rsid w:val="00154885"/>
    <w:rsid w:val="001548D3"/>
    <w:rsid w:val="00154B84"/>
    <w:rsid w:val="00154B85"/>
    <w:rsid w:val="00154BCC"/>
    <w:rsid w:val="00154C14"/>
    <w:rsid w:val="00154C50"/>
    <w:rsid w:val="00154CC8"/>
    <w:rsid w:val="00154D63"/>
    <w:rsid w:val="00154D7F"/>
    <w:rsid w:val="00154EAE"/>
    <w:rsid w:val="00154F3C"/>
    <w:rsid w:val="001550FB"/>
    <w:rsid w:val="0015515B"/>
    <w:rsid w:val="001551F4"/>
    <w:rsid w:val="0015521C"/>
    <w:rsid w:val="00155294"/>
    <w:rsid w:val="00155450"/>
    <w:rsid w:val="001555CC"/>
    <w:rsid w:val="00155603"/>
    <w:rsid w:val="00155612"/>
    <w:rsid w:val="00155642"/>
    <w:rsid w:val="00155748"/>
    <w:rsid w:val="00155775"/>
    <w:rsid w:val="001558DD"/>
    <w:rsid w:val="00155920"/>
    <w:rsid w:val="001559A1"/>
    <w:rsid w:val="00155A10"/>
    <w:rsid w:val="00155A48"/>
    <w:rsid w:val="00155A80"/>
    <w:rsid w:val="00155D2C"/>
    <w:rsid w:val="00155D33"/>
    <w:rsid w:val="00155F96"/>
    <w:rsid w:val="0015600B"/>
    <w:rsid w:val="001560A2"/>
    <w:rsid w:val="0015613F"/>
    <w:rsid w:val="00156198"/>
    <w:rsid w:val="0015625F"/>
    <w:rsid w:val="001563C1"/>
    <w:rsid w:val="0015641E"/>
    <w:rsid w:val="001564BE"/>
    <w:rsid w:val="00156719"/>
    <w:rsid w:val="00156772"/>
    <w:rsid w:val="001567C4"/>
    <w:rsid w:val="00156822"/>
    <w:rsid w:val="00156886"/>
    <w:rsid w:val="001568C6"/>
    <w:rsid w:val="00156C29"/>
    <w:rsid w:val="00156CAD"/>
    <w:rsid w:val="00156CD5"/>
    <w:rsid w:val="00156E72"/>
    <w:rsid w:val="00156EB5"/>
    <w:rsid w:val="0015707B"/>
    <w:rsid w:val="0015737A"/>
    <w:rsid w:val="00157421"/>
    <w:rsid w:val="0015747E"/>
    <w:rsid w:val="001574F5"/>
    <w:rsid w:val="001576D7"/>
    <w:rsid w:val="0015781C"/>
    <w:rsid w:val="00157F16"/>
    <w:rsid w:val="001600E5"/>
    <w:rsid w:val="0016016B"/>
    <w:rsid w:val="0016025E"/>
    <w:rsid w:val="0016041B"/>
    <w:rsid w:val="00160462"/>
    <w:rsid w:val="00160580"/>
    <w:rsid w:val="0016058E"/>
    <w:rsid w:val="0016062A"/>
    <w:rsid w:val="00160788"/>
    <w:rsid w:val="001607C1"/>
    <w:rsid w:val="001609B4"/>
    <w:rsid w:val="00160AF9"/>
    <w:rsid w:val="00160B3F"/>
    <w:rsid w:val="00160E48"/>
    <w:rsid w:val="00160E51"/>
    <w:rsid w:val="00160ED5"/>
    <w:rsid w:val="00160F62"/>
    <w:rsid w:val="00160FCC"/>
    <w:rsid w:val="0016107B"/>
    <w:rsid w:val="001612EB"/>
    <w:rsid w:val="00161356"/>
    <w:rsid w:val="00161653"/>
    <w:rsid w:val="001616DF"/>
    <w:rsid w:val="00161836"/>
    <w:rsid w:val="001618D1"/>
    <w:rsid w:val="00161940"/>
    <w:rsid w:val="00161B4C"/>
    <w:rsid w:val="00162038"/>
    <w:rsid w:val="00162078"/>
    <w:rsid w:val="0016212F"/>
    <w:rsid w:val="00162279"/>
    <w:rsid w:val="001622D3"/>
    <w:rsid w:val="0016230D"/>
    <w:rsid w:val="00162341"/>
    <w:rsid w:val="00162387"/>
    <w:rsid w:val="0016246A"/>
    <w:rsid w:val="001625BF"/>
    <w:rsid w:val="00162647"/>
    <w:rsid w:val="001626D3"/>
    <w:rsid w:val="00162ADF"/>
    <w:rsid w:val="00162B70"/>
    <w:rsid w:val="00162C6D"/>
    <w:rsid w:val="00162E6A"/>
    <w:rsid w:val="0016310F"/>
    <w:rsid w:val="00163110"/>
    <w:rsid w:val="001632EA"/>
    <w:rsid w:val="00163418"/>
    <w:rsid w:val="001634BE"/>
    <w:rsid w:val="001635FA"/>
    <w:rsid w:val="00163808"/>
    <w:rsid w:val="00163816"/>
    <w:rsid w:val="001639F3"/>
    <w:rsid w:val="00163A23"/>
    <w:rsid w:val="00163A34"/>
    <w:rsid w:val="00163B27"/>
    <w:rsid w:val="00163D8C"/>
    <w:rsid w:val="00163E84"/>
    <w:rsid w:val="00163EA5"/>
    <w:rsid w:val="00163FA3"/>
    <w:rsid w:val="0016404A"/>
    <w:rsid w:val="001640CA"/>
    <w:rsid w:val="001640FE"/>
    <w:rsid w:val="00164163"/>
    <w:rsid w:val="001644EF"/>
    <w:rsid w:val="00164525"/>
    <w:rsid w:val="00164621"/>
    <w:rsid w:val="001646A4"/>
    <w:rsid w:val="00164827"/>
    <w:rsid w:val="001648CE"/>
    <w:rsid w:val="001649F3"/>
    <w:rsid w:val="00164C09"/>
    <w:rsid w:val="00164DAD"/>
    <w:rsid w:val="00164DE4"/>
    <w:rsid w:val="00164E03"/>
    <w:rsid w:val="00164EDC"/>
    <w:rsid w:val="00164F78"/>
    <w:rsid w:val="00165316"/>
    <w:rsid w:val="0016551A"/>
    <w:rsid w:val="001655B2"/>
    <w:rsid w:val="00165846"/>
    <w:rsid w:val="0016585B"/>
    <w:rsid w:val="00165BED"/>
    <w:rsid w:val="00165D31"/>
    <w:rsid w:val="00165DAE"/>
    <w:rsid w:val="00165E3E"/>
    <w:rsid w:val="0016602F"/>
    <w:rsid w:val="00166271"/>
    <w:rsid w:val="001662AD"/>
    <w:rsid w:val="00166421"/>
    <w:rsid w:val="001664D5"/>
    <w:rsid w:val="00166833"/>
    <w:rsid w:val="001669E7"/>
    <w:rsid w:val="00166B90"/>
    <w:rsid w:val="00166BA2"/>
    <w:rsid w:val="00166F33"/>
    <w:rsid w:val="00166F74"/>
    <w:rsid w:val="0016712C"/>
    <w:rsid w:val="001673C0"/>
    <w:rsid w:val="001678EB"/>
    <w:rsid w:val="0016790B"/>
    <w:rsid w:val="00167967"/>
    <w:rsid w:val="001679DA"/>
    <w:rsid w:val="00167B7C"/>
    <w:rsid w:val="00167BF0"/>
    <w:rsid w:val="00167E87"/>
    <w:rsid w:val="001700A4"/>
    <w:rsid w:val="001701C3"/>
    <w:rsid w:val="00170265"/>
    <w:rsid w:val="001703A1"/>
    <w:rsid w:val="001703F4"/>
    <w:rsid w:val="00170403"/>
    <w:rsid w:val="00170473"/>
    <w:rsid w:val="001705FA"/>
    <w:rsid w:val="00170650"/>
    <w:rsid w:val="00170781"/>
    <w:rsid w:val="001707B3"/>
    <w:rsid w:val="00170813"/>
    <w:rsid w:val="00170A32"/>
    <w:rsid w:val="00170A85"/>
    <w:rsid w:val="00170D46"/>
    <w:rsid w:val="00170E24"/>
    <w:rsid w:val="00171176"/>
    <w:rsid w:val="00171359"/>
    <w:rsid w:val="001713FB"/>
    <w:rsid w:val="00171437"/>
    <w:rsid w:val="00171510"/>
    <w:rsid w:val="001715AF"/>
    <w:rsid w:val="001715EE"/>
    <w:rsid w:val="00171629"/>
    <w:rsid w:val="00171763"/>
    <w:rsid w:val="00171849"/>
    <w:rsid w:val="0017199A"/>
    <w:rsid w:val="001719F5"/>
    <w:rsid w:val="00171A2C"/>
    <w:rsid w:val="00171A88"/>
    <w:rsid w:val="00171C05"/>
    <w:rsid w:val="00171DA2"/>
    <w:rsid w:val="001720DE"/>
    <w:rsid w:val="00172109"/>
    <w:rsid w:val="00172577"/>
    <w:rsid w:val="00172730"/>
    <w:rsid w:val="001727C3"/>
    <w:rsid w:val="001727DA"/>
    <w:rsid w:val="00172888"/>
    <w:rsid w:val="001728B6"/>
    <w:rsid w:val="001728BC"/>
    <w:rsid w:val="00172A54"/>
    <w:rsid w:val="00172B68"/>
    <w:rsid w:val="00172DF4"/>
    <w:rsid w:val="00173347"/>
    <w:rsid w:val="0017351B"/>
    <w:rsid w:val="00173713"/>
    <w:rsid w:val="00173882"/>
    <w:rsid w:val="00173B24"/>
    <w:rsid w:val="00173C14"/>
    <w:rsid w:val="00173CF9"/>
    <w:rsid w:val="00173D71"/>
    <w:rsid w:val="00173DA3"/>
    <w:rsid w:val="00173F03"/>
    <w:rsid w:val="001740F3"/>
    <w:rsid w:val="00174106"/>
    <w:rsid w:val="00174276"/>
    <w:rsid w:val="0017435D"/>
    <w:rsid w:val="00174579"/>
    <w:rsid w:val="001745DA"/>
    <w:rsid w:val="00174B43"/>
    <w:rsid w:val="00174D66"/>
    <w:rsid w:val="00174EE3"/>
    <w:rsid w:val="00174FC8"/>
    <w:rsid w:val="00175168"/>
    <w:rsid w:val="001751F3"/>
    <w:rsid w:val="00175203"/>
    <w:rsid w:val="00175498"/>
    <w:rsid w:val="0017566A"/>
    <w:rsid w:val="0017594D"/>
    <w:rsid w:val="00175C44"/>
    <w:rsid w:val="00175FA7"/>
    <w:rsid w:val="00176031"/>
    <w:rsid w:val="0017606A"/>
    <w:rsid w:val="0017629F"/>
    <w:rsid w:val="0017643F"/>
    <w:rsid w:val="001764A7"/>
    <w:rsid w:val="0017655A"/>
    <w:rsid w:val="00176747"/>
    <w:rsid w:val="00176830"/>
    <w:rsid w:val="00176984"/>
    <w:rsid w:val="00176B69"/>
    <w:rsid w:val="00176CA6"/>
    <w:rsid w:val="00176CDE"/>
    <w:rsid w:val="00176D83"/>
    <w:rsid w:val="00177237"/>
    <w:rsid w:val="0017723F"/>
    <w:rsid w:val="001774BF"/>
    <w:rsid w:val="0017759D"/>
    <w:rsid w:val="0017773A"/>
    <w:rsid w:val="001777A8"/>
    <w:rsid w:val="00177889"/>
    <w:rsid w:val="001779ED"/>
    <w:rsid w:val="00177A9E"/>
    <w:rsid w:val="00177D69"/>
    <w:rsid w:val="00177DA3"/>
    <w:rsid w:val="00177EBE"/>
    <w:rsid w:val="001803C6"/>
    <w:rsid w:val="0018043B"/>
    <w:rsid w:val="001805D5"/>
    <w:rsid w:val="00180734"/>
    <w:rsid w:val="00180742"/>
    <w:rsid w:val="001809BB"/>
    <w:rsid w:val="00180A3E"/>
    <w:rsid w:val="00180A48"/>
    <w:rsid w:val="00180AB6"/>
    <w:rsid w:val="00180B35"/>
    <w:rsid w:val="00180C7F"/>
    <w:rsid w:val="00180F49"/>
    <w:rsid w:val="00181097"/>
    <w:rsid w:val="0018115E"/>
    <w:rsid w:val="0018144E"/>
    <w:rsid w:val="00181463"/>
    <w:rsid w:val="001815EF"/>
    <w:rsid w:val="001817F3"/>
    <w:rsid w:val="00181839"/>
    <w:rsid w:val="0018199B"/>
    <w:rsid w:val="00181A87"/>
    <w:rsid w:val="00181C67"/>
    <w:rsid w:val="00181D61"/>
    <w:rsid w:val="00181D87"/>
    <w:rsid w:val="00181E1C"/>
    <w:rsid w:val="0018200E"/>
    <w:rsid w:val="001820E7"/>
    <w:rsid w:val="0018235C"/>
    <w:rsid w:val="00182463"/>
    <w:rsid w:val="0018249D"/>
    <w:rsid w:val="00182637"/>
    <w:rsid w:val="00182B5D"/>
    <w:rsid w:val="00182B64"/>
    <w:rsid w:val="00182DCF"/>
    <w:rsid w:val="00182E6A"/>
    <w:rsid w:val="00182F46"/>
    <w:rsid w:val="0018319D"/>
    <w:rsid w:val="00183460"/>
    <w:rsid w:val="0018355C"/>
    <w:rsid w:val="001835F2"/>
    <w:rsid w:val="00183869"/>
    <w:rsid w:val="001839A6"/>
    <w:rsid w:val="001839EE"/>
    <w:rsid w:val="00183AF0"/>
    <w:rsid w:val="00183BFC"/>
    <w:rsid w:val="00183C90"/>
    <w:rsid w:val="00183D98"/>
    <w:rsid w:val="00183DFE"/>
    <w:rsid w:val="00183E21"/>
    <w:rsid w:val="00183EE8"/>
    <w:rsid w:val="001841D5"/>
    <w:rsid w:val="00184276"/>
    <w:rsid w:val="001843A3"/>
    <w:rsid w:val="001843DB"/>
    <w:rsid w:val="0018440D"/>
    <w:rsid w:val="00184460"/>
    <w:rsid w:val="0018461B"/>
    <w:rsid w:val="00184628"/>
    <w:rsid w:val="0018469E"/>
    <w:rsid w:val="00184757"/>
    <w:rsid w:val="001848AE"/>
    <w:rsid w:val="00184B6B"/>
    <w:rsid w:val="00184BB1"/>
    <w:rsid w:val="00184BC8"/>
    <w:rsid w:val="00184D0C"/>
    <w:rsid w:val="00184D25"/>
    <w:rsid w:val="00184EC8"/>
    <w:rsid w:val="00185107"/>
    <w:rsid w:val="001852BC"/>
    <w:rsid w:val="001852EF"/>
    <w:rsid w:val="0018536F"/>
    <w:rsid w:val="00185499"/>
    <w:rsid w:val="00185545"/>
    <w:rsid w:val="00185572"/>
    <w:rsid w:val="00185587"/>
    <w:rsid w:val="001855A5"/>
    <w:rsid w:val="0018586F"/>
    <w:rsid w:val="00185962"/>
    <w:rsid w:val="00185993"/>
    <w:rsid w:val="00185B5C"/>
    <w:rsid w:val="00185BFD"/>
    <w:rsid w:val="00185C45"/>
    <w:rsid w:val="00185D88"/>
    <w:rsid w:val="001863C5"/>
    <w:rsid w:val="00186476"/>
    <w:rsid w:val="001867D8"/>
    <w:rsid w:val="001867F2"/>
    <w:rsid w:val="00186939"/>
    <w:rsid w:val="001869D3"/>
    <w:rsid w:val="00186A78"/>
    <w:rsid w:val="00186B8D"/>
    <w:rsid w:val="00186BEE"/>
    <w:rsid w:val="00186C14"/>
    <w:rsid w:val="00186C97"/>
    <w:rsid w:val="00186FCB"/>
    <w:rsid w:val="00187131"/>
    <w:rsid w:val="001871D2"/>
    <w:rsid w:val="0018720C"/>
    <w:rsid w:val="00187240"/>
    <w:rsid w:val="00187274"/>
    <w:rsid w:val="00187391"/>
    <w:rsid w:val="001875AE"/>
    <w:rsid w:val="001876B6"/>
    <w:rsid w:val="001877B4"/>
    <w:rsid w:val="001877D4"/>
    <w:rsid w:val="00187861"/>
    <w:rsid w:val="00187941"/>
    <w:rsid w:val="00187B2C"/>
    <w:rsid w:val="00187BF1"/>
    <w:rsid w:val="00187C4B"/>
    <w:rsid w:val="00187E4A"/>
    <w:rsid w:val="00187E67"/>
    <w:rsid w:val="00187FF1"/>
    <w:rsid w:val="001900E3"/>
    <w:rsid w:val="00190124"/>
    <w:rsid w:val="001901B1"/>
    <w:rsid w:val="0019038A"/>
    <w:rsid w:val="0019053D"/>
    <w:rsid w:val="00190578"/>
    <w:rsid w:val="00190593"/>
    <w:rsid w:val="00190688"/>
    <w:rsid w:val="00190718"/>
    <w:rsid w:val="0019076C"/>
    <w:rsid w:val="00190838"/>
    <w:rsid w:val="0019084A"/>
    <w:rsid w:val="001909BB"/>
    <w:rsid w:val="00190AE9"/>
    <w:rsid w:val="00190B51"/>
    <w:rsid w:val="00190D06"/>
    <w:rsid w:val="00190EA6"/>
    <w:rsid w:val="00190FEF"/>
    <w:rsid w:val="00191135"/>
    <w:rsid w:val="00191252"/>
    <w:rsid w:val="00191312"/>
    <w:rsid w:val="00191378"/>
    <w:rsid w:val="001914EF"/>
    <w:rsid w:val="00191586"/>
    <w:rsid w:val="001915B0"/>
    <w:rsid w:val="0019162D"/>
    <w:rsid w:val="00191660"/>
    <w:rsid w:val="001916BC"/>
    <w:rsid w:val="0019176F"/>
    <w:rsid w:val="00191912"/>
    <w:rsid w:val="0019196E"/>
    <w:rsid w:val="00191AAC"/>
    <w:rsid w:val="00191B0D"/>
    <w:rsid w:val="00191B9F"/>
    <w:rsid w:val="00191C9B"/>
    <w:rsid w:val="00191D58"/>
    <w:rsid w:val="00191F32"/>
    <w:rsid w:val="00191FB3"/>
    <w:rsid w:val="00191FC1"/>
    <w:rsid w:val="0019210B"/>
    <w:rsid w:val="001923FD"/>
    <w:rsid w:val="0019251C"/>
    <w:rsid w:val="001925D1"/>
    <w:rsid w:val="00192941"/>
    <w:rsid w:val="00192B01"/>
    <w:rsid w:val="00192B6C"/>
    <w:rsid w:val="00192CE5"/>
    <w:rsid w:val="00192D8C"/>
    <w:rsid w:val="00192DF9"/>
    <w:rsid w:val="00192E30"/>
    <w:rsid w:val="00192F35"/>
    <w:rsid w:val="00193007"/>
    <w:rsid w:val="0019314D"/>
    <w:rsid w:val="00193179"/>
    <w:rsid w:val="0019332C"/>
    <w:rsid w:val="001933B4"/>
    <w:rsid w:val="001933DA"/>
    <w:rsid w:val="001934B5"/>
    <w:rsid w:val="001934DA"/>
    <w:rsid w:val="00193675"/>
    <w:rsid w:val="0019376F"/>
    <w:rsid w:val="0019378B"/>
    <w:rsid w:val="001937FD"/>
    <w:rsid w:val="00193841"/>
    <w:rsid w:val="001938E0"/>
    <w:rsid w:val="0019391E"/>
    <w:rsid w:val="00193991"/>
    <w:rsid w:val="00193C5A"/>
    <w:rsid w:val="00193D4A"/>
    <w:rsid w:val="00193EFA"/>
    <w:rsid w:val="001940A9"/>
    <w:rsid w:val="00194166"/>
    <w:rsid w:val="00194191"/>
    <w:rsid w:val="00194221"/>
    <w:rsid w:val="00194415"/>
    <w:rsid w:val="0019449A"/>
    <w:rsid w:val="001944AB"/>
    <w:rsid w:val="001944FC"/>
    <w:rsid w:val="00194571"/>
    <w:rsid w:val="0019463C"/>
    <w:rsid w:val="0019475F"/>
    <w:rsid w:val="0019482E"/>
    <w:rsid w:val="0019486C"/>
    <w:rsid w:val="00194A30"/>
    <w:rsid w:val="00194A6E"/>
    <w:rsid w:val="00194EC2"/>
    <w:rsid w:val="00194FFA"/>
    <w:rsid w:val="0019509C"/>
    <w:rsid w:val="00195115"/>
    <w:rsid w:val="00195264"/>
    <w:rsid w:val="00195284"/>
    <w:rsid w:val="001957A5"/>
    <w:rsid w:val="001957C2"/>
    <w:rsid w:val="00195967"/>
    <w:rsid w:val="00195A05"/>
    <w:rsid w:val="00195C9B"/>
    <w:rsid w:val="00195E22"/>
    <w:rsid w:val="00195EA7"/>
    <w:rsid w:val="00196081"/>
    <w:rsid w:val="00196100"/>
    <w:rsid w:val="00196148"/>
    <w:rsid w:val="001961CC"/>
    <w:rsid w:val="001962CD"/>
    <w:rsid w:val="0019638A"/>
    <w:rsid w:val="00196402"/>
    <w:rsid w:val="001964BA"/>
    <w:rsid w:val="001964C3"/>
    <w:rsid w:val="001964F5"/>
    <w:rsid w:val="00196535"/>
    <w:rsid w:val="0019658B"/>
    <w:rsid w:val="0019666F"/>
    <w:rsid w:val="0019693E"/>
    <w:rsid w:val="001969DE"/>
    <w:rsid w:val="00196B12"/>
    <w:rsid w:val="00196B67"/>
    <w:rsid w:val="00196BA7"/>
    <w:rsid w:val="00196C5C"/>
    <w:rsid w:val="00197001"/>
    <w:rsid w:val="00197196"/>
    <w:rsid w:val="00197264"/>
    <w:rsid w:val="0019726F"/>
    <w:rsid w:val="00197270"/>
    <w:rsid w:val="001974A8"/>
    <w:rsid w:val="00197504"/>
    <w:rsid w:val="00197607"/>
    <w:rsid w:val="0019760E"/>
    <w:rsid w:val="001976C5"/>
    <w:rsid w:val="00197819"/>
    <w:rsid w:val="0019792F"/>
    <w:rsid w:val="001979F7"/>
    <w:rsid w:val="00197A80"/>
    <w:rsid w:val="00197B48"/>
    <w:rsid w:val="00197B8C"/>
    <w:rsid w:val="00197D5E"/>
    <w:rsid w:val="00197D73"/>
    <w:rsid w:val="001A000B"/>
    <w:rsid w:val="001A0054"/>
    <w:rsid w:val="001A0166"/>
    <w:rsid w:val="001A01B5"/>
    <w:rsid w:val="001A02D2"/>
    <w:rsid w:val="001A04E4"/>
    <w:rsid w:val="001A057B"/>
    <w:rsid w:val="001A0662"/>
    <w:rsid w:val="001A06A4"/>
    <w:rsid w:val="001A0768"/>
    <w:rsid w:val="001A07DF"/>
    <w:rsid w:val="001A090B"/>
    <w:rsid w:val="001A0939"/>
    <w:rsid w:val="001A09C5"/>
    <w:rsid w:val="001A0A2B"/>
    <w:rsid w:val="001A0AAF"/>
    <w:rsid w:val="001A0AE3"/>
    <w:rsid w:val="001A0B11"/>
    <w:rsid w:val="001A0CFA"/>
    <w:rsid w:val="001A0D57"/>
    <w:rsid w:val="001A0E8F"/>
    <w:rsid w:val="001A0EE7"/>
    <w:rsid w:val="001A0F19"/>
    <w:rsid w:val="001A0F60"/>
    <w:rsid w:val="001A0FAB"/>
    <w:rsid w:val="001A13EC"/>
    <w:rsid w:val="001A167D"/>
    <w:rsid w:val="001A172E"/>
    <w:rsid w:val="001A172F"/>
    <w:rsid w:val="001A174D"/>
    <w:rsid w:val="001A1790"/>
    <w:rsid w:val="001A1872"/>
    <w:rsid w:val="001A19F4"/>
    <w:rsid w:val="001A1C75"/>
    <w:rsid w:val="001A1D86"/>
    <w:rsid w:val="001A1D9B"/>
    <w:rsid w:val="001A1F59"/>
    <w:rsid w:val="001A1F90"/>
    <w:rsid w:val="001A21F6"/>
    <w:rsid w:val="001A22AC"/>
    <w:rsid w:val="001A2367"/>
    <w:rsid w:val="001A25DE"/>
    <w:rsid w:val="001A2620"/>
    <w:rsid w:val="001A26C1"/>
    <w:rsid w:val="001A2709"/>
    <w:rsid w:val="001A2C23"/>
    <w:rsid w:val="001A2D5D"/>
    <w:rsid w:val="001A2DDB"/>
    <w:rsid w:val="001A2F9E"/>
    <w:rsid w:val="001A3199"/>
    <w:rsid w:val="001A323A"/>
    <w:rsid w:val="001A3251"/>
    <w:rsid w:val="001A3386"/>
    <w:rsid w:val="001A3423"/>
    <w:rsid w:val="001A34C9"/>
    <w:rsid w:val="001A376E"/>
    <w:rsid w:val="001A3801"/>
    <w:rsid w:val="001A38AA"/>
    <w:rsid w:val="001A3A86"/>
    <w:rsid w:val="001A3B31"/>
    <w:rsid w:val="001A3E73"/>
    <w:rsid w:val="001A3E92"/>
    <w:rsid w:val="001A4189"/>
    <w:rsid w:val="001A41D6"/>
    <w:rsid w:val="001A4439"/>
    <w:rsid w:val="001A4545"/>
    <w:rsid w:val="001A462B"/>
    <w:rsid w:val="001A47C1"/>
    <w:rsid w:val="001A4844"/>
    <w:rsid w:val="001A48BE"/>
    <w:rsid w:val="001A4923"/>
    <w:rsid w:val="001A4BC1"/>
    <w:rsid w:val="001A4F1A"/>
    <w:rsid w:val="001A5023"/>
    <w:rsid w:val="001A522C"/>
    <w:rsid w:val="001A526C"/>
    <w:rsid w:val="001A5534"/>
    <w:rsid w:val="001A5573"/>
    <w:rsid w:val="001A55B5"/>
    <w:rsid w:val="001A5724"/>
    <w:rsid w:val="001A576F"/>
    <w:rsid w:val="001A5797"/>
    <w:rsid w:val="001A57F4"/>
    <w:rsid w:val="001A5962"/>
    <w:rsid w:val="001A5A4F"/>
    <w:rsid w:val="001A5B4C"/>
    <w:rsid w:val="001A5B66"/>
    <w:rsid w:val="001A5B93"/>
    <w:rsid w:val="001A5C03"/>
    <w:rsid w:val="001A5C8F"/>
    <w:rsid w:val="001A5DD5"/>
    <w:rsid w:val="001A5F2D"/>
    <w:rsid w:val="001A5F9D"/>
    <w:rsid w:val="001A604E"/>
    <w:rsid w:val="001A6143"/>
    <w:rsid w:val="001A62A5"/>
    <w:rsid w:val="001A6483"/>
    <w:rsid w:val="001A64F5"/>
    <w:rsid w:val="001A6548"/>
    <w:rsid w:val="001A6799"/>
    <w:rsid w:val="001A6822"/>
    <w:rsid w:val="001A6987"/>
    <w:rsid w:val="001A6B17"/>
    <w:rsid w:val="001A6B30"/>
    <w:rsid w:val="001A6B97"/>
    <w:rsid w:val="001A6C60"/>
    <w:rsid w:val="001A6C7A"/>
    <w:rsid w:val="001A6CDF"/>
    <w:rsid w:val="001A722F"/>
    <w:rsid w:val="001A723B"/>
    <w:rsid w:val="001A7576"/>
    <w:rsid w:val="001A7809"/>
    <w:rsid w:val="001A78A7"/>
    <w:rsid w:val="001A7A3D"/>
    <w:rsid w:val="001A7A5F"/>
    <w:rsid w:val="001A7B37"/>
    <w:rsid w:val="001A7F07"/>
    <w:rsid w:val="001A7F2F"/>
    <w:rsid w:val="001A7FD5"/>
    <w:rsid w:val="001B0065"/>
    <w:rsid w:val="001B01FF"/>
    <w:rsid w:val="001B02E5"/>
    <w:rsid w:val="001B0325"/>
    <w:rsid w:val="001B03D3"/>
    <w:rsid w:val="001B03D8"/>
    <w:rsid w:val="001B0488"/>
    <w:rsid w:val="001B0543"/>
    <w:rsid w:val="001B06F3"/>
    <w:rsid w:val="001B071D"/>
    <w:rsid w:val="001B072A"/>
    <w:rsid w:val="001B07D8"/>
    <w:rsid w:val="001B0A44"/>
    <w:rsid w:val="001B0B50"/>
    <w:rsid w:val="001B0BC1"/>
    <w:rsid w:val="001B0DF8"/>
    <w:rsid w:val="001B0E8B"/>
    <w:rsid w:val="001B11E0"/>
    <w:rsid w:val="001B14B7"/>
    <w:rsid w:val="001B151F"/>
    <w:rsid w:val="001B16D6"/>
    <w:rsid w:val="001B1CF5"/>
    <w:rsid w:val="001B1DC0"/>
    <w:rsid w:val="001B1F0B"/>
    <w:rsid w:val="001B20D6"/>
    <w:rsid w:val="001B21BB"/>
    <w:rsid w:val="001B21E0"/>
    <w:rsid w:val="001B2255"/>
    <w:rsid w:val="001B2333"/>
    <w:rsid w:val="001B241C"/>
    <w:rsid w:val="001B254E"/>
    <w:rsid w:val="001B26E3"/>
    <w:rsid w:val="001B2817"/>
    <w:rsid w:val="001B298D"/>
    <w:rsid w:val="001B2AF2"/>
    <w:rsid w:val="001B2B0A"/>
    <w:rsid w:val="001B2CDB"/>
    <w:rsid w:val="001B2E0F"/>
    <w:rsid w:val="001B2EC7"/>
    <w:rsid w:val="001B2F4C"/>
    <w:rsid w:val="001B2F50"/>
    <w:rsid w:val="001B2FA3"/>
    <w:rsid w:val="001B3138"/>
    <w:rsid w:val="001B31F6"/>
    <w:rsid w:val="001B31FD"/>
    <w:rsid w:val="001B322E"/>
    <w:rsid w:val="001B328C"/>
    <w:rsid w:val="001B3298"/>
    <w:rsid w:val="001B3332"/>
    <w:rsid w:val="001B3380"/>
    <w:rsid w:val="001B3445"/>
    <w:rsid w:val="001B3468"/>
    <w:rsid w:val="001B35F3"/>
    <w:rsid w:val="001B3666"/>
    <w:rsid w:val="001B375D"/>
    <w:rsid w:val="001B37ED"/>
    <w:rsid w:val="001B3875"/>
    <w:rsid w:val="001B388A"/>
    <w:rsid w:val="001B3AE1"/>
    <w:rsid w:val="001B3B7F"/>
    <w:rsid w:val="001B3CE4"/>
    <w:rsid w:val="001B3E33"/>
    <w:rsid w:val="001B3E4C"/>
    <w:rsid w:val="001B4217"/>
    <w:rsid w:val="001B4263"/>
    <w:rsid w:val="001B4280"/>
    <w:rsid w:val="001B42F0"/>
    <w:rsid w:val="001B432C"/>
    <w:rsid w:val="001B43D4"/>
    <w:rsid w:val="001B4413"/>
    <w:rsid w:val="001B4527"/>
    <w:rsid w:val="001B4529"/>
    <w:rsid w:val="001B479D"/>
    <w:rsid w:val="001B47C8"/>
    <w:rsid w:val="001B4945"/>
    <w:rsid w:val="001B4BEF"/>
    <w:rsid w:val="001B4CD1"/>
    <w:rsid w:val="001B4EEC"/>
    <w:rsid w:val="001B4F23"/>
    <w:rsid w:val="001B4F30"/>
    <w:rsid w:val="001B4FB3"/>
    <w:rsid w:val="001B502E"/>
    <w:rsid w:val="001B509D"/>
    <w:rsid w:val="001B522F"/>
    <w:rsid w:val="001B53C9"/>
    <w:rsid w:val="001B542A"/>
    <w:rsid w:val="001B55A7"/>
    <w:rsid w:val="001B562A"/>
    <w:rsid w:val="001B573E"/>
    <w:rsid w:val="001B57F5"/>
    <w:rsid w:val="001B590C"/>
    <w:rsid w:val="001B59B9"/>
    <w:rsid w:val="001B59D7"/>
    <w:rsid w:val="001B59E1"/>
    <w:rsid w:val="001B59E4"/>
    <w:rsid w:val="001B59F9"/>
    <w:rsid w:val="001B5A43"/>
    <w:rsid w:val="001B5C49"/>
    <w:rsid w:val="001B5C6B"/>
    <w:rsid w:val="001B5DD0"/>
    <w:rsid w:val="001B5E28"/>
    <w:rsid w:val="001B5ED2"/>
    <w:rsid w:val="001B5EE3"/>
    <w:rsid w:val="001B5F5F"/>
    <w:rsid w:val="001B5F6B"/>
    <w:rsid w:val="001B5F89"/>
    <w:rsid w:val="001B62B8"/>
    <w:rsid w:val="001B645D"/>
    <w:rsid w:val="001B6537"/>
    <w:rsid w:val="001B65B9"/>
    <w:rsid w:val="001B662D"/>
    <w:rsid w:val="001B670E"/>
    <w:rsid w:val="001B678D"/>
    <w:rsid w:val="001B679E"/>
    <w:rsid w:val="001B6811"/>
    <w:rsid w:val="001B6858"/>
    <w:rsid w:val="001B689A"/>
    <w:rsid w:val="001B68B3"/>
    <w:rsid w:val="001B68B6"/>
    <w:rsid w:val="001B6A0E"/>
    <w:rsid w:val="001B6AE7"/>
    <w:rsid w:val="001B6B51"/>
    <w:rsid w:val="001B6BF3"/>
    <w:rsid w:val="001B6C7F"/>
    <w:rsid w:val="001B6D4B"/>
    <w:rsid w:val="001B6DC2"/>
    <w:rsid w:val="001B6E67"/>
    <w:rsid w:val="001B6FE7"/>
    <w:rsid w:val="001B70BE"/>
    <w:rsid w:val="001B7121"/>
    <w:rsid w:val="001B71E3"/>
    <w:rsid w:val="001B7442"/>
    <w:rsid w:val="001B7686"/>
    <w:rsid w:val="001B7789"/>
    <w:rsid w:val="001B7809"/>
    <w:rsid w:val="001B794F"/>
    <w:rsid w:val="001B7AA2"/>
    <w:rsid w:val="001B7EAA"/>
    <w:rsid w:val="001B7FFC"/>
    <w:rsid w:val="001C0513"/>
    <w:rsid w:val="001C0634"/>
    <w:rsid w:val="001C070F"/>
    <w:rsid w:val="001C0849"/>
    <w:rsid w:val="001C099C"/>
    <w:rsid w:val="001C09EC"/>
    <w:rsid w:val="001C0C82"/>
    <w:rsid w:val="001C0D8F"/>
    <w:rsid w:val="001C0DAA"/>
    <w:rsid w:val="001C0EEA"/>
    <w:rsid w:val="001C0F2A"/>
    <w:rsid w:val="001C0F47"/>
    <w:rsid w:val="001C0F54"/>
    <w:rsid w:val="001C103C"/>
    <w:rsid w:val="001C1532"/>
    <w:rsid w:val="001C16BD"/>
    <w:rsid w:val="001C1B44"/>
    <w:rsid w:val="001C1CB4"/>
    <w:rsid w:val="001C1CF2"/>
    <w:rsid w:val="001C1DE4"/>
    <w:rsid w:val="001C1DFB"/>
    <w:rsid w:val="001C1E26"/>
    <w:rsid w:val="001C1E72"/>
    <w:rsid w:val="001C1E7A"/>
    <w:rsid w:val="001C1FC7"/>
    <w:rsid w:val="001C1FE4"/>
    <w:rsid w:val="001C2022"/>
    <w:rsid w:val="001C2253"/>
    <w:rsid w:val="001C239B"/>
    <w:rsid w:val="001C2412"/>
    <w:rsid w:val="001C2471"/>
    <w:rsid w:val="001C25C4"/>
    <w:rsid w:val="001C2683"/>
    <w:rsid w:val="001C2A9F"/>
    <w:rsid w:val="001C2C83"/>
    <w:rsid w:val="001C2D22"/>
    <w:rsid w:val="001C2E2C"/>
    <w:rsid w:val="001C2E39"/>
    <w:rsid w:val="001C2EA6"/>
    <w:rsid w:val="001C2EDF"/>
    <w:rsid w:val="001C2FBB"/>
    <w:rsid w:val="001C310F"/>
    <w:rsid w:val="001C3288"/>
    <w:rsid w:val="001C3473"/>
    <w:rsid w:val="001C3507"/>
    <w:rsid w:val="001C3508"/>
    <w:rsid w:val="001C3589"/>
    <w:rsid w:val="001C3989"/>
    <w:rsid w:val="001C39E4"/>
    <w:rsid w:val="001C3B19"/>
    <w:rsid w:val="001C3CD4"/>
    <w:rsid w:val="001C3E30"/>
    <w:rsid w:val="001C4001"/>
    <w:rsid w:val="001C40CD"/>
    <w:rsid w:val="001C40F6"/>
    <w:rsid w:val="001C420B"/>
    <w:rsid w:val="001C426D"/>
    <w:rsid w:val="001C4362"/>
    <w:rsid w:val="001C43EA"/>
    <w:rsid w:val="001C4559"/>
    <w:rsid w:val="001C464F"/>
    <w:rsid w:val="001C4897"/>
    <w:rsid w:val="001C48AC"/>
    <w:rsid w:val="001C49A8"/>
    <w:rsid w:val="001C49D8"/>
    <w:rsid w:val="001C4E42"/>
    <w:rsid w:val="001C4E5A"/>
    <w:rsid w:val="001C4E76"/>
    <w:rsid w:val="001C4F3B"/>
    <w:rsid w:val="001C4FCF"/>
    <w:rsid w:val="001C5028"/>
    <w:rsid w:val="001C5033"/>
    <w:rsid w:val="001C51E7"/>
    <w:rsid w:val="001C531F"/>
    <w:rsid w:val="001C53B2"/>
    <w:rsid w:val="001C53DD"/>
    <w:rsid w:val="001C5446"/>
    <w:rsid w:val="001C54F6"/>
    <w:rsid w:val="001C562A"/>
    <w:rsid w:val="001C586B"/>
    <w:rsid w:val="001C5A17"/>
    <w:rsid w:val="001C5CA6"/>
    <w:rsid w:val="001C5D51"/>
    <w:rsid w:val="001C5E7F"/>
    <w:rsid w:val="001C5EE8"/>
    <w:rsid w:val="001C5F63"/>
    <w:rsid w:val="001C6222"/>
    <w:rsid w:val="001C62C2"/>
    <w:rsid w:val="001C6396"/>
    <w:rsid w:val="001C6579"/>
    <w:rsid w:val="001C65B4"/>
    <w:rsid w:val="001C65C7"/>
    <w:rsid w:val="001C6622"/>
    <w:rsid w:val="001C66EF"/>
    <w:rsid w:val="001C684D"/>
    <w:rsid w:val="001C6BFB"/>
    <w:rsid w:val="001C7114"/>
    <w:rsid w:val="001C723A"/>
    <w:rsid w:val="001C73EC"/>
    <w:rsid w:val="001C75D3"/>
    <w:rsid w:val="001C75EF"/>
    <w:rsid w:val="001C7688"/>
    <w:rsid w:val="001C78BA"/>
    <w:rsid w:val="001C7935"/>
    <w:rsid w:val="001C7C52"/>
    <w:rsid w:val="001C7D1C"/>
    <w:rsid w:val="001C7E3E"/>
    <w:rsid w:val="001C7E7F"/>
    <w:rsid w:val="001C7FF9"/>
    <w:rsid w:val="001D005A"/>
    <w:rsid w:val="001D00FE"/>
    <w:rsid w:val="001D02C0"/>
    <w:rsid w:val="001D05BB"/>
    <w:rsid w:val="001D05C9"/>
    <w:rsid w:val="001D084F"/>
    <w:rsid w:val="001D08BA"/>
    <w:rsid w:val="001D0944"/>
    <w:rsid w:val="001D0A92"/>
    <w:rsid w:val="001D0C27"/>
    <w:rsid w:val="001D0F9D"/>
    <w:rsid w:val="001D0FD9"/>
    <w:rsid w:val="001D104F"/>
    <w:rsid w:val="001D1306"/>
    <w:rsid w:val="001D135B"/>
    <w:rsid w:val="001D13FC"/>
    <w:rsid w:val="001D1686"/>
    <w:rsid w:val="001D1758"/>
    <w:rsid w:val="001D17E0"/>
    <w:rsid w:val="001D1ADC"/>
    <w:rsid w:val="001D1BFB"/>
    <w:rsid w:val="001D1C36"/>
    <w:rsid w:val="001D1E35"/>
    <w:rsid w:val="001D1F4C"/>
    <w:rsid w:val="001D204F"/>
    <w:rsid w:val="001D217F"/>
    <w:rsid w:val="001D2288"/>
    <w:rsid w:val="001D234A"/>
    <w:rsid w:val="001D23BF"/>
    <w:rsid w:val="001D2602"/>
    <w:rsid w:val="001D26CF"/>
    <w:rsid w:val="001D27EF"/>
    <w:rsid w:val="001D28D5"/>
    <w:rsid w:val="001D2A44"/>
    <w:rsid w:val="001D2C5C"/>
    <w:rsid w:val="001D2CF8"/>
    <w:rsid w:val="001D2D2A"/>
    <w:rsid w:val="001D318B"/>
    <w:rsid w:val="001D32FB"/>
    <w:rsid w:val="001D33C8"/>
    <w:rsid w:val="001D355F"/>
    <w:rsid w:val="001D35D4"/>
    <w:rsid w:val="001D370D"/>
    <w:rsid w:val="001D38A5"/>
    <w:rsid w:val="001D3A7F"/>
    <w:rsid w:val="001D3B26"/>
    <w:rsid w:val="001D3BF4"/>
    <w:rsid w:val="001D3C10"/>
    <w:rsid w:val="001D3C36"/>
    <w:rsid w:val="001D3D16"/>
    <w:rsid w:val="001D3D48"/>
    <w:rsid w:val="001D3E2D"/>
    <w:rsid w:val="001D3ED2"/>
    <w:rsid w:val="001D3F06"/>
    <w:rsid w:val="001D3F65"/>
    <w:rsid w:val="001D3FA0"/>
    <w:rsid w:val="001D4097"/>
    <w:rsid w:val="001D41E8"/>
    <w:rsid w:val="001D4328"/>
    <w:rsid w:val="001D4451"/>
    <w:rsid w:val="001D4484"/>
    <w:rsid w:val="001D44A1"/>
    <w:rsid w:val="001D44B0"/>
    <w:rsid w:val="001D462F"/>
    <w:rsid w:val="001D4631"/>
    <w:rsid w:val="001D463A"/>
    <w:rsid w:val="001D473B"/>
    <w:rsid w:val="001D488F"/>
    <w:rsid w:val="001D4B5B"/>
    <w:rsid w:val="001D4E05"/>
    <w:rsid w:val="001D4ECD"/>
    <w:rsid w:val="001D4F36"/>
    <w:rsid w:val="001D50C9"/>
    <w:rsid w:val="001D5164"/>
    <w:rsid w:val="001D526F"/>
    <w:rsid w:val="001D541F"/>
    <w:rsid w:val="001D5442"/>
    <w:rsid w:val="001D558D"/>
    <w:rsid w:val="001D56DB"/>
    <w:rsid w:val="001D585A"/>
    <w:rsid w:val="001D58C7"/>
    <w:rsid w:val="001D5935"/>
    <w:rsid w:val="001D5C71"/>
    <w:rsid w:val="001D5CFE"/>
    <w:rsid w:val="001D5D5D"/>
    <w:rsid w:val="001D5D63"/>
    <w:rsid w:val="001D5DDB"/>
    <w:rsid w:val="001D600F"/>
    <w:rsid w:val="001D655B"/>
    <w:rsid w:val="001D675E"/>
    <w:rsid w:val="001D6776"/>
    <w:rsid w:val="001D687F"/>
    <w:rsid w:val="001D6923"/>
    <w:rsid w:val="001D6956"/>
    <w:rsid w:val="001D695D"/>
    <w:rsid w:val="001D6B05"/>
    <w:rsid w:val="001D6B4A"/>
    <w:rsid w:val="001D6BF5"/>
    <w:rsid w:val="001D6C3A"/>
    <w:rsid w:val="001D6C80"/>
    <w:rsid w:val="001D6D3A"/>
    <w:rsid w:val="001D6E4D"/>
    <w:rsid w:val="001D701D"/>
    <w:rsid w:val="001D704C"/>
    <w:rsid w:val="001D7054"/>
    <w:rsid w:val="001D71E6"/>
    <w:rsid w:val="001D745C"/>
    <w:rsid w:val="001D780B"/>
    <w:rsid w:val="001D7860"/>
    <w:rsid w:val="001D78FE"/>
    <w:rsid w:val="001D7947"/>
    <w:rsid w:val="001D79D2"/>
    <w:rsid w:val="001D7C70"/>
    <w:rsid w:val="001D7CFE"/>
    <w:rsid w:val="001D7D0B"/>
    <w:rsid w:val="001D7D21"/>
    <w:rsid w:val="001D7E64"/>
    <w:rsid w:val="001E00EB"/>
    <w:rsid w:val="001E0371"/>
    <w:rsid w:val="001E0810"/>
    <w:rsid w:val="001E084F"/>
    <w:rsid w:val="001E0913"/>
    <w:rsid w:val="001E09DE"/>
    <w:rsid w:val="001E0C0E"/>
    <w:rsid w:val="001E0C5E"/>
    <w:rsid w:val="001E0D28"/>
    <w:rsid w:val="001E0E58"/>
    <w:rsid w:val="001E1123"/>
    <w:rsid w:val="001E1178"/>
    <w:rsid w:val="001E1187"/>
    <w:rsid w:val="001E11D0"/>
    <w:rsid w:val="001E122A"/>
    <w:rsid w:val="001E122C"/>
    <w:rsid w:val="001E1233"/>
    <w:rsid w:val="001E13AD"/>
    <w:rsid w:val="001E152B"/>
    <w:rsid w:val="001E1713"/>
    <w:rsid w:val="001E1757"/>
    <w:rsid w:val="001E1999"/>
    <w:rsid w:val="001E19C3"/>
    <w:rsid w:val="001E19E7"/>
    <w:rsid w:val="001E1A29"/>
    <w:rsid w:val="001E1AA3"/>
    <w:rsid w:val="001E1B56"/>
    <w:rsid w:val="001E1CD1"/>
    <w:rsid w:val="001E1D6D"/>
    <w:rsid w:val="001E1E7F"/>
    <w:rsid w:val="001E2420"/>
    <w:rsid w:val="001E2601"/>
    <w:rsid w:val="001E2626"/>
    <w:rsid w:val="001E2792"/>
    <w:rsid w:val="001E28DB"/>
    <w:rsid w:val="001E29A2"/>
    <w:rsid w:val="001E2A59"/>
    <w:rsid w:val="001E2C4D"/>
    <w:rsid w:val="001E317E"/>
    <w:rsid w:val="001E3211"/>
    <w:rsid w:val="001E32AC"/>
    <w:rsid w:val="001E33F3"/>
    <w:rsid w:val="001E341C"/>
    <w:rsid w:val="001E359D"/>
    <w:rsid w:val="001E38D3"/>
    <w:rsid w:val="001E3A30"/>
    <w:rsid w:val="001E3AC0"/>
    <w:rsid w:val="001E3D49"/>
    <w:rsid w:val="001E3D51"/>
    <w:rsid w:val="001E3DBC"/>
    <w:rsid w:val="001E3DD6"/>
    <w:rsid w:val="001E3FB8"/>
    <w:rsid w:val="001E438D"/>
    <w:rsid w:val="001E44CB"/>
    <w:rsid w:val="001E45B7"/>
    <w:rsid w:val="001E460D"/>
    <w:rsid w:val="001E4847"/>
    <w:rsid w:val="001E48AB"/>
    <w:rsid w:val="001E48B8"/>
    <w:rsid w:val="001E4B46"/>
    <w:rsid w:val="001E4CC1"/>
    <w:rsid w:val="001E4CD0"/>
    <w:rsid w:val="001E4D0A"/>
    <w:rsid w:val="001E4D38"/>
    <w:rsid w:val="001E4DC3"/>
    <w:rsid w:val="001E4F94"/>
    <w:rsid w:val="001E5256"/>
    <w:rsid w:val="001E5469"/>
    <w:rsid w:val="001E54EB"/>
    <w:rsid w:val="001E58D0"/>
    <w:rsid w:val="001E59A1"/>
    <w:rsid w:val="001E59C2"/>
    <w:rsid w:val="001E59EF"/>
    <w:rsid w:val="001E5B66"/>
    <w:rsid w:val="001E5BE1"/>
    <w:rsid w:val="001E5C02"/>
    <w:rsid w:val="001E5C1F"/>
    <w:rsid w:val="001E5E25"/>
    <w:rsid w:val="001E5F66"/>
    <w:rsid w:val="001E60DE"/>
    <w:rsid w:val="001E60EA"/>
    <w:rsid w:val="001E6178"/>
    <w:rsid w:val="001E6230"/>
    <w:rsid w:val="001E6396"/>
    <w:rsid w:val="001E6459"/>
    <w:rsid w:val="001E67A1"/>
    <w:rsid w:val="001E683A"/>
    <w:rsid w:val="001E6A08"/>
    <w:rsid w:val="001E6B00"/>
    <w:rsid w:val="001E6B8B"/>
    <w:rsid w:val="001E6C4E"/>
    <w:rsid w:val="001E6C90"/>
    <w:rsid w:val="001E6CB8"/>
    <w:rsid w:val="001E6E43"/>
    <w:rsid w:val="001E6E6D"/>
    <w:rsid w:val="001E6FAF"/>
    <w:rsid w:val="001E70D1"/>
    <w:rsid w:val="001E70E1"/>
    <w:rsid w:val="001E72C5"/>
    <w:rsid w:val="001E7374"/>
    <w:rsid w:val="001E73C3"/>
    <w:rsid w:val="001E7407"/>
    <w:rsid w:val="001E7487"/>
    <w:rsid w:val="001E74C6"/>
    <w:rsid w:val="001E75EB"/>
    <w:rsid w:val="001E7801"/>
    <w:rsid w:val="001E78D5"/>
    <w:rsid w:val="001E7C06"/>
    <w:rsid w:val="001E7D3A"/>
    <w:rsid w:val="001E7E78"/>
    <w:rsid w:val="001E7FF8"/>
    <w:rsid w:val="001F01BC"/>
    <w:rsid w:val="001F051E"/>
    <w:rsid w:val="001F05CE"/>
    <w:rsid w:val="001F0654"/>
    <w:rsid w:val="001F086A"/>
    <w:rsid w:val="001F08F6"/>
    <w:rsid w:val="001F0974"/>
    <w:rsid w:val="001F09F9"/>
    <w:rsid w:val="001F0B0A"/>
    <w:rsid w:val="001F0BAE"/>
    <w:rsid w:val="001F0CFB"/>
    <w:rsid w:val="001F0D08"/>
    <w:rsid w:val="001F0D24"/>
    <w:rsid w:val="001F0DCB"/>
    <w:rsid w:val="001F0DF6"/>
    <w:rsid w:val="001F0FF1"/>
    <w:rsid w:val="001F1050"/>
    <w:rsid w:val="001F1057"/>
    <w:rsid w:val="001F1120"/>
    <w:rsid w:val="001F1335"/>
    <w:rsid w:val="001F1458"/>
    <w:rsid w:val="001F17A0"/>
    <w:rsid w:val="001F17AD"/>
    <w:rsid w:val="001F1995"/>
    <w:rsid w:val="001F1A04"/>
    <w:rsid w:val="001F1B5B"/>
    <w:rsid w:val="001F1C67"/>
    <w:rsid w:val="001F1CB6"/>
    <w:rsid w:val="001F1D73"/>
    <w:rsid w:val="001F1DBA"/>
    <w:rsid w:val="001F1E87"/>
    <w:rsid w:val="001F1F1D"/>
    <w:rsid w:val="001F207D"/>
    <w:rsid w:val="001F2129"/>
    <w:rsid w:val="001F2141"/>
    <w:rsid w:val="001F2356"/>
    <w:rsid w:val="001F251D"/>
    <w:rsid w:val="001F254D"/>
    <w:rsid w:val="001F26B1"/>
    <w:rsid w:val="001F27D8"/>
    <w:rsid w:val="001F2A70"/>
    <w:rsid w:val="001F2B4A"/>
    <w:rsid w:val="001F2BF0"/>
    <w:rsid w:val="001F2E1B"/>
    <w:rsid w:val="001F2EE2"/>
    <w:rsid w:val="001F2F62"/>
    <w:rsid w:val="001F304F"/>
    <w:rsid w:val="001F30B0"/>
    <w:rsid w:val="001F3457"/>
    <w:rsid w:val="001F3596"/>
    <w:rsid w:val="001F35A6"/>
    <w:rsid w:val="001F35BE"/>
    <w:rsid w:val="001F360D"/>
    <w:rsid w:val="001F36E1"/>
    <w:rsid w:val="001F38BA"/>
    <w:rsid w:val="001F397D"/>
    <w:rsid w:val="001F3A46"/>
    <w:rsid w:val="001F3A4A"/>
    <w:rsid w:val="001F3C1F"/>
    <w:rsid w:val="001F3C99"/>
    <w:rsid w:val="001F3DDB"/>
    <w:rsid w:val="001F3F17"/>
    <w:rsid w:val="001F4084"/>
    <w:rsid w:val="001F41E3"/>
    <w:rsid w:val="001F42CB"/>
    <w:rsid w:val="001F4367"/>
    <w:rsid w:val="001F4395"/>
    <w:rsid w:val="001F43A1"/>
    <w:rsid w:val="001F4488"/>
    <w:rsid w:val="001F44EA"/>
    <w:rsid w:val="001F46FF"/>
    <w:rsid w:val="001F496B"/>
    <w:rsid w:val="001F4A5D"/>
    <w:rsid w:val="001F4C48"/>
    <w:rsid w:val="001F4C8D"/>
    <w:rsid w:val="001F4CFF"/>
    <w:rsid w:val="001F4D9F"/>
    <w:rsid w:val="001F4F24"/>
    <w:rsid w:val="001F4FCA"/>
    <w:rsid w:val="001F50F1"/>
    <w:rsid w:val="001F5146"/>
    <w:rsid w:val="001F521D"/>
    <w:rsid w:val="001F544F"/>
    <w:rsid w:val="001F554F"/>
    <w:rsid w:val="001F55AD"/>
    <w:rsid w:val="001F5719"/>
    <w:rsid w:val="001F5917"/>
    <w:rsid w:val="001F5BC9"/>
    <w:rsid w:val="001F5C5B"/>
    <w:rsid w:val="001F5DD0"/>
    <w:rsid w:val="001F5F2C"/>
    <w:rsid w:val="001F6153"/>
    <w:rsid w:val="001F61C0"/>
    <w:rsid w:val="001F6352"/>
    <w:rsid w:val="001F656A"/>
    <w:rsid w:val="001F668B"/>
    <w:rsid w:val="001F6750"/>
    <w:rsid w:val="001F6851"/>
    <w:rsid w:val="001F69F5"/>
    <w:rsid w:val="001F6A36"/>
    <w:rsid w:val="001F6D66"/>
    <w:rsid w:val="001F6E79"/>
    <w:rsid w:val="001F6ED1"/>
    <w:rsid w:val="001F6F16"/>
    <w:rsid w:val="001F7085"/>
    <w:rsid w:val="001F70BA"/>
    <w:rsid w:val="001F71C9"/>
    <w:rsid w:val="001F72E4"/>
    <w:rsid w:val="001F74A8"/>
    <w:rsid w:val="001F74C2"/>
    <w:rsid w:val="001F7745"/>
    <w:rsid w:val="001F77C6"/>
    <w:rsid w:val="001F7947"/>
    <w:rsid w:val="001F7A86"/>
    <w:rsid w:val="001F7BA0"/>
    <w:rsid w:val="001F7BD2"/>
    <w:rsid w:val="001F7C24"/>
    <w:rsid w:val="001F7D29"/>
    <w:rsid w:val="001F7D38"/>
    <w:rsid w:val="001F7DF7"/>
    <w:rsid w:val="001F7ECE"/>
    <w:rsid w:val="002000E1"/>
    <w:rsid w:val="002000F1"/>
    <w:rsid w:val="002001A4"/>
    <w:rsid w:val="00200280"/>
    <w:rsid w:val="00200283"/>
    <w:rsid w:val="0020044C"/>
    <w:rsid w:val="00200524"/>
    <w:rsid w:val="002007BF"/>
    <w:rsid w:val="0020087C"/>
    <w:rsid w:val="00200C4A"/>
    <w:rsid w:val="00200D01"/>
    <w:rsid w:val="00200D47"/>
    <w:rsid w:val="00200D76"/>
    <w:rsid w:val="00200E31"/>
    <w:rsid w:val="00200E94"/>
    <w:rsid w:val="00201059"/>
    <w:rsid w:val="002010A7"/>
    <w:rsid w:val="0020127E"/>
    <w:rsid w:val="002012EF"/>
    <w:rsid w:val="00201473"/>
    <w:rsid w:val="00201535"/>
    <w:rsid w:val="002017BD"/>
    <w:rsid w:val="0020196E"/>
    <w:rsid w:val="002019A4"/>
    <w:rsid w:val="002019A7"/>
    <w:rsid w:val="00201B63"/>
    <w:rsid w:val="00201D0E"/>
    <w:rsid w:val="00201DBF"/>
    <w:rsid w:val="0020206B"/>
    <w:rsid w:val="00202195"/>
    <w:rsid w:val="00202219"/>
    <w:rsid w:val="0020242D"/>
    <w:rsid w:val="0020246D"/>
    <w:rsid w:val="00202760"/>
    <w:rsid w:val="0020290B"/>
    <w:rsid w:val="002029C9"/>
    <w:rsid w:val="00202A2A"/>
    <w:rsid w:val="00202A59"/>
    <w:rsid w:val="00202BEF"/>
    <w:rsid w:val="00202D5C"/>
    <w:rsid w:val="00202E52"/>
    <w:rsid w:val="002031FB"/>
    <w:rsid w:val="0020329C"/>
    <w:rsid w:val="0020340C"/>
    <w:rsid w:val="0020373D"/>
    <w:rsid w:val="002037AE"/>
    <w:rsid w:val="0020380E"/>
    <w:rsid w:val="0020391A"/>
    <w:rsid w:val="00203974"/>
    <w:rsid w:val="002039FC"/>
    <w:rsid w:val="00203A01"/>
    <w:rsid w:val="00203ACC"/>
    <w:rsid w:val="00203B15"/>
    <w:rsid w:val="00203B33"/>
    <w:rsid w:val="00203C80"/>
    <w:rsid w:val="00203CD4"/>
    <w:rsid w:val="00203CEA"/>
    <w:rsid w:val="00203D11"/>
    <w:rsid w:val="00203D1C"/>
    <w:rsid w:val="00203D67"/>
    <w:rsid w:val="00203E7D"/>
    <w:rsid w:val="002040CD"/>
    <w:rsid w:val="0020435A"/>
    <w:rsid w:val="002043C2"/>
    <w:rsid w:val="0020440C"/>
    <w:rsid w:val="002044B0"/>
    <w:rsid w:val="002044B3"/>
    <w:rsid w:val="0020454B"/>
    <w:rsid w:val="0020454E"/>
    <w:rsid w:val="0020460D"/>
    <w:rsid w:val="00204679"/>
    <w:rsid w:val="00204946"/>
    <w:rsid w:val="00204B5B"/>
    <w:rsid w:val="00204C2B"/>
    <w:rsid w:val="002050CC"/>
    <w:rsid w:val="00205180"/>
    <w:rsid w:val="002051BE"/>
    <w:rsid w:val="002051C9"/>
    <w:rsid w:val="00205222"/>
    <w:rsid w:val="00205606"/>
    <w:rsid w:val="00205A7F"/>
    <w:rsid w:val="00205B0A"/>
    <w:rsid w:val="00205BDA"/>
    <w:rsid w:val="00205C57"/>
    <w:rsid w:val="00205D77"/>
    <w:rsid w:val="00205DB2"/>
    <w:rsid w:val="00205E49"/>
    <w:rsid w:val="00205E4A"/>
    <w:rsid w:val="00205F31"/>
    <w:rsid w:val="00205FBE"/>
    <w:rsid w:val="00206157"/>
    <w:rsid w:val="00206314"/>
    <w:rsid w:val="002065DE"/>
    <w:rsid w:val="00206733"/>
    <w:rsid w:val="0020688F"/>
    <w:rsid w:val="0020693E"/>
    <w:rsid w:val="00206974"/>
    <w:rsid w:val="00206978"/>
    <w:rsid w:val="00206A1C"/>
    <w:rsid w:val="00206A57"/>
    <w:rsid w:val="00206A59"/>
    <w:rsid w:val="00206B13"/>
    <w:rsid w:val="00206B6B"/>
    <w:rsid w:val="00206CCD"/>
    <w:rsid w:val="00206D6C"/>
    <w:rsid w:val="00206F5A"/>
    <w:rsid w:val="002070D1"/>
    <w:rsid w:val="0020718C"/>
    <w:rsid w:val="00207239"/>
    <w:rsid w:val="00207297"/>
    <w:rsid w:val="0020729B"/>
    <w:rsid w:val="00207587"/>
    <w:rsid w:val="002075E8"/>
    <w:rsid w:val="00207609"/>
    <w:rsid w:val="002078E1"/>
    <w:rsid w:val="00207C55"/>
    <w:rsid w:val="00207CC6"/>
    <w:rsid w:val="00207E0C"/>
    <w:rsid w:val="00210062"/>
    <w:rsid w:val="0021009E"/>
    <w:rsid w:val="002100C2"/>
    <w:rsid w:val="002100CE"/>
    <w:rsid w:val="00210127"/>
    <w:rsid w:val="00210267"/>
    <w:rsid w:val="002102DF"/>
    <w:rsid w:val="00210660"/>
    <w:rsid w:val="002106D3"/>
    <w:rsid w:val="00210779"/>
    <w:rsid w:val="002107A7"/>
    <w:rsid w:val="00210988"/>
    <w:rsid w:val="00210A21"/>
    <w:rsid w:val="00210C7F"/>
    <w:rsid w:val="00210F6D"/>
    <w:rsid w:val="00210FDB"/>
    <w:rsid w:val="002110AA"/>
    <w:rsid w:val="002110C5"/>
    <w:rsid w:val="0021116B"/>
    <w:rsid w:val="00211432"/>
    <w:rsid w:val="00211461"/>
    <w:rsid w:val="00211564"/>
    <w:rsid w:val="00211579"/>
    <w:rsid w:val="00211686"/>
    <w:rsid w:val="002116F1"/>
    <w:rsid w:val="0021178F"/>
    <w:rsid w:val="002118D4"/>
    <w:rsid w:val="00211992"/>
    <w:rsid w:val="002119C8"/>
    <w:rsid w:val="002119F9"/>
    <w:rsid w:val="00211B23"/>
    <w:rsid w:val="00211B49"/>
    <w:rsid w:val="00211D04"/>
    <w:rsid w:val="00211DC3"/>
    <w:rsid w:val="00211E27"/>
    <w:rsid w:val="00211EDA"/>
    <w:rsid w:val="00211F85"/>
    <w:rsid w:val="002122E8"/>
    <w:rsid w:val="002122F6"/>
    <w:rsid w:val="002123EB"/>
    <w:rsid w:val="002123EC"/>
    <w:rsid w:val="0021249D"/>
    <w:rsid w:val="002125DD"/>
    <w:rsid w:val="00212936"/>
    <w:rsid w:val="002129EE"/>
    <w:rsid w:val="002129F0"/>
    <w:rsid w:val="00212A3E"/>
    <w:rsid w:val="00212B3F"/>
    <w:rsid w:val="00212BC0"/>
    <w:rsid w:val="00212BD2"/>
    <w:rsid w:val="00212C44"/>
    <w:rsid w:val="00212C51"/>
    <w:rsid w:val="00212CFB"/>
    <w:rsid w:val="002130BA"/>
    <w:rsid w:val="002130FC"/>
    <w:rsid w:val="00213153"/>
    <w:rsid w:val="002131AA"/>
    <w:rsid w:val="002131B5"/>
    <w:rsid w:val="002131CC"/>
    <w:rsid w:val="0021323C"/>
    <w:rsid w:val="00213425"/>
    <w:rsid w:val="00213490"/>
    <w:rsid w:val="002134A0"/>
    <w:rsid w:val="002134F2"/>
    <w:rsid w:val="00213526"/>
    <w:rsid w:val="002135B3"/>
    <w:rsid w:val="00213640"/>
    <w:rsid w:val="002138A8"/>
    <w:rsid w:val="002138BD"/>
    <w:rsid w:val="002138CD"/>
    <w:rsid w:val="002138E3"/>
    <w:rsid w:val="00213A09"/>
    <w:rsid w:val="00213A4E"/>
    <w:rsid w:val="00213DFC"/>
    <w:rsid w:val="0021400D"/>
    <w:rsid w:val="00214179"/>
    <w:rsid w:val="0021421B"/>
    <w:rsid w:val="0021425A"/>
    <w:rsid w:val="0021436A"/>
    <w:rsid w:val="002145C4"/>
    <w:rsid w:val="0021465A"/>
    <w:rsid w:val="002146C4"/>
    <w:rsid w:val="0021487B"/>
    <w:rsid w:val="00214A8D"/>
    <w:rsid w:val="00214B5C"/>
    <w:rsid w:val="00214B67"/>
    <w:rsid w:val="00214F91"/>
    <w:rsid w:val="00214FFE"/>
    <w:rsid w:val="00215120"/>
    <w:rsid w:val="0021512B"/>
    <w:rsid w:val="0021518F"/>
    <w:rsid w:val="002152C6"/>
    <w:rsid w:val="002153BD"/>
    <w:rsid w:val="00215578"/>
    <w:rsid w:val="0021564D"/>
    <w:rsid w:val="002156EE"/>
    <w:rsid w:val="00215706"/>
    <w:rsid w:val="00215747"/>
    <w:rsid w:val="002157D6"/>
    <w:rsid w:val="002157F2"/>
    <w:rsid w:val="002158BB"/>
    <w:rsid w:val="002158D6"/>
    <w:rsid w:val="00215901"/>
    <w:rsid w:val="002159FD"/>
    <w:rsid w:val="00215A5B"/>
    <w:rsid w:val="00215DA0"/>
    <w:rsid w:val="00215F77"/>
    <w:rsid w:val="00215FB0"/>
    <w:rsid w:val="00215FED"/>
    <w:rsid w:val="00216277"/>
    <w:rsid w:val="00216357"/>
    <w:rsid w:val="00216533"/>
    <w:rsid w:val="00216672"/>
    <w:rsid w:val="00216682"/>
    <w:rsid w:val="00216850"/>
    <w:rsid w:val="00216927"/>
    <w:rsid w:val="00216A9B"/>
    <w:rsid w:val="00216ACA"/>
    <w:rsid w:val="00216AE4"/>
    <w:rsid w:val="00216C2F"/>
    <w:rsid w:val="00216C50"/>
    <w:rsid w:val="00216D7B"/>
    <w:rsid w:val="002171E8"/>
    <w:rsid w:val="0021775D"/>
    <w:rsid w:val="002177C6"/>
    <w:rsid w:val="0021795D"/>
    <w:rsid w:val="00217972"/>
    <w:rsid w:val="00217C24"/>
    <w:rsid w:val="00217CA6"/>
    <w:rsid w:val="00217CFE"/>
    <w:rsid w:val="00217D30"/>
    <w:rsid w:val="00217D5A"/>
    <w:rsid w:val="0022045F"/>
    <w:rsid w:val="00220558"/>
    <w:rsid w:val="002206D8"/>
    <w:rsid w:val="002206EC"/>
    <w:rsid w:val="00220966"/>
    <w:rsid w:val="002209BB"/>
    <w:rsid w:val="00220A2A"/>
    <w:rsid w:val="00220AAF"/>
    <w:rsid w:val="00220B87"/>
    <w:rsid w:val="00220BD1"/>
    <w:rsid w:val="00220D47"/>
    <w:rsid w:val="00220EA9"/>
    <w:rsid w:val="00221282"/>
    <w:rsid w:val="00221333"/>
    <w:rsid w:val="0022150B"/>
    <w:rsid w:val="00221569"/>
    <w:rsid w:val="0022161D"/>
    <w:rsid w:val="00221688"/>
    <w:rsid w:val="002218A5"/>
    <w:rsid w:val="00221979"/>
    <w:rsid w:val="00221A08"/>
    <w:rsid w:val="00221B5A"/>
    <w:rsid w:val="00221C32"/>
    <w:rsid w:val="00221DA3"/>
    <w:rsid w:val="00221E06"/>
    <w:rsid w:val="00221EE5"/>
    <w:rsid w:val="00221F13"/>
    <w:rsid w:val="00221F26"/>
    <w:rsid w:val="00221F5E"/>
    <w:rsid w:val="002220E1"/>
    <w:rsid w:val="00222129"/>
    <w:rsid w:val="0022216B"/>
    <w:rsid w:val="002221DE"/>
    <w:rsid w:val="00222251"/>
    <w:rsid w:val="002222D1"/>
    <w:rsid w:val="002225BF"/>
    <w:rsid w:val="002226DC"/>
    <w:rsid w:val="00222751"/>
    <w:rsid w:val="00222781"/>
    <w:rsid w:val="0022282F"/>
    <w:rsid w:val="00222ACA"/>
    <w:rsid w:val="00222E32"/>
    <w:rsid w:val="00223183"/>
    <w:rsid w:val="0022330F"/>
    <w:rsid w:val="002234A2"/>
    <w:rsid w:val="002235CA"/>
    <w:rsid w:val="00223640"/>
    <w:rsid w:val="00223A9F"/>
    <w:rsid w:val="00223AA7"/>
    <w:rsid w:val="00223BC7"/>
    <w:rsid w:val="00223E42"/>
    <w:rsid w:val="00223F88"/>
    <w:rsid w:val="00224267"/>
    <w:rsid w:val="002243A3"/>
    <w:rsid w:val="00224678"/>
    <w:rsid w:val="002246E9"/>
    <w:rsid w:val="002248A8"/>
    <w:rsid w:val="00224C8B"/>
    <w:rsid w:val="00224E64"/>
    <w:rsid w:val="00224EFC"/>
    <w:rsid w:val="00224F69"/>
    <w:rsid w:val="00224FAB"/>
    <w:rsid w:val="00225080"/>
    <w:rsid w:val="00225145"/>
    <w:rsid w:val="002251F7"/>
    <w:rsid w:val="002255C2"/>
    <w:rsid w:val="0022566D"/>
    <w:rsid w:val="00225677"/>
    <w:rsid w:val="002257BB"/>
    <w:rsid w:val="0022583E"/>
    <w:rsid w:val="0022598A"/>
    <w:rsid w:val="00225BA7"/>
    <w:rsid w:val="00225BE6"/>
    <w:rsid w:val="00225CBA"/>
    <w:rsid w:val="00225CDD"/>
    <w:rsid w:val="00225E33"/>
    <w:rsid w:val="002261A4"/>
    <w:rsid w:val="002264D6"/>
    <w:rsid w:val="00226692"/>
    <w:rsid w:val="00226725"/>
    <w:rsid w:val="00226808"/>
    <w:rsid w:val="002268CA"/>
    <w:rsid w:val="0022692D"/>
    <w:rsid w:val="00226AA1"/>
    <w:rsid w:val="00226AD5"/>
    <w:rsid w:val="00226BE5"/>
    <w:rsid w:val="00226E1B"/>
    <w:rsid w:val="00226E3F"/>
    <w:rsid w:val="00226F4B"/>
    <w:rsid w:val="00226F78"/>
    <w:rsid w:val="00226FF7"/>
    <w:rsid w:val="00227152"/>
    <w:rsid w:val="00227224"/>
    <w:rsid w:val="00227241"/>
    <w:rsid w:val="0022727C"/>
    <w:rsid w:val="0022727E"/>
    <w:rsid w:val="002273BA"/>
    <w:rsid w:val="002274EF"/>
    <w:rsid w:val="002275C0"/>
    <w:rsid w:val="002276F0"/>
    <w:rsid w:val="00227AD9"/>
    <w:rsid w:val="00227BFF"/>
    <w:rsid w:val="00227C06"/>
    <w:rsid w:val="00227CC0"/>
    <w:rsid w:val="00227D3E"/>
    <w:rsid w:val="00227D50"/>
    <w:rsid w:val="00227F21"/>
    <w:rsid w:val="00230090"/>
    <w:rsid w:val="00230091"/>
    <w:rsid w:val="002301D9"/>
    <w:rsid w:val="002302BC"/>
    <w:rsid w:val="002306BD"/>
    <w:rsid w:val="00230776"/>
    <w:rsid w:val="0023077E"/>
    <w:rsid w:val="002307D6"/>
    <w:rsid w:val="00230809"/>
    <w:rsid w:val="0023085B"/>
    <w:rsid w:val="0023086C"/>
    <w:rsid w:val="00230953"/>
    <w:rsid w:val="00230955"/>
    <w:rsid w:val="00230AEE"/>
    <w:rsid w:val="00230BE1"/>
    <w:rsid w:val="00230BF9"/>
    <w:rsid w:val="00230CF0"/>
    <w:rsid w:val="00230D28"/>
    <w:rsid w:val="0023117E"/>
    <w:rsid w:val="00231292"/>
    <w:rsid w:val="0023133B"/>
    <w:rsid w:val="0023143E"/>
    <w:rsid w:val="0023149E"/>
    <w:rsid w:val="002314F2"/>
    <w:rsid w:val="00231625"/>
    <w:rsid w:val="0023177A"/>
    <w:rsid w:val="002317B2"/>
    <w:rsid w:val="00231839"/>
    <w:rsid w:val="002318CF"/>
    <w:rsid w:val="00231E28"/>
    <w:rsid w:val="00232002"/>
    <w:rsid w:val="0023206C"/>
    <w:rsid w:val="00232116"/>
    <w:rsid w:val="00232150"/>
    <w:rsid w:val="00232287"/>
    <w:rsid w:val="002323E7"/>
    <w:rsid w:val="00232446"/>
    <w:rsid w:val="00232666"/>
    <w:rsid w:val="002327F8"/>
    <w:rsid w:val="00232A17"/>
    <w:rsid w:val="00232A9D"/>
    <w:rsid w:val="00232D5D"/>
    <w:rsid w:val="00232D9F"/>
    <w:rsid w:val="00232FF4"/>
    <w:rsid w:val="00233200"/>
    <w:rsid w:val="002332B8"/>
    <w:rsid w:val="00233360"/>
    <w:rsid w:val="002333B9"/>
    <w:rsid w:val="0023346E"/>
    <w:rsid w:val="002334A9"/>
    <w:rsid w:val="00233884"/>
    <w:rsid w:val="00233967"/>
    <w:rsid w:val="00233B22"/>
    <w:rsid w:val="00233E57"/>
    <w:rsid w:val="00233E6D"/>
    <w:rsid w:val="00234174"/>
    <w:rsid w:val="002342C7"/>
    <w:rsid w:val="002342FD"/>
    <w:rsid w:val="00234449"/>
    <w:rsid w:val="002344CF"/>
    <w:rsid w:val="00234A54"/>
    <w:rsid w:val="00234C63"/>
    <w:rsid w:val="00234D86"/>
    <w:rsid w:val="00235140"/>
    <w:rsid w:val="00235195"/>
    <w:rsid w:val="00235274"/>
    <w:rsid w:val="00235437"/>
    <w:rsid w:val="002354BB"/>
    <w:rsid w:val="002355BF"/>
    <w:rsid w:val="002355CA"/>
    <w:rsid w:val="0023566B"/>
    <w:rsid w:val="0023596B"/>
    <w:rsid w:val="00235AEC"/>
    <w:rsid w:val="00235C33"/>
    <w:rsid w:val="00235D18"/>
    <w:rsid w:val="00235D50"/>
    <w:rsid w:val="00235DCE"/>
    <w:rsid w:val="00235E53"/>
    <w:rsid w:val="00235FCC"/>
    <w:rsid w:val="002360E7"/>
    <w:rsid w:val="002361EB"/>
    <w:rsid w:val="00236368"/>
    <w:rsid w:val="002367E9"/>
    <w:rsid w:val="0023683D"/>
    <w:rsid w:val="0023686F"/>
    <w:rsid w:val="00236A58"/>
    <w:rsid w:val="00236BB9"/>
    <w:rsid w:val="0023712F"/>
    <w:rsid w:val="002371A2"/>
    <w:rsid w:val="002372A4"/>
    <w:rsid w:val="0023730E"/>
    <w:rsid w:val="002373A1"/>
    <w:rsid w:val="00237538"/>
    <w:rsid w:val="002377E5"/>
    <w:rsid w:val="00237949"/>
    <w:rsid w:val="00237A29"/>
    <w:rsid w:val="00237A7C"/>
    <w:rsid w:val="00237ADB"/>
    <w:rsid w:val="00237C3A"/>
    <w:rsid w:val="00237C5C"/>
    <w:rsid w:val="00240006"/>
    <w:rsid w:val="002402BF"/>
    <w:rsid w:val="0024036E"/>
    <w:rsid w:val="0024058E"/>
    <w:rsid w:val="002405CF"/>
    <w:rsid w:val="00240637"/>
    <w:rsid w:val="00240683"/>
    <w:rsid w:val="0024093F"/>
    <w:rsid w:val="002409A6"/>
    <w:rsid w:val="002409E7"/>
    <w:rsid w:val="00240AF2"/>
    <w:rsid w:val="00240B9A"/>
    <w:rsid w:val="00240BB4"/>
    <w:rsid w:val="00240E3A"/>
    <w:rsid w:val="00240E68"/>
    <w:rsid w:val="00240EC2"/>
    <w:rsid w:val="00240F47"/>
    <w:rsid w:val="00240FE8"/>
    <w:rsid w:val="00241863"/>
    <w:rsid w:val="00241957"/>
    <w:rsid w:val="00241B75"/>
    <w:rsid w:val="00241C4B"/>
    <w:rsid w:val="00241C93"/>
    <w:rsid w:val="00241F7F"/>
    <w:rsid w:val="0024205E"/>
    <w:rsid w:val="0024216A"/>
    <w:rsid w:val="00242205"/>
    <w:rsid w:val="002422D1"/>
    <w:rsid w:val="002423C1"/>
    <w:rsid w:val="00242452"/>
    <w:rsid w:val="0024247E"/>
    <w:rsid w:val="00242626"/>
    <w:rsid w:val="00242A4E"/>
    <w:rsid w:val="00242A88"/>
    <w:rsid w:val="00242E89"/>
    <w:rsid w:val="00242EB2"/>
    <w:rsid w:val="002432F3"/>
    <w:rsid w:val="0024359B"/>
    <w:rsid w:val="002436BD"/>
    <w:rsid w:val="00243900"/>
    <w:rsid w:val="00243947"/>
    <w:rsid w:val="0024394C"/>
    <w:rsid w:val="00243B40"/>
    <w:rsid w:val="00243B57"/>
    <w:rsid w:val="00243D59"/>
    <w:rsid w:val="00243DEB"/>
    <w:rsid w:val="00243E53"/>
    <w:rsid w:val="00243EF2"/>
    <w:rsid w:val="00243FD2"/>
    <w:rsid w:val="002441AE"/>
    <w:rsid w:val="002441C0"/>
    <w:rsid w:val="0024427F"/>
    <w:rsid w:val="002442BD"/>
    <w:rsid w:val="0024432A"/>
    <w:rsid w:val="00244493"/>
    <w:rsid w:val="002444D5"/>
    <w:rsid w:val="00244687"/>
    <w:rsid w:val="00244773"/>
    <w:rsid w:val="002447E1"/>
    <w:rsid w:val="002448DA"/>
    <w:rsid w:val="00244BEF"/>
    <w:rsid w:val="00244D96"/>
    <w:rsid w:val="00244F5E"/>
    <w:rsid w:val="0024507B"/>
    <w:rsid w:val="002450C3"/>
    <w:rsid w:val="002451DB"/>
    <w:rsid w:val="0024559C"/>
    <w:rsid w:val="00245641"/>
    <w:rsid w:val="002458A5"/>
    <w:rsid w:val="002458B3"/>
    <w:rsid w:val="00245B2B"/>
    <w:rsid w:val="00245BAC"/>
    <w:rsid w:val="00245BEC"/>
    <w:rsid w:val="00245C47"/>
    <w:rsid w:val="00245C7D"/>
    <w:rsid w:val="00245E33"/>
    <w:rsid w:val="00245E98"/>
    <w:rsid w:val="002463B5"/>
    <w:rsid w:val="00246408"/>
    <w:rsid w:val="002465C8"/>
    <w:rsid w:val="002466AF"/>
    <w:rsid w:val="002467C3"/>
    <w:rsid w:val="0024684C"/>
    <w:rsid w:val="00246851"/>
    <w:rsid w:val="002469CE"/>
    <w:rsid w:val="00246A3F"/>
    <w:rsid w:val="00246C6A"/>
    <w:rsid w:val="00246D1A"/>
    <w:rsid w:val="00246D39"/>
    <w:rsid w:val="00246DEC"/>
    <w:rsid w:val="00246E3B"/>
    <w:rsid w:val="00246E55"/>
    <w:rsid w:val="00246EC2"/>
    <w:rsid w:val="00247198"/>
    <w:rsid w:val="002471C0"/>
    <w:rsid w:val="00247230"/>
    <w:rsid w:val="00247290"/>
    <w:rsid w:val="002473A9"/>
    <w:rsid w:val="002473D4"/>
    <w:rsid w:val="00247474"/>
    <w:rsid w:val="00247504"/>
    <w:rsid w:val="002477CD"/>
    <w:rsid w:val="0024788A"/>
    <w:rsid w:val="002478B9"/>
    <w:rsid w:val="002478D4"/>
    <w:rsid w:val="00247B0D"/>
    <w:rsid w:val="00247D07"/>
    <w:rsid w:val="00247E24"/>
    <w:rsid w:val="00247F2D"/>
    <w:rsid w:val="00247FD5"/>
    <w:rsid w:val="00247FE7"/>
    <w:rsid w:val="002502E0"/>
    <w:rsid w:val="002503F1"/>
    <w:rsid w:val="002506CF"/>
    <w:rsid w:val="00250850"/>
    <w:rsid w:val="002508E6"/>
    <w:rsid w:val="0025097B"/>
    <w:rsid w:val="00250AD4"/>
    <w:rsid w:val="00250B0F"/>
    <w:rsid w:val="00250D7F"/>
    <w:rsid w:val="00250E67"/>
    <w:rsid w:val="00250E87"/>
    <w:rsid w:val="00250FEE"/>
    <w:rsid w:val="00251233"/>
    <w:rsid w:val="00251332"/>
    <w:rsid w:val="0025139E"/>
    <w:rsid w:val="00251596"/>
    <w:rsid w:val="002516F9"/>
    <w:rsid w:val="00251807"/>
    <w:rsid w:val="002518DF"/>
    <w:rsid w:val="002519D9"/>
    <w:rsid w:val="00251ABA"/>
    <w:rsid w:val="00251B92"/>
    <w:rsid w:val="00251BD5"/>
    <w:rsid w:val="00251C0C"/>
    <w:rsid w:val="00251E69"/>
    <w:rsid w:val="00251F93"/>
    <w:rsid w:val="00251FCE"/>
    <w:rsid w:val="0025224A"/>
    <w:rsid w:val="002522AF"/>
    <w:rsid w:val="0025231D"/>
    <w:rsid w:val="002523DE"/>
    <w:rsid w:val="002523E1"/>
    <w:rsid w:val="002525B5"/>
    <w:rsid w:val="0025294B"/>
    <w:rsid w:val="00252982"/>
    <w:rsid w:val="00252B1E"/>
    <w:rsid w:val="00252B3F"/>
    <w:rsid w:val="00252B81"/>
    <w:rsid w:val="00252BC4"/>
    <w:rsid w:val="00252CA5"/>
    <w:rsid w:val="00252E12"/>
    <w:rsid w:val="002530DD"/>
    <w:rsid w:val="0025319F"/>
    <w:rsid w:val="00253252"/>
    <w:rsid w:val="00253498"/>
    <w:rsid w:val="0025355D"/>
    <w:rsid w:val="002537B8"/>
    <w:rsid w:val="002539BE"/>
    <w:rsid w:val="00253ABF"/>
    <w:rsid w:val="00253AE6"/>
    <w:rsid w:val="00253C30"/>
    <w:rsid w:val="00253C93"/>
    <w:rsid w:val="00253D15"/>
    <w:rsid w:val="00253DAB"/>
    <w:rsid w:val="00253FE1"/>
    <w:rsid w:val="00254272"/>
    <w:rsid w:val="002545A9"/>
    <w:rsid w:val="002545C0"/>
    <w:rsid w:val="002547B7"/>
    <w:rsid w:val="002547C9"/>
    <w:rsid w:val="002548EA"/>
    <w:rsid w:val="00254A78"/>
    <w:rsid w:val="00254AC0"/>
    <w:rsid w:val="00254BE1"/>
    <w:rsid w:val="00254D77"/>
    <w:rsid w:val="00254E6E"/>
    <w:rsid w:val="00254F3C"/>
    <w:rsid w:val="002551F8"/>
    <w:rsid w:val="00255254"/>
    <w:rsid w:val="002552FE"/>
    <w:rsid w:val="002554C7"/>
    <w:rsid w:val="002555AD"/>
    <w:rsid w:val="002556BD"/>
    <w:rsid w:val="002557A7"/>
    <w:rsid w:val="002558D1"/>
    <w:rsid w:val="002558FB"/>
    <w:rsid w:val="00255942"/>
    <w:rsid w:val="002559BC"/>
    <w:rsid w:val="00255A50"/>
    <w:rsid w:val="00255B6B"/>
    <w:rsid w:val="00255BFA"/>
    <w:rsid w:val="00255C2B"/>
    <w:rsid w:val="00255D11"/>
    <w:rsid w:val="00255EC4"/>
    <w:rsid w:val="00256030"/>
    <w:rsid w:val="00256276"/>
    <w:rsid w:val="002562B1"/>
    <w:rsid w:val="002563BD"/>
    <w:rsid w:val="002563C0"/>
    <w:rsid w:val="002564A5"/>
    <w:rsid w:val="00256587"/>
    <w:rsid w:val="00256599"/>
    <w:rsid w:val="002565CE"/>
    <w:rsid w:val="002566C6"/>
    <w:rsid w:val="002567CC"/>
    <w:rsid w:val="00256855"/>
    <w:rsid w:val="002568B6"/>
    <w:rsid w:val="00256913"/>
    <w:rsid w:val="00256A04"/>
    <w:rsid w:val="00256B11"/>
    <w:rsid w:val="00256C2C"/>
    <w:rsid w:val="00256C72"/>
    <w:rsid w:val="00256CD2"/>
    <w:rsid w:val="0025737D"/>
    <w:rsid w:val="00257426"/>
    <w:rsid w:val="00257692"/>
    <w:rsid w:val="00257765"/>
    <w:rsid w:val="002577CE"/>
    <w:rsid w:val="002577E4"/>
    <w:rsid w:val="002578E1"/>
    <w:rsid w:val="0025799A"/>
    <w:rsid w:val="00257A74"/>
    <w:rsid w:val="00257AAE"/>
    <w:rsid w:val="00257C50"/>
    <w:rsid w:val="00257CCC"/>
    <w:rsid w:val="00257D38"/>
    <w:rsid w:val="00257D4C"/>
    <w:rsid w:val="00257DD2"/>
    <w:rsid w:val="002603A2"/>
    <w:rsid w:val="002603E5"/>
    <w:rsid w:val="0026045D"/>
    <w:rsid w:val="00260472"/>
    <w:rsid w:val="002606DC"/>
    <w:rsid w:val="00260A05"/>
    <w:rsid w:val="00260A6C"/>
    <w:rsid w:val="00260A8E"/>
    <w:rsid w:val="00260E2E"/>
    <w:rsid w:val="00260EA5"/>
    <w:rsid w:val="00260F84"/>
    <w:rsid w:val="0026111D"/>
    <w:rsid w:val="002611FA"/>
    <w:rsid w:val="002613AB"/>
    <w:rsid w:val="0026160A"/>
    <w:rsid w:val="002617BA"/>
    <w:rsid w:val="002619C3"/>
    <w:rsid w:val="002619E1"/>
    <w:rsid w:val="00261A88"/>
    <w:rsid w:val="00261B5A"/>
    <w:rsid w:val="00261B9F"/>
    <w:rsid w:val="00261C1B"/>
    <w:rsid w:val="00261C7F"/>
    <w:rsid w:val="00261D67"/>
    <w:rsid w:val="00261DFA"/>
    <w:rsid w:val="00261FD4"/>
    <w:rsid w:val="00262041"/>
    <w:rsid w:val="00262076"/>
    <w:rsid w:val="00262152"/>
    <w:rsid w:val="00262307"/>
    <w:rsid w:val="0026272D"/>
    <w:rsid w:val="002627DA"/>
    <w:rsid w:val="00262855"/>
    <w:rsid w:val="002629C9"/>
    <w:rsid w:val="00262A09"/>
    <w:rsid w:val="00262A85"/>
    <w:rsid w:val="00262B80"/>
    <w:rsid w:val="00262BFF"/>
    <w:rsid w:val="0026301B"/>
    <w:rsid w:val="00263088"/>
    <w:rsid w:val="00263126"/>
    <w:rsid w:val="00263414"/>
    <w:rsid w:val="00263448"/>
    <w:rsid w:val="0026372F"/>
    <w:rsid w:val="00263776"/>
    <w:rsid w:val="00263916"/>
    <w:rsid w:val="002639E7"/>
    <w:rsid w:val="00263A92"/>
    <w:rsid w:val="00263D18"/>
    <w:rsid w:val="00264076"/>
    <w:rsid w:val="002640E6"/>
    <w:rsid w:val="00264117"/>
    <w:rsid w:val="002642A1"/>
    <w:rsid w:val="002642B7"/>
    <w:rsid w:val="00264335"/>
    <w:rsid w:val="00264408"/>
    <w:rsid w:val="0026444A"/>
    <w:rsid w:val="002645D5"/>
    <w:rsid w:val="0026466E"/>
    <w:rsid w:val="002646C5"/>
    <w:rsid w:val="0026472F"/>
    <w:rsid w:val="002648CE"/>
    <w:rsid w:val="00264A0A"/>
    <w:rsid w:val="00264B0F"/>
    <w:rsid w:val="00264D32"/>
    <w:rsid w:val="00264DA8"/>
    <w:rsid w:val="00264DB9"/>
    <w:rsid w:val="00264DC9"/>
    <w:rsid w:val="00264E03"/>
    <w:rsid w:val="00264E4C"/>
    <w:rsid w:val="00264E69"/>
    <w:rsid w:val="00264F19"/>
    <w:rsid w:val="002653BF"/>
    <w:rsid w:val="0026544D"/>
    <w:rsid w:val="00265482"/>
    <w:rsid w:val="002656E8"/>
    <w:rsid w:val="00265726"/>
    <w:rsid w:val="002658FA"/>
    <w:rsid w:val="00265915"/>
    <w:rsid w:val="002659EA"/>
    <w:rsid w:val="00265E31"/>
    <w:rsid w:val="00265FA6"/>
    <w:rsid w:val="00265FBE"/>
    <w:rsid w:val="00266126"/>
    <w:rsid w:val="00266144"/>
    <w:rsid w:val="00266471"/>
    <w:rsid w:val="002666C5"/>
    <w:rsid w:val="00266802"/>
    <w:rsid w:val="0026681F"/>
    <w:rsid w:val="00266834"/>
    <w:rsid w:val="00266907"/>
    <w:rsid w:val="0026695F"/>
    <w:rsid w:val="002669F3"/>
    <w:rsid w:val="00266A58"/>
    <w:rsid w:val="00266EB4"/>
    <w:rsid w:val="00266FE4"/>
    <w:rsid w:val="00267060"/>
    <w:rsid w:val="00267109"/>
    <w:rsid w:val="00267205"/>
    <w:rsid w:val="002672B3"/>
    <w:rsid w:val="0026731C"/>
    <w:rsid w:val="0026744D"/>
    <w:rsid w:val="002674C3"/>
    <w:rsid w:val="00267740"/>
    <w:rsid w:val="002677E5"/>
    <w:rsid w:val="002678E4"/>
    <w:rsid w:val="002678F3"/>
    <w:rsid w:val="00267E8A"/>
    <w:rsid w:val="00267E98"/>
    <w:rsid w:val="00267F4B"/>
    <w:rsid w:val="00267F67"/>
    <w:rsid w:val="00267FB8"/>
    <w:rsid w:val="00270031"/>
    <w:rsid w:val="0027004A"/>
    <w:rsid w:val="0027032C"/>
    <w:rsid w:val="00270366"/>
    <w:rsid w:val="002704A1"/>
    <w:rsid w:val="002704D6"/>
    <w:rsid w:val="00270960"/>
    <w:rsid w:val="002709E4"/>
    <w:rsid w:val="00270A8F"/>
    <w:rsid w:val="00270BAB"/>
    <w:rsid w:val="00270E24"/>
    <w:rsid w:val="00270FFE"/>
    <w:rsid w:val="00271112"/>
    <w:rsid w:val="0027112D"/>
    <w:rsid w:val="00271173"/>
    <w:rsid w:val="002711C0"/>
    <w:rsid w:val="00271214"/>
    <w:rsid w:val="00271288"/>
    <w:rsid w:val="002713A5"/>
    <w:rsid w:val="002713EE"/>
    <w:rsid w:val="002714E8"/>
    <w:rsid w:val="0027154B"/>
    <w:rsid w:val="002717E2"/>
    <w:rsid w:val="002718C6"/>
    <w:rsid w:val="00271BEC"/>
    <w:rsid w:val="00271C1A"/>
    <w:rsid w:val="00271D59"/>
    <w:rsid w:val="00271DBD"/>
    <w:rsid w:val="00271FBA"/>
    <w:rsid w:val="002720EA"/>
    <w:rsid w:val="002721DE"/>
    <w:rsid w:val="002723C0"/>
    <w:rsid w:val="0027243E"/>
    <w:rsid w:val="002724DC"/>
    <w:rsid w:val="00272504"/>
    <w:rsid w:val="0027258B"/>
    <w:rsid w:val="0027296E"/>
    <w:rsid w:val="00272980"/>
    <w:rsid w:val="00272BB0"/>
    <w:rsid w:val="00272DF9"/>
    <w:rsid w:val="00272F2D"/>
    <w:rsid w:val="00272F3D"/>
    <w:rsid w:val="00272FF5"/>
    <w:rsid w:val="00272FF6"/>
    <w:rsid w:val="0027305F"/>
    <w:rsid w:val="002730A4"/>
    <w:rsid w:val="002731D5"/>
    <w:rsid w:val="002732EE"/>
    <w:rsid w:val="002732FD"/>
    <w:rsid w:val="002733B9"/>
    <w:rsid w:val="0027342C"/>
    <w:rsid w:val="0027360F"/>
    <w:rsid w:val="002737F6"/>
    <w:rsid w:val="00273833"/>
    <w:rsid w:val="0027389B"/>
    <w:rsid w:val="00273A03"/>
    <w:rsid w:val="00273A0C"/>
    <w:rsid w:val="00273EEF"/>
    <w:rsid w:val="00274046"/>
    <w:rsid w:val="002740BE"/>
    <w:rsid w:val="002741A3"/>
    <w:rsid w:val="002741AC"/>
    <w:rsid w:val="002741EC"/>
    <w:rsid w:val="002742FB"/>
    <w:rsid w:val="0027430E"/>
    <w:rsid w:val="002744A9"/>
    <w:rsid w:val="0027459D"/>
    <w:rsid w:val="0027466C"/>
    <w:rsid w:val="00274704"/>
    <w:rsid w:val="002748B5"/>
    <w:rsid w:val="00274D57"/>
    <w:rsid w:val="00274D62"/>
    <w:rsid w:val="00274ECE"/>
    <w:rsid w:val="00274F13"/>
    <w:rsid w:val="00274F26"/>
    <w:rsid w:val="00274FA6"/>
    <w:rsid w:val="0027507F"/>
    <w:rsid w:val="00275228"/>
    <w:rsid w:val="00275269"/>
    <w:rsid w:val="002754B1"/>
    <w:rsid w:val="002755D4"/>
    <w:rsid w:val="002756A1"/>
    <w:rsid w:val="0027581C"/>
    <w:rsid w:val="0027589F"/>
    <w:rsid w:val="0027592A"/>
    <w:rsid w:val="0027595E"/>
    <w:rsid w:val="00275B8E"/>
    <w:rsid w:val="00275BE2"/>
    <w:rsid w:val="00275D12"/>
    <w:rsid w:val="00275DC0"/>
    <w:rsid w:val="00275F0A"/>
    <w:rsid w:val="0027626F"/>
    <w:rsid w:val="0027634B"/>
    <w:rsid w:val="002765B0"/>
    <w:rsid w:val="00276778"/>
    <w:rsid w:val="0027684C"/>
    <w:rsid w:val="00276867"/>
    <w:rsid w:val="00276AE7"/>
    <w:rsid w:val="00276B82"/>
    <w:rsid w:val="00276C78"/>
    <w:rsid w:val="00277184"/>
    <w:rsid w:val="002771C1"/>
    <w:rsid w:val="0027732F"/>
    <w:rsid w:val="00277403"/>
    <w:rsid w:val="00277645"/>
    <w:rsid w:val="00277699"/>
    <w:rsid w:val="0027769C"/>
    <w:rsid w:val="0027771F"/>
    <w:rsid w:val="0027780E"/>
    <w:rsid w:val="0027782F"/>
    <w:rsid w:val="0027794E"/>
    <w:rsid w:val="00277BA9"/>
    <w:rsid w:val="00277C2F"/>
    <w:rsid w:val="00277C5C"/>
    <w:rsid w:val="00277C89"/>
    <w:rsid w:val="00277D4C"/>
    <w:rsid w:val="00277DB4"/>
    <w:rsid w:val="00277F53"/>
    <w:rsid w:val="00280056"/>
    <w:rsid w:val="00280393"/>
    <w:rsid w:val="002804BD"/>
    <w:rsid w:val="00280555"/>
    <w:rsid w:val="002805FD"/>
    <w:rsid w:val="00280756"/>
    <w:rsid w:val="00280837"/>
    <w:rsid w:val="0028088E"/>
    <w:rsid w:val="00280940"/>
    <w:rsid w:val="00280950"/>
    <w:rsid w:val="002809A0"/>
    <w:rsid w:val="00280B18"/>
    <w:rsid w:val="00280C77"/>
    <w:rsid w:val="00280F58"/>
    <w:rsid w:val="0028102F"/>
    <w:rsid w:val="0028117F"/>
    <w:rsid w:val="002811A0"/>
    <w:rsid w:val="002811C0"/>
    <w:rsid w:val="002812A0"/>
    <w:rsid w:val="00281366"/>
    <w:rsid w:val="00281381"/>
    <w:rsid w:val="002814B5"/>
    <w:rsid w:val="002814CE"/>
    <w:rsid w:val="00281591"/>
    <w:rsid w:val="00281594"/>
    <w:rsid w:val="00281684"/>
    <w:rsid w:val="0028168A"/>
    <w:rsid w:val="002816DC"/>
    <w:rsid w:val="00281768"/>
    <w:rsid w:val="002817F3"/>
    <w:rsid w:val="002818E6"/>
    <w:rsid w:val="002819C7"/>
    <w:rsid w:val="00281A4A"/>
    <w:rsid w:val="00281A4D"/>
    <w:rsid w:val="00282155"/>
    <w:rsid w:val="002822E7"/>
    <w:rsid w:val="002824C1"/>
    <w:rsid w:val="002826DF"/>
    <w:rsid w:val="002828E8"/>
    <w:rsid w:val="002829D3"/>
    <w:rsid w:val="00282A65"/>
    <w:rsid w:val="00282C1C"/>
    <w:rsid w:val="00282CA3"/>
    <w:rsid w:val="00282E5A"/>
    <w:rsid w:val="00282F04"/>
    <w:rsid w:val="00282FF6"/>
    <w:rsid w:val="002831BC"/>
    <w:rsid w:val="00283330"/>
    <w:rsid w:val="002834BA"/>
    <w:rsid w:val="00283531"/>
    <w:rsid w:val="002836A4"/>
    <w:rsid w:val="00283ACF"/>
    <w:rsid w:val="00283CFA"/>
    <w:rsid w:val="00283E21"/>
    <w:rsid w:val="00283F20"/>
    <w:rsid w:val="00283F99"/>
    <w:rsid w:val="00284148"/>
    <w:rsid w:val="0028418B"/>
    <w:rsid w:val="0028419D"/>
    <w:rsid w:val="002842E3"/>
    <w:rsid w:val="00284412"/>
    <w:rsid w:val="0028448F"/>
    <w:rsid w:val="00284766"/>
    <w:rsid w:val="00284A0C"/>
    <w:rsid w:val="00284A64"/>
    <w:rsid w:val="00284A66"/>
    <w:rsid w:val="00284FB1"/>
    <w:rsid w:val="00284FD9"/>
    <w:rsid w:val="00284FEB"/>
    <w:rsid w:val="002850B8"/>
    <w:rsid w:val="00285475"/>
    <w:rsid w:val="0028574B"/>
    <w:rsid w:val="002858A8"/>
    <w:rsid w:val="0028591B"/>
    <w:rsid w:val="002859CF"/>
    <w:rsid w:val="002859E1"/>
    <w:rsid w:val="00285B0F"/>
    <w:rsid w:val="00285B81"/>
    <w:rsid w:val="00285C1E"/>
    <w:rsid w:val="00285C74"/>
    <w:rsid w:val="00285CE5"/>
    <w:rsid w:val="00285D6C"/>
    <w:rsid w:val="00285F60"/>
    <w:rsid w:val="00285FEE"/>
    <w:rsid w:val="00286041"/>
    <w:rsid w:val="0028629C"/>
    <w:rsid w:val="00286338"/>
    <w:rsid w:val="002863D9"/>
    <w:rsid w:val="00286487"/>
    <w:rsid w:val="00286993"/>
    <w:rsid w:val="00286B19"/>
    <w:rsid w:val="00286BCA"/>
    <w:rsid w:val="00286E1D"/>
    <w:rsid w:val="00286F8E"/>
    <w:rsid w:val="00287090"/>
    <w:rsid w:val="0028734B"/>
    <w:rsid w:val="00287450"/>
    <w:rsid w:val="00287520"/>
    <w:rsid w:val="0028756F"/>
    <w:rsid w:val="0028758D"/>
    <w:rsid w:val="002875F0"/>
    <w:rsid w:val="00287660"/>
    <w:rsid w:val="0028768C"/>
    <w:rsid w:val="00287826"/>
    <w:rsid w:val="002878C9"/>
    <w:rsid w:val="00287BFA"/>
    <w:rsid w:val="00287F03"/>
    <w:rsid w:val="0029010F"/>
    <w:rsid w:val="00290153"/>
    <w:rsid w:val="0029025A"/>
    <w:rsid w:val="00290761"/>
    <w:rsid w:val="00290879"/>
    <w:rsid w:val="00290898"/>
    <w:rsid w:val="00290943"/>
    <w:rsid w:val="00290AD9"/>
    <w:rsid w:val="00290D1B"/>
    <w:rsid w:val="00290D7A"/>
    <w:rsid w:val="00290E56"/>
    <w:rsid w:val="00291050"/>
    <w:rsid w:val="002910EC"/>
    <w:rsid w:val="0029118F"/>
    <w:rsid w:val="002911EA"/>
    <w:rsid w:val="00291227"/>
    <w:rsid w:val="002912EB"/>
    <w:rsid w:val="0029136F"/>
    <w:rsid w:val="00291658"/>
    <w:rsid w:val="00291802"/>
    <w:rsid w:val="002919A5"/>
    <w:rsid w:val="00291A0D"/>
    <w:rsid w:val="00291ACA"/>
    <w:rsid w:val="00291CBD"/>
    <w:rsid w:val="00291EF6"/>
    <w:rsid w:val="00291FCD"/>
    <w:rsid w:val="00292135"/>
    <w:rsid w:val="002921D6"/>
    <w:rsid w:val="00292239"/>
    <w:rsid w:val="0029245A"/>
    <w:rsid w:val="00292515"/>
    <w:rsid w:val="00292994"/>
    <w:rsid w:val="002929F5"/>
    <w:rsid w:val="00292A86"/>
    <w:rsid w:val="00292BC7"/>
    <w:rsid w:val="00292C23"/>
    <w:rsid w:val="00292E23"/>
    <w:rsid w:val="00292F0D"/>
    <w:rsid w:val="0029307A"/>
    <w:rsid w:val="00293256"/>
    <w:rsid w:val="00293407"/>
    <w:rsid w:val="0029344A"/>
    <w:rsid w:val="0029366B"/>
    <w:rsid w:val="0029369E"/>
    <w:rsid w:val="00293733"/>
    <w:rsid w:val="00293985"/>
    <w:rsid w:val="002939BD"/>
    <w:rsid w:val="00293ABA"/>
    <w:rsid w:val="00293D25"/>
    <w:rsid w:val="002943C9"/>
    <w:rsid w:val="0029451F"/>
    <w:rsid w:val="002946A3"/>
    <w:rsid w:val="002947FB"/>
    <w:rsid w:val="00294A30"/>
    <w:rsid w:val="00294A40"/>
    <w:rsid w:val="00294A59"/>
    <w:rsid w:val="00294B17"/>
    <w:rsid w:val="00294CD1"/>
    <w:rsid w:val="00294E8A"/>
    <w:rsid w:val="00294EF4"/>
    <w:rsid w:val="00294F10"/>
    <w:rsid w:val="00294FD2"/>
    <w:rsid w:val="00295022"/>
    <w:rsid w:val="00295041"/>
    <w:rsid w:val="00295171"/>
    <w:rsid w:val="002951A3"/>
    <w:rsid w:val="002951C9"/>
    <w:rsid w:val="002952D3"/>
    <w:rsid w:val="0029542B"/>
    <w:rsid w:val="002954C4"/>
    <w:rsid w:val="002955BA"/>
    <w:rsid w:val="00295610"/>
    <w:rsid w:val="00295AE3"/>
    <w:rsid w:val="00295C8E"/>
    <w:rsid w:val="00295E0B"/>
    <w:rsid w:val="00295E4E"/>
    <w:rsid w:val="00295E97"/>
    <w:rsid w:val="00295E99"/>
    <w:rsid w:val="0029605E"/>
    <w:rsid w:val="002962FA"/>
    <w:rsid w:val="00296347"/>
    <w:rsid w:val="00296379"/>
    <w:rsid w:val="0029638F"/>
    <w:rsid w:val="002964C0"/>
    <w:rsid w:val="0029677D"/>
    <w:rsid w:val="0029694C"/>
    <w:rsid w:val="0029696F"/>
    <w:rsid w:val="002969EE"/>
    <w:rsid w:val="00296A82"/>
    <w:rsid w:val="00296B22"/>
    <w:rsid w:val="00296C0C"/>
    <w:rsid w:val="00296C3F"/>
    <w:rsid w:val="00296DC0"/>
    <w:rsid w:val="00296DE0"/>
    <w:rsid w:val="00296DF6"/>
    <w:rsid w:val="00296DFB"/>
    <w:rsid w:val="00296E12"/>
    <w:rsid w:val="00296E39"/>
    <w:rsid w:val="00296F0E"/>
    <w:rsid w:val="00296F9A"/>
    <w:rsid w:val="00297543"/>
    <w:rsid w:val="002977CF"/>
    <w:rsid w:val="00297AFD"/>
    <w:rsid w:val="00297C3F"/>
    <w:rsid w:val="00297DD6"/>
    <w:rsid w:val="00297DE8"/>
    <w:rsid w:val="002A0023"/>
    <w:rsid w:val="002A028A"/>
    <w:rsid w:val="002A0486"/>
    <w:rsid w:val="002A04D3"/>
    <w:rsid w:val="002A05EB"/>
    <w:rsid w:val="002A06C1"/>
    <w:rsid w:val="002A08FD"/>
    <w:rsid w:val="002A0918"/>
    <w:rsid w:val="002A09BE"/>
    <w:rsid w:val="002A0A73"/>
    <w:rsid w:val="002A0DD9"/>
    <w:rsid w:val="002A0F13"/>
    <w:rsid w:val="002A1302"/>
    <w:rsid w:val="002A143B"/>
    <w:rsid w:val="002A1510"/>
    <w:rsid w:val="002A179D"/>
    <w:rsid w:val="002A18BD"/>
    <w:rsid w:val="002A1A90"/>
    <w:rsid w:val="002A1AE9"/>
    <w:rsid w:val="002A1C89"/>
    <w:rsid w:val="002A1D67"/>
    <w:rsid w:val="002A1F6D"/>
    <w:rsid w:val="002A1FB0"/>
    <w:rsid w:val="002A2091"/>
    <w:rsid w:val="002A2273"/>
    <w:rsid w:val="002A2385"/>
    <w:rsid w:val="002A2449"/>
    <w:rsid w:val="002A246A"/>
    <w:rsid w:val="002A2491"/>
    <w:rsid w:val="002A24BF"/>
    <w:rsid w:val="002A2666"/>
    <w:rsid w:val="002A2679"/>
    <w:rsid w:val="002A26BC"/>
    <w:rsid w:val="002A2931"/>
    <w:rsid w:val="002A2AF1"/>
    <w:rsid w:val="002A2B17"/>
    <w:rsid w:val="002A2BE5"/>
    <w:rsid w:val="002A2CAC"/>
    <w:rsid w:val="002A2EAF"/>
    <w:rsid w:val="002A2EED"/>
    <w:rsid w:val="002A2F1A"/>
    <w:rsid w:val="002A2F42"/>
    <w:rsid w:val="002A2F9E"/>
    <w:rsid w:val="002A3105"/>
    <w:rsid w:val="002A3189"/>
    <w:rsid w:val="002A32AB"/>
    <w:rsid w:val="002A32CC"/>
    <w:rsid w:val="002A3383"/>
    <w:rsid w:val="002A3427"/>
    <w:rsid w:val="002A352F"/>
    <w:rsid w:val="002A3643"/>
    <w:rsid w:val="002A3703"/>
    <w:rsid w:val="002A37EA"/>
    <w:rsid w:val="002A3896"/>
    <w:rsid w:val="002A38E4"/>
    <w:rsid w:val="002A3ACA"/>
    <w:rsid w:val="002A3BAC"/>
    <w:rsid w:val="002A3BCF"/>
    <w:rsid w:val="002A3C75"/>
    <w:rsid w:val="002A3E4D"/>
    <w:rsid w:val="002A3F1B"/>
    <w:rsid w:val="002A3F5F"/>
    <w:rsid w:val="002A3F65"/>
    <w:rsid w:val="002A3F94"/>
    <w:rsid w:val="002A4110"/>
    <w:rsid w:val="002A416C"/>
    <w:rsid w:val="002A42B3"/>
    <w:rsid w:val="002A437C"/>
    <w:rsid w:val="002A4508"/>
    <w:rsid w:val="002A46BE"/>
    <w:rsid w:val="002A472A"/>
    <w:rsid w:val="002A472C"/>
    <w:rsid w:val="002A480B"/>
    <w:rsid w:val="002A4895"/>
    <w:rsid w:val="002A48FC"/>
    <w:rsid w:val="002A490C"/>
    <w:rsid w:val="002A4D6F"/>
    <w:rsid w:val="002A4DE1"/>
    <w:rsid w:val="002A4E41"/>
    <w:rsid w:val="002A5284"/>
    <w:rsid w:val="002A551E"/>
    <w:rsid w:val="002A5534"/>
    <w:rsid w:val="002A570B"/>
    <w:rsid w:val="002A59B5"/>
    <w:rsid w:val="002A5AE3"/>
    <w:rsid w:val="002A5AF2"/>
    <w:rsid w:val="002A5F5A"/>
    <w:rsid w:val="002A5F93"/>
    <w:rsid w:val="002A6025"/>
    <w:rsid w:val="002A61FA"/>
    <w:rsid w:val="002A6365"/>
    <w:rsid w:val="002A6367"/>
    <w:rsid w:val="002A65DE"/>
    <w:rsid w:val="002A66F0"/>
    <w:rsid w:val="002A6848"/>
    <w:rsid w:val="002A6B73"/>
    <w:rsid w:val="002A6B8B"/>
    <w:rsid w:val="002A6BE9"/>
    <w:rsid w:val="002A6BFE"/>
    <w:rsid w:val="002A6E2C"/>
    <w:rsid w:val="002A7015"/>
    <w:rsid w:val="002A7332"/>
    <w:rsid w:val="002A741A"/>
    <w:rsid w:val="002A7574"/>
    <w:rsid w:val="002A757C"/>
    <w:rsid w:val="002A76BC"/>
    <w:rsid w:val="002A7747"/>
    <w:rsid w:val="002A78B1"/>
    <w:rsid w:val="002A798D"/>
    <w:rsid w:val="002A79B7"/>
    <w:rsid w:val="002A7B5A"/>
    <w:rsid w:val="002A7DAF"/>
    <w:rsid w:val="002A7E3F"/>
    <w:rsid w:val="002A7EEE"/>
    <w:rsid w:val="002B0077"/>
    <w:rsid w:val="002B017E"/>
    <w:rsid w:val="002B0569"/>
    <w:rsid w:val="002B06B3"/>
    <w:rsid w:val="002B08A8"/>
    <w:rsid w:val="002B08C9"/>
    <w:rsid w:val="002B0BA0"/>
    <w:rsid w:val="002B0BD0"/>
    <w:rsid w:val="002B0C55"/>
    <w:rsid w:val="002B0D5E"/>
    <w:rsid w:val="002B0FE3"/>
    <w:rsid w:val="002B10AA"/>
    <w:rsid w:val="002B1122"/>
    <w:rsid w:val="002B1165"/>
    <w:rsid w:val="002B120A"/>
    <w:rsid w:val="002B1235"/>
    <w:rsid w:val="002B12B8"/>
    <w:rsid w:val="002B1332"/>
    <w:rsid w:val="002B1440"/>
    <w:rsid w:val="002B1536"/>
    <w:rsid w:val="002B1572"/>
    <w:rsid w:val="002B16D4"/>
    <w:rsid w:val="002B1A5F"/>
    <w:rsid w:val="002B1B36"/>
    <w:rsid w:val="002B1B45"/>
    <w:rsid w:val="002B1BFE"/>
    <w:rsid w:val="002B1C1D"/>
    <w:rsid w:val="002B1D3E"/>
    <w:rsid w:val="002B1F9F"/>
    <w:rsid w:val="002B1FC3"/>
    <w:rsid w:val="002B1FD6"/>
    <w:rsid w:val="002B1FE5"/>
    <w:rsid w:val="002B2047"/>
    <w:rsid w:val="002B22BB"/>
    <w:rsid w:val="002B239C"/>
    <w:rsid w:val="002B240F"/>
    <w:rsid w:val="002B24B3"/>
    <w:rsid w:val="002B24E1"/>
    <w:rsid w:val="002B24F9"/>
    <w:rsid w:val="002B286A"/>
    <w:rsid w:val="002B28CB"/>
    <w:rsid w:val="002B2B0B"/>
    <w:rsid w:val="002B2BEB"/>
    <w:rsid w:val="002B2C02"/>
    <w:rsid w:val="002B2D3A"/>
    <w:rsid w:val="002B2F42"/>
    <w:rsid w:val="002B3060"/>
    <w:rsid w:val="002B3253"/>
    <w:rsid w:val="002B3291"/>
    <w:rsid w:val="002B32A3"/>
    <w:rsid w:val="002B3386"/>
    <w:rsid w:val="002B34C5"/>
    <w:rsid w:val="002B3562"/>
    <w:rsid w:val="002B35D4"/>
    <w:rsid w:val="002B3715"/>
    <w:rsid w:val="002B375E"/>
    <w:rsid w:val="002B377A"/>
    <w:rsid w:val="002B37CC"/>
    <w:rsid w:val="002B3933"/>
    <w:rsid w:val="002B3AC1"/>
    <w:rsid w:val="002B3AFE"/>
    <w:rsid w:val="002B3EB7"/>
    <w:rsid w:val="002B3EF9"/>
    <w:rsid w:val="002B416E"/>
    <w:rsid w:val="002B41B3"/>
    <w:rsid w:val="002B41E6"/>
    <w:rsid w:val="002B4312"/>
    <w:rsid w:val="002B43C4"/>
    <w:rsid w:val="002B455E"/>
    <w:rsid w:val="002B468F"/>
    <w:rsid w:val="002B4690"/>
    <w:rsid w:val="002B48E0"/>
    <w:rsid w:val="002B4949"/>
    <w:rsid w:val="002B4A29"/>
    <w:rsid w:val="002B4C78"/>
    <w:rsid w:val="002B4C8E"/>
    <w:rsid w:val="002B4F18"/>
    <w:rsid w:val="002B504F"/>
    <w:rsid w:val="002B50CF"/>
    <w:rsid w:val="002B5298"/>
    <w:rsid w:val="002B52DB"/>
    <w:rsid w:val="002B557C"/>
    <w:rsid w:val="002B55F3"/>
    <w:rsid w:val="002B560A"/>
    <w:rsid w:val="002B5639"/>
    <w:rsid w:val="002B56E0"/>
    <w:rsid w:val="002B574F"/>
    <w:rsid w:val="002B57D7"/>
    <w:rsid w:val="002B5A0C"/>
    <w:rsid w:val="002B5B57"/>
    <w:rsid w:val="002B5B7F"/>
    <w:rsid w:val="002B5BF6"/>
    <w:rsid w:val="002B5BFA"/>
    <w:rsid w:val="002B5E46"/>
    <w:rsid w:val="002B5FD7"/>
    <w:rsid w:val="002B6265"/>
    <w:rsid w:val="002B6281"/>
    <w:rsid w:val="002B6312"/>
    <w:rsid w:val="002B632A"/>
    <w:rsid w:val="002B647B"/>
    <w:rsid w:val="002B6620"/>
    <w:rsid w:val="002B66E0"/>
    <w:rsid w:val="002B6769"/>
    <w:rsid w:val="002B67DE"/>
    <w:rsid w:val="002B68CA"/>
    <w:rsid w:val="002B6B4E"/>
    <w:rsid w:val="002B6B99"/>
    <w:rsid w:val="002B6CE0"/>
    <w:rsid w:val="002B6D61"/>
    <w:rsid w:val="002B6DB2"/>
    <w:rsid w:val="002B6F0F"/>
    <w:rsid w:val="002B6F30"/>
    <w:rsid w:val="002B6F37"/>
    <w:rsid w:val="002B70BE"/>
    <w:rsid w:val="002B7176"/>
    <w:rsid w:val="002B729A"/>
    <w:rsid w:val="002B73D6"/>
    <w:rsid w:val="002B748C"/>
    <w:rsid w:val="002B756D"/>
    <w:rsid w:val="002B75E4"/>
    <w:rsid w:val="002B7654"/>
    <w:rsid w:val="002B77A5"/>
    <w:rsid w:val="002B7ACA"/>
    <w:rsid w:val="002B7CD1"/>
    <w:rsid w:val="002B7DAC"/>
    <w:rsid w:val="002B7DD0"/>
    <w:rsid w:val="002B7E38"/>
    <w:rsid w:val="002B7E3D"/>
    <w:rsid w:val="002B7F69"/>
    <w:rsid w:val="002C006E"/>
    <w:rsid w:val="002C032E"/>
    <w:rsid w:val="002C0337"/>
    <w:rsid w:val="002C03A2"/>
    <w:rsid w:val="002C0419"/>
    <w:rsid w:val="002C0444"/>
    <w:rsid w:val="002C049B"/>
    <w:rsid w:val="002C0B53"/>
    <w:rsid w:val="002C0C60"/>
    <w:rsid w:val="002C0C93"/>
    <w:rsid w:val="002C0DA3"/>
    <w:rsid w:val="002C0E1C"/>
    <w:rsid w:val="002C102B"/>
    <w:rsid w:val="002C105A"/>
    <w:rsid w:val="002C13F4"/>
    <w:rsid w:val="002C1404"/>
    <w:rsid w:val="002C142A"/>
    <w:rsid w:val="002C1484"/>
    <w:rsid w:val="002C14BB"/>
    <w:rsid w:val="002C1572"/>
    <w:rsid w:val="002C15CE"/>
    <w:rsid w:val="002C1648"/>
    <w:rsid w:val="002C1694"/>
    <w:rsid w:val="002C16A1"/>
    <w:rsid w:val="002C17FC"/>
    <w:rsid w:val="002C1892"/>
    <w:rsid w:val="002C190C"/>
    <w:rsid w:val="002C1A00"/>
    <w:rsid w:val="002C1A18"/>
    <w:rsid w:val="002C1AF0"/>
    <w:rsid w:val="002C1B8C"/>
    <w:rsid w:val="002C1CC5"/>
    <w:rsid w:val="002C1D38"/>
    <w:rsid w:val="002C2034"/>
    <w:rsid w:val="002C2153"/>
    <w:rsid w:val="002C2179"/>
    <w:rsid w:val="002C222E"/>
    <w:rsid w:val="002C2239"/>
    <w:rsid w:val="002C22CF"/>
    <w:rsid w:val="002C24E4"/>
    <w:rsid w:val="002C2531"/>
    <w:rsid w:val="002C2757"/>
    <w:rsid w:val="002C2786"/>
    <w:rsid w:val="002C2915"/>
    <w:rsid w:val="002C2956"/>
    <w:rsid w:val="002C29EE"/>
    <w:rsid w:val="002C2ACB"/>
    <w:rsid w:val="002C2D0B"/>
    <w:rsid w:val="002C2F8E"/>
    <w:rsid w:val="002C3043"/>
    <w:rsid w:val="002C321E"/>
    <w:rsid w:val="002C33A1"/>
    <w:rsid w:val="002C33CE"/>
    <w:rsid w:val="002C33EB"/>
    <w:rsid w:val="002C3444"/>
    <w:rsid w:val="002C34E1"/>
    <w:rsid w:val="002C3558"/>
    <w:rsid w:val="002C36D3"/>
    <w:rsid w:val="002C3768"/>
    <w:rsid w:val="002C387A"/>
    <w:rsid w:val="002C390F"/>
    <w:rsid w:val="002C3920"/>
    <w:rsid w:val="002C39CF"/>
    <w:rsid w:val="002C3AAD"/>
    <w:rsid w:val="002C3D40"/>
    <w:rsid w:val="002C3F30"/>
    <w:rsid w:val="002C404B"/>
    <w:rsid w:val="002C4118"/>
    <w:rsid w:val="002C4211"/>
    <w:rsid w:val="002C46B2"/>
    <w:rsid w:val="002C4732"/>
    <w:rsid w:val="002C4856"/>
    <w:rsid w:val="002C4938"/>
    <w:rsid w:val="002C49B0"/>
    <w:rsid w:val="002C4B55"/>
    <w:rsid w:val="002C4BE5"/>
    <w:rsid w:val="002C4CEE"/>
    <w:rsid w:val="002C502C"/>
    <w:rsid w:val="002C503B"/>
    <w:rsid w:val="002C5041"/>
    <w:rsid w:val="002C50C7"/>
    <w:rsid w:val="002C5982"/>
    <w:rsid w:val="002C59B0"/>
    <w:rsid w:val="002C5B38"/>
    <w:rsid w:val="002C5BDC"/>
    <w:rsid w:val="002C5CBE"/>
    <w:rsid w:val="002C5D59"/>
    <w:rsid w:val="002C5EB8"/>
    <w:rsid w:val="002C5F8F"/>
    <w:rsid w:val="002C6104"/>
    <w:rsid w:val="002C616D"/>
    <w:rsid w:val="002C647F"/>
    <w:rsid w:val="002C6769"/>
    <w:rsid w:val="002C69CD"/>
    <w:rsid w:val="002C6AB9"/>
    <w:rsid w:val="002C6AEC"/>
    <w:rsid w:val="002C6B61"/>
    <w:rsid w:val="002C6D6C"/>
    <w:rsid w:val="002C6D99"/>
    <w:rsid w:val="002C6E04"/>
    <w:rsid w:val="002C6EC2"/>
    <w:rsid w:val="002C71D7"/>
    <w:rsid w:val="002C74FE"/>
    <w:rsid w:val="002C754D"/>
    <w:rsid w:val="002C7791"/>
    <w:rsid w:val="002C77D7"/>
    <w:rsid w:val="002C7812"/>
    <w:rsid w:val="002C7A7E"/>
    <w:rsid w:val="002C7A87"/>
    <w:rsid w:val="002C7AB1"/>
    <w:rsid w:val="002C7AF0"/>
    <w:rsid w:val="002C7B9B"/>
    <w:rsid w:val="002C7BC3"/>
    <w:rsid w:val="002C7BD4"/>
    <w:rsid w:val="002C7C49"/>
    <w:rsid w:val="002C7C4E"/>
    <w:rsid w:val="002C7C97"/>
    <w:rsid w:val="002C7D03"/>
    <w:rsid w:val="002C7E20"/>
    <w:rsid w:val="002C7E3C"/>
    <w:rsid w:val="002C7EAD"/>
    <w:rsid w:val="002D02F4"/>
    <w:rsid w:val="002D0543"/>
    <w:rsid w:val="002D05C7"/>
    <w:rsid w:val="002D0788"/>
    <w:rsid w:val="002D09CF"/>
    <w:rsid w:val="002D09F8"/>
    <w:rsid w:val="002D0A4B"/>
    <w:rsid w:val="002D0C00"/>
    <w:rsid w:val="002D0EB3"/>
    <w:rsid w:val="002D0EBD"/>
    <w:rsid w:val="002D0ED2"/>
    <w:rsid w:val="002D0EE2"/>
    <w:rsid w:val="002D0FFF"/>
    <w:rsid w:val="002D1059"/>
    <w:rsid w:val="002D107A"/>
    <w:rsid w:val="002D1113"/>
    <w:rsid w:val="002D1142"/>
    <w:rsid w:val="002D11C1"/>
    <w:rsid w:val="002D128C"/>
    <w:rsid w:val="002D12F2"/>
    <w:rsid w:val="002D1480"/>
    <w:rsid w:val="002D157C"/>
    <w:rsid w:val="002D18D4"/>
    <w:rsid w:val="002D1954"/>
    <w:rsid w:val="002D19DB"/>
    <w:rsid w:val="002D1AA9"/>
    <w:rsid w:val="002D1C14"/>
    <w:rsid w:val="002D1CE5"/>
    <w:rsid w:val="002D1D5F"/>
    <w:rsid w:val="002D1F23"/>
    <w:rsid w:val="002D2051"/>
    <w:rsid w:val="002D2218"/>
    <w:rsid w:val="002D228C"/>
    <w:rsid w:val="002D2372"/>
    <w:rsid w:val="002D23AE"/>
    <w:rsid w:val="002D24EC"/>
    <w:rsid w:val="002D255D"/>
    <w:rsid w:val="002D2788"/>
    <w:rsid w:val="002D27CD"/>
    <w:rsid w:val="002D297C"/>
    <w:rsid w:val="002D2C23"/>
    <w:rsid w:val="002D2C9B"/>
    <w:rsid w:val="002D2CA4"/>
    <w:rsid w:val="002D2CF8"/>
    <w:rsid w:val="002D2DCB"/>
    <w:rsid w:val="002D2E3B"/>
    <w:rsid w:val="002D3043"/>
    <w:rsid w:val="002D30DD"/>
    <w:rsid w:val="002D3159"/>
    <w:rsid w:val="002D32C3"/>
    <w:rsid w:val="002D32F9"/>
    <w:rsid w:val="002D33CD"/>
    <w:rsid w:val="002D345F"/>
    <w:rsid w:val="002D34B2"/>
    <w:rsid w:val="002D34B7"/>
    <w:rsid w:val="002D34D2"/>
    <w:rsid w:val="002D350B"/>
    <w:rsid w:val="002D37ED"/>
    <w:rsid w:val="002D3873"/>
    <w:rsid w:val="002D3932"/>
    <w:rsid w:val="002D3956"/>
    <w:rsid w:val="002D3A4F"/>
    <w:rsid w:val="002D3BB4"/>
    <w:rsid w:val="002D3D30"/>
    <w:rsid w:val="002D3E21"/>
    <w:rsid w:val="002D3E95"/>
    <w:rsid w:val="002D3E9F"/>
    <w:rsid w:val="002D3F2E"/>
    <w:rsid w:val="002D4069"/>
    <w:rsid w:val="002D4180"/>
    <w:rsid w:val="002D4269"/>
    <w:rsid w:val="002D4307"/>
    <w:rsid w:val="002D4380"/>
    <w:rsid w:val="002D44DF"/>
    <w:rsid w:val="002D4567"/>
    <w:rsid w:val="002D469A"/>
    <w:rsid w:val="002D477B"/>
    <w:rsid w:val="002D47FB"/>
    <w:rsid w:val="002D4CAE"/>
    <w:rsid w:val="002D4F20"/>
    <w:rsid w:val="002D50E2"/>
    <w:rsid w:val="002D5358"/>
    <w:rsid w:val="002D5518"/>
    <w:rsid w:val="002D55E7"/>
    <w:rsid w:val="002D561A"/>
    <w:rsid w:val="002D562C"/>
    <w:rsid w:val="002D5938"/>
    <w:rsid w:val="002D5C95"/>
    <w:rsid w:val="002D5E4B"/>
    <w:rsid w:val="002D606E"/>
    <w:rsid w:val="002D60A4"/>
    <w:rsid w:val="002D60AA"/>
    <w:rsid w:val="002D6185"/>
    <w:rsid w:val="002D62E2"/>
    <w:rsid w:val="002D6316"/>
    <w:rsid w:val="002D6490"/>
    <w:rsid w:val="002D677F"/>
    <w:rsid w:val="002D679B"/>
    <w:rsid w:val="002D67BE"/>
    <w:rsid w:val="002D67D7"/>
    <w:rsid w:val="002D6825"/>
    <w:rsid w:val="002D68D5"/>
    <w:rsid w:val="002D693C"/>
    <w:rsid w:val="002D6958"/>
    <w:rsid w:val="002D6B1C"/>
    <w:rsid w:val="002D6B77"/>
    <w:rsid w:val="002D6BBE"/>
    <w:rsid w:val="002D6CA7"/>
    <w:rsid w:val="002D6D29"/>
    <w:rsid w:val="002D6D5E"/>
    <w:rsid w:val="002D6EB4"/>
    <w:rsid w:val="002D71EE"/>
    <w:rsid w:val="002D7296"/>
    <w:rsid w:val="002D7393"/>
    <w:rsid w:val="002D73EC"/>
    <w:rsid w:val="002D7447"/>
    <w:rsid w:val="002D758B"/>
    <w:rsid w:val="002D7745"/>
    <w:rsid w:val="002D78E4"/>
    <w:rsid w:val="002D7ABB"/>
    <w:rsid w:val="002D7AD5"/>
    <w:rsid w:val="002D7B0D"/>
    <w:rsid w:val="002D7BE6"/>
    <w:rsid w:val="002D7E91"/>
    <w:rsid w:val="002D7EE9"/>
    <w:rsid w:val="002E012E"/>
    <w:rsid w:val="002E03C5"/>
    <w:rsid w:val="002E0425"/>
    <w:rsid w:val="002E045C"/>
    <w:rsid w:val="002E04D7"/>
    <w:rsid w:val="002E052E"/>
    <w:rsid w:val="002E055C"/>
    <w:rsid w:val="002E0590"/>
    <w:rsid w:val="002E062E"/>
    <w:rsid w:val="002E06D3"/>
    <w:rsid w:val="002E07D1"/>
    <w:rsid w:val="002E0A35"/>
    <w:rsid w:val="002E0F1B"/>
    <w:rsid w:val="002E0F63"/>
    <w:rsid w:val="002E0F83"/>
    <w:rsid w:val="002E0FC5"/>
    <w:rsid w:val="002E1167"/>
    <w:rsid w:val="002E1187"/>
    <w:rsid w:val="002E144E"/>
    <w:rsid w:val="002E153C"/>
    <w:rsid w:val="002E1650"/>
    <w:rsid w:val="002E1B25"/>
    <w:rsid w:val="002E1B4F"/>
    <w:rsid w:val="002E1BDC"/>
    <w:rsid w:val="002E1BDE"/>
    <w:rsid w:val="002E1CB9"/>
    <w:rsid w:val="002E1D7B"/>
    <w:rsid w:val="002E1D8D"/>
    <w:rsid w:val="002E1E05"/>
    <w:rsid w:val="002E1EC6"/>
    <w:rsid w:val="002E1ED8"/>
    <w:rsid w:val="002E1EDE"/>
    <w:rsid w:val="002E1F6C"/>
    <w:rsid w:val="002E200D"/>
    <w:rsid w:val="002E207A"/>
    <w:rsid w:val="002E20DD"/>
    <w:rsid w:val="002E2791"/>
    <w:rsid w:val="002E29D9"/>
    <w:rsid w:val="002E2A0E"/>
    <w:rsid w:val="002E2ADC"/>
    <w:rsid w:val="002E2ED5"/>
    <w:rsid w:val="002E2F07"/>
    <w:rsid w:val="002E30A2"/>
    <w:rsid w:val="002E31B3"/>
    <w:rsid w:val="002E321B"/>
    <w:rsid w:val="002E3338"/>
    <w:rsid w:val="002E3394"/>
    <w:rsid w:val="002E33F3"/>
    <w:rsid w:val="002E3504"/>
    <w:rsid w:val="002E3873"/>
    <w:rsid w:val="002E3929"/>
    <w:rsid w:val="002E39E3"/>
    <w:rsid w:val="002E3D73"/>
    <w:rsid w:val="002E3D9F"/>
    <w:rsid w:val="002E3F05"/>
    <w:rsid w:val="002E41D1"/>
    <w:rsid w:val="002E4241"/>
    <w:rsid w:val="002E42C1"/>
    <w:rsid w:val="002E4392"/>
    <w:rsid w:val="002E4483"/>
    <w:rsid w:val="002E44BC"/>
    <w:rsid w:val="002E44E7"/>
    <w:rsid w:val="002E452A"/>
    <w:rsid w:val="002E452F"/>
    <w:rsid w:val="002E4598"/>
    <w:rsid w:val="002E469B"/>
    <w:rsid w:val="002E4975"/>
    <w:rsid w:val="002E49C0"/>
    <w:rsid w:val="002E4BF7"/>
    <w:rsid w:val="002E4DA7"/>
    <w:rsid w:val="002E4F57"/>
    <w:rsid w:val="002E4FBF"/>
    <w:rsid w:val="002E50BA"/>
    <w:rsid w:val="002E538C"/>
    <w:rsid w:val="002E5530"/>
    <w:rsid w:val="002E55CD"/>
    <w:rsid w:val="002E575D"/>
    <w:rsid w:val="002E5A02"/>
    <w:rsid w:val="002E5A49"/>
    <w:rsid w:val="002E5C50"/>
    <w:rsid w:val="002E5D2D"/>
    <w:rsid w:val="002E6025"/>
    <w:rsid w:val="002E603E"/>
    <w:rsid w:val="002E611F"/>
    <w:rsid w:val="002E6369"/>
    <w:rsid w:val="002E63E7"/>
    <w:rsid w:val="002E643B"/>
    <w:rsid w:val="002E647F"/>
    <w:rsid w:val="002E666D"/>
    <w:rsid w:val="002E688E"/>
    <w:rsid w:val="002E6900"/>
    <w:rsid w:val="002E6905"/>
    <w:rsid w:val="002E6A82"/>
    <w:rsid w:val="002E6D8B"/>
    <w:rsid w:val="002E6D92"/>
    <w:rsid w:val="002E6DB0"/>
    <w:rsid w:val="002E6E02"/>
    <w:rsid w:val="002E6EC5"/>
    <w:rsid w:val="002E6FA5"/>
    <w:rsid w:val="002E7001"/>
    <w:rsid w:val="002E70AE"/>
    <w:rsid w:val="002E70D2"/>
    <w:rsid w:val="002E715F"/>
    <w:rsid w:val="002E71BC"/>
    <w:rsid w:val="002E721E"/>
    <w:rsid w:val="002E72E3"/>
    <w:rsid w:val="002E7578"/>
    <w:rsid w:val="002E763D"/>
    <w:rsid w:val="002E76D3"/>
    <w:rsid w:val="002E7871"/>
    <w:rsid w:val="002E7874"/>
    <w:rsid w:val="002E7B3E"/>
    <w:rsid w:val="002E7E26"/>
    <w:rsid w:val="002E7E36"/>
    <w:rsid w:val="002E7E81"/>
    <w:rsid w:val="002F0013"/>
    <w:rsid w:val="002F013E"/>
    <w:rsid w:val="002F02FC"/>
    <w:rsid w:val="002F0411"/>
    <w:rsid w:val="002F0530"/>
    <w:rsid w:val="002F05E7"/>
    <w:rsid w:val="002F06C0"/>
    <w:rsid w:val="002F08C2"/>
    <w:rsid w:val="002F08E6"/>
    <w:rsid w:val="002F0E85"/>
    <w:rsid w:val="002F1149"/>
    <w:rsid w:val="002F14C3"/>
    <w:rsid w:val="002F165A"/>
    <w:rsid w:val="002F1717"/>
    <w:rsid w:val="002F188E"/>
    <w:rsid w:val="002F18AB"/>
    <w:rsid w:val="002F1B39"/>
    <w:rsid w:val="002F1B6B"/>
    <w:rsid w:val="002F1C05"/>
    <w:rsid w:val="002F1CD1"/>
    <w:rsid w:val="002F1D07"/>
    <w:rsid w:val="002F1F2D"/>
    <w:rsid w:val="002F1F9F"/>
    <w:rsid w:val="002F20EF"/>
    <w:rsid w:val="002F2225"/>
    <w:rsid w:val="002F2318"/>
    <w:rsid w:val="002F2568"/>
    <w:rsid w:val="002F2570"/>
    <w:rsid w:val="002F25BC"/>
    <w:rsid w:val="002F2733"/>
    <w:rsid w:val="002F2825"/>
    <w:rsid w:val="002F287B"/>
    <w:rsid w:val="002F298B"/>
    <w:rsid w:val="002F2BEF"/>
    <w:rsid w:val="002F2CE9"/>
    <w:rsid w:val="002F2E42"/>
    <w:rsid w:val="002F30A7"/>
    <w:rsid w:val="002F3174"/>
    <w:rsid w:val="002F31FC"/>
    <w:rsid w:val="002F3312"/>
    <w:rsid w:val="002F34BC"/>
    <w:rsid w:val="002F34E4"/>
    <w:rsid w:val="002F363B"/>
    <w:rsid w:val="002F3986"/>
    <w:rsid w:val="002F3A3E"/>
    <w:rsid w:val="002F3C2A"/>
    <w:rsid w:val="002F3D2F"/>
    <w:rsid w:val="002F3DBA"/>
    <w:rsid w:val="002F3E98"/>
    <w:rsid w:val="002F3E9C"/>
    <w:rsid w:val="002F3FA6"/>
    <w:rsid w:val="002F406D"/>
    <w:rsid w:val="002F412B"/>
    <w:rsid w:val="002F43FA"/>
    <w:rsid w:val="002F448E"/>
    <w:rsid w:val="002F4518"/>
    <w:rsid w:val="002F45AD"/>
    <w:rsid w:val="002F45AF"/>
    <w:rsid w:val="002F4716"/>
    <w:rsid w:val="002F4818"/>
    <w:rsid w:val="002F48F1"/>
    <w:rsid w:val="002F4964"/>
    <w:rsid w:val="002F499C"/>
    <w:rsid w:val="002F49B1"/>
    <w:rsid w:val="002F4A8F"/>
    <w:rsid w:val="002F4ADF"/>
    <w:rsid w:val="002F4B74"/>
    <w:rsid w:val="002F4C5A"/>
    <w:rsid w:val="002F4DA3"/>
    <w:rsid w:val="002F4EE9"/>
    <w:rsid w:val="002F51E2"/>
    <w:rsid w:val="002F5395"/>
    <w:rsid w:val="002F559D"/>
    <w:rsid w:val="002F55CE"/>
    <w:rsid w:val="002F55F9"/>
    <w:rsid w:val="002F56B4"/>
    <w:rsid w:val="002F5757"/>
    <w:rsid w:val="002F581F"/>
    <w:rsid w:val="002F5913"/>
    <w:rsid w:val="002F59F6"/>
    <w:rsid w:val="002F5BAE"/>
    <w:rsid w:val="002F6143"/>
    <w:rsid w:val="002F619B"/>
    <w:rsid w:val="002F656A"/>
    <w:rsid w:val="002F65F6"/>
    <w:rsid w:val="002F6764"/>
    <w:rsid w:val="002F689F"/>
    <w:rsid w:val="002F68AD"/>
    <w:rsid w:val="002F68C0"/>
    <w:rsid w:val="002F694A"/>
    <w:rsid w:val="002F6A08"/>
    <w:rsid w:val="002F6A63"/>
    <w:rsid w:val="002F6A64"/>
    <w:rsid w:val="002F6AAD"/>
    <w:rsid w:val="002F6B28"/>
    <w:rsid w:val="002F6B40"/>
    <w:rsid w:val="002F6DD4"/>
    <w:rsid w:val="002F6E9F"/>
    <w:rsid w:val="002F6FF0"/>
    <w:rsid w:val="002F7231"/>
    <w:rsid w:val="002F72B4"/>
    <w:rsid w:val="002F739F"/>
    <w:rsid w:val="002F7556"/>
    <w:rsid w:val="002F75FC"/>
    <w:rsid w:val="002F769A"/>
    <w:rsid w:val="002F77EE"/>
    <w:rsid w:val="002F7A61"/>
    <w:rsid w:val="002F7C11"/>
    <w:rsid w:val="002F7C16"/>
    <w:rsid w:val="002F7C2B"/>
    <w:rsid w:val="002F7E39"/>
    <w:rsid w:val="002F7EE8"/>
    <w:rsid w:val="00300089"/>
    <w:rsid w:val="00300151"/>
    <w:rsid w:val="003001BA"/>
    <w:rsid w:val="003001F6"/>
    <w:rsid w:val="003005FC"/>
    <w:rsid w:val="003009CE"/>
    <w:rsid w:val="00300A11"/>
    <w:rsid w:val="00300A3D"/>
    <w:rsid w:val="00300A41"/>
    <w:rsid w:val="00300C0B"/>
    <w:rsid w:val="00300F28"/>
    <w:rsid w:val="00300FEC"/>
    <w:rsid w:val="003011FB"/>
    <w:rsid w:val="0030120F"/>
    <w:rsid w:val="003012DE"/>
    <w:rsid w:val="00301314"/>
    <w:rsid w:val="0030131C"/>
    <w:rsid w:val="00301333"/>
    <w:rsid w:val="003014BB"/>
    <w:rsid w:val="00301661"/>
    <w:rsid w:val="003016C7"/>
    <w:rsid w:val="00301721"/>
    <w:rsid w:val="003017EE"/>
    <w:rsid w:val="0030181E"/>
    <w:rsid w:val="0030183D"/>
    <w:rsid w:val="00301A8A"/>
    <w:rsid w:val="00301B1D"/>
    <w:rsid w:val="00301B93"/>
    <w:rsid w:val="00301BF5"/>
    <w:rsid w:val="00301C3A"/>
    <w:rsid w:val="00301D3B"/>
    <w:rsid w:val="00301EBD"/>
    <w:rsid w:val="003021E5"/>
    <w:rsid w:val="0030226C"/>
    <w:rsid w:val="00302325"/>
    <w:rsid w:val="0030241B"/>
    <w:rsid w:val="0030254E"/>
    <w:rsid w:val="003025D8"/>
    <w:rsid w:val="00302633"/>
    <w:rsid w:val="003026A1"/>
    <w:rsid w:val="003026D8"/>
    <w:rsid w:val="003026DB"/>
    <w:rsid w:val="00302778"/>
    <w:rsid w:val="00302791"/>
    <w:rsid w:val="003029BF"/>
    <w:rsid w:val="00302D89"/>
    <w:rsid w:val="00303065"/>
    <w:rsid w:val="0030330A"/>
    <w:rsid w:val="0030353D"/>
    <w:rsid w:val="0030366D"/>
    <w:rsid w:val="00303695"/>
    <w:rsid w:val="003036F7"/>
    <w:rsid w:val="003037ED"/>
    <w:rsid w:val="00303867"/>
    <w:rsid w:val="00303888"/>
    <w:rsid w:val="00303913"/>
    <w:rsid w:val="00303A95"/>
    <w:rsid w:val="00303AE4"/>
    <w:rsid w:val="00303D49"/>
    <w:rsid w:val="00304002"/>
    <w:rsid w:val="0030404A"/>
    <w:rsid w:val="00304123"/>
    <w:rsid w:val="00304281"/>
    <w:rsid w:val="00304304"/>
    <w:rsid w:val="0030437D"/>
    <w:rsid w:val="003045E6"/>
    <w:rsid w:val="003047FD"/>
    <w:rsid w:val="00304932"/>
    <w:rsid w:val="00304AD0"/>
    <w:rsid w:val="00304B7C"/>
    <w:rsid w:val="00304B9D"/>
    <w:rsid w:val="00304D29"/>
    <w:rsid w:val="00304ED8"/>
    <w:rsid w:val="003050EB"/>
    <w:rsid w:val="003051D4"/>
    <w:rsid w:val="00305235"/>
    <w:rsid w:val="003052A0"/>
    <w:rsid w:val="003055E9"/>
    <w:rsid w:val="0030586B"/>
    <w:rsid w:val="0030598A"/>
    <w:rsid w:val="00305A39"/>
    <w:rsid w:val="00305ABE"/>
    <w:rsid w:val="00305B8A"/>
    <w:rsid w:val="00305C0D"/>
    <w:rsid w:val="00305C71"/>
    <w:rsid w:val="00305D95"/>
    <w:rsid w:val="00305F89"/>
    <w:rsid w:val="003062A8"/>
    <w:rsid w:val="00306354"/>
    <w:rsid w:val="00306384"/>
    <w:rsid w:val="00306578"/>
    <w:rsid w:val="00306658"/>
    <w:rsid w:val="00306987"/>
    <w:rsid w:val="00306A0E"/>
    <w:rsid w:val="00306A31"/>
    <w:rsid w:val="00306A6C"/>
    <w:rsid w:val="00306C4F"/>
    <w:rsid w:val="00306D62"/>
    <w:rsid w:val="00306E7F"/>
    <w:rsid w:val="00306E85"/>
    <w:rsid w:val="003070BE"/>
    <w:rsid w:val="003071A8"/>
    <w:rsid w:val="00307282"/>
    <w:rsid w:val="0030731D"/>
    <w:rsid w:val="003075B1"/>
    <w:rsid w:val="00307793"/>
    <w:rsid w:val="0030793F"/>
    <w:rsid w:val="00307A4E"/>
    <w:rsid w:val="00307B60"/>
    <w:rsid w:val="00307B8B"/>
    <w:rsid w:val="00307C29"/>
    <w:rsid w:val="00307E02"/>
    <w:rsid w:val="00310069"/>
    <w:rsid w:val="00310100"/>
    <w:rsid w:val="0031019A"/>
    <w:rsid w:val="003103CE"/>
    <w:rsid w:val="003103E4"/>
    <w:rsid w:val="003103FB"/>
    <w:rsid w:val="003104A5"/>
    <w:rsid w:val="003104C0"/>
    <w:rsid w:val="003107C5"/>
    <w:rsid w:val="00310C57"/>
    <w:rsid w:val="00310E24"/>
    <w:rsid w:val="00311074"/>
    <w:rsid w:val="003112F0"/>
    <w:rsid w:val="00311531"/>
    <w:rsid w:val="0031160A"/>
    <w:rsid w:val="003117FF"/>
    <w:rsid w:val="00311806"/>
    <w:rsid w:val="00311871"/>
    <w:rsid w:val="003118CF"/>
    <w:rsid w:val="00311B4D"/>
    <w:rsid w:val="00311BA6"/>
    <w:rsid w:val="00311C3D"/>
    <w:rsid w:val="00311D86"/>
    <w:rsid w:val="00311E4E"/>
    <w:rsid w:val="00311FB7"/>
    <w:rsid w:val="00312018"/>
    <w:rsid w:val="00312206"/>
    <w:rsid w:val="00312431"/>
    <w:rsid w:val="00312685"/>
    <w:rsid w:val="00312BD8"/>
    <w:rsid w:val="00312C01"/>
    <w:rsid w:val="00312CCF"/>
    <w:rsid w:val="00312E1D"/>
    <w:rsid w:val="00312FC7"/>
    <w:rsid w:val="00312FDC"/>
    <w:rsid w:val="00313180"/>
    <w:rsid w:val="003131B1"/>
    <w:rsid w:val="0031370F"/>
    <w:rsid w:val="00313753"/>
    <w:rsid w:val="00313847"/>
    <w:rsid w:val="0031384C"/>
    <w:rsid w:val="00313946"/>
    <w:rsid w:val="0031395C"/>
    <w:rsid w:val="003139D1"/>
    <w:rsid w:val="00313B1F"/>
    <w:rsid w:val="00313B86"/>
    <w:rsid w:val="00313C4F"/>
    <w:rsid w:val="00313C5E"/>
    <w:rsid w:val="00313D9A"/>
    <w:rsid w:val="00313F3F"/>
    <w:rsid w:val="00313F59"/>
    <w:rsid w:val="00313F62"/>
    <w:rsid w:val="003142AC"/>
    <w:rsid w:val="00314380"/>
    <w:rsid w:val="00314586"/>
    <w:rsid w:val="00314662"/>
    <w:rsid w:val="003147F5"/>
    <w:rsid w:val="003148FE"/>
    <w:rsid w:val="0031496C"/>
    <w:rsid w:val="00314A83"/>
    <w:rsid w:val="00314BED"/>
    <w:rsid w:val="00314C94"/>
    <w:rsid w:val="00314F24"/>
    <w:rsid w:val="0031520B"/>
    <w:rsid w:val="003152FA"/>
    <w:rsid w:val="00315347"/>
    <w:rsid w:val="0031535A"/>
    <w:rsid w:val="003154AB"/>
    <w:rsid w:val="003154F8"/>
    <w:rsid w:val="00315656"/>
    <w:rsid w:val="003156C3"/>
    <w:rsid w:val="00315A1D"/>
    <w:rsid w:val="00315A35"/>
    <w:rsid w:val="00315B72"/>
    <w:rsid w:val="00315B8B"/>
    <w:rsid w:val="00315BB1"/>
    <w:rsid w:val="00315CE0"/>
    <w:rsid w:val="00315D39"/>
    <w:rsid w:val="00315E0B"/>
    <w:rsid w:val="00315FFE"/>
    <w:rsid w:val="003160B3"/>
    <w:rsid w:val="003161C7"/>
    <w:rsid w:val="00316475"/>
    <w:rsid w:val="00316512"/>
    <w:rsid w:val="0031672D"/>
    <w:rsid w:val="003167E4"/>
    <w:rsid w:val="003169AF"/>
    <w:rsid w:val="003169FB"/>
    <w:rsid w:val="00316B0B"/>
    <w:rsid w:val="00316C7F"/>
    <w:rsid w:val="00316CEC"/>
    <w:rsid w:val="00316D5B"/>
    <w:rsid w:val="003171F6"/>
    <w:rsid w:val="00317290"/>
    <w:rsid w:val="0031729A"/>
    <w:rsid w:val="003173D9"/>
    <w:rsid w:val="0031741F"/>
    <w:rsid w:val="00317471"/>
    <w:rsid w:val="00317546"/>
    <w:rsid w:val="00317704"/>
    <w:rsid w:val="00317ABE"/>
    <w:rsid w:val="00317C32"/>
    <w:rsid w:val="00317E5F"/>
    <w:rsid w:val="00317E79"/>
    <w:rsid w:val="00320059"/>
    <w:rsid w:val="003200DB"/>
    <w:rsid w:val="00320237"/>
    <w:rsid w:val="00320247"/>
    <w:rsid w:val="00320410"/>
    <w:rsid w:val="003205F3"/>
    <w:rsid w:val="00320768"/>
    <w:rsid w:val="00320779"/>
    <w:rsid w:val="003207A0"/>
    <w:rsid w:val="0032084E"/>
    <w:rsid w:val="003208EA"/>
    <w:rsid w:val="00320973"/>
    <w:rsid w:val="00320A16"/>
    <w:rsid w:val="00320A2B"/>
    <w:rsid w:val="00320A82"/>
    <w:rsid w:val="00320D38"/>
    <w:rsid w:val="00320EA9"/>
    <w:rsid w:val="00320FD3"/>
    <w:rsid w:val="0032139B"/>
    <w:rsid w:val="003215F6"/>
    <w:rsid w:val="00321831"/>
    <w:rsid w:val="00321DCA"/>
    <w:rsid w:val="00321E82"/>
    <w:rsid w:val="00321ED8"/>
    <w:rsid w:val="0032205B"/>
    <w:rsid w:val="003220BC"/>
    <w:rsid w:val="003220C2"/>
    <w:rsid w:val="003220F8"/>
    <w:rsid w:val="003221C6"/>
    <w:rsid w:val="0032246A"/>
    <w:rsid w:val="00322692"/>
    <w:rsid w:val="003229A9"/>
    <w:rsid w:val="003229C7"/>
    <w:rsid w:val="003229C9"/>
    <w:rsid w:val="003229D0"/>
    <w:rsid w:val="00322AB5"/>
    <w:rsid w:val="00322B99"/>
    <w:rsid w:val="00322BAD"/>
    <w:rsid w:val="00322DCF"/>
    <w:rsid w:val="00322F06"/>
    <w:rsid w:val="00322F0F"/>
    <w:rsid w:val="00323008"/>
    <w:rsid w:val="003230E3"/>
    <w:rsid w:val="0032326C"/>
    <w:rsid w:val="0032338F"/>
    <w:rsid w:val="00323472"/>
    <w:rsid w:val="0032381B"/>
    <w:rsid w:val="00323DB9"/>
    <w:rsid w:val="00323E91"/>
    <w:rsid w:val="00323FE9"/>
    <w:rsid w:val="00324064"/>
    <w:rsid w:val="0032428A"/>
    <w:rsid w:val="003243CD"/>
    <w:rsid w:val="0032461F"/>
    <w:rsid w:val="003246CA"/>
    <w:rsid w:val="00324811"/>
    <w:rsid w:val="00324C97"/>
    <w:rsid w:val="00324CDB"/>
    <w:rsid w:val="00324D6D"/>
    <w:rsid w:val="00324D90"/>
    <w:rsid w:val="00324E0B"/>
    <w:rsid w:val="00324EA5"/>
    <w:rsid w:val="00324F4D"/>
    <w:rsid w:val="00324F9F"/>
    <w:rsid w:val="00325161"/>
    <w:rsid w:val="003251FC"/>
    <w:rsid w:val="00325278"/>
    <w:rsid w:val="003253C1"/>
    <w:rsid w:val="0032545C"/>
    <w:rsid w:val="00325986"/>
    <w:rsid w:val="00325A4A"/>
    <w:rsid w:val="00325B51"/>
    <w:rsid w:val="00325C31"/>
    <w:rsid w:val="00325D48"/>
    <w:rsid w:val="00325E2C"/>
    <w:rsid w:val="00325E2F"/>
    <w:rsid w:val="00325FC7"/>
    <w:rsid w:val="00326470"/>
    <w:rsid w:val="0032648A"/>
    <w:rsid w:val="00326660"/>
    <w:rsid w:val="0032671B"/>
    <w:rsid w:val="00326A89"/>
    <w:rsid w:val="00326B21"/>
    <w:rsid w:val="00326CAE"/>
    <w:rsid w:val="00326D4F"/>
    <w:rsid w:val="00326D91"/>
    <w:rsid w:val="00326DF2"/>
    <w:rsid w:val="00326F8D"/>
    <w:rsid w:val="0032721E"/>
    <w:rsid w:val="00327283"/>
    <w:rsid w:val="003273A3"/>
    <w:rsid w:val="003273CB"/>
    <w:rsid w:val="00327435"/>
    <w:rsid w:val="003274BC"/>
    <w:rsid w:val="003277D1"/>
    <w:rsid w:val="00327865"/>
    <w:rsid w:val="00327940"/>
    <w:rsid w:val="00327994"/>
    <w:rsid w:val="00327A89"/>
    <w:rsid w:val="00327AE2"/>
    <w:rsid w:val="00327B39"/>
    <w:rsid w:val="00327BF5"/>
    <w:rsid w:val="00327C6B"/>
    <w:rsid w:val="00327C71"/>
    <w:rsid w:val="00327E89"/>
    <w:rsid w:val="00327EAB"/>
    <w:rsid w:val="00327FFC"/>
    <w:rsid w:val="0033033C"/>
    <w:rsid w:val="003303C6"/>
    <w:rsid w:val="00330573"/>
    <w:rsid w:val="00330607"/>
    <w:rsid w:val="003307C2"/>
    <w:rsid w:val="003307C3"/>
    <w:rsid w:val="00330925"/>
    <w:rsid w:val="00330B26"/>
    <w:rsid w:val="00330BF6"/>
    <w:rsid w:val="0033123F"/>
    <w:rsid w:val="0033137C"/>
    <w:rsid w:val="003313D0"/>
    <w:rsid w:val="003315CB"/>
    <w:rsid w:val="003316DE"/>
    <w:rsid w:val="00331A72"/>
    <w:rsid w:val="00331AB9"/>
    <w:rsid w:val="00331BBD"/>
    <w:rsid w:val="00331E36"/>
    <w:rsid w:val="003320F5"/>
    <w:rsid w:val="00332188"/>
    <w:rsid w:val="003322C4"/>
    <w:rsid w:val="003322E1"/>
    <w:rsid w:val="003325D6"/>
    <w:rsid w:val="003325FF"/>
    <w:rsid w:val="00332634"/>
    <w:rsid w:val="0033268C"/>
    <w:rsid w:val="00332836"/>
    <w:rsid w:val="003329DE"/>
    <w:rsid w:val="00332BBD"/>
    <w:rsid w:val="00332C44"/>
    <w:rsid w:val="00332D3E"/>
    <w:rsid w:val="00332D52"/>
    <w:rsid w:val="00332DC4"/>
    <w:rsid w:val="00332DF0"/>
    <w:rsid w:val="00332FCC"/>
    <w:rsid w:val="0033302E"/>
    <w:rsid w:val="00333106"/>
    <w:rsid w:val="003331C4"/>
    <w:rsid w:val="003332CA"/>
    <w:rsid w:val="003334AF"/>
    <w:rsid w:val="00333578"/>
    <w:rsid w:val="00333667"/>
    <w:rsid w:val="00333B05"/>
    <w:rsid w:val="00333C16"/>
    <w:rsid w:val="00333CA0"/>
    <w:rsid w:val="00333DC9"/>
    <w:rsid w:val="00333E96"/>
    <w:rsid w:val="00333EA4"/>
    <w:rsid w:val="00334007"/>
    <w:rsid w:val="00334076"/>
    <w:rsid w:val="0033416C"/>
    <w:rsid w:val="00334252"/>
    <w:rsid w:val="003342E5"/>
    <w:rsid w:val="00334356"/>
    <w:rsid w:val="003344C5"/>
    <w:rsid w:val="003344FC"/>
    <w:rsid w:val="00334561"/>
    <w:rsid w:val="00334738"/>
    <w:rsid w:val="0033489D"/>
    <w:rsid w:val="003349C8"/>
    <w:rsid w:val="003349F5"/>
    <w:rsid w:val="00334B5E"/>
    <w:rsid w:val="00334B67"/>
    <w:rsid w:val="00334B98"/>
    <w:rsid w:val="00334D98"/>
    <w:rsid w:val="00334E16"/>
    <w:rsid w:val="00334EF9"/>
    <w:rsid w:val="00334EFF"/>
    <w:rsid w:val="00334FFE"/>
    <w:rsid w:val="00335151"/>
    <w:rsid w:val="003351CC"/>
    <w:rsid w:val="0033530D"/>
    <w:rsid w:val="00335327"/>
    <w:rsid w:val="0033585E"/>
    <w:rsid w:val="003358E2"/>
    <w:rsid w:val="00335917"/>
    <w:rsid w:val="00335D42"/>
    <w:rsid w:val="00335E76"/>
    <w:rsid w:val="0033606F"/>
    <w:rsid w:val="003361D2"/>
    <w:rsid w:val="00336349"/>
    <w:rsid w:val="003365FB"/>
    <w:rsid w:val="003366DE"/>
    <w:rsid w:val="0033675E"/>
    <w:rsid w:val="00336806"/>
    <w:rsid w:val="00336A89"/>
    <w:rsid w:val="00336B17"/>
    <w:rsid w:val="00336C0E"/>
    <w:rsid w:val="00336C1F"/>
    <w:rsid w:val="00336CF7"/>
    <w:rsid w:val="00336DFB"/>
    <w:rsid w:val="00336F9B"/>
    <w:rsid w:val="003371B8"/>
    <w:rsid w:val="0033724F"/>
    <w:rsid w:val="003374C8"/>
    <w:rsid w:val="00337538"/>
    <w:rsid w:val="00337546"/>
    <w:rsid w:val="00337704"/>
    <w:rsid w:val="00337794"/>
    <w:rsid w:val="0033794E"/>
    <w:rsid w:val="0033799B"/>
    <w:rsid w:val="00337A28"/>
    <w:rsid w:val="00337AB4"/>
    <w:rsid w:val="00337C99"/>
    <w:rsid w:val="00337F9B"/>
    <w:rsid w:val="0034002E"/>
    <w:rsid w:val="003400D4"/>
    <w:rsid w:val="003401CC"/>
    <w:rsid w:val="00340228"/>
    <w:rsid w:val="00340458"/>
    <w:rsid w:val="0034055A"/>
    <w:rsid w:val="003405B9"/>
    <w:rsid w:val="00340853"/>
    <w:rsid w:val="003409A7"/>
    <w:rsid w:val="00340A55"/>
    <w:rsid w:val="00340C19"/>
    <w:rsid w:val="00340D36"/>
    <w:rsid w:val="00340E67"/>
    <w:rsid w:val="00340E9C"/>
    <w:rsid w:val="00340F52"/>
    <w:rsid w:val="0034109E"/>
    <w:rsid w:val="00341162"/>
    <w:rsid w:val="00341189"/>
    <w:rsid w:val="003411DA"/>
    <w:rsid w:val="0034123D"/>
    <w:rsid w:val="00341258"/>
    <w:rsid w:val="0034127D"/>
    <w:rsid w:val="0034130C"/>
    <w:rsid w:val="00341385"/>
    <w:rsid w:val="0034139A"/>
    <w:rsid w:val="0034149A"/>
    <w:rsid w:val="003416BA"/>
    <w:rsid w:val="003419F6"/>
    <w:rsid w:val="00341AAC"/>
    <w:rsid w:val="00341AC9"/>
    <w:rsid w:val="00341D93"/>
    <w:rsid w:val="00341FC8"/>
    <w:rsid w:val="0034238F"/>
    <w:rsid w:val="00342453"/>
    <w:rsid w:val="00342629"/>
    <w:rsid w:val="003426CE"/>
    <w:rsid w:val="003426D5"/>
    <w:rsid w:val="0034291A"/>
    <w:rsid w:val="00342AE2"/>
    <w:rsid w:val="00342D97"/>
    <w:rsid w:val="00342ECA"/>
    <w:rsid w:val="00342EDE"/>
    <w:rsid w:val="00342F7E"/>
    <w:rsid w:val="00342FC8"/>
    <w:rsid w:val="0034344D"/>
    <w:rsid w:val="0034352A"/>
    <w:rsid w:val="003435AA"/>
    <w:rsid w:val="0034369C"/>
    <w:rsid w:val="00343754"/>
    <w:rsid w:val="00343793"/>
    <w:rsid w:val="00343849"/>
    <w:rsid w:val="003438A8"/>
    <w:rsid w:val="0034399D"/>
    <w:rsid w:val="00343A75"/>
    <w:rsid w:val="00343B64"/>
    <w:rsid w:val="00343CD9"/>
    <w:rsid w:val="00343E35"/>
    <w:rsid w:val="0034415C"/>
    <w:rsid w:val="00344227"/>
    <w:rsid w:val="00344236"/>
    <w:rsid w:val="003442E6"/>
    <w:rsid w:val="00344316"/>
    <w:rsid w:val="003444B0"/>
    <w:rsid w:val="00344571"/>
    <w:rsid w:val="00344611"/>
    <w:rsid w:val="00344799"/>
    <w:rsid w:val="0034492F"/>
    <w:rsid w:val="0034499B"/>
    <w:rsid w:val="00344A02"/>
    <w:rsid w:val="00344AD7"/>
    <w:rsid w:val="00344D0F"/>
    <w:rsid w:val="00344E1E"/>
    <w:rsid w:val="00344EED"/>
    <w:rsid w:val="00344F02"/>
    <w:rsid w:val="00344F95"/>
    <w:rsid w:val="0034541C"/>
    <w:rsid w:val="00345466"/>
    <w:rsid w:val="003454F8"/>
    <w:rsid w:val="00345511"/>
    <w:rsid w:val="0034553B"/>
    <w:rsid w:val="003459F7"/>
    <w:rsid w:val="00345A81"/>
    <w:rsid w:val="00345B13"/>
    <w:rsid w:val="00345D53"/>
    <w:rsid w:val="00345E1E"/>
    <w:rsid w:val="003460B1"/>
    <w:rsid w:val="0034613A"/>
    <w:rsid w:val="003462E2"/>
    <w:rsid w:val="0034638F"/>
    <w:rsid w:val="00346420"/>
    <w:rsid w:val="003464E1"/>
    <w:rsid w:val="00346503"/>
    <w:rsid w:val="00346708"/>
    <w:rsid w:val="0034670D"/>
    <w:rsid w:val="0034696C"/>
    <w:rsid w:val="00346C41"/>
    <w:rsid w:val="00346D27"/>
    <w:rsid w:val="00346E3E"/>
    <w:rsid w:val="003470B5"/>
    <w:rsid w:val="00347321"/>
    <w:rsid w:val="0034733D"/>
    <w:rsid w:val="00347344"/>
    <w:rsid w:val="00347394"/>
    <w:rsid w:val="00347395"/>
    <w:rsid w:val="00347495"/>
    <w:rsid w:val="003475D3"/>
    <w:rsid w:val="00347675"/>
    <w:rsid w:val="0034781A"/>
    <w:rsid w:val="00347842"/>
    <w:rsid w:val="00347B07"/>
    <w:rsid w:val="00347B92"/>
    <w:rsid w:val="00347BB6"/>
    <w:rsid w:val="00347E26"/>
    <w:rsid w:val="00347EB2"/>
    <w:rsid w:val="003501B2"/>
    <w:rsid w:val="00350323"/>
    <w:rsid w:val="003503AE"/>
    <w:rsid w:val="003506C0"/>
    <w:rsid w:val="003507BF"/>
    <w:rsid w:val="0035098B"/>
    <w:rsid w:val="00350A50"/>
    <w:rsid w:val="00350A8F"/>
    <w:rsid w:val="00350B29"/>
    <w:rsid w:val="00350BA5"/>
    <w:rsid w:val="00350CFE"/>
    <w:rsid w:val="00350F01"/>
    <w:rsid w:val="00350FB9"/>
    <w:rsid w:val="00351355"/>
    <w:rsid w:val="003513D5"/>
    <w:rsid w:val="003513E9"/>
    <w:rsid w:val="00351407"/>
    <w:rsid w:val="0035141A"/>
    <w:rsid w:val="00351509"/>
    <w:rsid w:val="0035183E"/>
    <w:rsid w:val="00351AE7"/>
    <w:rsid w:val="00351BC0"/>
    <w:rsid w:val="00351C4C"/>
    <w:rsid w:val="00351CA5"/>
    <w:rsid w:val="00351CB9"/>
    <w:rsid w:val="00351D42"/>
    <w:rsid w:val="00351FD4"/>
    <w:rsid w:val="0035204D"/>
    <w:rsid w:val="003520CF"/>
    <w:rsid w:val="003521D5"/>
    <w:rsid w:val="00352237"/>
    <w:rsid w:val="003522E3"/>
    <w:rsid w:val="003523AE"/>
    <w:rsid w:val="0035255C"/>
    <w:rsid w:val="0035259A"/>
    <w:rsid w:val="003525A6"/>
    <w:rsid w:val="003525FD"/>
    <w:rsid w:val="00352617"/>
    <w:rsid w:val="00352634"/>
    <w:rsid w:val="003526FE"/>
    <w:rsid w:val="003528B4"/>
    <w:rsid w:val="003528E8"/>
    <w:rsid w:val="00352920"/>
    <w:rsid w:val="003529BA"/>
    <w:rsid w:val="00352A5F"/>
    <w:rsid w:val="00352ABB"/>
    <w:rsid w:val="00352D76"/>
    <w:rsid w:val="00353035"/>
    <w:rsid w:val="003530BF"/>
    <w:rsid w:val="003531F0"/>
    <w:rsid w:val="0035333F"/>
    <w:rsid w:val="0035345F"/>
    <w:rsid w:val="0035346A"/>
    <w:rsid w:val="003535D0"/>
    <w:rsid w:val="003537CA"/>
    <w:rsid w:val="003537F0"/>
    <w:rsid w:val="00353886"/>
    <w:rsid w:val="00353948"/>
    <w:rsid w:val="003539BC"/>
    <w:rsid w:val="003539DA"/>
    <w:rsid w:val="00353B0C"/>
    <w:rsid w:val="00353C30"/>
    <w:rsid w:val="00353D17"/>
    <w:rsid w:val="00353DDD"/>
    <w:rsid w:val="00353F8D"/>
    <w:rsid w:val="00353F9B"/>
    <w:rsid w:val="003541AB"/>
    <w:rsid w:val="003544FD"/>
    <w:rsid w:val="00354761"/>
    <w:rsid w:val="0035492B"/>
    <w:rsid w:val="00354A23"/>
    <w:rsid w:val="00354B06"/>
    <w:rsid w:val="00354DE2"/>
    <w:rsid w:val="00354EBC"/>
    <w:rsid w:val="0035518A"/>
    <w:rsid w:val="00355306"/>
    <w:rsid w:val="003553F1"/>
    <w:rsid w:val="00355936"/>
    <w:rsid w:val="00355AA4"/>
    <w:rsid w:val="00355CBC"/>
    <w:rsid w:val="00355CD8"/>
    <w:rsid w:val="00355E43"/>
    <w:rsid w:val="0035639B"/>
    <w:rsid w:val="0035649D"/>
    <w:rsid w:val="0035658F"/>
    <w:rsid w:val="00356696"/>
    <w:rsid w:val="00356C58"/>
    <w:rsid w:val="00356CDB"/>
    <w:rsid w:val="003573E9"/>
    <w:rsid w:val="00357642"/>
    <w:rsid w:val="003576DC"/>
    <w:rsid w:val="0035799E"/>
    <w:rsid w:val="003579A1"/>
    <w:rsid w:val="00357A29"/>
    <w:rsid w:val="00357E03"/>
    <w:rsid w:val="00357ECC"/>
    <w:rsid w:val="00357EF1"/>
    <w:rsid w:val="00357FC4"/>
    <w:rsid w:val="0036017A"/>
    <w:rsid w:val="00360301"/>
    <w:rsid w:val="003604A0"/>
    <w:rsid w:val="003604C3"/>
    <w:rsid w:val="00360772"/>
    <w:rsid w:val="003607A8"/>
    <w:rsid w:val="00360BC7"/>
    <w:rsid w:val="00360CB9"/>
    <w:rsid w:val="00360DBA"/>
    <w:rsid w:val="00360E00"/>
    <w:rsid w:val="00360F78"/>
    <w:rsid w:val="00360F99"/>
    <w:rsid w:val="00361067"/>
    <w:rsid w:val="003611A5"/>
    <w:rsid w:val="00361209"/>
    <w:rsid w:val="00361219"/>
    <w:rsid w:val="0036134A"/>
    <w:rsid w:val="0036152B"/>
    <w:rsid w:val="0036183D"/>
    <w:rsid w:val="0036194C"/>
    <w:rsid w:val="00361B16"/>
    <w:rsid w:val="00361D10"/>
    <w:rsid w:val="00361D57"/>
    <w:rsid w:val="00361D66"/>
    <w:rsid w:val="00361D6C"/>
    <w:rsid w:val="00361D81"/>
    <w:rsid w:val="00361DF5"/>
    <w:rsid w:val="00361E8C"/>
    <w:rsid w:val="00361FEC"/>
    <w:rsid w:val="00362002"/>
    <w:rsid w:val="003625D6"/>
    <w:rsid w:val="0036269E"/>
    <w:rsid w:val="003626B1"/>
    <w:rsid w:val="003627F1"/>
    <w:rsid w:val="00362E1D"/>
    <w:rsid w:val="00362E65"/>
    <w:rsid w:val="00362F33"/>
    <w:rsid w:val="00362F9C"/>
    <w:rsid w:val="00363058"/>
    <w:rsid w:val="0036310A"/>
    <w:rsid w:val="003631C3"/>
    <w:rsid w:val="00363226"/>
    <w:rsid w:val="0036330B"/>
    <w:rsid w:val="0036351E"/>
    <w:rsid w:val="00363532"/>
    <w:rsid w:val="0036363F"/>
    <w:rsid w:val="0036366B"/>
    <w:rsid w:val="0036370A"/>
    <w:rsid w:val="003637E2"/>
    <w:rsid w:val="0036383F"/>
    <w:rsid w:val="00363B20"/>
    <w:rsid w:val="0036409B"/>
    <w:rsid w:val="0036413D"/>
    <w:rsid w:val="00364148"/>
    <w:rsid w:val="003642BE"/>
    <w:rsid w:val="003642FD"/>
    <w:rsid w:val="0036452F"/>
    <w:rsid w:val="0036454B"/>
    <w:rsid w:val="0036455E"/>
    <w:rsid w:val="003645C3"/>
    <w:rsid w:val="00364698"/>
    <w:rsid w:val="00364D5E"/>
    <w:rsid w:val="00364DD7"/>
    <w:rsid w:val="00364FF6"/>
    <w:rsid w:val="00365016"/>
    <w:rsid w:val="00365092"/>
    <w:rsid w:val="00365098"/>
    <w:rsid w:val="003650D2"/>
    <w:rsid w:val="0036513B"/>
    <w:rsid w:val="00365377"/>
    <w:rsid w:val="00365514"/>
    <w:rsid w:val="00365534"/>
    <w:rsid w:val="00365967"/>
    <w:rsid w:val="00365A3E"/>
    <w:rsid w:val="00365C83"/>
    <w:rsid w:val="00365DC1"/>
    <w:rsid w:val="00365E3B"/>
    <w:rsid w:val="00365FB4"/>
    <w:rsid w:val="00365FE0"/>
    <w:rsid w:val="00366130"/>
    <w:rsid w:val="00366189"/>
    <w:rsid w:val="0036620B"/>
    <w:rsid w:val="00366470"/>
    <w:rsid w:val="00366686"/>
    <w:rsid w:val="003668B1"/>
    <w:rsid w:val="003668BE"/>
    <w:rsid w:val="0036697D"/>
    <w:rsid w:val="00366A77"/>
    <w:rsid w:val="00366B4E"/>
    <w:rsid w:val="00366E9C"/>
    <w:rsid w:val="00366EB4"/>
    <w:rsid w:val="003673BC"/>
    <w:rsid w:val="003676CA"/>
    <w:rsid w:val="00367732"/>
    <w:rsid w:val="003678EA"/>
    <w:rsid w:val="003679AE"/>
    <w:rsid w:val="00367A11"/>
    <w:rsid w:val="00367CCA"/>
    <w:rsid w:val="00367D29"/>
    <w:rsid w:val="00367D2F"/>
    <w:rsid w:val="00367D40"/>
    <w:rsid w:val="00367FA5"/>
    <w:rsid w:val="00367FC0"/>
    <w:rsid w:val="00370048"/>
    <w:rsid w:val="003700A9"/>
    <w:rsid w:val="0037026A"/>
    <w:rsid w:val="00370356"/>
    <w:rsid w:val="003703D3"/>
    <w:rsid w:val="00370593"/>
    <w:rsid w:val="003707BF"/>
    <w:rsid w:val="0037084D"/>
    <w:rsid w:val="003708C9"/>
    <w:rsid w:val="003709D5"/>
    <w:rsid w:val="00370A4F"/>
    <w:rsid w:val="00370B88"/>
    <w:rsid w:val="00370BAA"/>
    <w:rsid w:val="00370BC5"/>
    <w:rsid w:val="00370C5B"/>
    <w:rsid w:val="00370DCE"/>
    <w:rsid w:val="00370E1E"/>
    <w:rsid w:val="00370E97"/>
    <w:rsid w:val="00370EE8"/>
    <w:rsid w:val="003711C1"/>
    <w:rsid w:val="003712C5"/>
    <w:rsid w:val="0037141A"/>
    <w:rsid w:val="003714A4"/>
    <w:rsid w:val="003716FC"/>
    <w:rsid w:val="0037172E"/>
    <w:rsid w:val="003717F2"/>
    <w:rsid w:val="00371862"/>
    <w:rsid w:val="003718EC"/>
    <w:rsid w:val="00371931"/>
    <w:rsid w:val="00371967"/>
    <w:rsid w:val="00371B6F"/>
    <w:rsid w:val="00371BD9"/>
    <w:rsid w:val="00371C41"/>
    <w:rsid w:val="00371CB2"/>
    <w:rsid w:val="00371D6E"/>
    <w:rsid w:val="00371F95"/>
    <w:rsid w:val="00372263"/>
    <w:rsid w:val="003722EC"/>
    <w:rsid w:val="00372713"/>
    <w:rsid w:val="0037284C"/>
    <w:rsid w:val="0037290E"/>
    <w:rsid w:val="003729E9"/>
    <w:rsid w:val="00372A0B"/>
    <w:rsid w:val="00372B08"/>
    <w:rsid w:val="00372B1E"/>
    <w:rsid w:val="00372B48"/>
    <w:rsid w:val="00372B88"/>
    <w:rsid w:val="00372BC4"/>
    <w:rsid w:val="00372BF9"/>
    <w:rsid w:val="00372C45"/>
    <w:rsid w:val="00372CC8"/>
    <w:rsid w:val="00372CED"/>
    <w:rsid w:val="00372D82"/>
    <w:rsid w:val="00372DD7"/>
    <w:rsid w:val="00372EF8"/>
    <w:rsid w:val="00372FEB"/>
    <w:rsid w:val="00373005"/>
    <w:rsid w:val="00373082"/>
    <w:rsid w:val="00373227"/>
    <w:rsid w:val="0037337D"/>
    <w:rsid w:val="00373598"/>
    <w:rsid w:val="003735AA"/>
    <w:rsid w:val="003738BA"/>
    <w:rsid w:val="003739B4"/>
    <w:rsid w:val="003739DD"/>
    <w:rsid w:val="00373A2B"/>
    <w:rsid w:val="00373B9E"/>
    <w:rsid w:val="00373BB4"/>
    <w:rsid w:val="00373BCF"/>
    <w:rsid w:val="00373DCE"/>
    <w:rsid w:val="00373DE6"/>
    <w:rsid w:val="00373FCD"/>
    <w:rsid w:val="00374355"/>
    <w:rsid w:val="0037455B"/>
    <w:rsid w:val="003745E5"/>
    <w:rsid w:val="003745EE"/>
    <w:rsid w:val="00374609"/>
    <w:rsid w:val="003746A8"/>
    <w:rsid w:val="00374840"/>
    <w:rsid w:val="003749A8"/>
    <w:rsid w:val="00374AAF"/>
    <w:rsid w:val="00374B6A"/>
    <w:rsid w:val="00374D1A"/>
    <w:rsid w:val="00374D9C"/>
    <w:rsid w:val="00374DF7"/>
    <w:rsid w:val="00374DFC"/>
    <w:rsid w:val="00374E16"/>
    <w:rsid w:val="00374E69"/>
    <w:rsid w:val="00374EAB"/>
    <w:rsid w:val="00374F29"/>
    <w:rsid w:val="00374F73"/>
    <w:rsid w:val="00375079"/>
    <w:rsid w:val="00375099"/>
    <w:rsid w:val="003750CC"/>
    <w:rsid w:val="00375431"/>
    <w:rsid w:val="003754BF"/>
    <w:rsid w:val="00375600"/>
    <w:rsid w:val="00375650"/>
    <w:rsid w:val="0037568F"/>
    <w:rsid w:val="003756F9"/>
    <w:rsid w:val="00375854"/>
    <w:rsid w:val="00375967"/>
    <w:rsid w:val="00375C95"/>
    <w:rsid w:val="00375F4B"/>
    <w:rsid w:val="00376442"/>
    <w:rsid w:val="003765D5"/>
    <w:rsid w:val="00376656"/>
    <w:rsid w:val="00376700"/>
    <w:rsid w:val="0037676D"/>
    <w:rsid w:val="00376807"/>
    <w:rsid w:val="00376845"/>
    <w:rsid w:val="003768C4"/>
    <w:rsid w:val="00376A4E"/>
    <w:rsid w:val="00376AB0"/>
    <w:rsid w:val="00376C25"/>
    <w:rsid w:val="00376D0E"/>
    <w:rsid w:val="00376E04"/>
    <w:rsid w:val="00376E56"/>
    <w:rsid w:val="00376EA8"/>
    <w:rsid w:val="00376FB8"/>
    <w:rsid w:val="003774DD"/>
    <w:rsid w:val="003776C6"/>
    <w:rsid w:val="00377742"/>
    <w:rsid w:val="00377820"/>
    <w:rsid w:val="00377908"/>
    <w:rsid w:val="003779F3"/>
    <w:rsid w:val="00377B1B"/>
    <w:rsid w:val="00377CEB"/>
    <w:rsid w:val="00377E7B"/>
    <w:rsid w:val="00377F4C"/>
    <w:rsid w:val="00380886"/>
    <w:rsid w:val="0038090B"/>
    <w:rsid w:val="00380AB3"/>
    <w:rsid w:val="00380B33"/>
    <w:rsid w:val="00380C14"/>
    <w:rsid w:val="00380CD4"/>
    <w:rsid w:val="00380D38"/>
    <w:rsid w:val="00380E39"/>
    <w:rsid w:val="00380F56"/>
    <w:rsid w:val="003812AE"/>
    <w:rsid w:val="00381525"/>
    <w:rsid w:val="00381738"/>
    <w:rsid w:val="0038174D"/>
    <w:rsid w:val="00381946"/>
    <w:rsid w:val="003819BB"/>
    <w:rsid w:val="00381B0F"/>
    <w:rsid w:val="00381F1D"/>
    <w:rsid w:val="00381FB7"/>
    <w:rsid w:val="0038207A"/>
    <w:rsid w:val="00382149"/>
    <w:rsid w:val="0038214B"/>
    <w:rsid w:val="003821C1"/>
    <w:rsid w:val="0038235C"/>
    <w:rsid w:val="0038242C"/>
    <w:rsid w:val="0038257A"/>
    <w:rsid w:val="00382870"/>
    <w:rsid w:val="00382A3B"/>
    <w:rsid w:val="00382A73"/>
    <w:rsid w:val="00382C09"/>
    <w:rsid w:val="00382D09"/>
    <w:rsid w:val="00382DF8"/>
    <w:rsid w:val="00382EE9"/>
    <w:rsid w:val="003830E3"/>
    <w:rsid w:val="00383152"/>
    <w:rsid w:val="003832D5"/>
    <w:rsid w:val="003834CB"/>
    <w:rsid w:val="00383659"/>
    <w:rsid w:val="00383697"/>
    <w:rsid w:val="0038376E"/>
    <w:rsid w:val="00383787"/>
    <w:rsid w:val="0038382B"/>
    <w:rsid w:val="003839B8"/>
    <w:rsid w:val="003840FB"/>
    <w:rsid w:val="003841C7"/>
    <w:rsid w:val="0038421F"/>
    <w:rsid w:val="003842CB"/>
    <w:rsid w:val="0038445B"/>
    <w:rsid w:val="003844C1"/>
    <w:rsid w:val="003844C8"/>
    <w:rsid w:val="00384592"/>
    <w:rsid w:val="003846BC"/>
    <w:rsid w:val="003849B2"/>
    <w:rsid w:val="00384AD8"/>
    <w:rsid w:val="00384AEA"/>
    <w:rsid w:val="00384AEC"/>
    <w:rsid w:val="00384B23"/>
    <w:rsid w:val="00384C3A"/>
    <w:rsid w:val="00384C9C"/>
    <w:rsid w:val="00384CFA"/>
    <w:rsid w:val="00384F8C"/>
    <w:rsid w:val="003851C8"/>
    <w:rsid w:val="00385212"/>
    <w:rsid w:val="00385221"/>
    <w:rsid w:val="0038544B"/>
    <w:rsid w:val="003854D6"/>
    <w:rsid w:val="0038565D"/>
    <w:rsid w:val="00385730"/>
    <w:rsid w:val="0038581C"/>
    <w:rsid w:val="00385879"/>
    <w:rsid w:val="003858B4"/>
    <w:rsid w:val="00385AE5"/>
    <w:rsid w:val="00385B77"/>
    <w:rsid w:val="00385BB5"/>
    <w:rsid w:val="00385C03"/>
    <w:rsid w:val="00385CD8"/>
    <w:rsid w:val="00385D40"/>
    <w:rsid w:val="00385D74"/>
    <w:rsid w:val="00385EB7"/>
    <w:rsid w:val="00385FBA"/>
    <w:rsid w:val="00386523"/>
    <w:rsid w:val="00386573"/>
    <w:rsid w:val="003865F7"/>
    <w:rsid w:val="00386AC3"/>
    <w:rsid w:val="00386BB8"/>
    <w:rsid w:val="00386CD7"/>
    <w:rsid w:val="00386E2A"/>
    <w:rsid w:val="00386E5E"/>
    <w:rsid w:val="00386EE5"/>
    <w:rsid w:val="00386FE9"/>
    <w:rsid w:val="00386FF4"/>
    <w:rsid w:val="00387282"/>
    <w:rsid w:val="003874C7"/>
    <w:rsid w:val="00387551"/>
    <w:rsid w:val="0038757A"/>
    <w:rsid w:val="003876E4"/>
    <w:rsid w:val="00387701"/>
    <w:rsid w:val="003879CF"/>
    <w:rsid w:val="00387A3E"/>
    <w:rsid w:val="00387A9E"/>
    <w:rsid w:val="00387C28"/>
    <w:rsid w:val="00387D09"/>
    <w:rsid w:val="00387D70"/>
    <w:rsid w:val="00387FFA"/>
    <w:rsid w:val="00390014"/>
    <w:rsid w:val="00390077"/>
    <w:rsid w:val="00390204"/>
    <w:rsid w:val="00390209"/>
    <w:rsid w:val="00390416"/>
    <w:rsid w:val="0039064F"/>
    <w:rsid w:val="003906C8"/>
    <w:rsid w:val="003906DF"/>
    <w:rsid w:val="00390743"/>
    <w:rsid w:val="00390852"/>
    <w:rsid w:val="00390933"/>
    <w:rsid w:val="0039093F"/>
    <w:rsid w:val="003909D3"/>
    <w:rsid w:val="00390A51"/>
    <w:rsid w:val="00390BD2"/>
    <w:rsid w:val="00390C08"/>
    <w:rsid w:val="00390C45"/>
    <w:rsid w:val="00390C7D"/>
    <w:rsid w:val="00390DF9"/>
    <w:rsid w:val="00390E60"/>
    <w:rsid w:val="00390E67"/>
    <w:rsid w:val="00390F0B"/>
    <w:rsid w:val="00390F3F"/>
    <w:rsid w:val="00390F43"/>
    <w:rsid w:val="00390F66"/>
    <w:rsid w:val="00390F7F"/>
    <w:rsid w:val="00390FF1"/>
    <w:rsid w:val="003911E0"/>
    <w:rsid w:val="00391262"/>
    <w:rsid w:val="00391283"/>
    <w:rsid w:val="00391421"/>
    <w:rsid w:val="0039181D"/>
    <w:rsid w:val="003918DF"/>
    <w:rsid w:val="003919FB"/>
    <w:rsid w:val="00391AC2"/>
    <w:rsid w:val="00391B0C"/>
    <w:rsid w:val="00391C1D"/>
    <w:rsid w:val="00391C43"/>
    <w:rsid w:val="00391CB6"/>
    <w:rsid w:val="00391D5D"/>
    <w:rsid w:val="00391EFB"/>
    <w:rsid w:val="00391FCB"/>
    <w:rsid w:val="00392014"/>
    <w:rsid w:val="00392077"/>
    <w:rsid w:val="00392340"/>
    <w:rsid w:val="00392393"/>
    <w:rsid w:val="00392613"/>
    <w:rsid w:val="00392955"/>
    <w:rsid w:val="00392969"/>
    <w:rsid w:val="00392C0F"/>
    <w:rsid w:val="00392C33"/>
    <w:rsid w:val="00392C93"/>
    <w:rsid w:val="00392D47"/>
    <w:rsid w:val="003930F0"/>
    <w:rsid w:val="0039313E"/>
    <w:rsid w:val="003931E3"/>
    <w:rsid w:val="0039328A"/>
    <w:rsid w:val="003932DC"/>
    <w:rsid w:val="00393361"/>
    <w:rsid w:val="003933C2"/>
    <w:rsid w:val="00393543"/>
    <w:rsid w:val="00393630"/>
    <w:rsid w:val="003938AE"/>
    <w:rsid w:val="00393BEE"/>
    <w:rsid w:val="00393C57"/>
    <w:rsid w:val="00393C74"/>
    <w:rsid w:val="00393C8F"/>
    <w:rsid w:val="00393DC1"/>
    <w:rsid w:val="00393FD4"/>
    <w:rsid w:val="003941E7"/>
    <w:rsid w:val="003944AE"/>
    <w:rsid w:val="0039454E"/>
    <w:rsid w:val="00394B16"/>
    <w:rsid w:val="00394BC4"/>
    <w:rsid w:val="00394C1A"/>
    <w:rsid w:val="00394CC7"/>
    <w:rsid w:val="00394F06"/>
    <w:rsid w:val="00394F2A"/>
    <w:rsid w:val="003950D7"/>
    <w:rsid w:val="0039517D"/>
    <w:rsid w:val="00395191"/>
    <w:rsid w:val="0039553C"/>
    <w:rsid w:val="00395A86"/>
    <w:rsid w:val="00395B8B"/>
    <w:rsid w:val="00395B92"/>
    <w:rsid w:val="00395C1D"/>
    <w:rsid w:val="00395C65"/>
    <w:rsid w:val="00395F95"/>
    <w:rsid w:val="00396090"/>
    <w:rsid w:val="003962F3"/>
    <w:rsid w:val="003963AC"/>
    <w:rsid w:val="00396411"/>
    <w:rsid w:val="0039647F"/>
    <w:rsid w:val="003965D3"/>
    <w:rsid w:val="0039668D"/>
    <w:rsid w:val="00396D87"/>
    <w:rsid w:val="00396DA7"/>
    <w:rsid w:val="00396E25"/>
    <w:rsid w:val="00396E93"/>
    <w:rsid w:val="00397019"/>
    <w:rsid w:val="00397081"/>
    <w:rsid w:val="003970E2"/>
    <w:rsid w:val="003970ED"/>
    <w:rsid w:val="00397205"/>
    <w:rsid w:val="00397332"/>
    <w:rsid w:val="0039733E"/>
    <w:rsid w:val="00397462"/>
    <w:rsid w:val="003974C5"/>
    <w:rsid w:val="003974DE"/>
    <w:rsid w:val="00397973"/>
    <w:rsid w:val="00397974"/>
    <w:rsid w:val="003979D7"/>
    <w:rsid w:val="00397BB9"/>
    <w:rsid w:val="00397D28"/>
    <w:rsid w:val="003A03FE"/>
    <w:rsid w:val="003A05D2"/>
    <w:rsid w:val="003A0659"/>
    <w:rsid w:val="003A07A2"/>
    <w:rsid w:val="003A0806"/>
    <w:rsid w:val="003A081D"/>
    <w:rsid w:val="003A0AEE"/>
    <w:rsid w:val="003A0B5E"/>
    <w:rsid w:val="003A0BDF"/>
    <w:rsid w:val="003A0C2E"/>
    <w:rsid w:val="003A0C3F"/>
    <w:rsid w:val="003A0DBA"/>
    <w:rsid w:val="003A0E20"/>
    <w:rsid w:val="003A1300"/>
    <w:rsid w:val="003A142F"/>
    <w:rsid w:val="003A14A7"/>
    <w:rsid w:val="003A1614"/>
    <w:rsid w:val="003A1649"/>
    <w:rsid w:val="003A1755"/>
    <w:rsid w:val="003A1959"/>
    <w:rsid w:val="003A1A30"/>
    <w:rsid w:val="003A1A7F"/>
    <w:rsid w:val="003A1AEC"/>
    <w:rsid w:val="003A1E25"/>
    <w:rsid w:val="003A1E50"/>
    <w:rsid w:val="003A1F14"/>
    <w:rsid w:val="003A1F93"/>
    <w:rsid w:val="003A2055"/>
    <w:rsid w:val="003A213A"/>
    <w:rsid w:val="003A21E1"/>
    <w:rsid w:val="003A21EB"/>
    <w:rsid w:val="003A236D"/>
    <w:rsid w:val="003A2385"/>
    <w:rsid w:val="003A2610"/>
    <w:rsid w:val="003A2613"/>
    <w:rsid w:val="003A2680"/>
    <w:rsid w:val="003A2A44"/>
    <w:rsid w:val="003A2BAF"/>
    <w:rsid w:val="003A2C8B"/>
    <w:rsid w:val="003A2F45"/>
    <w:rsid w:val="003A2F76"/>
    <w:rsid w:val="003A30CA"/>
    <w:rsid w:val="003A3175"/>
    <w:rsid w:val="003A3274"/>
    <w:rsid w:val="003A3290"/>
    <w:rsid w:val="003A32A4"/>
    <w:rsid w:val="003A356A"/>
    <w:rsid w:val="003A35F0"/>
    <w:rsid w:val="003A370B"/>
    <w:rsid w:val="003A3996"/>
    <w:rsid w:val="003A39C0"/>
    <w:rsid w:val="003A3A40"/>
    <w:rsid w:val="003A3AA5"/>
    <w:rsid w:val="003A3B55"/>
    <w:rsid w:val="003A3CC9"/>
    <w:rsid w:val="003A3EA8"/>
    <w:rsid w:val="003A3ECB"/>
    <w:rsid w:val="003A43DE"/>
    <w:rsid w:val="003A43F2"/>
    <w:rsid w:val="003A4516"/>
    <w:rsid w:val="003A4843"/>
    <w:rsid w:val="003A48A8"/>
    <w:rsid w:val="003A4C69"/>
    <w:rsid w:val="003A4D29"/>
    <w:rsid w:val="003A4D7F"/>
    <w:rsid w:val="003A511C"/>
    <w:rsid w:val="003A540C"/>
    <w:rsid w:val="003A5503"/>
    <w:rsid w:val="003A5553"/>
    <w:rsid w:val="003A56A4"/>
    <w:rsid w:val="003A56D5"/>
    <w:rsid w:val="003A5773"/>
    <w:rsid w:val="003A58E1"/>
    <w:rsid w:val="003A5906"/>
    <w:rsid w:val="003A59C6"/>
    <w:rsid w:val="003A5B26"/>
    <w:rsid w:val="003A5D62"/>
    <w:rsid w:val="003A604C"/>
    <w:rsid w:val="003A6211"/>
    <w:rsid w:val="003A621F"/>
    <w:rsid w:val="003A63E5"/>
    <w:rsid w:val="003A650E"/>
    <w:rsid w:val="003A656E"/>
    <w:rsid w:val="003A67BF"/>
    <w:rsid w:val="003A6861"/>
    <w:rsid w:val="003A6AFA"/>
    <w:rsid w:val="003A6B67"/>
    <w:rsid w:val="003A6EB0"/>
    <w:rsid w:val="003A6FD1"/>
    <w:rsid w:val="003A707F"/>
    <w:rsid w:val="003A7359"/>
    <w:rsid w:val="003A74B9"/>
    <w:rsid w:val="003A76D1"/>
    <w:rsid w:val="003A770B"/>
    <w:rsid w:val="003A7817"/>
    <w:rsid w:val="003A7821"/>
    <w:rsid w:val="003A7B55"/>
    <w:rsid w:val="003A7B60"/>
    <w:rsid w:val="003B02BE"/>
    <w:rsid w:val="003B0312"/>
    <w:rsid w:val="003B03BC"/>
    <w:rsid w:val="003B05DE"/>
    <w:rsid w:val="003B06BC"/>
    <w:rsid w:val="003B07D9"/>
    <w:rsid w:val="003B09D4"/>
    <w:rsid w:val="003B0A56"/>
    <w:rsid w:val="003B0A9E"/>
    <w:rsid w:val="003B0AD6"/>
    <w:rsid w:val="003B0D29"/>
    <w:rsid w:val="003B0F89"/>
    <w:rsid w:val="003B10F6"/>
    <w:rsid w:val="003B120B"/>
    <w:rsid w:val="003B1215"/>
    <w:rsid w:val="003B12A4"/>
    <w:rsid w:val="003B1410"/>
    <w:rsid w:val="003B1715"/>
    <w:rsid w:val="003B17AE"/>
    <w:rsid w:val="003B17B7"/>
    <w:rsid w:val="003B1878"/>
    <w:rsid w:val="003B18A1"/>
    <w:rsid w:val="003B18DA"/>
    <w:rsid w:val="003B1B3C"/>
    <w:rsid w:val="003B1C7B"/>
    <w:rsid w:val="003B1EC6"/>
    <w:rsid w:val="003B203E"/>
    <w:rsid w:val="003B2053"/>
    <w:rsid w:val="003B2268"/>
    <w:rsid w:val="003B2283"/>
    <w:rsid w:val="003B233E"/>
    <w:rsid w:val="003B2393"/>
    <w:rsid w:val="003B23CD"/>
    <w:rsid w:val="003B2404"/>
    <w:rsid w:val="003B244F"/>
    <w:rsid w:val="003B25FE"/>
    <w:rsid w:val="003B266E"/>
    <w:rsid w:val="003B26B1"/>
    <w:rsid w:val="003B26EE"/>
    <w:rsid w:val="003B2727"/>
    <w:rsid w:val="003B2752"/>
    <w:rsid w:val="003B276F"/>
    <w:rsid w:val="003B27F7"/>
    <w:rsid w:val="003B290B"/>
    <w:rsid w:val="003B294E"/>
    <w:rsid w:val="003B2A62"/>
    <w:rsid w:val="003B2AEC"/>
    <w:rsid w:val="003B2BBB"/>
    <w:rsid w:val="003B2BF0"/>
    <w:rsid w:val="003B2D22"/>
    <w:rsid w:val="003B3073"/>
    <w:rsid w:val="003B30E2"/>
    <w:rsid w:val="003B33EE"/>
    <w:rsid w:val="003B3559"/>
    <w:rsid w:val="003B36F0"/>
    <w:rsid w:val="003B3783"/>
    <w:rsid w:val="003B3855"/>
    <w:rsid w:val="003B39A4"/>
    <w:rsid w:val="003B3A3F"/>
    <w:rsid w:val="003B3AFE"/>
    <w:rsid w:val="003B3CE5"/>
    <w:rsid w:val="003B3D5E"/>
    <w:rsid w:val="003B3D82"/>
    <w:rsid w:val="003B3DB4"/>
    <w:rsid w:val="003B3E47"/>
    <w:rsid w:val="003B413A"/>
    <w:rsid w:val="003B42D2"/>
    <w:rsid w:val="003B4357"/>
    <w:rsid w:val="003B4548"/>
    <w:rsid w:val="003B46F4"/>
    <w:rsid w:val="003B474A"/>
    <w:rsid w:val="003B4814"/>
    <w:rsid w:val="003B482E"/>
    <w:rsid w:val="003B49AB"/>
    <w:rsid w:val="003B4B21"/>
    <w:rsid w:val="003B4BEE"/>
    <w:rsid w:val="003B4C7E"/>
    <w:rsid w:val="003B4D01"/>
    <w:rsid w:val="003B512D"/>
    <w:rsid w:val="003B5659"/>
    <w:rsid w:val="003B578F"/>
    <w:rsid w:val="003B5844"/>
    <w:rsid w:val="003B598F"/>
    <w:rsid w:val="003B5A56"/>
    <w:rsid w:val="003B5A89"/>
    <w:rsid w:val="003B5B35"/>
    <w:rsid w:val="003B5B96"/>
    <w:rsid w:val="003B5BA1"/>
    <w:rsid w:val="003B5D17"/>
    <w:rsid w:val="003B5D2C"/>
    <w:rsid w:val="003B5E0A"/>
    <w:rsid w:val="003B5FA5"/>
    <w:rsid w:val="003B60F3"/>
    <w:rsid w:val="003B628B"/>
    <w:rsid w:val="003B63E7"/>
    <w:rsid w:val="003B6472"/>
    <w:rsid w:val="003B68BF"/>
    <w:rsid w:val="003B6901"/>
    <w:rsid w:val="003B69D0"/>
    <w:rsid w:val="003B6C8D"/>
    <w:rsid w:val="003B6DDA"/>
    <w:rsid w:val="003B7072"/>
    <w:rsid w:val="003B7167"/>
    <w:rsid w:val="003B7402"/>
    <w:rsid w:val="003B7440"/>
    <w:rsid w:val="003B7491"/>
    <w:rsid w:val="003B789C"/>
    <w:rsid w:val="003B7B8E"/>
    <w:rsid w:val="003B7C30"/>
    <w:rsid w:val="003B7D5C"/>
    <w:rsid w:val="003B7E4A"/>
    <w:rsid w:val="003B7FF0"/>
    <w:rsid w:val="003C0035"/>
    <w:rsid w:val="003C00D5"/>
    <w:rsid w:val="003C00DC"/>
    <w:rsid w:val="003C013A"/>
    <w:rsid w:val="003C017E"/>
    <w:rsid w:val="003C027F"/>
    <w:rsid w:val="003C042B"/>
    <w:rsid w:val="003C068E"/>
    <w:rsid w:val="003C0751"/>
    <w:rsid w:val="003C08F2"/>
    <w:rsid w:val="003C0980"/>
    <w:rsid w:val="003C0A9C"/>
    <w:rsid w:val="003C0AA4"/>
    <w:rsid w:val="003C0BD4"/>
    <w:rsid w:val="003C0C91"/>
    <w:rsid w:val="003C0E0A"/>
    <w:rsid w:val="003C0F07"/>
    <w:rsid w:val="003C0FB7"/>
    <w:rsid w:val="003C0FD3"/>
    <w:rsid w:val="003C115E"/>
    <w:rsid w:val="003C11A2"/>
    <w:rsid w:val="003C131F"/>
    <w:rsid w:val="003C13E4"/>
    <w:rsid w:val="003C13F5"/>
    <w:rsid w:val="003C15AF"/>
    <w:rsid w:val="003C16F7"/>
    <w:rsid w:val="003C1706"/>
    <w:rsid w:val="003C1B7E"/>
    <w:rsid w:val="003C1BB8"/>
    <w:rsid w:val="003C1C1A"/>
    <w:rsid w:val="003C1CF3"/>
    <w:rsid w:val="003C1D7D"/>
    <w:rsid w:val="003C1DF1"/>
    <w:rsid w:val="003C1E8E"/>
    <w:rsid w:val="003C1EAA"/>
    <w:rsid w:val="003C1FCA"/>
    <w:rsid w:val="003C2082"/>
    <w:rsid w:val="003C225B"/>
    <w:rsid w:val="003C22FB"/>
    <w:rsid w:val="003C242F"/>
    <w:rsid w:val="003C24B6"/>
    <w:rsid w:val="003C24E9"/>
    <w:rsid w:val="003C250F"/>
    <w:rsid w:val="003C291C"/>
    <w:rsid w:val="003C2A06"/>
    <w:rsid w:val="003C2AC2"/>
    <w:rsid w:val="003C2B1C"/>
    <w:rsid w:val="003C2CA4"/>
    <w:rsid w:val="003C2CFB"/>
    <w:rsid w:val="003C2D84"/>
    <w:rsid w:val="003C2EA5"/>
    <w:rsid w:val="003C300C"/>
    <w:rsid w:val="003C303A"/>
    <w:rsid w:val="003C337E"/>
    <w:rsid w:val="003C3466"/>
    <w:rsid w:val="003C34BD"/>
    <w:rsid w:val="003C34FD"/>
    <w:rsid w:val="003C3590"/>
    <w:rsid w:val="003C3629"/>
    <w:rsid w:val="003C367F"/>
    <w:rsid w:val="003C3A33"/>
    <w:rsid w:val="003C3B84"/>
    <w:rsid w:val="003C3BFF"/>
    <w:rsid w:val="003C40C3"/>
    <w:rsid w:val="003C43D5"/>
    <w:rsid w:val="003C461B"/>
    <w:rsid w:val="003C484A"/>
    <w:rsid w:val="003C4B96"/>
    <w:rsid w:val="003C4BD4"/>
    <w:rsid w:val="003C4E8E"/>
    <w:rsid w:val="003C50FF"/>
    <w:rsid w:val="003C512F"/>
    <w:rsid w:val="003C5130"/>
    <w:rsid w:val="003C5536"/>
    <w:rsid w:val="003C5541"/>
    <w:rsid w:val="003C5616"/>
    <w:rsid w:val="003C5775"/>
    <w:rsid w:val="003C57DE"/>
    <w:rsid w:val="003C57F3"/>
    <w:rsid w:val="003C5DFC"/>
    <w:rsid w:val="003C5EC1"/>
    <w:rsid w:val="003C5F5D"/>
    <w:rsid w:val="003C5FA7"/>
    <w:rsid w:val="003C5FAB"/>
    <w:rsid w:val="003C6553"/>
    <w:rsid w:val="003C671A"/>
    <w:rsid w:val="003C672A"/>
    <w:rsid w:val="003C684E"/>
    <w:rsid w:val="003C6B0D"/>
    <w:rsid w:val="003C6B6B"/>
    <w:rsid w:val="003C6CFF"/>
    <w:rsid w:val="003C6D51"/>
    <w:rsid w:val="003C6DDF"/>
    <w:rsid w:val="003C72A7"/>
    <w:rsid w:val="003C73D3"/>
    <w:rsid w:val="003C7515"/>
    <w:rsid w:val="003C776F"/>
    <w:rsid w:val="003C7791"/>
    <w:rsid w:val="003C780B"/>
    <w:rsid w:val="003C792B"/>
    <w:rsid w:val="003C798B"/>
    <w:rsid w:val="003C79BD"/>
    <w:rsid w:val="003C7B1C"/>
    <w:rsid w:val="003C7DE0"/>
    <w:rsid w:val="003C7F70"/>
    <w:rsid w:val="003D015F"/>
    <w:rsid w:val="003D0218"/>
    <w:rsid w:val="003D0241"/>
    <w:rsid w:val="003D030D"/>
    <w:rsid w:val="003D032D"/>
    <w:rsid w:val="003D03F0"/>
    <w:rsid w:val="003D042B"/>
    <w:rsid w:val="003D05C2"/>
    <w:rsid w:val="003D05F3"/>
    <w:rsid w:val="003D0621"/>
    <w:rsid w:val="003D0A9C"/>
    <w:rsid w:val="003D0CAC"/>
    <w:rsid w:val="003D0D1B"/>
    <w:rsid w:val="003D0DB3"/>
    <w:rsid w:val="003D0E9B"/>
    <w:rsid w:val="003D0EB9"/>
    <w:rsid w:val="003D1069"/>
    <w:rsid w:val="003D10B5"/>
    <w:rsid w:val="003D122B"/>
    <w:rsid w:val="003D12E1"/>
    <w:rsid w:val="003D1411"/>
    <w:rsid w:val="003D1510"/>
    <w:rsid w:val="003D175C"/>
    <w:rsid w:val="003D186C"/>
    <w:rsid w:val="003D1B8B"/>
    <w:rsid w:val="003D1DEC"/>
    <w:rsid w:val="003D1EDE"/>
    <w:rsid w:val="003D1F51"/>
    <w:rsid w:val="003D1FCD"/>
    <w:rsid w:val="003D2019"/>
    <w:rsid w:val="003D209B"/>
    <w:rsid w:val="003D2466"/>
    <w:rsid w:val="003D248C"/>
    <w:rsid w:val="003D258B"/>
    <w:rsid w:val="003D25B3"/>
    <w:rsid w:val="003D2647"/>
    <w:rsid w:val="003D267D"/>
    <w:rsid w:val="003D2700"/>
    <w:rsid w:val="003D29DD"/>
    <w:rsid w:val="003D2AED"/>
    <w:rsid w:val="003D2C41"/>
    <w:rsid w:val="003D2C66"/>
    <w:rsid w:val="003D2D32"/>
    <w:rsid w:val="003D2D4B"/>
    <w:rsid w:val="003D2D65"/>
    <w:rsid w:val="003D2D9E"/>
    <w:rsid w:val="003D2DAD"/>
    <w:rsid w:val="003D329A"/>
    <w:rsid w:val="003D32C8"/>
    <w:rsid w:val="003D3364"/>
    <w:rsid w:val="003D347D"/>
    <w:rsid w:val="003D3696"/>
    <w:rsid w:val="003D382C"/>
    <w:rsid w:val="003D38FC"/>
    <w:rsid w:val="003D3AFE"/>
    <w:rsid w:val="003D3C0E"/>
    <w:rsid w:val="003D3CC1"/>
    <w:rsid w:val="003D3CC7"/>
    <w:rsid w:val="003D3CE7"/>
    <w:rsid w:val="003D3F1B"/>
    <w:rsid w:val="003D4061"/>
    <w:rsid w:val="003D436B"/>
    <w:rsid w:val="003D43C8"/>
    <w:rsid w:val="003D44DB"/>
    <w:rsid w:val="003D44FC"/>
    <w:rsid w:val="003D4604"/>
    <w:rsid w:val="003D47F7"/>
    <w:rsid w:val="003D4833"/>
    <w:rsid w:val="003D4D8B"/>
    <w:rsid w:val="003D4DBA"/>
    <w:rsid w:val="003D4DF9"/>
    <w:rsid w:val="003D4E60"/>
    <w:rsid w:val="003D4EB0"/>
    <w:rsid w:val="003D4F6D"/>
    <w:rsid w:val="003D5306"/>
    <w:rsid w:val="003D543F"/>
    <w:rsid w:val="003D5651"/>
    <w:rsid w:val="003D5830"/>
    <w:rsid w:val="003D5AE9"/>
    <w:rsid w:val="003D5C08"/>
    <w:rsid w:val="003D5C8C"/>
    <w:rsid w:val="003D5EB4"/>
    <w:rsid w:val="003D603D"/>
    <w:rsid w:val="003D6154"/>
    <w:rsid w:val="003D620C"/>
    <w:rsid w:val="003D62DA"/>
    <w:rsid w:val="003D6323"/>
    <w:rsid w:val="003D6560"/>
    <w:rsid w:val="003D66BB"/>
    <w:rsid w:val="003D6746"/>
    <w:rsid w:val="003D682F"/>
    <w:rsid w:val="003D68F0"/>
    <w:rsid w:val="003D6A0D"/>
    <w:rsid w:val="003D6B96"/>
    <w:rsid w:val="003D6CAD"/>
    <w:rsid w:val="003D6D8A"/>
    <w:rsid w:val="003D726B"/>
    <w:rsid w:val="003D754D"/>
    <w:rsid w:val="003D7605"/>
    <w:rsid w:val="003D76C8"/>
    <w:rsid w:val="003D76CC"/>
    <w:rsid w:val="003E011B"/>
    <w:rsid w:val="003E0133"/>
    <w:rsid w:val="003E0166"/>
    <w:rsid w:val="003E01E5"/>
    <w:rsid w:val="003E079A"/>
    <w:rsid w:val="003E08E8"/>
    <w:rsid w:val="003E0B30"/>
    <w:rsid w:val="003E0B68"/>
    <w:rsid w:val="003E0BA8"/>
    <w:rsid w:val="003E0CD3"/>
    <w:rsid w:val="003E0E18"/>
    <w:rsid w:val="003E0F2E"/>
    <w:rsid w:val="003E0F97"/>
    <w:rsid w:val="003E107E"/>
    <w:rsid w:val="003E10EE"/>
    <w:rsid w:val="003E11D9"/>
    <w:rsid w:val="003E1267"/>
    <w:rsid w:val="003E14B7"/>
    <w:rsid w:val="003E1802"/>
    <w:rsid w:val="003E1B76"/>
    <w:rsid w:val="003E1DE0"/>
    <w:rsid w:val="003E1E63"/>
    <w:rsid w:val="003E1E9E"/>
    <w:rsid w:val="003E1F49"/>
    <w:rsid w:val="003E20D7"/>
    <w:rsid w:val="003E21F7"/>
    <w:rsid w:val="003E2285"/>
    <w:rsid w:val="003E2493"/>
    <w:rsid w:val="003E2526"/>
    <w:rsid w:val="003E2576"/>
    <w:rsid w:val="003E287A"/>
    <w:rsid w:val="003E2A36"/>
    <w:rsid w:val="003E2A45"/>
    <w:rsid w:val="003E2C03"/>
    <w:rsid w:val="003E2D00"/>
    <w:rsid w:val="003E2E13"/>
    <w:rsid w:val="003E311C"/>
    <w:rsid w:val="003E31D6"/>
    <w:rsid w:val="003E32BF"/>
    <w:rsid w:val="003E33EE"/>
    <w:rsid w:val="003E3402"/>
    <w:rsid w:val="003E346F"/>
    <w:rsid w:val="003E35F7"/>
    <w:rsid w:val="003E36F2"/>
    <w:rsid w:val="003E37B3"/>
    <w:rsid w:val="003E3810"/>
    <w:rsid w:val="003E3850"/>
    <w:rsid w:val="003E3A11"/>
    <w:rsid w:val="003E3C54"/>
    <w:rsid w:val="003E3F44"/>
    <w:rsid w:val="003E4043"/>
    <w:rsid w:val="003E4074"/>
    <w:rsid w:val="003E410A"/>
    <w:rsid w:val="003E4278"/>
    <w:rsid w:val="003E4425"/>
    <w:rsid w:val="003E4483"/>
    <w:rsid w:val="003E454B"/>
    <w:rsid w:val="003E46EC"/>
    <w:rsid w:val="003E4742"/>
    <w:rsid w:val="003E47B3"/>
    <w:rsid w:val="003E4891"/>
    <w:rsid w:val="003E498F"/>
    <w:rsid w:val="003E49A6"/>
    <w:rsid w:val="003E4D7B"/>
    <w:rsid w:val="003E4D88"/>
    <w:rsid w:val="003E4DBA"/>
    <w:rsid w:val="003E4DC1"/>
    <w:rsid w:val="003E4DCE"/>
    <w:rsid w:val="003E4DDA"/>
    <w:rsid w:val="003E4DDC"/>
    <w:rsid w:val="003E4E45"/>
    <w:rsid w:val="003E4E68"/>
    <w:rsid w:val="003E4FD3"/>
    <w:rsid w:val="003E511C"/>
    <w:rsid w:val="003E5175"/>
    <w:rsid w:val="003E56BD"/>
    <w:rsid w:val="003E56CD"/>
    <w:rsid w:val="003E5769"/>
    <w:rsid w:val="003E57E2"/>
    <w:rsid w:val="003E5858"/>
    <w:rsid w:val="003E5AE2"/>
    <w:rsid w:val="003E5C0C"/>
    <w:rsid w:val="003E5F15"/>
    <w:rsid w:val="003E6169"/>
    <w:rsid w:val="003E63A1"/>
    <w:rsid w:val="003E63FF"/>
    <w:rsid w:val="003E6BFA"/>
    <w:rsid w:val="003E6C30"/>
    <w:rsid w:val="003E6CDA"/>
    <w:rsid w:val="003E6DC0"/>
    <w:rsid w:val="003E6EC7"/>
    <w:rsid w:val="003E7139"/>
    <w:rsid w:val="003E7332"/>
    <w:rsid w:val="003E7406"/>
    <w:rsid w:val="003E750E"/>
    <w:rsid w:val="003E7719"/>
    <w:rsid w:val="003E7758"/>
    <w:rsid w:val="003E7A67"/>
    <w:rsid w:val="003E7BDA"/>
    <w:rsid w:val="003E7C14"/>
    <w:rsid w:val="003E7DE8"/>
    <w:rsid w:val="003E7E12"/>
    <w:rsid w:val="003E7E82"/>
    <w:rsid w:val="003E7E83"/>
    <w:rsid w:val="003F003D"/>
    <w:rsid w:val="003F0222"/>
    <w:rsid w:val="003F02A3"/>
    <w:rsid w:val="003F0429"/>
    <w:rsid w:val="003F0563"/>
    <w:rsid w:val="003F0655"/>
    <w:rsid w:val="003F0753"/>
    <w:rsid w:val="003F07EF"/>
    <w:rsid w:val="003F08C1"/>
    <w:rsid w:val="003F0A1B"/>
    <w:rsid w:val="003F0B7E"/>
    <w:rsid w:val="003F0BF9"/>
    <w:rsid w:val="003F0CD3"/>
    <w:rsid w:val="003F0D64"/>
    <w:rsid w:val="003F0D91"/>
    <w:rsid w:val="003F0D9C"/>
    <w:rsid w:val="003F0E2C"/>
    <w:rsid w:val="003F0F50"/>
    <w:rsid w:val="003F104D"/>
    <w:rsid w:val="003F10F8"/>
    <w:rsid w:val="003F1159"/>
    <w:rsid w:val="003F1169"/>
    <w:rsid w:val="003F121C"/>
    <w:rsid w:val="003F1249"/>
    <w:rsid w:val="003F1257"/>
    <w:rsid w:val="003F1280"/>
    <w:rsid w:val="003F12F1"/>
    <w:rsid w:val="003F13A1"/>
    <w:rsid w:val="003F145C"/>
    <w:rsid w:val="003F1495"/>
    <w:rsid w:val="003F14F2"/>
    <w:rsid w:val="003F1513"/>
    <w:rsid w:val="003F157F"/>
    <w:rsid w:val="003F18B4"/>
    <w:rsid w:val="003F1A4C"/>
    <w:rsid w:val="003F1A91"/>
    <w:rsid w:val="003F1CA0"/>
    <w:rsid w:val="003F1CD5"/>
    <w:rsid w:val="003F1D73"/>
    <w:rsid w:val="003F1EBF"/>
    <w:rsid w:val="003F1F15"/>
    <w:rsid w:val="003F1F94"/>
    <w:rsid w:val="003F1FC8"/>
    <w:rsid w:val="003F21AB"/>
    <w:rsid w:val="003F21FD"/>
    <w:rsid w:val="003F22B4"/>
    <w:rsid w:val="003F22BB"/>
    <w:rsid w:val="003F2460"/>
    <w:rsid w:val="003F255B"/>
    <w:rsid w:val="003F25B1"/>
    <w:rsid w:val="003F280B"/>
    <w:rsid w:val="003F291B"/>
    <w:rsid w:val="003F2B3E"/>
    <w:rsid w:val="003F2C5B"/>
    <w:rsid w:val="003F2E6D"/>
    <w:rsid w:val="003F2E9B"/>
    <w:rsid w:val="003F2EDB"/>
    <w:rsid w:val="003F3312"/>
    <w:rsid w:val="003F34A9"/>
    <w:rsid w:val="003F35CD"/>
    <w:rsid w:val="003F3643"/>
    <w:rsid w:val="003F3697"/>
    <w:rsid w:val="003F3862"/>
    <w:rsid w:val="003F393A"/>
    <w:rsid w:val="003F39E5"/>
    <w:rsid w:val="003F3B4B"/>
    <w:rsid w:val="003F3CDE"/>
    <w:rsid w:val="003F3D05"/>
    <w:rsid w:val="003F3D80"/>
    <w:rsid w:val="003F3F08"/>
    <w:rsid w:val="003F4024"/>
    <w:rsid w:val="003F40A8"/>
    <w:rsid w:val="003F412F"/>
    <w:rsid w:val="003F42B9"/>
    <w:rsid w:val="003F440B"/>
    <w:rsid w:val="003F4581"/>
    <w:rsid w:val="003F464C"/>
    <w:rsid w:val="003F47B3"/>
    <w:rsid w:val="003F4AA4"/>
    <w:rsid w:val="003F4B18"/>
    <w:rsid w:val="003F4D8C"/>
    <w:rsid w:val="003F4DD0"/>
    <w:rsid w:val="003F4F45"/>
    <w:rsid w:val="003F514E"/>
    <w:rsid w:val="003F51EB"/>
    <w:rsid w:val="003F53E6"/>
    <w:rsid w:val="003F5480"/>
    <w:rsid w:val="003F558C"/>
    <w:rsid w:val="003F560B"/>
    <w:rsid w:val="003F564F"/>
    <w:rsid w:val="003F56F6"/>
    <w:rsid w:val="003F5834"/>
    <w:rsid w:val="003F5849"/>
    <w:rsid w:val="003F5919"/>
    <w:rsid w:val="003F5B4E"/>
    <w:rsid w:val="003F5B68"/>
    <w:rsid w:val="003F5BF1"/>
    <w:rsid w:val="003F5C73"/>
    <w:rsid w:val="003F5D84"/>
    <w:rsid w:val="003F608A"/>
    <w:rsid w:val="003F624C"/>
    <w:rsid w:val="003F6362"/>
    <w:rsid w:val="003F641E"/>
    <w:rsid w:val="003F65BC"/>
    <w:rsid w:val="003F66A3"/>
    <w:rsid w:val="003F677B"/>
    <w:rsid w:val="003F6881"/>
    <w:rsid w:val="003F6AC9"/>
    <w:rsid w:val="003F6C25"/>
    <w:rsid w:val="003F6CFE"/>
    <w:rsid w:val="003F6D46"/>
    <w:rsid w:val="003F6E4E"/>
    <w:rsid w:val="003F6F2E"/>
    <w:rsid w:val="003F6FA2"/>
    <w:rsid w:val="003F707D"/>
    <w:rsid w:val="003F712A"/>
    <w:rsid w:val="003F71B8"/>
    <w:rsid w:val="003F71F9"/>
    <w:rsid w:val="003F7403"/>
    <w:rsid w:val="003F7652"/>
    <w:rsid w:val="003F76EF"/>
    <w:rsid w:val="003F79D3"/>
    <w:rsid w:val="003F7AA2"/>
    <w:rsid w:val="003F7B69"/>
    <w:rsid w:val="003F7C27"/>
    <w:rsid w:val="003F7CF6"/>
    <w:rsid w:val="003F7E1F"/>
    <w:rsid w:val="003F7F6F"/>
    <w:rsid w:val="00400017"/>
    <w:rsid w:val="004002A9"/>
    <w:rsid w:val="00400482"/>
    <w:rsid w:val="004005AB"/>
    <w:rsid w:val="004009FC"/>
    <w:rsid w:val="00400A1F"/>
    <w:rsid w:val="00400C87"/>
    <w:rsid w:val="00400CFB"/>
    <w:rsid w:val="00400ED7"/>
    <w:rsid w:val="00401044"/>
    <w:rsid w:val="00401094"/>
    <w:rsid w:val="00401136"/>
    <w:rsid w:val="00401240"/>
    <w:rsid w:val="0040124E"/>
    <w:rsid w:val="00401409"/>
    <w:rsid w:val="00401439"/>
    <w:rsid w:val="00401444"/>
    <w:rsid w:val="004016C4"/>
    <w:rsid w:val="0040174C"/>
    <w:rsid w:val="004017A7"/>
    <w:rsid w:val="00401862"/>
    <w:rsid w:val="004019AC"/>
    <w:rsid w:val="004019DA"/>
    <w:rsid w:val="00401B84"/>
    <w:rsid w:val="00401C84"/>
    <w:rsid w:val="00401D44"/>
    <w:rsid w:val="00401E7C"/>
    <w:rsid w:val="00401E8F"/>
    <w:rsid w:val="00401EEB"/>
    <w:rsid w:val="004020CD"/>
    <w:rsid w:val="00402223"/>
    <w:rsid w:val="00402850"/>
    <w:rsid w:val="00402998"/>
    <w:rsid w:val="00402DB5"/>
    <w:rsid w:val="00402F63"/>
    <w:rsid w:val="00403104"/>
    <w:rsid w:val="00403199"/>
    <w:rsid w:val="004031C2"/>
    <w:rsid w:val="00403252"/>
    <w:rsid w:val="00403398"/>
    <w:rsid w:val="004034F5"/>
    <w:rsid w:val="0040380A"/>
    <w:rsid w:val="004039BD"/>
    <w:rsid w:val="00403AB9"/>
    <w:rsid w:val="00403B3B"/>
    <w:rsid w:val="00403ED5"/>
    <w:rsid w:val="00404079"/>
    <w:rsid w:val="0040419D"/>
    <w:rsid w:val="004041FA"/>
    <w:rsid w:val="00404264"/>
    <w:rsid w:val="00404366"/>
    <w:rsid w:val="004043D0"/>
    <w:rsid w:val="00404404"/>
    <w:rsid w:val="004044DF"/>
    <w:rsid w:val="00404540"/>
    <w:rsid w:val="00404574"/>
    <w:rsid w:val="004045DC"/>
    <w:rsid w:val="004045EE"/>
    <w:rsid w:val="00404754"/>
    <w:rsid w:val="00404859"/>
    <w:rsid w:val="00404A54"/>
    <w:rsid w:val="00404AAE"/>
    <w:rsid w:val="00404B9A"/>
    <w:rsid w:val="00404EAA"/>
    <w:rsid w:val="00404F8F"/>
    <w:rsid w:val="004050F2"/>
    <w:rsid w:val="0040514B"/>
    <w:rsid w:val="00405164"/>
    <w:rsid w:val="00405208"/>
    <w:rsid w:val="00405242"/>
    <w:rsid w:val="004052EB"/>
    <w:rsid w:val="004056A8"/>
    <w:rsid w:val="004056F4"/>
    <w:rsid w:val="00405702"/>
    <w:rsid w:val="00405735"/>
    <w:rsid w:val="00405771"/>
    <w:rsid w:val="00405953"/>
    <w:rsid w:val="00405AD0"/>
    <w:rsid w:val="00405B2D"/>
    <w:rsid w:val="00405BA8"/>
    <w:rsid w:val="00405BD1"/>
    <w:rsid w:val="00405ED1"/>
    <w:rsid w:val="00405F5D"/>
    <w:rsid w:val="00405F7D"/>
    <w:rsid w:val="00406021"/>
    <w:rsid w:val="00406139"/>
    <w:rsid w:val="00406171"/>
    <w:rsid w:val="004061B3"/>
    <w:rsid w:val="0040637E"/>
    <w:rsid w:val="004063F2"/>
    <w:rsid w:val="004064B2"/>
    <w:rsid w:val="004064DC"/>
    <w:rsid w:val="00406542"/>
    <w:rsid w:val="00406576"/>
    <w:rsid w:val="0040671C"/>
    <w:rsid w:val="004067AA"/>
    <w:rsid w:val="0040683D"/>
    <w:rsid w:val="00406849"/>
    <w:rsid w:val="004068B5"/>
    <w:rsid w:val="0040691D"/>
    <w:rsid w:val="00406933"/>
    <w:rsid w:val="00406983"/>
    <w:rsid w:val="00406B82"/>
    <w:rsid w:val="00406EC1"/>
    <w:rsid w:val="00406FB1"/>
    <w:rsid w:val="0040701D"/>
    <w:rsid w:val="0040704E"/>
    <w:rsid w:val="004073F4"/>
    <w:rsid w:val="00407428"/>
    <w:rsid w:val="0040748D"/>
    <w:rsid w:val="004074F1"/>
    <w:rsid w:val="004076D8"/>
    <w:rsid w:val="00407744"/>
    <w:rsid w:val="00407821"/>
    <w:rsid w:val="0040782B"/>
    <w:rsid w:val="004079F8"/>
    <w:rsid w:val="00407A67"/>
    <w:rsid w:val="00407C47"/>
    <w:rsid w:val="00407CCF"/>
    <w:rsid w:val="00407D76"/>
    <w:rsid w:val="00407DFE"/>
    <w:rsid w:val="00410055"/>
    <w:rsid w:val="004101D3"/>
    <w:rsid w:val="004102A5"/>
    <w:rsid w:val="0041033A"/>
    <w:rsid w:val="004103F9"/>
    <w:rsid w:val="00410579"/>
    <w:rsid w:val="004105DA"/>
    <w:rsid w:val="004107F3"/>
    <w:rsid w:val="00410C6B"/>
    <w:rsid w:val="00410D47"/>
    <w:rsid w:val="00410D6C"/>
    <w:rsid w:val="00410F5A"/>
    <w:rsid w:val="00410FCE"/>
    <w:rsid w:val="004110E7"/>
    <w:rsid w:val="004111EE"/>
    <w:rsid w:val="004111F5"/>
    <w:rsid w:val="004112A4"/>
    <w:rsid w:val="00411335"/>
    <w:rsid w:val="004114CE"/>
    <w:rsid w:val="00411582"/>
    <w:rsid w:val="0041175C"/>
    <w:rsid w:val="004117B0"/>
    <w:rsid w:val="004117BD"/>
    <w:rsid w:val="004119A6"/>
    <w:rsid w:val="00411C90"/>
    <w:rsid w:val="00411DF7"/>
    <w:rsid w:val="00411E52"/>
    <w:rsid w:val="00411ED7"/>
    <w:rsid w:val="004120E1"/>
    <w:rsid w:val="00412172"/>
    <w:rsid w:val="00412445"/>
    <w:rsid w:val="0041258B"/>
    <w:rsid w:val="004125F5"/>
    <w:rsid w:val="004127C5"/>
    <w:rsid w:val="00412878"/>
    <w:rsid w:val="0041288D"/>
    <w:rsid w:val="004129D1"/>
    <w:rsid w:val="00412EFE"/>
    <w:rsid w:val="00413317"/>
    <w:rsid w:val="0041332A"/>
    <w:rsid w:val="0041373D"/>
    <w:rsid w:val="00413940"/>
    <w:rsid w:val="004139EC"/>
    <w:rsid w:val="00413C8D"/>
    <w:rsid w:val="00413DE8"/>
    <w:rsid w:val="00413E10"/>
    <w:rsid w:val="00414066"/>
    <w:rsid w:val="00414068"/>
    <w:rsid w:val="004141E3"/>
    <w:rsid w:val="00414299"/>
    <w:rsid w:val="004143BF"/>
    <w:rsid w:val="0041441A"/>
    <w:rsid w:val="00414492"/>
    <w:rsid w:val="00414531"/>
    <w:rsid w:val="00414533"/>
    <w:rsid w:val="004147A9"/>
    <w:rsid w:val="00414857"/>
    <w:rsid w:val="00414B2E"/>
    <w:rsid w:val="00414B69"/>
    <w:rsid w:val="00414BCC"/>
    <w:rsid w:val="00414CA0"/>
    <w:rsid w:val="00414FF3"/>
    <w:rsid w:val="00415000"/>
    <w:rsid w:val="004151D3"/>
    <w:rsid w:val="004151E1"/>
    <w:rsid w:val="00415238"/>
    <w:rsid w:val="004154CF"/>
    <w:rsid w:val="00415816"/>
    <w:rsid w:val="004158C7"/>
    <w:rsid w:val="00415901"/>
    <w:rsid w:val="00415968"/>
    <w:rsid w:val="004159AC"/>
    <w:rsid w:val="00415A26"/>
    <w:rsid w:val="00415B87"/>
    <w:rsid w:val="00415BA8"/>
    <w:rsid w:val="00415BE3"/>
    <w:rsid w:val="00415C3C"/>
    <w:rsid w:val="00415DD8"/>
    <w:rsid w:val="00415E5D"/>
    <w:rsid w:val="00415E77"/>
    <w:rsid w:val="00415FA1"/>
    <w:rsid w:val="00415FC9"/>
    <w:rsid w:val="00416053"/>
    <w:rsid w:val="0041620D"/>
    <w:rsid w:val="00416277"/>
    <w:rsid w:val="004162C6"/>
    <w:rsid w:val="00416373"/>
    <w:rsid w:val="00416383"/>
    <w:rsid w:val="0041638E"/>
    <w:rsid w:val="004164F2"/>
    <w:rsid w:val="00416583"/>
    <w:rsid w:val="0041660C"/>
    <w:rsid w:val="0041668A"/>
    <w:rsid w:val="004166A8"/>
    <w:rsid w:val="004167A9"/>
    <w:rsid w:val="00416845"/>
    <w:rsid w:val="00416949"/>
    <w:rsid w:val="004169AD"/>
    <w:rsid w:val="00416AA4"/>
    <w:rsid w:val="00416AEC"/>
    <w:rsid w:val="00416BA9"/>
    <w:rsid w:val="00416CD4"/>
    <w:rsid w:val="00416DBA"/>
    <w:rsid w:val="00416FD9"/>
    <w:rsid w:val="004172B2"/>
    <w:rsid w:val="00417337"/>
    <w:rsid w:val="004174C1"/>
    <w:rsid w:val="004177A6"/>
    <w:rsid w:val="0041782E"/>
    <w:rsid w:val="0041787B"/>
    <w:rsid w:val="0041796E"/>
    <w:rsid w:val="004179A0"/>
    <w:rsid w:val="00417ABB"/>
    <w:rsid w:val="00417BD4"/>
    <w:rsid w:val="00417D65"/>
    <w:rsid w:val="00417DA4"/>
    <w:rsid w:val="00417E21"/>
    <w:rsid w:val="00417E47"/>
    <w:rsid w:val="00417E50"/>
    <w:rsid w:val="00417E52"/>
    <w:rsid w:val="00417E63"/>
    <w:rsid w:val="00417ECD"/>
    <w:rsid w:val="00417FB1"/>
    <w:rsid w:val="0042007B"/>
    <w:rsid w:val="004201AF"/>
    <w:rsid w:val="004201C0"/>
    <w:rsid w:val="00420231"/>
    <w:rsid w:val="00420365"/>
    <w:rsid w:val="004203F3"/>
    <w:rsid w:val="0042058F"/>
    <w:rsid w:val="004206DB"/>
    <w:rsid w:val="004207CC"/>
    <w:rsid w:val="004207F1"/>
    <w:rsid w:val="004208BB"/>
    <w:rsid w:val="00420931"/>
    <w:rsid w:val="0042093E"/>
    <w:rsid w:val="00420A16"/>
    <w:rsid w:val="00420B36"/>
    <w:rsid w:val="00420D80"/>
    <w:rsid w:val="00420EC4"/>
    <w:rsid w:val="0042149B"/>
    <w:rsid w:val="004214B7"/>
    <w:rsid w:val="0042153E"/>
    <w:rsid w:val="00421699"/>
    <w:rsid w:val="00421981"/>
    <w:rsid w:val="00421AF5"/>
    <w:rsid w:val="00421B7E"/>
    <w:rsid w:val="00421E21"/>
    <w:rsid w:val="00421F2A"/>
    <w:rsid w:val="00421FB6"/>
    <w:rsid w:val="00422106"/>
    <w:rsid w:val="00422228"/>
    <w:rsid w:val="0042223E"/>
    <w:rsid w:val="00422345"/>
    <w:rsid w:val="0042258E"/>
    <w:rsid w:val="0042261F"/>
    <w:rsid w:val="0042270A"/>
    <w:rsid w:val="0042274F"/>
    <w:rsid w:val="004227D5"/>
    <w:rsid w:val="004227E9"/>
    <w:rsid w:val="00422876"/>
    <w:rsid w:val="0042298F"/>
    <w:rsid w:val="00422B70"/>
    <w:rsid w:val="00422BF4"/>
    <w:rsid w:val="00422D93"/>
    <w:rsid w:val="00422E56"/>
    <w:rsid w:val="00423047"/>
    <w:rsid w:val="004230F3"/>
    <w:rsid w:val="0042315A"/>
    <w:rsid w:val="004231CC"/>
    <w:rsid w:val="004231D7"/>
    <w:rsid w:val="00423388"/>
    <w:rsid w:val="004234B9"/>
    <w:rsid w:val="00423641"/>
    <w:rsid w:val="0042368A"/>
    <w:rsid w:val="00423731"/>
    <w:rsid w:val="00423927"/>
    <w:rsid w:val="004239A5"/>
    <w:rsid w:val="00423C97"/>
    <w:rsid w:val="00423C9A"/>
    <w:rsid w:val="00423F68"/>
    <w:rsid w:val="00423F73"/>
    <w:rsid w:val="0042411D"/>
    <w:rsid w:val="004243DB"/>
    <w:rsid w:val="0042491E"/>
    <w:rsid w:val="00424C2D"/>
    <w:rsid w:val="00424DE3"/>
    <w:rsid w:val="0042502C"/>
    <w:rsid w:val="00425229"/>
    <w:rsid w:val="0042533B"/>
    <w:rsid w:val="00425340"/>
    <w:rsid w:val="004253B1"/>
    <w:rsid w:val="004257D8"/>
    <w:rsid w:val="00425859"/>
    <w:rsid w:val="00425AD0"/>
    <w:rsid w:val="00425C6D"/>
    <w:rsid w:val="00425C92"/>
    <w:rsid w:val="00425DEB"/>
    <w:rsid w:val="00425E41"/>
    <w:rsid w:val="00426343"/>
    <w:rsid w:val="00426460"/>
    <w:rsid w:val="004264FC"/>
    <w:rsid w:val="0042656E"/>
    <w:rsid w:val="004265F9"/>
    <w:rsid w:val="0042679A"/>
    <w:rsid w:val="004267F5"/>
    <w:rsid w:val="00426837"/>
    <w:rsid w:val="00426973"/>
    <w:rsid w:val="00426A73"/>
    <w:rsid w:val="00426A76"/>
    <w:rsid w:val="00426B35"/>
    <w:rsid w:val="00426B8B"/>
    <w:rsid w:val="0042700A"/>
    <w:rsid w:val="0042708B"/>
    <w:rsid w:val="00427102"/>
    <w:rsid w:val="004271AD"/>
    <w:rsid w:val="004272FA"/>
    <w:rsid w:val="00427302"/>
    <w:rsid w:val="00427355"/>
    <w:rsid w:val="004274C0"/>
    <w:rsid w:val="00427551"/>
    <w:rsid w:val="004275CD"/>
    <w:rsid w:val="0042778F"/>
    <w:rsid w:val="00427853"/>
    <w:rsid w:val="00427870"/>
    <w:rsid w:val="004278AD"/>
    <w:rsid w:val="004278BA"/>
    <w:rsid w:val="004278D5"/>
    <w:rsid w:val="00427A57"/>
    <w:rsid w:val="00427B30"/>
    <w:rsid w:val="00427C9D"/>
    <w:rsid w:val="00427F67"/>
    <w:rsid w:val="00427F96"/>
    <w:rsid w:val="00427FF1"/>
    <w:rsid w:val="0043003D"/>
    <w:rsid w:val="00430066"/>
    <w:rsid w:val="004300A4"/>
    <w:rsid w:val="004300A8"/>
    <w:rsid w:val="00430169"/>
    <w:rsid w:val="00430284"/>
    <w:rsid w:val="0043033E"/>
    <w:rsid w:val="004303D1"/>
    <w:rsid w:val="00430A96"/>
    <w:rsid w:val="00430CC7"/>
    <w:rsid w:val="00430D1F"/>
    <w:rsid w:val="00430D31"/>
    <w:rsid w:val="00430DB7"/>
    <w:rsid w:val="00430E8B"/>
    <w:rsid w:val="00431057"/>
    <w:rsid w:val="004311A0"/>
    <w:rsid w:val="004311D7"/>
    <w:rsid w:val="00431267"/>
    <w:rsid w:val="004314C6"/>
    <w:rsid w:val="004314CE"/>
    <w:rsid w:val="004316D3"/>
    <w:rsid w:val="0043172F"/>
    <w:rsid w:val="004317AB"/>
    <w:rsid w:val="0043184E"/>
    <w:rsid w:val="00431892"/>
    <w:rsid w:val="00431A17"/>
    <w:rsid w:val="00431CC3"/>
    <w:rsid w:val="00431D13"/>
    <w:rsid w:val="00431D47"/>
    <w:rsid w:val="00431E28"/>
    <w:rsid w:val="00431F78"/>
    <w:rsid w:val="0043202D"/>
    <w:rsid w:val="004321B4"/>
    <w:rsid w:val="0043229E"/>
    <w:rsid w:val="004323F6"/>
    <w:rsid w:val="004324AD"/>
    <w:rsid w:val="0043250F"/>
    <w:rsid w:val="0043256A"/>
    <w:rsid w:val="0043280A"/>
    <w:rsid w:val="004328CF"/>
    <w:rsid w:val="0043290B"/>
    <w:rsid w:val="00432967"/>
    <w:rsid w:val="0043297C"/>
    <w:rsid w:val="00432B27"/>
    <w:rsid w:val="00432B86"/>
    <w:rsid w:val="00432C94"/>
    <w:rsid w:val="00432F5E"/>
    <w:rsid w:val="00433015"/>
    <w:rsid w:val="004330B0"/>
    <w:rsid w:val="004330BE"/>
    <w:rsid w:val="004330F2"/>
    <w:rsid w:val="00433178"/>
    <w:rsid w:val="00433249"/>
    <w:rsid w:val="00433539"/>
    <w:rsid w:val="0043382F"/>
    <w:rsid w:val="00433873"/>
    <w:rsid w:val="00433CE4"/>
    <w:rsid w:val="00433D19"/>
    <w:rsid w:val="00433DE6"/>
    <w:rsid w:val="00433F86"/>
    <w:rsid w:val="00433FE5"/>
    <w:rsid w:val="00434379"/>
    <w:rsid w:val="004343AE"/>
    <w:rsid w:val="004343BA"/>
    <w:rsid w:val="004343C7"/>
    <w:rsid w:val="00434432"/>
    <w:rsid w:val="00434444"/>
    <w:rsid w:val="004347A8"/>
    <w:rsid w:val="00434879"/>
    <w:rsid w:val="004348FF"/>
    <w:rsid w:val="00434B0F"/>
    <w:rsid w:val="00434B7B"/>
    <w:rsid w:val="00435049"/>
    <w:rsid w:val="0043519F"/>
    <w:rsid w:val="004352ED"/>
    <w:rsid w:val="0043539F"/>
    <w:rsid w:val="004355D7"/>
    <w:rsid w:val="0043578F"/>
    <w:rsid w:val="00435864"/>
    <w:rsid w:val="004358C1"/>
    <w:rsid w:val="00435A8F"/>
    <w:rsid w:val="00435B45"/>
    <w:rsid w:val="00435CCE"/>
    <w:rsid w:val="00435E3D"/>
    <w:rsid w:val="00435E90"/>
    <w:rsid w:val="0043635D"/>
    <w:rsid w:val="00436658"/>
    <w:rsid w:val="004368E4"/>
    <w:rsid w:val="004369A5"/>
    <w:rsid w:val="00436B18"/>
    <w:rsid w:val="00436C93"/>
    <w:rsid w:val="00436E08"/>
    <w:rsid w:val="00436F50"/>
    <w:rsid w:val="004371A0"/>
    <w:rsid w:val="004373B6"/>
    <w:rsid w:val="004373BC"/>
    <w:rsid w:val="0043756B"/>
    <w:rsid w:val="00437715"/>
    <w:rsid w:val="004378A7"/>
    <w:rsid w:val="004378C7"/>
    <w:rsid w:val="00437919"/>
    <w:rsid w:val="00437925"/>
    <w:rsid w:val="0043799B"/>
    <w:rsid w:val="00437A7D"/>
    <w:rsid w:val="00437ABA"/>
    <w:rsid w:val="00437ADD"/>
    <w:rsid w:val="00437E5C"/>
    <w:rsid w:val="00437F0A"/>
    <w:rsid w:val="00437F92"/>
    <w:rsid w:val="0044009D"/>
    <w:rsid w:val="0044010A"/>
    <w:rsid w:val="0044015C"/>
    <w:rsid w:val="00440424"/>
    <w:rsid w:val="0044042A"/>
    <w:rsid w:val="004404F5"/>
    <w:rsid w:val="004407E1"/>
    <w:rsid w:val="0044082C"/>
    <w:rsid w:val="00440BD1"/>
    <w:rsid w:val="00441191"/>
    <w:rsid w:val="0044121C"/>
    <w:rsid w:val="00441233"/>
    <w:rsid w:val="004412F1"/>
    <w:rsid w:val="004415A1"/>
    <w:rsid w:val="004416AB"/>
    <w:rsid w:val="00441818"/>
    <w:rsid w:val="0044181C"/>
    <w:rsid w:val="00441926"/>
    <w:rsid w:val="00441CE5"/>
    <w:rsid w:val="00441D42"/>
    <w:rsid w:val="00441DB5"/>
    <w:rsid w:val="00441E47"/>
    <w:rsid w:val="00441E96"/>
    <w:rsid w:val="004420AB"/>
    <w:rsid w:val="0044229A"/>
    <w:rsid w:val="00442346"/>
    <w:rsid w:val="00442615"/>
    <w:rsid w:val="0044284A"/>
    <w:rsid w:val="0044286A"/>
    <w:rsid w:val="00442AAD"/>
    <w:rsid w:val="00442AE6"/>
    <w:rsid w:val="00442C8D"/>
    <w:rsid w:val="00442DD6"/>
    <w:rsid w:val="00442E9F"/>
    <w:rsid w:val="00442ECA"/>
    <w:rsid w:val="00443023"/>
    <w:rsid w:val="00443077"/>
    <w:rsid w:val="0044311E"/>
    <w:rsid w:val="00443144"/>
    <w:rsid w:val="00443355"/>
    <w:rsid w:val="004433C9"/>
    <w:rsid w:val="00443534"/>
    <w:rsid w:val="00443558"/>
    <w:rsid w:val="00443559"/>
    <w:rsid w:val="004436C5"/>
    <w:rsid w:val="0044386F"/>
    <w:rsid w:val="00443906"/>
    <w:rsid w:val="0044391B"/>
    <w:rsid w:val="00443A92"/>
    <w:rsid w:val="00443ABE"/>
    <w:rsid w:val="00443B99"/>
    <w:rsid w:val="00443CC9"/>
    <w:rsid w:val="00443F40"/>
    <w:rsid w:val="0044425A"/>
    <w:rsid w:val="00444437"/>
    <w:rsid w:val="0044447F"/>
    <w:rsid w:val="004446E5"/>
    <w:rsid w:val="004446FD"/>
    <w:rsid w:val="0044480E"/>
    <w:rsid w:val="0044499C"/>
    <w:rsid w:val="00444A13"/>
    <w:rsid w:val="00444E79"/>
    <w:rsid w:val="004450B4"/>
    <w:rsid w:val="00445392"/>
    <w:rsid w:val="00445486"/>
    <w:rsid w:val="0044575D"/>
    <w:rsid w:val="004458C7"/>
    <w:rsid w:val="00445B16"/>
    <w:rsid w:val="00445CE0"/>
    <w:rsid w:val="0044624A"/>
    <w:rsid w:val="00446451"/>
    <w:rsid w:val="00446456"/>
    <w:rsid w:val="00446495"/>
    <w:rsid w:val="0044670F"/>
    <w:rsid w:val="004467C5"/>
    <w:rsid w:val="0044680E"/>
    <w:rsid w:val="00446A7E"/>
    <w:rsid w:val="00446BB1"/>
    <w:rsid w:val="00446D3E"/>
    <w:rsid w:val="00446D76"/>
    <w:rsid w:val="00446DBD"/>
    <w:rsid w:val="00446ED1"/>
    <w:rsid w:val="00446F3F"/>
    <w:rsid w:val="00446FF0"/>
    <w:rsid w:val="0044704C"/>
    <w:rsid w:val="00447053"/>
    <w:rsid w:val="00447067"/>
    <w:rsid w:val="004471A6"/>
    <w:rsid w:val="004471B0"/>
    <w:rsid w:val="0044737A"/>
    <w:rsid w:val="0044744D"/>
    <w:rsid w:val="00447515"/>
    <w:rsid w:val="00447589"/>
    <w:rsid w:val="00447646"/>
    <w:rsid w:val="0044765E"/>
    <w:rsid w:val="0044766A"/>
    <w:rsid w:val="00447AC5"/>
    <w:rsid w:val="00447D0B"/>
    <w:rsid w:val="00447E0B"/>
    <w:rsid w:val="00447F0E"/>
    <w:rsid w:val="00447F6A"/>
    <w:rsid w:val="00450052"/>
    <w:rsid w:val="00450096"/>
    <w:rsid w:val="00450287"/>
    <w:rsid w:val="00450431"/>
    <w:rsid w:val="00450672"/>
    <w:rsid w:val="004507BB"/>
    <w:rsid w:val="0045083B"/>
    <w:rsid w:val="00450889"/>
    <w:rsid w:val="004508AF"/>
    <w:rsid w:val="004509E2"/>
    <w:rsid w:val="00450A6D"/>
    <w:rsid w:val="00450AFB"/>
    <w:rsid w:val="00450C4B"/>
    <w:rsid w:val="00450E13"/>
    <w:rsid w:val="00450F3B"/>
    <w:rsid w:val="00450F4A"/>
    <w:rsid w:val="00450FFF"/>
    <w:rsid w:val="0045102D"/>
    <w:rsid w:val="0045116C"/>
    <w:rsid w:val="00451227"/>
    <w:rsid w:val="0045132F"/>
    <w:rsid w:val="00451377"/>
    <w:rsid w:val="00451384"/>
    <w:rsid w:val="004513DF"/>
    <w:rsid w:val="00451930"/>
    <w:rsid w:val="00451AA1"/>
    <w:rsid w:val="00451B50"/>
    <w:rsid w:val="00451D4A"/>
    <w:rsid w:val="00451FAF"/>
    <w:rsid w:val="004521E5"/>
    <w:rsid w:val="004521F2"/>
    <w:rsid w:val="004523A9"/>
    <w:rsid w:val="004525D0"/>
    <w:rsid w:val="00452645"/>
    <w:rsid w:val="00452782"/>
    <w:rsid w:val="00452919"/>
    <w:rsid w:val="00452B1D"/>
    <w:rsid w:val="00452BB7"/>
    <w:rsid w:val="00452BED"/>
    <w:rsid w:val="00452C77"/>
    <w:rsid w:val="00452DF5"/>
    <w:rsid w:val="00452EF9"/>
    <w:rsid w:val="00452F3B"/>
    <w:rsid w:val="004530CA"/>
    <w:rsid w:val="004530F7"/>
    <w:rsid w:val="004531A1"/>
    <w:rsid w:val="004534A9"/>
    <w:rsid w:val="00453646"/>
    <w:rsid w:val="004536C3"/>
    <w:rsid w:val="0045375A"/>
    <w:rsid w:val="0045391D"/>
    <w:rsid w:val="00453BB8"/>
    <w:rsid w:val="00453BD9"/>
    <w:rsid w:val="00453DAA"/>
    <w:rsid w:val="00453DB0"/>
    <w:rsid w:val="00453E41"/>
    <w:rsid w:val="00453EAA"/>
    <w:rsid w:val="00454016"/>
    <w:rsid w:val="004540ED"/>
    <w:rsid w:val="00454179"/>
    <w:rsid w:val="004543B9"/>
    <w:rsid w:val="0045454B"/>
    <w:rsid w:val="004545D2"/>
    <w:rsid w:val="00454601"/>
    <w:rsid w:val="00454853"/>
    <w:rsid w:val="004548E2"/>
    <w:rsid w:val="00454979"/>
    <w:rsid w:val="00454A92"/>
    <w:rsid w:val="00454AAD"/>
    <w:rsid w:val="00454ADE"/>
    <w:rsid w:val="00454B1E"/>
    <w:rsid w:val="00454B9B"/>
    <w:rsid w:val="00454DD0"/>
    <w:rsid w:val="00454E8E"/>
    <w:rsid w:val="004552C3"/>
    <w:rsid w:val="00455344"/>
    <w:rsid w:val="00455374"/>
    <w:rsid w:val="0045547F"/>
    <w:rsid w:val="00455680"/>
    <w:rsid w:val="00455763"/>
    <w:rsid w:val="004557EA"/>
    <w:rsid w:val="00455C9D"/>
    <w:rsid w:val="00455D82"/>
    <w:rsid w:val="00455D8B"/>
    <w:rsid w:val="00455E58"/>
    <w:rsid w:val="00455F84"/>
    <w:rsid w:val="00456018"/>
    <w:rsid w:val="00456086"/>
    <w:rsid w:val="00456166"/>
    <w:rsid w:val="00456221"/>
    <w:rsid w:val="00456587"/>
    <w:rsid w:val="004565F1"/>
    <w:rsid w:val="004568CE"/>
    <w:rsid w:val="00456963"/>
    <w:rsid w:val="00456AB7"/>
    <w:rsid w:val="00456B34"/>
    <w:rsid w:val="00456CE7"/>
    <w:rsid w:val="00456CF5"/>
    <w:rsid w:val="00456D6D"/>
    <w:rsid w:val="00456E8D"/>
    <w:rsid w:val="004570C5"/>
    <w:rsid w:val="004570F5"/>
    <w:rsid w:val="00457125"/>
    <w:rsid w:val="00457386"/>
    <w:rsid w:val="00457570"/>
    <w:rsid w:val="0045795B"/>
    <w:rsid w:val="004579FF"/>
    <w:rsid w:val="00457BAF"/>
    <w:rsid w:val="00457C82"/>
    <w:rsid w:val="00457DF2"/>
    <w:rsid w:val="00457E0B"/>
    <w:rsid w:val="00457E46"/>
    <w:rsid w:val="00457F43"/>
    <w:rsid w:val="0046003F"/>
    <w:rsid w:val="00460158"/>
    <w:rsid w:val="004604E7"/>
    <w:rsid w:val="00460502"/>
    <w:rsid w:val="0046052C"/>
    <w:rsid w:val="00460549"/>
    <w:rsid w:val="0046081B"/>
    <w:rsid w:val="004608E5"/>
    <w:rsid w:val="00460E97"/>
    <w:rsid w:val="00460EB4"/>
    <w:rsid w:val="00460F5A"/>
    <w:rsid w:val="0046105C"/>
    <w:rsid w:val="004610DC"/>
    <w:rsid w:val="00461299"/>
    <w:rsid w:val="004613D7"/>
    <w:rsid w:val="004614B6"/>
    <w:rsid w:val="004614C0"/>
    <w:rsid w:val="004615C1"/>
    <w:rsid w:val="00461692"/>
    <w:rsid w:val="00461820"/>
    <w:rsid w:val="00461869"/>
    <w:rsid w:val="00461881"/>
    <w:rsid w:val="00461AC5"/>
    <w:rsid w:val="00461BC7"/>
    <w:rsid w:val="00461BD9"/>
    <w:rsid w:val="00461BF3"/>
    <w:rsid w:val="00461E25"/>
    <w:rsid w:val="00461E80"/>
    <w:rsid w:val="00461F83"/>
    <w:rsid w:val="00462471"/>
    <w:rsid w:val="00462672"/>
    <w:rsid w:val="00462837"/>
    <w:rsid w:val="0046284B"/>
    <w:rsid w:val="004629EC"/>
    <w:rsid w:val="00462A0F"/>
    <w:rsid w:val="00462AF4"/>
    <w:rsid w:val="00462B20"/>
    <w:rsid w:val="00462C7D"/>
    <w:rsid w:val="00462D25"/>
    <w:rsid w:val="00462E14"/>
    <w:rsid w:val="00462FE7"/>
    <w:rsid w:val="00462FEA"/>
    <w:rsid w:val="0046309F"/>
    <w:rsid w:val="004630BA"/>
    <w:rsid w:val="0046321D"/>
    <w:rsid w:val="00463358"/>
    <w:rsid w:val="004634E6"/>
    <w:rsid w:val="004636D5"/>
    <w:rsid w:val="004638E5"/>
    <w:rsid w:val="004639E4"/>
    <w:rsid w:val="00463A29"/>
    <w:rsid w:val="00463E96"/>
    <w:rsid w:val="00463F7C"/>
    <w:rsid w:val="0046402C"/>
    <w:rsid w:val="00464101"/>
    <w:rsid w:val="004642B4"/>
    <w:rsid w:val="00464320"/>
    <w:rsid w:val="00464467"/>
    <w:rsid w:val="0046448F"/>
    <w:rsid w:val="00464504"/>
    <w:rsid w:val="004647D4"/>
    <w:rsid w:val="0046491E"/>
    <w:rsid w:val="004649D5"/>
    <w:rsid w:val="00464A32"/>
    <w:rsid w:val="00464D47"/>
    <w:rsid w:val="00464E7B"/>
    <w:rsid w:val="00464F67"/>
    <w:rsid w:val="004651FE"/>
    <w:rsid w:val="00465219"/>
    <w:rsid w:val="00465380"/>
    <w:rsid w:val="004654A9"/>
    <w:rsid w:val="004658FD"/>
    <w:rsid w:val="0046591B"/>
    <w:rsid w:val="00465ADC"/>
    <w:rsid w:val="00465DD2"/>
    <w:rsid w:val="00465E31"/>
    <w:rsid w:val="004660CE"/>
    <w:rsid w:val="00466173"/>
    <w:rsid w:val="0046636A"/>
    <w:rsid w:val="004664D1"/>
    <w:rsid w:val="004664E5"/>
    <w:rsid w:val="00466661"/>
    <w:rsid w:val="00466912"/>
    <w:rsid w:val="004669FB"/>
    <w:rsid w:val="00466B29"/>
    <w:rsid w:val="00466D3B"/>
    <w:rsid w:val="00466F1A"/>
    <w:rsid w:val="004671EE"/>
    <w:rsid w:val="0046725E"/>
    <w:rsid w:val="00467340"/>
    <w:rsid w:val="004675EB"/>
    <w:rsid w:val="00467664"/>
    <w:rsid w:val="00467716"/>
    <w:rsid w:val="0046771A"/>
    <w:rsid w:val="00467816"/>
    <w:rsid w:val="0046781F"/>
    <w:rsid w:val="0046786B"/>
    <w:rsid w:val="00467B3C"/>
    <w:rsid w:val="00467B91"/>
    <w:rsid w:val="00467EE3"/>
    <w:rsid w:val="00467F3C"/>
    <w:rsid w:val="00470097"/>
    <w:rsid w:val="004700C4"/>
    <w:rsid w:val="004701C8"/>
    <w:rsid w:val="0047025E"/>
    <w:rsid w:val="004702CF"/>
    <w:rsid w:val="004703CD"/>
    <w:rsid w:val="00470426"/>
    <w:rsid w:val="0047052A"/>
    <w:rsid w:val="00470598"/>
    <w:rsid w:val="004705BC"/>
    <w:rsid w:val="004707C3"/>
    <w:rsid w:val="00470A14"/>
    <w:rsid w:val="00470A5B"/>
    <w:rsid w:val="00470A93"/>
    <w:rsid w:val="00470F9E"/>
    <w:rsid w:val="00471225"/>
    <w:rsid w:val="004712B4"/>
    <w:rsid w:val="00471328"/>
    <w:rsid w:val="00471355"/>
    <w:rsid w:val="0047175C"/>
    <w:rsid w:val="0047176C"/>
    <w:rsid w:val="00471882"/>
    <w:rsid w:val="00471AA3"/>
    <w:rsid w:val="00471CA0"/>
    <w:rsid w:val="00471CAD"/>
    <w:rsid w:val="004723E4"/>
    <w:rsid w:val="00472533"/>
    <w:rsid w:val="0047286C"/>
    <w:rsid w:val="004728D1"/>
    <w:rsid w:val="00472A64"/>
    <w:rsid w:val="00472A94"/>
    <w:rsid w:val="00472ABE"/>
    <w:rsid w:val="00472AE2"/>
    <w:rsid w:val="00472E8D"/>
    <w:rsid w:val="004730B1"/>
    <w:rsid w:val="00473204"/>
    <w:rsid w:val="00473262"/>
    <w:rsid w:val="004733F9"/>
    <w:rsid w:val="00473457"/>
    <w:rsid w:val="004734DF"/>
    <w:rsid w:val="004736C3"/>
    <w:rsid w:val="0047374C"/>
    <w:rsid w:val="00473A62"/>
    <w:rsid w:val="00473AC1"/>
    <w:rsid w:val="00473AC6"/>
    <w:rsid w:val="00473B78"/>
    <w:rsid w:val="00473D23"/>
    <w:rsid w:val="00473EDC"/>
    <w:rsid w:val="00474047"/>
    <w:rsid w:val="0047414C"/>
    <w:rsid w:val="004743E0"/>
    <w:rsid w:val="0047464B"/>
    <w:rsid w:val="0047496A"/>
    <w:rsid w:val="00474BA8"/>
    <w:rsid w:val="00474C0B"/>
    <w:rsid w:val="00474F55"/>
    <w:rsid w:val="004750FE"/>
    <w:rsid w:val="00475134"/>
    <w:rsid w:val="00475433"/>
    <w:rsid w:val="0047545B"/>
    <w:rsid w:val="00475514"/>
    <w:rsid w:val="004756D7"/>
    <w:rsid w:val="00475886"/>
    <w:rsid w:val="0047592C"/>
    <w:rsid w:val="0047597A"/>
    <w:rsid w:val="00475A29"/>
    <w:rsid w:val="00475A2D"/>
    <w:rsid w:val="00475A63"/>
    <w:rsid w:val="00475C1E"/>
    <w:rsid w:val="00475FE5"/>
    <w:rsid w:val="0047610E"/>
    <w:rsid w:val="004761D4"/>
    <w:rsid w:val="00476241"/>
    <w:rsid w:val="00476314"/>
    <w:rsid w:val="0047631B"/>
    <w:rsid w:val="0047642C"/>
    <w:rsid w:val="004764BA"/>
    <w:rsid w:val="00476510"/>
    <w:rsid w:val="004765CA"/>
    <w:rsid w:val="0047669A"/>
    <w:rsid w:val="004766B3"/>
    <w:rsid w:val="004766EB"/>
    <w:rsid w:val="00476798"/>
    <w:rsid w:val="0047682B"/>
    <w:rsid w:val="00476A17"/>
    <w:rsid w:val="00476AE1"/>
    <w:rsid w:val="00476B4F"/>
    <w:rsid w:val="00476DC0"/>
    <w:rsid w:val="00476F6B"/>
    <w:rsid w:val="00476F8D"/>
    <w:rsid w:val="00477081"/>
    <w:rsid w:val="0047716F"/>
    <w:rsid w:val="004772A8"/>
    <w:rsid w:val="004772D0"/>
    <w:rsid w:val="00477515"/>
    <w:rsid w:val="0047756D"/>
    <w:rsid w:val="004775A0"/>
    <w:rsid w:val="00477616"/>
    <w:rsid w:val="00477680"/>
    <w:rsid w:val="00477803"/>
    <w:rsid w:val="00477A2D"/>
    <w:rsid w:val="00477BFB"/>
    <w:rsid w:val="00477C04"/>
    <w:rsid w:val="00477CB6"/>
    <w:rsid w:val="00477DEE"/>
    <w:rsid w:val="00477E28"/>
    <w:rsid w:val="00477ED0"/>
    <w:rsid w:val="00480068"/>
    <w:rsid w:val="004800F0"/>
    <w:rsid w:val="00480181"/>
    <w:rsid w:val="004801C0"/>
    <w:rsid w:val="004801CE"/>
    <w:rsid w:val="004803BD"/>
    <w:rsid w:val="004803E3"/>
    <w:rsid w:val="004804FB"/>
    <w:rsid w:val="004805F2"/>
    <w:rsid w:val="00480770"/>
    <w:rsid w:val="0048086D"/>
    <w:rsid w:val="00480AE5"/>
    <w:rsid w:val="00480B18"/>
    <w:rsid w:val="00480BEA"/>
    <w:rsid w:val="00480DDA"/>
    <w:rsid w:val="00481036"/>
    <w:rsid w:val="004810A0"/>
    <w:rsid w:val="00481138"/>
    <w:rsid w:val="00481298"/>
    <w:rsid w:val="0048172C"/>
    <w:rsid w:val="004817CF"/>
    <w:rsid w:val="00481C7C"/>
    <w:rsid w:val="00481D57"/>
    <w:rsid w:val="004820B7"/>
    <w:rsid w:val="004823E3"/>
    <w:rsid w:val="004825D4"/>
    <w:rsid w:val="00482627"/>
    <w:rsid w:val="00482753"/>
    <w:rsid w:val="004827BF"/>
    <w:rsid w:val="004828AC"/>
    <w:rsid w:val="004828AD"/>
    <w:rsid w:val="0048299B"/>
    <w:rsid w:val="004829A7"/>
    <w:rsid w:val="00482ACC"/>
    <w:rsid w:val="00482D11"/>
    <w:rsid w:val="00482E0A"/>
    <w:rsid w:val="00482F3B"/>
    <w:rsid w:val="00483010"/>
    <w:rsid w:val="00483170"/>
    <w:rsid w:val="00483282"/>
    <w:rsid w:val="00483497"/>
    <w:rsid w:val="00483541"/>
    <w:rsid w:val="004835E0"/>
    <w:rsid w:val="0048363E"/>
    <w:rsid w:val="004839EB"/>
    <w:rsid w:val="00483BBE"/>
    <w:rsid w:val="00483C48"/>
    <w:rsid w:val="00483E7D"/>
    <w:rsid w:val="00483EA2"/>
    <w:rsid w:val="00483ED0"/>
    <w:rsid w:val="0048411E"/>
    <w:rsid w:val="00484153"/>
    <w:rsid w:val="0048428F"/>
    <w:rsid w:val="00484325"/>
    <w:rsid w:val="00484553"/>
    <w:rsid w:val="0048458C"/>
    <w:rsid w:val="00484953"/>
    <w:rsid w:val="004849E8"/>
    <w:rsid w:val="00484CBB"/>
    <w:rsid w:val="00484FFE"/>
    <w:rsid w:val="00485094"/>
    <w:rsid w:val="00485139"/>
    <w:rsid w:val="00485196"/>
    <w:rsid w:val="0048522F"/>
    <w:rsid w:val="00485281"/>
    <w:rsid w:val="004854F5"/>
    <w:rsid w:val="0048558F"/>
    <w:rsid w:val="0048561F"/>
    <w:rsid w:val="0048577C"/>
    <w:rsid w:val="004858FF"/>
    <w:rsid w:val="00485931"/>
    <w:rsid w:val="00485AF3"/>
    <w:rsid w:val="00485B87"/>
    <w:rsid w:val="00485C90"/>
    <w:rsid w:val="00485DF2"/>
    <w:rsid w:val="00485FE3"/>
    <w:rsid w:val="0048601D"/>
    <w:rsid w:val="0048607B"/>
    <w:rsid w:val="004860BF"/>
    <w:rsid w:val="004860C0"/>
    <w:rsid w:val="00486144"/>
    <w:rsid w:val="00486299"/>
    <w:rsid w:val="004864AC"/>
    <w:rsid w:val="00486547"/>
    <w:rsid w:val="004866F1"/>
    <w:rsid w:val="004867B5"/>
    <w:rsid w:val="004867DF"/>
    <w:rsid w:val="00486828"/>
    <w:rsid w:val="00486BA9"/>
    <w:rsid w:val="00486BC3"/>
    <w:rsid w:val="00486F67"/>
    <w:rsid w:val="004870E4"/>
    <w:rsid w:val="004871A8"/>
    <w:rsid w:val="00487325"/>
    <w:rsid w:val="004873ED"/>
    <w:rsid w:val="00487459"/>
    <w:rsid w:val="004874EE"/>
    <w:rsid w:val="00487645"/>
    <w:rsid w:val="00487684"/>
    <w:rsid w:val="00487693"/>
    <w:rsid w:val="00487921"/>
    <w:rsid w:val="00487A41"/>
    <w:rsid w:val="00487ABD"/>
    <w:rsid w:val="00487AFD"/>
    <w:rsid w:val="00487B62"/>
    <w:rsid w:val="00487EBD"/>
    <w:rsid w:val="004900DF"/>
    <w:rsid w:val="00490177"/>
    <w:rsid w:val="004901E1"/>
    <w:rsid w:val="004903D4"/>
    <w:rsid w:val="00490431"/>
    <w:rsid w:val="0049043E"/>
    <w:rsid w:val="00490538"/>
    <w:rsid w:val="004905CD"/>
    <w:rsid w:val="00490759"/>
    <w:rsid w:val="00490760"/>
    <w:rsid w:val="004908A9"/>
    <w:rsid w:val="004908BD"/>
    <w:rsid w:val="0049093E"/>
    <w:rsid w:val="00490A24"/>
    <w:rsid w:val="00490AA4"/>
    <w:rsid w:val="00490DF5"/>
    <w:rsid w:val="00490E6F"/>
    <w:rsid w:val="00491192"/>
    <w:rsid w:val="00491203"/>
    <w:rsid w:val="00491244"/>
    <w:rsid w:val="0049136C"/>
    <w:rsid w:val="00491391"/>
    <w:rsid w:val="00491470"/>
    <w:rsid w:val="004915FD"/>
    <w:rsid w:val="0049173E"/>
    <w:rsid w:val="004917E5"/>
    <w:rsid w:val="00491853"/>
    <w:rsid w:val="0049197C"/>
    <w:rsid w:val="004919CF"/>
    <w:rsid w:val="00491AFE"/>
    <w:rsid w:val="00491B14"/>
    <w:rsid w:val="00491B63"/>
    <w:rsid w:val="00491B97"/>
    <w:rsid w:val="00491D7C"/>
    <w:rsid w:val="00491E06"/>
    <w:rsid w:val="00491ECA"/>
    <w:rsid w:val="0049200A"/>
    <w:rsid w:val="0049227A"/>
    <w:rsid w:val="0049228E"/>
    <w:rsid w:val="004922F3"/>
    <w:rsid w:val="00492302"/>
    <w:rsid w:val="004925CF"/>
    <w:rsid w:val="004927FE"/>
    <w:rsid w:val="0049291B"/>
    <w:rsid w:val="00492A28"/>
    <w:rsid w:val="00492AC0"/>
    <w:rsid w:val="00492B1B"/>
    <w:rsid w:val="00492EA8"/>
    <w:rsid w:val="004932DD"/>
    <w:rsid w:val="00493403"/>
    <w:rsid w:val="0049347C"/>
    <w:rsid w:val="0049375B"/>
    <w:rsid w:val="00493DFA"/>
    <w:rsid w:val="00493E52"/>
    <w:rsid w:val="0049404E"/>
    <w:rsid w:val="004941A3"/>
    <w:rsid w:val="0049423F"/>
    <w:rsid w:val="0049427B"/>
    <w:rsid w:val="004942D3"/>
    <w:rsid w:val="0049434D"/>
    <w:rsid w:val="00494616"/>
    <w:rsid w:val="00494741"/>
    <w:rsid w:val="00494A52"/>
    <w:rsid w:val="00494AB6"/>
    <w:rsid w:val="00494C73"/>
    <w:rsid w:val="00494CD6"/>
    <w:rsid w:val="00494CF1"/>
    <w:rsid w:val="00494D23"/>
    <w:rsid w:val="00494D35"/>
    <w:rsid w:val="00494D5F"/>
    <w:rsid w:val="00494D93"/>
    <w:rsid w:val="00494DD0"/>
    <w:rsid w:val="00494E0B"/>
    <w:rsid w:val="00494E6D"/>
    <w:rsid w:val="00494E7C"/>
    <w:rsid w:val="00494E97"/>
    <w:rsid w:val="00494FB8"/>
    <w:rsid w:val="004950F9"/>
    <w:rsid w:val="00495158"/>
    <w:rsid w:val="004951CE"/>
    <w:rsid w:val="004951E2"/>
    <w:rsid w:val="00495467"/>
    <w:rsid w:val="0049558C"/>
    <w:rsid w:val="004955C8"/>
    <w:rsid w:val="004956A0"/>
    <w:rsid w:val="0049584D"/>
    <w:rsid w:val="0049588B"/>
    <w:rsid w:val="0049595D"/>
    <w:rsid w:val="004959AF"/>
    <w:rsid w:val="00495A41"/>
    <w:rsid w:val="00495AE5"/>
    <w:rsid w:val="00495C16"/>
    <w:rsid w:val="00495CD5"/>
    <w:rsid w:val="00495D80"/>
    <w:rsid w:val="00495DA9"/>
    <w:rsid w:val="00495DFA"/>
    <w:rsid w:val="00495DFB"/>
    <w:rsid w:val="00495ECB"/>
    <w:rsid w:val="00495F9E"/>
    <w:rsid w:val="0049606B"/>
    <w:rsid w:val="004960DF"/>
    <w:rsid w:val="004960EE"/>
    <w:rsid w:val="004963E0"/>
    <w:rsid w:val="00496416"/>
    <w:rsid w:val="0049666B"/>
    <w:rsid w:val="004966C2"/>
    <w:rsid w:val="0049674E"/>
    <w:rsid w:val="0049678E"/>
    <w:rsid w:val="004968F4"/>
    <w:rsid w:val="00496EB1"/>
    <w:rsid w:val="00496FA4"/>
    <w:rsid w:val="00497029"/>
    <w:rsid w:val="00497168"/>
    <w:rsid w:val="00497228"/>
    <w:rsid w:val="004972E8"/>
    <w:rsid w:val="00497357"/>
    <w:rsid w:val="00497417"/>
    <w:rsid w:val="00497454"/>
    <w:rsid w:val="00497499"/>
    <w:rsid w:val="004975C3"/>
    <w:rsid w:val="004976A7"/>
    <w:rsid w:val="004976AD"/>
    <w:rsid w:val="004978E0"/>
    <w:rsid w:val="00497992"/>
    <w:rsid w:val="00497C08"/>
    <w:rsid w:val="00497C11"/>
    <w:rsid w:val="00497CF1"/>
    <w:rsid w:val="00497DB4"/>
    <w:rsid w:val="00497DCF"/>
    <w:rsid w:val="00497E05"/>
    <w:rsid w:val="00497E7C"/>
    <w:rsid w:val="00497EC3"/>
    <w:rsid w:val="004A0150"/>
    <w:rsid w:val="004A0310"/>
    <w:rsid w:val="004A037C"/>
    <w:rsid w:val="004A0545"/>
    <w:rsid w:val="004A08EF"/>
    <w:rsid w:val="004A09CA"/>
    <w:rsid w:val="004A09EE"/>
    <w:rsid w:val="004A0CB0"/>
    <w:rsid w:val="004A0D39"/>
    <w:rsid w:val="004A10A0"/>
    <w:rsid w:val="004A114B"/>
    <w:rsid w:val="004A127C"/>
    <w:rsid w:val="004A1285"/>
    <w:rsid w:val="004A1419"/>
    <w:rsid w:val="004A158A"/>
    <w:rsid w:val="004A1866"/>
    <w:rsid w:val="004A18CD"/>
    <w:rsid w:val="004A1B2C"/>
    <w:rsid w:val="004A1B9F"/>
    <w:rsid w:val="004A1E41"/>
    <w:rsid w:val="004A1EF0"/>
    <w:rsid w:val="004A1F7C"/>
    <w:rsid w:val="004A21B1"/>
    <w:rsid w:val="004A21DB"/>
    <w:rsid w:val="004A21F6"/>
    <w:rsid w:val="004A2237"/>
    <w:rsid w:val="004A226E"/>
    <w:rsid w:val="004A2275"/>
    <w:rsid w:val="004A2289"/>
    <w:rsid w:val="004A22BE"/>
    <w:rsid w:val="004A22D4"/>
    <w:rsid w:val="004A243B"/>
    <w:rsid w:val="004A248D"/>
    <w:rsid w:val="004A24FF"/>
    <w:rsid w:val="004A26A8"/>
    <w:rsid w:val="004A2860"/>
    <w:rsid w:val="004A2889"/>
    <w:rsid w:val="004A2905"/>
    <w:rsid w:val="004A298C"/>
    <w:rsid w:val="004A2A10"/>
    <w:rsid w:val="004A2AA3"/>
    <w:rsid w:val="004A2BDF"/>
    <w:rsid w:val="004A2C08"/>
    <w:rsid w:val="004A2D1F"/>
    <w:rsid w:val="004A2D31"/>
    <w:rsid w:val="004A2EDA"/>
    <w:rsid w:val="004A2F69"/>
    <w:rsid w:val="004A30A6"/>
    <w:rsid w:val="004A3151"/>
    <w:rsid w:val="004A324F"/>
    <w:rsid w:val="004A3367"/>
    <w:rsid w:val="004A34C3"/>
    <w:rsid w:val="004A34FB"/>
    <w:rsid w:val="004A363C"/>
    <w:rsid w:val="004A36DE"/>
    <w:rsid w:val="004A37B7"/>
    <w:rsid w:val="004A3886"/>
    <w:rsid w:val="004A3AC6"/>
    <w:rsid w:val="004A3B30"/>
    <w:rsid w:val="004A3B80"/>
    <w:rsid w:val="004A3C12"/>
    <w:rsid w:val="004A3E20"/>
    <w:rsid w:val="004A3EC1"/>
    <w:rsid w:val="004A4093"/>
    <w:rsid w:val="004A4195"/>
    <w:rsid w:val="004A4203"/>
    <w:rsid w:val="004A4264"/>
    <w:rsid w:val="004A42F3"/>
    <w:rsid w:val="004A4B3D"/>
    <w:rsid w:val="004A4B74"/>
    <w:rsid w:val="004A4BE5"/>
    <w:rsid w:val="004A4CE3"/>
    <w:rsid w:val="004A4D07"/>
    <w:rsid w:val="004A4D9F"/>
    <w:rsid w:val="004A4DA8"/>
    <w:rsid w:val="004A4DC3"/>
    <w:rsid w:val="004A4DD2"/>
    <w:rsid w:val="004A4EF0"/>
    <w:rsid w:val="004A511C"/>
    <w:rsid w:val="004A51FD"/>
    <w:rsid w:val="004A528C"/>
    <w:rsid w:val="004A5429"/>
    <w:rsid w:val="004A5498"/>
    <w:rsid w:val="004A5596"/>
    <w:rsid w:val="004A55D8"/>
    <w:rsid w:val="004A576A"/>
    <w:rsid w:val="004A5851"/>
    <w:rsid w:val="004A59BD"/>
    <w:rsid w:val="004A5AD0"/>
    <w:rsid w:val="004A5C5C"/>
    <w:rsid w:val="004A5F21"/>
    <w:rsid w:val="004A5FEA"/>
    <w:rsid w:val="004A6049"/>
    <w:rsid w:val="004A60FF"/>
    <w:rsid w:val="004A6104"/>
    <w:rsid w:val="004A621B"/>
    <w:rsid w:val="004A6380"/>
    <w:rsid w:val="004A6623"/>
    <w:rsid w:val="004A664F"/>
    <w:rsid w:val="004A6651"/>
    <w:rsid w:val="004A66C5"/>
    <w:rsid w:val="004A679D"/>
    <w:rsid w:val="004A6870"/>
    <w:rsid w:val="004A6A0B"/>
    <w:rsid w:val="004A6C58"/>
    <w:rsid w:val="004A6CCC"/>
    <w:rsid w:val="004A6D0C"/>
    <w:rsid w:val="004A6F0A"/>
    <w:rsid w:val="004A707F"/>
    <w:rsid w:val="004A7314"/>
    <w:rsid w:val="004A74A4"/>
    <w:rsid w:val="004A74C4"/>
    <w:rsid w:val="004A78F6"/>
    <w:rsid w:val="004A7997"/>
    <w:rsid w:val="004A7A20"/>
    <w:rsid w:val="004A7D08"/>
    <w:rsid w:val="004A7E04"/>
    <w:rsid w:val="004A7E13"/>
    <w:rsid w:val="004A7E60"/>
    <w:rsid w:val="004A7F2C"/>
    <w:rsid w:val="004B006B"/>
    <w:rsid w:val="004B01F2"/>
    <w:rsid w:val="004B03C8"/>
    <w:rsid w:val="004B051A"/>
    <w:rsid w:val="004B0753"/>
    <w:rsid w:val="004B0883"/>
    <w:rsid w:val="004B0B35"/>
    <w:rsid w:val="004B0D20"/>
    <w:rsid w:val="004B0DAA"/>
    <w:rsid w:val="004B0DCA"/>
    <w:rsid w:val="004B0E96"/>
    <w:rsid w:val="004B0EE0"/>
    <w:rsid w:val="004B0F0F"/>
    <w:rsid w:val="004B11F1"/>
    <w:rsid w:val="004B136C"/>
    <w:rsid w:val="004B13A5"/>
    <w:rsid w:val="004B1432"/>
    <w:rsid w:val="004B1481"/>
    <w:rsid w:val="004B14E9"/>
    <w:rsid w:val="004B151E"/>
    <w:rsid w:val="004B1563"/>
    <w:rsid w:val="004B15B4"/>
    <w:rsid w:val="004B15F7"/>
    <w:rsid w:val="004B16A0"/>
    <w:rsid w:val="004B1708"/>
    <w:rsid w:val="004B171A"/>
    <w:rsid w:val="004B1957"/>
    <w:rsid w:val="004B1A7E"/>
    <w:rsid w:val="004B1BC8"/>
    <w:rsid w:val="004B1CF2"/>
    <w:rsid w:val="004B20D3"/>
    <w:rsid w:val="004B21D1"/>
    <w:rsid w:val="004B2506"/>
    <w:rsid w:val="004B2666"/>
    <w:rsid w:val="004B2A23"/>
    <w:rsid w:val="004B2BDC"/>
    <w:rsid w:val="004B2C1E"/>
    <w:rsid w:val="004B2DBF"/>
    <w:rsid w:val="004B2F54"/>
    <w:rsid w:val="004B34F8"/>
    <w:rsid w:val="004B35AD"/>
    <w:rsid w:val="004B35BF"/>
    <w:rsid w:val="004B3886"/>
    <w:rsid w:val="004B39A8"/>
    <w:rsid w:val="004B3DF0"/>
    <w:rsid w:val="004B3DFB"/>
    <w:rsid w:val="004B3E9A"/>
    <w:rsid w:val="004B40A7"/>
    <w:rsid w:val="004B410F"/>
    <w:rsid w:val="004B417C"/>
    <w:rsid w:val="004B4281"/>
    <w:rsid w:val="004B445A"/>
    <w:rsid w:val="004B45CE"/>
    <w:rsid w:val="004B4756"/>
    <w:rsid w:val="004B4A64"/>
    <w:rsid w:val="004B4A92"/>
    <w:rsid w:val="004B4ADE"/>
    <w:rsid w:val="004B4C74"/>
    <w:rsid w:val="004B4CA4"/>
    <w:rsid w:val="004B4D5E"/>
    <w:rsid w:val="004B4D6F"/>
    <w:rsid w:val="004B4E7B"/>
    <w:rsid w:val="004B4F7F"/>
    <w:rsid w:val="004B527F"/>
    <w:rsid w:val="004B52B1"/>
    <w:rsid w:val="004B53C0"/>
    <w:rsid w:val="004B5722"/>
    <w:rsid w:val="004B574D"/>
    <w:rsid w:val="004B58A0"/>
    <w:rsid w:val="004B5A87"/>
    <w:rsid w:val="004B5BCE"/>
    <w:rsid w:val="004B5CC0"/>
    <w:rsid w:val="004B5D89"/>
    <w:rsid w:val="004B5E58"/>
    <w:rsid w:val="004B5E71"/>
    <w:rsid w:val="004B5E97"/>
    <w:rsid w:val="004B5EBD"/>
    <w:rsid w:val="004B5F8F"/>
    <w:rsid w:val="004B5FF8"/>
    <w:rsid w:val="004B6099"/>
    <w:rsid w:val="004B60B7"/>
    <w:rsid w:val="004B60BA"/>
    <w:rsid w:val="004B63C5"/>
    <w:rsid w:val="004B6529"/>
    <w:rsid w:val="004B658B"/>
    <w:rsid w:val="004B6802"/>
    <w:rsid w:val="004B684C"/>
    <w:rsid w:val="004B6A75"/>
    <w:rsid w:val="004B6A90"/>
    <w:rsid w:val="004B6AFD"/>
    <w:rsid w:val="004B6C28"/>
    <w:rsid w:val="004B6CD5"/>
    <w:rsid w:val="004B6D7D"/>
    <w:rsid w:val="004B6F58"/>
    <w:rsid w:val="004B729D"/>
    <w:rsid w:val="004B73C9"/>
    <w:rsid w:val="004B771F"/>
    <w:rsid w:val="004B7901"/>
    <w:rsid w:val="004B7A8E"/>
    <w:rsid w:val="004B7AC0"/>
    <w:rsid w:val="004B7B79"/>
    <w:rsid w:val="004B7BAA"/>
    <w:rsid w:val="004B7C07"/>
    <w:rsid w:val="004B7D53"/>
    <w:rsid w:val="004B7EFF"/>
    <w:rsid w:val="004B7F1F"/>
    <w:rsid w:val="004C001E"/>
    <w:rsid w:val="004C0142"/>
    <w:rsid w:val="004C01F8"/>
    <w:rsid w:val="004C03E1"/>
    <w:rsid w:val="004C0545"/>
    <w:rsid w:val="004C06E5"/>
    <w:rsid w:val="004C0862"/>
    <w:rsid w:val="004C088F"/>
    <w:rsid w:val="004C08DE"/>
    <w:rsid w:val="004C0951"/>
    <w:rsid w:val="004C09B2"/>
    <w:rsid w:val="004C0A24"/>
    <w:rsid w:val="004C0C83"/>
    <w:rsid w:val="004C0F67"/>
    <w:rsid w:val="004C1388"/>
    <w:rsid w:val="004C1389"/>
    <w:rsid w:val="004C14B1"/>
    <w:rsid w:val="004C1573"/>
    <w:rsid w:val="004C1601"/>
    <w:rsid w:val="004C1738"/>
    <w:rsid w:val="004C1755"/>
    <w:rsid w:val="004C17C5"/>
    <w:rsid w:val="004C1807"/>
    <w:rsid w:val="004C1843"/>
    <w:rsid w:val="004C187D"/>
    <w:rsid w:val="004C1903"/>
    <w:rsid w:val="004C1B74"/>
    <w:rsid w:val="004C1C1B"/>
    <w:rsid w:val="004C1C96"/>
    <w:rsid w:val="004C1E72"/>
    <w:rsid w:val="004C1F07"/>
    <w:rsid w:val="004C1FE7"/>
    <w:rsid w:val="004C201E"/>
    <w:rsid w:val="004C2117"/>
    <w:rsid w:val="004C2131"/>
    <w:rsid w:val="004C2838"/>
    <w:rsid w:val="004C286C"/>
    <w:rsid w:val="004C28D2"/>
    <w:rsid w:val="004C29AC"/>
    <w:rsid w:val="004C2A51"/>
    <w:rsid w:val="004C2D79"/>
    <w:rsid w:val="004C2DE3"/>
    <w:rsid w:val="004C2E47"/>
    <w:rsid w:val="004C2EF5"/>
    <w:rsid w:val="004C2F43"/>
    <w:rsid w:val="004C2F9E"/>
    <w:rsid w:val="004C31B4"/>
    <w:rsid w:val="004C3229"/>
    <w:rsid w:val="004C3346"/>
    <w:rsid w:val="004C3355"/>
    <w:rsid w:val="004C338F"/>
    <w:rsid w:val="004C359B"/>
    <w:rsid w:val="004C369A"/>
    <w:rsid w:val="004C375F"/>
    <w:rsid w:val="004C3877"/>
    <w:rsid w:val="004C3957"/>
    <w:rsid w:val="004C39A3"/>
    <w:rsid w:val="004C3AA2"/>
    <w:rsid w:val="004C3BB1"/>
    <w:rsid w:val="004C3C3A"/>
    <w:rsid w:val="004C3C4D"/>
    <w:rsid w:val="004C3D40"/>
    <w:rsid w:val="004C3D61"/>
    <w:rsid w:val="004C3DEB"/>
    <w:rsid w:val="004C3E76"/>
    <w:rsid w:val="004C40D7"/>
    <w:rsid w:val="004C40DF"/>
    <w:rsid w:val="004C41FF"/>
    <w:rsid w:val="004C43DE"/>
    <w:rsid w:val="004C45BE"/>
    <w:rsid w:val="004C45CB"/>
    <w:rsid w:val="004C4628"/>
    <w:rsid w:val="004C475B"/>
    <w:rsid w:val="004C4802"/>
    <w:rsid w:val="004C4810"/>
    <w:rsid w:val="004C4871"/>
    <w:rsid w:val="004C4964"/>
    <w:rsid w:val="004C4965"/>
    <w:rsid w:val="004C4DC5"/>
    <w:rsid w:val="004C5009"/>
    <w:rsid w:val="004C50B8"/>
    <w:rsid w:val="004C522F"/>
    <w:rsid w:val="004C526A"/>
    <w:rsid w:val="004C52B4"/>
    <w:rsid w:val="004C5303"/>
    <w:rsid w:val="004C5361"/>
    <w:rsid w:val="004C5449"/>
    <w:rsid w:val="004C544A"/>
    <w:rsid w:val="004C54BC"/>
    <w:rsid w:val="004C5992"/>
    <w:rsid w:val="004C59D9"/>
    <w:rsid w:val="004C5A70"/>
    <w:rsid w:val="004C5AD0"/>
    <w:rsid w:val="004C5AEE"/>
    <w:rsid w:val="004C5B5F"/>
    <w:rsid w:val="004C5C37"/>
    <w:rsid w:val="004C5CE0"/>
    <w:rsid w:val="004C5D4B"/>
    <w:rsid w:val="004C6015"/>
    <w:rsid w:val="004C63C8"/>
    <w:rsid w:val="004C6515"/>
    <w:rsid w:val="004C6632"/>
    <w:rsid w:val="004C675A"/>
    <w:rsid w:val="004C6938"/>
    <w:rsid w:val="004C695B"/>
    <w:rsid w:val="004C6B7D"/>
    <w:rsid w:val="004C6BA4"/>
    <w:rsid w:val="004C6E3B"/>
    <w:rsid w:val="004C711E"/>
    <w:rsid w:val="004C7126"/>
    <w:rsid w:val="004C7196"/>
    <w:rsid w:val="004C71A2"/>
    <w:rsid w:val="004C71D2"/>
    <w:rsid w:val="004C7281"/>
    <w:rsid w:val="004C72FA"/>
    <w:rsid w:val="004C73CA"/>
    <w:rsid w:val="004C74F2"/>
    <w:rsid w:val="004C758B"/>
    <w:rsid w:val="004C758F"/>
    <w:rsid w:val="004C77BF"/>
    <w:rsid w:val="004C78BB"/>
    <w:rsid w:val="004C7938"/>
    <w:rsid w:val="004C7A8D"/>
    <w:rsid w:val="004C7B2A"/>
    <w:rsid w:val="004C7B73"/>
    <w:rsid w:val="004C7D04"/>
    <w:rsid w:val="004C7F8E"/>
    <w:rsid w:val="004C7FC7"/>
    <w:rsid w:val="004D00EE"/>
    <w:rsid w:val="004D03B5"/>
    <w:rsid w:val="004D0403"/>
    <w:rsid w:val="004D046F"/>
    <w:rsid w:val="004D0685"/>
    <w:rsid w:val="004D0A15"/>
    <w:rsid w:val="004D0AAB"/>
    <w:rsid w:val="004D0AB8"/>
    <w:rsid w:val="004D0BFA"/>
    <w:rsid w:val="004D0BFD"/>
    <w:rsid w:val="004D0C5E"/>
    <w:rsid w:val="004D0CC4"/>
    <w:rsid w:val="004D0EB7"/>
    <w:rsid w:val="004D102F"/>
    <w:rsid w:val="004D1115"/>
    <w:rsid w:val="004D1308"/>
    <w:rsid w:val="004D1330"/>
    <w:rsid w:val="004D1491"/>
    <w:rsid w:val="004D14EE"/>
    <w:rsid w:val="004D15C7"/>
    <w:rsid w:val="004D19C5"/>
    <w:rsid w:val="004D1A9E"/>
    <w:rsid w:val="004D1C62"/>
    <w:rsid w:val="004D1D32"/>
    <w:rsid w:val="004D1DE8"/>
    <w:rsid w:val="004D209B"/>
    <w:rsid w:val="004D21CF"/>
    <w:rsid w:val="004D23DA"/>
    <w:rsid w:val="004D24DC"/>
    <w:rsid w:val="004D2A88"/>
    <w:rsid w:val="004D2C2B"/>
    <w:rsid w:val="004D2D5D"/>
    <w:rsid w:val="004D2EDC"/>
    <w:rsid w:val="004D2FA8"/>
    <w:rsid w:val="004D2FCF"/>
    <w:rsid w:val="004D3007"/>
    <w:rsid w:val="004D3299"/>
    <w:rsid w:val="004D3314"/>
    <w:rsid w:val="004D3363"/>
    <w:rsid w:val="004D3454"/>
    <w:rsid w:val="004D3459"/>
    <w:rsid w:val="004D34DB"/>
    <w:rsid w:val="004D34E6"/>
    <w:rsid w:val="004D350D"/>
    <w:rsid w:val="004D3676"/>
    <w:rsid w:val="004D3884"/>
    <w:rsid w:val="004D3A11"/>
    <w:rsid w:val="004D3E8D"/>
    <w:rsid w:val="004D3F81"/>
    <w:rsid w:val="004D40C8"/>
    <w:rsid w:val="004D46F1"/>
    <w:rsid w:val="004D48B3"/>
    <w:rsid w:val="004D4A19"/>
    <w:rsid w:val="004D4C4F"/>
    <w:rsid w:val="004D4DD4"/>
    <w:rsid w:val="004D4EF9"/>
    <w:rsid w:val="004D4F86"/>
    <w:rsid w:val="004D509C"/>
    <w:rsid w:val="004D52E5"/>
    <w:rsid w:val="004D5302"/>
    <w:rsid w:val="004D5383"/>
    <w:rsid w:val="004D563C"/>
    <w:rsid w:val="004D5642"/>
    <w:rsid w:val="004D5788"/>
    <w:rsid w:val="004D5899"/>
    <w:rsid w:val="004D5A85"/>
    <w:rsid w:val="004D5A86"/>
    <w:rsid w:val="004D5AEC"/>
    <w:rsid w:val="004D5B48"/>
    <w:rsid w:val="004D5C2E"/>
    <w:rsid w:val="004D5C4E"/>
    <w:rsid w:val="004D5D2E"/>
    <w:rsid w:val="004D5D60"/>
    <w:rsid w:val="004D6102"/>
    <w:rsid w:val="004D625A"/>
    <w:rsid w:val="004D62EF"/>
    <w:rsid w:val="004D6474"/>
    <w:rsid w:val="004D64B7"/>
    <w:rsid w:val="004D64D3"/>
    <w:rsid w:val="004D65EE"/>
    <w:rsid w:val="004D664C"/>
    <w:rsid w:val="004D6655"/>
    <w:rsid w:val="004D6659"/>
    <w:rsid w:val="004D6713"/>
    <w:rsid w:val="004D6717"/>
    <w:rsid w:val="004D67A7"/>
    <w:rsid w:val="004D68CC"/>
    <w:rsid w:val="004D694E"/>
    <w:rsid w:val="004D696B"/>
    <w:rsid w:val="004D6BCD"/>
    <w:rsid w:val="004D6C91"/>
    <w:rsid w:val="004D6CC4"/>
    <w:rsid w:val="004D6E9C"/>
    <w:rsid w:val="004D6F70"/>
    <w:rsid w:val="004D6F87"/>
    <w:rsid w:val="004D743B"/>
    <w:rsid w:val="004D74F5"/>
    <w:rsid w:val="004D7695"/>
    <w:rsid w:val="004D7826"/>
    <w:rsid w:val="004D784B"/>
    <w:rsid w:val="004D7898"/>
    <w:rsid w:val="004D78BE"/>
    <w:rsid w:val="004D792D"/>
    <w:rsid w:val="004D7954"/>
    <w:rsid w:val="004D7A91"/>
    <w:rsid w:val="004D7BCA"/>
    <w:rsid w:val="004D7BCC"/>
    <w:rsid w:val="004D7BEE"/>
    <w:rsid w:val="004D7E7C"/>
    <w:rsid w:val="004D7F1B"/>
    <w:rsid w:val="004E0064"/>
    <w:rsid w:val="004E0202"/>
    <w:rsid w:val="004E024C"/>
    <w:rsid w:val="004E039B"/>
    <w:rsid w:val="004E0480"/>
    <w:rsid w:val="004E07EF"/>
    <w:rsid w:val="004E088A"/>
    <w:rsid w:val="004E08E8"/>
    <w:rsid w:val="004E0939"/>
    <w:rsid w:val="004E0941"/>
    <w:rsid w:val="004E0C1C"/>
    <w:rsid w:val="004E0C8D"/>
    <w:rsid w:val="004E0E3A"/>
    <w:rsid w:val="004E0E57"/>
    <w:rsid w:val="004E1270"/>
    <w:rsid w:val="004E12A4"/>
    <w:rsid w:val="004E14F9"/>
    <w:rsid w:val="004E1522"/>
    <w:rsid w:val="004E17C1"/>
    <w:rsid w:val="004E199E"/>
    <w:rsid w:val="004E1A88"/>
    <w:rsid w:val="004E1C9E"/>
    <w:rsid w:val="004E1F45"/>
    <w:rsid w:val="004E2009"/>
    <w:rsid w:val="004E218B"/>
    <w:rsid w:val="004E23CD"/>
    <w:rsid w:val="004E2408"/>
    <w:rsid w:val="004E257C"/>
    <w:rsid w:val="004E2652"/>
    <w:rsid w:val="004E27A8"/>
    <w:rsid w:val="004E28D9"/>
    <w:rsid w:val="004E2B21"/>
    <w:rsid w:val="004E2C41"/>
    <w:rsid w:val="004E2CA1"/>
    <w:rsid w:val="004E2CB7"/>
    <w:rsid w:val="004E2E52"/>
    <w:rsid w:val="004E2ECE"/>
    <w:rsid w:val="004E30E4"/>
    <w:rsid w:val="004E3220"/>
    <w:rsid w:val="004E3252"/>
    <w:rsid w:val="004E32CA"/>
    <w:rsid w:val="004E331D"/>
    <w:rsid w:val="004E34B9"/>
    <w:rsid w:val="004E34CF"/>
    <w:rsid w:val="004E35C8"/>
    <w:rsid w:val="004E377D"/>
    <w:rsid w:val="004E388E"/>
    <w:rsid w:val="004E392D"/>
    <w:rsid w:val="004E398A"/>
    <w:rsid w:val="004E398C"/>
    <w:rsid w:val="004E3A26"/>
    <w:rsid w:val="004E3ABA"/>
    <w:rsid w:val="004E3B74"/>
    <w:rsid w:val="004E3B7C"/>
    <w:rsid w:val="004E3D92"/>
    <w:rsid w:val="004E3DC1"/>
    <w:rsid w:val="004E3E25"/>
    <w:rsid w:val="004E3E66"/>
    <w:rsid w:val="004E3EA7"/>
    <w:rsid w:val="004E3F5A"/>
    <w:rsid w:val="004E3FBB"/>
    <w:rsid w:val="004E3FF5"/>
    <w:rsid w:val="004E41F4"/>
    <w:rsid w:val="004E41F6"/>
    <w:rsid w:val="004E42C1"/>
    <w:rsid w:val="004E42C8"/>
    <w:rsid w:val="004E4418"/>
    <w:rsid w:val="004E44D8"/>
    <w:rsid w:val="004E4564"/>
    <w:rsid w:val="004E47C9"/>
    <w:rsid w:val="004E49BF"/>
    <w:rsid w:val="004E4A87"/>
    <w:rsid w:val="004E4ACF"/>
    <w:rsid w:val="004E4BD1"/>
    <w:rsid w:val="004E4D28"/>
    <w:rsid w:val="004E4F1E"/>
    <w:rsid w:val="004E50A3"/>
    <w:rsid w:val="004E5315"/>
    <w:rsid w:val="004E5338"/>
    <w:rsid w:val="004E5397"/>
    <w:rsid w:val="004E53D8"/>
    <w:rsid w:val="004E5505"/>
    <w:rsid w:val="004E5663"/>
    <w:rsid w:val="004E5712"/>
    <w:rsid w:val="004E574A"/>
    <w:rsid w:val="004E5A20"/>
    <w:rsid w:val="004E5B3E"/>
    <w:rsid w:val="004E5C4D"/>
    <w:rsid w:val="004E5C73"/>
    <w:rsid w:val="004E5D15"/>
    <w:rsid w:val="004E5EDB"/>
    <w:rsid w:val="004E6025"/>
    <w:rsid w:val="004E608B"/>
    <w:rsid w:val="004E6121"/>
    <w:rsid w:val="004E62F8"/>
    <w:rsid w:val="004E63D2"/>
    <w:rsid w:val="004E6400"/>
    <w:rsid w:val="004E6451"/>
    <w:rsid w:val="004E6562"/>
    <w:rsid w:val="004E67BC"/>
    <w:rsid w:val="004E6856"/>
    <w:rsid w:val="004E6881"/>
    <w:rsid w:val="004E695E"/>
    <w:rsid w:val="004E6A18"/>
    <w:rsid w:val="004E6ABD"/>
    <w:rsid w:val="004E6ADD"/>
    <w:rsid w:val="004E6B5B"/>
    <w:rsid w:val="004E6B7E"/>
    <w:rsid w:val="004E6DDF"/>
    <w:rsid w:val="004E6E59"/>
    <w:rsid w:val="004E6EC3"/>
    <w:rsid w:val="004E6F47"/>
    <w:rsid w:val="004E72D9"/>
    <w:rsid w:val="004E7401"/>
    <w:rsid w:val="004E75AF"/>
    <w:rsid w:val="004E765C"/>
    <w:rsid w:val="004E792B"/>
    <w:rsid w:val="004E7B2A"/>
    <w:rsid w:val="004E7B6D"/>
    <w:rsid w:val="004E7D7D"/>
    <w:rsid w:val="004E7DEA"/>
    <w:rsid w:val="004E7E45"/>
    <w:rsid w:val="004E7F4E"/>
    <w:rsid w:val="004E7FBA"/>
    <w:rsid w:val="004F005B"/>
    <w:rsid w:val="004F0171"/>
    <w:rsid w:val="004F0474"/>
    <w:rsid w:val="004F064D"/>
    <w:rsid w:val="004F06F0"/>
    <w:rsid w:val="004F0781"/>
    <w:rsid w:val="004F07DE"/>
    <w:rsid w:val="004F084F"/>
    <w:rsid w:val="004F090F"/>
    <w:rsid w:val="004F0A25"/>
    <w:rsid w:val="004F0AFE"/>
    <w:rsid w:val="004F0CD7"/>
    <w:rsid w:val="004F0D7F"/>
    <w:rsid w:val="004F0E14"/>
    <w:rsid w:val="004F11DB"/>
    <w:rsid w:val="004F12F2"/>
    <w:rsid w:val="004F130F"/>
    <w:rsid w:val="004F159E"/>
    <w:rsid w:val="004F1620"/>
    <w:rsid w:val="004F166F"/>
    <w:rsid w:val="004F18B7"/>
    <w:rsid w:val="004F18C3"/>
    <w:rsid w:val="004F18D8"/>
    <w:rsid w:val="004F1AE4"/>
    <w:rsid w:val="004F1BF8"/>
    <w:rsid w:val="004F1D51"/>
    <w:rsid w:val="004F20B7"/>
    <w:rsid w:val="004F215E"/>
    <w:rsid w:val="004F2241"/>
    <w:rsid w:val="004F2252"/>
    <w:rsid w:val="004F241E"/>
    <w:rsid w:val="004F2468"/>
    <w:rsid w:val="004F24B1"/>
    <w:rsid w:val="004F24C2"/>
    <w:rsid w:val="004F2538"/>
    <w:rsid w:val="004F254B"/>
    <w:rsid w:val="004F2552"/>
    <w:rsid w:val="004F2736"/>
    <w:rsid w:val="004F2A54"/>
    <w:rsid w:val="004F2B7B"/>
    <w:rsid w:val="004F2BE3"/>
    <w:rsid w:val="004F2C04"/>
    <w:rsid w:val="004F2C24"/>
    <w:rsid w:val="004F2C90"/>
    <w:rsid w:val="004F2D85"/>
    <w:rsid w:val="004F2DE8"/>
    <w:rsid w:val="004F2E11"/>
    <w:rsid w:val="004F2E86"/>
    <w:rsid w:val="004F31F0"/>
    <w:rsid w:val="004F322D"/>
    <w:rsid w:val="004F34CB"/>
    <w:rsid w:val="004F36E6"/>
    <w:rsid w:val="004F371F"/>
    <w:rsid w:val="004F3A3A"/>
    <w:rsid w:val="004F3AEF"/>
    <w:rsid w:val="004F3CA1"/>
    <w:rsid w:val="004F3D1A"/>
    <w:rsid w:val="004F3D22"/>
    <w:rsid w:val="004F3D91"/>
    <w:rsid w:val="004F3E15"/>
    <w:rsid w:val="004F3EEC"/>
    <w:rsid w:val="004F3FBA"/>
    <w:rsid w:val="004F44B7"/>
    <w:rsid w:val="004F44CF"/>
    <w:rsid w:val="004F4822"/>
    <w:rsid w:val="004F4A3D"/>
    <w:rsid w:val="004F4ACE"/>
    <w:rsid w:val="004F4AFE"/>
    <w:rsid w:val="004F4CBD"/>
    <w:rsid w:val="004F4EA5"/>
    <w:rsid w:val="004F4FC7"/>
    <w:rsid w:val="004F503F"/>
    <w:rsid w:val="004F529F"/>
    <w:rsid w:val="004F53E8"/>
    <w:rsid w:val="004F560C"/>
    <w:rsid w:val="004F5653"/>
    <w:rsid w:val="004F5680"/>
    <w:rsid w:val="004F5699"/>
    <w:rsid w:val="004F586B"/>
    <w:rsid w:val="004F5BEB"/>
    <w:rsid w:val="004F5BF0"/>
    <w:rsid w:val="004F5BF8"/>
    <w:rsid w:val="004F5C69"/>
    <w:rsid w:val="004F5D6B"/>
    <w:rsid w:val="004F5E3C"/>
    <w:rsid w:val="004F5F7A"/>
    <w:rsid w:val="004F608F"/>
    <w:rsid w:val="004F619B"/>
    <w:rsid w:val="004F624B"/>
    <w:rsid w:val="004F6686"/>
    <w:rsid w:val="004F6717"/>
    <w:rsid w:val="004F67A7"/>
    <w:rsid w:val="004F67B0"/>
    <w:rsid w:val="004F6948"/>
    <w:rsid w:val="004F6AC4"/>
    <w:rsid w:val="004F6C5C"/>
    <w:rsid w:val="004F6E62"/>
    <w:rsid w:val="004F6F9E"/>
    <w:rsid w:val="004F7066"/>
    <w:rsid w:val="004F70F1"/>
    <w:rsid w:val="004F753C"/>
    <w:rsid w:val="004F7563"/>
    <w:rsid w:val="004F75AF"/>
    <w:rsid w:val="004F76AD"/>
    <w:rsid w:val="004F77BC"/>
    <w:rsid w:val="004F78CE"/>
    <w:rsid w:val="004F7D7C"/>
    <w:rsid w:val="004F7EB8"/>
    <w:rsid w:val="004F7F88"/>
    <w:rsid w:val="004F7FB3"/>
    <w:rsid w:val="0050004F"/>
    <w:rsid w:val="005000E2"/>
    <w:rsid w:val="00500227"/>
    <w:rsid w:val="0050023F"/>
    <w:rsid w:val="0050035C"/>
    <w:rsid w:val="005003DC"/>
    <w:rsid w:val="00500466"/>
    <w:rsid w:val="005004AC"/>
    <w:rsid w:val="005004F4"/>
    <w:rsid w:val="00500600"/>
    <w:rsid w:val="0050066C"/>
    <w:rsid w:val="005006CD"/>
    <w:rsid w:val="00500717"/>
    <w:rsid w:val="005007C9"/>
    <w:rsid w:val="005007CD"/>
    <w:rsid w:val="00500AD1"/>
    <w:rsid w:val="00500B26"/>
    <w:rsid w:val="00500B7D"/>
    <w:rsid w:val="00500D3D"/>
    <w:rsid w:val="00500D76"/>
    <w:rsid w:val="00500D8C"/>
    <w:rsid w:val="00500E6A"/>
    <w:rsid w:val="00500F67"/>
    <w:rsid w:val="0050114B"/>
    <w:rsid w:val="0050117F"/>
    <w:rsid w:val="005011C7"/>
    <w:rsid w:val="005013A9"/>
    <w:rsid w:val="00501458"/>
    <w:rsid w:val="0050148F"/>
    <w:rsid w:val="00501649"/>
    <w:rsid w:val="0050169B"/>
    <w:rsid w:val="005019C5"/>
    <w:rsid w:val="00501B03"/>
    <w:rsid w:val="00501B0C"/>
    <w:rsid w:val="00501BBE"/>
    <w:rsid w:val="00501C49"/>
    <w:rsid w:val="00501CAC"/>
    <w:rsid w:val="00501FBC"/>
    <w:rsid w:val="005020B5"/>
    <w:rsid w:val="0050221F"/>
    <w:rsid w:val="00502252"/>
    <w:rsid w:val="00502403"/>
    <w:rsid w:val="0050256D"/>
    <w:rsid w:val="0050277E"/>
    <w:rsid w:val="00502B17"/>
    <w:rsid w:val="00502BA1"/>
    <w:rsid w:val="00502D5C"/>
    <w:rsid w:val="00502DA4"/>
    <w:rsid w:val="00502E06"/>
    <w:rsid w:val="005030C7"/>
    <w:rsid w:val="00503138"/>
    <w:rsid w:val="00503369"/>
    <w:rsid w:val="005033D7"/>
    <w:rsid w:val="005037E7"/>
    <w:rsid w:val="005038CE"/>
    <w:rsid w:val="00503A46"/>
    <w:rsid w:val="00503B37"/>
    <w:rsid w:val="00503B84"/>
    <w:rsid w:val="00503C79"/>
    <w:rsid w:val="00503D02"/>
    <w:rsid w:val="00503D81"/>
    <w:rsid w:val="00503EFF"/>
    <w:rsid w:val="00503F4A"/>
    <w:rsid w:val="005040B5"/>
    <w:rsid w:val="00504109"/>
    <w:rsid w:val="0050416E"/>
    <w:rsid w:val="005041AB"/>
    <w:rsid w:val="005041C7"/>
    <w:rsid w:val="00504260"/>
    <w:rsid w:val="005045EE"/>
    <w:rsid w:val="00504626"/>
    <w:rsid w:val="0050488C"/>
    <w:rsid w:val="00504943"/>
    <w:rsid w:val="005049B8"/>
    <w:rsid w:val="00504C8B"/>
    <w:rsid w:val="00504CE0"/>
    <w:rsid w:val="00504E6F"/>
    <w:rsid w:val="00504F6B"/>
    <w:rsid w:val="00505103"/>
    <w:rsid w:val="005051B7"/>
    <w:rsid w:val="0050521B"/>
    <w:rsid w:val="00505348"/>
    <w:rsid w:val="00505353"/>
    <w:rsid w:val="0050536F"/>
    <w:rsid w:val="005054C3"/>
    <w:rsid w:val="005054E8"/>
    <w:rsid w:val="005054F8"/>
    <w:rsid w:val="00505513"/>
    <w:rsid w:val="005055D8"/>
    <w:rsid w:val="005055F4"/>
    <w:rsid w:val="00505697"/>
    <w:rsid w:val="00505808"/>
    <w:rsid w:val="00505868"/>
    <w:rsid w:val="005058D6"/>
    <w:rsid w:val="00505B44"/>
    <w:rsid w:val="00505B94"/>
    <w:rsid w:val="00505C8B"/>
    <w:rsid w:val="00505DA2"/>
    <w:rsid w:val="00505EE9"/>
    <w:rsid w:val="00505F1B"/>
    <w:rsid w:val="00505FEA"/>
    <w:rsid w:val="005060DC"/>
    <w:rsid w:val="005061B4"/>
    <w:rsid w:val="00506359"/>
    <w:rsid w:val="00506597"/>
    <w:rsid w:val="005067C8"/>
    <w:rsid w:val="005067F5"/>
    <w:rsid w:val="00506898"/>
    <w:rsid w:val="00506B47"/>
    <w:rsid w:val="00506E0D"/>
    <w:rsid w:val="005070A1"/>
    <w:rsid w:val="005070AE"/>
    <w:rsid w:val="0050724E"/>
    <w:rsid w:val="0050724F"/>
    <w:rsid w:val="005075B7"/>
    <w:rsid w:val="0050763A"/>
    <w:rsid w:val="005076A2"/>
    <w:rsid w:val="005076F6"/>
    <w:rsid w:val="0050777C"/>
    <w:rsid w:val="00507B1B"/>
    <w:rsid w:val="00507B42"/>
    <w:rsid w:val="00507D0C"/>
    <w:rsid w:val="00507D2D"/>
    <w:rsid w:val="00510325"/>
    <w:rsid w:val="00510335"/>
    <w:rsid w:val="00510486"/>
    <w:rsid w:val="005105C3"/>
    <w:rsid w:val="0051061E"/>
    <w:rsid w:val="0051066A"/>
    <w:rsid w:val="005106A5"/>
    <w:rsid w:val="0051077F"/>
    <w:rsid w:val="00510958"/>
    <w:rsid w:val="005109A9"/>
    <w:rsid w:val="005109E6"/>
    <w:rsid w:val="00510B3C"/>
    <w:rsid w:val="00510BDA"/>
    <w:rsid w:val="00510EFA"/>
    <w:rsid w:val="00510FFC"/>
    <w:rsid w:val="00511066"/>
    <w:rsid w:val="005110E0"/>
    <w:rsid w:val="0051140A"/>
    <w:rsid w:val="00511456"/>
    <w:rsid w:val="005114B5"/>
    <w:rsid w:val="005114C0"/>
    <w:rsid w:val="005114F5"/>
    <w:rsid w:val="00511642"/>
    <w:rsid w:val="00511696"/>
    <w:rsid w:val="00511831"/>
    <w:rsid w:val="00511884"/>
    <w:rsid w:val="00511885"/>
    <w:rsid w:val="0051192D"/>
    <w:rsid w:val="00511A25"/>
    <w:rsid w:val="00511B30"/>
    <w:rsid w:val="00511B6C"/>
    <w:rsid w:val="00511BBC"/>
    <w:rsid w:val="00511D66"/>
    <w:rsid w:val="00511F61"/>
    <w:rsid w:val="00511F7A"/>
    <w:rsid w:val="0051207E"/>
    <w:rsid w:val="005120DD"/>
    <w:rsid w:val="00512395"/>
    <w:rsid w:val="005124F4"/>
    <w:rsid w:val="00512666"/>
    <w:rsid w:val="005126CA"/>
    <w:rsid w:val="00512717"/>
    <w:rsid w:val="005128E8"/>
    <w:rsid w:val="00512BFA"/>
    <w:rsid w:val="00512CA1"/>
    <w:rsid w:val="00513023"/>
    <w:rsid w:val="00513055"/>
    <w:rsid w:val="00513056"/>
    <w:rsid w:val="00513128"/>
    <w:rsid w:val="0051321F"/>
    <w:rsid w:val="00513438"/>
    <w:rsid w:val="005135D9"/>
    <w:rsid w:val="00513616"/>
    <w:rsid w:val="00513724"/>
    <w:rsid w:val="00513970"/>
    <w:rsid w:val="005139B7"/>
    <w:rsid w:val="00513BEA"/>
    <w:rsid w:val="00513C9E"/>
    <w:rsid w:val="005141A9"/>
    <w:rsid w:val="00514348"/>
    <w:rsid w:val="0051438E"/>
    <w:rsid w:val="00514493"/>
    <w:rsid w:val="005145C0"/>
    <w:rsid w:val="00514755"/>
    <w:rsid w:val="005147DA"/>
    <w:rsid w:val="005148F2"/>
    <w:rsid w:val="00514BEE"/>
    <w:rsid w:val="00514C1F"/>
    <w:rsid w:val="00514C3F"/>
    <w:rsid w:val="00514C95"/>
    <w:rsid w:val="005150A7"/>
    <w:rsid w:val="0051548B"/>
    <w:rsid w:val="00515567"/>
    <w:rsid w:val="005155E6"/>
    <w:rsid w:val="00515AC2"/>
    <w:rsid w:val="00515BF1"/>
    <w:rsid w:val="00515FF2"/>
    <w:rsid w:val="00516174"/>
    <w:rsid w:val="00516179"/>
    <w:rsid w:val="005162A0"/>
    <w:rsid w:val="00516356"/>
    <w:rsid w:val="00516362"/>
    <w:rsid w:val="0051637A"/>
    <w:rsid w:val="005163A1"/>
    <w:rsid w:val="005163EE"/>
    <w:rsid w:val="00516954"/>
    <w:rsid w:val="005169C7"/>
    <w:rsid w:val="00516C1E"/>
    <w:rsid w:val="00516C9E"/>
    <w:rsid w:val="00516E1C"/>
    <w:rsid w:val="00516EBA"/>
    <w:rsid w:val="00516F36"/>
    <w:rsid w:val="00516F69"/>
    <w:rsid w:val="00516FEE"/>
    <w:rsid w:val="00517024"/>
    <w:rsid w:val="00517034"/>
    <w:rsid w:val="005171C8"/>
    <w:rsid w:val="005173CD"/>
    <w:rsid w:val="005173D3"/>
    <w:rsid w:val="005175D9"/>
    <w:rsid w:val="00517672"/>
    <w:rsid w:val="00517692"/>
    <w:rsid w:val="0051794E"/>
    <w:rsid w:val="00517BB7"/>
    <w:rsid w:val="00517C1B"/>
    <w:rsid w:val="00517F83"/>
    <w:rsid w:val="0052000D"/>
    <w:rsid w:val="00520277"/>
    <w:rsid w:val="005202FA"/>
    <w:rsid w:val="00520340"/>
    <w:rsid w:val="005203A2"/>
    <w:rsid w:val="00520848"/>
    <w:rsid w:val="0052093F"/>
    <w:rsid w:val="00520A7D"/>
    <w:rsid w:val="00520E70"/>
    <w:rsid w:val="00520EFB"/>
    <w:rsid w:val="00520F61"/>
    <w:rsid w:val="00520FE3"/>
    <w:rsid w:val="0052103A"/>
    <w:rsid w:val="00521194"/>
    <w:rsid w:val="00521327"/>
    <w:rsid w:val="00521342"/>
    <w:rsid w:val="0052134B"/>
    <w:rsid w:val="005213B2"/>
    <w:rsid w:val="005213C9"/>
    <w:rsid w:val="005213D9"/>
    <w:rsid w:val="0052163A"/>
    <w:rsid w:val="00521717"/>
    <w:rsid w:val="0052172A"/>
    <w:rsid w:val="00521844"/>
    <w:rsid w:val="00521A4C"/>
    <w:rsid w:val="00521A6A"/>
    <w:rsid w:val="00521B12"/>
    <w:rsid w:val="00521BF5"/>
    <w:rsid w:val="00521C90"/>
    <w:rsid w:val="00521E14"/>
    <w:rsid w:val="005220BE"/>
    <w:rsid w:val="005221B3"/>
    <w:rsid w:val="005224B4"/>
    <w:rsid w:val="00522888"/>
    <w:rsid w:val="005228D1"/>
    <w:rsid w:val="00522A23"/>
    <w:rsid w:val="00522C62"/>
    <w:rsid w:val="00522DE0"/>
    <w:rsid w:val="00522EDA"/>
    <w:rsid w:val="00522FD6"/>
    <w:rsid w:val="00522FD8"/>
    <w:rsid w:val="0052303A"/>
    <w:rsid w:val="00523063"/>
    <w:rsid w:val="005231DA"/>
    <w:rsid w:val="00523474"/>
    <w:rsid w:val="00523AA1"/>
    <w:rsid w:val="00523AA3"/>
    <w:rsid w:val="00523CDD"/>
    <w:rsid w:val="00524069"/>
    <w:rsid w:val="0052422F"/>
    <w:rsid w:val="0052432F"/>
    <w:rsid w:val="0052439A"/>
    <w:rsid w:val="00524504"/>
    <w:rsid w:val="005245B0"/>
    <w:rsid w:val="005245E3"/>
    <w:rsid w:val="00524610"/>
    <w:rsid w:val="00524619"/>
    <w:rsid w:val="0052476D"/>
    <w:rsid w:val="005247E2"/>
    <w:rsid w:val="005247EB"/>
    <w:rsid w:val="005248C7"/>
    <w:rsid w:val="00524D35"/>
    <w:rsid w:val="00524F37"/>
    <w:rsid w:val="0052512B"/>
    <w:rsid w:val="0052518A"/>
    <w:rsid w:val="0052535A"/>
    <w:rsid w:val="00525408"/>
    <w:rsid w:val="0052551E"/>
    <w:rsid w:val="005256F0"/>
    <w:rsid w:val="005257FF"/>
    <w:rsid w:val="0052595C"/>
    <w:rsid w:val="00525A36"/>
    <w:rsid w:val="00525ACC"/>
    <w:rsid w:val="00525DB0"/>
    <w:rsid w:val="00525DE7"/>
    <w:rsid w:val="005260A8"/>
    <w:rsid w:val="005260D6"/>
    <w:rsid w:val="00526315"/>
    <w:rsid w:val="0052646B"/>
    <w:rsid w:val="0052647E"/>
    <w:rsid w:val="00526626"/>
    <w:rsid w:val="0052665D"/>
    <w:rsid w:val="00526748"/>
    <w:rsid w:val="0052677B"/>
    <w:rsid w:val="005267CF"/>
    <w:rsid w:val="00526901"/>
    <w:rsid w:val="00526982"/>
    <w:rsid w:val="005269F0"/>
    <w:rsid w:val="00526A89"/>
    <w:rsid w:val="00526AFC"/>
    <w:rsid w:val="00526CC3"/>
    <w:rsid w:val="00526CE5"/>
    <w:rsid w:val="00526D4F"/>
    <w:rsid w:val="00526D78"/>
    <w:rsid w:val="00526E38"/>
    <w:rsid w:val="005271BA"/>
    <w:rsid w:val="00527605"/>
    <w:rsid w:val="00527764"/>
    <w:rsid w:val="0052786B"/>
    <w:rsid w:val="0052786D"/>
    <w:rsid w:val="005278D5"/>
    <w:rsid w:val="0052791B"/>
    <w:rsid w:val="0052799F"/>
    <w:rsid w:val="00527ABF"/>
    <w:rsid w:val="00527B54"/>
    <w:rsid w:val="00527CFB"/>
    <w:rsid w:val="00530123"/>
    <w:rsid w:val="005301B7"/>
    <w:rsid w:val="005301B9"/>
    <w:rsid w:val="00530217"/>
    <w:rsid w:val="00530440"/>
    <w:rsid w:val="0053047C"/>
    <w:rsid w:val="00530536"/>
    <w:rsid w:val="005305FE"/>
    <w:rsid w:val="00530650"/>
    <w:rsid w:val="0053065E"/>
    <w:rsid w:val="00530794"/>
    <w:rsid w:val="00530820"/>
    <w:rsid w:val="005308E0"/>
    <w:rsid w:val="00530A35"/>
    <w:rsid w:val="00530A93"/>
    <w:rsid w:val="00530B80"/>
    <w:rsid w:val="00530BDA"/>
    <w:rsid w:val="00530C2B"/>
    <w:rsid w:val="00530D13"/>
    <w:rsid w:val="0053112A"/>
    <w:rsid w:val="005312D7"/>
    <w:rsid w:val="00531356"/>
    <w:rsid w:val="005313BD"/>
    <w:rsid w:val="005313C3"/>
    <w:rsid w:val="0053146E"/>
    <w:rsid w:val="005314B9"/>
    <w:rsid w:val="0053150C"/>
    <w:rsid w:val="00531624"/>
    <w:rsid w:val="005316F7"/>
    <w:rsid w:val="00531855"/>
    <w:rsid w:val="0053194C"/>
    <w:rsid w:val="00531A18"/>
    <w:rsid w:val="00531A2F"/>
    <w:rsid w:val="00531C5F"/>
    <w:rsid w:val="00531C96"/>
    <w:rsid w:val="00531F2C"/>
    <w:rsid w:val="00531F38"/>
    <w:rsid w:val="005320D0"/>
    <w:rsid w:val="00532193"/>
    <w:rsid w:val="00532223"/>
    <w:rsid w:val="005322C1"/>
    <w:rsid w:val="005322F5"/>
    <w:rsid w:val="0053237D"/>
    <w:rsid w:val="005323DC"/>
    <w:rsid w:val="00532443"/>
    <w:rsid w:val="0053265A"/>
    <w:rsid w:val="00532668"/>
    <w:rsid w:val="00532805"/>
    <w:rsid w:val="0053295E"/>
    <w:rsid w:val="00532BF3"/>
    <w:rsid w:val="00532C74"/>
    <w:rsid w:val="00532CA1"/>
    <w:rsid w:val="00532E61"/>
    <w:rsid w:val="00533175"/>
    <w:rsid w:val="005332ED"/>
    <w:rsid w:val="005333F2"/>
    <w:rsid w:val="00533658"/>
    <w:rsid w:val="00533BE2"/>
    <w:rsid w:val="00533D09"/>
    <w:rsid w:val="00533D68"/>
    <w:rsid w:val="00533FDC"/>
    <w:rsid w:val="005341B0"/>
    <w:rsid w:val="0053424B"/>
    <w:rsid w:val="005342C7"/>
    <w:rsid w:val="00534303"/>
    <w:rsid w:val="005346B4"/>
    <w:rsid w:val="005346EA"/>
    <w:rsid w:val="00534757"/>
    <w:rsid w:val="00534A30"/>
    <w:rsid w:val="00534A34"/>
    <w:rsid w:val="00534AA6"/>
    <w:rsid w:val="00534DCB"/>
    <w:rsid w:val="00534ED2"/>
    <w:rsid w:val="00534F1C"/>
    <w:rsid w:val="00534F52"/>
    <w:rsid w:val="0053508C"/>
    <w:rsid w:val="00535317"/>
    <w:rsid w:val="00535345"/>
    <w:rsid w:val="005353C2"/>
    <w:rsid w:val="00535661"/>
    <w:rsid w:val="00535664"/>
    <w:rsid w:val="0053574B"/>
    <w:rsid w:val="005359C7"/>
    <w:rsid w:val="005359CB"/>
    <w:rsid w:val="00535A34"/>
    <w:rsid w:val="00535B48"/>
    <w:rsid w:val="00535C38"/>
    <w:rsid w:val="00535C55"/>
    <w:rsid w:val="00535C79"/>
    <w:rsid w:val="00535CD0"/>
    <w:rsid w:val="00535E29"/>
    <w:rsid w:val="00535F1D"/>
    <w:rsid w:val="00535F75"/>
    <w:rsid w:val="0053607B"/>
    <w:rsid w:val="00536240"/>
    <w:rsid w:val="005362A5"/>
    <w:rsid w:val="005363EB"/>
    <w:rsid w:val="005364F1"/>
    <w:rsid w:val="00536696"/>
    <w:rsid w:val="00536A2A"/>
    <w:rsid w:val="00536B24"/>
    <w:rsid w:val="00536DA4"/>
    <w:rsid w:val="00536FBA"/>
    <w:rsid w:val="00536FBF"/>
    <w:rsid w:val="00537090"/>
    <w:rsid w:val="005372D9"/>
    <w:rsid w:val="00537417"/>
    <w:rsid w:val="00537519"/>
    <w:rsid w:val="00537527"/>
    <w:rsid w:val="0053762C"/>
    <w:rsid w:val="00537737"/>
    <w:rsid w:val="0053787C"/>
    <w:rsid w:val="005378FF"/>
    <w:rsid w:val="005379C0"/>
    <w:rsid w:val="00537AB1"/>
    <w:rsid w:val="00537BA6"/>
    <w:rsid w:val="00537C26"/>
    <w:rsid w:val="00537CDC"/>
    <w:rsid w:val="00537D3A"/>
    <w:rsid w:val="00537F09"/>
    <w:rsid w:val="005400A6"/>
    <w:rsid w:val="005403C9"/>
    <w:rsid w:val="00540488"/>
    <w:rsid w:val="005405EB"/>
    <w:rsid w:val="005406D3"/>
    <w:rsid w:val="005407CD"/>
    <w:rsid w:val="005409D4"/>
    <w:rsid w:val="005409DA"/>
    <w:rsid w:val="00540F35"/>
    <w:rsid w:val="00541014"/>
    <w:rsid w:val="005410BC"/>
    <w:rsid w:val="005410D8"/>
    <w:rsid w:val="00541633"/>
    <w:rsid w:val="005417EF"/>
    <w:rsid w:val="0054194D"/>
    <w:rsid w:val="00541A63"/>
    <w:rsid w:val="00541B75"/>
    <w:rsid w:val="00541B7C"/>
    <w:rsid w:val="00541C7A"/>
    <w:rsid w:val="00541E23"/>
    <w:rsid w:val="00541F49"/>
    <w:rsid w:val="0054208C"/>
    <w:rsid w:val="00542224"/>
    <w:rsid w:val="0054222F"/>
    <w:rsid w:val="0054233F"/>
    <w:rsid w:val="005423F6"/>
    <w:rsid w:val="00542606"/>
    <w:rsid w:val="0054272F"/>
    <w:rsid w:val="0054276E"/>
    <w:rsid w:val="005427B9"/>
    <w:rsid w:val="00542C5C"/>
    <w:rsid w:val="00542DAD"/>
    <w:rsid w:val="00542E99"/>
    <w:rsid w:val="00542EF3"/>
    <w:rsid w:val="00542FAE"/>
    <w:rsid w:val="00542FC3"/>
    <w:rsid w:val="00543037"/>
    <w:rsid w:val="0054309A"/>
    <w:rsid w:val="005430E5"/>
    <w:rsid w:val="00543247"/>
    <w:rsid w:val="0054339F"/>
    <w:rsid w:val="005433DB"/>
    <w:rsid w:val="00543414"/>
    <w:rsid w:val="0054345A"/>
    <w:rsid w:val="00543476"/>
    <w:rsid w:val="0054371B"/>
    <w:rsid w:val="00543936"/>
    <w:rsid w:val="00543A47"/>
    <w:rsid w:val="00543B0C"/>
    <w:rsid w:val="00543B1E"/>
    <w:rsid w:val="00543BB2"/>
    <w:rsid w:val="00543DFB"/>
    <w:rsid w:val="00543F42"/>
    <w:rsid w:val="00544179"/>
    <w:rsid w:val="0054437C"/>
    <w:rsid w:val="00544386"/>
    <w:rsid w:val="005444B8"/>
    <w:rsid w:val="00544552"/>
    <w:rsid w:val="00544564"/>
    <w:rsid w:val="00544599"/>
    <w:rsid w:val="005445AE"/>
    <w:rsid w:val="00544684"/>
    <w:rsid w:val="00544979"/>
    <w:rsid w:val="00544A35"/>
    <w:rsid w:val="00544ABD"/>
    <w:rsid w:val="00544C5C"/>
    <w:rsid w:val="00544D21"/>
    <w:rsid w:val="00544D22"/>
    <w:rsid w:val="00544D24"/>
    <w:rsid w:val="00544EEF"/>
    <w:rsid w:val="00544FC2"/>
    <w:rsid w:val="00545009"/>
    <w:rsid w:val="00545075"/>
    <w:rsid w:val="0054508E"/>
    <w:rsid w:val="0054514B"/>
    <w:rsid w:val="0054514E"/>
    <w:rsid w:val="005453B7"/>
    <w:rsid w:val="00545644"/>
    <w:rsid w:val="005456C6"/>
    <w:rsid w:val="005457BB"/>
    <w:rsid w:val="00545965"/>
    <w:rsid w:val="005459F4"/>
    <w:rsid w:val="00545BD5"/>
    <w:rsid w:val="00545CC9"/>
    <w:rsid w:val="00545E54"/>
    <w:rsid w:val="00545F37"/>
    <w:rsid w:val="00546168"/>
    <w:rsid w:val="00546288"/>
    <w:rsid w:val="00546397"/>
    <w:rsid w:val="00546685"/>
    <w:rsid w:val="005466E1"/>
    <w:rsid w:val="0054679E"/>
    <w:rsid w:val="005467B5"/>
    <w:rsid w:val="0054689A"/>
    <w:rsid w:val="00546907"/>
    <w:rsid w:val="0054696E"/>
    <w:rsid w:val="00546A3E"/>
    <w:rsid w:val="00546CBE"/>
    <w:rsid w:val="00546D59"/>
    <w:rsid w:val="00546D88"/>
    <w:rsid w:val="00546FEB"/>
    <w:rsid w:val="0054709C"/>
    <w:rsid w:val="0054714A"/>
    <w:rsid w:val="00547229"/>
    <w:rsid w:val="00547270"/>
    <w:rsid w:val="00547345"/>
    <w:rsid w:val="00547397"/>
    <w:rsid w:val="00547418"/>
    <w:rsid w:val="0054742D"/>
    <w:rsid w:val="00547441"/>
    <w:rsid w:val="00547518"/>
    <w:rsid w:val="00547568"/>
    <w:rsid w:val="005475C6"/>
    <w:rsid w:val="005476BC"/>
    <w:rsid w:val="00547980"/>
    <w:rsid w:val="005479FA"/>
    <w:rsid w:val="00547C78"/>
    <w:rsid w:val="00547E92"/>
    <w:rsid w:val="00547F3C"/>
    <w:rsid w:val="00547FB6"/>
    <w:rsid w:val="0055038C"/>
    <w:rsid w:val="005503E0"/>
    <w:rsid w:val="00550568"/>
    <w:rsid w:val="00550623"/>
    <w:rsid w:val="0055083D"/>
    <w:rsid w:val="00550857"/>
    <w:rsid w:val="0055089A"/>
    <w:rsid w:val="00550967"/>
    <w:rsid w:val="005509B3"/>
    <w:rsid w:val="00550B01"/>
    <w:rsid w:val="00550CC2"/>
    <w:rsid w:val="00550D56"/>
    <w:rsid w:val="00550E22"/>
    <w:rsid w:val="00550F9B"/>
    <w:rsid w:val="005510AC"/>
    <w:rsid w:val="0055116C"/>
    <w:rsid w:val="005517DB"/>
    <w:rsid w:val="00551BAC"/>
    <w:rsid w:val="00551BDA"/>
    <w:rsid w:val="00551EB9"/>
    <w:rsid w:val="00552067"/>
    <w:rsid w:val="005520CE"/>
    <w:rsid w:val="005520F9"/>
    <w:rsid w:val="0055217F"/>
    <w:rsid w:val="00552259"/>
    <w:rsid w:val="00552659"/>
    <w:rsid w:val="00552702"/>
    <w:rsid w:val="0055276A"/>
    <w:rsid w:val="005529EA"/>
    <w:rsid w:val="00552B33"/>
    <w:rsid w:val="00552B59"/>
    <w:rsid w:val="00552BA3"/>
    <w:rsid w:val="00552C61"/>
    <w:rsid w:val="00552DBE"/>
    <w:rsid w:val="00552E94"/>
    <w:rsid w:val="005530EB"/>
    <w:rsid w:val="00553132"/>
    <w:rsid w:val="00553176"/>
    <w:rsid w:val="0055319E"/>
    <w:rsid w:val="0055343C"/>
    <w:rsid w:val="005537B1"/>
    <w:rsid w:val="00553910"/>
    <w:rsid w:val="00553983"/>
    <w:rsid w:val="00553A89"/>
    <w:rsid w:val="00553E71"/>
    <w:rsid w:val="00553EA9"/>
    <w:rsid w:val="00553FC4"/>
    <w:rsid w:val="00554056"/>
    <w:rsid w:val="005541C0"/>
    <w:rsid w:val="00554225"/>
    <w:rsid w:val="005545EC"/>
    <w:rsid w:val="00554673"/>
    <w:rsid w:val="0055469E"/>
    <w:rsid w:val="0055473E"/>
    <w:rsid w:val="005548C4"/>
    <w:rsid w:val="00554998"/>
    <w:rsid w:val="00554A67"/>
    <w:rsid w:val="00554ADF"/>
    <w:rsid w:val="00554EEA"/>
    <w:rsid w:val="00554FDD"/>
    <w:rsid w:val="00555009"/>
    <w:rsid w:val="0055508A"/>
    <w:rsid w:val="0055513F"/>
    <w:rsid w:val="00555149"/>
    <w:rsid w:val="00555258"/>
    <w:rsid w:val="00555463"/>
    <w:rsid w:val="0055549A"/>
    <w:rsid w:val="0055571A"/>
    <w:rsid w:val="005559CE"/>
    <w:rsid w:val="00555B4E"/>
    <w:rsid w:val="00555C1D"/>
    <w:rsid w:val="00555C77"/>
    <w:rsid w:val="00555D36"/>
    <w:rsid w:val="00555D46"/>
    <w:rsid w:val="00555ED2"/>
    <w:rsid w:val="00556058"/>
    <w:rsid w:val="00556147"/>
    <w:rsid w:val="00556268"/>
    <w:rsid w:val="00556288"/>
    <w:rsid w:val="005564FF"/>
    <w:rsid w:val="00556546"/>
    <w:rsid w:val="0055657C"/>
    <w:rsid w:val="00556730"/>
    <w:rsid w:val="00556AEF"/>
    <w:rsid w:val="00556B16"/>
    <w:rsid w:val="00556C34"/>
    <w:rsid w:val="00556CE6"/>
    <w:rsid w:val="00556E78"/>
    <w:rsid w:val="00556EAE"/>
    <w:rsid w:val="00556F1F"/>
    <w:rsid w:val="00556F95"/>
    <w:rsid w:val="00557070"/>
    <w:rsid w:val="00557381"/>
    <w:rsid w:val="00557391"/>
    <w:rsid w:val="00557412"/>
    <w:rsid w:val="00557675"/>
    <w:rsid w:val="00557B74"/>
    <w:rsid w:val="00557BD3"/>
    <w:rsid w:val="00557E61"/>
    <w:rsid w:val="005600D6"/>
    <w:rsid w:val="005600E2"/>
    <w:rsid w:val="0056015F"/>
    <w:rsid w:val="0056026B"/>
    <w:rsid w:val="005603E4"/>
    <w:rsid w:val="00560432"/>
    <w:rsid w:val="0056055B"/>
    <w:rsid w:val="00560587"/>
    <w:rsid w:val="005605F9"/>
    <w:rsid w:val="005606E6"/>
    <w:rsid w:val="00560760"/>
    <w:rsid w:val="0056077C"/>
    <w:rsid w:val="005607D9"/>
    <w:rsid w:val="005607E0"/>
    <w:rsid w:val="0056095B"/>
    <w:rsid w:val="00560B1C"/>
    <w:rsid w:val="00560BC4"/>
    <w:rsid w:val="00560CB5"/>
    <w:rsid w:val="00560E74"/>
    <w:rsid w:val="00560ED2"/>
    <w:rsid w:val="00561067"/>
    <w:rsid w:val="0056108C"/>
    <w:rsid w:val="005610E7"/>
    <w:rsid w:val="00561119"/>
    <w:rsid w:val="00561204"/>
    <w:rsid w:val="005612B5"/>
    <w:rsid w:val="005616EE"/>
    <w:rsid w:val="0056175D"/>
    <w:rsid w:val="005618D7"/>
    <w:rsid w:val="00561A29"/>
    <w:rsid w:val="00561A44"/>
    <w:rsid w:val="00561A5B"/>
    <w:rsid w:val="00561AB8"/>
    <w:rsid w:val="00561AF3"/>
    <w:rsid w:val="00561BAA"/>
    <w:rsid w:val="00561C05"/>
    <w:rsid w:val="00561DA4"/>
    <w:rsid w:val="00561DB7"/>
    <w:rsid w:val="005620E2"/>
    <w:rsid w:val="0056224B"/>
    <w:rsid w:val="005622C2"/>
    <w:rsid w:val="00562353"/>
    <w:rsid w:val="00562553"/>
    <w:rsid w:val="00562879"/>
    <w:rsid w:val="005628CE"/>
    <w:rsid w:val="00562B2C"/>
    <w:rsid w:val="00562F5A"/>
    <w:rsid w:val="00562FFE"/>
    <w:rsid w:val="005631BA"/>
    <w:rsid w:val="005633E7"/>
    <w:rsid w:val="005634A6"/>
    <w:rsid w:val="005634CA"/>
    <w:rsid w:val="005634E8"/>
    <w:rsid w:val="00563504"/>
    <w:rsid w:val="005635DE"/>
    <w:rsid w:val="005636C6"/>
    <w:rsid w:val="00563842"/>
    <w:rsid w:val="00563870"/>
    <w:rsid w:val="005639FA"/>
    <w:rsid w:val="00563B09"/>
    <w:rsid w:val="00563B2A"/>
    <w:rsid w:val="0056426D"/>
    <w:rsid w:val="005642F9"/>
    <w:rsid w:val="0056446C"/>
    <w:rsid w:val="00564572"/>
    <w:rsid w:val="0056459D"/>
    <w:rsid w:val="005645E5"/>
    <w:rsid w:val="00564A01"/>
    <w:rsid w:val="00564A2C"/>
    <w:rsid w:val="00564A5E"/>
    <w:rsid w:val="00564D56"/>
    <w:rsid w:val="00564DA4"/>
    <w:rsid w:val="00564F6F"/>
    <w:rsid w:val="0056517F"/>
    <w:rsid w:val="0056524D"/>
    <w:rsid w:val="00565433"/>
    <w:rsid w:val="00565627"/>
    <w:rsid w:val="00565915"/>
    <w:rsid w:val="00565A0F"/>
    <w:rsid w:val="00565A83"/>
    <w:rsid w:val="00565AEA"/>
    <w:rsid w:val="00565B53"/>
    <w:rsid w:val="00565B73"/>
    <w:rsid w:val="00565B7B"/>
    <w:rsid w:val="00565D48"/>
    <w:rsid w:val="00565E68"/>
    <w:rsid w:val="0056617A"/>
    <w:rsid w:val="00566278"/>
    <w:rsid w:val="0056634B"/>
    <w:rsid w:val="0056674E"/>
    <w:rsid w:val="005669E3"/>
    <w:rsid w:val="00566A4F"/>
    <w:rsid w:val="00566BE9"/>
    <w:rsid w:val="00566CEF"/>
    <w:rsid w:val="00566DA3"/>
    <w:rsid w:val="00566EEB"/>
    <w:rsid w:val="00566F43"/>
    <w:rsid w:val="00567078"/>
    <w:rsid w:val="00567347"/>
    <w:rsid w:val="00567364"/>
    <w:rsid w:val="00567480"/>
    <w:rsid w:val="005674F2"/>
    <w:rsid w:val="005675B5"/>
    <w:rsid w:val="0056778A"/>
    <w:rsid w:val="005679D6"/>
    <w:rsid w:val="00567C7C"/>
    <w:rsid w:val="00567D31"/>
    <w:rsid w:val="00567DBF"/>
    <w:rsid w:val="00567E82"/>
    <w:rsid w:val="005701FE"/>
    <w:rsid w:val="005702BB"/>
    <w:rsid w:val="005704F1"/>
    <w:rsid w:val="0057050A"/>
    <w:rsid w:val="00570525"/>
    <w:rsid w:val="0057061F"/>
    <w:rsid w:val="005706FB"/>
    <w:rsid w:val="005706FF"/>
    <w:rsid w:val="0057079D"/>
    <w:rsid w:val="00570853"/>
    <w:rsid w:val="005708DA"/>
    <w:rsid w:val="00570971"/>
    <w:rsid w:val="00570BC7"/>
    <w:rsid w:val="00571722"/>
    <w:rsid w:val="00571765"/>
    <w:rsid w:val="0057179F"/>
    <w:rsid w:val="0057182E"/>
    <w:rsid w:val="00571857"/>
    <w:rsid w:val="00571A0E"/>
    <w:rsid w:val="00571A7D"/>
    <w:rsid w:val="00571B2A"/>
    <w:rsid w:val="00571C5A"/>
    <w:rsid w:val="00571D12"/>
    <w:rsid w:val="00571E81"/>
    <w:rsid w:val="00572095"/>
    <w:rsid w:val="00572310"/>
    <w:rsid w:val="00572321"/>
    <w:rsid w:val="00572744"/>
    <w:rsid w:val="0057288C"/>
    <w:rsid w:val="005729CF"/>
    <w:rsid w:val="00572A7D"/>
    <w:rsid w:val="00572AA9"/>
    <w:rsid w:val="00572FAB"/>
    <w:rsid w:val="00573181"/>
    <w:rsid w:val="005731DF"/>
    <w:rsid w:val="005732AA"/>
    <w:rsid w:val="0057336E"/>
    <w:rsid w:val="005734D0"/>
    <w:rsid w:val="00573569"/>
    <w:rsid w:val="005735B6"/>
    <w:rsid w:val="00573653"/>
    <w:rsid w:val="005737A8"/>
    <w:rsid w:val="005737E5"/>
    <w:rsid w:val="0057387D"/>
    <w:rsid w:val="00573966"/>
    <w:rsid w:val="00573AA0"/>
    <w:rsid w:val="00573B95"/>
    <w:rsid w:val="00573B9D"/>
    <w:rsid w:val="00573BF2"/>
    <w:rsid w:val="00573C81"/>
    <w:rsid w:val="00573F0D"/>
    <w:rsid w:val="00573F8C"/>
    <w:rsid w:val="0057401B"/>
    <w:rsid w:val="00574201"/>
    <w:rsid w:val="0057440A"/>
    <w:rsid w:val="0057445F"/>
    <w:rsid w:val="0057466E"/>
    <w:rsid w:val="00574674"/>
    <w:rsid w:val="0057467C"/>
    <w:rsid w:val="00574746"/>
    <w:rsid w:val="005747C8"/>
    <w:rsid w:val="00574A2A"/>
    <w:rsid w:val="00574B83"/>
    <w:rsid w:val="00574FD3"/>
    <w:rsid w:val="005751AE"/>
    <w:rsid w:val="00575478"/>
    <w:rsid w:val="0057550F"/>
    <w:rsid w:val="0057555E"/>
    <w:rsid w:val="00575569"/>
    <w:rsid w:val="005757B0"/>
    <w:rsid w:val="00575818"/>
    <w:rsid w:val="00575A31"/>
    <w:rsid w:val="00575B47"/>
    <w:rsid w:val="00575C3F"/>
    <w:rsid w:val="00575C94"/>
    <w:rsid w:val="00575CC4"/>
    <w:rsid w:val="00575EC2"/>
    <w:rsid w:val="00575EC4"/>
    <w:rsid w:val="00575F7D"/>
    <w:rsid w:val="00575FC8"/>
    <w:rsid w:val="00576280"/>
    <w:rsid w:val="00576366"/>
    <w:rsid w:val="00576558"/>
    <w:rsid w:val="00576742"/>
    <w:rsid w:val="0057684E"/>
    <w:rsid w:val="005768E5"/>
    <w:rsid w:val="00576A54"/>
    <w:rsid w:val="00576AFC"/>
    <w:rsid w:val="00576C6F"/>
    <w:rsid w:val="00576C81"/>
    <w:rsid w:val="00576D67"/>
    <w:rsid w:val="00576D7B"/>
    <w:rsid w:val="00576ED3"/>
    <w:rsid w:val="00576F2E"/>
    <w:rsid w:val="00576FF1"/>
    <w:rsid w:val="0057701D"/>
    <w:rsid w:val="005770BD"/>
    <w:rsid w:val="0057717F"/>
    <w:rsid w:val="00577450"/>
    <w:rsid w:val="0057770D"/>
    <w:rsid w:val="005777D1"/>
    <w:rsid w:val="005779E3"/>
    <w:rsid w:val="00577A9E"/>
    <w:rsid w:val="00577CBA"/>
    <w:rsid w:val="00577FEA"/>
    <w:rsid w:val="00580033"/>
    <w:rsid w:val="00580038"/>
    <w:rsid w:val="0058010D"/>
    <w:rsid w:val="00580120"/>
    <w:rsid w:val="00580126"/>
    <w:rsid w:val="0058033B"/>
    <w:rsid w:val="00580341"/>
    <w:rsid w:val="005803B7"/>
    <w:rsid w:val="005803E0"/>
    <w:rsid w:val="00580414"/>
    <w:rsid w:val="0058090F"/>
    <w:rsid w:val="00580947"/>
    <w:rsid w:val="005809B8"/>
    <w:rsid w:val="00580A10"/>
    <w:rsid w:val="00580AB9"/>
    <w:rsid w:val="00580B30"/>
    <w:rsid w:val="00580B59"/>
    <w:rsid w:val="00580D22"/>
    <w:rsid w:val="00580E87"/>
    <w:rsid w:val="00580EF5"/>
    <w:rsid w:val="005812F3"/>
    <w:rsid w:val="005814E0"/>
    <w:rsid w:val="00581595"/>
    <w:rsid w:val="0058166A"/>
    <w:rsid w:val="00581885"/>
    <w:rsid w:val="0058192C"/>
    <w:rsid w:val="0058197C"/>
    <w:rsid w:val="00581ABC"/>
    <w:rsid w:val="00581ADE"/>
    <w:rsid w:val="00581AFB"/>
    <w:rsid w:val="00581AFF"/>
    <w:rsid w:val="00581B6F"/>
    <w:rsid w:val="00581C87"/>
    <w:rsid w:val="00581D8F"/>
    <w:rsid w:val="00581E34"/>
    <w:rsid w:val="00581F06"/>
    <w:rsid w:val="00581F25"/>
    <w:rsid w:val="0058219A"/>
    <w:rsid w:val="0058236C"/>
    <w:rsid w:val="005824CE"/>
    <w:rsid w:val="005824DD"/>
    <w:rsid w:val="0058265B"/>
    <w:rsid w:val="00582765"/>
    <w:rsid w:val="005827DA"/>
    <w:rsid w:val="00582856"/>
    <w:rsid w:val="00582B52"/>
    <w:rsid w:val="00582C34"/>
    <w:rsid w:val="00582C41"/>
    <w:rsid w:val="00582D29"/>
    <w:rsid w:val="00582D3C"/>
    <w:rsid w:val="00582DF4"/>
    <w:rsid w:val="00582E5E"/>
    <w:rsid w:val="0058319D"/>
    <w:rsid w:val="0058328B"/>
    <w:rsid w:val="00583508"/>
    <w:rsid w:val="00583510"/>
    <w:rsid w:val="00583616"/>
    <w:rsid w:val="005836E7"/>
    <w:rsid w:val="00583874"/>
    <w:rsid w:val="00583A40"/>
    <w:rsid w:val="00583B9B"/>
    <w:rsid w:val="00583BD3"/>
    <w:rsid w:val="00583C34"/>
    <w:rsid w:val="00583F4C"/>
    <w:rsid w:val="00584048"/>
    <w:rsid w:val="0058409E"/>
    <w:rsid w:val="00584314"/>
    <w:rsid w:val="0058431D"/>
    <w:rsid w:val="0058436C"/>
    <w:rsid w:val="0058459C"/>
    <w:rsid w:val="005845C9"/>
    <w:rsid w:val="0058493A"/>
    <w:rsid w:val="005849F0"/>
    <w:rsid w:val="00584AF7"/>
    <w:rsid w:val="00584B9A"/>
    <w:rsid w:val="00584C15"/>
    <w:rsid w:val="00584D9D"/>
    <w:rsid w:val="00584EA1"/>
    <w:rsid w:val="00584EF4"/>
    <w:rsid w:val="00584F9B"/>
    <w:rsid w:val="00584FB2"/>
    <w:rsid w:val="00584FFC"/>
    <w:rsid w:val="0058507B"/>
    <w:rsid w:val="005850B3"/>
    <w:rsid w:val="005850C0"/>
    <w:rsid w:val="005850C6"/>
    <w:rsid w:val="00585401"/>
    <w:rsid w:val="00585590"/>
    <w:rsid w:val="0058565A"/>
    <w:rsid w:val="005857CA"/>
    <w:rsid w:val="00585804"/>
    <w:rsid w:val="0058581F"/>
    <w:rsid w:val="0058582E"/>
    <w:rsid w:val="00585855"/>
    <w:rsid w:val="00585906"/>
    <w:rsid w:val="00585AAB"/>
    <w:rsid w:val="00585B2C"/>
    <w:rsid w:val="00585B31"/>
    <w:rsid w:val="00585B46"/>
    <w:rsid w:val="00585E44"/>
    <w:rsid w:val="00585FD2"/>
    <w:rsid w:val="00586020"/>
    <w:rsid w:val="00586063"/>
    <w:rsid w:val="00586203"/>
    <w:rsid w:val="005862AA"/>
    <w:rsid w:val="00586300"/>
    <w:rsid w:val="005863C4"/>
    <w:rsid w:val="00586463"/>
    <w:rsid w:val="005864B6"/>
    <w:rsid w:val="005864BB"/>
    <w:rsid w:val="00586554"/>
    <w:rsid w:val="005869F0"/>
    <w:rsid w:val="00586A05"/>
    <w:rsid w:val="00586A31"/>
    <w:rsid w:val="00586AF4"/>
    <w:rsid w:val="00586C10"/>
    <w:rsid w:val="00586F36"/>
    <w:rsid w:val="00586F72"/>
    <w:rsid w:val="0058722B"/>
    <w:rsid w:val="00587233"/>
    <w:rsid w:val="005873BA"/>
    <w:rsid w:val="005875C0"/>
    <w:rsid w:val="00587605"/>
    <w:rsid w:val="00587667"/>
    <w:rsid w:val="0058792D"/>
    <w:rsid w:val="00587A27"/>
    <w:rsid w:val="00587A4C"/>
    <w:rsid w:val="00587B41"/>
    <w:rsid w:val="00587C2D"/>
    <w:rsid w:val="00587D99"/>
    <w:rsid w:val="00587F3E"/>
    <w:rsid w:val="00587F8C"/>
    <w:rsid w:val="005900CB"/>
    <w:rsid w:val="0059013A"/>
    <w:rsid w:val="00590291"/>
    <w:rsid w:val="005902EC"/>
    <w:rsid w:val="005902F8"/>
    <w:rsid w:val="00590476"/>
    <w:rsid w:val="00590546"/>
    <w:rsid w:val="005905CE"/>
    <w:rsid w:val="0059078E"/>
    <w:rsid w:val="00590791"/>
    <w:rsid w:val="00590945"/>
    <w:rsid w:val="0059098F"/>
    <w:rsid w:val="00590BD6"/>
    <w:rsid w:val="00590BEC"/>
    <w:rsid w:val="00590DD5"/>
    <w:rsid w:val="00590FC6"/>
    <w:rsid w:val="005913C4"/>
    <w:rsid w:val="00591463"/>
    <w:rsid w:val="00591501"/>
    <w:rsid w:val="0059153D"/>
    <w:rsid w:val="00591636"/>
    <w:rsid w:val="00591742"/>
    <w:rsid w:val="005918E5"/>
    <w:rsid w:val="005919BA"/>
    <w:rsid w:val="00591A74"/>
    <w:rsid w:val="00591E38"/>
    <w:rsid w:val="00591F30"/>
    <w:rsid w:val="00591FD5"/>
    <w:rsid w:val="00592053"/>
    <w:rsid w:val="00592071"/>
    <w:rsid w:val="005921A8"/>
    <w:rsid w:val="00592268"/>
    <w:rsid w:val="00592573"/>
    <w:rsid w:val="00592739"/>
    <w:rsid w:val="005928C2"/>
    <w:rsid w:val="00592960"/>
    <w:rsid w:val="00592B37"/>
    <w:rsid w:val="00592C02"/>
    <w:rsid w:val="00592CB7"/>
    <w:rsid w:val="00592F04"/>
    <w:rsid w:val="00592FE1"/>
    <w:rsid w:val="00593034"/>
    <w:rsid w:val="0059307D"/>
    <w:rsid w:val="005934AB"/>
    <w:rsid w:val="005934D7"/>
    <w:rsid w:val="00593526"/>
    <w:rsid w:val="00593545"/>
    <w:rsid w:val="005936ED"/>
    <w:rsid w:val="005937C0"/>
    <w:rsid w:val="005939C9"/>
    <w:rsid w:val="00593A3B"/>
    <w:rsid w:val="00593C6F"/>
    <w:rsid w:val="00593D72"/>
    <w:rsid w:val="00593E15"/>
    <w:rsid w:val="00593FFB"/>
    <w:rsid w:val="0059425C"/>
    <w:rsid w:val="005943F6"/>
    <w:rsid w:val="00594506"/>
    <w:rsid w:val="005949FF"/>
    <w:rsid w:val="00594BBE"/>
    <w:rsid w:val="00594BE4"/>
    <w:rsid w:val="00594D39"/>
    <w:rsid w:val="00594D86"/>
    <w:rsid w:val="005950B7"/>
    <w:rsid w:val="00595189"/>
    <w:rsid w:val="005951BC"/>
    <w:rsid w:val="005951DF"/>
    <w:rsid w:val="0059544B"/>
    <w:rsid w:val="005955F6"/>
    <w:rsid w:val="0059570A"/>
    <w:rsid w:val="0059585B"/>
    <w:rsid w:val="0059592B"/>
    <w:rsid w:val="00595983"/>
    <w:rsid w:val="00595B0D"/>
    <w:rsid w:val="00595B39"/>
    <w:rsid w:val="00595BAC"/>
    <w:rsid w:val="00595F06"/>
    <w:rsid w:val="00595F6C"/>
    <w:rsid w:val="0059623A"/>
    <w:rsid w:val="005963B7"/>
    <w:rsid w:val="005965D2"/>
    <w:rsid w:val="00596802"/>
    <w:rsid w:val="0059686B"/>
    <w:rsid w:val="005969CB"/>
    <w:rsid w:val="00596D8E"/>
    <w:rsid w:val="00596E4C"/>
    <w:rsid w:val="00596E79"/>
    <w:rsid w:val="00596ED9"/>
    <w:rsid w:val="00596F66"/>
    <w:rsid w:val="00596FCF"/>
    <w:rsid w:val="0059707C"/>
    <w:rsid w:val="005973C3"/>
    <w:rsid w:val="00597421"/>
    <w:rsid w:val="005974DA"/>
    <w:rsid w:val="00597551"/>
    <w:rsid w:val="00597738"/>
    <w:rsid w:val="005978BD"/>
    <w:rsid w:val="00597901"/>
    <w:rsid w:val="00597BF1"/>
    <w:rsid w:val="00597C02"/>
    <w:rsid w:val="00597C57"/>
    <w:rsid w:val="00597C89"/>
    <w:rsid w:val="00597CBF"/>
    <w:rsid w:val="00597D20"/>
    <w:rsid w:val="00597DD9"/>
    <w:rsid w:val="005A0132"/>
    <w:rsid w:val="005A014A"/>
    <w:rsid w:val="005A019C"/>
    <w:rsid w:val="005A03E1"/>
    <w:rsid w:val="005A03F6"/>
    <w:rsid w:val="005A0458"/>
    <w:rsid w:val="005A04FD"/>
    <w:rsid w:val="005A055B"/>
    <w:rsid w:val="005A0602"/>
    <w:rsid w:val="005A06AD"/>
    <w:rsid w:val="005A071D"/>
    <w:rsid w:val="005A077B"/>
    <w:rsid w:val="005A0782"/>
    <w:rsid w:val="005A0A06"/>
    <w:rsid w:val="005A0A74"/>
    <w:rsid w:val="005A0B22"/>
    <w:rsid w:val="005A0BC2"/>
    <w:rsid w:val="005A0D79"/>
    <w:rsid w:val="005A0DCA"/>
    <w:rsid w:val="005A10EF"/>
    <w:rsid w:val="005A1206"/>
    <w:rsid w:val="005A1227"/>
    <w:rsid w:val="005A15AD"/>
    <w:rsid w:val="005A1744"/>
    <w:rsid w:val="005A1796"/>
    <w:rsid w:val="005A1C7A"/>
    <w:rsid w:val="005A1E36"/>
    <w:rsid w:val="005A1E37"/>
    <w:rsid w:val="005A2069"/>
    <w:rsid w:val="005A21A4"/>
    <w:rsid w:val="005A2216"/>
    <w:rsid w:val="005A2401"/>
    <w:rsid w:val="005A2529"/>
    <w:rsid w:val="005A26C7"/>
    <w:rsid w:val="005A26DE"/>
    <w:rsid w:val="005A274D"/>
    <w:rsid w:val="005A285E"/>
    <w:rsid w:val="005A28E1"/>
    <w:rsid w:val="005A2A72"/>
    <w:rsid w:val="005A2B41"/>
    <w:rsid w:val="005A2C9F"/>
    <w:rsid w:val="005A31B1"/>
    <w:rsid w:val="005A3664"/>
    <w:rsid w:val="005A36B3"/>
    <w:rsid w:val="005A37E8"/>
    <w:rsid w:val="005A380A"/>
    <w:rsid w:val="005A39B7"/>
    <w:rsid w:val="005A3B65"/>
    <w:rsid w:val="005A4047"/>
    <w:rsid w:val="005A416B"/>
    <w:rsid w:val="005A43C3"/>
    <w:rsid w:val="005A440A"/>
    <w:rsid w:val="005A4618"/>
    <w:rsid w:val="005A47E6"/>
    <w:rsid w:val="005A48A7"/>
    <w:rsid w:val="005A48D8"/>
    <w:rsid w:val="005A4A6E"/>
    <w:rsid w:val="005A4A97"/>
    <w:rsid w:val="005A4B23"/>
    <w:rsid w:val="005A4E20"/>
    <w:rsid w:val="005A4EA8"/>
    <w:rsid w:val="005A508F"/>
    <w:rsid w:val="005A5108"/>
    <w:rsid w:val="005A52A7"/>
    <w:rsid w:val="005A52C2"/>
    <w:rsid w:val="005A52D5"/>
    <w:rsid w:val="005A5439"/>
    <w:rsid w:val="005A543F"/>
    <w:rsid w:val="005A54E7"/>
    <w:rsid w:val="005A55CF"/>
    <w:rsid w:val="005A55E1"/>
    <w:rsid w:val="005A5857"/>
    <w:rsid w:val="005A5961"/>
    <w:rsid w:val="005A5A46"/>
    <w:rsid w:val="005A5B34"/>
    <w:rsid w:val="005A5BF9"/>
    <w:rsid w:val="005A5E75"/>
    <w:rsid w:val="005A6050"/>
    <w:rsid w:val="005A60B3"/>
    <w:rsid w:val="005A6290"/>
    <w:rsid w:val="005A64DC"/>
    <w:rsid w:val="005A66F8"/>
    <w:rsid w:val="005A6700"/>
    <w:rsid w:val="005A67B3"/>
    <w:rsid w:val="005A6965"/>
    <w:rsid w:val="005A6A7D"/>
    <w:rsid w:val="005A6CC5"/>
    <w:rsid w:val="005A6D8C"/>
    <w:rsid w:val="005A70C0"/>
    <w:rsid w:val="005A7159"/>
    <w:rsid w:val="005A7374"/>
    <w:rsid w:val="005A7871"/>
    <w:rsid w:val="005A7937"/>
    <w:rsid w:val="005A795D"/>
    <w:rsid w:val="005A799D"/>
    <w:rsid w:val="005A7AF4"/>
    <w:rsid w:val="005A7B5C"/>
    <w:rsid w:val="005A7B8C"/>
    <w:rsid w:val="005A7C0C"/>
    <w:rsid w:val="005A7D65"/>
    <w:rsid w:val="005A7FEC"/>
    <w:rsid w:val="005B0544"/>
    <w:rsid w:val="005B0682"/>
    <w:rsid w:val="005B071B"/>
    <w:rsid w:val="005B0978"/>
    <w:rsid w:val="005B0A9B"/>
    <w:rsid w:val="005B0AB2"/>
    <w:rsid w:val="005B0DDC"/>
    <w:rsid w:val="005B1051"/>
    <w:rsid w:val="005B14A4"/>
    <w:rsid w:val="005B158A"/>
    <w:rsid w:val="005B15D0"/>
    <w:rsid w:val="005B16DE"/>
    <w:rsid w:val="005B197E"/>
    <w:rsid w:val="005B2049"/>
    <w:rsid w:val="005B2142"/>
    <w:rsid w:val="005B21DD"/>
    <w:rsid w:val="005B223E"/>
    <w:rsid w:val="005B2252"/>
    <w:rsid w:val="005B23E1"/>
    <w:rsid w:val="005B2479"/>
    <w:rsid w:val="005B2588"/>
    <w:rsid w:val="005B2613"/>
    <w:rsid w:val="005B2624"/>
    <w:rsid w:val="005B27A1"/>
    <w:rsid w:val="005B28BE"/>
    <w:rsid w:val="005B28EA"/>
    <w:rsid w:val="005B29AE"/>
    <w:rsid w:val="005B2AA5"/>
    <w:rsid w:val="005B2ABA"/>
    <w:rsid w:val="005B2B86"/>
    <w:rsid w:val="005B2E67"/>
    <w:rsid w:val="005B2E69"/>
    <w:rsid w:val="005B334E"/>
    <w:rsid w:val="005B3497"/>
    <w:rsid w:val="005B35E8"/>
    <w:rsid w:val="005B36E9"/>
    <w:rsid w:val="005B386A"/>
    <w:rsid w:val="005B396F"/>
    <w:rsid w:val="005B3A0A"/>
    <w:rsid w:val="005B3A98"/>
    <w:rsid w:val="005B3AFD"/>
    <w:rsid w:val="005B3C56"/>
    <w:rsid w:val="005B3CB6"/>
    <w:rsid w:val="005B3E16"/>
    <w:rsid w:val="005B3FBD"/>
    <w:rsid w:val="005B3FD7"/>
    <w:rsid w:val="005B400F"/>
    <w:rsid w:val="005B4110"/>
    <w:rsid w:val="005B41EC"/>
    <w:rsid w:val="005B428D"/>
    <w:rsid w:val="005B42E7"/>
    <w:rsid w:val="005B459C"/>
    <w:rsid w:val="005B4E76"/>
    <w:rsid w:val="005B4EDD"/>
    <w:rsid w:val="005B4F57"/>
    <w:rsid w:val="005B4FC6"/>
    <w:rsid w:val="005B4FF1"/>
    <w:rsid w:val="005B5253"/>
    <w:rsid w:val="005B5714"/>
    <w:rsid w:val="005B57D4"/>
    <w:rsid w:val="005B58E8"/>
    <w:rsid w:val="005B5CE5"/>
    <w:rsid w:val="005B5D87"/>
    <w:rsid w:val="005B5E13"/>
    <w:rsid w:val="005B5E32"/>
    <w:rsid w:val="005B5F25"/>
    <w:rsid w:val="005B6209"/>
    <w:rsid w:val="005B6243"/>
    <w:rsid w:val="005B62C8"/>
    <w:rsid w:val="005B637F"/>
    <w:rsid w:val="005B6505"/>
    <w:rsid w:val="005B6591"/>
    <w:rsid w:val="005B66C6"/>
    <w:rsid w:val="005B6723"/>
    <w:rsid w:val="005B6755"/>
    <w:rsid w:val="005B67E8"/>
    <w:rsid w:val="005B6A14"/>
    <w:rsid w:val="005B6BBA"/>
    <w:rsid w:val="005B6BC4"/>
    <w:rsid w:val="005B6C19"/>
    <w:rsid w:val="005B6E48"/>
    <w:rsid w:val="005B6E4B"/>
    <w:rsid w:val="005B6E4C"/>
    <w:rsid w:val="005B6F94"/>
    <w:rsid w:val="005B706E"/>
    <w:rsid w:val="005B712B"/>
    <w:rsid w:val="005B71A4"/>
    <w:rsid w:val="005B71BD"/>
    <w:rsid w:val="005B729C"/>
    <w:rsid w:val="005B733E"/>
    <w:rsid w:val="005B73BB"/>
    <w:rsid w:val="005B746D"/>
    <w:rsid w:val="005B748B"/>
    <w:rsid w:val="005B7581"/>
    <w:rsid w:val="005B7585"/>
    <w:rsid w:val="005B7700"/>
    <w:rsid w:val="005B77CA"/>
    <w:rsid w:val="005B7A07"/>
    <w:rsid w:val="005B7A95"/>
    <w:rsid w:val="005B7B05"/>
    <w:rsid w:val="005B7D1C"/>
    <w:rsid w:val="005B7D1D"/>
    <w:rsid w:val="005B7DC1"/>
    <w:rsid w:val="005C008E"/>
    <w:rsid w:val="005C008F"/>
    <w:rsid w:val="005C01DA"/>
    <w:rsid w:val="005C046C"/>
    <w:rsid w:val="005C04C4"/>
    <w:rsid w:val="005C0773"/>
    <w:rsid w:val="005C077C"/>
    <w:rsid w:val="005C0794"/>
    <w:rsid w:val="005C0892"/>
    <w:rsid w:val="005C094E"/>
    <w:rsid w:val="005C0C2B"/>
    <w:rsid w:val="005C0D21"/>
    <w:rsid w:val="005C0F35"/>
    <w:rsid w:val="005C113E"/>
    <w:rsid w:val="005C1191"/>
    <w:rsid w:val="005C119E"/>
    <w:rsid w:val="005C1269"/>
    <w:rsid w:val="005C1309"/>
    <w:rsid w:val="005C1336"/>
    <w:rsid w:val="005C1654"/>
    <w:rsid w:val="005C1671"/>
    <w:rsid w:val="005C174F"/>
    <w:rsid w:val="005C19A3"/>
    <w:rsid w:val="005C1A02"/>
    <w:rsid w:val="005C1A1A"/>
    <w:rsid w:val="005C1AA4"/>
    <w:rsid w:val="005C1AAE"/>
    <w:rsid w:val="005C1C0F"/>
    <w:rsid w:val="005C1D7B"/>
    <w:rsid w:val="005C1DDA"/>
    <w:rsid w:val="005C1E55"/>
    <w:rsid w:val="005C1FED"/>
    <w:rsid w:val="005C200B"/>
    <w:rsid w:val="005C201A"/>
    <w:rsid w:val="005C2155"/>
    <w:rsid w:val="005C215D"/>
    <w:rsid w:val="005C2368"/>
    <w:rsid w:val="005C23BB"/>
    <w:rsid w:val="005C2472"/>
    <w:rsid w:val="005C2494"/>
    <w:rsid w:val="005C2565"/>
    <w:rsid w:val="005C2720"/>
    <w:rsid w:val="005C285E"/>
    <w:rsid w:val="005C2871"/>
    <w:rsid w:val="005C2927"/>
    <w:rsid w:val="005C2B48"/>
    <w:rsid w:val="005C2D8E"/>
    <w:rsid w:val="005C2EF2"/>
    <w:rsid w:val="005C2F11"/>
    <w:rsid w:val="005C2FF4"/>
    <w:rsid w:val="005C30DB"/>
    <w:rsid w:val="005C311C"/>
    <w:rsid w:val="005C313D"/>
    <w:rsid w:val="005C3222"/>
    <w:rsid w:val="005C3283"/>
    <w:rsid w:val="005C33EB"/>
    <w:rsid w:val="005C3499"/>
    <w:rsid w:val="005C3572"/>
    <w:rsid w:val="005C37CC"/>
    <w:rsid w:val="005C3806"/>
    <w:rsid w:val="005C3843"/>
    <w:rsid w:val="005C38C4"/>
    <w:rsid w:val="005C39C3"/>
    <w:rsid w:val="005C3AE1"/>
    <w:rsid w:val="005C3DD9"/>
    <w:rsid w:val="005C3E26"/>
    <w:rsid w:val="005C3E37"/>
    <w:rsid w:val="005C3ECA"/>
    <w:rsid w:val="005C3FA0"/>
    <w:rsid w:val="005C3FCB"/>
    <w:rsid w:val="005C4095"/>
    <w:rsid w:val="005C4209"/>
    <w:rsid w:val="005C4252"/>
    <w:rsid w:val="005C425D"/>
    <w:rsid w:val="005C42AC"/>
    <w:rsid w:val="005C42B7"/>
    <w:rsid w:val="005C439D"/>
    <w:rsid w:val="005C43BD"/>
    <w:rsid w:val="005C43C3"/>
    <w:rsid w:val="005C4676"/>
    <w:rsid w:val="005C46F1"/>
    <w:rsid w:val="005C4BBD"/>
    <w:rsid w:val="005C4C5E"/>
    <w:rsid w:val="005C4C78"/>
    <w:rsid w:val="005C4C79"/>
    <w:rsid w:val="005C4CB3"/>
    <w:rsid w:val="005C4D61"/>
    <w:rsid w:val="005C4E40"/>
    <w:rsid w:val="005C4F2C"/>
    <w:rsid w:val="005C5001"/>
    <w:rsid w:val="005C542E"/>
    <w:rsid w:val="005C54E0"/>
    <w:rsid w:val="005C5620"/>
    <w:rsid w:val="005C5621"/>
    <w:rsid w:val="005C58CC"/>
    <w:rsid w:val="005C5923"/>
    <w:rsid w:val="005C5AD0"/>
    <w:rsid w:val="005C5B0D"/>
    <w:rsid w:val="005C5B63"/>
    <w:rsid w:val="005C5CD3"/>
    <w:rsid w:val="005C5D00"/>
    <w:rsid w:val="005C5D30"/>
    <w:rsid w:val="005C5D4B"/>
    <w:rsid w:val="005C5DFD"/>
    <w:rsid w:val="005C5EA9"/>
    <w:rsid w:val="005C5FDF"/>
    <w:rsid w:val="005C6116"/>
    <w:rsid w:val="005C612A"/>
    <w:rsid w:val="005C6201"/>
    <w:rsid w:val="005C6224"/>
    <w:rsid w:val="005C62BA"/>
    <w:rsid w:val="005C632C"/>
    <w:rsid w:val="005C6417"/>
    <w:rsid w:val="005C6437"/>
    <w:rsid w:val="005C6520"/>
    <w:rsid w:val="005C6554"/>
    <w:rsid w:val="005C66BE"/>
    <w:rsid w:val="005C6782"/>
    <w:rsid w:val="005C67BC"/>
    <w:rsid w:val="005C6863"/>
    <w:rsid w:val="005C68A1"/>
    <w:rsid w:val="005C6B43"/>
    <w:rsid w:val="005C6B5E"/>
    <w:rsid w:val="005C6C6F"/>
    <w:rsid w:val="005C6DE1"/>
    <w:rsid w:val="005C6E8F"/>
    <w:rsid w:val="005C6EA0"/>
    <w:rsid w:val="005C6F7B"/>
    <w:rsid w:val="005C71B7"/>
    <w:rsid w:val="005C726B"/>
    <w:rsid w:val="005C7270"/>
    <w:rsid w:val="005C7382"/>
    <w:rsid w:val="005C73A0"/>
    <w:rsid w:val="005C73A8"/>
    <w:rsid w:val="005C7456"/>
    <w:rsid w:val="005C7BA5"/>
    <w:rsid w:val="005C7BA7"/>
    <w:rsid w:val="005C7C3E"/>
    <w:rsid w:val="005C7D45"/>
    <w:rsid w:val="005C7E68"/>
    <w:rsid w:val="005C7E73"/>
    <w:rsid w:val="005C7FF9"/>
    <w:rsid w:val="005D0099"/>
    <w:rsid w:val="005D023D"/>
    <w:rsid w:val="005D0316"/>
    <w:rsid w:val="005D0356"/>
    <w:rsid w:val="005D0381"/>
    <w:rsid w:val="005D038D"/>
    <w:rsid w:val="005D03E4"/>
    <w:rsid w:val="005D0610"/>
    <w:rsid w:val="005D085A"/>
    <w:rsid w:val="005D08D5"/>
    <w:rsid w:val="005D0A77"/>
    <w:rsid w:val="005D0DB2"/>
    <w:rsid w:val="005D0FD9"/>
    <w:rsid w:val="005D10FE"/>
    <w:rsid w:val="005D122C"/>
    <w:rsid w:val="005D12A8"/>
    <w:rsid w:val="005D13EB"/>
    <w:rsid w:val="005D1763"/>
    <w:rsid w:val="005D17EE"/>
    <w:rsid w:val="005D17FF"/>
    <w:rsid w:val="005D182A"/>
    <w:rsid w:val="005D19D1"/>
    <w:rsid w:val="005D1A03"/>
    <w:rsid w:val="005D1A5A"/>
    <w:rsid w:val="005D1A9E"/>
    <w:rsid w:val="005D1F26"/>
    <w:rsid w:val="005D20E7"/>
    <w:rsid w:val="005D25C8"/>
    <w:rsid w:val="005D2849"/>
    <w:rsid w:val="005D2980"/>
    <w:rsid w:val="005D29B2"/>
    <w:rsid w:val="005D2A68"/>
    <w:rsid w:val="005D2AF2"/>
    <w:rsid w:val="005D2C97"/>
    <w:rsid w:val="005D2CE8"/>
    <w:rsid w:val="005D2D3F"/>
    <w:rsid w:val="005D2D61"/>
    <w:rsid w:val="005D2E8F"/>
    <w:rsid w:val="005D2F5C"/>
    <w:rsid w:val="005D2F8F"/>
    <w:rsid w:val="005D2FF3"/>
    <w:rsid w:val="005D30E0"/>
    <w:rsid w:val="005D32A2"/>
    <w:rsid w:val="005D342B"/>
    <w:rsid w:val="005D34EC"/>
    <w:rsid w:val="005D354F"/>
    <w:rsid w:val="005D357C"/>
    <w:rsid w:val="005D36FF"/>
    <w:rsid w:val="005D375D"/>
    <w:rsid w:val="005D394C"/>
    <w:rsid w:val="005D3A29"/>
    <w:rsid w:val="005D3A94"/>
    <w:rsid w:val="005D3B60"/>
    <w:rsid w:val="005D3F79"/>
    <w:rsid w:val="005D401D"/>
    <w:rsid w:val="005D40DB"/>
    <w:rsid w:val="005D4146"/>
    <w:rsid w:val="005D42BE"/>
    <w:rsid w:val="005D44C0"/>
    <w:rsid w:val="005D47AF"/>
    <w:rsid w:val="005D47C6"/>
    <w:rsid w:val="005D47E1"/>
    <w:rsid w:val="005D4824"/>
    <w:rsid w:val="005D4B17"/>
    <w:rsid w:val="005D4D3F"/>
    <w:rsid w:val="005D4E9C"/>
    <w:rsid w:val="005D503C"/>
    <w:rsid w:val="005D5135"/>
    <w:rsid w:val="005D519F"/>
    <w:rsid w:val="005D526F"/>
    <w:rsid w:val="005D52F2"/>
    <w:rsid w:val="005D52F9"/>
    <w:rsid w:val="005D5347"/>
    <w:rsid w:val="005D53DC"/>
    <w:rsid w:val="005D54BC"/>
    <w:rsid w:val="005D5570"/>
    <w:rsid w:val="005D5679"/>
    <w:rsid w:val="005D56B3"/>
    <w:rsid w:val="005D5868"/>
    <w:rsid w:val="005D5A5A"/>
    <w:rsid w:val="005D5AC3"/>
    <w:rsid w:val="005D5AE3"/>
    <w:rsid w:val="005D5B1B"/>
    <w:rsid w:val="005D5B36"/>
    <w:rsid w:val="005D5B57"/>
    <w:rsid w:val="005D5C07"/>
    <w:rsid w:val="005D5D47"/>
    <w:rsid w:val="005D5ECD"/>
    <w:rsid w:val="005D5F5C"/>
    <w:rsid w:val="005D602C"/>
    <w:rsid w:val="005D604C"/>
    <w:rsid w:val="005D6173"/>
    <w:rsid w:val="005D6385"/>
    <w:rsid w:val="005D6456"/>
    <w:rsid w:val="005D6495"/>
    <w:rsid w:val="005D6725"/>
    <w:rsid w:val="005D6729"/>
    <w:rsid w:val="005D6756"/>
    <w:rsid w:val="005D67A6"/>
    <w:rsid w:val="005D67F0"/>
    <w:rsid w:val="005D69A2"/>
    <w:rsid w:val="005D6D1A"/>
    <w:rsid w:val="005D6E19"/>
    <w:rsid w:val="005D6E27"/>
    <w:rsid w:val="005D6E2A"/>
    <w:rsid w:val="005D6E79"/>
    <w:rsid w:val="005D6ECA"/>
    <w:rsid w:val="005D6F4B"/>
    <w:rsid w:val="005D6FE1"/>
    <w:rsid w:val="005D7075"/>
    <w:rsid w:val="005D7134"/>
    <w:rsid w:val="005D72AF"/>
    <w:rsid w:val="005D7364"/>
    <w:rsid w:val="005D753C"/>
    <w:rsid w:val="005D7586"/>
    <w:rsid w:val="005D760D"/>
    <w:rsid w:val="005D765D"/>
    <w:rsid w:val="005D791B"/>
    <w:rsid w:val="005D79BF"/>
    <w:rsid w:val="005D79F3"/>
    <w:rsid w:val="005D7A3F"/>
    <w:rsid w:val="005D7C11"/>
    <w:rsid w:val="005D7C67"/>
    <w:rsid w:val="005D7D31"/>
    <w:rsid w:val="005D7E03"/>
    <w:rsid w:val="005E02BF"/>
    <w:rsid w:val="005E0347"/>
    <w:rsid w:val="005E0517"/>
    <w:rsid w:val="005E0685"/>
    <w:rsid w:val="005E06E9"/>
    <w:rsid w:val="005E0753"/>
    <w:rsid w:val="005E086E"/>
    <w:rsid w:val="005E09B2"/>
    <w:rsid w:val="005E0ADC"/>
    <w:rsid w:val="005E0BC8"/>
    <w:rsid w:val="005E0C76"/>
    <w:rsid w:val="005E0E1A"/>
    <w:rsid w:val="005E0F9B"/>
    <w:rsid w:val="005E0FC1"/>
    <w:rsid w:val="005E1076"/>
    <w:rsid w:val="005E10BC"/>
    <w:rsid w:val="005E1240"/>
    <w:rsid w:val="005E133C"/>
    <w:rsid w:val="005E135D"/>
    <w:rsid w:val="005E1797"/>
    <w:rsid w:val="005E190D"/>
    <w:rsid w:val="005E1A3F"/>
    <w:rsid w:val="005E1AD8"/>
    <w:rsid w:val="005E1AE8"/>
    <w:rsid w:val="005E1B5C"/>
    <w:rsid w:val="005E1BBC"/>
    <w:rsid w:val="005E1C2A"/>
    <w:rsid w:val="005E1D65"/>
    <w:rsid w:val="005E2018"/>
    <w:rsid w:val="005E2048"/>
    <w:rsid w:val="005E20BB"/>
    <w:rsid w:val="005E212E"/>
    <w:rsid w:val="005E2155"/>
    <w:rsid w:val="005E2284"/>
    <w:rsid w:val="005E2424"/>
    <w:rsid w:val="005E2612"/>
    <w:rsid w:val="005E264D"/>
    <w:rsid w:val="005E26CD"/>
    <w:rsid w:val="005E27C2"/>
    <w:rsid w:val="005E2849"/>
    <w:rsid w:val="005E2A6E"/>
    <w:rsid w:val="005E2AD9"/>
    <w:rsid w:val="005E2B05"/>
    <w:rsid w:val="005E2B36"/>
    <w:rsid w:val="005E2BA1"/>
    <w:rsid w:val="005E2C11"/>
    <w:rsid w:val="005E33D8"/>
    <w:rsid w:val="005E3414"/>
    <w:rsid w:val="005E34F6"/>
    <w:rsid w:val="005E3537"/>
    <w:rsid w:val="005E35B9"/>
    <w:rsid w:val="005E35F7"/>
    <w:rsid w:val="005E36C3"/>
    <w:rsid w:val="005E388D"/>
    <w:rsid w:val="005E393E"/>
    <w:rsid w:val="005E39D4"/>
    <w:rsid w:val="005E3A3C"/>
    <w:rsid w:val="005E3B77"/>
    <w:rsid w:val="005E3BA5"/>
    <w:rsid w:val="005E3CC4"/>
    <w:rsid w:val="005E3E64"/>
    <w:rsid w:val="005E3FC2"/>
    <w:rsid w:val="005E40E8"/>
    <w:rsid w:val="005E40FC"/>
    <w:rsid w:val="005E42B6"/>
    <w:rsid w:val="005E449F"/>
    <w:rsid w:val="005E44EA"/>
    <w:rsid w:val="005E45E2"/>
    <w:rsid w:val="005E46C8"/>
    <w:rsid w:val="005E4762"/>
    <w:rsid w:val="005E4853"/>
    <w:rsid w:val="005E4874"/>
    <w:rsid w:val="005E49A5"/>
    <w:rsid w:val="005E4A26"/>
    <w:rsid w:val="005E4A33"/>
    <w:rsid w:val="005E4A52"/>
    <w:rsid w:val="005E4A7E"/>
    <w:rsid w:val="005E4AEF"/>
    <w:rsid w:val="005E4B41"/>
    <w:rsid w:val="005E4B70"/>
    <w:rsid w:val="005E4C7C"/>
    <w:rsid w:val="005E4C8F"/>
    <w:rsid w:val="005E4E8A"/>
    <w:rsid w:val="005E4F11"/>
    <w:rsid w:val="005E51DA"/>
    <w:rsid w:val="005E520E"/>
    <w:rsid w:val="005E52BC"/>
    <w:rsid w:val="005E53B0"/>
    <w:rsid w:val="005E5650"/>
    <w:rsid w:val="005E597F"/>
    <w:rsid w:val="005E59F3"/>
    <w:rsid w:val="005E5CE4"/>
    <w:rsid w:val="005E5E33"/>
    <w:rsid w:val="005E5E61"/>
    <w:rsid w:val="005E626E"/>
    <w:rsid w:val="005E6276"/>
    <w:rsid w:val="005E640F"/>
    <w:rsid w:val="005E6439"/>
    <w:rsid w:val="005E65F3"/>
    <w:rsid w:val="005E6667"/>
    <w:rsid w:val="005E692C"/>
    <w:rsid w:val="005E69AE"/>
    <w:rsid w:val="005E6A75"/>
    <w:rsid w:val="005E6AB6"/>
    <w:rsid w:val="005E6B68"/>
    <w:rsid w:val="005E6DAF"/>
    <w:rsid w:val="005E7038"/>
    <w:rsid w:val="005E70C0"/>
    <w:rsid w:val="005E719E"/>
    <w:rsid w:val="005E71F8"/>
    <w:rsid w:val="005E7215"/>
    <w:rsid w:val="005E72BD"/>
    <w:rsid w:val="005E7624"/>
    <w:rsid w:val="005E7710"/>
    <w:rsid w:val="005E78F8"/>
    <w:rsid w:val="005E7C10"/>
    <w:rsid w:val="005E7CAC"/>
    <w:rsid w:val="005E7D9B"/>
    <w:rsid w:val="005E7E6D"/>
    <w:rsid w:val="005E7F20"/>
    <w:rsid w:val="005E7F60"/>
    <w:rsid w:val="005E7F98"/>
    <w:rsid w:val="005F015F"/>
    <w:rsid w:val="005F018E"/>
    <w:rsid w:val="005F01EC"/>
    <w:rsid w:val="005F021C"/>
    <w:rsid w:val="005F027E"/>
    <w:rsid w:val="005F0416"/>
    <w:rsid w:val="005F0450"/>
    <w:rsid w:val="005F0451"/>
    <w:rsid w:val="005F0645"/>
    <w:rsid w:val="005F07B1"/>
    <w:rsid w:val="005F087C"/>
    <w:rsid w:val="005F0B40"/>
    <w:rsid w:val="005F0B47"/>
    <w:rsid w:val="005F0DC5"/>
    <w:rsid w:val="005F0DE9"/>
    <w:rsid w:val="005F0E81"/>
    <w:rsid w:val="005F0EAF"/>
    <w:rsid w:val="005F0F8B"/>
    <w:rsid w:val="005F108D"/>
    <w:rsid w:val="005F1138"/>
    <w:rsid w:val="005F1225"/>
    <w:rsid w:val="005F135E"/>
    <w:rsid w:val="005F1455"/>
    <w:rsid w:val="005F152D"/>
    <w:rsid w:val="005F1552"/>
    <w:rsid w:val="005F17D9"/>
    <w:rsid w:val="005F181A"/>
    <w:rsid w:val="005F1BE1"/>
    <w:rsid w:val="005F1C89"/>
    <w:rsid w:val="005F1D44"/>
    <w:rsid w:val="005F1DBE"/>
    <w:rsid w:val="005F1F08"/>
    <w:rsid w:val="005F1F55"/>
    <w:rsid w:val="005F1F64"/>
    <w:rsid w:val="005F21A2"/>
    <w:rsid w:val="005F2342"/>
    <w:rsid w:val="005F23D0"/>
    <w:rsid w:val="005F2695"/>
    <w:rsid w:val="005F26B0"/>
    <w:rsid w:val="005F272F"/>
    <w:rsid w:val="005F2764"/>
    <w:rsid w:val="005F292A"/>
    <w:rsid w:val="005F2931"/>
    <w:rsid w:val="005F296F"/>
    <w:rsid w:val="005F2E11"/>
    <w:rsid w:val="005F2EAA"/>
    <w:rsid w:val="005F2F0B"/>
    <w:rsid w:val="005F30B5"/>
    <w:rsid w:val="005F30D2"/>
    <w:rsid w:val="005F333F"/>
    <w:rsid w:val="005F33A2"/>
    <w:rsid w:val="005F3700"/>
    <w:rsid w:val="005F37F2"/>
    <w:rsid w:val="005F3945"/>
    <w:rsid w:val="005F3AB5"/>
    <w:rsid w:val="005F3B3F"/>
    <w:rsid w:val="005F3C19"/>
    <w:rsid w:val="005F3CA1"/>
    <w:rsid w:val="005F3D12"/>
    <w:rsid w:val="005F3D91"/>
    <w:rsid w:val="005F3DB3"/>
    <w:rsid w:val="005F3DE8"/>
    <w:rsid w:val="005F4081"/>
    <w:rsid w:val="005F4102"/>
    <w:rsid w:val="005F422F"/>
    <w:rsid w:val="005F433C"/>
    <w:rsid w:val="005F4388"/>
    <w:rsid w:val="005F43DC"/>
    <w:rsid w:val="005F4456"/>
    <w:rsid w:val="005F4753"/>
    <w:rsid w:val="005F4836"/>
    <w:rsid w:val="005F4A37"/>
    <w:rsid w:val="005F4A96"/>
    <w:rsid w:val="005F4C5A"/>
    <w:rsid w:val="005F4C70"/>
    <w:rsid w:val="005F4CF6"/>
    <w:rsid w:val="005F4E36"/>
    <w:rsid w:val="005F509D"/>
    <w:rsid w:val="005F513E"/>
    <w:rsid w:val="005F5140"/>
    <w:rsid w:val="005F55C4"/>
    <w:rsid w:val="005F5626"/>
    <w:rsid w:val="005F56A4"/>
    <w:rsid w:val="005F56AB"/>
    <w:rsid w:val="005F580B"/>
    <w:rsid w:val="005F5847"/>
    <w:rsid w:val="005F5889"/>
    <w:rsid w:val="005F5928"/>
    <w:rsid w:val="005F5996"/>
    <w:rsid w:val="005F5ABA"/>
    <w:rsid w:val="005F5AC8"/>
    <w:rsid w:val="005F5AEE"/>
    <w:rsid w:val="005F5B19"/>
    <w:rsid w:val="005F5EE9"/>
    <w:rsid w:val="005F5F57"/>
    <w:rsid w:val="005F5FCF"/>
    <w:rsid w:val="005F6068"/>
    <w:rsid w:val="005F6131"/>
    <w:rsid w:val="005F62B4"/>
    <w:rsid w:val="005F62E5"/>
    <w:rsid w:val="005F6328"/>
    <w:rsid w:val="005F649E"/>
    <w:rsid w:val="005F64CA"/>
    <w:rsid w:val="005F64ED"/>
    <w:rsid w:val="005F662C"/>
    <w:rsid w:val="005F697D"/>
    <w:rsid w:val="005F6A55"/>
    <w:rsid w:val="005F6B15"/>
    <w:rsid w:val="005F6CD5"/>
    <w:rsid w:val="005F6E5D"/>
    <w:rsid w:val="005F6F09"/>
    <w:rsid w:val="005F7203"/>
    <w:rsid w:val="005F7465"/>
    <w:rsid w:val="005F7701"/>
    <w:rsid w:val="005F7AD3"/>
    <w:rsid w:val="005F7C30"/>
    <w:rsid w:val="005F7CD2"/>
    <w:rsid w:val="005F7CD8"/>
    <w:rsid w:val="005F7D81"/>
    <w:rsid w:val="005F7DCA"/>
    <w:rsid w:val="005F7ED7"/>
    <w:rsid w:val="005F7F04"/>
    <w:rsid w:val="00600083"/>
    <w:rsid w:val="00600297"/>
    <w:rsid w:val="006002AF"/>
    <w:rsid w:val="006002E9"/>
    <w:rsid w:val="00600321"/>
    <w:rsid w:val="0060054C"/>
    <w:rsid w:val="00600617"/>
    <w:rsid w:val="006006C7"/>
    <w:rsid w:val="00600A0F"/>
    <w:rsid w:val="00600AB8"/>
    <w:rsid w:val="00600E57"/>
    <w:rsid w:val="00600F68"/>
    <w:rsid w:val="00600F97"/>
    <w:rsid w:val="0060107C"/>
    <w:rsid w:val="006014E8"/>
    <w:rsid w:val="00601634"/>
    <w:rsid w:val="006017FC"/>
    <w:rsid w:val="00601868"/>
    <w:rsid w:val="00601B1A"/>
    <w:rsid w:val="00601BD0"/>
    <w:rsid w:val="00601BE4"/>
    <w:rsid w:val="00601C51"/>
    <w:rsid w:val="00601F44"/>
    <w:rsid w:val="006020B4"/>
    <w:rsid w:val="006020D0"/>
    <w:rsid w:val="0060211B"/>
    <w:rsid w:val="00602223"/>
    <w:rsid w:val="00602280"/>
    <w:rsid w:val="006025A2"/>
    <w:rsid w:val="006025BB"/>
    <w:rsid w:val="0060261B"/>
    <w:rsid w:val="0060271D"/>
    <w:rsid w:val="006027D6"/>
    <w:rsid w:val="006027E7"/>
    <w:rsid w:val="00602A0A"/>
    <w:rsid w:val="00602C6A"/>
    <w:rsid w:val="00602D67"/>
    <w:rsid w:val="00602D78"/>
    <w:rsid w:val="00602F37"/>
    <w:rsid w:val="00602FE0"/>
    <w:rsid w:val="0060302C"/>
    <w:rsid w:val="006030D6"/>
    <w:rsid w:val="00603172"/>
    <w:rsid w:val="00603389"/>
    <w:rsid w:val="00603451"/>
    <w:rsid w:val="00603512"/>
    <w:rsid w:val="006035F5"/>
    <w:rsid w:val="0060362B"/>
    <w:rsid w:val="006036D8"/>
    <w:rsid w:val="00603A54"/>
    <w:rsid w:val="00603B18"/>
    <w:rsid w:val="00603BD9"/>
    <w:rsid w:val="00603C10"/>
    <w:rsid w:val="00603CBA"/>
    <w:rsid w:val="00603CDD"/>
    <w:rsid w:val="00603CFC"/>
    <w:rsid w:val="00603D4D"/>
    <w:rsid w:val="00603DB3"/>
    <w:rsid w:val="00603E5D"/>
    <w:rsid w:val="00603EE9"/>
    <w:rsid w:val="006040A1"/>
    <w:rsid w:val="006041E6"/>
    <w:rsid w:val="00604289"/>
    <w:rsid w:val="00604332"/>
    <w:rsid w:val="00604432"/>
    <w:rsid w:val="0060455C"/>
    <w:rsid w:val="00604560"/>
    <w:rsid w:val="00604723"/>
    <w:rsid w:val="0060486E"/>
    <w:rsid w:val="00604909"/>
    <w:rsid w:val="0060490B"/>
    <w:rsid w:val="0060497A"/>
    <w:rsid w:val="006049D6"/>
    <w:rsid w:val="00604A61"/>
    <w:rsid w:val="00604CD3"/>
    <w:rsid w:val="00604E36"/>
    <w:rsid w:val="00604F5D"/>
    <w:rsid w:val="00604FAC"/>
    <w:rsid w:val="00604FAD"/>
    <w:rsid w:val="00605015"/>
    <w:rsid w:val="0060502B"/>
    <w:rsid w:val="006051E9"/>
    <w:rsid w:val="00605368"/>
    <w:rsid w:val="00605376"/>
    <w:rsid w:val="006053A8"/>
    <w:rsid w:val="00605825"/>
    <w:rsid w:val="00605A0D"/>
    <w:rsid w:val="00605A23"/>
    <w:rsid w:val="00605AC8"/>
    <w:rsid w:val="00605B1C"/>
    <w:rsid w:val="00605B47"/>
    <w:rsid w:val="00605B5E"/>
    <w:rsid w:val="00605BD5"/>
    <w:rsid w:val="00605C09"/>
    <w:rsid w:val="00605D91"/>
    <w:rsid w:val="00605DB7"/>
    <w:rsid w:val="00605E47"/>
    <w:rsid w:val="00605EAB"/>
    <w:rsid w:val="00605EE1"/>
    <w:rsid w:val="00605FC8"/>
    <w:rsid w:val="006061E8"/>
    <w:rsid w:val="006061F3"/>
    <w:rsid w:val="00606206"/>
    <w:rsid w:val="00606242"/>
    <w:rsid w:val="0060630B"/>
    <w:rsid w:val="00606527"/>
    <w:rsid w:val="0060662C"/>
    <w:rsid w:val="00606651"/>
    <w:rsid w:val="006066E2"/>
    <w:rsid w:val="00606744"/>
    <w:rsid w:val="006067DC"/>
    <w:rsid w:val="0060694C"/>
    <w:rsid w:val="00606A6E"/>
    <w:rsid w:val="00606F27"/>
    <w:rsid w:val="00607114"/>
    <w:rsid w:val="0060716E"/>
    <w:rsid w:val="0060749B"/>
    <w:rsid w:val="00607542"/>
    <w:rsid w:val="00607580"/>
    <w:rsid w:val="006075D8"/>
    <w:rsid w:val="006076C8"/>
    <w:rsid w:val="006077B1"/>
    <w:rsid w:val="00607972"/>
    <w:rsid w:val="006079AB"/>
    <w:rsid w:val="00607A66"/>
    <w:rsid w:val="00607AB5"/>
    <w:rsid w:val="00607D16"/>
    <w:rsid w:val="00607D17"/>
    <w:rsid w:val="00607D33"/>
    <w:rsid w:val="00607DB5"/>
    <w:rsid w:val="00607E03"/>
    <w:rsid w:val="00607ED1"/>
    <w:rsid w:val="00607FD8"/>
    <w:rsid w:val="006100E5"/>
    <w:rsid w:val="0061045D"/>
    <w:rsid w:val="0061048E"/>
    <w:rsid w:val="0061051F"/>
    <w:rsid w:val="006106C0"/>
    <w:rsid w:val="006106F3"/>
    <w:rsid w:val="00610713"/>
    <w:rsid w:val="006107E3"/>
    <w:rsid w:val="00610C1E"/>
    <w:rsid w:val="00610D04"/>
    <w:rsid w:val="00610D57"/>
    <w:rsid w:val="00610FC8"/>
    <w:rsid w:val="0061109D"/>
    <w:rsid w:val="006111A3"/>
    <w:rsid w:val="006112B5"/>
    <w:rsid w:val="00611333"/>
    <w:rsid w:val="006115B2"/>
    <w:rsid w:val="006116A1"/>
    <w:rsid w:val="006116CB"/>
    <w:rsid w:val="0061174E"/>
    <w:rsid w:val="006118D7"/>
    <w:rsid w:val="00611D02"/>
    <w:rsid w:val="00611D3B"/>
    <w:rsid w:val="00611EC4"/>
    <w:rsid w:val="00611F73"/>
    <w:rsid w:val="006120B7"/>
    <w:rsid w:val="00612186"/>
    <w:rsid w:val="00612197"/>
    <w:rsid w:val="00612223"/>
    <w:rsid w:val="00612262"/>
    <w:rsid w:val="006123A7"/>
    <w:rsid w:val="006125FB"/>
    <w:rsid w:val="0061268B"/>
    <w:rsid w:val="00612A1E"/>
    <w:rsid w:val="00612A31"/>
    <w:rsid w:val="00612A7D"/>
    <w:rsid w:val="00612D49"/>
    <w:rsid w:val="00612FA6"/>
    <w:rsid w:val="00613437"/>
    <w:rsid w:val="00613486"/>
    <w:rsid w:val="00613531"/>
    <w:rsid w:val="00613623"/>
    <w:rsid w:val="006136F8"/>
    <w:rsid w:val="0061372B"/>
    <w:rsid w:val="006137C8"/>
    <w:rsid w:val="00613903"/>
    <w:rsid w:val="00613A93"/>
    <w:rsid w:val="00613B8A"/>
    <w:rsid w:val="00613C11"/>
    <w:rsid w:val="00613C1D"/>
    <w:rsid w:val="00613CD6"/>
    <w:rsid w:val="00613CEB"/>
    <w:rsid w:val="00613D39"/>
    <w:rsid w:val="00613E07"/>
    <w:rsid w:val="00613E13"/>
    <w:rsid w:val="00613EC3"/>
    <w:rsid w:val="00613F7E"/>
    <w:rsid w:val="00614022"/>
    <w:rsid w:val="0061407E"/>
    <w:rsid w:val="0061409B"/>
    <w:rsid w:val="00614203"/>
    <w:rsid w:val="00614286"/>
    <w:rsid w:val="006145A8"/>
    <w:rsid w:val="006146DE"/>
    <w:rsid w:val="006146ED"/>
    <w:rsid w:val="006149B9"/>
    <w:rsid w:val="006149D4"/>
    <w:rsid w:val="00614B1A"/>
    <w:rsid w:val="00614CA3"/>
    <w:rsid w:val="00614CCF"/>
    <w:rsid w:val="00614DB3"/>
    <w:rsid w:val="00615334"/>
    <w:rsid w:val="00615680"/>
    <w:rsid w:val="00615949"/>
    <w:rsid w:val="006159E3"/>
    <w:rsid w:val="00615B15"/>
    <w:rsid w:val="00615B27"/>
    <w:rsid w:val="00615B79"/>
    <w:rsid w:val="00615BD7"/>
    <w:rsid w:val="00615C78"/>
    <w:rsid w:val="00615CA8"/>
    <w:rsid w:val="00615D21"/>
    <w:rsid w:val="00615EB8"/>
    <w:rsid w:val="006160AC"/>
    <w:rsid w:val="00616101"/>
    <w:rsid w:val="006162DB"/>
    <w:rsid w:val="00616442"/>
    <w:rsid w:val="006164BA"/>
    <w:rsid w:val="006164EE"/>
    <w:rsid w:val="0061650E"/>
    <w:rsid w:val="0061657F"/>
    <w:rsid w:val="00616581"/>
    <w:rsid w:val="006166C1"/>
    <w:rsid w:val="00616758"/>
    <w:rsid w:val="006169B6"/>
    <w:rsid w:val="00616AA7"/>
    <w:rsid w:val="00616E0D"/>
    <w:rsid w:val="00616E41"/>
    <w:rsid w:val="0061733D"/>
    <w:rsid w:val="006174EF"/>
    <w:rsid w:val="00617587"/>
    <w:rsid w:val="006175A0"/>
    <w:rsid w:val="006175AD"/>
    <w:rsid w:val="006175EE"/>
    <w:rsid w:val="006175F9"/>
    <w:rsid w:val="006175FB"/>
    <w:rsid w:val="00617614"/>
    <w:rsid w:val="0061768F"/>
    <w:rsid w:val="006176A3"/>
    <w:rsid w:val="00617710"/>
    <w:rsid w:val="00617835"/>
    <w:rsid w:val="006179F1"/>
    <w:rsid w:val="00617A7C"/>
    <w:rsid w:val="00617BCD"/>
    <w:rsid w:val="00617C5F"/>
    <w:rsid w:val="00617C92"/>
    <w:rsid w:val="00617DD1"/>
    <w:rsid w:val="00617E89"/>
    <w:rsid w:val="00617F01"/>
    <w:rsid w:val="00617F27"/>
    <w:rsid w:val="00620279"/>
    <w:rsid w:val="00620378"/>
    <w:rsid w:val="0062039D"/>
    <w:rsid w:val="00620420"/>
    <w:rsid w:val="006204C9"/>
    <w:rsid w:val="006205CD"/>
    <w:rsid w:val="00620670"/>
    <w:rsid w:val="006208BB"/>
    <w:rsid w:val="0062094D"/>
    <w:rsid w:val="00620A3C"/>
    <w:rsid w:val="00620A86"/>
    <w:rsid w:val="00620B0A"/>
    <w:rsid w:val="00620B0E"/>
    <w:rsid w:val="00620B48"/>
    <w:rsid w:val="00620BD6"/>
    <w:rsid w:val="00620CA3"/>
    <w:rsid w:val="00620D6E"/>
    <w:rsid w:val="00620EE6"/>
    <w:rsid w:val="00621120"/>
    <w:rsid w:val="006213D5"/>
    <w:rsid w:val="0062152C"/>
    <w:rsid w:val="006217FA"/>
    <w:rsid w:val="006219A5"/>
    <w:rsid w:val="00621CA0"/>
    <w:rsid w:val="00621EFE"/>
    <w:rsid w:val="00621F3F"/>
    <w:rsid w:val="0062200F"/>
    <w:rsid w:val="0062208B"/>
    <w:rsid w:val="006220AF"/>
    <w:rsid w:val="0062219F"/>
    <w:rsid w:val="006223B9"/>
    <w:rsid w:val="006223F5"/>
    <w:rsid w:val="0062242A"/>
    <w:rsid w:val="006225D4"/>
    <w:rsid w:val="00622836"/>
    <w:rsid w:val="006228ED"/>
    <w:rsid w:val="00622B13"/>
    <w:rsid w:val="00622C6F"/>
    <w:rsid w:val="00622C8B"/>
    <w:rsid w:val="00622DD9"/>
    <w:rsid w:val="00622F6E"/>
    <w:rsid w:val="00622FA9"/>
    <w:rsid w:val="00622FB5"/>
    <w:rsid w:val="0062303F"/>
    <w:rsid w:val="006230D2"/>
    <w:rsid w:val="0062336A"/>
    <w:rsid w:val="00623379"/>
    <w:rsid w:val="006233E9"/>
    <w:rsid w:val="0062348E"/>
    <w:rsid w:val="0062354B"/>
    <w:rsid w:val="006237CE"/>
    <w:rsid w:val="006238C3"/>
    <w:rsid w:val="006238CC"/>
    <w:rsid w:val="00623AA6"/>
    <w:rsid w:val="00623BDE"/>
    <w:rsid w:val="00623D33"/>
    <w:rsid w:val="00623E36"/>
    <w:rsid w:val="00623E38"/>
    <w:rsid w:val="00623EBE"/>
    <w:rsid w:val="00624479"/>
    <w:rsid w:val="006244E2"/>
    <w:rsid w:val="0062472F"/>
    <w:rsid w:val="006248C5"/>
    <w:rsid w:val="00624B05"/>
    <w:rsid w:val="00624C04"/>
    <w:rsid w:val="00624F88"/>
    <w:rsid w:val="0062519A"/>
    <w:rsid w:val="006251BA"/>
    <w:rsid w:val="00625215"/>
    <w:rsid w:val="00625274"/>
    <w:rsid w:val="006253EC"/>
    <w:rsid w:val="006256C2"/>
    <w:rsid w:val="006256EC"/>
    <w:rsid w:val="0062573D"/>
    <w:rsid w:val="0062574E"/>
    <w:rsid w:val="00625928"/>
    <w:rsid w:val="00625AA7"/>
    <w:rsid w:val="00625AE3"/>
    <w:rsid w:val="00625AFE"/>
    <w:rsid w:val="00625B01"/>
    <w:rsid w:val="00625BEB"/>
    <w:rsid w:val="00625C95"/>
    <w:rsid w:val="00625D8D"/>
    <w:rsid w:val="00625D95"/>
    <w:rsid w:val="00625E22"/>
    <w:rsid w:val="00625FCB"/>
    <w:rsid w:val="00626041"/>
    <w:rsid w:val="006260D2"/>
    <w:rsid w:val="006260DA"/>
    <w:rsid w:val="0062617F"/>
    <w:rsid w:val="00626464"/>
    <w:rsid w:val="00626481"/>
    <w:rsid w:val="0062663B"/>
    <w:rsid w:val="00626747"/>
    <w:rsid w:val="0062678C"/>
    <w:rsid w:val="006267A7"/>
    <w:rsid w:val="0062697F"/>
    <w:rsid w:val="0062699C"/>
    <w:rsid w:val="00626C4B"/>
    <w:rsid w:val="00626CA0"/>
    <w:rsid w:val="00626D07"/>
    <w:rsid w:val="00626ECE"/>
    <w:rsid w:val="00627069"/>
    <w:rsid w:val="00627243"/>
    <w:rsid w:val="00627402"/>
    <w:rsid w:val="00627513"/>
    <w:rsid w:val="00627577"/>
    <w:rsid w:val="006278E7"/>
    <w:rsid w:val="0062791A"/>
    <w:rsid w:val="00627AC2"/>
    <w:rsid w:val="00627C4C"/>
    <w:rsid w:val="00627CD6"/>
    <w:rsid w:val="00627E2C"/>
    <w:rsid w:val="006300F2"/>
    <w:rsid w:val="00630475"/>
    <w:rsid w:val="006304C5"/>
    <w:rsid w:val="006304D5"/>
    <w:rsid w:val="006306DD"/>
    <w:rsid w:val="006307D4"/>
    <w:rsid w:val="00630A4F"/>
    <w:rsid w:val="00630B71"/>
    <w:rsid w:val="00630E24"/>
    <w:rsid w:val="00630FA3"/>
    <w:rsid w:val="006310D4"/>
    <w:rsid w:val="00631278"/>
    <w:rsid w:val="0063130F"/>
    <w:rsid w:val="006313A7"/>
    <w:rsid w:val="006314CF"/>
    <w:rsid w:val="0063159A"/>
    <w:rsid w:val="006315F1"/>
    <w:rsid w:val="006317AF"/>
    <w:rsid w:val="006318B1"/>
    <w:rsid w:val="006319EB"/>
    <w:rsid w:val="00631A03"/>
    <w:rsid w:val="00631A68"/>
    <w:rsid w:val="00631B5E"/>
    <w:rsid w:val="00631C45"/>
    <w:rsid w:val="00631CD3"/>
    <w:rsid w:val="00631EC2"/>
    <w:rsid w:val="00632027"/>
    <w:rsid w:val="0063202A"/>
    <w:rsid w:val="006320DB"/>
    <w:rsid w:val="00632114"/>
    <w:rsid w:val="006324A1"/>
    <w:rsid w:val="006324D9"/>
    <w:rsid w:val="0063253F"/>
    <w:rsid w:val="006325BA"/>
    <w:rsid w:val="0063270A"/>
    <w:rsid w:val="006329F7"/>
    <w:rsid w:val="00632AF0"/>
    <w:rsid w:val="00632B30"/>
    <w:rsid w:val="00632C5C"/>
    <w:rsid w:val="00632DDD"/>
    <w:rsid w:val="00632E90"/>
    <w:rsid w:val="00632F03"/>
    <w:rsid w:val="0063350E"/>
    <w:rsid w:val="00633702"/>
    <w:rsid w:val="006337CD"/>
    <w:rsid w:val="006337E6"/>
    <w:rsid w:val="00633B77"/>
    <w:rsid w:val="00633E88"/>
    <w:rsid w:val="00633EB8"/>
    <w:rsid w:val="00634002"/>
    <w:rsid w:val="0063414E"/>
    <w:rsid w:val="006342A6"/>
    <w:rsid w:val="0063431E"/>
    <w:rsid w:val="00634501"/>
    <w:rsid w:val="006345F4"/>
    <w:rsid w:val="006345FF"/>
    <w:rsid w:val="00634734"/>
    <w:rsid w:val="00634793"/>
    <w:rsid w:val="006347E1"/>
    <w:rsid w:val="006348F6"/>
    <w:rsid w:val="00634939"/>
    <w:rsid w:val="00634990"/>
    <w:rsid w:val="00634ADF"/>
    <w:rsid w:val="00634CDE"/>
    <w:rsid w:val="00634E72"/>
    <w:rsid w:val="0063509A"/>
    <w:rsid w:val="006350A0"/>
    <w:rsid w:val="006350DA"/>
    <w:rsid w:val="006351D6"/>
    <w:rsid w:val="006353C0"/>
    <w:rsid w:val="006354C4"/>
    <w:rsid w:val="006355C2"/>
    <w:rsid w:val="0063582F"/>
    <w:rsid w:val="00635A2A"/>
    <w:rsid w:val="00635BE8"/>
    <w:rsid w:val="00635CA8"/>
    <w:rsid w:val="00635DDB"/>
    <w:rsid w:val="00635E1F"/>
    <w:rsid w:val="00635EFC"/>
    <w:rsid w:val="00635FE2"/>
    <w:rsid w:val="006360F6"/>
    <w:rsid w:val="00636167"/>
    <w:rsid w:val="00636416"/>
    <w:rsid w:val="00636503"/>
    <w:rsid w:val="00636599"/>
    <w:rsid w:val="006366E3"/>
    <w:rsid w:val="00636749"/>
    <w:rsid w:val="00636850"/>
    <w:rsid w:val="006369BC"/>
    <w:rsid w:val="00636A52"/>
    <w:rsid w:val="00636D1E"/>
    <w:rsid w:val="00637081"/>
    <w:rsid w:val="00637194"/>
    <w:rsid w:val="006371A3"/>
    <w:rsid w:val="00637389"/>
    <w:rsid w:val="00637519"/>
    <w:rsid w:val="00637568"/>
    <w:rsid w:val="00637615"/>
    <w:rsid w:val="006376C5"/>
    <w:rsid w:val="006377EC"/>
    <w:rsid w:val="00637946"/>
    <w:rsid w:val="006379D2"/>
    <w:rsid w:val="00637AC0"/>
    <w:rsid w:val="00637B8D"/>
    <w:rsid w:val="00637E77"/>
    <w:rsid w:val="0064013E"/>
    <w:rsid w:val="00640239"/>
    <w:rsid w:val="00640298"/>
    <w:rsid w:val="006402D3"/>
    <w:rsid w:val="006402DA"/>
    <w:rsid w:val="006402F4"/>
    <w:rsid w:val="006404B9"/>
    <w:rsid w:val="006405E9"/>
    <w:rsid w:val="0064073C"/>
    <w:rsid w:val="0064089A"/>
    <w:rsid w:val="00640903"/>
    <w:rsid w:val="00640A9D"/>
    <w:rsid w:val="00640BC3"/>
    <w:rsid w:val="00640C35"/>
    <w:rsid w:val="00640C53"/>
    <w:rsid w:val="00640D22"/>
    <w:rsid w:val="00640DFF"/>
    <w:rsid w:val="00641029"/>
    <w:rsid w:val="0064113C"/>
    <w:rsid w:val="0064126A"/>
    <w:rsid w:val="006416A3"/>
    <w:rsid w:val="006416DB"/>
    <w:rsid w:val="006419EB"/>
    <w:rsid w:val="00641A30"/>
    <w:rsid w:val="00641A36"/>
    <w:rsid w:val="00641AC4"/>
    <w:rsid w:val="00641C95"/>
    <w:rsid w:val="00641E7D"/>
    <w:rsid w:val="00641E7F"/>
    <w:rsid w:val="00641EB7"/>
    <w:rsid w:val="00641EBE"/>
    <w:rsid w:val="00641EFC"/>
    <w:rsid w:val="00641F0E"/>
    <w:rsid w:val="00641F5D"/>
    <w:rsid w:val="00641FD5"/>
    <w:rsid w:val="00641FE2"/>
    <w:rsid w:val="00641FF7"/>
    <w:rsid w:val="00642054"/>
    <w:rsid w:val="00642200"/>
    <w:rsid w:val="0064265C"/>
    <w:rsid w:val="00642746"/>
    <w:rsid w:val="00642756"/>
    <w:rsid w:val="00642892"/>
    <w:rsid w:val="00642B65"/>
    <w:rsid w:val="00642C45"/>
    <w:rsid w:val="00642C5F"/>
    <w:rsid w:val="00642D9B"/>
    <w:rsid w:val="00642E52"/>
    <w:rsid w:val="00642E58"/>
    <w:rsid w:val="00642F71"/>
    <w:rsid w:val="006430AD"/>
    <w:rsid w:val="006431CC"/>
    <w:rsid w:val="006433F3"/>
    <w:rsid w:val="00643448"/>
    <w:rsid w:val="00643567"/>
    <w:rsid w:val="00643B73"/>
    <w:rsid w:val="00643BB6"/>
    <w:rsid w:val="00643EE1"/>
    <w:rsid w:val="0064411E"/>
    <w:rsid w:val="006441BF"/>
    <w:rsid w:val="006443A2"/>
    <w:rsid w:val="006444B3"/>
    <w:rsid w:val="006444B9"/>
    <w:rsid w:val="006445F7"/>
    <w:rsid w:val="0064483B"/>
    <w:rsid w:val="00644884"/>
    <w:rsid w:val="006448C7"/>
    <w:rsid w:val="006448CE"/>
    <w:rsid w:val="006449F3"/>
    <w:rsid w:val="00644A2E"/>
    <w:rsid w:val="00644A55"/>
    <w:rsid w:val="00644AAC"/>
    <w:rsid w:val="00644B48"/>
    <w:rsid w:val="00644C59"/>
    <w:rsid w:val="00644C64"/>
    <w:rsid w:val="00644C75"/>
    <w:rsid w:val="00644D92"/>
    <w:rsid w:val="00644E3E"/>
    <w:rsid w:val="00644EBE"/>
    <w:rsid w:val="00644EC0"/>
    <w:rsid w:val="00644F4A"/>
    <w:rsid w:val="00644FFC"/>
    <w:rsid w:val="006452B1"/>
    <w:rsid w:val="006453BA"/>
    <w:rsid w:val="0064555E"/>
    <w:rsid w:val="006457E5"/>
    <w:rsid w:val="0064587F"/>
    <w:rsid w:val="00645A1D"/>
    <w:rsid w:val="00645A9D"/>
    <w:rsid w:val="00645B21"/>
    <w:rsid w:val="00645B26"/>
    <w:rsid w:val="00645BFC"/>
    <w:rsid w:val="00645E26"/>
    <w:rsid w:val="00645F00"/>
    <w:rsid w:val="00646263"/>
    <w:rsid w:val="006465DD"/>
    <w:rsid w:val="00646794"/>
    <w:rsid w:val="006467AC"/>
    <w:rsid w:val="006467D4"/>
    <w:rsid w:val="00646C70"/>
    <w:rsid w:val="00646ED2"/>
    <w:rsid w:val="006470AD"/>
    <w:rsid w:val="00647596"/>
    <w:rsid w:val="00647847"/>
    <w:rsid w:val="006478FB"/>
    <w:rsid w:val="00647951"/>
    <w:rsid w:val="00647985"/>
    <w:rsid w:val="006479EE"/>
    <w:rsid w:val="00647B2B"/>
    <w:rsid w:val="00647B65"/>
    <w:rsid w:val="00647BCF"/>
    <w:rsid w:val="00647CCD"/>
    <w:rsid w:val="00647E59"/>
    <w:rsid w:val="00647FAA"/>
    <w:rsid w:val="0065035B"/>
    <w:rsid w:val="006505C5"/>
    <w:rsid w:val="0065069B"/>
    <w:rsid w:val="006507B6"/>
    <w:rsid w:val="006507F5"/>
    <w:rsid w:val="006508F0"/>
    <w:rsid w:val="00650A6D"/>
    <w:rsid w:val="00650ABC"/>
    <w:rsid w:val="00650AF1"/>
    <w:rsid w:val="00650BCE"/>
    <w:rsid w:val="00650D1F"/>
    <w:rsid w:val="00650E77"/>
    <w:rsid w:val="00650FF9"/>
    <w:rsid w:val="0065135A"/>
    <w:rsid w:val="006514AF"/>
    <w:rsid w:val="006514C1"/>
    <w:rsid w:val="00651571"/>
    <w:rsid w:val="00651604"/>
    <w:rsid w:val="00651959"/>
    <w:rsid w:val="00651A2B"/>
    <w:rsid w:val="00651B3D"/>
    <w:rsid w:val="00651C1B"/>
    <w:rsid w:val="00651CC1"/>
    <w:rsid w:val="0065204A"/>
    <w:rsid w:val="006522A9"/>
    <w:rsid w:val="0065232C"/>
    <w:rsid w:val="006523EE"/>
    <w:rsid w:val="00652424"/>
    <w:rsid w:val="006524EB"/>
    <w:rsid w:val="0065255B"/>
    <w:rsid w:val="006525A9"/>
    <w:rsid w:val="006526A7"/>
    <w:rsid w:val="00652725"/>
    <w:rsid w:val="006527E5"/>
    <w:rsid w:val="006528E1"/>
    <w:rsid w:val="00652C0F"/>
    <w:rsid w:val="00652FCF"/>
    <w:rsid w:val="0065303F"/>
    <w:rsid w:val="006530B6"/>
    <w:rsid w:val="0065313D"/>
    <w:rsid w:val="006533E2"/>
    <w:rsid w:val="00653467"/>
    <w:rsid w:val="006534F1"/>
    <w:rsid w:val="006537E1"/>
    <w:rsid w:val="00653A14"/>
    <w:rsid w:val="00653ACE"/>
    <w:rsid w:val="00653C48"/>
    <w:rsid w:val="00653D71"/>
    <w:rsid w:val="00653D9E"/>
    <w:rsid w:val="00653E61"/>
    <w:rsid w:val="00653E6F"/>
    <w:rsid w:val="00653EE1"/>
    <w:rsid w:val="00653F05"/>
    <w:rsid w:val="00653FAD"/>
    <w:rsid w:val="00654013"/>
    <w:rsid w:val="006540A2"/>
    <w:rsid w:val="00654179"/>
    <w:rsid w:val="006541AC"/>
    <w:rsid w:val="006541C2"/>
    <w:rsid w:val="0065437C"/>
    <w:rsid w:val="00654459"/>
    <w:rsid w:val="006545AA"/>
    <w:rsid w:val="006545B5"/>
    <w:rsid w:val="0065469A"/>
    <w:rsid w:val="0065469D"/>
    <w:rsid w:val="006548BB"/>
    <w:rsid w:val="006548ED"/>
    <w:rsid w:val="00654935"/>
    <w:rsid w:val="00654992"/>
    <w:rsid w:val="00654A06"/>
    <w:rsid w:val="00654AF1"/>
    <w:rsid w:val="00654B9E"/>
    <w:rsid w:val="00654C3F"/>
    <w:rsid w:val="00654DDF"/>
    <w:rsid w:val="00655032"/>
    <w:rsid w:val="0065519F"/>
    <w:rsid w:val="006552AA"/>
    <w:rsid w:val="00655490"/>
    <w:rsid w:val="0065569F"/>
    <w:rsid w:val="006558B1"/>
    <w:rsid w:val="0065594D"/>
    <w:rsid w:val="00655A3B"/>
    <w:rsid w:val="00655B4B"/>
    <w:rsid w:val="00655CEB"/>
    <w:rsid w:val="00655DEB"/>
    <w:rsid w:val="00655DF6"/>
    <w:rsid w:val="00655F9E"/>
    <w:rsid w:val="00655FFE"/>
    <w:rsid w:val="006561FA"/>
    <w:rsid w:val="006562B4"/>
    <w:rsid w:val="0065663B"/>
    <w:rsid w:val="00656648"/>
    <w:rsid w:val="0065686C"/>
    <w:rsid w:val="00656AC2"/>
    <w:rsid w:val="00656CB3"/>
    <w:rsid w:val="00656D89"/>
    <w:rsid w:val="00656EC9"/>
    <w:rsid w:val="0065706B"/>
    <w:rsid w:val="00657339"/>
    <w:rsid w:val="0065744E"/>
    <w:rsid w:val="006574E6"/>
    <w:rsid w:val="00657691"/>
    <w:rsid w:val="0065787C"/>
    <w:rsid w:val="006579F3"/>
    <w:rsid w:val="00657AEF"/>
    <w:rsid w:val="00657B14"/>
    <w:rsid w:val="00657B88"/>
    <w:rsid w:val="00657D26"/>
    <w:rsid w:val="00657D92"/>
    <w:rsid w:val="00657DCC"/>
    <w:rsid w:val="00657DCE"/>
    <w:rsid w:val="00660059"/>
    <w:rsid w:val="006601D3"/>
    <w:rsid w:val="0066025C"/>
    <w:rsid w:val="0066041E"/>
    <w:rsid w:val="006604A5"/>
    <w:rsid w:val="0066050C"/>
    <w:rsid w:val="00660820"/>
    <w:rsid w:val="0066088C"/>
    <w:rsid w:val="00660895"/>
    <w:rsid w:val="00660A53"/>
    <w:rsid w:val="00660C54"/>
    <w:rsid w:val="00660CF3"/>
    <w:rsid w:val="00660FCF"/>
    <w:rsid w:val="00660FD7"/>
    <w:rsid w:val="006610B9"/>
    <w:rsid w:val="006613B7"/>
    <w:rsid w:val="006613F2"/>
    <w:rsid w:val="0066145E"/>
    <w:rsid w:val="0066180E"/>
    <w:rsid w:val="00661937"/>
    <w:rsid w:val="00661967"/>
    <w:rsid w:val="00661A97"/>
    <w:rsid w:val="00661B30"/>
    <w:rsid w:val="00661BDB"/>
    <w:rsid w:val="00661CD8"/>
    <w:rsid w:val="00662088"/>
    <w:rsid w:val="00662381"/>
    <w:rsid w:val="006623B9"/>
    <w:rsid w:val="0066257E"/>
    <w:rsid w:val="0066263B"/>
    <w:rsid w:val="00662729"/>
    <w:rsid w:val="00662A9A"/>
    <w:rsid w:val="00662C46"/>
    <w:rsid w:val="00662DEE"/>
    <w:rsid w:val="00663044"/>
    <w:rsid w:val="0066310E"/>
    <w:rsid w:val="006631EC"/>
    <w:rsid w:val="00663228"/>
    <w:rsid w:val="00663314"/>
    <w:rsid w:val="006633A5"/>
    <w:rsid w:val="006633B2"/>
    <w:rsid w:val="0066340F"/>
    <w:rsid w:val="0066350C"/>
    <w:rsid w:val="00663609"/>
    <w:rsid w:val="0066363B"/>
    <w:rsid w:val="00663760"/>
    <w:rsid w:val="006637E7"/>
    <w:rsid w:val="0066389D"/>
    <w:rsid w:val="00663957"/>
    <w:rsid w:val="006639A0"/>
    <w:rsid w:val="006639AB"/>
    <w:rsid w:val="006639B2"/>
    <w:rsid w:val="00663AC3"/>
    <w:rsid w:val="00663C33"/>
    <w:rsid w:val="00663D06"/>
    <w:rsid w:val="00663E59"/>
    <w:rsid w:val="00663F1D"/>
    <w:rsid w:val="00663F38"/>
    <w:rsid w:val="0066400F"/>
    <w:rsid w:val="00664142"/>
    <w:rsid w:val="00664199"/>
    <w:rsid w:val="006641F4"/>
    <w:rsid w:val="00664227"/>
    <w:rsid w:val="006643DC"/>
    <w:rsid w:val="006643F4"/>
    <w:rsid w:val="00664436"/>
    <w:rsid w:val="00664437"/>
    <w:rsid w:val="006644B0"/>
    <w:rsid w:val="006645C8"/>
    <w:rsid w:val="00664618"/>
    <w:rsid w:val="006646A8"/>
    <w:rsid w:val="00664783"/>
    <w:rsid w:val="00664882"/>
    <w:rsid w:val="00664945"/>
    <w:rsid w:val="00664A5C"/>
    <w:rsid w:val="00664AC9"/>
    <w:rsid w:val="00664AD6"/>
    <w:rsid w:val="00664AD8"/>
    <w:rsid w:val="00664C20"/>
    <w:rsid w:val="00664D99"/>
    <w:rsid w:val="00664E8C"/>
    <w:rsid w:val="00664EB3"/>
    <w:rsid w:val="00664F66"/>
    <w:rsid w:val="0066500A"/>
    <w:rsid w:val="00665204"/>
    <w:rsid w:val="00665221"/>
    <w:rsid w:val="00665313"/>
    <w:rsid w:val="006654CE"/>
    <w:rsid w:val="00665A99"/>
    <w:rsid w:val="00665C5C"/>
    <w:rsid w:val="00665D14"/>
    <w:rsid w:val="00665E9D"/>
    <w:rsid w:val="00665FC1"/>
    <w:rsid w:val="00665FD3"/>
    <w:rsid w:val="00666117"/>
    <w:rsid w:val="006661CE"/>
    <w:rsid w:val="006662F1"/>
    <w:rsid w:val="00666355"/>
    <w:rsid w:val="006666FF"/>
    <w:rsid w:val="00666830"/>
    <w:rsid w:val="0066683C"/>
    <w:rsid w:val="006668DA"/>
    <w:rsid w:val="0066699C"/>
    <w:rsid w:val="006669C5"/>
    <w:rsid w:val="00666B78"/>
    <w:rsid w:val="00666BA2"/>
    <w:rsid w:val="00666BDC"/>
    <w:rsid w:val="00666BE1"/>
    <w:rsid w:val="00666D13"/>
    <w:rsid w:val="00666D4F"/>
    <w:rsid w:val="00666D61"/>
    <w:rsid w:val="00666D93"/>
    <w:rsid w:val="00666F48"/>
    <w:rsid w:val="00667033"/>
    <w:rsid w:val="00667079"/>
    <w:rsid w:val="0066713A"/>
    <w:rsid w:val="0066716F"/>
    <w:rsid w:val="006671FA"/>
    <w:rsid w:val="00667256"/>
    <w:rsid w:val="006672FE"/>
    <w:rsid w:val="0066736F"/>
    <w:rsid w:val="00667498"/>
    <w:rsid w:val="006674B6"/>
    <w:rsid w:val="0066758D"/>
    <w:rsid w:val="006677FF"/>
    <w:rsid w:val="006678A8"/>
    <w:rsid w:val="00667907"/>
    <w:rsid w:val="00667A51"/>
    <w:rsid w:val="00667AE0"/>
    <w:rsid w:val="00667AFB"/>
    <w:rsid w:val="00667ED3"/>
    <w:rsid w:val="00670077"/>
    <w:rsid w:val="00670088"/>
    <w:rsid w:val="00670480"/>
    <w:rsid w:val="006704C5"/>
    <w:rsid w:val="00670581"/>
    <w:rsid w:val="00670680"/>
    <w:rsid w:val="0067075E"/>
    <w:rsid w:val="006707BC"/>
    <w:rsid w:val="006708FA"/>
    <w:rsid w:val="006708FB"/>
    <w:rsid w:val="00670921"/>
    <w:rsid w:val="00670C8E"/>
    <w:rsid w:val="00670CC7"/>
    <w:rsid w:val="00670EBD"/>
    <w:rsid w:val="00671228"/>
    <w:rsid w:val="00671320"/>
    <w:rsid w:val="0067140F"/>
    <w:rsid w:val="006714B0"/>
    <w:rsid w:val="006714B6"/>
    <w:rsid w:val="006714CD"/>
    <w:rsid w:val="006716D8"/>
    <w:rsid w:val="006716E7"/>
    <w:rsid w:val="006717A8"/>
    <w:rsid w:val="00671A0A"/>
    <w:rsid w:val="00671A57"/>
    <w:rsid w:val="00671B47"/>
    <w:rsid w:val="00671CAC"/>
    <w:rsid w:val="00671DAC"/>
    <w:rsid w:val="0067201F"/>
    <w:rsid w:val="0067202A"/>
    <w:rsid w:val="00672100"/>
    <w:rsid w:val="00672250"/>
    <w:rsid w:val="006722AE"/>
    <w:rsid w:val="006722BB"/>
    <w:rsid w:val="00672340"/>
    <w:rsid w:val="00672565"/>
    <w:rsid w:val="00672619"/>
    <w:rsid w:val="00672742"/>
    <w:rsid w:val="0067284D"/>
    <w:rsid w:val="006729F1"/>
    <w:rsid w:val="00672A5E"/>
    <w:rsid w:val="00672A95"/>
    <w:rsid w:val="00672BB2"/>
    <w:rsid w:val="00672DA2"/>
    <w:rsid w:val="00672E30"/>
    <w:rsid w:val="00672EE4"/>
    <w:rsid w:val="00673014"/>
    <w:rsid w:val="0067301B"/>
    <w:rsid w:val="00673205"/>
    <w:rsid w:val="006732CC"/>
    <w:rsid w:val="006733E1"/>
    <w:rsid w:val="006734FE"/>
    <w:rsid w:val="00673686"/>
    <w:rsid w:val="006736BA"/>
    <w:rsid w:val="006736CC"/>
    <w:rsid w:val="00673749"/>
    <w:rsid w:val="00673775"/>
    <w:rsid w:val="006737D8"/>
    <w:rsid w:val="0067385E"/>
    <w:rsid w:val="0067388E"/>
    <w:rsid w:val="006739EB"/>
    <w:rsid w:val="00673A27"/>
    <w:rsid w:val="00673DF8"/>
    <w:rsid w:val="00673EE1"/>
    <w:rsid w:val="00673F7B"/>
    <w:rsid w:val="0067435F"/>
    <w:rsid w:val="0067455A"/>
    <w:rsid w:val="006745FD"/>
    <w:rsid w:val="00674626"/>
    <w:rsid w:val="00674851"/>
    <w:rsid w:val="00674932"/>
    <w:rsid w:val="00674B38"/>
    <w:rsid w:val="00674BDB"/>
    <w:rsid w:val="00674DB3"/>
    <w:rsid w:val="00674DBA"/>
    <w:rsid w:val="00674E27"/>
    <w:rsid w:val="00674E77"/>
    <w:rsid w:val="00675066"/>
    <w:rsid w:val="00675358"/>
    <w:rsid w:val="00675409"/>
    <w:rsid w:val="00675430"/>
    <w:rsid w:val="00675541"/>
    <w:rsid w:val="00675709"/>
    <w:rsid w:val="00675B66"/>
    <w:rsid w:val="00675C40"/>
    <w:rsid w:val="00675C7C"/>
    <w:rsid w:val="00675D7D"/>
    <w:rsid w:val="00676008"/>
    <w:rsid w:val="00676289"/>
    <w:rsid w:val="0067634D"/>
    <w:rsid w:val="00676433"/>
    <w:rsid w:val="0067656B"/>
    <w:rsid w:val="00676869"/>
    <w:rsid w:val="0067687A"/>
    <w:rsid w:val="00676A75"/>
    <w:rsid w:val="00676B05"/>
    <w:rsid w:val="00676B3A"/>
    <w:rsid w:val="00676B7B"/>
    <w:rsid w:val="00676C46"/>
    <w:rsid w:val="00676C80"/>
    <w:rsid w:val="00676CD3"/>
    <w:rsid w:val="00676FDC"/>
    <w:rsid w:val="0067726B"/>
    <w:rsid w:val="006772FE"/>
    <w:rsid w:val="006773F0"/>
    <w:rsid w:val="00677402"/>
    <w:rsid w:val="0067784A"/>
    <w:rsid w:val="006778B7"/>
    <w:rsid w:val="00677949"/>
    <w:rsid w:val="00677A49"/>
    <w:rsid w:val="00677ECD"/>
    <w:rsid w:val="00677F46"/>
    <w:rsid w:val="00680119"/>
    <w:rsid w:val="006801DD"/>
    <w:rsid w:val="0068043A"/>
    <w:rsid w:val="0068057C"/>
    <w:rsid w:val="00680660"/>
    <w:rsid w:val="00680674"/>
    <w:rsid w:val="006806A3"/>
    <w:rsid w:val="00680743"/>
    <w:rsid w:val="0068085A"/>
    <w:rsid w:val="00680A0D"/>
    <w:rsid w:val="00680A4B"/>
    <w:rsid w:val="00680B1B"/>
    <w:rsid w:val="00680ECC"/>
    <w:rsid w:val="00681076"/>
    <w:rsid w:val="0068111C"/>
    <w:rsid w:val="00681214"/>
    <w:rsid w:val="0068141E"/>
    <w:rsid w:val="00681443"/>
    <w:rsid w:val="006814A7"/>
    <w:rsid w:val="00681671"/>
    <w:rsid w:val="00681913"/>
    <w:rsid w:val="0068191F"/>
    <w:rsid w:val="0068199C"/>
    <w:rsid w:val="006819FE"/>
    <w:rsid w:val="00681B5B"/>
    <w:rsid w:val="00681B94"/>
    <w:rsid w:val="00681C45"/>
    <w:rsid w:val="00681E0C"/>
    <w:rsid w:val="00681E1A"/>
    <w:rsid w:val="00681F5B"/>
    <w:rsid w:val="0068209E"/>
    <w:rsid w:val="0068214B"/>
    <w:rsid w:val="006821C7"/>
    <w:rsid w:val="0068225F"/>
    <w:rsid w:val="006822E6"/>
    <w:rsid w:val="006824B1"/>
    <w:rsid w:val="006825DB"/>
    <w:rsid w:val="0068260F"/>
    <w:rsid w:val="00682681"/>
    <w:rsid w:val="0068292E"/>
    <w:rsid w:val="00682A1F"/>
    <w:rsid w:val="00682DF3"/>
    <w:rsid w:val="00682ECC"/>
    <w:rsid w:val="00682F28"/>
    <w:rsid w:val="00683019"/>
    <w:rsid w:val="006832E2"/>
    <w:rsid w:val="0068335B"/>
    <w:rsid w:val="006833F7"/>
    <w:rsid w:val="006833FE"/>
    <w:rsid w:val="006839F9"/>
    <w:rsid w:val="00683A24"/>
    <w:rsid w:val="00683C90"/>
    <w:rsid w:val="00683E22"/>
    <w:rsid w:val="00683E6C"/>
    <w:rsid w:val="00683ECC"/>
    <w:rsid w:val="00683F3C"/>
    <w:rsid w:val="006843B3"/>
    <w:rsid w:val="00684407"/>
    <w:rsid w:val="00684807"/>
    <w:rsid w:val="006848FD"/>
    <w:rsid w:val="00684B39"/>
    <w:rsid w:val="00684B8B"/>
    <w:rsid w:val="00684D2D"/>
    <w:rsid w:val="00684E09"/>
    <w:rsid w:val="00684E5A"/>
    <w:rsid w:val="00684ECC"/>
    <w:rsid w:val="00685172"/>
    <w:rsid w:val="006851F1"/>
    <w:rsid w:val="00685543"/>
    <w:rsid w:val="0068570E"/>
    <w:rsid w:val="006858B8"/>
    <w:rsid w:val="0068590A"/>
    <w:rsid w:val="0068597A"/>
    <w:rsid w:val="00685A04"/>
    <w:rsid w:val="00685A6F"/>
    <w:rsid w:val="00685B7F"/>
    <w:rsid w:val="00685C3B"/>
    <w:rsid w:val="00685D57"/>
    <w:rsid w:val="00685D63"/>
    <w:rsid w:val="00685DB9"/>
    <w:rsid w:val="00685DDE"/>
    <w:rsid w:val="00685F46"/>
    <w:rsid w:val="006860C1"/>
    <w:rsid w:val="006862DC"/>
    <w:rsid w:val="00686424"/>
    <w:rsid w:val="00686488"/>
    <w:rsid w:val="0068661B"/>
    <w:rsid w:val="00686695"/>
    <w:rsid w:val="0068669E"/>
    <w:rsid w:val="00686A4E"/>
    <w:rsid w:val="00686AAF"/>
    <w:rsid w:val="00686C22"/>
    <w:rsid w:val="00686C8B"/>
    <w:rsid w:val="00686CAA"/>
    <w:rsid w:val="00686D15"/>
    <w:rsid w:val="00686F72"/>
    <w:rsid w:val="00687407"/>
    <w:rsid w:val="0068740B"/>
    <w:rsid w:val="0068743B"/>
    <w:rsid w:val="00687577"/>
    <w:rsid w:val="006875A4"/>
    <w:rsid w:val="00687851"/>
    <w:rsid w:val="006878C1"/>
    <w:rsid w:val="006878DA"/>
    <w:rsid w:val="00687948"/>
    <w:rsid w:val="00687984"/>
    <w:rsid w:val="00687D0D"/>
    <w:rsid w:val="00687EE2"/>
    <w:rsid w:val="00687F14"/>
    <w:rsid w:val="00687F93"/>
    <w:rsid w:val="00687FAF"/>
    <w:rsid w:val="00687FE8"/>
    <w:rsid w:val="00690040"/>
    <w:rsid w:val="00690279"/>
    <w:rsid w:val="00690437"/>
    <w:rsid w:val="006905D7"/>
    <w:rsid w:val="006907BF"/>
    <w:rsid w:val="006907FF"/>
    <w:rsid w:val="006908C6"/>
    <w:rsid w:val="00690941"/>
    <w:rsid w:val="00690972"/>
    <w:rsid w:val="006909DF"/>
    <w:rsid w:val="006909F1"/>
    <w:rsid w:val="00690B6C"/>
    <w:rsid w:val="00690DBB"/>
    <w:rsid w:val="00690E60"/>
    <w:rsid w:val="00690E74"/>
    <w:rsid w:val="00691071"/>
    <w:rsid w:val="00691099"/>
    <w:rsid w:val="00691218"/>
    <w:rsid w:val="00691470"/>
    <w:rsid w:val="00691495"/>
    <w:rsid w:val="00691900"/>
    <w:rsid w:val="00691960"/>
    <w:rsid w:val="00691AF6"/>
    <w:rsid w:val="00691CFD"/>
    <w:rsid w:val="00691DB2"/>
    <w:rsid w:val="00691DC3"/>
    <w:rsid w:val="00691E0D"/>
    <w:rsid w:val="00691E8E"/>
    <w:rsid w:val="00692006"/>
    <w:rsid w:val="0069206F"/>
    <w:rsid w:val="00692217"/>
    <w:rsid w:val="00692246"/>
    <w:rsid w:val="00692377"/>
    <w:rsid w:val="00692406"/>
    <w:rsid w:val="00692597"/>
    <w:rsid w:val="00692A30"/>
    <w:rsid w:val="00692AB2"/>
    <w:rsid w:val="00692B11"/>
    <w:rsid w:val="00692C91"/>
    <w:rsid w:val="00692FD9"/>
    <w:rsid w:val="006934F1"/>
    <w:rsid w:val="00693507"/>
    <w:rsid w:val="00693645"/>
    <w:rsid w:val="00693887"/>
    <w:rsid w:val="006938B6"/>
    <w:rsid w:val="00693A10"/>
    <w:rsid w:val="00693A5D"/>
    <w:rsid w:val="00693B9D"/>
    <w:rsid w:val="006941CA"/>
    <w:rsid w:val="00694284"/>
    <w:rsid w:val="00694323"/>
    <w:rsid w:val="00694336"/>
    <w:rsid w:val="00694507"/>
    <w:rsid w:val="006945A0"/>
    <w:rsid w:val="006945A1"/>
    <w:rsid w:val="0069476D"/>
    <w:rsid w:val="006948ED"/>
    <w:rsid w:val="00694EAF"/>
    <w:rsid w:val="00694FAD"/>
    <w:rsid w:val="00695030"/>
    <w:rsid w:val="006951D1"/>
    <w:rsid w:val="006955D1"/>
    <w:rsid w:val="00695655"/>
    <w:rsid w:val="006956E8"/>
    <w:rsid w:val="006958E5"/>
    <w:rsid w:val="00695B44"/>
    <w:rsid w:val="00695CE3"/>
    <w:rsid w:val="00695D08"/>
    <w:rsid w:val="00695D76"/>
    <w:rsid w:val="00695DFB"/>
    <w:rsid w:val="00695E47"/>
    <w:rsid w:val="00695F83"/>
    <w:rsid w:val="00695F84"/>
    <w:rsid w:val="00695FC9"/>
    <w:rsid w:val="00696040"/>
    <w:rsid w:val="006961E8"/>
    <w:rsid w:val="0069621C"/>
    <w:rsid w:val="006963BC"/>
    <w:rsid w:val="006964DA"/>
    <w:rsid w:val="0069652A"/>
    <w:rsid w:val="0069668C"/>
    <w:rsid w:val="006966A1"/>
    <w:rsid w:val="006966BE"/>
    <w:rsid w:val="006966DE"/>
    <w:rsid w:val="00696A6E"/>
    <w:rsid w:val="00696B1E"/>
    <w:rsid w:val="00696B20"/>
    <w:rsid w:val="00696D1D"/>
    <w:rsid w:val="00696DBA"/>
    <w:rsid w:val="00697082"/>
    <w:rsid w:val="006972AE"/>
    <w:rsid w:val="0069731F"/>
    <w:rsid w:val="0069743E"/>
    <w:rsid w:val="00697451"/>
    <w:rsid w:val="006977C4"/>
    <w:rsid w:val="0069784C"/>
    <w:rsid w:val="0069791A"/>
    <w:rsid w:val="00697CC2"/>
    <w:rsid w:val="00697D0B"/>
    <w:rsid w:val="00697E20"/>
    <w:rsid w:val="00697E93"/>
    <w:rsid w:val="00697EAC"/>
    <w:rsid w:val="00697EDA"/>
    <w:rsid w:val="006A001F"/>
    <w:rsid w:val="006A0205"/>
    <w:rsid w:val="006A0246"/>
    <w:rsid w:val="006A0359"/>
    <w:rsid w:val="006A04DC"/>
    <w:rsid w:val="006A04ED"/>
    <w:rsid w:val="006A06B9"/>
    <w:rsid w:val="006A07B4"/>
    <w:rsid w:val="006A097D"/>
    <w:rsid w:val="006A0A54"/>
    <w:rsid w:val="006A0A65"/>
    <w:rsid w:val="006A0B59"/>
    <w:rsid w:val="006A0B67"/>
    <w:rsid w:val="006A0BD2"/>
    <w:rsid w:val="006A0C44"/>
    <w:rsid w:val="006A0C51"/>
    <w:rsid w:val="006A1059"/>
    <w:rsid w:val="006A115F"/>
    <w:rsid w:val="006A118E"/>
    <w:rsid w:val="006A11C3"/>
    <w:rsid w:val="006A130A"/>
    <w:rsid w:val="006A1377"/>
    <w:rsid w:val="006A1431"/>
    <w:rsid w:val="006A155D"/>
    <w:rsid w:val="006A15DA"/>
    <w:rsid w:val="006A1615"/>
    <w:rsid w:val="006A166C"/>
    <w:rsid w:val="006A16D9"/>
    <w:rsid w:val="006A1ACA"/>
    <w:rsid w:val="006A1AE2"/>
    <w:rsid w:val="006A1AEF"/>
    <w:rsid w:val="006A1B2F"/>
    <w:rsid w:val="006A1C1A"/>
    <w:rsid w:val="006A1D13"/>
    <w:rsid w:val="006A1F3F"/>
    <w:rsid w:val="006A22B7"/>
    <w:rsid w:val="006A22D2"/>
    <w:rsid w:val="006A245F"/>
    <w:rsid w:val="006A2528"/>
    <w:rsid w:val="006A2535"/>
    <w:rsid w:val="006A27BC"/>
    <w:rsid w:val="006A28F0"/>
    <w:rsid w:val="006A2A16"/>
    <w:rsid w:val="006A2B24"/>
    <w:rsid w:val="006A2C24"/>
    <w:rsid w:val="006A2D4E"/>
    <w:rsid w:val="006A2E12"/>
    <w:rsid w:val="006A2F98"/>
    <w:rsid w:val="006A3002"/>
    <w:rsid w:val="006A301B"/>
    <w:rsid w:val="006A30C1"/>
    <w:rsid w:val="006A3433"/>
    <w:rsid w:val="006A3637"/>
    <w:rsid w:val="006A369C"/>
    <w:rsid w:val="006A3782"/>
    <w:rsid w:val="006A37B6"/>
    <w:rsid w:val="006A37E5"/>
    <w:rsid w:val="006A3986"/>
    <w:rsid w:val="006A3B15"/>
    <w:rsid w:val="006A3B6C"/>
    <w:rsid w:val="006A3F5B"/>
    <w:rsid w:val="006A3F79"/>
    <w:rsid w:val="006A4006"/>
    <w:rsid w:val="006A40C0"/>
    <w:rsid w:val="006A41E7"/>
    <w:rsid w:val="006A4481"/>
    <w:rsid w:val="006A47EF"/>
    <w:rsid w:val="006A4999"/>
    <w:rsid w:val="006A4A1B"/>
    <w:rsid w:val="006A4A81"/>
    <w:rsid w:val="006A4AFC"/>
    <w:rsid w:val="006A4DFC"/>
    <w:rsid w:val="006A4E4C"/>
    <w:rsid w:val="006A4E67"/>
    <w:rsid w:val="006A4EED"/>
    <w:rsid w:val="006A5103"/>
    <w:rsid w:val="006A5128"/>
    <w:rsid w:val="006A51C5"/>
    <w:rsid w:val="006A5232"/>
    <w:rsid w:val="006A5234"/>
    <w:rsid w:val="006A52D2"/>
    <w:rsid w:val="006A5846"/>
    <w:rsid w:val="006A589F"/>
    <w:rsid w:val="006A58F2"/>
    <w:rsid w:val="006A5911"/>
    <w:rsid w:val="006A5924"/>
    <w:rsid w:val="006A5928"/>
    <w:rsid w:val="006A5B61"/>
    <w:rsid w:val="006A5BD9"/>
    <w:rsid w:val="006A5EF7"/>
    <w:rsid w:val="006A5F6E"/>
    <w:rsid w:val="006A62B5"/>
    <w:rsid w:val="006A6326"/>
    <w:rsid w:val="006A647E"/>
    <w:rsid w:val="006A651B"/>
    <w:rsid w:val="006A669D"/>
    <w:rsid w:val="006A6973"/>
    <w:rsid w:val="006A6AC4"/>
    <w:rsid w:val="006A6AE4"/>
    <w:rsid w:val="006A6B52"/>
    <w:rsid w:val="006A6BA7"/>
    <w:rsid w:val="006A6C37"/>
    <w:rsid w:val="006A6C5C"/>
    <w:rsid w:val="006A6DEA"/>
    <w:rsid w:val="006A6E32"/>
    <w:rsid w:val="006A6F0A"/>
    <w:rsid w:val="006A6FBF"/>
    <w:rsid w:val="006A7136"/>
    <w:rsid w:val="006A7154"/>
    <w:rsid w:val="006A7176"/>
    <w:rsid w:val="006A72E6"/>
    <w:rsid w:val="006A7336"/>
    <w:rsid w:val="006A736B"/>
    <w:rsid w:val="006A752E"/>
    <w:rsid w:val="006A78F5"/>
    <w:rsid w:val="006A7AA8"/>
    <w:rsid w:val="006A7AF0"/>
    <w:rsid w:val="006A7C50"/>
    <w:rsid w:val="006A7C65"/>
    <w:rsid w:val="006A7C81"/>
    <w:rsid w:val="006A7CAE"/>
    <w:rsid w:val="006A7D4F"/>
    <w:rsid w:val="006A7F0C"/>
    <w:rsid w:val="006B0176"/>
    <w:rsid w:val="006B01DB"/>
    <w:rsid w:val="006B02F6"/>
    <w:rsid w:val="006B03DD"/>
    <w:rsid w:val="006B04A6"/>
    <w:rsid w:val="006B04DB"/>
    <w:rsid w:val="006B0B3D"/>
    <w:rsid w:val="006B0BB5"/>
    <w:rsid w:val="006B0C52"/>
    <w:rsid w:val="006B0CB4"/>
    <w:rsid w:val="006B0D45"/>
    <w:rsid w:val="006B0E87"/>
    <w:rsid w:val="006B0EC6"/>
    <w:rsid w:val="006B0F4D"/>
    <w:rsid w:val="006B121D"/>
    <w:rsid w:val="006B13C2"/>
    <w:rsid w:val="006B1421"/>
    <w:rsid w:val="006B146C"/>
    <w:rsid w:val="006B1592"/>
    <w:rsid w:val="006B15AA"/>
    <w:rsid w:val="006B1876"/>
    <w:rsid w:val="006B18F6"/>
    <w:rsid w:val="006B1A0A"/>
    <w:rsid w:val="006B1C72"/>
    <w:rsid w:val="006B1CFD"/>
    <w:rsid w:val="006B1E00"/>
    <w:rsid w:val="006B1E0E"/>
    <w:rsid w:val="006B203C"/>
    <w:rsid w:val="006B2060"/>
    <w:rsid w:val="006B206D"/>
    <w:rsid w:val="006B20C1"/>
    <w:rsid w:val="006B2106"/>
    <w:rsid w:val="006B2312"/>
    <w:rsid w:val="006B2465"/>
    <w:rsid w:val="006B24D4"/>
    <w:rsid w:val="006B27A5"/>
    <w:rsid w:val="006B27E2"/>
    <w:rsid w:val="006B27F9"/>
    <w:rsid w:val="006B283F"/>
    <w:rsid w:val="006B2A49"/>
    <w:rsid w:val="006B2B9F"/>
    <w:rsid w:val="006B2C16"/>
    <w:rsid w:val="006B2CFB"/>
    <w:rsid w:val="006B2DF2"/>
    <w:rsid w:val="006B2E40"/>
    <w:rsid w:val="006B2EA3"/>
    <w:rsid w:val="006B311F"/>
    <w:rsid w:val="006B3182"/>
    <w:rsid w:val="006B31F1"/>
    <w:rsid w:val="006B322A"/>
    <w:rsid w:val="006B349F"/>
    <w:rsid w:val="006B34B0"/>
    <w:rsid w:val="006B350D"/>
    <w:rsid w:val="006B358C"/>
    <w:rsid w:val="006B35DC"/>
    <w:rsid w:val="006B3678"/>
    <w:rsid w:val="006B3921"/>
    <w:rsid w:val="006B3A10"/>
    <w:rsid w:val="006B3B40"/>
    <w:rsid w:val="006B3BF5"/>
    <w:rsid w:val="006B3BF7"/>
    <w:rsid w:val="006B3C27"/>
    <w:rsid w:val="006B3E94"/>
    <w:rsid w:val="006B3F9D"/>
    <w:rsid w:val="006B3FFF"/>
    <w:rsid w:val="006B4015"/>
    <w:rsid w:val="006B4082"/>
    <w:rsid w:val="006B417C"/>
    <w:rsid w:val="006B4218"/>
    <w:rsid w:val="006B4461"/>
    <w:rsid w:val="006B4536"/>
    <w:rsid w:val="006B4576"/>
    <w:rsid w:val="006B45D3"/>
    <w:rsid w:val="006B47C1"/>
    <w:rsid w:val="006B485C"/>
    <w:rsid w:val="006B488F"/>
    <w:rsid w:val="006B49A9"/>
    <w:rsid w:val="006B49B9"/>
    <w:rsid w:val="006B49C7"/>
    <w:rsid w:val="006B4A4B"/>
    <w:rsid w:val="006B4BB5"/>
    <w:rsid w:val="006B4EFF"/>
    <w:rsid w:val="006B5171"/>
    <w:rsid w:val="006B5178"/>
    <w:rsid w:val="006B52B4"/>
    <w:rsid w:val="006B5301"/>
    <w:rsid w:val="006B541B"/>
    <w:rsid w:val="006B54BD"/>
    <w:rsid w:val="006B567F"/>
    <w:rsid w:val="006B56C8"/>
    <w:rsid w:val="006B5989"/>
    <w:rsid w:val="006B5C2D"/>
    <w:rsid w:val="006B5C75"/>
    <w:rsid w:val="006B5C78"/>
    <w:rsid w:val="006B5F8B"/>
    <w:rsid w:val="006B6104"/>
    <w:rsid w:val="006B6154"/>
    <w:rsid w:val="006B615E"/>
    <w:rsid w:val="006B61C9"/>
    <w:rsid w:val="006B61F6"/>
    <w:rsid w:val="006B6222"/>
    <w:rsid w:val="006B63C7"/>
    <w:rsid w:val="006B64B3"/>
    <w:rsid w:val="006B652A"/>
    <w:rsid w:val="006B65BE"/>
    <w:rsid w:val="006B66AE"/>
    <w:rsid w:val="006B66F6"/>
    <w:rsid w:val="006B676F"/>
    <w:rsid w:val="006B6859"/>
    <w:rsid w:val="006B68D7"/>
    <w:rsid w:val="006B699D"/>
    <w:rsid w:val="006B6D9B"/>
    <w:rsid w:val="006B6F9F"/>
    <w:rsid w:val="006B7252"/>
    <w:rsid w:val="006B7277"/>
    <w:rsid w:val="006B72E3"/>
    <w:rsid w:val="006B7373"/>
    <w:rsid w:val="006B74A4"/>
    <w:rsid w:val="006B769A"/>
    <w:rsid w:val="006B7831"/>
    <w:rsid w:val="006B78E8"/>
    <w:rsid w:val="006B7914"/>
    <w:rsid w:val="006B79F2"/>
    <w:rsid w:val="006B7A37"/>
    <w:rsid w:val="006B7C2D"/>
    <w:rsid w:val="006B7D7B"/>
    <w:rsid w:val="006B7FA7"/>
    <w:rsid w:val="006C014A"/>
    <w:rsid w:val="006C0169"/>
    <w:rsid w:val="006C01CF"/>
    <w:rsid w:val="006C0302"/>
    <w:rsid w:val="006C05A8"/>
    <w:rsid w:val="006C06D4"/>
    <w:rsid w:val="006C093E"/>
    <w:rsid w:val="006C0954"/>
    <w:rsid w:val="006C096A"/>
    <w:rsid w:val="006C0B61"/>
    <w:rsid w:val="006C0C11"/>
    <w:rsid w:val="006C0C15"/>
    <w:rsid w:val="006C0CAE"/>
    <w:rsid w:val="006C0CBF"/>
    <w:rsid w:val="006C0E46"/>
    <w:rsid w:val="006C0E70"/>
    <w:rsid w:val="006C0E82"/>
    <w:rsid w:val="006C0FCB"/>
    <w:rsid w:val="006C1025"/>
    <w:rsid w:val="006C1052"/>
    <w:rsid w:val="006C1237"/>
    <w:rsid w:val="006C1796"/>
    <w:rsid w:val="006C1797"/>
    <w:rsid w:val="006C1860"/>
    <w:rsid w:val="006C1A96"/>
    <w:rsid w:val="006C1AB6"/>
    <w:rsid w:val="006C1B1B"/>
    <w:rsid w:val="006C1B95"/>
    <w:rsid w:val="006C1D24"/>
    <w:rsid w:val="006C1E8D"/>
    <w:rsid w:val="006C1EA1"/>
    <w:rsid w:val="006C2173"/>
    <w:rsid w:val="006C2245"/>
    <w:rsid w:val="006C23DE"/>
    <w:rsid w:val="006C23DF"/>
    <w:rsid w:val="006C24AA"/>
    <w:rsid w:val="006C24CB"/>
    <w:rsid w:val="006C25EC"/>
    <w:rsid w:val="006C26C9"/>
    <w:rsid w:val="006C26D2"/>
    <w:rsid w:val="006C270A"/>
    <w:rsid w:val="006C277B"/>
    <w:rsid w:val="006C279D"/>
    <w:rsid w:val="006C27AF"/>
    <w:rsid w:val="006C2AA1"/>
    <w:rsid w:val="006C2EF0"/>
    <w:rsid w:val="006C2FE1"/>
    <w:rsid w:val="006C3101"/>
    <w:rsid w:val="006C319B"/>
    <w:rsid w:val="006C327F"/>
    <w:rsid w:val="006C3281"/>
    <w:rsid w:val="006C33A0"/>
    <w:rsid w:val="006C344F"/>
    <w:rsid w:val="006C3693"/>
    <w:rsid w:val="006C3995"/>
    <w:rsid w:val="006C39B1"/>
    <w:rsid w:val="006C3A42"/>
    <w:rsid w:val="006C3BC8"/>
    <w:rsid w:val="006C3C4C"/>
    <w:rsid w:val="006C3C64"/>
    <w:rsid w:val="006C408F"/>
    <w:rsid w:val="006C42EB"/>
    <w:rsid w:val="006C439D"/>
    <w:rsid w:val="006C43F5"/>
    <w:rsid w:val="006C44A0"/>
    <w:rsid w:val="006C450C"/>
    <w:rsid w:val="006C4A3B"/>
    <w:rsid w:val="006C4A51"/>
    <w:rsid w:val="006C4A78"/>
    <w:rsid w:val="006C4A86"/>
    <w:rsid w:val="006C4C0D"/>
    <w:rsid w:val="006C4E2A"/>
    <w:rsid w:val="006C5212"/>
    <w:rsid w:val="006C5323"/>
    <w:rsid w:val="006C5342"/>
    <w:rsid w:val="006C5381"/>
    <w:rsid w:val="006C54C8"/>
    <w:rsid w:val="006C56C8"/>
    <w:rsid w:val="006C5864"/>
    <w:rsid w:val="006C5885"/>
    <w:rsid w:val="006C5984"/>
    <w:rsid w:val="006C5ABC"/>
    <w:rsid w:val="006C5E01"/>
    <w:rsid w:val="006C5FF5"/>
    <w:rsid w:val="006C6249"/>
    <w:rsid w:val="006C633B"/>
    <w:rsid w:val="006C644B"/>
    <w:rsid w:val="006C657D"/>
    <w:rsid w:val="006C65A4"/>
    <w:rsid w:val="006C65DD"/>
    <w:rsid w:val="006C66E6"/>
    <w:rsid w:val="006C66F9"/>
    <w:rsid w:val="006C672A"/>
    <w:rsid w:val="006C6764"/>
    <w:rsid w:val="006C693C"/>
    <w:rsid w:val="006C69CF"/>
    <w:rsid w:val="006C6A7F"/>
    <w:rsid w:val="006C6ABB"/>
    <w:rsid w:val="006C6ADE"/>
    <w:rsid w:val="006C6B0C"/>
    <w:rsid w:val="006C6B3E"/>
    <w:rsid w:val="006C6B75"/>
    <w:rsid w:val="006C6C0C"/>
    <w:rsid w:val="006C6DAA"/>
    <w:rsid w:val="006C6E7C"/>
    <w:rsid w:val="006C6EB1"/>
    <w:rsid w:val="006C6EC5"/>
    <w:rsid w:val="006C709E"/>
    <w:rsid w:val="006C70FA"/>
    <w:rsid w:val="006C712E"/>
    <w:rsid w:val="006C71E4"/>
    <w:rsid w:val="006C732F"/>
    <w:rsid w:val="006C74B1"/>
    <w:rsid w:val="006C7581"/>
    <w:rsid w:val="006C75F2"/>
    <w:rsid w:val="006C779A"/>
    <w:rsid w:val="006C78E7"/>
    <w:rsid w:val="006C79EC"/>
    <w:rsid w:val="006C7C09"/>
    <w:rsid w:val="006C7D85"/>
    <w:rsid w:val="006C7DD8"/>
    <w:rsid w:val="006C7E74"/>
    <w:rsid w:val="006C7ECF"/>
    <w:rsid w:val="006C7F3D"/>
    <w:rsid w:val="006C7F40"/>
    <w:rsid w:val="006C7FAD"/>
    <w:rsid w:val="006D00CC"/>
    <w:rsid w:val="006D036F"/>
    <w:rsid w:val="006D04F2"/>
    <w:rsid w:val="006D05B4"/>
    <w:rsid w:val="006D0616"/>
    <w:rsid w:val="006D06CE"/>
    <w:rsid w:val="006D06DB"/>
    <w:rsid w:val="006D070E"/>
    <w:rsid w:val="006D08F1"/>
    <w:rsid w:val="006D0BE1"/>
    <w:rsid w:val="006D0E27"/>
    <w:rsid w:val="006D0F11"/>
    <w:rsid w:val="006D137D"/>
    <w:rsid w:val="006D1447"/>
    <w:rsid w:val="006D165B"/>
    <w:rsid w:val="006D1666"/>
    <w:rsid w:val="006D1797"/>
    <w:rsid w:val="006D1899"/>
    <w:rsid w:val="006D1937"/>
    <w:rsid w:val="006D196F"/>
    <w:rsid w:val="006D1B40"/>
    <w:rsid w:val="006D1B82"/>
    <w:rsid w:val="006D1D8A"/>
    <w:rsid w:val="006D1DE5"/>
    <w:rsid w:val="006D1E58"/>
    <w:rsid w:val="006D1E92"/>
    <w:rsid w:val="006D1EA0"/>
    <w:rsid w:val="006D1EB1"/>
    <w:rsid w:val="006D1F65"/>
    <w:rsid w:val="006D1FAC"/>
    <w:rsid w:val="006D20D7"/>
    <w:rsid w:val="006D2147"/>
    <w:rsid w:val="006D2253"/>
    <w:rsid w:val="006D2357"/>
    <w:rsid w:val="006D2400"/>
    <w:rsid w:val="006D24D6"/>
    <w:rsid w:val="006D2540"/>
    <w:rsid w:val="006D293B"/>
    <w:rsid w:val="006D2967"/>
    <w:rsid w:val="006D2B5A"/>
    <w:rsid w:val="006D2BE5"/>
    <w:rsid w:val="006D2BEE"/>
    <w:rsid w:val="006D2C2C"/>
    <w:rsid w:val="006D2C6D"/>
    <w:rsid w:val="006D2E88"/>
    <w:rsid w:val="006D2F27"/>
    <w:rsid w:val="006D2F8D"/>
    <w:rsid w:val="006D3178"/>
    <w:rsid w:val="006D3179"/>
    <w:rsid w:val="006D3199"/>
    <w:rsid w:val="006D33B5"/>
    <w:rsid w:val="006D3435"/>
    <w:rsid w:val="006D3553"/>
    <w:rsid w:val="006D35F9"/>
    <w:rsid w:val="006D361C"/>
    <w:rsid w:val="006D3681"/>
    <w:rsid w:val="006D3998"/>
    <w:rsid w:val="006D39C8"/>
    <w:rsid w:val="006D3A1F"/>
    <w:rsid w:val="006D3ACE"/>
    <w:rsid w:val="006D3E68"/>
    <w:rsid w:val="006D4100"/>
    <w:rsid w:val="006D4364"/>
    <w:rsid w:val="006D441B"/>
    <w:rsid w:val="006D443A"/>
    <w:rsid w:val="006D44AC"/>
    <w:rsid w:val="006D466B"/>
    <w:rsid w:val="006D4672"/>
    <w:rsid w:val="006D47C8"/>
    <w:rsid w:val="006D4826"/>
    <w:rsid w:val="006D488D"/>
    <w:rsid w:val="006D48A2"/>
    <w:rsid w:val="006D48B7"/>
    <w:rsid w:val="006D4914"/>
    <w:rsid w:val="006D4919"/>
    <w:rsid w:val="006D4C45"/>
    <w:rsid w:val="006D4D6A"/>
    <w:rsid w:val="006D4E1F"/>
    <w:rsid w:val="006D4F1B"/>
    <w:rsid w:val="006D4F28"/>
    <w:rsid w:val="006D4F9A"/>
    <w:rsid w:val="006D52F5"/>
    <w:rsid w:val="006D538A"/>
    <w:rsid w:val="006D53ED"/>
    <w:rsid w:val="006D557B"/>
    <w:rsid w:val="006D55B9"/>
    <w:rsid w:val="006D5655"/>
    <w:rsid w:val="006D58CA"/>
    <w:rsid w:val="006D5BE6"/>
    <w:rsid w:val="006D5C19"/>
    <w:rsid w:val="006D5F58"/>
    <w:rsid w:val="006D5FBD"/>
    <w:rsid w:val="006D60FF"/>
    <w:rsid w:val="006D61D7"/>
    <w:rsid w:val="006D61F7"/>
    <w:rsid w:val="006D6288"/>
    <w:rsid w:val="006D63A2"/>
    <w:rsid w:val="006D63AA"/>
    <w:rsid w:val="006D641B"/>
    <w:rsid w:val="006D64F6"/>
    <w:rsid w:val="006D655D"/>
    <w:rsid w:val="006D6611"/>
    <w:rsid w:val="006D67AF"/>
    <w:rsid w:val="006D68C3"/>
    <w:rsid w:val="006D6911"/>
    <w:rsid w:val="006D69DA"/>
    <w:rsid w:val="006D6CDC"/>
    <w:rsid w:val="006D711D"/>
    <w:rsid w:val="006D71BC"/>
    <w:rsid w:val="006D72BB"/>
    <w:rsid w:val="006D740B"/>
    <w:rsid w:val="006D7442"/>
    <w:rsid w:val="006D74DC"/>
    <w:rsid w:val="006D76E0"/>
    <w:rsid w:val="006D77C8"/>
    <w:rsid w:val="006D7935"/>
    <w:rsid w:val="006D7936"/>
    <w:rsid w:val="006D79B7"/>
    <w:rsid w:val="006D79EA"/>
    <w:rsid w:val="006D7AC0"/>
    <w:rsid w:val="006D7B46"/>
    <w:rsid w:val="006D7BBC"/>
    <w:rsid w:val="006D7C16"/>
    <w:rsid w:val="006D7C3C"/>
    <w:rsid w:val="006D7C8E"/>
    <w:rsid w:val="006D7D2E"/>
    <w:rsid w:val="006D7D33"/>
    <w:rsid w:val="006D7EB3"/>
    <w:rsid w:val="006D7FEE"/>
    <w:rsid w:val="006E003F"/>
    <w:rsid w:val="006E0131"/>
    <w:rsid w:val="006E01C9"/>
    <w:rsid w:val="006E02B1"/>
    <w:rsid w:val="006E06CE"/>
    <w:rsid w:val="006E07FD"/>
    <w:rsid w:val="006E097F"/>
    <w:rsid w:val="006E09DB"/>
    <w:rsid w:val="006E0B13"/>
    <w:rsid w:val="006E0BBC"/>
    <w:rsid w:val="006E0C07"/>
    <w:rsid w:val="006E0CA8"/>
    <w:rsid w:val="006E0D1A"/>
    <w:rsid w:val="006E1034"/>
    <w:rsid w:val="006E10EF"/>
    <w:rsid w:val="006E11AC"/>
    <w:rsid w:val="006E11C0"/>
    <w:rsid w:val="006E12C2"/>
    <w:rsid w:val="006E130F"/>
    <w:rsid w:val="006E1326"/>
    <w:rsid w:val="006E1394"/>
    <w:rsid w:val="006E1422"/>
    <w:rsid w:val="006E16A7"/>
    <w:rsid w:val="006E180C"/>
    <w:rsid w:val="006E18A5"/>
    <w:rsid w:val="006E18DB"/>
    <w:rsid w:val="006E1A39"/>
    <w:rsid w:val="006E2167"/>
    <w:rsid w:val="006E21F2"/>
    <w:rsid w:val="006E22D8"/>
    <w:rsid w:val="006E25DA"/>
    <w:rsid w:val="006E2639"/>
    <w:rsid w:val="006E2A4B"/>
    <w:rsid w:val="006E2A82"/>
    <w:rsid w:val="006E2D06"/>
    <w:rsid w:val="006E2DDF"/>
    <w:rsid w:val="006E2EBB"/>
    <w:rsid w:val="006E2F20"/>
    <w:rsid w:val="006E2F31"/>
    <w:rsid w:val="006E3080"/>
    <w:rsid w:val="006E311B"/>
    <w:rsid w:val="006E32BD"/>
    <w:rsid w:val="006E3359"/>
    <w:rsid w:val="006E335B"/>
    <w:rsid w:val="006E33B3"/>
    <w:rsid w:val="006E3411"/>
    <w:rsid w:val="006E34B0"/>
    <w:rsid w:val="006E34B9"/>
    <w:rsid w:val="006E3579"/>
    <w:rsid w:val="006E35B4"/>
    <w:rsid w:val="006E3617"/>
    <w:rsid w:val="006E3654"/>
    <w:rsid w:val="006E378C"/>
    <w:rsid w:val="006E37DA"/>
    <w:rsid w:val="006E3916"/>
    <w:rsid w:val="006E399F"/>
    <w:rsid w:val="006E3AE4"/>
    <w:rsid w:val="006E3B59"/>
    <w:rsid w:val="006E3B67"/>
    <w:rsid w:val="006E3D95"/>
    <w:rsid w:val="006E3E37"/>
    <w:rsid w:val="006E40BF"/>
    <w:rsid w:val="006E4493"/>
    <w:rsid w:val="006E45ED"/>
    <w:rsid w:val="006E4638"/>
    <w:rsid w:val="006E478D"/>
    <w:rsid w:val="006E4798"/>
    <w:rsid w:val="006E49EB"/>
    <w:rsid w:val="006E4A45"/>
    <w:rsid w:val="006E4ACA"/>
    <w:rsid w:val="006E4B46"/>
    <w:rsid w:val="006E4B8F"/>
    <w:rsid w:val="006E4D8A"/>
    <w:rsid w:val="006E5157"/>
    <w:rsid w:val="006E5254"/>
    <w:rsid w:val="006E5407"/>
    <w:rsid w:val="006E55E2"/>
    <w:rsid w:val="006E5637"/>
    <w:rsid w:val="006E56A5"/>
    <w:rsid w:val="006E56E0"/>
    <w:rsid w:val="006E57AA"/>
    <w:rsid w:val="006E585B"/>
    <w:rsid w:val="006E588D"/>
    <w:rsid w:val="006E59B5"/>
    <w:rsid w:val="006E5CAC"/>
    <w:rsid w:val="006E5E42"/>
    <w:rsid w:val="006E5F2E"/>
    <w:rsid w:val="006E5F7E"/>
    <w:rsid w:val="006E6014"/>
    <w:rsid w:val="006E6492"/>
    <w:rsid w:val="006E6493"/>
    <w:rsid w:val="006E651B"/>
    <w:rsid w:val="006E6686"/>
    <w:rsid w:val="006E67AC"/>
    <w:rsid w:val="006E68B5"/>
    <w:rsid w:val="006E68C7"/>
    <w:rsid w:val="006E6A18"/>
    <w:rsid w:val="006E6A89"/>
    <w:rsid w:val="006E6D38"/>
    <w:rsid w:val="006E6D41"/>
    <w:rsid w:val="006E6D44"/>
    <w:rsid w:val="006E6D98"/>
    <w:rsid w:val="006E6DC0"/>
    <w:rsid w:val="006E7114"/>
    <w:rsid w:val="006E7784"/>
    <w:rsid w:val="006E78BA"/>
    <w:rsid w:val="006E78D5"/>
    <w:rsid w:val="006E7917"/>
    <w:rsid w:val="006E79D0"/>
    <w:rsid w:val="006E7ABD"/>
    <w:rsid w:val="006E7B10"/>
    <w:rsid w:val="006E7B22"/>
    <w:rsid w:val="006E7D60"/>
    <w:rsid w:val="006E7DD2"/>
    <w:rsid w:val="006E7EF5"/>
    <w:rsid w:val="006E7FD5"/>
    <w:rsid w:val="006F025F"/>
    <w:rsid w:val="006F02B3"/>
    <w:rsid w:val="006F0317"/>
    <w:rsid w:val="006F071E"/>
    <w:rsid w:val="006F0771"/>
    <w:rsid w:val="006F09B9"/>
    <w:rsid w:val="006F0CB7"/>
    <w:rsid w:val="006F0D65"/>
    <w:rsid w:val="006F0D80"/>
    <w:rsid w:val="006F0F84"/>
    <w:rsid w:val="006F108B"/>
    <w:rsid w:val="006F116E"/>
    <w:rsid w:val="006F1201"/>
    <w:rsid w:val="006F1232"/>
    <w:rsid w:val="006F1370"/>
    <w:rsid w:val="006F139D"/>
    <w:rsid w:val="006F13DE"/>
    <w:rsid w:val="006F1466"/>
    <w:rsid w:val="006F14DE"/>
    <w:rsid w:val="006F1606"/>
    <w:rsid w:val="006F1793"/>
    <w:rsid w:val="006F184F"/>
    <w:rsid w:val="006F1968"/>
    <w:rsid w:val="006F198B"/>
    <w:rsid w:val="006F19EF"/>
    <w:rsid w:val="006F1CAE"/>
    <w:rsid w:val="006F1DB8"/>
    <w:rsid w:val="006F1DF1"/>
    <w:rsid w:val="006F1E98"/>
    <w:rsid w:val="006F1FC8"/>
    <w:rsid w:val="006F1FEA"/>
    <w:rsid w:val="006F20B1"/>
    <w:rsid w:val="006F21A5"/>
    <w:rsid w:val="006F248D"/>
    <w:rsid w:val="006F2504"/>
    <w:rsid w:val="006F257B"/>
    <w:rsid w:val="006F25F9"/>
    <w:rsid w:val="006F2835"/>
    <w:rsid w:val="006F2A15"/>
    <w:rsid w:val="006F2D9A"/>
    <w:rsid w:val="006F2DBA"/>
    <w:rsid w:val="006F2E74"/>
    <w:rsid w:val="006F2FA1"/>
    <w:rsid w:val="006F30B8"/>
    <w:rsid w:val="006F3141"/>
    <w:rsid w:val="006F3212"/>
    <w:rsid w:val="006F32A8"/>
    <w:rsid w:val="006F332E"/>
    <w:rsid w:val="006F3481"/>
    <w:rsid w:val="006F37B4"/>
    <w:rsid w:val="006F37BC"/>
    <w:rsid w:val="006F380D"/>
    <w:rsid w:val="006F3944"/>
    <w:rsid w:val="006F3A0A"/>
    <w:rsid w:val="006F3F76"/>
    <w:rsid w:val="006F4073"/>
    <w:rsid w:val="006F41E2"/>
    <w:rsid w:val="006F4245"/>
    <w:rsid w:val="006F4683"/>
    <w:rsid w:val="006F46C1"/>
    <w:rsid w:val="006F47C5"/>
    <w:rsid w:val="006F480C"/>
    <w:rsid w:val="006F4A2A"/>
    <w:rsid w:val="006F4B2D"/>
    <w:rsid w:val="006F4B89"/>
    <w:rsid w:val="006F4F41"/>
    <w:rsid w:val="006F515E"/>
    <w:rsid w:val="006F523D"/>
    <w:rsid w:val="006F53D3"/>
    <w:rsid w:val="006F54F8"/>
    <w:rsid w:val="006F55C3"/>
    <w:rsid w:val="006F5678"/>
    <w:rsid w:val="006F5693"/>
    <w:rsid w:val="006F5C43"/>
    <w:rsid w:val="006F5D38"/>
    <w:rsid w:val="006F60FD"/>
    <w:rsid w:val="006F620F"/>
    <w:rsid w:val="006F62BB"/>
    <w:rsid w:val="006F637D"/>
    <w:rsid w:val="006F63E2"/>
    <w:rsid w:val="006F63E6"/>
    <w:rsid w:val="006F6467"/>
    <w:rsid w:val="006F695E"/>
    <w:rsid w:val="006F69D3"/>
    <w:rsid w:val="006F6A47"/>
    <w:rsid w:val="006F6B2C"/>
    <w:rsid w:val="006F6B66"/>
    <w:rsid w:val="006F6E2C"/>
    <w:rsid w:val="006F6FF9"/>
    <w:rsid w:val="006F70D2"/>
    <w:rsid w:val="006F70DC"/>
    <w:rsid w:val="006F716D"/>
    <w:rsid w:val="006F7372"/>
    <w:rsid w:val="006F76F3"/>
    <w:rsid w:val="006F78EB"/>
    <w:rsid w:val="006F79EA"/>
    <w:rsid w:val="006F7A9B"/>
    <w:rsid w:val="006F7D2B"/>
    <w:rsid w:val="006F7FB0"/>
    <w:rsid w:val="00700152"/>
    <w:rsid w:val="0070022F"/>
    <w:rsid w:val="00700264"/>
    <w:rsid w:val="0070035D"/>
    <w:rsid w:val="0070044B"/>
    <w:rsid w:val="00700567"/>
    <w:rsid w:val="007006E9"/>
    <w:rsid w:val="007007F4"/>
    <w:rsid w:val="0070091B"/>
    <w:rsid w:val="00700AD1"/>
    <w:rsid w:val="00700E26"/>
    <w:rsid w:val="00700E6C"/>
    <w:rsid w:val="00700F5D"/>
    <w:rsid w:val="007011C8"/>
    <w:rsid w:val="00701295"/>
    <w:rsid w:val="00701498"/>
    <w:rsid w:val="007014D6"/>
    <w:rsid w:val="007016A9"/>
    <w:rsid w:val="007018BC"/>
    <w:rsid w:val="007018DA"/>
    <w:rsid w:val="00701A31"/>
    <w:rsid w:val="00701A41"/>
    <w:rsid w:val="00701B31"/>
    <w:rsid w:val="00701C50"/>
    <w:rsid w:val="00701D2E"/>
    <w:rsid w:val="00701EBE"/>
    <w:rsid w:val="00701F6D"/>
    <w:rsid w:val="007021F8"/>
    <w:rsid w:val="0070282B"/>
    <w:rsid w:val="0070294E"/>
    <w:rsid w:val="00702957"/>
    <w:rsid w:val="00702967"/>
    <w:rsid w:val="0070299F"/>
    <w:rsid w:val="00702A07"/>
    <w:rsid w:val="00702A8D"/>
    <w:rsid w:val="00702B41"/>
    <w:rsid w:val="00702B5D"/>
    <w:rsid w:val="00702CED"/>
    <w:rsid w:val="00702F90"/>
    <w:rsid w:val="007030DA"/>
    <w:rsid w:val="0070316D"/>
    <w:rsid w:val="007031E7"/>
    <w:rsid w:val="0070330A"/>
    <w:rsid w:val="007033DC"/>
    <w:rsid w:val="00703536"/>
    <w:rsid w:val="007037A4"/>
    <w:rsid w:val="00703ADC"/>
    <w:rsid w:val="00703AEF"/>
    <w:rsid w:val="00703CD4"/>
    <w:rsid w:val="00703D51"/>
    <w:rsid w:val="00703DA6"/>
    <w:rsid w:val="00703DAA"/>
    <w:rsid w:val="00703DBE"/>
    <w:rsid w:val="00703F24"/>
    <w:rsid w:val="00704046"/>
    <w:rsid w:val="00704078"/>
    <w:rsid w:val="0070417D"/>
    <w:rsid w:val="00704300"/>
    <w:rsid w:val="00704438"/>
    <w:rsid w:val="00704526"/>
    <w:rsid w:val="007045D8"/>
    <w:rsid w:val="0070466E"/>
    <w:rsid w:val="0070472F"/>
    <w:rsid w:val="007047A3"/>
    <w:rsid w:val="00704B30"/>
    <w:rsid w:val="00704BC1"/>
    <w:rsid w:val="00704CB1"/>
    <w:rsid w:val="00704E42"/>
    <w:rsid w:val="0070503D"/>
    <w:rsid w:val="0070508E"/>
    <w:rsid w:val="00705179"/>
    <w:rsid w:val="00705193"/>
    <w:rsid w:val="007051F3"/>
    <w:rsid w:val="0070530F"/>
    <w:rsid w:val="00705393"/>
    <w:rsid w:val="00705460"/>
    <w:rsid w:val="0070549E"/>
    <w:rsid w:val="00705937"/>
    <w:rsid w:val="00705A6D"/>
    <w:rsid w:val="00705A8D"/>
    <w:rsid w:val="00705D63"/>
    <w:rsid w:val="00705E43"/>
    <w:rsid w:val="00706021"/>
    <w:rsid w:val="0070605E"/>
    <w:rsid w:val="007060A4"/>
    <w:rsid w:val="00706476"/>
    <w:rsid w:val="0070676A"/>
    <w:rsid w:val="00706B3D"/>
    <w:rsid w:val="00706C2F"/>
    <w:rsid w:val="00706E82"/>
    <w:rsid w:val="00707033"/>
    <w:rsid w:val="007071DF"/>
    <w:rsid w:val="00707242"/>
    <w:rsid w:val="007072B3"/>
    <w:rsid w:val="00707425"/>
    <w:rsid w:val="00707465"/>
    <w:rsid w:val="007074E7"/>
    <w:rsid w:val="007075D5"/>
    <w:rsid w:val="0070785C"/>
    <w:rsid w:val="007078F3"/>
    <w:rsid w:val="00707929"/>
    <w:rsid w:val="007079D4"/>
    <w:rsid w:val="00707AAE"/>
    <w:rsid w:val="00707CAA"/>
    <w:rsid w:val="00707CC0"/>
    <w:rsid w:val="00707CF3"/>
    <w:rsid w:val="00707D27"/>
    <w:rsid w:val="00707E58"/>
    <w:rsid w:val="00707ED5"/>
    <w:rsid w:val="00707EFF"/>
    <w:rsid w:val="00707F17"/>
    <w:rsid w:val="00710174"/>
    <w:rsid w:val="00710329"/>
    <w:rsid w:val="0071033D"/>
    <w:rsid w:val="0071034D"/>
    <w:rsid w:val="007104A1"/>
    <w:rsid w:val="00710685"/>
    <w:rsid w:val="007106E3"/>
    <w:rsid w:val="007107C6"/>
    <w:rsid w:val="007108A5"/>
    <w:rsid w:val="00710904"/>
    <w:rsid w:val="007109A1"/>
    <w:rsid w:val="00710AEA"/>
    <w:rsid w:val="00710BA4"/>
    <w:rsid w:val="00710C50"/>
    <w:rsid w:val="00710C9C"/>
    <w:rsid w:val="00710D5B"/>
    <w:rsid w:val="00710E2C"/>
    <w:rsid w:val="00710F91"/>
    <w:rsid w:val="00710FF6"/>
    <w:rsid w:val="00711148"/>
    <w:rsid w:val="007111D7"/>
    <w:rsid w:val="007112E2"/>
    <w:rsid w:val="00711301"/>
    <w:rsid w:val="00711308"/>
    <w:rsid w:val="0071131E"/>
    <w:rsid w:val="00711822"/>
    <w:rsid w:val="00711861"/>
    <w:rsid w:val="00711A4E"/>
    <w:rsid w:val="00711B5E"/>
    <w:rsid w:val="00711BA9"/>
    <w:rsid w:val="00711C86"/>
    <w:rsid w:val="00711CC0"/>
    <w:rsid w:val="00711E6D"/>
    <w:rsid w:val="00711F00"/>
    <w:rsid w:val="00711F1C"/>
    <w:rsid w:val="00711F3B"/>
    <w:rsid w:val="00711F98"/>
    <w:rsid w:val="0071219C"/>
    <w:rsid w:val="007122F7"/>
    <w:rsid w:val="007123CA"/>
    <w:rsid w:val="007124C1"/>
    <w:rsid w:val="0071254A"/>
    <w:rsid w:val="007126AF"/>
    <w:rsid w:val="007126C2"/>
    <w:rsid w:val="00712A4D"/>
    <w:rsid w:val="00712A80"/>
    <w:rsid w:val="00712BA8"/>
    <w:rsid w:val="00712C38"/>
    <w:rsid w:val="00712C9E"/>
    <w:rsid w:val="00712E1F"/>
    <w:rsid w:val="00712E57"/>
    <w:rsid w:val="00712F73"/>
    <w:rsid w:val="00713066"/>
    <w:rsid w:val="00713197"/>
    <w:rsid w:val="00713285"/>
    <w:rsid w:val="00713297"/>
    <w:rsid w:val="007135E1"/>
    <w:rsid w:val="00713728"/>
    <w:rsid w:val="00713775"/>
    <w:rsid w:val="007137FC"/>
    <w:rsid w:val="00713807"/>
    <w:rsid w:val="0071385F"/>
    <w:rsid w:val="00713941"/>
    <w:rsid w:val="007139D5"/>
    <w:rsid w:val="00713A31"/>
    <w:rsid w:val="00713B7F"/>
    <w:rsid w:val="00713D59"/>
    <w:rsid w:val="00713EA6"/>
    <w:rsid w:val="00713EB7"/>
    <w:rsid w:val="00713EF4"/>
    <w:rsid w:val="00713F21"/>
    <w:rsid w:val="00713F4F"/>
    <w:rsid w:val="00713FC9"/>
    <w:rsid w:val="00714008"/>
    <w:rsid w:val="007140C9"/>
    <w:rsid w:val="0071424D"/>
    <w:rsid w:val="00714434"/>
    <w:rsid w:val="007144A9"/>
    <w:rsid w:val="007144BE"/>
    <w:rsid w:val="00714640"/>
    <w:rsid w:val="00714909"/>
    <w:rsid w:val="007149B2"/>
    <w:rsid w:val="007149E4"/>
    <w:rsid w:val="00714BC9"/>
    <w:rsid w:val="00714DB0"/>
    <w:rsid w:val="00714DDF"/>
    <w:rsid w:val="00714F4F"/>
    <w:rsid w:val="00714F65"/>
    <w:rsid w:val="00714F7C"/>
    <w:rsid w:val="00714FF7"/>
    <w:rsid w:val="0071522A"/>
    <w:rsid w:val="00715259"/>
    <w:rsid w:val="0071553B"/>
    <w:rsid w:val="00715692"/>
    <w:rsid w:val="007157B4"/>
    <w:rsid w:val="00715825"/>
    <w:rsid w:val="0071584F"/>
    <w:rsid w:val="007158C8"/>
    <w:rsid w:val="00715989"/>
    <w:rsid w:val="00715A4D"/>
    <w:rsid w:val="00715A9A"/>
    <w:rsid w:val="00715B1C"/>
    <w:rsid w:val="00715B2F"/>
    <w:rsid w:val="00715C3B"/>
    <w:rsid w:val="00715D82"/>
    <w:rsid w:val="00715DCF"/>
    <w:rsid w:val="00715F03"/>
    <w:rsid w:val="00716085"/>
    <w:rsid w:val="0071658F"/>
    <w:rsid w:val="007166C0"/>
    <w:rsid w:val="00716729"/>
    <w:rsid w:val="00716EDC"/>
    <w:rsid w:val="00716F9F"/>
    <w:rsid w:val="007172C1"/>
    <w:rsid w:val="00717385"/>
    <w:rsid w:val="007174C6"/>
    <w:rsid w:val="00717602"/>
    <w:rsid w:val="00717609"/>
    <w:rsid w:val="00717668"/>
    <w:rsid w:val="007176E4"/>
    <w:rsid w:val="00717A77"/>
    <w:rsid w:val="00717C9E"/>
    <w:rsid w:val="00717E9B"/>
    <w:rsid w:val="00717FAF"/>
    <w:rsid w:val="00720145"/>
    <w:rsid w:val="007202CF"/>
    <w:rsid w:val="00720398"/>
    <w:rsid w:val="00720496"/>
    <w:rsid w:val="007204C7"/>
    <w:rsid w:val="00720627"/>
    <w:rsid w:val="00720916"/>
    <w:rsid w:val="00720AA3"/>
    <w:rsid w:val="00721028"/>
    <w:rsid w:val="0072108F"/>
    <w:rsid w:val="0072123F"/>
    <w:rsid w:val="00721240"/>
    <w:rsid w:val="0072129B"/>
    <w:rsid w:val="007212B4"/>
    <w:rsid w:val="00721427"/>
    <w:rsid w:val="00721466"/>
    <w:rsid w:val="0072155D"/>
    <w:rsid w:val="007215FC"/>
    <w:rsid w:val="00721788"/>
    <w:rsid w:val="007217CC"/>
    <w:rsid w:val="007217F4"/>
    <w:rsid w:val="00721890"/>
    <w:rsid w:val="007218F3"/>
    <w:rsid w:val="00721910"/>
    <w:rsid w:val="00721AEA"/>
    <w:rsid w:val="00721AFB"/>
    <w:rsid w:val="00721C68"/>
    <w:rsid w:val="00721C9E"/>
    <w:rsid w:val="00721FBD"/>
    <w:rsid w:val="0072208A"/>
    <w:rsid w:val="007220A9"/>
    <w:rsid w:val="007220E9"/>
    <w:rsid w:val="007221E5"/>
    <w:rsid w:val="00722218"/>
    <w:rsid w:val="00722313"/>
    <w:rsid w:val="0072235E"/>
    <w:rsid w:val="00722407"/>
    <w:rsid w:val="0072255C"/>
    <w:rsid w:val="0072261B"/>
    <w:rsid w:val="0072263B"/>
    <w:rsid w:val="007227B1"/>
    <w:rsid w:val="007227DD"/>
    <w:rsid w:val="00722AB7"/>
    <w:rsid w:val="00722D03"/>
    <w:rsid w:val="00722D10"/>
    <w:rsid w:val="00722D1E"/>
    <w:rsid w:val="00722DA5"/>
    <w:rsid w:val="00722E50"/>
    <w:rsid w:val="007230F4"/>
    <w:rsid w:val="0072332E"/>
    <w:rsid w:val="00723439"/>
    <w:rsid w:val="007234E6"/>
    <w:rsid w:val="00723545"/>
    <w:rsid w:val="00723591"/>
    <w:rsid w:val="007236F8"/>
    <w:rsid w:val="00723880"/>
    <w:rsid w:val="00723942"/>
    <w:rsid w:val="0072395F"/>
    <w:rsid w:val="00723B01"/>
    <w:rsid w:val="00723B2E"/>
    <w:rsid w:val="00723B58"/>
    <w:rsid w:val="00723C98"/>
    <w:rsid w:val="00724128"/>
    <w:rsid w:val="0072413C"/>
    <w:rsid w:val="00724269"/>
    <w:rsid w:val="007244D0"/>
    <w:rsid w:val="00724633"/>
    <w:rsid w:val="00724692"/>
    <w:rsid w:val="00724A20"/>
    <w:rsid w:val="00724A23"/>
    <w:rsid w:val="00724A9E"/>
    <w:rsid w:val="00724AF7"/>
    <w:rsid w:val="00724CD9"/>
    <w:rsid w:val="00724CE1"/>
    <w:rsid w:val="00724EBB"/>
    <w:rsid w:val="00724FE1"/>
    <w:rsid w:val="00725042"/>
    <w:rsid w:val="0072524A"/>
    <w:rsid w:val="007252F8"/>
    <w:rsid w:val="00725311"/>
    <w:rsid w:val="0072537B"/>
    <w:rsid w:val="0072553A"/>
    <w:rsid w:val="0072553C"/>
    <w:rsid w:val="007255DE"/>
    <w:rsid w:val="007259DA"/>
    <w:rsid w:val="00725A1D"/>
    <w:rsid w:val="00725B43"/>
    <w:rsid w:val="00725BF4"/>
    <w:rsid w:val="00725C69"/>
    <w:rsid w:val="00725D86"/>
    <w:rsid w:val="00725EAE"/>
    <w:rsid w:val="007262DB"/>
    <w:rsid w:val="00726329"/>
    <w:rsid w:val="00726543"/>
    <w:rsid w:val="00726D2B"/>
    <w:rsid w:val="0072702A"/>
    <w:rsid w:val="007272A7"/>
    <w:rsid w:val="00727319"/>
    <w:rsid w:val="007273F8"/>
    <w:rsid w:val="00727706"/>
    <w:rsid w:val="0072778E"/>
    <w:rsid w:val="007279A7"/>
    <w:rsid w:val="007279DC"/>
    <w:rsid w:val="00727A52"/>
    <w:rsid w:val="00727C6F"/>
    <w:rsid w:val="00727CF8"/>
    <w:rsid w:val="007301DC"/>
    <w:rsid w:val="0073021E"/>
    <w:rsid w:val="0073047C"/>
    <w:rsid w:val="00730570"/>
    <w:rsid w:val="00730633"/>
    <w:rsid w:val="0073072B"/>
    <w:rsid w:val="00730876"/>
    <w:rsid w:val="00730A10"/>
    <w:rsid w:val="00730A69"/>
    <w:rsid w:val="00730B41"/>
    <w:rsid w:val="00730C5B"/>
    <w:rsid w:val="00730DE7"/>
    <w:rsid w:val="00730FCA"/>
    <w:rsid w:val="00730FFB"/>
    <w:rsid w:val="00731103"/>
    <w:rsid w:val="00731119"/>
    <w:rsid w:val="007311BE"/>
    <w:rsid w:val="007313FC"/>
    <w:rsid w:val="00731500"/>
    <w:rsid w:val="007316B5"/>
    <w:rsid w:val="007316E7"/>
    <w:rsid w:val="00731741"/>
    <w:rsid w:val="00731972"/>
    <w:rsid w:val="007319C7"/>
    <w:rsid w:val="00731B06"/>
    <w:rsid w:val="00731B72"/>
    <w:rsid w:val="00731CE0"/>
    <w:rsid w:val="00731D12"/>
    <w:rsid w:val="00731D38"/>
    <w:rsid w:val="00731E22"/>
    <w:rsid w:val="00731E69"/>
    <w:rsid w:val="00731E6C"/>
    <w:rsid w:val="00731F7A"/>
    <w:rsid w:val="00731FAA"/>
    <w:rsid w:val="00732363"/>
    <w:rsid w:val="007323DD"/>
    <w:rsid w:val="0073256D"/>
    <w:rsid w:val="007325C5"/>
    <w:rsid w:val="00732668"/>
    <w:rsid w:val="00732672"/>
    <w:rsid w:val="00732924"/>
    <w:rsid w:val="00732AD4"/>
    <w:rsid w:val="00732B06"/>
    <w:rsid w:val="00732B19"/>
    <w:rsid w:val="00732BF0"/>
    <w:rsid w:val="00732CD8"/>
    <w:rsid w:val="00732DAD"/>
    <w:rsid w:val="00732FF0"/>
    <w:rsid w:val="00733000"/>
    <w:rsid w:val="007330B5"/>
    <w:rsid w:val="00733110"/>
    <w:rsid w:val="007331F6"/>
    <w:rsid w:val="0073328F"/>
    <w:rsid w:val="007334B7"/>
    <w:rsid w:val="00733575"/>
    <w:rsid w:val="007336FC"/>
    <w:rsid w:val="00733702"/>
    <w:rsid w:val="007338A2"/>
    <w:rsid w:val="00733972"/>
    <w:rsid w:val="00733B21"/>
    <w:rsid w:val="00733D7E"/>
    <w:rsid w:val="00733E04"/>
    <w:rsid w:val="00734132"/>
    <w:rsid w:val="00734295"/>
    <w:rsid w:val="007342A3"/>
    <w:rsid w:val="007342D1"/>
    <w:rsid w:val="0073450B"/>
    <w:rsid w:val="00734850"/>
    <w:rsid w:val="0073490F"/>
    <w:rsid w:val="0073495B"/>
    <w:rsid w:val="0073497E"/>
    <w:rsid w:val="00734BB6"/>
    <w:rsid w:val="00734C8D"/>
    <w:rsid w:val="00734D35"/>
    <w:rsid w:val="00734DEF"/>
    <w:rsid w:val="00734E1E"/>
    <w:rsid w:val="00734FF5"/>
    <w:rsid w:val="007350A5"/>
    <w:rsid w:val="00735206"/>
    <w:rsid w:val="00735247"/>
    <w:rsid w:val="007354E1"/>
    <w:rsid w:val="007357AA"/>
    <w:rsid w:val="00735808"/>
    <w:rsid w:val="0073585D"/>
    <w:rsid w:val="00735A0B"/>
    <w:rsid w:val="00735A88"/>
    <w:rsid w:val="00735BF5"/>
    <w:rsid w:val="00735C7D"/>
    <w:rsid w:val="00735CB6"/>
    <w:rsid w:val="00735CC8"/>
    <w:rsid w:val="00735D82"/>
    <w:rsid w:val="00735DE3"/>
    <w:rsid w:val="00735E34"/>
    <w:rsid w:val="00735F8B"/>
    <w:rsid w:val="0073601D"/>
    <w:rsid w:val="00736070"/>
    <w:rsid w:val="00736189"/>
    <w:rsid w:val="007361A5"/>
    <w:rsid w:val="007363CA"/>
    <w:rsid w:val="00736570"/>
    <w:rsid w:val="0073681A"/>
    <w:rsid w:val="00736A91"/>
    <w:rsid w:val="00736AB6"/>
    <w:rsid w:val="00736E92"/>
    <w:rsid w:val="00736EE3"/>
    <w:rsid w:val="00737111"/>
    <w:rsid w:val="007371E3"/>
    <w:rsid w:val="007373FA"/>
    <w:rsid w:val="00737886"/>
    <w:rsid w:val="007379E2"/>
    <w:rsid w:val="00737B72"/>
    <w:rsid w:val="00737BC2"/>
    <w:rsid w:val="00737C55"/>
    <w:rsid w:val="007402EC"/>
    <w:rsid w:val="007402F1"/>
    <w:rsid w:val="0074040F"/>
    <w:rsid w:val="00740495"/>
    <w:rsid w:val="00740509"/>
    <w:rsid w:val="0074064B"/>
    <w:rsid w:val="00740668"/>
    <w:rsid w:val="00740687"/>
    <w:rsid w:val="00740705"/>
    <w:rsid w:val="0074071C"/>
    <w:rsid w:val="007407CF"/>
    <w:rsid w:val="00740834"/>
    <w:rsid w:val="00740893"/>
    <w:rsid w:val="00740918"/>
    <w:rsid w:val="00740C51"/>
    <w:rsid w:val="00740ED8"/>
    <w:rsid w:val="007410FE"/>
    <w:rsid w:val="00741106"/>
    <w:rsid w:val="0074122D"/>
    <w:rsid w:val="0074133D"/>
    <w:rsid w:val="00741A6B"/>
    <w:rsid w:val="00741AA5"/>
    <w:rsid w:val="00741B76"/>
    <w:rsid w:val="00741F36"/>
    <w:rsid w:val="00742004"/>
    <w:rsid w:val="0074228D"/>
    <w:rsid w:val="00742428"/>
    <w:rsid w:val="007424AE"/>
    <w:rsid w:val="00742779"/>
    <w:rsid w:val="0074284A"/>
    <w:rsid w:val="0074295D"/>
    <w:rsid w:val="00742A2F"/>
    <w:rsid w:val="00742A4A"/>
    <w:rsid w:val="00742B24"/>
    <w:rsid w:val="00742B5E"/>
    <w:rsid w:val="00742C4E"/>
    <w:rsid w:val="00742E99"/>
    <w:rsid w:val="00743073"/>
    <w:rsid w:val="00743291"/>
    <w:rsid w:val="007433C1"/>
    <w:rsid w:val="007433FC"/>
    <w:rsid w:val="00743573"/>
    <w:rsid w:val="00743649"/>
    <w:rsid w:val="00743718"/>
    <w:rsid w:val="007437BF"/>
    <w:rsid w:val="00743859"/>
    <w:rsid w:val="007438FA"/>
    <w:rsid w:val="00743A8F"/>
    <w:rsid w:val="00743AA7"/>
    <w:rsid w:val="00743AA9"/>
    <w:rsid w:val="00743B50"/>
    <w:rsid w:val="00743C53"/>
    <w:rsid w:val="00743D4A"/>
    <w:rsid w:val="007443A9"/>
    <w:rsid w:val="0074450F"/>
    <w:rsid w:val="0074470D"/>
    <w:rsid w:val="007447A0"/>
    <w:rsid w:val="00744B17"/>
    <w:rsid w:val="00744CC6"/>
    <w:rsid w:val="007450B6"/>
    <w:rsid w:val="007451C9"/>
    <w:rsid w:val="0074536E"/>
    <w:rsid w:val="00745461"/>
    <w:rsid w:val="007455D5"/>
    <w:rsid w:val="007457E8"/>
    <w:rsid w:val="007459B9"/>
    <w:rsid w:val="00745B6F"/>
    <w:rsid w:val="00745C7F"/>
    <w:rsid w:val="00745CD9"/>
    <w:rsid w:val="00745D9E"/>
    <w:rsid w:val="00745E3F"/>
    <w:rsid w:val="00746195"/>
    <w:rsid w:val="00746246"/>
    <w:rsid w:val="007462B7"/>
    <w:rsid w:val="007463C0"/>
    <w:rsid w:val="00746604"/>
    <w:rsid w:val="00746618"/>
    <w:rsid w:val="00746755"/>
    <w:rsid w:val="007467E6"/>
    <w:rsid w:val="0074698C"/>
    <w:rsid w:val="00746998"/>
    <w:rsid w:val="00746A2C"/>
    <w:rsid w:val="00746AD1"/>
    <w:rsid w:val="00746BA8"/>
    <w:rsid w:val="00746C43"/>
    <w:rsid w:val="0074702F"/>
    <w:rsid w:val="007471D6"/>
    <w:rsid w:val="00747230"/>
    <w:rsid w:val="007472B6"/>
    <w:rsid w:val="00747599"/>
    <w:rsid w:val="0074795A"/>
    <w:rsid w:val="00747A46"/>
    <w:rsid w:val="00747A94"/>
    <w:rsid w:val="00747AF0"/>
    <w:rsid w:val="00747B2F"/>
    <w:rsid w:val="00747B61"/>
    <w:rsid w:val="00747BEB"/>
    <w:rsid w:val="00747C42"/>
    <w:rsid w:val="00747C89"/>
    <w:rsid w:val="00747CF2"/>
    <w:rsid w:val="00747D39"/>
    <w:rsid w:val="00747DA1"/>
    <w:rsid w:val="00750004"/>
    <w:rsid w:val="00750026"/>
    <w:rsid w:val="007500C9"/>
    <w:rsid w:val="007500ED"/>
    <w:rsid w:val="00750314"/>
    <w:rsid w:val="00750383"/>
    <w:rsid w:val="00750438"/>
    <w:rsid w:val="00750554"/>
    <w:rsid w:val="0075070A"/>
    <w:rsid w:val="0075092F"/>
    <w:rsid w:val="00750970"/>
    <w:rsid w:val="00750A89"/>
    <w:rsid w:val="00750E27"/>
    <w:rsid w:val="00750E3D"/>
    <w:rsid w:val="00750E60"/>
    <w:rsid w:val="00750F8C"/>
    <w:rsid w:val="00750FC7"/>
    <w:rsid w:val="00751071"/>
    <w:rsid w:val="007510C9"/>
    <w:rsid w:val="007511E8"/>
    <w:rsid w:val="007512AE"/>
    <w:rsid w:val="007512D3"/>
    <w:rsid w:val="00751460"/>
    <w:rsid w:val="0075155A"/>
    <w:rsid w:val="00751880"/>
    <w:rsid w:val="00751A1A"/>
    <w:rsid w:val="00751B3B"/>
    <w:rsid w:val="00751DD1"/>
    <w:rsid w:val="0075209A"/>
    <w:rsid w:val="007520DB"/>
    <w:rsid w:val="0075218A"/>
    <w:rsid w:val="007522DE"/>
    <w:rsid w:val="007523A6"/>
    <w:rsid w:val="007523DB"/>
    <w:rsid w:val="00752469"/>
    <w:rsid w:val="007524BE"/>
    <w:rsid w:val="007524E5"/>
    <w:rsid w:val="007525B6"/>
    <w:rsid w:val="00752649"/>
    <w:rsid w:val="007527E3"/>
    <w:rsid w:val="00752849"/>
    <w:rsid w:val="00752A8C"/>
    <w:rsid w:val="00752B9A"/>
    <w:rsid w:val="00752C2E"/>
    <w:rsid w:val="00752D40"/>
    <w:rsid w:val="007531CD"/>
    <w:rsid w:val="0075326A"/>
    <w:rsid w:val="00753387"/>
    <w:rsid w:val="007533C8"/>
    <w:rsid w:val="007533F4"/>
    <w:rsid w:val="0075358C"/>
    <w:rsid w:val="007536C4"/>
    <w:rsid w:val="0075382D"/>
    <w:rsid w:val="00753957"/>
    <w:rsid w:val="00753CD8"/>
    <w:rsid w:val="007541FD"/>
    <w:rsid w:val="0075438D"/>
    <w:rsid w:val="007545F6"/>
    <w:rsid w:val="0075465D"/>
    <w:rsid w:val="00754736"/>
    <w:rsid w:val="00754778"/>
    <w:rsid w:val="0075482B"/>
    <w:rsid w:val="0075485B"/>
    <w:rsid w:val="00754877"/>
    <w:rsid w:val="00754A64"/>
    <w:rsid w:val="00754A98"/>
    <w:rsid w:val="00754B86"/>
    <w:rsid w:val="00754BDB"/>
    <w:rsid w:val="00754C63"/>
    <w:rsid w:val="00754CC9"/>
    <w:rsid w:val="00754F0F"/>
    <w:rsid w:val="00754FF9"/>
    <w:rsid w:val="0075508F"/>
    <w:rsid w:val="0075516E"/>
    <w:rsid w:val="007553BF"/>
    <w:rsid w:val="00755480"/>
    <w:rsid w:val="007558E3"/>
    <w:rsid w:val="00755918"/>
    <w:rsid w:val="00755A7E"/>
    <w:rsid w:val="00755AF4"/>
    <w:rsid w:val="00755E10"/>
    <w:rsid w:val="00756235"/>
    <w:rsid w:val="007562EC"/>
    <w:rsid w:val="00756439"/>
    <w:rsid w:val="00756476"/>
    <w:rsid w:val="007565E9"/>
    <w:rsid w:val="0075666E"/>
    <w:rsid w:val="00756673"/>
    <w:rsid w:val="0075684D"/>
    <w:rsid w:val="00756A2D"/>
    <w:rsid w:val="00756A51"/>
    <w:rsid w:val="00756B95"/>
    <w:rsid w:val="00756C78"/>
    <w:rsid w:val="00756D5A"/>
    <w:rsid w:val="00756E1B"/>
    <w:rsid w:val="00756E36"/>
    <w:rsid w:val="007571A9"/>
    <w:rsid w:val="007571D1"/>
    <w:rsid w:val="00757225"/>
    <w:rsid w:val="00757275"/>
    <w:rsid w:val="00757335"/>
    <w:rsid w:val="0075735B"/>
    <w:rsid w:val="0075739A"/>
    <w:rsid w:val="007573F7"/>
    <w:rsid w:val="007575FA"/>
    <w:rsid w:val="007576C8"/>
    <w:rsid w:val="007576E3"/>
    <w:rsid w:val="0075777A"/>
    <w:rsid w:val="007578C4"/>
    <w:rsid w:val="0075794C"/>
    <w:rsid w:val="007579E0"/>
    <w:rsid w:val="00757A5E"/>
    <w:rsid w:val="00757B26"/>
    <w:rsid w:val="00757C67"/>
    <w:rsid w:val="00757DFF"/>
    <w:rsid w:val="007600E1"/>
    <w:rsid w:val="0076029F"/>
    <w:rsid w:val="00760372"/>
    <w:rsid w:val="007603A5"/>
    <w:rsid w:val="00760466"/>
    <w:rsid w:val="007604B5"/>
    <w:rsid w:val="007605AF"/>
    <w:rsid w:val="00760655"/>
    <w:rsid w:val="0076070C"/>
    <w:rsid w:val="007608F7"/>
    <w:rsid w:val="00760950"/>
    <w:rsid w:val="007609D5"/>
    <w:rsid w:val="00760BD3"/>
    <w:rsid w:val="00760D60"/>
    <w:rsid w:val="00760E53"/>
    <w:rsid w:val="00761064"/>
    <w:rsid w:val="00761349"/>
    <w:rsid w:val="00761488"/>
    <w:rsid w:val="007614A8"/>
    <w:rsid w:val="0076151B"/>
    <w:rsid w:val="00761845"/>
    <w:rsid w:val="0076198A"/>
    <w:rsid w:val="00761A53"/>
    <w:rsid w:val="00761A55"/>
    <w:rsid w:val="00761C20"/>
    <w:rsid w:val="00761C26"/>
    <w:rsid w:val="00761C93"/>
    <w:rsid w:val="00761D0A"/>
    <w:rsid w:val="00761D15"/>
    <w:rsid w:val="00761D8C"/>
    <w:rsid w:val="00761FBC"/>
    <w:rsid w:val="0076204C"/>
    <w:rsid w:val="00762086"/>
    <w:rsid w:val="00762221"/>
    <w:rsid w:val="00762570"/>
    <w:rsid w:val="0076263A"/>
    <w:rsid w:val="00762641"/>
    <w:rsid w:val="00762654"/>
    <w:rsid w:val="007627E3"/>
    <w:rsid w:val="00762886"/>
    <w:rsid w:val="0076296D"/>
    <w:rsid w:val="00762B0F"/>
    <w:rsid w:val="00762BD3"/>
    <w:rsid w:val="00762D2D"/>
    <w:rsid w:val="00762F89"/>
    <w:rsid w:val="0076301F"/>
    <w:rsid w:val="00763030"/>
    <w:rsid w:val="0076306E"/>
    <w:rsid w:val="00763296"/>
    <w:rsid w:val="00763419"/>
    <w:rsid w:val="007634AD"/>
    <w:rsid w:val="00763694"/>
    <w:rsid w:val="007636EF"/>
    <w:rsid w:val="007639C6"/>
    <w:rsid w:val="00763A75"/>
    <w:rsid w:val="00763B2B"/>
    <w:rsid w:val="00763B65"/>
    <w:rsid w:val="00763B98"/>
    <w:rsid w:val="00763DB3"/>
    <w:rsid w:val="00763FC6"/>
    <w:rsid w:val="00763FE2"/>
    <w:rsid w:val="007640D4"/>
    <w:rsid w:val="007640F4"/>
    <w:rsid w:val="00764155"/>
    <w:rsid w:val="00764209"/>
    <w:rsid w:val="00764260"/>
    <w:rsid w:val="007642AC"/>
    <w:rsid w:val="00764301"/>
    <w:rsid w:val="0076431B"/>
    <w:rsid w:val="0076459D"/>
    <w:rsid w:val="007647ED"/>
    <w:rsid w:val="007647FD"/>
    <w:rsid w:val="007648E6"/>
    <w:rsid w:val="00764913"/>
    <w:rsid w:val="00764A3C"/>
    <w:rsid w:val="00764A9A"/>
    <w:rsid w:val="00764F79"/>
    <w:rsid w:val="0076534F"/>
    <w:rsid w:val="00765358"/>
    <w:rsid w:val="00765479"/>
    <w:rsid w:val="00765723"/>
    <w:rsid w:val="007658B1"/>
    <w:rsid w:val="0076592D"/>
    <w:rsid w:val="00765ABE"/>
    <w:rsid w:val="00765B66"/>
    <w:rsid w:val="00765D5F"/>
    <w:rsid w:val="00765E98"/>
    <w:rsid w:val="00765EFF"/>
    <w:rsid w:val="00765FDD"/>
    <w:rsid w:val="00766154"/>
    <w:rsid w:val="007666EC"/>
    <w:rsid w:val="0076676F"/>
    <w:rsid w:val="00766A51"/>
    <w:rsid w:val="00766C8E"/>
    <w:rsid w:val="00766EB6"/>
    <w:rsid w:val="00766EFD"/>
    <w:rsid w:val="00766F05"/>
    <w:rsid w:val="00767047"/>
    <w:rsid w:val="007671BA"/>
    <w:rsid w:val="00767244"/>
    <w:rsid w:val="007672A4"/>
    <w:rsid w:val="007675EE"/>
    <w:rsid w:val="007676FA"/>
    <w:rsid w:val="00767876"/>
    <w:rsid w:val="007678C8"/>
    <w:rsid w:val="0076795F"/>
    <w:rsid w:val="00767992"/>
    <w:rsid w:val="00767BE3"/>
    <w:rsid w:val="00767C03"/>
    <w:rsid w:val="00767E08"/>
    <w:rsid w:val="00767F38"/>
    <w:rsid w:val="00767F9C"/>
    <w:rsid w:val="00767FE3"/>
    <w:rsid w:val="007701B3"/>
    <w:rsid w:val="007704FB"/>
    <w:rsid w:val="00770518"/>
    <w:rsid w:val="007706CC"/>
    <w:rsid w:val="007709E3"/>
    <w:rsid w:val="00770C95"/>
    <w:rsid w:val="00770EB4"/>
    <w:rsid w:val="00770EEC"/>
    <w:rsid w:val="00771102"/>
    <w:rsid w:val="00771134"/>
    <w:rsid w:val="0077119A"/>
    <w:rsid w:val="00771265"/>
    <w:rsid w:val="007713A7"/>
    <w:rsid w:val="007716F6"/>
    <w:rsid w:val="0077172C"/>
    <w:rsid w:val="007717CE"/>
    <w:rsid w:val="007719B0"/>
    <w:rsid w:val="00771A4C"/>
    <w:rsid w:val="00771EFB"/>
    <w:rsid w:val="007720DE"/>
    <w:rsid w:val="007721FF"/>
    <w:rsid w:val="007723B6"/>
    <w:rsid w:val="007723DD"/>
    <w:rsid w:val="00772486"/>
    <w:rsid w:val="007724DA"/>
    <w:rsid w:val="0077292C"/>
    <w:rsid w:val="00772F3F"/>
    <w:rsid w:val="00772FAF"/>
    <w:rsid w:val="0077342A"/>
    <w:rsid w:val="007735BC"/>
    <w:rsid w:val="007737CF"/>
    <w:rsid w:val="007737ED"/>
    <w:rsid w:val="0077392D"/>
    <w:rsid w:val="00773A04"/>
    <w:rsid w:val="00773E01"/>
    <w:rsid w:val="00773E8B"/>
    <w:rsid w:val="00773FBB"/>
    <w:rsid w:val="00774318"/>
    <w:rsid w:val="007744D5"/>
    <w:rsid w:val="00774505"/>
    <w:rsid w:val="007747B8"/>
    <w:rsid w:val="00774A93"/>
    <w:rsid w:val="00774AB0"/>
    <w:rsid w:val="00774BF1"/>
    <w:rsid w:val="00774D15"/>
    <w:rsid w:val="00774D2B"/>
    <w:rsid w:val="00774E95"/>
    <w:rsid w:val="00774F9F"/>
    <w:rsid w:val="00774FC7"/>
    <w:rsid w:val="0077522C"/>
    <w:rsid w:val="0077542C"/>
    <w:rsid w:val="007756DF"/>
    <w:rsid w:val="00776135"/>
    <w:rsid w:val="007762B6"/>
    <w:rsid w:val="007762F3"/>
    <w:rsid w:val="0077639E"/>
    <w:rsid w:val="00776428"/>
    <w:rsid w:val="00776479"/>
    <w:rsid w:val="0077665B"/>
    <w:rsid w:val="007766AF"/>
    <w:rsid w:val="00776955"/>
    <w:rsid w:val="00776977"/>
    <w:rsid w:val="00776A18"/>
    <w:rsid w:val="00776A6B"/>
    <w:rsid w:val="00776C16"/>
    <w:rsid w:val="00776C77"/>
    <w:rsid w:val="00776CA3"/>
    <w:rsid w:val="007770E5"/>
    <w:rsid w:val="00777558"/>
    <w:rsid w:val="007775EB"/>
    <w:rsid w:val="00777878"/>
    <w:rsid w:val="00777CE1"/>
    <w:rsid w:val="00777D3F"/>
    <w:rsid w:val="00777DC9"/>
    <w:rsid w:val="00777E7E"/>
    <w:rsid w:val="00777F83"/>
    <w:rsid w:val="007800EB"/>
    <w:rsid w:val="007801AA"/>
    <w:rsid w:val="007802ED"/>
    <w:rsid w:val="007803AB"/>
    <w:rsid w:val="00780497"/>
    <w:rsid w:val="007806C6"/>
    <w:rsid w:val="007806F3"/>
    <w:rsid w:val="007807B2"/>
    <w:rsid w:val="00780830"/>
    <w:rsid w:val="00780949"/>
    <w:rsid w:val="00780B73"/>
    <w:rsid w:val="00780CEE"/>
    <w:rsid w:val="00780D0F"/>
    <w:rsid w:val="00780E66"/>
    <w:rsid w:val="00780EA1"/>
    <w:rsid w:val="00780F6A"/>
    <w:rsid w:val="0078104C"/>
    <w:rsid w:val="0078130F"/>
    <w:rsid w:val="0078132E"/>
    <w:rsid w:val="0078140E"/>
    <w:rsid w:val="0078147A"/>
    <w:rsid w:val="00781550"/>
    <w:rsid w:val="0078155A"/>
    <w:rsid w:val="007815BD"/>
    <w:rsid w:val="0078162A"/>
    <w:rsid w:val="0078162E"/>
    <w:rsid w:val="00781649"/>
    <w:rsid w:val="007816EA"/>
    <w:rsid w:val="0078173C"/>
    <w:rsid w:val="007818C6"/>
    <w:rsid w:val="00781CA4"/>
    <w:rsid w:val="00781E28"/>
    <w:rsid w:val="00781EAF"/>
    <w:rsid w:val="00781EED"/>
    <w:rsid w:val="00781FCF"/>
    <w:rsid w:val="007820C1"/>
    <w:rsid w:val="007821AE"/>
    <w:rsid w:val="0078228F"/>
    <w:rsid w:val="007822F4"/>
    <w:rsid w:val="0078243E"/>
    <w:rsid w:val="00782554"/>
    <w:rsid w:val="00782606"/>
    <w:rsid w:val="007826A8"/>
    <w:rsid w:val="007826D0"/>
    <w:rsid w:val="007826EE"/>
    <w:rsid w:val="007826FE"/>
    <w:rsid w:val="00782C44"/>
    <w:rsid w:val="00782D36"/>
    <w:rsid w:val="00782D37"/>
    <w:rsid w:val="00782F5A"/>
    <w:rsid w:val="00783089"/>
    <w:rsid w:val="007830FA"/>
    <w:rsid w:val="00783205"/>
    <w:rsid w:val="00783226"/>
    <w:rsid w:val="007833E2"/>
    <w:rsid w:val="007833F9"/>
    <w:rsid w:val="00783574"/>
    <w:rsid w:val="007835CB"/>
    <w:rsid w:val="007835FA"/>
    <w:rsid w:val="00783645"/>
    <w:rsid w:val="007838DA"/>
    <w:rsid w:val="00783C0C"/>
    <w:rsid w:val="00783CC0"/>
    <w:rsid w:val="00783D2C"/>
    <w:rsid w:val="00783EB9"/>
    <w:rsid w:val="00784072"/>
    <w:rsid w:val="00784217"/>
    <w:rsid w:val="00784541"/>
    <w:rsid w:val="00784839"/>
    <w:rsid w:val="00784882"/>
    <w:rsid w:val="007848E1"/>
    <w:rsid w:val="00784996"/>
    <w:rsid w:val="00784A01"/>
    <w:rsid w:val="00784AA9"/>
    <w:rsid w:val="00784C16"/>
    <w:rsid w:val="00784F80"/>
    <w:rsid w:val="00784F93"/>
    <w:rsid w:val="00785002"/>
    <w:rsid w:val="00785076"/>
    <w:rsid w:val="0078512B"/>
    <w:rsid w:val="007851B2"/>
    <w:rsid w:val="00785273"/>
    <w:rsid w:val="0078530F"/>
    <w:rsid w:val="0078538D"/>
    <w:rsid w:val="00785441"/>
    <w:rsid w:val="0078556B"/>
    <w:rsid w:val="00785589"/>
    <w:rsid w:val="00785678"/>
    <w:rsid w:val="007857E9"/>
    <w:rsid w:val="0078586E"/>
    <w:rsid w:val="007858A0"/>
    <w:rsid w:val="007859DD"/>
    <w:rsid w:val="007859F9"/>
    <w:rsid w:val="00785A22"/>
    <w:rsid w:val="00785A49"/>
    <w:rsid w:val="00785ABF"/>
    <w:rsid w:val="00785B2E"/>
    <w:rsid w:val="00785C29"/>
    <w:rsid w:val="00785C4E"/>
    <w:rsid w:val="00785CC8"/>
    <w:rsid w:val="00785FBA"/>
    <w:rsid w:val="0078607E"/>
    <w:rsid w:val="00786201"/>
    <w:rsid w:val="00786359"/>
    <w:rsid w:val="007863C0"/>
    <w:rsid w:val="007863F2"/>
    <w:rsid w:val="007864A8"/>
    <w:rsid w:val="007864B8"/>
    <w:rsid w:val="00786506"/>
    <w:rsid w:val="00786539"/>
    <w:rsid w:val="0078664D"/>
    <w:rsid w:val="007866F8"/>
    <w:rsid w:val="0078679C"/>
    <w:rsid w:val="00786BAD"/>
    <w:rsid w:val="00786C08"/>
    <w:rsid w:val="00786C61"/>
    <w:rsid w:val="00786C6F"/>
    <w:rsid w:val="00786C7C"/>
    <w:rsid w:val="00786F22"/>
    <w:rsid w:val="00786F23"/>
    <w:rsid w:val="0078709A"/>
    <w:rsid w:val="007870D7"/>
    <w:rsid w:val="007872FD"/>
    <w:rsid w:val="007874B5"/>
    <w:rsid w:val="00787673"/>
    <w:rsid w:val="00787721"/>
    <w:rsid w:val="007877B0"/>
    <w:rsid w:val="007879DA"/>
    <w:rsid w:val="007879FE"/>
    <w:rsid w:val="00787A18"/>
    <w:rsid w:val="00787A9C"/>
    <w:rsid w:val="00787BA1"/>
    <w:rsid w:val="00787CD7"/>
    <w:rsid w:val="00787D54"/>
    <w:rsid w:val="00787D6A"/>
    <w:rsid w:val="00787E9E"/>
    <w:rsid w:val="00787F34"/>
    <w:rsid w:val="00787F3C"/>
    <w:rsid w:val="0079012D"/>
    <w:rsid w:val="00790170"/>
    <w:rsid w:val="0079031F"/>
    <w:rsid w:val="007903AE"/>
    <w:rsid w:val="007904DC"/>
    <w:rsid w:val="00790667"/>
    <w:rsid w:val="00790670"/>
    <w:rsid w:val="007906E4"/>
    <w:rsid w:val="0079073E"/>
    <w:rsid w:val="00790751"/>
    <w:rsid w:val="00790858"/>
    <w:rsid w:val="00790878"/>
    <w:rsid w:val="00790941"/>
    <w:rsid w:val="00790A00"/>
    <w:rsid w:val="00790AA1"/>
    <w:rsid w:val="00790B53"/>
    <w:rsid w:val="00790CEB"/>
    <w:rsid w:val="00790D3E"/>
    <w:rsid w:val="00790D9C"/>
    <w:rsid w:val="00790DC1"/>
    <w:rsid w:val="00790E2B"/>
    <w:rsid w:val="00790E8E"/>
    <w:rsid w:val="00790EA0"/>
    <w:rsid w:val="00790EA9"/>
    <w:rsid w:val="00790F04"/>
    <w:rsid w:val="00791309"/>
    <w:rsid w:val="0079130D"/>
    <w:rsid w:val="00791319"/>
    <w:rsid w:val="00791536"/>
    <w:rsid w:val="0079159E"/>
    <w:rsid w:val="00791685"/>
    <w:rsid w:val="0079180E"/>
    <w:rsid w:val="00791839"/>
    <w:rsid w:val="007919B9"/>
    <w:rsid w:val="007919D7"/>
    <w:rsid w:val="00791B54"/>
    <w:rsid w:val="00791CB5"/>
    <w:rsid w:val="00791DA2"/>
    <w:rsid w:val="00791E0D"/>
    <w:rsid w:val="00791FF6"/>
    <w:rsid w:val="00792048"/>
    <w:rsid w:val="00792160"/>
    <w:rsid w:val="007924B9"/>
    <w:rsid w:val="00792503"/>
    <w:rsid w:val="007925D6"/>
    <w:rsid w:val="00792647"/>
    <w:rsid w:val="007926F0"/>
    <w:rsid w:val="00792742"/>
    <w:rsid w:val="00792864"/>
    <w:rsid w:val="00792917"/>
    <w:rsid w:val="00792936"/>
    <w:rsid w:val="00792CF6"/>
    <w:rsid w:val="00792DBC"/>
    <w:rsid w:val="00792E14"/>
    <w:rsid w:val="00792E31"/>
    <w:rsid w:val="007932A9"/>
    <w:rsid w:val="007932E6"/>
    <w:rsid w:val="007935A5"/>
    <w:rsid w:val="00793679"/>
    <w:rsid w:val="00793956"/>
    <w:rsid w:val="00793983"/>
    <w:rsid w:val="00793AB7"/>
    <w:rsid w:val="00793B7C"/>
    <w:rsid w:val="00793BCA"/>
    <w:rsid w:val="00793BF6"/>
    <w:rsid w:val="00793C08"/>
    <w:rsid w:val="00793ED5"/>
    <w:rsid w:val="00793F06"/>
    <w:rsid w:val="00793F28"/>
    <w:rsid w:val="00793FC9"/>
    <w:rsid w:val="007941CE"/>
    <w:rsid w:val="00794224"/>
    <w:rsid w:val="007942B6"/>
    <w:rsid w:val="0079449C"/>
    <w:rsid w:val="00794677"/>
    <w:rsid w:val="00794692"/>
    <w:rsid w:val="00794883"/>
    <w:rsid w:val="0079492B"/>
    <w:rsid w:val="00794930"/>
    <w:rsid w:val="007949D8"/>
    <w:rsid w:val="00794B02"/>
    <w:rsid w:val="00794C0E"/>
    <w:rsid w:val="00794D3B"/>
    <w:rsid w:val="00794D84"/>
    <w:rsid w:val="00794E02"/>
    <w:rsid w:val="0079505C"/>
    <w:rsid w:val="00795157"/>
    <w:rsid w:val="00795239"/>
    <w:rsid w:val="0079526D"/>
    <w:rsid w:val="00795318"/>
    <w:rsid w:val="00795600"/>
    <w:rsid w:val="0079581C"/>
    <w:rsid w:val="00795888"/>
    <w:rsid w:val="0079589D"/>
    <w:rsid w:val="00795AC4"/>
    <w:rsid w:val="00795B5B"/>
    <w:rsid w:val="00795C02"/>
    <w:rsid w:val="00795D67"/>
    <w:rsid w:val="00795FFF"/>
    <w:rsid w:val="00796029"/>
    <w:rsid w:val="00796445"/>
    <w:rsid w:val="00796490"/>
    <w:rsid w:val="007967D5"/>
    <w:rsid w:val="007967E5"/>
    <w:rsid w:val="0079692B"/>
    <w:rsid w:val="00796937"/>
    <w:rsid w:val="00796996"/>
    <w:rsid w:val="00796CF2"/>
    <w:rsid w:val="00796D9F"/>
    <w:rsid w:val="00796F1D"/>
    <w:rsid w:val="0079706E"/>
    <w:rsid w:val="007971E8"/>
    <w:rsid w:val="00797288"/>
    <w:rsid w:val="007972F7"/>
    <w:rsid w:val="00797514"/>
    <w:rsid w:val="007975AD"/>
    <w:rsid w:val="007975FB"/>
    <w:rsid w:val="00797703"/>
    <w:rsid w:val="00797722"/>
    <w:rsid w:val="00797976"/>
    <w:rsid w:val="00797A33"/>
    <w:rsid w:val="00797B5D"/>
    <w:rsid w:val="00797B65"/>
    <w:rsid w:val="00797B83"/>
    <w:rsid w:val="00797D93"/>
    <w:rsid w:val="00797DCD"/>
    <w:rsid w:val="00797E3D"/>
    <w:rsid w:val="007A01DB"/>
    <w:rsid w:val="007A042B"/>
    <w:rsid w:val="007A059B"/>
    <w:rsid w:val="007A06F8"/>
    <w:rsid w:val="007A07E4"/>
    <w:rsid w:val="007A09E6"/>
    <w:rsid w:val="007A0B2A"/>
    <w:rsid w:val="007A0B8F"/>
    <w:rsid w:val="007A0BFD"/>
    <w:rsid w:val="007A0CA4"/>
    <w:rsid w:val="007A0EE9"/>
    <w:rsid w:val="007A0F37"/>
    <w:rsid w:val="007A1163"/>
    <w:rsid w:val="007A1355"/>
    <w:rsid w:val="007A149B"/>
    <w:rsid w:val="007A15DD"/>
    <w:rsid w:val="007A160E"/>
    <w:rsid w:val="007A1623"/>
    <w:rsid w:val="007A1774"/>
    <w:rsid w:val="007A1915"/>
    <w:rsid w:val="007A19C5"/>
    <w:rsid w:val="007A1A3E"/>
    <w:rsid w:val="007A1AE0"/>
    <w:rsid w:val="007A1AED"/>
    <w:rsid w:val="007A1C90"/>
    <w:rsid w:val="007A1DD0"/>
    <w:rsid w:val="007A1DF3"/>
    <w:rsid w:val="007A1E4A"/>
    <w:rsid w:val="007A1EA0"/>
    <w:rsid w:val="007A228F"/>
    <w:rsid w:val="007A250E"/>
    <w:rsid w:val="007A2803"/>
    <w:rsid w:val="007A294C"/>
    <w:rsid w:val="007A2B2A"/>
    <w:rsid w:val="007A2BFF"/>
    <w:rsid w:val="007A2EFD"/>
    <w:rsid w:val="007A2F80"/>
    <w:rsid w:val="007A2FE8"/>
    <w:rsid w:val="007A3153"/>
    <w:rsid w:val="007A32CF"/>
    <w:rsid w:val="007A33C8"/>
    <w:rsid w:val="007A33E0"/>
    <w:rsid w:val="007A357C"/>
    <w:rsid w:val="007A3597"/>
    <w:rsid w:val="007A3697"/>
    <w:rsid w:val="007A3D2F"/>
    <w:rsid w:val="007A3EFE"/>
    <w:rsid w:val="007A4044"/>
    <w:rsid w:val="007A40A0"/>
    <w:rsid w:val="007A40C2"/>
    <w:rsid w:val="007A42B5"/>
    <w:rsid w:val="007A4663"/>
    <w:rsid w:val="007A46B1"/>
    <w:rsid w:val="007A47BF"/>
    <w:rsid w:val="007A47E1"/>
    <w:rsid w:val="007A496E"/>
    <w:rsid w:val="007A498D"/>
    <w:rsid w:val="007A4D30"/>
    <w:rsid w:val="007A4F95"/>
    <w:rsid w:val="007A504F"/>
    <w:rsid w:val="007A51DB"/>
    <w:rsid w:val="007A51F9"/>
    <w:rsid w:val="007A52AD"/>
    <w:rsid w:val="007A53F9"/>
    <w:rsid w:val="007A543A"/>
    <w:rsid w:val="007A548F"/>
    <w:rsid w:val="007A5494"/>
    <w:rsid w:val="007A555F"/>
    <w:rsid w:val="007A5779"/>
    <w:rsid w:val="007A5849"/>
    <w:rsid w:val="007A5978"/>
    <w:rsid w:val="007A5A66"/>
    <w:rsid w:val="007A5BB2"/>
    <w:rsid w:val="007A5C39"/>
    <w:rsid w:val="007A5C88"/>
    <w:rsid w:val="007A5E9D"/>
    <w:rsid w:val="007A6087"/>
    <w:rsid w:val="007A60D9"/>
    <w:rsid w:val="007A60DB"/>
    <w:rsid w:val="007A62FC"/>
    <w:rsid w:val="007A6514"/>
    <w:rsid w:val="007A6559"/>
    <w:rsid w:val="007A65A4"/>
    <w:rsid w:val="007A65F4"/>
    <w:rsid w:val="007A6669"/>
    <w:rsid w:val="007A6715"/>
    <w:rsid w:val="007A6726"/>
    <w:rsid w:val="007A678E"/>
    <w:rsid w:val="007A69CF"/>
    <w:rsid w:val="007A6C1F"/>
    <w:rsid w:val="007A6D62"/>
    <w:rsid w:val="007A6FB5"/>
    <w:rsid w:val="007A6FFB"/>
    <w:rsid w:val="007A71C2"/>
    <w:rsid w:val="007A7270"/>
    <w:rsid w:val="007A7291"/>
    <w:rsid w:val="007A74E5"/>
    <w:rsid w:val="007A7823"/>
    <w:rsid w:val="007A786B"/>
    <w:rsid w:val="007A796B"/>
    <w:rsid w:val="007A7A74"/>
    <w:rsid w:val="007A7ACE"/>
    <w:rsid w:val="007A7AF8"/>
    <w:rsid w:val="007A7E73"/>
    <w:rsid w:val="007B035A"/>
    <w:rsid w:val="007B0379"/>
    <w:rsid w:val="007B039D"/>
    <w:rsid w:val="007B048D"/>
    <w:rsid w:val="007B04D5"/>
    <w:rsid w:val="007B0692"/>
    <w:rsid w:val="007B0C6A"/>
    <w:rsid w:val="007B0E42"/>
    <w:rsid w:val="007B0E6A"/>
    <w:rsid w:val="007B0F7A"/>
    <w:rsid w:val="007B1089"/>
    <w:rsid w:val="007B1136"/>
    <w:rsid w:val="007B1321"/>
    <w:rsid w:val="007B1449"/>
    <w:rsid w:val="007B17A3"/>
    <w:rsid w:val="007B1DBE"/>
    <w:rsid w:val="007B2072"/>
    <w:rsid w:val="007B20F3"/>
    <w:rsid w:val="007B21CC"/>
    <w:rsid w:val="007B21F0"/>
    <w:rsid w:val="007B250C"/>
    <w:rsid w:val="007B264C"/>
    <w:rsid w:val="007B277A"/>
    <w:rsid w:val="007B29EB"/>
    <w:rsid w:val="007B2AFC"/>
    <w:rsid w:val="007B2BBB"/>
    <w:rsid w:val="007B2E4A"/>
    <w:rsid w:val="007B316D"/>
    <w:rsid w:val="007B31AB"/>
    <w:rsid w:val="007B31E7"/>
    <w:rsid w:val="007B3337"/>
    <w:rsid w:val="007B3436"/>
    <w:rsid w:val="007B35AA"/>
    <w:rsid w:val="007B3604"/>
    <w:rsid w:val="007B3785"/>
    <w:rsid w:val="007B3788"/>
    <w:rsid w:val="007B3C4A"/>
    <w:rsid w:val="007B3C8B"/>
    <w:rsid w:val="007B3D6A"/>
    <w:rsid w:val="007B3D73"/>
    <w:rsid w:val="007B3EDC"/>
    <w:rsid w:val="007B3F3B"/>
    <w:rsid w:val="007B3F99"/>
    <w:rsid w:val="007B402F"/>
    <w:rsid w:val="007B4090"/>
    <w:rsid w:val="007B42E4"/>
    <w:rsid w:val="007B4491"/>
    <w:rsid w:val="007B45C0"/>
    <w:rsid w:val="007B464C"/>
    <w:rsid w:val="007B469C"/>
    <w:rsid w:val="007B46ED"/>
    <w:rsid w:val="007B472B"/>
    <w:rsid w:val="007B4953"/>
    <w:rsid w:val="007B4A02"/>
    <w:rsid w:val="007B4AA7"/>
    <w:rsid w:val="007B4B7A"/>
    <w:rsid w:val="007B4BDD"/>
    <w:rsid w:val="007B4C7C"/>
    <w:rsid w:val="007B4E0D"/>
    <w:rsid w:val="007B52B6"/>
    <w:rsid w:val="007B5311"/>
    <w:rsid w:val="007B5423"/>
    <w:rsid w:val="007B5474"/>
    <w:rsid w:val="007B58DD"/>
    <w:rsid w:val="007B599D"/>
    <w:rsid w:val="007B5ADB"/>
    <w:rsid w:val="007B5AE4"/>
    <w:rsid w:val="007B5D1B"/>
    <w:rsid w:val="007B5DED"/>
    <w:rsid w:val="007B5E05"/>
    <w:rsid w:val="007B5EC4"/>
    <w:rsid w:val="007B605C"/>
    <w:rsid w:val="007B606D"/>
    <w:rsid w:val="007B61A2"/>
    <w:rsid w:val="007B61DE"/>
    <w:rsid w:val="007B6266"/>
    <w:rsid w:val="007B637F"/>
    <w:rsid w:val="007B6393"/>
    <w:rsid w:val="007B64F3"/>
    <w:rsid w:val="007B655E"/>
    <w:rsid w:val="007B6917"/>
    <w:rsid w:val="007B6BF3"/>
    <w:rsid w:val="007B6CAB"/>
    <w:rsid w:val="007B6E82"/>
    <w:rsid w:val="007B6F3B"/>
    <w:rsid w:val="007B6F5B"/>
    <w:rsid w:val="007B6FA2"/>
    <w:rsid w:val="007B7021"/>
    <w:rsid w:val="007B7132"/>
    <w:rsid w:val="007B722D"/>
    <w:rsid w:val="007B7368"/>
    <w:rsid w:val="007B73D9"/>
    <w:rsid w:val="007B73F9"/>
    <w:rsid w:val="007B75B5"/>
    <w:rsid w:val="007B76CC"/>
    <w:rsid w:val="007B787C"/>
    <w:rsid w:val="007B7881"/>
    <w:rsid w:val="007B78ED"/>
    <w:rsid w:val="007B7965"/>
    <w:rsid w:val="007B797B"/>
    <w:rsid w:val="007B799A"/>
    <w:rsid w:val="007B7A00"/>
    <w:rsid w:val="007B7BC2"/>
    <w:rsid w:val="007B7C42"/>
    <w:rsid w:val="007B7C7F"/>
    <w:rsid w:val="007B7CD1"/>
    <w:rsid w:val="007B7D2F"/>
    <w:rsid w:val="007B7EAA"/>
    <w:rsid w:val="007B7ED9"/>
    <w:rsid w:val="007B7F18"/>
    <w:rsid w:val="007C001C"/>
    <w:rsid w:val="007C01BA"/>
    <w:rsid w:val="007C01DF"/>
    <w:rsid w:val="007C02BA"/>
    <w:rsid w:val="007C02FB"/>
    <w:rsid w:val="007C049A"/>
    <w:rsid w:val="007C0563"/>
    <w:rsid w:val="007C062F"/>
    <w:rsid w:val="007C07C5"/>
    <w:rsid w:val="007C07E5"/>
    <w:rsid w:val="007C0932"/>
    <w:rsid w:val="007C09E7"/>
    <w:rsid w:val="007C0BC6"/>
    <w:rsid w:val="007C0C30"/>
    <w:rsid w:val="007C0D25"/>
    <w:rsid w:val="007C1081"/>
    <w:rsid w:val="007C1140"/>
    <w:rsid w:val="007C11B2"/>
    <w:rsid w:val="007C132F"/>
    <w:rsid w:val="007C14F2"/>
    <w:rsid w:val="007C1640"/>
    <w:rsid w:val="007C1819"/>
    <w:rsid w:val="007C1882"/>
    <w:rsid w:val="007C18B9"/>
    <w:rsid w:val="007C18FF"/>
    <w:rsid w:val="007C190A"/>
    <w:rsid w:val="007C1945"/>
    <w:rsid w:val="007C1B15"/>
    <w:rsid w:val="007C1B49"/>
    <w:rsid w:val="007C1BC7"/>
    <w:rsid w:val="007C1BF3"/>
    <w:rsid w:val="007C1C02"/>
    <w:rsid w:val="007C1CC1"/>
    <w:rsid w:val="007C1D0F"/>
    <w:rsid w:val="007C2024"/>
    <w:rsid w:val="007C23B9"/>
    <w:rsid w:val="007C23FA"/>
    <w:rsid w:val="007C2411"/>
    <w:rsid w:val="007C2437"/>
    <w:rsid w:val="007C25E1"/>
    <w:rsid w:val="007C265D"/>
    <w:rsid w:val="007C27AD"/>
    <w:rsid w:val="007C28AD"/>
    <w:rsid w:val="007C2A9E"/>
    <w:rsid w:val="007C2B66"/>
    <w:rsid w:val="007C2C53"/>
    <w:rsid w:val="007C2CFE"/>
    <w:rsid w:val="007C2D81"/>
    <w:rsid w:val="007C2FEC"/>
    <w:rsid w:val="007C31BF"/>
    <w:rsid w:val="007C31D9"/>
    <w:rsid w:val="007C3333"/>
    <w:rsid w:val="007C3374"/>
    <w:rsid w:val="007C3428"/>
    <w:rsid w:val="007C3637"/>
    <w:rsid w:val="007C3879"/>
    <w:rsid w:val="007C399E"/>
    <w:rsid w:val="007C39C4"/>
    <w:rsid w:val="007C39EB"/>
    <w:rsid w:val="007C39FE"/>
    <w:rsid w:val="007C3AA1"/>
    <w:rsid w:val="007C3AAA"/>
    <w:rsid w:val="007C3C59"/>
    <w:rsid w:val="007C3DF0"/>
    <w:rsid w:val="007C3ECE"/>
    <w:rsid w:val="007C4069"/>
    <w:rsid w:val="007C40CA"/>
    <w:rsid w:val="007C4138"/>
    <w:rsid w:val="007C42FA"/>
    <w:rsid w:val="007C43C8"/>
    <w:rsid w:val="007C44BD"/>
    <w:rsid w:val="007C4612"/>
    <w:rsid w:val="007C46AD"/>
    <w:rsid w:val="007C4768"/>
    <w:rsid w:val="007C478B"/>
    <w:rsid w:val="007C48F2"/>
    <w:rsid w:val="007C49C7"/>
    <w:rsid w:val="007C4A75"/>
    <w:rsid w:val="007C4C09"/>
    <w:rsid w:val="007C4CEB"/>
    <w:rsid w:val="007C4D66"/>
    <w:rsid w:val="007C4D6C"/>
    <w:rsid w:val="007C4DF1"/>
    <w:rsid w:val="007C50C8"/>
    <w:rsid w:val="007C513D"/>
    <w:rsid w:val="007C516D"/>
    <w:rsid w:val="007C54D3"/>
    <w:rsid w:val="007C5591"/>
    <w:rsid w:val="007C5599"/>
    <w:rsid w:val="007C56AD"/>
    <w:rsid w:val="007C56D3"/>
    <w:rsid w:val="007C5792"/>
    <w:rsid w:val="007C5AC9"/>
    <w:rsid w:val="007C5BD3"/>
    <w:rsid w:val="007C5D18"/>
    <w:rsid w:val="007C5D46"/>
    <w:rsid w:val="007C5DF5"/>
    <w:rsid w:val="007C5FAB"/>
    <w:rsid w:val="007C60D7"/>
    <w:rsid w:val="007C634A"/>
    <w:rsid w:val="007C6373"/>
    <w:rsid w:val="007C655E"/>
    <w:rsid w:val="007C66E8"/>
    <w:rsid w:val="007C6969"/>
    <w:rsid w:val="007C6A36"/>
    <w:rsid w:val="007C6AC2"/>
    <w:rsid w:val="007C6B28"/>
    <w:rsid w:val="007C6C8E"/>
    <w:rsid w:val="007C6CB3"/>
    <w:rsid w:val="007C6D15"/>
    <w:rsid w:val="007C6DB2"/>
    <w:rsid w:val="007C6EB4"/>
    <w:rsid w:val="007C71D1"/>
    <w:rsid w:val="007C722C"/>
    <w:rsid w:val="007C728C"/>
    <w:rsid w:val="007C75C5"/>
    <w:rsid w:val="007C75DF"/>
    <w:rsid w:val="007C75E6"/>
    <w:rsid w:val="007C77C8"/>
    <w:rsid w:val="007C79EB"/>
    <w:rsid w:val="007C7AE9"/>
    <w:rsid w:val="007C7DF3"/>
    <w:rsid w:val="007C7E6C"/>
    <w:rsid w:val="007C7FA3"/>
    <w:rsid w:val="007D0071"/>
    <w:rsid w:val="007D0234"/>
    <w:rsid w:val="007D0870"/>
    <w:rsid w:val="007D0A36"/>
    <w:rsid w:val="007D0AC1"/>
    <w:rsid w:val="007D0BD4"/>
    <w:rsid w:val="007D0BD5"/>
    <w:rsid w:val="007D0E20"/>
    <w:rsid w:val="007D1155"/>
    <w:rsid w:val="007D1198"/>
    <w:rsid w:val="007D1260"/>
    <w:rsid w:val="007D1340"/>
    <w:rsid w:val="007D1429"/>
    <w:rsid w:val="007D145A"/>
    <w:rsid w:val="007D16D3"/>
    <w:rsid w:val="007D1F8D"/>
    <w:rsid w:val="007D1F9B"/>
    <w:rsid w:val="007D20B8"/>
    <w:rsid w:val="007D20C9"/>
    <w:rsid w:val="007D20FA"/>
    <w:rsid w:val="007D2192"/>
    <w:rsid w:val="007D21BD"/>
    <w:rsid w:val="007D21E1"/>
    <w:rsid w:val="007D21F9"/>
    <w:rsid w:val="007D227C"/>
    <w:rsid w:val="007D2327"/>
    <w:rsid w:val="007D25BD"/>
    <w:rsid w:val="007D26E6"/>
    <w:rsid w:val="007D27B5"/>
    <w:rsid w:val="007D27E9"/>
    <w:rsid w:val="007D29F5"/>
    <w:rsid w:val="007D2A71"/>
    <w:rsid w:val="007D2AA2"/>
    <w:rsid w:val="007D2B0D"/>
    <w:rsid w:val="007D2B65"/>
    <w:rsid w:val="007D2C51"/>
    <w:rsid w:val="007D2C75"/>
    <w:rsid w:val="007D2CB9"/>
    <w:rsid w:val="007D2F21"/>
    <w:rsid w:val="007D2F85"/>
    <w:rsid w:val="007D2FDD"/>
    <w:rsid w:val="007D340B"/>
    <w:rsid w:val="007D3500"/>
    <w:rsid w:val="007D357B"/>
    <w:rsid w:val="007D373C"/>
    <w:rsid w:val="007D3917"/>
    <w:rsid w:val="007D395F"/>
    <w:rsid w:val="007D3AD7"/>
    <w:rsid w:val="007D3BE3"/>
    <w:rsid w:val="007D3CA3"/>
    <w:rsid w:val="007D3E98"/>
    <w:rsid w:val="007D4070"/>
    <w:rsid w:val="007D4120"/>
    <w:rsid w:val="007D4311"/>
    <w:rsid w:val="007D4476"/>
    <w:rsid w:val="007D4590"/>
    <w:rsid w:val="007D45BD"/>
    <w:rsid w:val="007D476A"/>
    <w:rsid w:val="007D4884"/>
    <w:rsid w:val="007D4962"/>
    <w:rsid w:val="007D4C8F"/>
    <w:rsid w:val="007D4CA0"/>
    <w:rsid w:val="007D4CED"/>
    <w:rsid w:val="007D4E57"/>
    <w:rsid w:val="007D4FD2"/>
    <w:rsid w:val="007D50D6"/>
    <w:rsid w:val="007D5218"/>
    <w:rsid w:val="007D544C"/>
    <w:rsid w:val="007D5563"/>
    <w:rsid w:val="007D55BB"/>
    <w:rsid w:val="007D5BA8"/>
    <w:rsid w:val="007D5C56"/>
    <w:rsid w:val="007D5D04"/>
    <w:rsid w:val="007D5D20"/>
    <w:rsid w:val="007D5FFA"/>
    <w:rsid w:val="007D603D"/>
    <w:rsid w:val="007D60E5"/>
    <w:rsid w:val="007D614D"/>
    <w:rsid w:val="007D64C4"/>
    <w:rsid w:val="007D65E9"/>
    <w:rsid w:val="007D6680"/>
    <w:rsid w:val="007D6731"/>
    <w:rsid w:val="007D6976"/>
    <w:rsid w:val="007D6A2B"/>
    <w:rsid w:val="007D6AA9"/>
    <w:rsid w:val="007D7002"/>
    <w:rsid w:val="007D710D"/>
    <w:rsid w:val="007D7202"/>
    <w:rsid w:val="007D7296"/>
    <w:rsid w:val="007D7414"/>
    <w:rsid w:val="007D76C2"/>
    <w:rsid w:val="007D7734"/>
    <w:rsid w:val="007D7919"/>
    <w:rsid w:val="007D7C25"/>
    <w:rsid w:val="007D7D74"/>
    <w:rsid w:val="007D7DF0"/>
    <w:rsid w:val="007E0109"/>
    <w:rsid w:val="007E019F"/>
    <w:rsid w:val="007E0259"/>
    <w:rsid w:val="007E0270"/>
    <w:rsid w:val="007E02C9"/>
    <w:rsid w:val="007E02EA"/>
    <w:rsid w:val="007E058A"/>
    <w:rsid w:val="007E0708"/>
    <w:rsid w:val="007E08FD"/>
    <w:rsid w:val="007E093F"/>
    <w:rsid w:val="007E09E8"/>
    <w:rsid w:val="007E10F5"/>
    <w:rsid w:val="007E1108"/>
    <w:rsid w:val="007E110F"/>
    <w:rsid w:val="007E12A2"/>
    <w:rsid w:val="007E12D0"/>
    <w:rsid w:val="007E155A"/>
    <w:rsid w:val="007E161B"/>
    <w:rsid w:val="007E1A2F"/>
    <w:rsid w:val="007E1A3B"/>
    <w:rsid w:val="007E1CCB"/>
    <w:rsid w:val="007E1DF2"/>
    <w:rsid w:val="007E1F87"/>
    <w:rsid w:val="007E213A"/>
    <w:rsid w:val="007E21CC"/>
    <w:rsid w:val="007E28C2"/>
    <w:rsid w:val="007E2AAF"/>
    <w:rsid w:val="007E2D47"/>
    <w:rsid w:val="007E2DC2"/>
    <w:rsid w:val="007E2FD5"/>
    <w:rsid w:val="007E3337"/>
    <w:rsid w:val="007E34E3"/>
    <w:rsid w:val="007E357D"/>
    <w:rsid w:val="007E3780"/>
    <w:rsid w:val="007E3D62"/>
    <w:rsid w:val="007E3E64"/>
    <w:rsid w:val="007E417B"/>
    <w:rsid w:val="007E41A1"/>
    <w:rsid w:val="007E41C3"/>
    <w:rsid w:val="007E431C"/>
    <w:rsid w:val="007E4364"/>
    <w:rsid w:val="007E43A2"/>
    <w:rsid w:val="007E43AD"/>
    <w:rsid w:val="007E447B"/>
    <w:rsid w:val="007E4555"/>
    <w:rsid w:val="007E4594"/>
    <w:rsid w:val="007E46C4"/>
    <w:rsid w:val="007E47AA"/>
    <w:rsid w:val="007E47AD"/>
    <w:rsid w:val="007E47D1"/>
    <w:rsid w:val="007E48E4"/>
    <w:rsid w:val="007E48FD"/>
    <w:rsid w:val="007E4916"/>
    <w:rsid w:val="007E493E"/>
    <w:rsid w:val="007E497D"/>
    <w:rsid w:val="007E4F05"/>
    <w:rsid w:val="007E4FC0"/>
    <w:rsid w:val="007E5113"/>
    <w:rsid w:val="007E51E0"/>
    <w:rsid w:val="007E53E1"/>
    <w:rsid w:val="007E54B9"/>
    <w:rsid w:val="007E55DA"/>
    <w:rsid w:val="007E580C"/>
    <w:rsid w:val="007E5940"/>
    <w:rsid w:val="007E5A01"/>
    <w:rsid w:val="007E5B30"/>
    <w:rsid w:val="007E5BE4"/>
    <w:rsid w:val="007E5D37"/>
    <w:rsid w:val="007E5D7B"/>
    <w:rsid w:val="007E5FCF"/>
    <w:rsid w:val="007E5FF6"/>
    <w:rsid w:val="007E603A"/>
    <w:rsid w:val="007E60E5"/>
    <w:rsid w:val="007E61A0"/>
    <w:rsid w:val="007E6432"/>
    <w:rsid w:val="007E645C"/>
    <w:rsid w:val="007E6521"/>
    <w:rsid w:val="007E6566"/>
    <w:rsid w:val="007E6812"/>
    <w:rsid w:val="007E6A2C"/>
    <w:rsid w:val="007E6A41"/>
    <w:rsid w:val="007E6C70"/>
    <w:rsid w:val="007E6D43"/>
    <w:rsid w:val="007E6F70"/>
    <w:rsid w:val="007E705E"/>
    <w:rsid w:val="007E70A0"/>
    <w:rsid w:val="007E7219"/>
    <w:rsid w:val="007E724C"/>
    <w:rsid w:val="007E7271"/>
    <w:rsid w:val="007E72AF"/>
    <w:rsid w:val="007E73C3"/>
    <w:rsid w:val="007E75C1"/>
    <w:rsid w:val="007E768B"/>
    <w:rsid w:val="007E770E"/>
    <w:rsid w:val="007E77EC"/>
    <w:rsid w:val="007E7879"/>
    <w:rsid w:val="007E797D"/>
    <w:rsid w:val="007E79F4"/>
    <w:rsid w:val="007E7AC1"/>
    <w:rsid w:val="007E7B65"/>
    <w:rsid w:val="007E7CAA"/>
    <w:rsid w:val="007E7D0C"/>
    <w:rsid w:val="007E7DE3"/>
    <w:rsid w:val="007E7E95"/>
    <w:rsid w:val="007E7F29"/>
    <w:rsid w:val="007E7FAC"/>
    <w:rsid w:val="007F0103"/>
    <w:rsid w:val="007F0281"/>
    <w:rsid w:val="007F028B"/>
    <w:rsid w:val="007F0347"/>
    <w:rsid w:val="007F0379"/>
    <w:rsid w:val="007F05A8"/>
    <w:rsid w:val="007F0A0D"/>
    <w:rsid w:val="007F0AEC"/>
    <w:rsid w:val="007F0C2B"/>
    <w:rsid w:val="007F0DC8"/>
    <w:rsid w:val="007F0E26"/>
    <w:rsid w:val="007F0F2D"/>
    <w:rsid w:val="007F106C"/>
    <w:rsid w:val="007F1174"/>
    <w:rsid w:val="007F128C"/>
    <w:rsid w:val="007F1469"/>
    <w:rsid w:val="007F170E"/>
    <w:rsid w:val="007F1711"/>
    <w:rsid w:val="007F17D9"/>
    <w:rsid w:val="007F1838"/>
    <w:rsid w:val="007F19A6"/>
    <w:rsid w:val="007F1A60"/>
    <w:rsid w:val="007F1B0F"/>
    <w:rsid w:val="007F1B61"/>
    <w:rsid w:val="007F1C6F"/>
    <w:rsid w:val="007F1D6A"/>
    <w:rsid w:val="007F1D73"/>
    <w:rsid w:val="007F1D96"/>
    <w:rsid w:val="007F1F06"/>
    <w:rsid w:val="007F20BC"/>
    <w:rsid w:val="007F2102"/>
    <w:rsid w:val="007F213A"/>
    <w:rsid w:val="007F213B"/>
    <w:rsid w:val="007F2140"/>
    <w:rsid w:val="007F21D6"/>
    <w:rsid w:val="007F2294"/>
    <w:rsid w:val="007F23A1"/>
    <w:rsid w:val="007F26A5"/>
    <w:rsid w:val="007F27A2"/>
    <w:rsid w:val="007F2940"/>
    <w:rsid w:val="007F2B33"/>
    <w:rsid w:val="007F2CDC"/>
    <w:rsid w:val="007F2E03"/>
    <w:rsid w:val="007F340A"/>
    <w:rsid w:val="007F3487"/>
    <w:rsid w:val="007F355B"/>
    <w:rsid w:val="007F376C"/>
    <w:rsid w:val="007F37FA"/>
    <w:rsid w:val="007F3844"/>
    <w:rsid w:val="007F3999"/>
    <w:rsid w:val="007F3AE6"/>
    <w:rsid w:val="007F3AFA"/>
    <w:rsid w:val="007F4002"/>
    <w:rsid w:val="007F40AA"/>
    <w:rsid w:val="007F4171"/>
    <w:rsid w:val="007F4266"/>
    <w:rsid w:val="007F433A"/>
    <w:rsid w:val="007F4589"/>
    <w:rsid w:val="007F4659"/>
    <w:rsid w:val="007F47B4"/>
    <w:rsid w:val="007F4828"/>
    <w:rsid w:val="007F4888"/>
    <w:rsid w:val="007F4AC8"/>
    <w:rsid w:val="007F4C1D"/>
    <w:rsid w:val="007F4D5C"/>
    <w:rsid w:val="007F4E00"/>
    <w:rsid w:val="007F4E22"/>
    <w:rsid w:val="007F4F86"/>
    <w:rsid w:val="007F52C9"/>
    <w:rsid w:val="007F5439"/>
    <w:rsid w:val="007F559E"/>
    <w:rsid w:val="007F5758"/>
    <w:rsid w:val="007F5A0E"/>
    <w:rsid w:val="007F5BA6"/>
    <w:rsid w:val="007F5C92"/>
    <w:rsid w:val="007F5F9C"/>
    <w:rsid w:val="007F627A"/>
    <w:rsid w:val="007F642E"/>
    <w:rsid w:val="007F64E6"/>
    <w:rsid w:val="007F654D"/>
    <w:rsid w:val="007F668A"/>
    <w:rsid w:val="007F66F2"/>
    <w:rsid w:val="007F67A3"/>
    <w:rsid w:val="007F6812"/>
    <w:rsid w:val="007F6A94"/>
    <w:rsid w:val="007F6BC3"/>
    <w:rsid w:val="007F6C73"/>
    <w:rsid w:val="007F6E51"/>
    <w:rsid w:val="007F6F11"/>
    <w:rsid w:val="007F72F3"/>
    <w:rsid w:val="007F73BB"/>
    <w:rsid w:val="007F7438"/>
    <w:rsid w:val="007F7559"/>
    <w:rsid w:val="007F757D"/>
    <w:rsid w:val="007F7716"/>
    <w:rsid w:val="007F77CB"/>
    <w:rsid w:val="007F78F6"/>
    <w:rsid w:val="007F7936"/>
    <w:rsid w:val="007F7A89"/>
    <w:rsid w:val="007F7C2F"/>
    <w:rsid w:val="007F7E9E"/>
    <w:rsid w:val="007F7EEC"/>
    <w:rsid w:val="008000CD"/>
    <w:rsid w:val="008000DC"/>
    <w:rsid w:val="00800145"/>
    <w:rsid w:val="0080026A"/>
    <w:rsid w:val="0080027F"/>
    <w:rsid w:val="008005DF"/>
    <w:rsid w:val="00800824"/>
    <w:rsid w:val="0080088D"/>
    <w:rsid w:val="00800949"/>
    <w:rsid w:val="008009D0"/>
    <w:rsid w:val="008009E0"/>
    <w:rsid w:val="00800B0C"/>
    <w:rsid w:val="00800BFF"/>
    <w:rsid w:val="00800C34"/>
    <w:rsid w:val="00800D98"/>
    <w:rsid w:val="00800DED"/>
    <w:rsid w:val="00800EF5"/>
    <w:rsid w:val="00800F1D"/>
    <w:rsid w:val="00800FA2"/>
    <w:rsid w:val="00801026"/>
    <w:rsid w:val="00801121"/>
    <w:rsid w:val="00801211"/>
    <w:rsid w:val="00801312"/>
    <w:rsid w:val="00801411"/>
    <w:rsid w:val="008016CE"/>
    <w:rsid w:val="0080171F"/>
    <w:rsid w:val="00801733"/>
    <w:rsid w:val="00801758"/>
    <w:rsid w:val="0080182B"/>
    <w:rsid w:val="00801A4E"/>
    <w:rsid w:val="00801A5C"/>
    <w:rsid w:val="00801A7E"/>
    <w:rsid w:val="00801ACF"/>
    <w:rsid w:val="00801B04"/>
    <w:rsid w:val="00801CD6"/>
    <w:rsid w:val="00801D12"/>
    <w:rsid w:val="00801DE5"/>
    <w:rsid w:val="00801E4F"/>
    <w:rsid w:val="00802056"/>
    <w:rsid w:val="008021AD"/>
    <w:rsid w:val="008022C1"/>
    <w:rsid w:val="00802398"/>
    <w:rsid w:val="0080258A"/>
    <w:rsid w:val="00802602"/>
    <w:rsid w:val="00802853"/>
    <w:rsid w:val="008029DE"/>
    <w:rsid w:val="00802A1F"/>
    <w:rsid w:val="00802A42"/>
    <w:rsid w:val="00802C96"/>
    <w:rsid w:val="00802E4E"/>
    <w:rsid w:val="00803131"/>
    <w:rsid w:val="0080333C"/>
    <w:rsid w:val="008033F4"/>
    <w:rsid w:val="008034B0"/>
    <w:rsid w:val="008034FE"/>
    <w:rsid w:val="008036F1"/>
    <w:rsid w:val="00803790"/>
    <w:rsid w:val="00803823"/>
    <w:rsid w:val="00803854"/>
    <w:rsid w:val="0080397B"/>
    <w:rsid w:val="00803AB9"/>
    <w:rsid w:val="00803B23"/>
    <w:rsid w:val="00803B3D"/>
    <w:rsid w:val="00803C58"/>
    <w:rsid w:val="00803DCF"/>
    <w:rsid w:val="00804210"/>
    <w:rsid w:val="008043DD"/>
    <w:rsid w:val="008043F6"/>
    <w:rsid w:val="00804453"/>
    <w:rsid w:val="00804588"/>
    <w:rsid w:val="008045F1"/>
    <w:rsid w:val="008047D7"/>
    <w:rsid w:val="00804970"/>
    <w:rsid w:val="008049FC"/>
    <w:rsid w:val="00804BC2"/>
    <w:rsid w:val="00804C10"/>
    <w:rsid w:val="00804C7A"/>
    <w:rsid w:val="00804C8B"/>
    <w:rsid w:val="00804CBF"/>
    <w:rsid w:val="00804D54"/>
    <w:rsid w:val="00804FF9"/>
    <w:rsid w:val="0080506F"/>
    <w:rsid w:val="00805084"/>
    <w:rsid w:val="008050DE"/>
    <w:rsid w:val="0080511E"/>
    <w:rsid w:val="00805193"/>
    <w:rsid w:val="008053F2"/>
    <w:rsid w:val="00805498"/>
    <w:rsid w:val="00805615"/>
    <w:rsid w:val="00805689"/>
    <w:rsid w:val="008056AA"/>
    <w:rsid w:val="00805768"/>
    <w:rsid w:val="008057DA"/>
    <w:rsid w:val="00805811"/>
    <w:rsid w:val="00805859"/>
    <w:rsid w:val="00805864"/>
    <w:rsid w:val="0080594A"/>
    <w:rsid w:val="00805A27"/>
    <w:rsid w:val="00805AE0"/>
    <w:rsid w:val="00805E5B"/>
    <w:rsid w:val="00805F12"/>
    <w:rsid w:val="00805F2B"/>
    <w:rsid w:val="00805F54"/>
    <w:rsid w:val="00806001"/>
    <w:rsid w:val="008060BD"/>
    <w:rsid w:val="00806332"/>
    <w:rsid w:val="00806398"/>
    <w:rsid w:val="0080688C"/>
    <w:rsid w:val="008069C0"/>
    <w:rsid w:val="00806BDA"/>
    <w:rsid w:val="00806E69"/>
    <w:rsid w:val="008071CE"/>
    <w:rsid w:val="0080721A"/>
    <w:rsid w:val="008072FC"/>
    <w:rsid w:val="0080732B"/>
    <w:rsid w:val="00807398"/>
    <w:rsid w:val="00807437"/>
    <w:rsid w:val="0080747C"/>
    <w:rsid w:val="008074ED"/>
    <w:rsid w:val="0080757D"/>
    <w:rsid w:val="00807708"/>
    <w:rsid w:val="008077EC"/>
    <w:rsid w:val="00807AE3"/>
    <w:rsid w:val="00807D77"/>
    <w:rsid w:val="00807FAB"/>
    <w:rsid w:val="0081017B"/>
    <w:rsid w:val="008101CF"/>
    <w:rsid w:val="00810543"/>
    <w:rsid w:val="00810560"/>
    <w:rsid w:val="0081067B"/>
    <w:rsid w:val="0081084F"/>
    <w:rsid w:val="0081087C"/>
    <w:rsid w:val="00810A8A"/>
    <w:rsid w:val="00810B20"/>
    <w:rsid w:val="00810B2F"/>
    <w:rsid w:val="00810B4E"/>
    <w:rsid w:val="00810C04"/>
    <w:rsid w:val="00810C2C"/>
    <w:rsid w:val="00810E50"/>
    <w:rsid w:val="00810EBD"/>
    <w:rsid w:val="008110C0"/>
    <w:rsid w:val="00811348"/>
    <w:rsid w:val="0081150D"/>
    <w:rsid w:val="00811749"/>
    <w:rsid w:val="008118F6"/>
    <w:rsid w:val="00811940"/>
    <w:rsid w:val="00811972"/>
    <w:rsid w:val="008119C4"/>
    <w:rsid w:val="008119C7"/>
    <w:rsid w:val="00811CA3"/>
    <w:rsid w:val="00811DD0"/>
    <w:rsid w:val="00811E0C"/>
    <w:rsid w:val="00811EFE"/>
    <w:rsid w:val="00812222"/>
    <w:rsid w:val="00812275"/>
    <w:rsid w:val="008122D6"/>
    <w:rsid w:val="00812326"/>
    <w:rsid w:val="00812409"/>
    <w:rsid w:val="008126C6"/>
    <w:rsid w:val="008127BD"/>
    <w:rsid w:val="008129C8"/>
    <w:rsid w:val="008129DC"/>
    <w:rsid w:val="00812BB3"/>
    <w:rsid w:val="00812CA8"/>
    <w:rsid w:val="00812D71"/>
    <w:rsid w:val="00812FF4"/>
    <w:rsid w:val="00812FFB"/>
    <w:rsid w:val="00813038"/>
    <w:rsid w:val="00813188"/>
    <w:rsid w:val="0081326C"/>
    <w:rsid w:val="008132EB"/>
    <w:rsid w:val="008133C8"/>
    <w:rsid w:val="00813587"/>
    <w:rsid w:val="008137DC"/>
    <w:rsid w:val="008137E9"/>
    <w:rsid w:val="0081385A"/>
    <w:rsid w:val="00813B3E"/>
    <w:rsid w:val="00813BB6"/>
    <w:rsid w:val="00813BE9"/>
    <w:rsid w:val="00813D8F"/>
    <w:rsid w:val="00813DAE"/>
    <w:rsid w:val="00813DC8"/>
    <w:rsid w:val="00813DCB"/>
    <w:rsid w:val="00813E4C"/>
    <w:rsid w:val="008144B9"/>
    <w:rsid w:val="00814694"/>
    <w:rsid w:val="008146B4"/>
    <w:rsid w:val="008146BD"/>
    <w:rsid w:val="008147AE"/>
    <w:rsid w:val="008147C1"/>
    <w:rsid w:val="008148A8"/>
    <w:rsid w:val="00814E33"/>
    <w:rsid w:val="00814E5B"/>
    <w:rsid w:val="00814F22"/>
    <w:rsid w:val="0081528F"/>
    <w:rsid w:val="00815367"/>
    <w:rsid w:val="008153AF"/>
    <w:rsid w:val="00815563"/>
    <w:rsid w:val="008155E6"/>
    <w:rsid w:val="0081564C"/>
    <w:rsid w:val="0081565F"/>
    <w:rsid w:val="0081576B"/>
    <w:rsid w:val="008158C0"/>
    <w:rsid w:val="00815913"/>
    <w:rsid w:val="00815B06"/>
    <w:rsid w:val="00815B15"/>
    <w:rsid w:val="00815BAE"/>
    <w:rsid w:val="00815BF5"/>
    <w:rsid w:val="00815CFE"/>
    <w:rsid w:val="00815D65"/>
    <w:rsid w:val="00815E87"/>
    <w:rsid w:val="0081601A"/>
    <w:rsid w:val="008160B2"/>
    <w:rsid w:val="00816159"/>
    <w:rsid w:val="008162B2"/>
    <w:rsid w:val="008162EC"/>
    <w:rsid w:val="00816371"/>
    <w:rsid w:val="00816450"/>
    <w:rsid w:val="00816718"/>
    <w:rsid w:val="00816775"/>
    <w:rsid w:val="008169D9"/>
    <w:rsid w:val="00816B7C"/>
    <w:rsid w:val="00816BA7"/>
    <w:rsid w:val="00816D16"/>
    <w:rsid w:val="00816D4B"/>
    <w:rsid w:val="00817089"/>
    <w:rsid w:val="008171F2"/>
    <w:rsid w:val="0081729E"/>
    <w:rsid w:val="008174B9"/>
    <w:rsid w:val="008174F3"/>
    <w:rsid w:val="00817502"/>
    <w:rsid w:val="00817635"/>
    <w:rsid w:val="008177F4"/>
    <w:rsid w:val="00817879"/>
    <w:rsid w:val="008178B1"/>
    <w:rsid w:val="00817AA0"/>
    <w:rsid w:val="00817B21"/>
    <w:rsid w:val="00817B34"/>
    <w:rsid w:val="00817E79"/>
    <w:rsid w:val="00817F97"/>
    <w:rsid w:val="00817FB1"/>
    <w:rsid w:val="008201B6"/>
    <w:rsid w:val="00820200"/>
    <w:rsid w:val="00820263"/>
    <w:rsid w:val="00820467"/>
    <w:rsid w:val="0082058C"/>
    <w:rsid w:val="008205DC"/>
    <w:rsid w:val="00820702"/>
    <w:rsid w:val="00820730"/>
    <w:rsid w:val="008207A1"/>
    <w:rsid w:val="00820920"/>
    <w:rsid w:val="00820975"/>
    <w:rsid w:val="008209E3"/>
    <w:rsid w:val="00820CC9"/>
    <w:rsid w:val="00820FE1"/>
    <w:rsid w:val="008210D7"/>
    <w:rsid w:val="008211AC"/>
    <w:rsid w:val="00821564"/>
    <w:rsid w:val="00821607"/>
    <w:rsid w:val="0082170D"/>
    <w:rsid w:val="00821CE4"/>
    <w:rsid w:val="00821D44"/>
    <w:rsid w:val="00821E2B"/>
    <w:rsid w:val="00821E49"/>
    <w:rsid w:val="00822189"/>
    <w:rsid w:val="008221A5"/>
    <w:rsid w:val="008221AD"/>
    <w:rsid w:val="008226CF"/>
    <w:rsid w:val="0082273F"/>
    <w:rsid w:val="0082279D"/>
    <w:rsid w:val="008227B8"/>
    <w:rsid w:val="008227D9"/>
    <w:rsid w:val="0082285D"/>
    <w:rsid w:val="00822B84"/>
    <w:rsid w:val="00822CE5"/>
    <w:rsid w:val="00822D52"/>
    <w:rsid w:val="00822DF9"/>
    <w:rsid w:val="00822DFB"/>
    <w:rsid w:val="00822ECC"/>
    <w:rsid w:val="00822F55"/>
    <w:rsid w:val="00823079"/>
    <w:rsid w:val="00823129"/>
    <w:rsid w:val="0082315C"/>
    <w:rsid w:val="008231A2"/>
    <w:rsid w:val="008234F3"/>
    <w:rsid w:val="008235BA"/>
    <w:rsid w:val="00823619"/>
    <w:rsid w:val="00823690"/>
    <w:rsid w:val="0082375B"/>
    <w:rsid w:val="008237E5"/>
    <w:rsid w:val="008239D5"/>
    <w:rsid w:val="00823A0E"/>
    <w:rsid w:val="00823A77"/>
    <w:rsid w:val="00823B27"/>
    <w:rsid w:val="00823BD0"/>
    <w:rsid w:val="00823C70"/>
    <w:rsid w:val="00823C93"/>
    <w:rsid w:val="00823D86"/>
    <w:rsid w:val="00823E4D"/>
    <w:rsid w:val="00823EAE"/>
    <w:rsid w:val="00823F50"/>
    <w:rsid w:val="00824057"/>
    <w:rsid w:val="008240CD"/>
    <w:rsid w:val="008244C8"/>
    <w:rsid w:val="00824531"/>
    <w:rsid w:val="00824621"/>
    <w:rsid w:val="0082464D"/>
    <w:rsid w:val="008247BE"/>
    <w:rsid w:val="0082490E"/>
    <w:rsid w:val="00824AE2"/>
    <w:rsid w:val="00824C28"/>
    <w:rsid w:val="00824D73"/>
    <w:rsid w:val="00824D95"/>
    <w:rsid w:val="00824EEE"/>
    <w:rsid w:val="008253DE"/>
    <w:rsid w:val="0082544A"/>
    <w:rsid w:val="00825479"/>
    <w:rsid w:val="0082563C"/>
    <w:rsid w:val="00825759"/>
    <w:rsid w:val="0082577C"/>
    <w:rsid w:val="00825866"/>
    <w:rsid w:val="00825A00"/>
    <w:rsid w:val="00825B07"/>
    <w:rsid w:val="00825B48"/>
    <w:rsid w:val="00825DC3"/>
    <w:rsid w:val="00825E00"/>
    <w:rsid w:val="00825E9B"/>
    <w:rsid w:val="00826014"/>
    <w:rsid w:val="00826090"/>
    <w:rsid w:val="008260EC"/>
    <w:rsid w:val="00826265"/>
    <w:rsid w:val="008262C7"/>
    <w:rsid w:val="008262DB"/>
    <w:rsid w:val="008262ED"/>
    <w:rsid w:val="008263C2"/>
    <w:rsid w:val="008264BA"/>
    <w:rsid w:val="0082655B"/>
    <w:rsid w:val="008266D1"/>
    <w:rsid w:val="008267F0"/>
    <w:rsid w:val="008268EE"/>
    <w:rsid w:val="0082694C"/>
    <w:rsid w:val="00826998"/>
    <w:rsid w:val="00826CDC"/>
    <w:rsid w:val="00826DA6"/>
    <w:rsid w:val="00826ECF"/>
    <w:rsid w:val="00826F39"/>
    <w:rsid w:val="00827063"/>
    <w:rsid w:val="00827086"/>
    <w:rsid w:val="00827115"/>
    <w:rsid w:val="0082715F"/>
    <w:rsid w:val="0082719F"/>
    <w:rsid w:val="00827308"/>
    <w:rsid w:val="00827421"/>
    <w:rsid w:val="008274CE"/>
    <w:rsid w:val="008276A4"/>
    <w:rsid w:val="00827842"/>
    <w:rsid w:val="00827866"/>
    <w:rsid w:val="0082786A"/>
    <w:rsid w:val="00827930"/>
    <w:rsid w:val="00827C0C"/>
    <w:rsid w:val="00827F64"/>
    <w:rsid w:val="0083002F"/>
    <w:rsid w:val="008300A8"/>
    <w:rsid w:val="008300FE"/>
    <w:rsid w:val="008302E5"/>
    <w:rsid w:val="00830375"/>
    <w:rsid w:val="00830584"/>
    <w:rsid w:val="0083060B"/>
    <w:rsid w:val="00830813"/>
    <w:rsid w:val="0083088C"/>
    <w:rsid w:val="00830A22"/>
    <w:rsid w:val="00830BAA"/>
    <w:rsid w:val="00830D7A"/>
    <w:rsid w:val="00830E7D"/>
    <w:rsid w:val="00830F28"/>
    <w:rsid w:val="00831081"/>
    <w:rsid w:val="008310CB"/>
    <w:rsid w:val="008311D2"/>
    <w:rsid w:val="008311E0"/>
    <w:rsid w:val="008312BA"/>
    <w:rsid w:val="0083132B"/>
    <w:rsid w:val="008315B9"/>
    <w:rsid w:val="00831647"/>
    <w:rsid w:val="0083174B"/>
    <w:rsid w:val="008317D1"/>
    <w:rsid w:val="00831962"/>
    <w:rsid w:val="008319C4"/>
    <w:rsid w:val="00831BEA"/>
    <w:rsid w:val="00831DBA"/>
    <w:rsid w:val="00831DC5"/>
    <w:rsid w:val="00831E71"/>
    <w:rsid w:val="00831EC7"/>
    <w:rsid w:val="00831EF1"/>
    <w:rsid w:val="00831F67"/>
    <w:rsid w:val="00832545"/>
    <w:rsid w:val="0083263E"/>
    <w:rsid w:val="0083286D"/>
    <w:rsid w:val="00832A3E"/>
    <w:rsid w:val="00832BC1"/>
    <w:rsid w:val="00832BD7"/>
    <w:rsid w:val="00832BF1"/>
    <w:rsid w:val="00832D20"/>
    <w:rsid w:val="00832E30"/>
    <w:rsid w:val="00832F7C"/>
    <w:rsid w:val="00832FDB"/>
    <w:rsid w:val="0083313D"/>
    <w:rsid w:val="008332E8"/>
    <w:rsid w:val="008333F7"/>
    <w:rsid w:val="0083355F"/>
    <w:rsid w:val="0083360C"/>
    <w:rsid w:val="00833629"/>
    <w:rsid w:val="008337DB"/>
    <w:rsid w:val="00833AF4"/>
    <w:rsid w:val="00833AFD"/>
    <w:rsid w:val="00833DF2"/>
    <w:rsid w:val="00833EE5"/>
    <w:rsid w:val="00833F26"/>
    <w:rsid w:val="00833FEF"/>
    <w:rsid w:val="008340CE"/>
    <w:rsid w:val="0083411E"/>
    <w:rsid w:val="00834324"/>
    <w:rsid w:val="0083486A"/>
    <w:rsid w:val="008348A0"/>
    <w:rsid w:val="00834931"/>
    <w:rsid w:val="00834BAD"/>
    <w:rsid w:val="00834C11"/>
    <w:rsid w:val="00834D2B"/>
    <w:rsid w:val="00834E9E"/>
    <w:rsid w:val="00835247"/>
    <w:rsid w:val="00835288"/>
    <w:rsid w:val="00835449"/>
    <w:rsid w:val="008354C2"/>
    <w:rsid w:val="00835588"/>
    <w:rsid w:val="0083568E"/>
    <w:rsid w:val="00835733"/>
    <w:rsid w:val="008358B1"/>
    <w:rsid w:val="00835976"/>
    <w:rsid w:val="008359A4"/>
    <w:rsid w:val="00835C43"/>
    <w:rsid w:val="00835D46"/>
    <w:rsid w:val="00835EE9"/>
    <w:rsid w:val="00835F1A"/>
    <w:rsid w:val="00835F67"/>
    <w:rsid w:val="00835FAC"/>
    <w:rsid w:val="0083622F"/>
    <w:rsid w:val="008365FD"/>
    <w:rsid w:val="0083661B"/>
    <w:rsid w:val="0083667C"/>
    <w:rsid w:val="008366FA"/>
    <w:rsid w:val="0083687D"/>
    <w:rsid w:val="008369CA"/>
    <w:rsid w:val="008369FE"/>
    <w:rsid w:val="00836A02"/>
    <w:rsid w:val="00836A2C"/>
    <w:rsid w:val="00836A7E"/>
    <w:rsid w:val="00836A8A"/>
    <w:rsid w:val="00836DD1"/>
    <w:rsid w:val="00836DE5"/>
    <w:rsid w:val="00837188"/>
    <w:rsid w:val="008373DE"/>
    <w:rsid w:val="00837443"/>
    <w:rsid w:val="00837602"/>
    <w:rsid w:val="0083762A"/>
    <w:rsid w:val="008379F0"/>
    <w:rsid w:val="00837BD7"/>
    <w:rsid w:val="00837C2E"/>
    <w:rsid w:val="00837DD1"/>
    <w:rsid w:val="00837E43"/>
    <w:rsid w:val="00837E5E"/>
    <w:rsid w:val="00837F15"/>
    <w:rsid w:val="00840008"/>
    <w:rsid w:val="00840052"/>
    <w:rsid w:val="00840071"/>
    <w:rsid w:val="00840118"/>
    <w:rsid w:val="00840182"/>
    <w:rsid w:val="00840185"/>
    <w:rsid w:val="00840252"/>
    <w:rsid w:val="0084026C"/>
    <w:rsid w:val="00840368"/>
    <w:rsid w:val="0084038E"/>
    <w:rsid w:val="008404E9"/>
    <w:rsid w:val="00840521"/>
    <w:rsid w:val="008405BB"/>
    <w:rsid w:val="008406B9"/>
    <w:rsid w:val="00840787"/>
    <w:rsid w:val="0084085C"/>
    <w:rsid w:val="0084086C"/>
    <w:rsid w:val="00840876"/>
    <w:rsid w:val="00840BB3"/>
    <w:rsid w:val="00840D0F"/>
    <w:rsid w:val="00840D2B"/>
    <w:rsid w:val="00840E62"/>
    <w:rsid w:val="00840FA7"/>
    <w:rsid w:val="00841193"/>
    <w:rsid w:val="008412B7"/>
    <w:rsid w:val="008414B1"/>
    <w:rsid w:val="00841535"/>
    <w:rsid w:val="00841625"/>
    <w:rsid w:val="0084171E"/>
    <w:rsid w:val="00841852"/>
    <w:rsid w:val="008418E6"/>
    <w:rsid w:val="00841A01"/>
    <w:rsid w:val="00841C46"/>
    <w:rsid w:val="00841CDF"/>
    <w:rsid w:val="00841D6A"/>
    <w:rsid w:val="0084212A"/>
    <w:rsid w:val="00842155"/>
    <w:rsid w:val="00842171"/>
    <w:rsid w:val="00842329"/>
    <w:rsid w:val="008423DE"/>
    <w:rsid w:val="00842418"/>
    <w:rsid w:val="008424BF"/>
    <w:rsid w:val="0084258F"/>
    <w:rsid w:val="008427C4"/>
    <w:rsid w:val="00842842"/>
    <w:rsid w:val="008428E5"/>
    <w:rsid w:val="00842937"/>
    <w:rsid w:val="00842985"/>
    <w:rsid w:val="00842D29"/>
    <w:rsid w:val="00842D61"/>
    <w:rsid w:val="00842E51"/>
    <w:rsid w:val="00842E57"/>
    <w:rsid w:val="00842F72"/>
    <w:rsid w:val="008430EB"/>
    <w:rsid w:val="0084321D"/>
    <w:rsid w:val="00843305"/>
    <w:rsid w:val="0084333A"/>
    <w:rsid w:val="008433AC"/>
    <w:rsid w:val="00843577"/>
    <w:rsid w:val="008437BA"/>
    <w:rsid w:val="008437BD"/>
    <w:rsid w:val="00843818"/>
    <w:rsid w:val="00843A6F"/>
    <w:rsid w:val="00843B91"/>
    <w:rsid w:val="00843CAE"/>
    <w:rsid w:val="00843E7C"/>
    <w:rsid w:val="00843EDC"/>
    <w:rsid w:val="00843EE1"/>
    <w:rsid w:val="008440A9"/>
    <w:rsid w:val="008440B4"/>
    <w:rsid w:val="008441B5"/>
    <w:rsid w:val="008442E1"/>
    <w:rsid w:val="008443DA"/>
    <w:rsid w:val="00844474"/>
    <w:rsid w:val="00844539"/>
    <w:rsid w:val="00844642"/>
    <w:rsid w:val="008448BD"/>
    <w:rsid w:val="00844A24"/>
    <w:rsid w:val="00844ABB"/>
    <w:rsid w:val="00844B85"/>
    <w:rsid w:val="00844C27"/>
    <w:rsid w:val="00844DAC"/>
    <w:rsid w:val="00844FB2"/>
    <w:rsid w:val="008452A1"/>
    <w:rsid w:val="00845304"/>
    <w:rsid w:val="0084558F"/>
    <w:rsid w:val="008456C8"/>
    <w:rsid w:val="008456F9"/>
    <w:rsid w:val="008457FE"/>
    <w:rsid w:val="00845B01"/>
    <w:rsid w:val="00845CAD"/>
    <w:rsid w:val="00845DB3"/>
    <w:rsid w:val="00845E22"/>
    <w:rsid w:val="00846179"/>
    <w:rsid w:val="00846266"/>
    <w:rsid w:val="008462E5"/>
    <w:rsid w:val="0084631C"/>
    <w:rsid w:val="00846360"/>
    <w:rsid w:val="00846373"/>
    <w:rsid w:val="0084651A"/>
    <w:rsid w:val="00846626"/>
    <w:rsid w:val="0084677A"/>
    <w:rsid w:val="008467B5"/>
    <w:rsid w:val="008467C5"/>
    <w:rsid w:val="008467FF"/>
    <w:rsid w:val="00846972"/>
    <w:rsid w:val="0084698D"/>
    <w:rsid w:val="00846C35"/>
    <w:rsid w:val="00846C48"/>
    <w:rsid w:val="00846C86"/>
    <w:rsid w:val="00846D58"/>
    <w:rsid w:val="00846E30"/>
    <w:rsid w:val="00846E38"/>
    <w:rsid w:val="00846E87"/>
    <w:rsid w:val="008470F8"/>
    <w:rsid w:val="0084736A"/>
    <w:rsid w:val="00847624"/>
    <w:rsid w:val="00847AE8"/>
    <w:rsid w:val="00847B76"/>
    <w:rsid w:val="00847BA6"/>
    <w:rsid w:val="00847C6F"/>
    <w:rsid w:val="00847C72"/>
    <w:rsid w:val="00847C93"/>
    <w:rsid w:val="00847CC7"/>
    <w:rsid w:val="00847E2B"/>
    <w:rsid w:val="00850004"/>
    <w:rsid w:val="00850066"/>
    <w:rsid w:val="0085015E"/>
    <w:rsid w:val="00850282"/>
    <w:rsid w:val="0085049E"/>
    <w:rsid w:val="00850625"/>
    <w:rsid w:val="00850676"/>
    <w:rsid w:val="008506E6"/>
    <w:rsid w:val="008506E9"/>
    <w:rsid w:val="00850852"/>
    <w:rsid w:val="0085085A"/>
    <w:rsid w:val="008509EA"/>
    <w:rsid w:val="00850A2F"/>
    <w:rsid w:val="00850A6A"/>
    <w:rsid w:val="00850AB3"/>
    <w:rsid w:val="00850BE5"/>
    <w:rsid w:val="00850C51"/>
    <w:rsid w:val="00850C9B"/>
    <w:rsid w:val="00850D96"/>
    <w:rsid w:val="00850DF8"/>
    <w:rsid w:val="00850E6B"/>
    <w:rsid w:val="00851019"/>
    <w:rsid w:val="008510AD"/>
    <w:rsid w:val="00851141"/>
    <w:rsid w:val="00851265"/>
    <w:rsid w:val="00851315"/>
    <w:rsid w:val="008513A6"/>
    <w:rsid w:val="008513E4"/>
    <w:rsid w:val="008515E6"/>
    <w:rsid w:val="008515EF"/>
    <w:rsid w:val="00851630"/>
    <w:rsid w:val="00851847"/>
    <w:rsid w:val="0085193D"/>
    <w:rsid w:val="00851D95"/>
    <w:rsid w:val="00851E0F"/>
    <w:rsid w:val="00851E6A"/>
    <w:rsid w:val="00851F36"/>
    <w:rsid w:val="00851FCB"/>
    <w:rsid w:val="008520A4"/>
    <w:rsid w:val="00852190"/>
    <w:rsid w:val="008521C4"/>
    <w:rsid w:val="008523E4"/>
    <w:rsid w:val="0085247C"/>
    <w:rsid w:val="00852587"/>
    <w:rsid w:val="00852617"/>
    <w:rsid w:val="00852870"/>
    <w:rsid w:val="008528AB"/>
    <w:rsid w:val="008529C3"/>
    <w:rsid w:val="00852AFC"/>
    <w:rsid w:val="00852BB7"/>
    <w:rsid w:val="00852C01"/>
    <w:rsid w:val="00852CA0"/>
    <w:rsid w:val="00852D1B"/>
    <w:rsid w:val="00852D90"/>
    <w:rsid w:val="00852E80"/>
    <w:rsid w:val="00852E8B"/>
    <w:rsid w:val="00852EAC"/>
    <w:rsid w:val="00852FEE"/>
    <w:rsid w:val="00853018"/>
    <w:rsid w:val="00853404"/>
    <w:rsid w:val="008534AE"/>
    <w:rsid w:val="00853508"/>
    <w:rsid w:val="00853583"/>
    <w:rsid w:val="008535AE"/>
    <w:rsid w:val="0085365D"/>
    <w:rsid w:val="0085367C"/>
    <w:rsid w:val="008536E0"/>
    <w:rsid w:val="00853744"/>
    <w:rsid w:val="00853BE2"/>
    <w:rsid w:val="00853C74"/>
    <w:rsid w:val="00853CD6"/>
    <w:rsid w:val="00853D43"/>
    <w:rsid w:val="00853DC8"/>
    <w:rsid w:val="00853E14"/>
    <w:rsid w:val="0085400E"/>
    <w:rsid w:val="00854453"/>
    <w:rsid w:val="008545F4"/>
    <w:rsid w:val="00854676"/>
    <w:rsid w:val="008546AD"/>
    <w:rsid w:val="0085476B"/>
    <w:rsid w:val="008548DC"/>
    <w:rsid w:val="0085491B"/>
    <w:rsid w:val="00854A16"/>
    <w:rsid w:val="00854AA8"/>
    <w:rsid w:val="00854AE3"/>
    <w:rsid w:val="00854C9E"/>
    <w:rsid w:val="00854D40"/>
    <w:rsid w:val="00854D45"/>
    <w:rsid w:val="00854F06"/>
    <w:rsid w:val="00854F14"/>
    <w:rsid w:val="00854F51"/>
    <w:rsid w:val="00854F81"/>
    <w:rsid w:val="00854FF7"/>
    <w:rsid w:val="00855097"/>
    <w:rsid w:val="00855278"/>
    <w:rsid w:val="008552EE"/>
    <w:rsid w:val="0085538C"/>
    <w:rsid w:val="0085564E"/>
    <w:rsid w:val="00855869"/>
    <w:rsid w:val="0085591C"/>
    <w:rsid w:val="008559FE"/>
    <w:rsid w:val="00855D3A"/>
    <w:rsid w:val="00855D72"/>
    <w:rsid w:val="00855EAE"/>
    <w:rsid w:val="00856007"/>
    <w:rsid w:val="00856038"/>
    <w:rsid w:val="00856071"/>
    <w:rsid w:val="00856124"/>
    <w:rsid w:val="0085616B"/>
    <w:rsid w:val="00856202"/>
    <w:rsid w:val="00856271"/>
    <w:rsid w:val="0085639B"/>
    <w:rsid w:val="0085642C"/>
    <w:rsid w:val="008565E4"/>
    <w:rsid w:val="00856737"/>
    <w:rsid w:val="00856829"/>
    <w:rsid w:val="00856BE3"/>
    <w:rsid w:val="00856C74"/>
    <w:rsid w:val="00856CD2"/>
    <w:rsid w:val="00856E17"/>
    <w:rsid w:val="00856F5B"/>
    <w:rsid w:val="00856FFF"/>
    <w:rsid w:val="00857041"/>
    <w:rsid w:val="00857083"/>
    <w:rsid w:val="0085721B"/>
    <w:rsid w:val="00857352"/>
    <w:rsid w:val="0085752B"/>
    <w:rsid w:val="008576B7"/>
    <w:rsid w:val="00857756"/>
    <w:rsid w:val="008578E0"/>
    <w:rsid w:val="0085791C"/>
    <w:rsid w:val="0085793D"/>
    <w:rsid w:val="00857BC4"/>
    <w:rsid w:val="00857F89"/>
    <w:rsid w:val="00860225"/>
    <w:rsid w:val="008602E0"/>
    <w:rsid w:val="0086037F"/>
    <w:rsid w:val="0086052F"/>
    <w:rsid w:val="00860575"/>
    <w:rsid w:val="00860668"/>
    <w:rsid w:val="0086069E"/>
    <w:rsid w:val="008607AF"/>
    <w:rsid w:val="008607E0"/>
    <w:rsid w:val="0086085F"/>
    <w:rsid w:val="00860959"/>
    <w:rsid w:val="00860A35"/>
    <w:rsid w:val="00860A38"/>
    <w:rsid w:val="00860A59"/>
    <w:rsid w:val="00860BA1"/>
    <w:rsid w:val="00860D2F"/>
    <w:rsid w:val="00860E19"/>
    <w:rsid w:val="00860E54"/>
    <w:rsid w:val="00860F16"/>
    <w:rsid w:val="00861043"/>
    <w:rsid w:val="00861080"/>
    <w:rsid w:val="008610CD"/>
    <w:rsid w:val="00861182"/>
    <w:rsid w:val="0086118E"/>
    <w:rsid w:val="008611E5"/>
    <w:rsid w:val="00861270"/>
    <w:rsid w:val="008614A6"/>
    <w:rsid w:val="008614F8"/>
    <w:rsid w:val="00861501"/>
    <w:rsid w:val="00861568"/>
    <w:rsid w:val="00861589"/>
    <w:rsid w:val="008616DF"/>
    <w:rsid w:val="0086183F"/>
    <w:rsid w:val="008618C8"/>
    <w:rsid w:val="008618D7"/>
    <w:rsid w:val="00861AC0"/>
    <w:rsid w:val="00861C54"/>
    <w:rsid w:val="00861DD7"/>
    <w:rsid w:val="00861E0B"/>
    <w:rsid w:val="00861EBF"/>
    <w:rsid w:val="00862085"/>
    <w:rsid w:val="008622EA"/>
    <w:rsid w:val="00862312"/>
    <w:rsid w:val="00862466"/>
    <w:rsid w:val="0086252F"/>
    <w:rsid w:val="00862566"/>
    <w:rsid w:val="00862643"/>
    <w:rsid w:val="00862663"/>
    <w:rsid w:val="008626E1"/>
    <w:rsid w:val="008628BC"/>
    <w:rsid w:val="008628C7"/>
    <w:rsid w:val="00862A75"/>
    <w:rsid w:val="00862ABA"/>
    <w:rsid w:val="00862B4E"/>
    <w:rsid w:val="00862B7A"/>
    <w:rsid w:val="00862BD3"/>
    <w:rsid w:val="00862C39"/>
    <w:rsid w:val="00862D24"/>
    <w:rsid w:val="00863070"/>
    <w:rsid w:val="00863123"/>
    <w:rsid w:val="0086322A"/>
    <w:rsid w:val="0086322C"/>
    <w:rsid w:val="00863298"/>
    <w:rsid w:val="00863308"/>
    <w:rsid w:val="00863380"/>
    <w:rsid w:val="00863518"/>
    <w:rsid w:val="008635BB"/>
    <w:rsid w:val="008636F0"/>
    <w:rsid w:val="00863844"/>
    <w:rsid w:val="008638B1"/>
    <w:rsid w:val="0086392B"/>
    <w:rsid w:val="0086394D"/>
    <w:rsid w:val="0086397B"/>
    <w:rsid w:val="008639BB"/>
    <w:rsid w:val="00863A93"/>
    <w:rsid w:val="00863A9B"/>
    <w:rsid w:val="00863C41"/>
    <w:rsid w:val="00863D6B"/>
    <w:rsid w:val="008640F8"/>
    <w:rsid w:val="00864101"/>
    <w:rsid w:val="008641B3"/>
    <w:rsid w:val="0086435C"/>
    <w:rsid w:val="0086449C"/>
    <w:rsid w:val="008646B3"/>
    <w:rsid w:val="00864714"/>
    <w:rsid w:val="008647D6"/>
    <w:rsid w:val="008647ED"/>
    <w:rsid w:val="00864811"/>
    <w:rsid w:val="008649D7"/>
    <w:rsid w:val="00864B9F"/>
    <w:rsid w:val="00864C30"/>
    <w:rsid w:val="00864EA4"/>
    <w:rsid w:val="00864F0D"/>
    <w:rsid w:val="00864F4A"/>
    <w:rsid w:val="00864F57"/>
    <w:rsid w:val="00864F86"/>
    <w:rsid w:val="00864F90"/>
    <w:rsid w:val="00864F98"/>
    <w:rsid w:val="00865100"/>
    <w:rsid w:val="0086511D"/>
    <w:rsid w:val="00865250"/>
    <w:rsid w:val="008655B9"/>
    <w:rsid w:val="008655C9"/>
    <w:rsid w:val="0086571A"/>
    <w:rsid w:val="00865775"/>
    <w:rsid w:val="00865910"/>
    <w:rsid w:val="008659C9"/>
    <w:rsid w:val="00865C1D"/>
    <w:rsid w:val="00865E5B"/>
    <w:rsid w:val="00865E79"/>
    <w:rsid w:val="00865F5E"/>
    <w:rsid w:val="008660E5"/>
    <w:rsid w:val="00866112"/>
    <w:rsid w:val="00866308"/>
    <w:rsid w:val="008664D1"/>
    <w:rsid w:val="008666F6"/>
    <w:rsid w:val="008667B3"/>
    <w:rsid w:val="0086684A"/>
    <w:rsid w:val="0086697C"/>
    <w:rsid w:val="00866A34"/>
    <w:rsid w:val="00866DB2"/>
    <w:rsid w:val="00866DCD"/>
    <w:rsid w:val="00866F4D"/>
    <w:rsid w:val="00866FEE"/>
    <w:rsid w:val="00867044"/>
    <w:rsid w:val="008673E7"/>
    <w:rsid w:val="00867541"/>
    <w:rsid w:val="00867602"/>
    <w:rsid w:val="00867754"/>
    <w:rsid w:val="00867962"/>
    <w:rsid w:val="00867983"/>
    <w:rsid w:val="00867987"/>
    <w:rsid w:val="00867B57"/>
    <w:rsid w:val="00867D39"/>
    <w:rsid w:val="00867D8B"/>
    <w:rsid w:val="00867EBC"/>
    <w:rsid w:val="00870062"/>
    <w:rsid w:val="0087009C"/>
    <w:rsid w:val="0087012E"/>
    <w:rsid w:val="0087028C"/>
    <w:rsid w:val="00870788"/>
    <w:rsid w:val="008707B3"/>
    <w:rsid w:val="00870823"/>
    <w:rsid w:val="008709C1"/>
    <w:rsid w:val="00870CC2"/>
    <w:rsid w:val="00870D93"/>
    <w:rsid w:val="00870E49"/>
    <w:rsid w:val="00870E50"/>
    <w:rsid w:val="00870EFD"/>
    <w:rsid w:val="00870F6A"/>
    <w:rsid w:val="00871102"/>
    <w:rsid w:val="0087139F"/>
    <w:rsid w:val="0087163E"/>
    <w:rsid w:val="00871872"/>
    <w:rsid w:val="008719D0"/>
    <w:rsid w:val="00871A48"/>
    <w:rsid w:val="00871A7C"/>
    <w:rsid w:val="00871AED"/>
    <w:rsid w:val="00871B8F"/>
    <w:rsid w:val="00871CD6"/>
    <w:rsid w:val="00871D5C"/>
    <w:rsid w:val="00871FBB"/>
    <w:rsid w:val="008721FC"/>
    <w:rsid w:val="008722B4"/>
    <w:rsid w:val="00872311"/>
    <w:rsid w:val="0087242E"/>
    <w:rsid w:val="008724D9"/>
    <w:rsid w:val="008726B4"/>
    <w:rsid w:val="008728A1"/>
    <w:rsid w:val="008729AE"/>
    <w:rsid w:val="008729DD"/>
    <w:rsid w:val="00872AF7"/>
    <w:rsid w:val="00872B12"/>
    <w:rsid w:val="00872D46"/>
    <w:rsid w:val="00872DA9"/>
    <w:rsid w:val="00872DAD"/>
    <w:rsid w:val="00872DC7"/>
    <w:rsid w:val="00872EF3"/>
    <w:rsid w:val="00873125"/>
    <w:rsid w:val="0087312D"/>
    <w:rsid w:val="0087315E"/>
    <w:rsid w:val="00873161"/>
    <w:rsid w:val="008731A5"/>
    <w:rsid w:val="0087332B"/>
    <w:rsid w:val="0087337B"/>
    <w:rsid w:val="008733A6"/>
    <w:rsid w:val="008733C0"/>
    <w:rsid w:val="0087345C"/>
    <w:rsid w:val="0087347D"/>
    <w:rsid w:val="00873481"/>
    <w:rsid w:val="0087356B"/>
    <w:rsid w:val="0087365E"/>
    <w:rsid w:val="008737BE"/>
    <w:rsid w:val="00873931"/>
    <w:rsid w:val="00873933"/>
    <w:rsid w:val="0087397B"/>
    <w:rsid w:val="008739BC"/>
    <w:rsid w:val="008739DE"/>
    <w:rsid w:val="00873A6F"/>
    <w:rsid w:val="00873BDE"/>
    <w:rsid w:val="00873C94"/>
    <w:rsid w:val="00873DF0"/>
    <w:rsid w:val="00873E29"/>
    <w:rsid w:val="00873E44"/>
    <w:rsid w:val="00874054"/>
    <w:rsid w:val="008740C8"/>
    <w:rsid w:val="008740CB"/>
    <w:rsid w:val="008741D9"/>
    <w:rsid w:val="0087437C"/>
    <w:rsid w:val="0087437D"/>
    <w:rsid w:val="008743E9"/>
    <w:rsid w:val="00874420"/>
    <w:rsid w:val="0087457D"/>
    <w:rsid w:val="008745E4"/>
    <w:rsid w:val="008745EC"/>
    <w:rsid w:val="008745F6"/>
    <w:rsid w:val="008747B0"/>
    <w:rsid w:val="008748F2"/>
    <w:rsid w:val="00874964"/>
    <w:rsid w:val="00874B8D"/>
    <w:rsid w:val="00874C4A"/>
    <w:rsid w:val="00874D3B"/>
    <w:rsid w:val="00874E43"/>
    <w:rsid w:val="00874E7E"/>
    <w:rsid w:val="00875075"/>
    <w:rsid w:val="008750DB"/>
    <w:rsid w:val="0087514C"/>
    <w:rsid w:val="00875199"/>
    <w:rsid w:val="00875318"/>
    <w:rsid w:val="008754F8"/>
    <w:rsid w:val="0087563B"/>
    <w:rsid w:val="008756B0"/>
    <w:rsid w:val="008756FB"/>
    <w:rsid w:val="00875763"/>
    <w:rsid w:val="00875814"/>
    <w:rsid w:val="00875941"/>
    <w:rsid w:val="00875B27"/>
    <w:rsid w:val="00875B3A"/>
    <w:rsid w:val="00875C3A"/>
    <w:rsid w:val="00875CC4"/>
    <w:rsid w:val="00875D6E"/>
    <w:rsid w:val="00875E4E"/>
    <w:rsid w:val="00875FE2"/>
    <w:rsid w:val="008763AF"/>
    <w:rsid w:val="00876524"/>
    <w:rsid w:val="008765F5"/>
    <w:rsid w:val="008766E1"/>
    <w:rsid w:val="008769FE"/>
    <w:rsid w:val="00876AB9"/>
    <w:rsid w:val="00876B8D"/>
    <w:rsid w:val="00876C30"/>
    <w:rsid w:val="00876CA8"/>
    <w:rsid w:val="00876DF1"/>
    <w:rsid w:val="00876F04"/>
    <w:rsid w:val="00876FD3"/>
    <w:rsid w:val="00877014"/>
    <w:rsid w:val="0087702E"/>
    <w:rsid w:val="00877160"/>
    <w:rsid w:val="00877329"/>
    <w:rsid w:val="00877415"/>
    <w:rsid w:val="00877648"/>
    <w:rsid w:val="00877653"/>
    <w:rsid w:val="00877686"/>
    <w:rsid w:val="00877710"/>
    <w:rsid w:val="00877D9F"/>
    <w:rsid w:val="00877F71"/>
    <w:rsid w:val="00880150"/>
    <w:rsid w:val="008801B0"/>
    <w:rsid w:val="008802FD"/>
    <w:rsid w:val="008803BE"/>
    <w:rsid w:val="00880586"/>
    <w:rsid w:val="008805D9"/>
    <w:rsid w:val="00880781"/>
    <w:rsid w:val="0088093F"/>
    <w:rsid w:val="00880985"/>
    <w:rsid w:val="0088098F"/>
    <w:rsid w:val="00880A2E"/>
    <w:rsid w:val="00880C03"/>
    <w:rsid w:val="00881024"/>
    <w:rsid w:val="008811BA"/>
    <w:rsid w:val="0088148E"/>
    <w:rsid w:val="008814AA"/>
    <w:rsid w:val="00881734"/>
    <w:rsid w:val="008817DC"/>
    <w:rsid w:val="00881815"/>
    <w:rsid w:val="008818A3"/>
    <w:rsid w:val="00881A33"/>
    <w:rsid w:val="00881D3D"/>
    <w:rsid w:val="00881DF7"/>
    <w:rsid w:val="00881FD3"/>
    <w:rsid w:val="0088223B"/>
    <w:rsid w:val="00882391"/>
    <w:rsid w:val="00882476"/>
    <w:rsid w:val="00882501"/>
    <w:rsid w:val="00882574"/>
    <w:rsid w:val="0088262C"/>
    <w:rsid w:val="008827F9"/>
    <w:rsid w:val="00882AB0"/>
    <w:rsid w:val="00882BC8"/>
    <w:rsid w:val="00882C90"/>
    <w:rsid w:val="00882DC9"/>
    <w:rsid w:val="00882E79"/>
    <w:rsid w:val="00882E88"/>
    <w:rsid w:val="0088301D"/>
    <w:rsid w:val="00883038"/>
    <w:rsid w:val="00883111"/>
    <w:rsid w:val="00883279"/>
    <w:rsid w:val="008832BB"/>
    <w:rsid w:val="0088348E"/>
    <w:rsid w:val="0088349C"/>
    <w:rsid w:val="008836C1"/>
    <w:rsid w:val="008836FC"/>
    <w:rsid w:val="00883916"/>
    <w:rsid w:val="00883A2A"/>
    <w:rsid w:val="00883B8A"/>
    <w:rsid w:val="00883BBA"/>
    <w:rsid w:val="00883C0C"/>
    <w:rsid w:val="00883C5B"/>
    <w:rsid w:val="00883CAF"/>
    <w:rsid w:val="00883DF2"/>
    <w:rsid w:val="0088437F"/>
    <w:rsid w:val="0088439B"/>
    <w:rsid w:val="00884416"/>
    <w:rsid w:val="0088447D"/>
    <w:rsid w:val="0088476F"/>
    <w:rsid w:val="008848D6"/>
    <w:rsid w:val="00884925"/>
    <w:rsid w:val="00884A4A"/>
    <w:rsid w:val="00884B37"/>
    <w:rsid w:val="00884E79"/>
    <w:rsid w:val="00884F8A"/>
    <w:rsid w:val="0088512D"/>
    <w:rsid w:val="0088516C"/>
    <w:rsid w:val="008851C1"/>
    <w:rsid w:val="008854DF"/>
    <w:rsid w:val="00885599"/>
    <w:rsid w:val="00885755"/>
    <w:rsid w:val="0088586F"/>
    <w:rsid w:val="00885C72"/>
    <w:rsid w:val="00885D25"/>
    <w:rsid w:val="00885DF5"/>
    <w:rsid w:val="00885E4F"/>
    <w:rsid w:val="00885E92"/>
    <w:rsid w:val="0088602B"/>
    <w:rsid w:val="0088607E"/>
    <w:rsid w:val="00886228"/>
    <w:rsid w:val="008863CE"/>
    <w:rsid w:val="00886484"/>
    <w:rsid w:val="0088672D"/>
    <w:rsid w:val="00886757"/>
    <w:rsid w:val="008867E0"/>
    <w:rsid w:val="0088684E"/>
    <w:rsid w:val="008869C2"/>
    <w:rsid w:val="00886AB7"/>
    <w:rsid w:val="00886BF5"/>
    <w:rsid w:val="00886C09"/>
    <w:rsid w:val="00886C21"/>
    <w:rsid w:val="00886EC0"/>
    <w:rsid w:val="00886FFD"/>
    <w:rsid w:val="00887210"/>
    <w:rsid w:val="00887376"/>
    <w:rsid w:val="008874E4"/>
    <w:rsid w:val="00887517"/>
    <w:rsid w:val="00887518"/>
    <w:rsid w:val="0088753A"/>
    <w:rsid w:val="0088757B"/>
    <w:rsid w:val="0088769F"/>
    <w:rsid w:val="008876B4"/>
    <w:rsid w:val="008877BE"/>
    <w:rsid w:val="00887ACC"/>
    <w:rsid w:val="00887B1C"/>
    <w:rsid w:val="00887B59"/>
    <w:rsid w:val="00887D03"/>
    <w:rsid w:val="00887D51"/>
    <w:rsid w:val="00887D6E"/>
    <w:rsid w:val="00887E50"/>
    <w:rsid w:val="00887E5D"/>
    <w:rsid w:val="00890095"/>
    <w:rsid w:val="00890109"/>
    <w:rsid w:val="00890176"/>
    <w:rsid w:val="008901DD"/>
    <w:rsid w:val="0089026C"/>
    <w:rsid w:val="0089027D"/>
    <w:rsid w:val="00890305"/>
    <w:rsid w:val="008903B5"/>
    <w:rsid w:val="008904AF"/>
    <w:rsid w:val="00890726"/>
    <w:rsid w:val="008907C9"/>
    <w:rsid w:val="008907F7"/>
    <w:rsid w:val="008908F2"/>
    <w:rsid w:val="00890CA9"/>
    <w:rsid w:val="00890D7E"/>
    <w:rsid w:val="00890E8B"/>
    <w:rsid w:val="00890FC8"/>
    <w:rsid w:val="0089105C"/>
    <w:rsid w:val="00891079"/>
    <w:rsid w:val="0089125B"/>
    <w:rsid w:val="00891360"/>
    <w:rsid w:val="0089151F"/>
    <w:rsid w:val="00891534"/>
    <w:rsid w:val="008915BE"/>
    <w:rsid w:val="008915CD"/>
    <w:rsid w:val="008916CA"/>
    <w:rsid w:val="008917FF"/>
    <w:rsid w:val="008918C4"/>
    <w:rsid w:val="008919BB"/>
    <w:rsid w:val="00891A6C"/>
    <w:rsid w:val="00891BB0"/>
    <w:rsid w:val="00891D6C"/>
    <w:rsid w:val="00891E73"/>
    <w:rsid w:val="00891F4A"/>
    <w:rsid w:val="00892080"/>
    <w:rsid w:val="00892172"/>
    <w:rsid w:val="00892207"/>
    <w:rsid w:val="00892256"/>
    <w:rsid w:val="00892359"/>
    <w:rsid w:val="008923F3"/>
    <w:rsid w:val="00892495"/>
    <w:rsid w:val="008924CD"/>
    <w:rsid w:val="008925F4"/>
    <w:rsid w:val="00892704"/>
    <w:rsid w:val="008927BC"/>
    <w:rsid w:val="00892850"/>
    <w:rsid w:val="00892868"/>
    <w:rsid w:val="00892B33"/>
    <w:rsid w:val="00892D21"/>
    <w:rsid w:val="00892D30"/>
    <w:rsid w:val="00892DD3"/>
    <w:rsid w:val="00892E2F"/>
    <w:rsid w:val="00892E49"/>
    <w:rsid w:val="00892F06"/>
    <w:rsid w:val="00893236"/>
    <w:rsid w:val="00893369"/>
    <w:rsid w:val="00893514"/>
    <w:rsid w:val="008936CC"/>
    <w:rsid w:val="0089391E"/>
    <w:rsid w:val="00893923"/>
    <w:rsid w:val="00893957"/>
    <w:rsid w:val="00893AE7"/>
    <w:rsid w:val="00893BA0"/>
    <w:rsid w:val="00893C23"/>
    <w:rsid w:val="00893EB2"/>
    <w:rsid w:val="00893ED4"/>
    <w:rsid w:val="00893F79"/>
    <w:rsid w:val="008941D8"/>
    <w:rsid w:val="008942E4"/>
    <w:rsid w:val="0089450B"/>
    <w:rsid w:val="0089465B"/>
    <w:rsid w:val="008946B7"/>
    <w:rsid w:val="008946C9"/>
    <w:rsid w:val="008948F8"/>
    <w:rsid w:val="00894A5E"/>
    <w:rsid w:val="00894ABE"/>
    <w:rsid w:val="0089511A"/>
    <w:rsid w:val="0089515D"/>
    <w:rsid w:val="008951A1"/>
    <w:rsid w:val="0089540B"/>
    <w:rsid w:val="00895509"/>
    <w:rsid w:val="0089555D"/>
    <w:rsid w:val="008955B6"/>
    <w:rsid w:val="008956C0"/>
    <w:rsid w:val="0089585F"/>
    <w:rsid w:val="0089594D"/>
    <w:rsid w:val="00895977"/>
    <w:rsid w:val="008959C3"/>
    <w:rsid w:val="00895AE3"/>
    <w:rsid w:val="0089607A"/>
    <w:rsid w:val="008960F4"/>
    <w:rsid w:val="008961B2"/>
    <w:rsid w:val="00896242"/>
    <w:rsid w:val="00896345"/>
    <w:rsid w:val="008965BE"/>
    <w:rsid w:val="00896612"/>
    <w:rsid w:val="00896676"/>
    <w:rsid w:val="0089672B"/>
    <w:rsid w:val="00896A26"/>
    <w:rsid w:val="00896C7C"/>
    <w:rsid w:val="00896ED2"/>
    <w:rsid w:val="00896FF8"/>
    <w:rsid w:val="00897033"/>
    <w:rsid w:val="008970AF"/>
    <w:rsid w:val="008970BC"/>
    <w:rsid w:val="0089713A"/>
    <w:rsid w:val="008972C4"/>
    <w:rsid w:val="008973AA"/>
    <w:rsid w:val="0089748C"/>
    <w:rsid w:val="008975DB"/>
    <w:rsid w:val="00897678"/>
    <w:rsid w:val="008976DE"/>
    <w:rsid w:val="008977BB"/>
    <w:rsid w:val="0089784D"/>
    <w:rsid w:val="00897A66"/>
    <w:rsid w:val="00897B4E"/>
    <w:rsid w:val="00897BAD"/>
    <w:rsid w:val="00897C52"/>
    <w:rsid w:val="00897D72"/>
    <w:rsid w:val="00897DDE"/>
    <w:rsid w:val="00897EA4"/>
    <w:rsid w:val="00897F5E"/>
    <w:rsid w:val="00897F60"/>
    <w:rsid w:val="008A003F"/>
    <w:rsid w:val="008A00E1"/>
    <w:rsid w:val="008A0421"/>
    <w:rsid w:val="008A0458"/>
    <w:rsid w:val="008A0474"/>
    <w:rsid w:val="008A047A"/>
    <w:rsid w:val="008A04C8"/>
    <w:rsid w:val="008A0578"/>
    <w:rsid w:val="008A0625"/>
    <w:rsid w:val="008A067D"/>
    <w:rsid w:val="008A06F0"/>
    <w:rsid w:val="008A087F"/>
    <w:rsid w:val="008A0923"/>
    <w:rsid w:val="008A0964"/>
    <w:rsid w:val="008A0B3B"/>
    <w:rsid w:val="008A0C83"/>
    <w:rsid w:val="008A0DAD"/>
    <w:rsid w:val="008A0E0B"/>
    <w:rsid w:val="008A0E56"/>
    <w:rsid w:val="008A0F39"/>
    <w:rsid w:val="008A10F8"/>
    <w:rsid w:val="008A1119"/>
    <w:rsid w:val="008A125D"/>
    <w:rsid w:val="008A1299"/>
    <w:rsid w:val="008A12C1"/>
    <w:rsid w:val="008A1422"/>
    <w:rsid w:val="008A144F"/>
    <w:rsid w:val="008A1478"/>
    <w:rsid w:val="008A14BD"/>
    <w:rsid w:val="008A14DD"/>
    <w:rsid w:val="008A1512"/>
    <w:rsid w:val="008A1585"/>
    <w:rsid w:val="008A1CB3"/>
    <w:rsid w:val="008A1DD4"/>
    <w:rsid w:val="008A1E77"/>
    <w:rsid w:val="008A1ECC"/>
    <w:rsid w:val="008A1F13"/>
    <w:rsid w:val="008A2149"/>
    <w:rsid w:val="008A220F"/>
    <w:rsid w:val="008A234B"/>
    <w:rsid w:val="008A23C5"/>
    <w:rsid w:val="008A23E6"/>
    <w:rsid w:val="008A299C"/>
    <w:rsid w:val="008A29B0"/>
    <w:rsid w:val="008A2B7C"/>
    <w:rsid w:val="008A2B8C"/>
    <w:rsid w:val="008A2EC5"/>
    <w:rsid w:val="008A31E7"/>
    <w:rsid w:val="008A335B"/>
    <w:rsid w:val="008A3696"/>
    <w:rsid w:val="008A3934"/>
    <w:rsid w:val="008A3A24"/>
    <w:rsid w:val="008A3F99"/>
    <w:rsid w:val="008A401A"/>
    <w:rsid w:val="008A423B"/>
    <w:rsid w:val="008A433E"/>
    <w:rsid w:val="008A44DD"/>
    <w:rsid w:val="008A458B"/>
    <w:rsid w:val="008A4742"/>
    <w:rsid w:val="008A4799"/>
    <w:rsid w:val="008A47BA"/>
    <w:rsid w:val="008A4902"/>
    <w:rsid w:val="008A4909"/>
    <w:rsid w:val="008A492C"/>
    <w:rsid w:val="008A4A1F"/>
    <w:rsid w:val="008A4B4E"/>
    <w:rsid w:val="008A4EC3"/>
    <w:rsid w:val="008A4FC9"/>
    <w:rsid w:val="008A4FFB"/>
    <w:rsid w:val="008A5049"/>
    <w:rsid w:val="008A5177"/>
    <w:rsid w:val="008A5196"/>
    <w:rsid w:val="008A537F"/>
    <w:rsid w:val="008A5591"/>
    <w:rsid w:val="008A5725"/>
    <w:rsid w:val="008A591C"/>
    <w:rsid w:val="008A5975"/>
    <w:rsid w:val="008A5C14"/>
    <w:rsid w:val="008A5C67"/>
    <w:rsid w:val="008A5D69"/>
    <w:rsid w:val="008A5DE0"/>
    <w:rsid w:val="008A5E45"/>
    <w:rsid w:val="008A5E68"/>
    <w:rsid w:val="008A5ED0"/>
    <w:rsid w:val="008A60DF"/>
    <w:rsid w:val="008A6170"/>
    <w:rsid w:val="008A6235"/>
    <w:rsid w:val="008A673A"/>
    <w:rsid w:val="008A67AB"/>
    <w:rsid w:val="008A6900"/>
    <w:rsid w:val="008A6C63"/>
    <w:rsid w:val="008A6D00"/>
    <w:rsid w:val="008A6D53"/>
    <w:rsid w:val="008A6E09"/>
    <w:rsid w:val="008A6EF1"/>
    <w:rsid w:val="008A6F08"/>
    <w:rsid w:val="008A6FA1"/>
    <w:rsid w:val="008A70DF"/>
    <w:rsid w:val="008A70ED"/>
    <w:rsid w:val="008A7340"/>
    <w:rsid w:val="008A73BA"/>
    <w:rsid w:val="008A75C2"/>
    <w:rsid w:val="008A767B"/>
    <w:rsid w:val="008A7714"/>
    <w:rsid w:val="008A77FF"/>
    <w:rsid w:val="008A780B"/>
    <w:rsid w:val="008A78AC"/>
    <w:rsid w:val="008A7939"/>
    <w:rsid w:val="008A7A27"/>
    <w:rsid w:val="008A7B8E"/>
    <w:rsid w:val="008A7E06"/>
    <w:rsid w:val="008A7E08"/>
    <w:rsid w:val="008A7EB8"/>
    <w:rsid w:val="008A7FDA"/>
    <w:rsid w:val="008A7FE8"/>
    <w:rsid w:val="008B00C1"/>
    <w:rsid w:val="008B00D5"/>
    <w:rsid w:val="008B01B7"/>
    <w:rsid w:val="008B03B0"/>
    <w:rsid w:val="008B041E"/>
    <w:rsid w:val="008B0481"/>
    <w:rsid w:val="008B056C"/>
    <w:rsid w:val="008B064D"/>
    <w:rsid w:val="008B07F9"/>
    <w:rsid w:val="008B0AAA"/>
    <w:rsid w:val="008B0BE6"/>
    <w:rsid w:val="008B0C24"/>
    <w:rsid w:val="008B1017"/>
    <w:rsid w:val="008B105C"/>
    <w:rsid w:val="008B111C"/>
    <w:rsid w:val="008B121C"/>
    <w:rsid w:val="008B12AF"/>
    <w:rsid w:val="008B13B4"/>
    <w:rsid w:val="008B1796"/>
    <w:rsid w:val="008B185E"/>
    <w:rsid w:val="008B18BF"/>
    <w:rsid w:val="008B1A69"/>
    <w:rsid w:val="008B1A87"/>
    <w:rsid w:val="008B1BFF"/>
    <w:rsid w:val="008B1D5A"/>
    <w:rsid w:val="008B1F15"/>
    <w:rsid w:val="008B2004"/>
    <w:rsid w:val="008B2026"/>
    <w:rsid w:val="008B21E5"/>
    <w:rsid w:val="008B226A"/>
    <w:rsid w:val="008B237F"/>
    <w:rsid w:val="008B238B"/>
    <w:rsid w:val="008B2410"/>
    <w:rsid w:val="008B24DC"/>
    <w:rsid w:val="008B2602"/>
    <w:rsid w:val="008B27C6"/>
    <w:rsid w:val="008B27EA"/>
    <w:rsid w:val="008B28F2"/>
    <w:rsid w:val="008B2B49"/>
    <w:rsid w:val="008B2DD3"/>
    <w:rsid w:val="008B3021"/>
    <w:rsid w:val="008B30C0"/>
    <w:rsid w:val="008B32BA"/>
    <w:rsid w:val="008B33E0"/>
    <w:rsid w:val="008B3555"/>
    <w:rsid w:val="008B35BF"/>
    <w:rsid w:val="008B38E7"/>
    <w:rsid w:val="008B3A4C"/>
    <w:rsid w:val="008B3BB9"/>
    <w:rsid w:val="008B3E14"/>
    <w:rsid w:val="008B3EBD"/>
    <w:rsid w:val="008B3F00"/>
    <w:rsid w:val="008B3FCE"/>
    <w:rsid w:val="008B3FF9"/>
    <w:rsid w:val="008B4133"/>
    <w:rsid w:val="008B41E0"/>
    <w:rsid w:val="008B4285"/>
    <w:rsid w:val="008B42CE"/>
    <w:rsid w:val="008B4361"/>
    <w:rsid w:val="008B448B"/>
    <w:rsid w:val="008B44E9"/>
    <w:rsid w:val="008B45E6"/>
    <w:rsid w:val="008B47C3"/>
    <w:rsid w:val="008B4A70"/>
    <w:rsid w:val="008B4B8C"/>
    <w:rsid w:val="008B4BC6"/>
    <w:rsid w:val="008B4C64"/>
    <w:rsid w:val="008B4CBC"/>
    <w:rsid w:val="008B4FA4"/>
    <w:rsid w:val="008B5165"/>
    <w:rsid w:val="008B51CD"/>
    <w:rsid w:val="008B524B"/>
    <w:rsid w:val="008B5313"/>
    <w:rsid w:val="008B53FE"/>
    <w:rsid w:val="008B55E0"/>
    <w:rsid w:val="008B57BB"/>
    <w:rsid w:val="008B5904"/>
    <w:rsid w:val="008B5B82"/>
    <w:rsid w:val="008B5D8A"/>
    <w:rsid w:val="008B5E6C"/>
    <w:rsid w:val="008B5E71"/>
    <w:rsid w:val="008B5FAF"/>
    <w:rsid w:val="008B608A"/>
    <w:rsid w:val="008B60DA"/>
    <w:rsid w:val="008B6257"/>
    <w:rsid w:val="008B63CB"/>
    <w:rsid w:val="008B650B"/>
    <w:rsid w:val="008B65C6"/>
    <w:rsid w:val="008B6605"/>
    <w:rsid w:val="008B6800"/>
    <w:rsid w:val="008B68F9"/>
    <w:rsid w:val="008B6A5B"/>
    <w:rsid w:val="008B6BCF"/>
    <w:rsid w:val="008B7161"/>
    <w:rsid w:val="008B740B"/>
    <w:rsid w:val="008B7553"/>
    <w:rsid w:val="008B76A2"/>
    <w:rsid w:val="008B780A"/>
    <w:rsid w:val="008B78C9"/>
    <w:rsid w:val="008B7ABB"/>
    <w:rsid w:val="008B7D9E"/>
    <w:rsid w:val="008B7EC4"/>
    <w:rsid w:val="008C0182"/>
    <w:rsid w:val="008C024E"/>
    <w:rsid w:val="008C032B"/>
    <w:rsid w:val="008C03C3"/>
    <w:rsid w:val="008C044B"/>
    <w:rsid w:val="008C0684"/>
    <w:rsid w:val="008C0748"/>
    <w:rsid w:val="008C0AA1"/>
    <w:rsid w:val="008C0B59"/>
    <w:rsid w:val="008C0BA8"/>
    <w:rsid w:val="008C0CF5"/>
    <w:rsid w:val="008C0D61"/>
    <w:rsid w:val="008C0E1C"/>
    <w:rsid w:val="008C0EA1"/>
    <w:rsid w:val="008C0FAF"/>
    <w:rsid w:val="008C1039"/>
    <w:rsid w:val="008C11B6"/>
    <w:rsid w:val="008C1614"/>
    <w:rsid w:val="008C173F"/>
    <w:rsid w:val="008C1991"/>
    <w:rsid w:val="008C1A6E"/>
    <w:rsid w:val="008C1F12"/>
    <w:rsid w:val="008C213E"/>
    <w:rsid w:val="008C22B5"/>
    <w:rsid w:val="008C231E"/>
    <w:rsid w:val="008C241D"/>
    <w:rsid w:val="008C2421"/>
    <w:rsid w:val="008C244D"/>
    <w:rsid w:val="008C260C"/>
    <w:rsid w:val="008C260F"/>
    <w:rsid w:val="008C2673"/>
    <w:rsid w:val="008C27D3"/>
    <w:rsid w:val="008C286A"/>
    <w:rsid w:val="008C28F7"/>
    <w:rsid w:val="008C2B52"/>
    <w:rsid w:val="008C2C45"/>
    <w:rsid w:val="008C2D29"/>
    <w:rsid w:val="008C2DDE"/>
    <w:rsid w:val="008C2EB3"/>
    <w:rsid w:val="008C2FFC"/>
    <w:rsid w:val="008C3004"/>
    <w:rsid w:val="008C3183"/>
    <w:rsid w:val="008C324C"/>
    <w:rsid w:val="008C32D8"/>
    <w:rsid w:val="008C3454"/>
    <w:rsid w:val="008C3550"/>
    <w:rsid w:val="008C35ED"/>
    <w:rsid w:val="008C3655"/>
    <w:rsid w:val="008C36BF"/>
    <w:rsid w:val="008C3805"/>
    <w:rsid w:val="008C3979"/>
    <w:rsid w:val="008C39F8"/>
    <w:rsid w:val="008C3B51"/>
    <w:rsid w:val="008C3C1B"/>
    <w:rsid w:val="008C3CBA"/>
    <w:rsid w:val="008C3EDE"/>
    <w:rsid w:val="008C40B7"/>
    <w:rsid w:val="008C40CC"/>
    <w:rsid w:val="008C425F"/>
    <w:rsid w:val="008C449A"/>
    <w:rsid w:val="008C4550"/>
    <w:rsid w:val="008C476C"/>
    <w:rsid w:val="008C49A5"/>
    <w:rsid w:val="008C4A4D"/>
    <w:rsid w:val="008C4A86"/>
    <w:rsid w:val="008C4B0C"/>
    <w:rsid w:val="008C4C15"/>
    <w:rsid w:val="008C4C7C"/>
    <w:rsid w:val="008C5318"/>
    <w:rsid w:val="008C542C"/>
    <w:rsid w:val="008C5450"/>
    <w:rsid w:val="008C549F"/>
    <w:rsid w:val="008C55C8"/>
    <w:rsid w:val="008C55FE"/>
    <w:rsid w:val="008C5630"/>
    <w:rsid w:val="008C5636"/>
    <w:rsid w:val="008C5645"/>
    <w:rsid w:val="008C5780"/>
    <w:rsid w:val="008C5CD1"/>
    <w:rsid w:val="008C5D65"/>
    <w:rsid w:val="008C5E45"/>
    <w:rsid w:val="008C5FCB"/>
    <w:rsid w:val="008C6001"/>
    <w:rsid w:val="008C60B5"/>
    <w:rsid w:val="008C60F5"/>
    <w:rsid w:val="008C619B"/>
    <w:rsid w:val="008C61A1"/>
    <w:rsid w:val="008C6250"/>
    <w:rsid w:val="008C6278"/>
    <w:rsid w:val="008C63A2"/>
    <w:rsid w:val="008C66AB"/>
    <w:rsid w:val="008C66D9"/>
    <w:rsid w:val="008C6B1E"/>
    <w:rsid w:val="008C6C5E"/>
    <w:rsid w:val="008C6CD0"/>
    <w:rsid w:val="008C6E4F"/>
    <w:rsid w:val="008C6F5E"/>
    <w:rsid w:val="008C7380"/>
    <w:rsid w:val="008C744D"/>
    <w:rsid w:val="008C7621"/>
    <w:rsid w:val="008C78A0"/>
    <w:rsid w:val="008C78CF"/>
    <w:rsid w:val="008C7BC4"/>
    <w:rsid w:val="008C7D2D"/>
    <w:rsid w:val="008C7F06"/>
    <w:rsid w:val="008C7F93"/>
    <w:rsid w:val="008D0092"/>
    <w:rsid w:val="008D0160"/>
    <w:rsid w:val="008D033A"/>
    <w:rsid w:val="008D0455"/>
    <w:rsid w:val="008D071C"/>
    <w:rsid w:val="008D079A"/>
    <w:rsid w:val="008D0886"/>
    <w:rsid w:val="008D08AC"/>
    <w:rsid w:val="008D0929"/>
    <w:rsid w:val="008D09B8"/>
    <w:rsid w:val="008D0A7F"/>
    <w:rsid w:val="008D0C64"/>
    <w:rsid w:val="008D0DD8"/>
    <w:rsid w:val="008D1057"/>
    <w:rsid w:val="008D112F"/>
    <w:rsid w:val="008D1191"/>
    <w:rsid w:val="008D11EE"/>
    <w:rsid w:val="008D12F5"/>
    <w:rsid w:val="008D1763"/>
    <w:rsid w:val="008D1BAA"/>
    <w:rsid w:val="008D1C0A"/>
    <w:rsid w:val="008D1CFE"/>
    <w:rsid w:val="008D2032"/>
    <w:rsid w:val="008D2058"/>
    <w:rsid w:val="008D20FD"/>
    <w:rsid w:val="008D24D0"/>
    <w:rsid w:val="008D262C"/>
    <w:rsid w:val="008D28A7"/>
    <w:rsid w:val="008D293B"/>
    <w:rsid w:val="008D29EF"/>
    <w:rsid w:val="008D2A1B"/>
    <w:rsid w:val="008D2B07"/>
    <w:rsid w:val="008D2B74"/>
    <w:rsid w:val="008D2CF9"/>
    <w:rsid w:val="008D2D79"/>
    <w:rsid w:val="008D2FC5"/>
    <w:rsid w:val="008D3031"/>
    <w:rsid w:val="008D31C4"/>
    <w:rsid w:val="008D33C8"/>
    <w:rsid w:val="008D3429"/>
    <w:rsid w:val="008D35AF"/>
    <w:rsid w:val="008D37FB"/>
    <w:rsid w:val="008D397D"/>
    <w:rsid w:val="008D3B05"/>
    <w:rsid w:val="008D3C4A"/>
    <w:rsid w:val="008D3CB3"/>
    <w:rsid w:val="008D3EB2"/>
    <w:rsid w:val="008D424D"/>
    <w:rsid w:val="008D427D"/>
    <w:rsid w:val="008D44C3"/>
    <w:rsid w:val="008D4637"/>
    <w:rsid w:val="008D468F"/>
    <w:rsid w:val="008D4703"/>
    <w:rsid w:val="008D4744"/>
    <w:rsid w:val="008D47AB"/>
    <w:rsid w:val="008D4928"/>
    <w:rsid w:val="008D492F"/>
    <w:rsid w:val="008D49CA"/>
    <w:rsid w:val="008D4A4F"/>
    <w:rsid w:val="008D4A91"/>
    <w:rsid w:val="008D4AC9"/>
    <w:rsid w:val="008D4B89"/>
    <w:rsid w:val="008D4C09"/>
    <w:rsid w:val="008D4C46"/>
    <w:rsid w:val="008D4E15"/>
    <w:rsid w:val="008D4F6C"/>
    <w:rsid w:val="008D5038"/>
    <w:rsid w:val="008D5136"/>
    <w:rsid w:val="008D51DA"/>
    <w:rsid w:val="008D545F"/>
    <w:rsid w:val="008D556D"/>
    <w:rsid w:val="008D55B0"/>
    <w:rsid w:val="008D55F5"/>
    <w:rsid w:val="008D576F"/>
    <w:rsid w:val="008D58CC"/>
    <w:rsid w:val="008D5B45"/>
    <w:rsid w:val="008D6203"/>
    <w:rsid w:val="008D6431"/>
    <w:rsid w:val="008D6489"/>
    <w:rsid w:val="008D64D0"/>
    <w:rsid w:val="008D64E8"/>
    <w:rsid w:val="008D6584"/>
    <w:rsid w:val="008D6585"/>
    <w:rsid w:val="008D66C1"/>
    <w:rsid w:val="008D66F7"/>
    <w:rsid w:val="008D6898"/>
    <w:rsid w:val="008D6BDA"/>
    <w:rsid w:val="008D6DAB"/>
    <w:rsid w:val="008D6DE5"/>
    <w:rsid w:val="008D6E1E"/>
    <w:rsid w:val="008D6FD6"/>
    <w:rsid w:val="008D7061"/>
    <w:rsid w:val="008D71DF"/>
    <w:rsid w:val="008D726C"/>
    <w:rsid w:val="008D72E8"/>
    <w:rsid w:val="008D7523"/>
    <w:rsid w:val="008D7579"/>
    <w:rsid w:val="008D7681"/>
    <w:rsid w:val="008D7744"/>
    <w:rsid w:val="008D77BC"/>
    <w:rsid w:val="008D7840"/>
    <w:rsid w:val="008D7868"/>
    <w:rsid w:val="008D7B37"/>
    <w:rsid w:val="008D7C0E"/>
    <w:rsid w:val="008D7C72"/>
    <w:rsid w:val="008D7C89"/>
    <w:rsid w:val="008D7E32"/>
    <w:rsid w:val="008D7EDA"/>
    <w:rsid w:val="008E02B2"/>
    <w:rsid w:val="008E0476"/>
    <w:rsid w:val="008E074F"/>
    <w:rsid w:val="008E07E0"/>
    <w:rsid w:val="008E0816"/>
    <w:rsid w:val="008E0933"/>
    <w:rsid w:val="008E0B8B"/>
    <w:rsid w:val="008E0D06"/>
    <w:rsid w:val="008E0D81"/>
    <w:rsid w:val="008E0E0E"/>
    <w:rsid w:val="008E0E3F"/>
    <w:rsid w:val="008E0F7F"/>
    <w:rsid w:val="008E117A"/>
    <w:rsid w:val="008E11AE"/>
    <w:rsid w:val="008E12E7"/>
    <w:rsid w:val="008E1395"/>
    <w:rsid w:val="008E13E0"/>
    <w:rsid w:val="008E145C"/>
    <w:rsid w:val="008E146F"/>
    <w:rsid w:val="008E1545"/>
    <w:rsid w:val="008E15E3"/>
    <w:rsid w:val="008E1650"/>
    <w:rsid w:val="008E16B6"/>
    <w:rsid w:val="008E1877"/>
    <w:rsid w:val="008E18BF"/>
    <w:rsid w:val="008E18D1"/>
    <w:rsid w:val="008E1948"/>
    <w:rsid w:val="008E1A4C"/>
    <w:rsid w:val="008E1A8F"/>
    <w:rsid w:val="008E1AF6"/>
    <w:rsid w:val="008E1BB2"/>
    <w:rsid w:val="008E1C20"/>
    <w:rsid w:val="008E1D8C"/>
    <w:rsid w:val="008E1E80"/>
    <w:rsid w:val="008E2103"/>
    <w:rsid w:val="008E2457"/>
    <w:rsid w:val="008E25D9"/>
    <w:rsid w:val="008E2773"/>
    <w:rsid w:val="008E28BD"/>
    <w:rsid w:val="008E2918"/>
    <w:rsid w:val="008E29FE"/>
    <w:rsid w:val="008E2A3C"/>
    <w:rsid w:val="008E2B2B"/>
    <w:rsid w:val="008E2BFF"/>
    <w:rsid w:val="008E2C1D"/>
    <w:rsid w:val="008E2C8F"/>
    <w:rsid w:val="008E2D8F"/>
    <w:rsid w:val="008E2EE9"/>
    <w:rsid w:val="008E3034"/>
    <w:rsid w:val="008E3130"/>
    <w:rsid w:val="008E32A4"/>
    <w:rsid w:val="008E32F9"/>
    <w:rsid w:val="008E3336"/>
    <w:rsid w:val="008E337F"/>
    <w:rsid w:val="008E34FC"/>
    <w:rsid w:val="008E3637"/>
    <w:rsid w:val="008E3687"/>
    <w:rsid w:val="008E37F1"/>
    <w:rsid w:val="008E3AAA"/>
    <w:rsid w:val="008E3C11"/>
    <w:rsid w:val="008E3F8F"/>
    <w:rsid w:val="008E3FE1"/>
    <w:rsid w:val="008E4041"/>
    <w:rsid w:val="008E4129"/>
    <w:rsid w:val="008E4170"/>
    <w:rsid w:val="008E446E"/>
    <w:rsid w:val="008E44C1"/>
    <w:rsid w:val="008E45E3"/>
    <w:rsid w:val="008E47EB"/>
    <w:rsid w:val="008E49CF"/>
    <w:rsid w:val="008E4B1F"/>
    <w:rsid w:val="008E4D52"/>
    <w:rsid w:val="008E4DBA"/>
    <w:rsid w:val="008E4EBD"/>
    <w:rsid w:val="008E4F10"/>
    <w:rsid w:val="008E505B"/>
    <w:rsid w:val="008E50AD"/>
    <w:rsid w:val="008E50B9"/>
    <w:rsid w:val="008E5321"/>
    <w:rsid w:val="008E5567"/>
    <w:rsid w:val="008E55CB"/>
    <w:rsid w:val="008E56C0"/>
    <w:rsid w:val="008E588E"/>
    <w:rsid w:val="008E5A30"/>
    <w:rsid w:val="008E5A40"/>
    <w:rsid w:val="008E5A42"/>
    <w:rsid w:val="008E5BE3"/>
    <w:rsid w:val="008E5CBF"/>
    <w:rsid w:val="008E5DAF"/>
    <w:rsid w:val="008E5DDB"/>
    <w:rsid w:val="008E5F95"/>
    <w:rsid w:val="008E60C3"/>
    <w:rsid w:val="008E61B4"/>
    <w:rsid w:val="008E623E"/>
    <w:rsid w:val="008E62C9"/>
    <w:rsid w:val="008E6469"/>
    <w:rsid w:val="008E64C0"/>
    <w:rsid w:val="008E64C7"/>
    <w:rsid w:val="008E6602"/>
    <w:rsid w:val="008E6985"/>
    <w:rsid w:val="008E6A1F"/>
    <w:rsid w:val="008E6A9E"/>
    <w:rsid w:val="008E6B89"/>
    <w:rsid w:val="008E6BCC"/>
    <w:rsid w:val="008E6C0A"/>
    <w:rsid w:val="008E6DD7"/>
    <w:rsid w:val="008E6EF3"/>
    <w:rsid w:val="008E7164"/>
    <w:rsid w:val="008E7291"/>
    <w:rsid w:val="008E72F9"/>
    <w:rsid w:val="008E75C9"/>
    <w:rsid w:val="008E7615"/>
    <w:rsid w:val="008E7740"/>
    <w:rsid w:val="008E78CB"/>
    <w:rsid w:val="008E7A2E"/>
    <w:rsid w:val="008E7C4F"/>
    <w:rsid w:val="008F0125"/>
    <w:rsid w:val="008F0162"/>
    <w:rsid w:val="008F0233"/>
    <w:rsid w:val="008F0256"/>
    <w:rsid w:val="008F0258"/>
    <w:rsid w:val="008F0458"/>
    <w:rsid w:val="008F05C0"/>
    <w:rsid w:val="008F0850"/>
    <w:rsid w:val="008F093B"/>
    <w:rsid w:val="008F0A20"/>
    <w:rsid w:val="008F0AC8"/>
    <w:rsid w:val="008F0BED"/>
    <w:rsid w:val="008F0C3C"/>
    <w:rsid w:val="008F0C63"/>
    <w:rsid w:val="008F0CEC"/>
    <w:rsid w:val="008F0D6D"/>
    <w:rsid w:val="008F0D9F"/>
    <w:rsid w:val="008F0F53"/>
    <w:rsid w:val="008F0FD3"/>
    <w:rsid w:val="008F128A"/>
    <w:rsid w:val="008F12FE"/>
    <w:rsid w:val="008F1437"/>
    <w:rsid w:val="008F14BF"/>
    <w:rsid w:val="008F1579"/>
    <w:rsid w:val="008F15FF"/>
    <w:rsid w:val="008F179D"/>
    <w:rsid w:val="008F17F7"/>
    <w:rsid w:val="008F18D6"/>
    <w:rsid w:val="008F1988"/>
    <w:rsid w:val="008F19C1"/>
    <w:rsid w:val="008F1AE4"/>
    <w:rsid w:val="008F1B66"/>
    <w:rsid w:val="008F1C3E"/>
    <w:rsid w:val="008F1CAC"/>
    <w:rsid w:val="008F2098"/>
    <w:rsid w:val="008F20C8"/>
    <w:rsid w:val="008F2147"/>
    <w:rsid w:val="008F2542"/>
    <w:rsid w:val="008F257D"/>
    <w:rsid w:val="008F25FF"/>
    <w:rsid w:val="008F26BD"/>
    <w:rsid w:val="008F27BD"/>
    <w:rsid w:val="008F29C6"/>
    <w:rsid w:val="008F2B9C"/>
    <w:rsid w:val="008F2DD1"/>
    <w:rsid w:val="008F2E0D"/>
    <w:rsid w:val="008F2F2C"/>
    <w:rsid w:val="008F2FF2"/>
    <w:rsid w:val="008F30EB"/>
    <w:rsid w:val="008F30FB"/>
    <w:rsid w:val="008F31FB"/>
    <w:rsid w:val="008F3321"/>
    <w:rsid w:val="008F33A9"/>
    <w:rsid w:val="008F349E"/>
    <w:rsid w:val="008F34B5"/>
    <w:rsid w:val="008F36B1"/>
    <w:rsid w:val="008F38AA"/>
    <w:rsid w:val="008F38CA"/>
    <w:rsid w:val="008F3951"/>
    <w:rsid w:val="008F3A2E"/>
    <w:rsid w:val="008F3D3D"/>
    <w:rsid w:val="008F3D7E"/>
    <w:rsid w:val="008F3DAD"/>
    <w:rsid w:val="008F3E77"/>
    <w:rsid w:val="008F3ED8"/>
    <w:rsid w:val="008F3F3F"/>
    <w:rsid w:val="008F4321"/>
    <w:rsid w:val="008F447A"/>
    <w:rsid w:val="008F44BA"/>
    <w:rsid w:val="008F4583"/>
    <w:rsid w:val="008F4628"/>
    <w:rsid w:val="008F4712"/>
    <w:rsid w:val="008F4774"/>
    <w:rsid w:val="008F481F"/>
    <w:rsid w:val="008F4A24"/>
    <w:rsid w:val="008F4B2D"/>
    <w:rsid w:val="008F4B38"/>
    <w:rsid w:val="008F4BA4"/>
    <w:rsid w:val="008F4BF6"/>
    <w:rsid w:val="008F4CF7"/>
    <w:rsid w:val="008F4DE0"/>
    <w:rsid w:val="008F4E69"/>
    <w:rsid w:val="008F4E9B"/>
    <w:rsid w:val="008F53AF"/>
    <w:rsid w:val="008F547E"/>
    <w:rsid w:val="008F54E0"/>
    <w:rsid w:val="008F5747"/>
    <w:rsid w:val="008F5969"/>
    <w:rsid w:val="008F5A63"/>
    <w:rsid w:val="008F5AC5"/>
    <w:rsid w:val="008F5D46"/>
    <w:rsid w:val="008F5E38"/>
    <w:rsid w:val="008F5F61"/>
    <w:rsid w:val="008F5F85"/>
    <w:rsid w:val="008F60F5"/>
    <w:rsid w:val="008F61FC"/>
    <w:rsid w:val="008F630E"/>
    <w:rsid w:val="008F63AE"/>
    <w:rsid w:val="008F64FE"/>
    <w:rsid w:val="008F673E"/>
    <w:rsid w:val="008F6751"/>
    <w:rsid w:val="008F679B"/>
    <w:rsid w:val="008F682D"/>
    <w:rsid w:val="008F68AA"/>
    <w:rsid w:val="008F68DB"/>
    <w:rsid w:val="008F6901"/>
    <w:rsid w:val="008F69BA"/>
    <w:rsid w:val="008F6A14"/>
    <w:rsid w:val="008F6A7D"/>
    <w:rsid w:val="008F6BA7"/>
    <w:rsid w:val="008F6BC8"/>
    <w:rsid w:val="008F6CB8"/>
    <w:rsid w:val="008F6D82"/>
    <w:rsid w:val="008F6D9F"/>
    <w:rsid w:val="008F6E5D"/>
    <w:rsid w:val="008F6F1E"/>
    <w:rsid w:val="008F704B"/>
    <w:rsid w:val="008F7055"/>
    <w:rsid w:val="008F7144"/>
    <w:rsid w:val="008F7148"/>
    <w:rsid w:val="008F730F"/>
    <w:rsid w:val="008F7406"/>
    <w:rsid w:val="008F76C2"/>
    <w:rsid w:val="008F788A"/>
    <w:rsid w:val="008F788F"/>
    <w:rsid w:val="008F78AB"/>
    <w:rsid w:val="008F7BA7"/>
    <w:rsid w:val="008F7BFE"/>
    <w:rsid w:val="008F7C0E"/>
    <w:rsid w:val="008F7C80"/>
    <w:rsid w:val="008F7CE9"/>
    <w:rsid w:val="008F7D1E"/>
    <w:rsid w:val="008F7D69"/>
    <w:rsid w:val="008F7F1F"/>
    <w:rsid w:val="008F7F4A"/>
    <w:rsid w:val="008F7FB0"/>
    <w:rsid w:val="0090004E"/>
    <w:rsid w:val="0090004F"/>
    <w:rsid w:val="009000D0"/>
    <w:rsid w:val="0090021A"/>
    <w:rsid w:val="00900269"/>
    <w:rsid w:val="009003C7"/>
    <w:rsid w:val="0090060B"/>
    <w:rsid w:val="009006F5"/>
    <w:rsid w:val="00900966"/>
    <w:rsid w:val="0090098A"/>
    <w:rsid w:val="00900A37"/>
    <w:rsid w:val="00900B01"/>
    <w:rsid w:val="00900B3E"/>
    <w:rsid w:val="00900D3C"/>
    <w:rsid w:val="00900DB7"/>
    <w:rsid w:val="00900F20"/>
    <w:rsid w:val="009011B3"/>
    <w:rsid w:val="00901269"/>
    <w:rsid w:val="00901376"/>
    <w:rsid w:val="0090193B"/>
    <w:rsid w:val="009019AE"/>
    <w:rsid w:val="00901ACF"/>
    <w:rsid w:val="00901D8C"/>
    <w:rsid w:val="00901EBA"/>
    <w:rsid w:val="00901F61"/>
    <w:rsid w:val="00902033"/>
    <w:rsid w:val="0090217E"/>
    <w:rsid w:val="00902184"/>
    <w:rsid w:val="009021FF"/>
    <w:rsid w:val="009023A3"/>
    <w:rsid w:val="009023F2"/>
    <w:rsid w:val="009026BB"/>
    <w:rsid w:val="0090285C"/>
    <w:rsid w:val="009028DD"/>
    <w:rsid w:val="009029BE"/>
    <w:rsid w:val="00902BE5"/>
    <w:rsid w:val="00902CFB"/>
    <w:rsid w:val="00902E5B"/>
    <w:rsid w:val="00902E63"/>
    <w:rsid w:val="0090311A"/>
    <w:rsid w:val="0090311F"/>
    <w:rsid w:val="009031C4"/>
    <w:rsid w:val="009031E0"/>
    <w:rsid w:val="0090325D"/>
    <w:rsid w:val="0090334E"/>
    <w:rsid w:val="0090362B"/>
    <w:rsid w:val="0090391F"/>
    <w:rsid w:val="00903A39"/>
    <w:rsid w:val="00903C2E"/>
    <w:rsid w:val="00903D6A"/>
    <w:rsid w:val="00903F35"/>
    <w:rsid w:val="00903F39"/>
    <w:rsid w:val="00904003"/>
    <w:rsid w:val="009040A9"/>
    <w:rsid w:val="00904122"/>
    <w:rsid w:val="00904286"/>
    <w:rsid w:val="0090430D"/>
    <w:rsid w:val="00904356"/>
    <w:rsid w:val="00904656"/>
    <w:rsid w:val="00904692"/>
    <w:rsid w:val="009047EC"/>
    <w:rsid w:val="009047F2"/>
    <w:rsid w:val="009047FB"/>
    <w:rsid w:val="00904886"/>
    <w:rsid w:val="00904915"/>
    <w:rsid w:val="009049CC"/>
    <w:rsid w:val="00904B0D"/>
    <w:rsid w:val="00904D9C"/>
    <w:rsid w:val="009050BF"/>
    <w:rsid w:val="0090538C"/>
    <w:rsid w:val="009053E4"/>
    <w:rsid w:val="00905449"/>
    <w:rsid w:val="009054E3"/>
    <w:rsid w:val="00905537"/>
    <w:rsid w:val="009055AE"/>
    <w:rsid w:val="00905653"/>
    <w:rsid w:val="00905672"/>
    <w:rsid w:val="009056C7"/>
    <w:rsid w:val="009056D4"/>
    <w:rsid w:val="009057E3"/>
    <w:rsid w:val="00905800"/>
    <w:rsid w:val="00905869"/>
    <w:rsid w:val="0090590D"/>
    <w:rsid w:val="00905974"/>
    <w:rsid w:val="009059BC"/>
    <w:rsid w:val="009059D7"/>
    <w:rsid w:val="00905BDB"/>
    <w:rsid w:val="00905C43"/>
    <w:rsid w:val="00905D18"/>
    <w:rsid w:val="0090614D"/>
    <w:rsid w:val="0090669C"/>
    <w:rsid w:val="00906776"/>
    <w:rsid w:val="00906A0C"/>
    <w:rsid w:val="00906A17"/>
    <w:rsid w:val="00906B66"/>
    <w:rsid w:val="00906E8C"/>
    <w:rsid w:val="00906FA0"/>
    <w:rsid w:val="00906FC5"/>
    <w:rsid w:val="0090709C"/>
    <w:rsid w:val="00907108"/>
    <w:rsid w:val="009071F5"/>
    <w:rsid w:val="00907209"/>
    <w:rsid w:val="00907266"/>
    <w:rsid w:val="009074AA"/>
    <w:rsid w:val="009075C5"/>
    <w:rsid w:val="0090769E"/>
    <w:rsid w:val="00907986"/>
    <w:rsid w:val="00907A18"/>
    <w:rsid w:val="00907A1C"/>
    <w:rsid w:val="00907B30"/>
    <w:rsid w:val="00907B99"/>
    <w:rsid w:val="00907CB9"/>
    <w:rsid w:val="00907DB1"/>
    <w:rsid w:val="00907E90"/>
    <w:rsid w:val="00907EF0"/>
    <w:rsid w:val="00907FC8"/>
    <w:rsid w:val="0091027C"/>
    <w:rsid w:val="00910301"/>
    <w:rsid w:val="009103E6"/>
    <w:rsid w:val="009103EE"/>
    <w:rsid w:val="0091052A"/>
    <w:rsid w:val="009105B1"/>
    <w:rsid w:val="009107B9"/>
    <w:rsid w:val="00910B4D"/>
    <w:rsid w:val="00910B79"/>
    <w:rsid w:val="00910BAD"/>
    <w:rsid w:val="00910D92"/>
    <w:rsid w:val="00910D98"/>
    <w:rsid w:val="00910E1D"/>
    <w:rsid w:val="00910E70"/>
    <w:rsid w:val="00910E96"/>
    <w:rsid w:val="00910FB3"/>
    <w:rsid w:val="009110CE"/>
    <w:rsid w:val="00911208"/>
    <w:rsid w:val="0091142A"/>
    <w:rsid w:val="0091164F"/>
    <w:rsid w:val="009117EC"/>
    <w:rsid w:val="00911C80"/>
    <w:rsid w:val="00911DB4"/>
    <w:rsid w:val="00912053"/>
    <w:rsid w:val="00912350"/>
    <w:rsid w:val="009125B5"/>
    <w:rsid w:val="00912671"/>
    <w:rsid w:val="009126B9"/>
    <w:rsid w:val="009126CC"/>
    <w:rsid w:val="00912787"/>
    <w:rsid w:val="0091279D"/>
    <w:rsid w:val="009127ED"/>
    <w:rsid w:val="0091285B"/>
    <w:rsid w:val="00912B28"/>
    <w:rsid w:val="00912D03"/>
    <w:rsid w:val="00912E23"/>
    <w:rsid w:val="00912F05"/>
    <w:rsid w:val="00912F61"/>
    <w:rsid w:val="009130AA"/>
    <w:rsid w:val="00913139"/>
    <w:rsid w:val="00913274"/>
    <w:rsid w:val="0091329D"/>
    <w:rsid w:val="009132C5"/>
    <w:rsid w:val="009132EC"/>
    <w:rsid w:val="00913343"/>
    <w:rsid w:val="009133C8"/>
    <w:rsid w:val="009133CE"/>
    <w:rsid w:val="009133FB"/>
    <w:rsid w:val="009134DC"/>
    <w:rsid w:val="00913501"/>
    <w:rsid w:val="0091357A"/>
    <w:rsid w:val="009136A2"/>
    <w:rsid w:val="00913B08"/>
    <w:rsid w:val="00913B20"/>
    <w:rsid w:val="00913CE9"/>
    <w:rsid w:val="00913E0E"/>
    <w:rsid w:val="00913E73"/>
    <w:rsid w:val="00913F90"/>
    <w:rsid w:val="009140E1"/>
    <w:rsid w:val="00914182"/>
    <w:rsid w:val="009142A5"/>
    <w:rsid w:val="0091440C"/>
    <w:rsid w:val="009144C1"/>
    <w:rsid w:val="009144CA"/>
    <w:rsid w:val="009144DF"/>
    <w:rsid w:val="00914538"/>
    <w:rsid w:val="0091458A"/>
    <w:rsid w:val="009146CD"/>
    <w:rsid w:val="009148BB"/>
    <w:rsid w:val="00914932"/>
    <w:rsid w:val="0091496E"/>
    <w:rsid w:val="0091497B"/>
    <w:rsid w:val="00914981"/>
    <w:rsid w:val="009149EB"/>
    <w:rsid w:val="00914A83"/>
    <w:rsid w:val="00914ADD"/>
    <w:rsid w:val="00914B8E"/>
    <w:rsid w:val="00914C86"/>
    <w:rsid w:val="00914D47"/>
    <w:rsid w:val="00914E97"/>
    <w:rsid w:val="00914F4E"/>
    <w:rsid w:val="00915450"/>
    <w:rsid w:val="0091550B"/>
    <w:rsid w:val="0091552F"/>
    <w:rsid w:val="00915634"/>
    <w:rsid w:val="0091585A"/>
    <w:rsid w:val="00915AC9"/>
    <w:rsid w:val="00915DEE"/>
    <w:rsid w:val="00915E7B"/>
    <w:rsid w:val="00915ED1"/>
    <w:rsid w:val="0091600E"/>
    <w:rsid w:val="009160D5"/>
    <w:rsid w:val="00916216"/>
    <w:rsid w:val="00916220"/>
    <w:rsid w:val="0091639C"/>
    <w:rsid w:val="009163B1"/>
    <w:rsid w:val="009164AF"/>
    <w:rsid w:val="00916580"/>
    <w:rsid w:val="009165AD"/>
    <w:rsid w:val="0091662E"/>
    <w:rsid w:val="00916693"/>
    <w:rsid w:val="009166E3"/>
    <w:rsid w:val="00916870"/>
    <w:rsid w:val="00916983"/>
    <w:rsid w:val="00916BB8"/>
    <w:rsid w:val="00916CDE"/>
    <w:rsid w:val="00916D6E"/>
    <w:rsid w:val="00916E16"/>
    <w:rsid w:val="00916E20"/>
    <w:rsid w:val="00916F4F"/>
    <w:rsid w:val="00917075"/>
    <w:rsid w:val="00917236"/>
    <w:rsid w:val="0091726F"/>
    <w:rsid w:val="00917289"/>
    <w:rsid w:val="0091733F"/>
    <w:rsid w:val="009175F5"/>
    <w:rsid w:val="00917781"/>
    <w:rsid w:val="009177DB"/>
    <w:rsid w:val="00917801"/>
    <w:rsid w:val="0091782C"/>
    <w:rsid w:val="00917900"/>
    <w:rsid w:val="0091795B"/>
    <w:rsid w:val="00917A29"/>
    <w:rsid w:val="00917A76"/>
    <w:rsid w:val="00917B70"/>
    <w:rsid w:val="00917F0B"/>
    <w:rsid w:val="00920619"/>
    <w:rsid w:val="009207E1"/>
    <w:rsid w:val="009207E3"/>
    <w:rsid w:val="00920822"/>
    <w:rsid w:val="0092097A"/>
    <w:rsid w:val="00920B33"/>
    <w:rsid w:val="00920B42"/>
    <w:rsid w:val="00920B81"/>
    <w:rsid w:val="00920CA2"/>
    <w:rsid w:val="00920E71"/>
    <w:rsid w:val="00920F3A"/>
    <w:rsid w:val="00920F9B"/>
    <w:rsid w:val="00921032"/>
    <w:rsid w:val="00921115"/>
    <w:rsid w:val="00921162"/>
    <w:rsid w:val="00921168"/>
    <w:rsid w:val="00921419"/>
    <w:rsid w:val="0092153E"/>
    <w:rsid w:val="0092155A"/>
    <w:rsid w:val="00921586"/>
    <w:rsid w:val="0092184E"/>
    <w:rsid w:val="009219BC"/>
    <w:rsid w:val="00921A09"/>
    <w:rsid w:val="00921CC8"/>
    <w:rsid w:val="00921DBD"/>
    <w:rsid w:val="00921EA5"/>
    <w:rsid w:val="00921EAE"/>
    <w:rsid w:val="00921F44"/>
    <w:rsid w:val="009220D0"/>
    <w:rsid w:val="009221EC"/>
    <w:rsid w:val="00922224"/>
    <w:rsid w:val="00922246"/>
    <w:rsid w:val="009222BE"/>
    <w:rsid w:val="00922333"/>
    <w:rsid w:val="00922367"/>
    <w:rsid w:val="00922392"/>
    <w:rsid w:val="00922591"/>
    <w:rsid w:val="00922592"/>
    <w:rsid w:val="0092276C"/>
    <w:rsid w:val="009227BF"/>
    <w:rsid w:val="00922A1D"/>
    <w:rsid w:val="00922A67"/>
    <w:rsid w:val="00922AF6"/>
    <w:rsid w:val="00922BA4"/>
    <w:rsid w:val="00922E91"/>
    <w:rsid w:val="0092324D"/>
    <w:rsid w:val="00923276"/>
    <w:rsid w:val="00923327"/>
    <w:rsid w:val="00923460"/>
    <w:rsid w:val="00923675"/>
    <w:rsid w:val="0092397B"/>
    <w:rsid w:val="00923998"/>
    <w:rsid w:val="00923A81"/>
    <w:rsid w:val="00923AFF"/>
    <w:rsid w:val="00923B31"/>
    <w:rsid w:val="00923BE7"/>
    <w:rsid w:val="00923D14"/>
    <w:rsid w:val="00923EF2"/>
    <w:rsid w:val="009241E9"/>
    <w:rsid w:val="0092421A"/>
    <w:rsid w:val="0092423B"/>
    <w:rsid w:val="009243E8"/>
    <w:rsid w:val="009244CE"/>
    <w:rsid w:val="00924518"/>
    <w:rsid w:val="00924671"/>
    <w:rsid w:val="0092468A"/>
    <w:rsid w:val="009246A1"/>
    <w:rsid w:val="009246DE"/>
    <w:rsid w:val="0092470F"/>
    <w:rsid w:val="00924761"/>
    <w:rsid w:val="0092476A"/>
    <w:rsid w:val="009248F6"/>
    <w:rsid w:val="009249BA"/>
    <w:rsid w:val="00924A8D"/>
    <w:rsid w:val="00924B7A"/>
    <w:rsid w:val="00924D53"/>
    <w:rsid w:val="00924EAA"/>
    <w:rsid w:val="00924F30"/>
    <w:rsid w:val="00924F45"/>
    <w:rsid w:val="00924F64"/>
    <w:rsid w:val="00924FA2"/>
    <w:rsid w:val="009251CF"/>
    <w:rsid w:val="009251D3"/>
    <w:rsid w:val="00925307"/>
    <w:rsid w:val="009254AD"/>
    <w:rsid w:val="00925618"/>
    <w:rsid w:val="00925731"/>
    <w:rsid w:val="009257E5"/>
    <w:rsid w:val="009258E5"/>
    <w:rsid w:val="0092599F"/>
    <w:rsid w:val="00925D21"/>
    <w:rsid w:val="00925D9E"/>
    <w:rsid w:val="009261AA"/>
    <w:rsid w:val="009262F1"/>
    <w:rsid w:val="00926372"/>
    <w:rsid w:val="0092649A"/>
    <w:rsid w:val="00926544"/>
    <w:rsid w:val="009266AA"/>
    <w:rsid w:val="0092676F"/>
    <w:rsid w:val="009267AD"/>
    <w:rsid w:val="0092680C"/>
    <w:rsid w:val="00926873"/>
    <w:rsid w:val="0092697B"/>
    <w:rsid w:val="00926A23"/>
    <w:rsid w:val="00926A94"/>
    <w:rsid w:val="00926B19"/>
    <w:rsid w:val="00926DAA"/>
    <w:rsid w:val="00926FB0"/>
    <w:rsid w:val="00927235"/>
    <w:rsid w:val="009272D3"/>
    <w:rsid w:val="00927333"/>
    <w:rsid w:val="0092741D"/>
    <w:rsid w:val="009274F3"/>
    <w:rsid w:val="009275CC"/>
    <w:rsid w:val="0092765C"/>
    <w:rsid w:val="009276C9"/>
    <w:rsid w:val="00927744"/>
    <w:rsid w:val="00927841"/>
    <w:rsid w:val="00927D6B"/>
    <w:rsid w:val="00927FB9"/>
    <w:rsid w:val="00927FD4"/>
    <w:rsid w:val="009302F3"/>
    <w:rsid w:val="0093038F"/>
    <w:rsid w:val="00930408"/>
    <w:rsid w:val="00930515"/>
    <w:rsid w:val="009305C2"/>
    <w:rsid w:val="00930768"/>
    <w:rsid w:val="00930914"/>
    <w:rsid w:val="00930935"/>
    <w:rsid w:val="00930B3B"/>
    <w:rsid w:val="00930D8E"/>
    <w:rsid w:val="00931087"/>
    <w:rsid w:val="009310A8"/>
    <w:rsid w:val="009313AF"/>
    <w:rsid w:val="009313DF"/>
    <w:rsid w:val="0093145E"/>
    <w:rsid w:val="009314CA"/>
    <w:rsid w:val="009315CB"/>
    <w:rsid w:val="009315E5"/>
    <w:rsid w:val="0093173A"/>
    <w:rsid w:val="00931804"/>
    <w:rsid w:val="00931946"/>
    <w:rsid w:val="00931947"/>
    <w:rsid w:val="00931994"/>
    <w:rsid w:val="00931A3A"/>
    <w:rsid w:val="00931A8A"/>
    <w:rsid w:val="00931C3C"/>
    <w:rsid w:val="00931C62"/>
    <w:rsid w:val="00931D35"/>
    <w:rsid w:val="00931DB8"/>
    <w:rsid w:val="00931F6C"/>
    <w:rsid w:val="00931F90"/>
    <w:rsid w:val="0093204F"/>
    <w:rsid w:val="0093210E"/>
    <w:rsid w:val="009324D3"/>
    <w:rsid w:val="00932767"/>
    <w:rsid w:val="009328C0"/>
    <w:rsid w:val="009328EC"/>
    <w:rsid w:val="00932A72"/>
    <w:rsid w:val="00932A8D"/>
    <w:rsid w:val="00932ADF"/>
    <w:rsid w:val="00932B48"/>
    <w:rsid w:val="00932BE9"/>
    <w:rsid w:val="00932CA3"/>
    <w:rsid w:val="00932DE6"/>
    <w:rsid w:val="00932EFA"/>
    <w:rsid w:val="009330EF"/>
    <w:rsid w:val="00933360"/>
    <w:rsid w:val="009333B4"/>
    <w:rsid w:val="009333CF"/>
    <w:rsid w:val="009337D1"/>
    <w:rsid w:val="00933804"/>
    <w:rsid w:val="0093384C"/>
    <w:rsid w:val="009338CD"/>
    <w:rsid w:val="00933991"/>
    <w:rsid w:val="00933A37"/>
    <w:rsid w:val="00933AEA"/>
    <w:rsid w:val="00933B37"/>
    <w:rsid w:val="00933BA7"/>
    <w:rsid w:val="00933BF7"/>
    <w:rsid w:val="00933CE0"/>
    <w:rsid w:val="00933F4B"/>
    <w:rsid w:val="00933F55"/>
    <w:rsid w:val="00933FB2"/>
    <w:rsid w:val="00933FE5"/>
    <w:rsid w:val="0093408C"/>
    <w:rsid w:val="00934186"/>
    <w:rsid w:val="009341B2"/>
    <w:rsid w:val="00934221"/>
    <w:rsid w:val="0093441A"/>
    <w:rsid w:val="00934540"/>
    <w:rsid w:val="009347F7"/>
    <w:rsid w:val="00934857"/>
    <w:rsid w:val="0093488F"/>
    <w:rsid w:val="0093491A"/>
    <w:rsid w:val="009349BC"/>
    <w:rsid w:val="00934AD7"/>
    <w:rsid w:val="00934B81"/>
    <w:rsid w:val="00934C3C"/>
    <w:rsid w:val="00934E04"/>
    <w:rsid w:val="00934E41"/>
    <w:rsid w:val="00934F33"/>
    <w:rsid w:val="0093504B"/>
    <w:rsid w:val="009357D9"/>
    <w:rsid w:val="0093589A"/>
    <w:rsid w:val="00935A03"/>
    <w:rsid w:val="00935A1A"/>
    <w:rsid w:val="00935B26"/>
    <w:rsid w:val="00935C95"/>
    <w:rsid w:val="00936084"/>
    <w:rsid w:val="00936124"/>
    <w:rsid w:val="00936174"/>
    <w:rsid w:val="009361E4"/>
    <w:rsid w:val="009362F4"/>
    <w:rsid w:val="009362FE"/>
    <w:rsid w:val="009363BA"/>
    <w:rsid w:val="009366A8"/>
    <w:rsid w:val="0093687D"/>
    <w:rsid w:val="0093698E"/>
    <w:rsid w:val="009369A1"/>
    <w:rsid w:val="009369E2"/>
    <w:rsid w:val="00936AB0"/>
    <w:rsid w:val="00936ABD"/>
    <w:rsid w:val="00936B02"/>
    <w:rsid w:val="00936B31"/>
    <w:rsid w:val="00936BC6"/>
    <w:rsid w:val="00936C00"/>
    <w:rsid w:val="00936D6F"/>
    <w:rsid w:val="00936ECD"/>
    <w:rsid w:val="00936F55"/>
    <w:rsid w:val="009370D3"/>
    <w:rsid w:val="0093734C"/>
    <w:rsid w:val="009375E8"/>
    <w:rsid w:val="0093765A"/>
    <w:rsid w:val="009378D9"/>
    <w:rsid w:val="00937987"/>
    <w:rsid w:val="00937BBF"/>
    <w:rsid w:val="00937D9D"/>
    <w:rsid w:val="00937FA9"/>
    <w:rsid w:val="0094008D"/>
    <w:rsid w:val="00940332"/>
    <w:rsid w:val="00940373"/>
    <w:rsid w:val="00940558"/>
    <w:rsid w:val="009405BF"/>
    <w:rsid w:val="00940631"/>
    <w:rsid w:val="00940634"/>
    <w:rsid w:val="00940691"/>
    <w:rsid w:val="00940810"/>
    <w:rsid w:val="00940959"/>
    <w:rsid w:val="00940B6A"/>
    <w:rsid w:val="00940C28"/>
    <w:rsid w:val="00940DB0"/>
    <w:rsid w:val="00940E78"/>
    <w:rsid w:val="00940F5F"/>
    <w:rsid w:val="0094106F"/>
    <w:rsid w:val="009410CC"/>
    <w:rsid w:val="00941105"/>
    <w:rsid w:val="00941116"/>
    <w:rsid w:val="009412C7"/>
    <w:rsid w:val="00941304"/>
    <w:rsid w:val="009414AD"/>
    <w:rsid w:val="009415F0"/>
    <w:rsid w:val="009416B0"/>
    <w:rsid w:val="009418C9"/>
    <w:rsid w:val="0094193C"/>
    <w:rsid w:val="00941D4B"/>
    <w:rsid w:val="00941DC2"/>
    <w:rsid w:val="00941DD6"/>
    <w:rsid w:val="00941F0F"/>
    <w:rsid w:val="009421F3"/>
    <w:rsid w:val="00942269"/>
    <w:rsid w:val="009422FD"/>
    <w:rsid w:val="00942362"/>
    <w:rsid w:val="009423AB"/>
    <w:rsid w:val="0094246D"/>
    <w:rsid w:val="0094255D"/>
    <w:rsid w:val="00942777"/>
    <w:rsid w:val="009428A9"/>
    <w:rsid w:val="009428EF"/>
    <w:rsid w:val="009429D2"/>
    <w:rsid w:val="00942A60"/>
    <w:rsid w:val="00942B8D"/>
    <w:rsid w:val="00942BF5"/>
    <w:rsid w:val="00942F0D"/>
    <w:rsid w:val="00942F16"/>
    <w:rsid w:val="00942FAC"/>
    <w:rsid w:val="00943040"/>
    <w:rsid w:val="009430D5"/>
    <w:rsid w:val="009431C5"/>
    <w:rsid w:val="0094328F"/>
    <w:rsid w:val="00943403"/>
    <w:rsid w:val="0094366E"/>
    <w:rsid w:val="009436C7"/>
    <w:rsid w:val="00943760"/>
    <w:rsid w:val="009438B6"/>
    <w:rsid w:val="00943B84"/>
    <w:rsid w:val="00943CC0"/>
    <w:rsid w:val="00943D7B"/>
    <w:rsid w:val="00943DD8"/>
    <w:rsid w:val="00943E65"/>
    <w:rsid w:val="00943E99"/>
    <w:rsid w:val="00943FD3"/>
    <w:rsid w:val="00943FFA"/>
    <w:rsid w:val="00944285"/>
    <w:rsid w:val="00944424"/>
    <w:rsid w:val="0094465B"/>
    <w:rsid w:val="009446E5"/>
    <w:rsid w:val="009447DF"/>
    <w:rsid w:val="009449FA"/>
    <w:rsid w:val="00944A4D"/>
    <w:rsid w:val="00944A95"/>
    <w:rsid w:val="00944AAD"/>
    <w:rsid w:val="00944B95"/>
    <w:rsid w:val="00944D0C"/>
    <w:rsid w:val="00944E4E"/>
    <w:rsid w:val="00944EC6"/>
    <w:rsid w:val="00944ECD"/>
    <w:rsid w:val="00945019"/>
    <w:rsid w:val="009450A0"/>
    <w:rsid w:val="00945112"/>
    <w:rsid w:val="00945131"/>
    <w:rsid w:val="009451AA"/>
    <w:rsid w:val="0094532A"/>
    <w:rsid w:val="00945371"/>
    <w:rsid w:val="0094549C"/>
    <w:rsid w:val="009455EA"/>
    <w:rsid w:val="00945631"/>
    <w:rsid w:val="00945865"/>
    <w:rsid w:val="00945882"/>
    <w:rsid w:val="00945A6A"/>
    <w:rsid w:val="00945D67"/>
    <w:rsid w:val="00945DD0"/>
    <w:rsid w:val="00945E9D"/>
    <w:rsid w:val="00945EFF"/>
    <w:rsid w:val="00946006"/>
    <w:rsid w:val="0094601F"/>
    <w:rsid w:val="009460FB"/>
    <w:rsid w:val="0094632A"/>
    <w:rsid w:val="00946364"/>
    <w:rsid w:val="009463C2"/>
    <w:rsid w:val="00946811"/>
    <w:rsid w:val="00946840"/>
    <w:rsid w:val="00946847"/>
    <w:rsid w:val="00946859"/>
    <w:rsid w:val="009468B7"/>
    <w:rsid w:val="0094694B"/>
    <w:rsid w:val="00946A05"/>
    <w:rsid w:val="00946C30"/>
    <w:rsid w:val="00946D59"/>
    <w:rsid w:val="00946E47"/>
    <w:rsid w:val="00946FCB"/>
    <w:rsid w:val="009470CF"/>
    <w:rsid w:val="00947132"/>
    <w:rsid w:val="009472B9"/>
    <w:rsid w:val="0094748E"/>
    <w:rsid w:val="0094750B"/>
    <w:rsid w:val="009476FA"/>
    <w:rsid w:val="009477D4"/>
    <w:rsid w:val="0094783D"/>
    <w:rsid w:val="009479E1"/>
    <w:rsid w:val="00947A22"/>
    <w:rsid w:val="00947A57"/>
    <w:rsid w:val="00947A73"/>
    <w:rsid w:val="00947B69"/>
    <w:rsid w:val="00947C26"/>
    <w:rsid w:val="00947E05"/>
    <w:rsid w:val="00947F0A"/>
    <w:rsid w:val="00947F70"/>
    <w:rsid w:val="00947FD7"/>
    <w:rsid w:val="009500C1"/>
    <w:rsid w:val="009501FC"/>
    <w:rsid w:val="009502A9"/>
    <w:rsid w:val="00950421"/>
    <w:rsid w:val="009504DE"/>
    <w:rsid w:val="00950585"/>
    <w:rsid w:val="009505A6"/>
    <w:rsid w:val="00950908"/>
    <w:rsid w:val="00950A15"/>
    <w:rsid w:val="00950B80"/>
    <w:rsid w:val="00950D00"/>
    <w:rsid w:val="00950E28"/>
    <w:rsid w:val="00950ECE"/>
    <w:rsid w:val="00950EF5"/>
    <w:rsid w:val="00950F3D"/>
    <w:rsid w:val="0095105E"/>
    <w:rsid w:val="009511BC"/>
    <w:rsid w:val="00951321"/>
    <w:rsid w:val="00951356"/>
    <w:rsid w:val="00951373"/>
    <w:rsid w:val="00951401"/>
    <w:rsid w:val="0095144B"/>
    <w:rsid w:val="009516B9"/>
    <w:rsid w:val="00951A9A"/>
    <w:rsid w:val="00951DC4"/>
    <w:rsid w:val="00951DE0"/>
    <w:rsid w:val="00951DED"/>
    <w:rsid w:val="00951E87"/>
    <w:rsid w:val="0095206A"/>
    <w:rsid w:val="00952302"/>
    <w:rsid w:val="00952492"/>
    <w:rsid w:val="009524C0"/>
    <w:rsid w:val="00952821"/>
    <w:rsid w:val="00952888"/>
    <w:rsid w:val="00952A7A"/>
    <w:rsid w:val="00952B3A"/>
    <w:rsid w:val="00952D17"/>
    <w:rsid w:val="00952FA0"/>
    <w:rsid w:val="00952FBB"/>
    <w:rsid w:val="009533F4"/>
    <w:rsid w:val="00953524"/>
    <w:rsid w:val="00953624"/>
    <w:rsid w:val="00953666"/>
    <w:rsid w:val="00953963"/>
    <w:rsid w:val="00953A6C"/>
    <w:rsid w:val="00953B10"/>
    <w:rsid w:val="00953B97"/>
    <w:rsid w:val="00953CAF"/>
    <w:rsid w:val="00953ED7"/>
    <w:rsid w:val="0095403E"/>
    <w:rsid w:val="0095406E"/>
    <w:rsid w:val="0095407E"/>
    <w:rsid w:val="009541FE"/>
    <w:rsid w:val="009542B9"/>
    <w:rsid w:val="009542CA"/>
    <w:rsid w:val="0095440A"/>
    <w:rsid w:val="00954717"/>
    <w:rsid w:val="00954854"/>
    <w:rsid w:val="0095490E"/>
    <w:rsid w:val="00954956"/>
    <w:rsid w:val="009549C7"/>
    <w:rsid w:val="00954AB2"/>
    <w:rsid w:val="00954AC6"/>
    <w:rsid w:val="009550D6"/>
    <w:rsid w:val="009550EA"/>
    <w:rsid w:val="0095522E"/>
    <w:rsid w:val="009554BE"/>
    <w:rsid w:val="009554E5"/>
    <w:rsid w:val="009558D5"/>
    <w:rsid w:val="00955972"/>
    <w:rsid w:val="009559B6"/>
    <w:rsid w:val="00955AB2"/>
    <w:rsid w:val="00955C25"/>
    <w:rsid w:val="00955D86"/>
    <w:rsid w:val="00955D92"/>
    <w:rsid w:val="00955DC1"/>
    <w:rsid w:val="00955DF2"/>
    <w:rsid w:val="00955F0E"/>
    <w:rsid w:val="00956142"/>
    <w:rsid w:val="00956172"/>
    <w:rsid w:val="0095618E"/>
    <w:rsid w:val="009561C3"/>
    <w:rsid w:val="00956237"/>
    <w:rsid w:val="009562AE"/>
    <w:rsid w:val="009562DE"/>
    <w:rsid w:val="009563E2"/>
    <w:rsid w:val="009566A6"/>
    <w:rsid w:val="009567D8"/>
    <w:rsid w:val="00956935"/>
    <w:rsid w:val="0095693A"/>
    <w:rsid w:val="00956A1E"/>
    <w:rsid w:val="00956D92"/>
    <w:rsid w:val="00956F5D"/>
    <w:rsid w:val="00956F90"/>
    <w:rsid w:val="00956FD7"/>
    <w:rsid w:val="00956FF9"/>
    <w:rsid w:val="00957327"/>
    <w:rsid w:val="009575BB"/>
    <w:rsid w:val="009576CA"/>
    <w:rsid w:val="009576F3"/>
    <w:rsid w:val="00957708"/>
    <w:rsid w:val="00957837"/>
    <w:rsid w:val="00957871"/>
    <w:rsid w:val="0095791C"/>
    <w:rsid w:val="00957977"/>
    <w:rsid w:val="00957B89"/>
    <w:rsid w:val="00957CB0"/>
    <w:rsid w:val="00957D32"/>
    <w:rsid w:val="00957DB8"/>
    <w:rsid w:val="00957F8F"/>
    <w:rsid w:val="00960111"/>
    <w:rsid w:val="0096055E"/>
    <w:rsid w:val="009605FF"/>
    <w:rsid w:val="00960777"/>
    <w:rsid w:val="00960873"/>
    <w:rsid w:val="00960ADE"/>
    <w:rsid w:val="00960B2A"/>
    <w:rsid w:val="00960F35"/>
    <w:rsid w:val="00960F9A"/>
    <w:rsid w:val="00960FB7"/>
    <w:rsid w:val="009610AF"/>
    <w:rsid w:val="0096114E"/>
    <w:rsid w:val="00961154"/>
    <w:rsid w:val="009615B7"/>
    <w:rsid w:val="00961861"/>
    <w:rsid w:val="00961907"/>
    <w:rsid w:val="0096195B"/>
    <w:rsid w:val="00961AEF"/>
    <w:rsid w:val="00961C34"/>
    <w:rsid w:val="00961C43"/>
    <w:rsid w:val="00961DA1"/>
    <w:rsid w:val="00961EDA"/>
    <w:rsid w:val="00961F78"/>
    <w:rsid w:val="00961F9A"/>
    <w:rsid w:val="00962037"/>
    <w:rsid w:val="00962277"/>
    <w:rsid w:val="009622F2"/>
    <w:rsid w:val="00962389"/>
    <w:rsid w:val="009623FC"/>
    <w:rsid w:val="00962480"/>
    <w:rsid w:val="009626AD"/>
    <w:rsid w:val="009626C5"/>
    <w:rsid w:val="0096299A"/>
    <w:rsid w:val="00962A31"/>
    <w:rsid w:val="00962BF6"/>
    <w:rsid w:val="00962D0C"/>
    <w:rsid w:val="00962D43"/>
    <w:rsid w:val="00962F37"/>
    <w:rsid w:val="00963131"/>
    <w:rsid w:val="00963182"/>
    <w:rsid w:val="009631B4"/>
    <w:rsid w:val="00963281"/>
    <w:rsid w:val="009634A3"/>
    <w:rsid w:val="00963516"/>
    <w:rsid w:val="009636AA"/>
    <w:rsid w:val="00963741"/>
    <w:rsid w:val="009637E6"/>
    <w:rsid w:val="00963962"/>
    <w:rsid w:val="00963C76"/>
    <w:rsid w:val="00963D21"/>
    <w:rsid w:val="0096404C"/>
    <w:rsid w:val="009643AC"/>
    <w:rsid w:val="00964455"/>
    <w:rsid w:val="00964495"/>
    <w:rsid w:val="009646C4"/>
    <w:rsid w:val="00964949"/>
    <w:rsid w:val="009649DC"/>
    <w:rsid w:val="00964A73"/>
    <w:rsid w:val="00964BD8"/>
    <w:rsid w:val="00964BFE"/>
    <w:rsid w:val="00964C45"/>
    <w:rsid w:val="00964C58"/>
    <w:rsid w:val="00964C7F"/>
    <w:rsid w:val="00964C80"/>
    <w:rsid w:val="00964DAC"/>
    <w:rsid w:val="00964EDA"/>
    <w:rsid w:val="00965235"/>
    <w:rsid w:val="0096545D"/>
    <w:rsid w:val="00965818"/>
    <w:rsid w:val="00965959"/>
    <w:rsid w:val="009659CF"/>
    <w:rsid w:val="009659F9"/>
    <w:rsid w:val="00965E9D"/>
    <w:rsid w:val="00965F4B"/>
    <w:rsid w:val="00965FC3"/>
    <w:rsid w:val="0096622E"/>
    <w:rsid w:val="00966326"/>
    <w:rsid w:val="009663C4"/>
    <w:rsid w:val="00966441"/>
    <w:rsid w:val="00966473"/>
    <w:rsid w:val="00966484"/>
    <w:rsid w:val="00966495"/>
    <w:rsid w:val="009664D6"/>
    <w:rsid w:val="0096663E"/>
    <w:rsid w:val="0096667A"/>
    <w:rsid w:val="00966965"/>
    <w:rsid w:val="00966999"/>
    <w:rsid w:val="009669B1"/>
    <w:rsid w:val="00966AFC"/>
    <w:rsid w:val="00966BF2"/>
    <w:rsid w:val="00966C5A"/>
    <w:rsid w:val="00966CEC"/>
    <w:rsid w:val="00966ED5"/>
    <w:rsid w:val="0096727A"/>
    <w:rsid w:val="00967296"/>
    <w:rsid w:val="009673CF"/>
    <w:rsid w:val="0096741B"/>
    <w:rsid w:val="00967427"/>
    <w:rsid w:val="00967471"/>
    <w:rsid w:val="00967683"/>
    <w:rsid w:val="0096779F"/>
    <w:rsid w:val="00967894"/>
    <w:rsid w:val="00967AC1"/>
    <w:rsid w:val="00967C35"/>
    <w:rsid w:val="00967C99"/>
    <w:rsid w:val="00967CA9"/>
    <w:rsid w:val="00967D01"/>
    <w:rsid w:val="00967EC3"/>
    <w:rsid w:val="00967F28"/>
    <w:rsid w:val="009700EF"/>
    <w:rsid w:val="0097021E"/>
    <w:rsid w:val="00970239"/>
    <w:rsid w:val="009702A1"/>
    <w:rsid w:val="009702FC"/>
    <w:rsid w:val="00970349"/>
    <w:rsid w:val="0097048E"/>
    <w:rsid w:val="00970569"/>
    <w:rsid w:val="0097081A"/>
    <w:rsid w:val="009708AD"/>
    <w:rsid w:val="00970909"/>
    <w:rsid w:val="00970A57"/>
    <w:rsid w:val="00970AEC"/>
    <w:rsid w:val="00970D40"/>
    <w:rsid w:val="00970DB7"/>
    <w:rsid w:val="00970DD9"/>
    <w:rsid w:val="00970F96"/>
    <w:rsid w:val="00971395"/>
    <w:rsid w:val="00971442"/>
    <w:rsid w:val="00971522"/>
    <w:rsid w:val="009715D4"/>
    <w:rsid w:val="009716D9"/>
    <w:rsid w:val="00971743"/>
    <w:rsid w:val="00971770"/>
    <w:rsid w:val="0097187D"/>
    <w:rsid w:val="00971A3B"/>
    <w:rsid w:val="00971B5C"/>
    <w:rsid w:val="00971DC8"/>
    <w:rsid w:val="0097216A"/>
    <w:rsid w:val="009723AB"/>
    <w:rsid w:val="009723AF"/>
    <w:rsid w:val="009723B3"/>
    <w:rsid w:val="009724B3"/>
    <w:rsid w:val="00972748"/>
    <w:rsid w:val="0097274A"/>
    <w:rsid w:val="0097274D"/>
    <w:rsid w:val="009727B2"/>
    <w:rsid w:val="00972A39"/>
    <w:rsid w:val="00972D9E"/>
    <w:rsid w:val="00973061"/>
    <w:rsid w:val="0097322F"/>
    <w:rsid w:val="00973394"/>
    <w:rsid w:val="009734F6"/>
    <w:rsid w:val="00973686"/>
    <w:rsid w:val="00973807"/>
    <w:rsid w:val="009738B4"/>
    <w:rsid w:val="00973ACB"/>
    <w:rsid w:val="00973BC5"/>
    <w:rsid w:val="00973E34"/>
    <w:rsid w:val="0097413F"/>
    <w:rsid w:val="009741D0"/>
    <w:rsid w:val="009743A5"/>
    <w:rsid w:val="0097449C"/>
    <w:rsid w:val="009744B3"/>
    <w:rsid w:val="0097474B"/>
    <w:rsid w:val="009748D6"/>
    <w:rsid w:val="00974A08"/>
    <w:rsid w:val="00974A23"/>
    <w:rsid w:val="00974B05"/>
    <w:rsid w:val="00974BFD"/>
    <w:rsid w:val="00974C18"/>
    <w:rsid w:val="00974C5E"/>
    <w:rsid w:val="00974CA9"/>
    <w:rsid w:val="00974CB1"/>
    <w:rsid w:val="00974DC5"/>
    <w:rsid w:val="00975052"/>
    <w:rsid w:val="00975062"/>
    <w:rsid w:val="0097519C"/>
    <w:rsid w:val="009752DC"/>
    <w:rsid w:val="00975335"/>
    <w:rsid w:val="00975371"/>
    <w:rsid w:val="0097546A"/>
    <w:rsid w:val="009754C4"/>
    <w:rsid w:val="009754CA"/>
    <w:rsid w:val="009754F4"/>
    <w:rsid w:val="0097552D"/>
    <w:rsid w:val="009756BE"/>
    <w:rsid w:val="009758DF"/>
    <w:rsid w:val="00975A62"/>
    <w:rsid w:val="00975B4F"/>
    <w:rsid w:val="00975D09"/>
    <w:rsid w:val="00975D1D"/>
    <w:rsid w:val="00975D62"/>
    <w:rsid w:val="00975D96"/>
    <w:rsid w:val="0097607D"/>
    <w:rsid w:val="00976116"/>
    <w:rsid w:val="00976166"/>
    <w:rsid w:val="009763BF"/>
    <w:rsid w:val="009763E6"/>
    <w:rsid w:val="0097664E"/>
    <w:rsid w:val="00976718"/>
    <w:rsid w:val="0097695A"/>
    <w:rsid w:val="00976D12"/>
    <w:rsid w:val="00976D44"/>
    <w:rsid w:val="00976F3B"/>
    <w:rsid w:val="00977054"/>
    <w:rsid w:val="0097713D"/>
    <w:rsid w:val="0097731E"/>
    <w:rsid w:val="009774B9"/>
    <w:rsid w:val="009774CB"/>
    <w:rsid w:val="009775C4"/>
    <w:rsid w:val="00977643"/>
    <w:rsid w:val="00977789"/>
    <w:rsid w:val="0097783B"/>
    <w:rsid w:val="00977924"/>
    <w:rsid w:val="00977973"/>
    <w:rsid w:val="00977A6A"/>
    <w:rsid w:val="00977C4D"/>
    <w:rsid w:val="00977C75"/>
    <w:rsid w:val="00977CC3"/>
    <w:rsid w:val="00977CC4"/>
    <w:rsid w:val="00977FCE"/>
    <w:rsid w:val="00980019"/>
    <w:rsid w:val="009801CE"/>
    <w:rsid w:val="009804AA"/>
    <w:rsid w:val="00980649"/>
    <w:rsid w:val="00980686"/>
    <w:rsid w:val="009807A4"/>
    <w:rsid w:val="009807DB"/>
    <w:rsid w:val="00980C16"/>
    <w:rsid w:val="00980C53"/>
    <w:rsid w:val="00980D80"/>
    <w:rsid w:val="00981249"/>
    <w:rsid w:val="0098127A"/>
    <w:rsid w:val="009814D3"/>
    <w:rsid w:val="00981504"/>
    <w:rsid w:val="0098153C"/>
    <w:rsid w:val="0098185B"/>
    <w:rsid w:val="009818E9"/>
    <w:rsid w:val="00981B66"/>
    <w:rsid w:val="00981BC1"/>
    <w:rsid w:val="00981C4D"/>
    <w:rsid w:val="00981D0B"/>
    <w:rsid w:val="00981F20"/>
    <w:rsid w:val="00982100"/>
    <w:rsid w:val="009822B4"/>
    <w:rsid w:val="009823F3"/>
    <w:rsid w:val="00982424"/>
    <w:rsid w:val="00982544"/>
    <w:rsid w:val="0098281F"/>
    <w:rsid w:val="009828F4"/>
    <w:rsid w:val="00982AC5"/>
    <w:rsid w:val="00982B06"/>
    <w:rsid w:val="00982BCC"/>
    <w:rsid w:val="00982C7B"/>
    <w:rsid w:val="00982F41"/>
    <w:rsid w:val="00983113"/>
    <w:rsid w:val="00983218"/>
    <w:rsid w:val="009833C7"/>
    <w:rsid w:val="00983459"/>
    <w:rsid w:val="00983604"/>
    <w:rsid w:val="00983771"/>
    <w:rsid w:val="00983808"/>
    <w:rsid w:val="00983B10"/>
    <w:rsid w:val="00983B84"/>
    <w:rsid w:val="00983B9A"/>
    <w:rsid w:val="00983E2E"/>
    <w:rsid w:val="00983E58"/>
    <w:rsid w:val="00983EC0"/>
    <w:rsid w:val="00983F25"/>
    <w:rsid w:val="0098400C"/>
    <w:rsid w:val="0098423B"/>
    <w:rsid w:val="009845ED"/>
    <w:rsid w:val="0098461D"/>
    <w:rsid w:val="009846CD"/>
    <w:rsid w:val="0098480A"/>
    <w:rsid w:val="00984955"/>
    <w:rsid w:val="0098497C"/>
    <w:rsid w:val="0098499B"/>
    <w:rsid w:val="00984CAC"/>
    <w:rsid w:val="00984DB3"/>
    <w:rsid w:val="00985028"/>
    <w:rsid w:val="00985034"/>
    <w:rsid w:val="009850DE"/>
    <w:rsid w:val="009851E4"/>
    <w:rsid w:val="009852D7"/>
    <w:rsid w:val="00985314"/>
    <w:rsid w:val="00985494"/>
    <w:rsid w:val="00985566"/>
    <w:rsid w:val="009857E2"/>
    <w:rsid w:val="00985813"/>
    <w:rsid w:val="00985A86"/>
    <w:rsid w:val="00985B19"/>
    <w:rsid w:val="00985B42"/>
    <w:rsid w:val="00985C6E"/>
    <w:rsid w:val="00985D26"/>
    <w:rsid w:val="00985F1F"/>
    <w:rsid w:val="0098600C"/>
    <w:rsid w:val="0098601C"/>
    <w:rsid w:val="009861DE"/>
    <w:rsid w:val="009861F7"/>
    <w:rsid w:val="0098630A"/>
    <w:rsid w:val="0098644A"/>
    <w:rsid w:val="00986573"/>
    <w:rsid w:val="009865A8"/>
    <w:rsid w:val="009865C7"/>
    <w:rsid w:val="0098664A"/>
    <w:rsid w:val="00986674"/>
    <w:rsid w:val="009867FB"/>
    <w:rsid w:val="009869A3"/>
    <w:rsid w:val="009869D5"/>
    <w:rsid w:val="009869FF"/>
    <w:rsid w:val="00986BD9"/>
    <w:rsid w:val="00986BE3"/>
    <w:rsid w:val="00986BF4"/>
    <w:rsid w:val="00986C79"/>
    <w:rsid w:val="00986D53"/>
    <w:rsid w:val="00986EC9"/>
    <w:rsid w:val="00986FA0"/>
    <w:rsid w:val="00987037"/>
    <w:rsid w:val="00987374"/>
    <w:rsid w:val="0098749E"/>
    <w:rsid w:val="009874E5"/>
    <w:rsid w:val="009875D6"/>
    <w:rsid w:val="00987696"/>
    <w:rsid w:val="009876A6"/>
    <w:rsid w:val="009878CA"/>
    <w:rsid w:val="00987A65"/>
    <w:rsid w:val="00987A9E"/>
    <w:rsid w:val="00987BC5"/>
    <w:rsid w:val="00987C73"/>
    <w:rsid w:val="00987D24"/>
    <w:rsid w:val="00987E84"/>
    <w:rsid w:val="00987EEE"/>
    <w:rsid w:val="00990062"/>
    <w:rsid w:val="009901D9"/>
    <w:rsid w:val="0099030B"/>
    <w:rsid w:val="0099032D"/>
    <w:rsid w:val="00990420"/>
    <w:rsid w:val="00990623"/>
    <w:rsid w:val="009906CF"/>
    <w:rsid w:val="00990766"/>
    <w:rsid w:val="009907E5"/>
    <w:rsid w:val="0099086F"/>
    <w:rsid w:val="009908A9"/>
    <w:rsid w:val="009909AB"/>
    <w:rsid w:val="00990A1C"/>
    <w:rsid w:val="00990A65"/>
    <w:rsid w:val="00990AFF"/>
    <w:rsid w:val="00990C3A"/>
    <w:rsid w:val="00990C84"/>
    <w:rsid w:val="00990CAC"/>
    <w:rsid w:val="00990D1D"/>
    <w:rsid w:val="00990E25"/>
    <w:rsid w:val="00990F4B"/>
    <w:rsid w:val="00990FE6"/>
    <w:rsid w:val="00991047"/>
    <w:rsid w:val="009910B8"/>
    <w:rsid w:val="009911BB"/>
    <w:rsid w:val="00991277"/>
    <w:rsid w:val="00991352"/>
    <w:rsid w:val="00991407"/>
    <w:rsid w:val="0099144B"/>
    <w:rsid w:val="00991525"/>
    <w:rsid w:val="009915A1"/>
    <w:rsid w:val="00991794"/>
    <w:rsid w:val="00991867"/>
    <w:rsid w:val="00991988"/>
    <w:rsid w:val="00991A52"/>
    <w:rsid w:val="00991B08"/>
    <w:rsid w:val="00991C67"/>
    <w:rsid w:val="00991F93"/>
    <w:rsid w:val="00991FD8"/>
    <w:rsid w:val="009922DB"/>
    <w:rsid w:val="0099233F"/>
    <w:rsid w:val="009923CB"/>
    <w:rsid w:val="00992508"/>
    <w:rsid w:val="00992516"/>
    <w:rsid w:val="00992587"/>
    <w:rsid w:val="0099289D"/>
    <w:rsid w:val="00992984"/>
    <w:rsid w:val="009929BF"/>
    <w:rsid w:val="00992BD6"/>
    <w:rsid w:val="00992CBB"/>
    <w:rsid w:val="00992D98"/>
    <w:rsid w:val="00992DD6"/>
    <w:rsid w:val="00992E92"/>
    <w:rsid w:val="00992FD4"/>
    <w:rsid w:val="009934B2"/>
    <w:rsid w:val="009935AB"/>
    <w:rsid w:val="009935D9"/>
    <w:rsid w:val="00993768"/>
    <w:rsid w:val="0099383E"/>
    <w:rsid w:val="009938AA"/>
    <w:rsid w:val="00993D97"/>
    <w:rsid w:val="00994072"/>
    <w:rsid w:val="009940E2"/>
    <w:rsid w:val="009941F8"/>
    <w:rsid w:val="0099465E"/>
    <w:rsid w:val="00994699"/>
    <w:rsid w:val="00994709"/>
    <w:rsid w:val="009949BE"/>
    <w:rsid w:val="00994A77"/>
    <w:rsid w:val="00994AA9"/>
    <w:rsid w:val="00994BD7"/>
    <w:rsid w:val="00994BE1"/>
    <w:rsid w:val="00994BEB"/>
    <w:rsid w:val="00994C42"/>
    <w:rsid w:val="00994CDB"/>
    <w:rsid w:val="00994F66"/>
    <w:rsid w:val="0099506C"/>
    <w:rsid w:val="009950B9"/>
    <w:rsid w:val="0099513B"/>
    <w:rsid w:val="00995295"/>
    <w:rsid w:val="009953D3"/>
    <w:rsid w:val="00995469"/>
    <w:rsid w:val="009955FC"/>
    <w:rsid w:val="0099573E"/>
    <w:rsid w:val="00995763"/>
    <w:rsid w:val="009957AC"/>
    <w:rsid w:val="00995822"/>
    <w:rsid w:val="009959B3"/>
    <w:rsid w:val="00995AC4"/>
    <w:rsid w:val="00995B6C"/>
    <w:rsid w:val="00995B7F"/>
    <w:rsid w:val="00995C5C"/>
    <w:rsid w:val="00995D8C"/>
    <w:rsid w:val="00995E56"/>
    <w:rsid w:val="00995E6F"/>
    <w:rsid w:val="00995F76"/>
    <w:rsid w:val="00995F86"/>
    <w:rsid w:val="0099605B"/>
    <w:rsid w:val="00996133"/>
    <w:rsid w:val="009962E6"/>
    <w:rsid w:val="00996523"/>
    <w:rsid w:val="00996524"/>
    <w:rsid w:val="009965A5"/>
    <w:rsid w:val="009965B3"/>
    <w:rsid w:val="009965C1"/>
    <w:rsid w:val="00996669"/>
    <w:rsid w:val="00996679"/>
    <w:rsid w:val="009966CE"/>
    <w:rsid w:val="009967E8"/>
    <w:rsid w:val="00996851"/>
    <w:rsid w:val="00996898"/>
    <w:rsid w:val="00996ABB"/>
    <w:rsid w:val="00996B87"/>
    <w:rsid w:val="00996C61"/>
    <w:rsid w:val="00996D2B"/>
    <w:rsid w:val="00996E27"/>
    <w:rsid w:val="00996F66"/>
    <w:rsid w:val="00997097"/>
    <w:rsid w:val="009971BB"/>
    <w:rsid w:val="009972E5"/>
    <w:rsid w:val="009973EC"/>
    <w:rsid w:val="00997429"/>
    <w:rsid w:val="00997470"/>
    <w:rsid w:val="0099747E"/>
    <w:rsid w:val="00997626"/>
    <w:rsid w:val="00997698"/>
    <w:rsid w:val="00997B18"/>
    <w:rsid w:val="00997C21"/>
    <w:rsid w:val="00997CE8"/>
    <w:rsid w:val="00997D60"/>
    <w:rsid w:val="009A03F0"/>
    <w:rsid w:val="009A046B"/>
    <w:rsid w:val="009A05A2"/>
    <w:rsid w:val="009A05C0"/>
    <w:rsid w:val="009A05D9"/>
    <w:rsid w:val="009A071B"/>
    <w:rsid w:val="009A09B0"/>
    <w:rsid w:val="009A09CA"/>
    <w:rsid w:val="009A0C2E"/>
    <w:rsid w:val="009A0CCC"/>
    <w:rsid w:val="009A0DD2"/>
    <w:rsid w:val="009A1048"/>
    <w:rsid w:val="009A1052"/>
    <w:rsid w:val="009A115D"/>
    <w:rsid w:val="009A1239"/>
    <w:rsid w:val="009A12A1"/>
    <w:rsid w:val="009A1345"/>
    <w:rsid w:val="009A151D"/>
    <w:rsid w:val="009A1566"/>
    <w:rsid w:val="009A168D"/>
    <w:rsid w:val="009A16C7"/>
    <w:rsid w:val="009A1747"/>
    <w:rsid w:val="009A1A4C"/>
    <w:rsid w:val="009A1B79"/>
    <w:rsid w:val="009A1D67"/>
    <w:rsid w:val="009A1D88"/>
    <w:rsid w:val="009A1F33"/>
    <w:rsid w:val="009A2080"/>
    <w:rsid w:val="009A209F"/>
    <w:rsid w:val="009A2110"/>
    <w:rsid w:val="009A21E8"/>
    <w:rsid w:val="009A22A4"/>
    <w:rsid w:val="009A235C"/>
    <w:rsid w:val="009A2723"/>
    <w:rsid w:val="009A27DE"/>
    <w:rsid w:val="009A282E"/>
    <w:rsid w:val="009A2853"/>
    <w:rsid w:val="009A28EC"/>
    <w:rsid w:val="009A2963"/>
    <w:rsid w:val="009A2A09"/>
    <w:rsid w:val="009A2AD3"/>
    <w:rsid w:val="009A2AEC"/>
    <w:rsid w:val="009A2B44"/>
    <w:rsid w:val="009A2B8C"/>
    <w:rsid w:val="009A2D20"/>
    <w:rsid w:val="009A2E06"/>
    <w:rsid w:val="009A2FA2"/>
    <w:rsid w:val="009A30DC"/>
    <w:rsid w:val="009A3630"/>
    <w:rsid w:val="009A37D3"/>
    <w:rsid w:val="009A380E"/>
    <w:rsid w:val="009A38DC"/>
    <w:rsid w:val="009A3A94"/>
    <w:rsid w:val="009A3B5D"/>
    <w:rsid w:val="009A3D86"/>
    <w:rsid w:val="009A3DDA"/>
    <w:rsid w:val="009A3E9E"/>
    <w:rsid w:val="009A3EC1"/>
    <w:rsid w:val="009A3ECB"/>
    <w:rsid w:val="009A4100"/>
    <w:rsid w:val="009A410F"/>
    <w:rsid w:val="009A42CE"/>
    <w:rsid w:val="009A4445"/>
    <w:rsid w:val="009A4459"/>
    <w:rsid w:val="009A4677"/>
    <w:rsid w:val="009A474C"/>
    <w:rsid w:val="009A48DF"/>
    <w:rsid w:val="009A4A80"/>
    <w:rsid w:val="009A4A92"/>
    <w:rsid w:val="009A4B05"/>
    <w:rsid w:val="009A4B8D"/>
    <w:rsid w:val="009A4DDC"/>
    <w:rsid w:val="009A4E6E"/>
    <w:rsid w:val="009A4EFA"/>
    <w:rsid w:val="009A4F38"/>
    <w:rsid w:val="009A4F6C"/>
    <w:rsid w:val="009A4FAC"/>
    <w:rsid w:val="009A4FB9"/>
    <w:rsid w:val="009A512B"/>
    <w:rsid w:val="009A518D"/>
    <w:rsid w:val="009A527A"/>
    <w:rsid w:val="009A537F"/>
    <w:rsid w:val="009A54CB"/>
    <w:rsid w:val="009A5640"/>
    <w:rsid w:val="009A566E"/>
    <w:rsid w:val="009A5702"/>
    <w:rsid w:val="009A576A"/>
    <w:rsid w:val="009A584D"/>
    <w:rsid w:val="009A5864"/>
    <w:rsid w:val="009A58F4"/>
    <w:rsid w:val="009A595E"/>
    <w:rsid w:val="009A59FE"/>
    <w:rsid w:val="009A5AF2"/>
    <w:rsid w:val="009A5B32"/>
    <w:rsid w:val="009A5B72"/>
    <w:rsid w:val="009A5B92"/>
    <w:rsid w:val="009A5D86"/>
    <w:rsid w:val="009A5E03"/>
    <w:rsid w:val="009A5EF2"/>
    <w:rsid w:val="009A5EFB"/>
    <w:rsid w:val="009A635B"/>
    <w:rsid w:val="009A646E"/>
    <w:rsid w:val="009A65E8"/>
    <w:rsid w:val="009A66DF"/>
    <w:rsid w:val="009A67BA"/>
    <w:rsid w:val="009A6888"/>
    <w:rsid w:val="009A6CE2"/>
    <w:rsid w:val="009A6D04"/>
    <w:rsid w:val="009A6D07"/>
    <w:rsid w:val="009A6DC5"/>
    <w:rsid w:val="009A71AF"/>
    <w:rsid w:val="009A71DB"/>
    <w:rsid w:val="009A71EC"/>
    <w:rsid w:val="009A7302"/>
    <w:rsid w:val="009A74DF"/>
    <w:rsid w:val="009A76C3"/>
    <w:rsid w:val="009A7818"/>
    <w:rsid w:val="009A7967"/>
    <w:rsid w:val="009A7A6F"/>
    <w:rsid w:val="009A7C66"/>
    <w:rsid w:val="009A7F38"/>
    <w:rsid w:val="009B00B4"/>
    <w:rsid w:val="009B01D0"/>
    <w:rsid w:val="009B0326"/>
    <w:rsid w:val="009B0335"/>
    <w:rsid w:val="009B054D"/>
    <w:rsid w:val="009B055B"/>
    <w:rsid w:val="009B0789"/>
    <w:rsid w:val="009B07C2"/>
    <w:rsid w:val="009B0917"/>
    <w:rsid w:val="009B09B9"/>
    <w:rsid w:val="009B0A18"/>
    <w:rsid w:val="009B0A55"/>
    <w:rsid w:val="009B0B2F"/>
    <w:rsid w:val="009B0DBA"/>
    <w:rsid w:val="009B0DCC"/>
    <w:rsid w:val="009B0DE4"/>
    <w:rsid w:val="009B0E93"/>
    <w:rsid w:val="009B105F"/>
    <w:rsid w:val="009B1328"/>
    <w:rsid w:val="009B1379"/>
    <w:rsid w:val="009B137D"/>
    <w:rsid w:val="009B141A"/>
    <w:rsid w:val="009B14C4"/>
    <w:rsid w:val="009B14FA"/>
    <w:rsid w:val="009B15AA"/>
    <w:rsid w:val="009B16BD"/>
    <w:rsid w:val="009B19F2"/>
    <w:rsid w:val="009B1C35"/>
    <w:rsid w:val="009B1D1F"/>
    <w:rsid w:val="009B1DDB"/>
    <w:rsid w:val="009B1F34"/>
    <w:rsid w:val="009B2087"/>
    <w:rsid w:val="009B21E0"/>
    <w:rsid w:val="009B2295"/>
    <w:rsid w:val="009B22C0"/>
    <w:rsid w:val="009B24A5"/>
    <w:rsid w:val="009B2624"/>
    <w:rsid w:val="009B266E"/>
    <w:rsid w:val="009B2695"/>
    <w:rsid w:val="009B271A"/>
    <w:rsid w:val="009B2757"/>
    <w:rsid w:val="009B2849"/>
    <w:rsid w:val="009B28AA"/>
    <w:rsid w:val="009B2BBC"/>
    <w:rsid w:val="009B2D0A"/>
    <w:rsid w:val="009B2DBD"/>
    <w:rsid w:val="009B2E23"/>
    <w:rsid w:val="009B2F25"/>
    <w:rsid w:val="009B2FBA"/>
    <w:rsid w:val="009B3218"/>
    <w:rsid w:val="009B34F8"/>
    <w:rsid w:val="009B37D0"/>
    <w:rsid w:val="009B37E9"/>
    <w:rsid w:val="009B3826"/>
    <w:rsid w:val="009B3932"/>
    <w:rsid w:val="009B3946"/>
    <w:rsid w:val="009B3ADA"/>
    <w:rsid w:val="009B3BC7"/>
    <w:rsid w:val="009B3BF9"/>
    <w:rsid w:val="009B3DAF"/>
    <w:rsid w:val="009B3DE5"/>
    <w:rsid w:val="009B3E5E"/>
    <w:rsid w:val="009B4132"/>
    <w:rsid w:val="009B4195"/>
    <w:rsid w:val="009B4298"/>
    <w:rsid w:val="009B42E3"/>
    <w:rsid w:val="009B430C"/>
    <w:rsid w:val="009B438F"/>
    <w:rsid w:val="009B4442"/>
    <w:rsid w:val="009B461C"/>
    <w:rsid w:val="009B47C0"/>
    <w:rsid w:val="009B4811"/>
    <w:rsid w:val="009B491C"/>
    <w:rsid w:val="009B49C2"/>
    <w:rsid w:val="009B4B3D"/>
    <w:rsid w:val="009B4D91"/>
    <w:rsid w:val="009B4E25"/>
    <w:rsid w:val="009B4E6F"/>
    <w:rsid w:val="009B52A8"/>
    <w:rsid w:val="009B53CA"/>
    <w:rsid w:val="009B544C"/>
    <w:rsid w:val="009B5579"/>
    <w:rsid w:val="009B5619"/>
    <w:rsid w:val="009B56ED"/>
    <w:rsid w:val="009B58B3"/>
    <w:rsid w:val="009B5968"/>
    <w:rsid w:val="009B5A0C"/>
    <w:rsid w:val="009B5A60"/>
    <w:rsid w:val="009B5A9A"/>
    <w:rsid w:val="009B5B48"/>
    <w:rsid w:val="009B5B89"/>
    <w:rsid w:val="009B5BB7"/>
    <w:rsid w:val="009B5BC9"/>
    <w:rsid w:val="009B5C32"/>
    <w:rsid w:val="009B5CA2"/>
    <w:rsid w:val="009B5D53"/>
    <w:rsid w:val="009B5FE7"/>
    <w:rsid w:val="009B6218"/>
    <w:rsid w:val="009B632E"/>
    <w:rsid w:val="009B653D"/>
    <w:rsid w:val="009B6603"/>
    <w:rsid w:val="009B6616"/>
    <w:rsid w:val="009B6659"/>
    <w:rsid w:val="009B67EE"/>
    <w:rsid w:val="009B68A9"/>
    <w:rsid w:val="009B6918"/>
    <w:rsid w:val="009B692E"/>
    <w:rsid w:val="009B6958"/>
    <w:rsid w:val="009B6A41"/>
    <w:rsid w:val="009B6D4E"/>
    <w:rsid w:val="009B6D88"/>
    <w:rsid w:val="009B6E44"/>
    <w:rsid w:val="009B6ECA"/>
    <w:rsid w:val="009B6F17"/>
    <w:rsid w:val="009B6F7F"/>
    <w:rsid w:val="009B6FBD"/>
    <w:rsid w:val="009B7008"/>
    <w:rsid w:val="009B707A"/>
    <w:rsid w:val="009B7089"/>
    <w:rsid w:val="009B7297"/>
    <w:rsid w:val="009B7410"/>
    <w:rsid w:val="009B750D"/>
    <w:rsid w:val="009B75D9"/>
    <w:rsid w:val="009B765B"/>
    <w:rsid w:val="009B7688"/>
    <w:rsid w:val="009B76B2"/>
    <w:rsid w:val="009B7713"/>
    <w:rsid w:val="009B77F2"/>
    <w:rsid w:val="009B789E"/>
    <w:rsid w:val="009B7ACB"/>
    <w:rsid w:val="009B7E87"/>
    <w:rsid w:val="009B7EBA"/>
    <w:rsid w:val="009C027C"/>
    <w:rsid w:val="009C02CD"/>
    <w:rsid w:val="009C02F2"/>
    <w:rsid w:val="009C02F5"/>
    <w:rsid w:val="009C056B"/>
    <w:rsid w:val="009C05CC"/>
    <w:rsid w:val="009C06B5"/>
    <w:rsid w:val="009C08FC"/>
    <w:rsid w:val="009C09F3"/>
    <w:rsid w:val="009C0A7B"/>
    <w:rsid w:val="009C0ADA"/>
    <w:rsid w:val="009C0B93"/>
    <w:rsid w:val="009C0CFB"/>
    <w:rsid w:val="009C0DE0"/>
    <w:rsid w:val="009C0E4F"/>
    <w:rsid w:val="009C0E63"/>
    <w:rsid w:val="009C1013"/>
    <w:rsid w:val="009C1226"/>
    <w:rsid w:val="009C12D0"/>
    <w:rsid w:val="009C131B"/>
    <w:rsid w:val="009C13B9"/>
    <w:rsid w:val="009C15E1"/>
    <w:rsid w:val="009C165E"/>
    <w:rsid w:val="009C16F5"/>
    <w:rsid w:val="009C1B21"/>
    <w:rsid w:val="009C1F89"/>
    <w:rsid w:val="009C201A"/>
    <w:rsid w:val="009C20DC"/>
    <w:rsid w:val="009C20E1"/>
    <w:rsid w:val="009C25B7"/>
    <w:rsid w:val="009C301F"/>
    <w:rsid w:val="009C3118"/>
    <w:rsid w:val="009C3269"/>
    <w:rsid w:val="009C33CA"/>
    <w:rsid w:val="009C33FA"/>
    <w:rsid w:val="009C3435"/>
    <w:rsid w:val="009C34A1"/>
    <w:rsid w:val="009C34CC"/>
    <w:rsid w:val="009C356C"/>
    <w:rsid w:val="009C359A"/>
    <w:rsid w:val="009C35DF"/>
    <w:rsid w:val="009C364B"/>
    <w:rsid w:val="009C36CB"/>
    <w:rsid w:val="009C36E9"/>
    <w:rsid w:val="009C3749"/>
    <w:rsid w:val="009C38CF"/>
    <w:rsid w:val="009C393A"/>
    <w:rsid w:val="009C399B"/>
    <w:rsid w:val="009C3B1C"/>
    <w:rsid w:val="009C3B2D"/>
    <w:rsid w:val="009C3B9C"/>
    <w:rsid w:val="009C3BE8"/>
    <w:rsid w:val="009C3C35"/>
    <w:rsid w:val="009C3D63"/>
    <w:rsid w:val="009C3DAD"/>
    <w:rsid w:val="009C3ECC"/>
    <w:rsid w:val="009C4213"/>
    <w:rsid w:val="009C424F"/>
    <w:rsid w:val="009C4292"/>
    <w:rsid w:val="009C4317"/>
    <w:rsid w:val="009C43C3"/>
    <w:rsid w:val="009C4414"/>
    <w:rsid w:val="009C447F"/>
    <w:rsid w:val="009C467B"/>
    <w:rsid w:val="009C48AA"/>
    <w:rsid w:val="009C4A7F"/>
    <w:rsid w:val="009C4EEB"/>
    <w:rsid w:val="009C5019"/>
    <w:rsid w:val="009C515A"/>
    <w:rsid w:val="009C516C"/>
    <w:rsid w:val="009C52A8"/>
    <w:rsid w:val="009C5304"/>
    <w:rsid w:val="009C534B"/>
    <w:rsid w:val="009C53E4"/>
    <w:rsid w:val="009C568F"/>
    <w:rsid w:val="009C57BB"/>
    <w:rsid w:val="009C5B0E"/>
    <w:rsid w:val="009C5BCE"/>
    <w:rsid w:val="009C5CC0"/>
    <w:rsid w:val="009C5D6A"/>
    <w:rsid w:val="009C5EBF"/>
    <w:rsid w:val="009C61D3"/>
    <w:rsid w:val="009C6222"/>
    <w:rsid w:val="009C6299"/>
    <w:rsid w:val="009C6341"/>
    <w:rsid w:val="009C6475"/>
    <w:rsid w:val="009C64A7"/>
    <w:rsid w:val="009C64D2"/>
    <w:rsid w:val="009C65A8"/>
    <w:rsid w:val="009C66E9"/>
    <w:rsid w:val="009C684F"/>
    <w:rsid w:val="009C691A"/>
    <w:rsid w:val="009C6B2C"/>
    <w:rsid w:val="009C6B70"/>
    <w:rsid w:val="009C6E56"/>
    <w:rsid w:val="009C6EBA"/>
    <w:rsid w:val="009C7035"/>
    <w:rsid w:val="009C706B"/>
    <w:rsid w:val="009C7200"/>
    <w:rsid w:val="009C728A"/>
    <w:rsid w:val="009C7321"/>
    <w:rsid w:val="009C749E"/>
    <w:rsid w:val="009C74D1"/>
    <w:rsid w:val="009C754A"/>
    <w:rsid w:val="009C767C"/>
    <w:rsid w:val="009C7704"/>
    <w:rsid w:val="009C77B5"/>
    <w:rsid w:val="009C78BA"/>
    <w:rsid w:val="009C797B"/>
    <w:rsid w:val="009C7AD5"/>
    <w:rsid w:val="009C7BB0"/>
    <w:rsid w:val="009C7BC3"/>
    <w:rsid w:val="009C7E82"/>
    <w:rsid w:val="009C7F4F"/>
    <w:rsid w:val="009C7F75"/>
    <w:rsid w:val="009D0028"/>
    <w:rsid w:val="009D0153"/>
    <w:rsid w:val="009D024C"/>
    <w:rsid w:val="009D0538"/>
    <w:rsid w:val="009D0608"/>
    <w:rsid w:val="009D07E0"/>
    <w:rsid w:val="009D081A"/>
    <w:rsid w:val="009D0868"/>
    <w:rsid w:val="009D08DF"/>
    <w:rsid w:val="009D0C6A"/>
    <w:rsid w:val="009D0D68"/>
    <w:rsid w:val="009D0D82"/>
    <w:rsid w:val="009D102F"/>
    <w:rsid w:val="009D1040"/>
    <w:rsid w:val="009D1261"/>
    <w:rsid w:val="009D154B"/>
    <w:rsid w:val="009D15BF"/>
    <w:rsid w:val="009D17E8"/>
    <w:rsid w:val="009D189B"/>
    <w:rsid w:val="009D18D3"/>
    <w:rsid w:val="009D19FE"/>
    <w:rsid w:val="009D1A45"/>
    <w:rsid w:val="009D1B5C"/>
    <w:rsid w:val="009D1C50"/>
    <w:rsid w:val="009D2098"/>
    <w:rsid w:val="009D20F7"/>
    <w:rsid w:val="009D2213"/>
    <w:rsid w:val="009D2225"/>
    <w:rsid w:val="009D222E"/>
    <w:rsid w:val="009D2348"/>
    <w:rsid w:val="009D2411"/>
    <w:rsid w:val="009D25F7"/>
    <w:rsid w:val="009D2835"/>
    <w:rsid w:val="009D293A"/>
    <w:rsid w:val="009D2B1D"/>
    <w:rsid w:val="009D2C48"/>
    <w:rsid w:val="009D2C9C"/>
    <w:rsid w:val="009D2DEE"/>
    <w:rsid w:val="009D2E59"/>
    <w:rsid w:val="009D2F08"/>
    <w:rsid w:val="009D2F52"/>
    <w:rsid w:val="009D32D2"/>
    <w:rsid w:val="009D32E3"/>
    <w:rsid w:val="009D347E"/>
    <w:rsid w:val="009D36D0"/>
    <w:rsid w:val="009D3771"/>
    <w:rsid w:val="009D37AD"/>
    <w:rsid w:val="009D37BA"/>
    <w:rsid w:val="009D3972"/>
    <w:rsid w:val="009D3A6D"/>
    <w:rsid w:val="009D3C1F"/>
    <w:rsid w:val="009D3F47"/>
    <w:rsid w:val="009D4048"/>
    <w:rsid w:val="009D4055"/>
    <w:rsid w:val="009D4104"/>
    <w:rsid w:val="009D418C"/>
    <w:rsid w:val="009D4222"/>
    <w:rsid w:val="009D42F0"/>
    <w:rsid w:val="009D435C"/>
    <w:rsid w:val="009D448B"/>
    <w:rsid w:val="009D484B"/>
    <w:rsid w:val="009D4937"/>
    <w:rsid w:val="009D497D"/>
    <w:rsid w:val="009D4B50"/>
    <w:rsid w:val="009D4D40"/>
    <w:rsid w:val="009D4E6F"/>
    <w:rsid w:val="009D4EBC"/>
    <w:rsid w:val="009D4F4F"/>
    <w:rsid w:val="009D4F5C"/>
    <w:rsid w:val="009D5369"/>
    <w:rsid w:val="009D53B4"/>
    <w:rsid w:val="009D5629"/>
    <w:rsid w:val="009D5635"/>
    <w:rsid w:val="009D5785"/>
    <w:rsid w:val="009D57DF"/>
    <w:rsid w:val="009D5812"/>
    <w:rsid w:val="009D5892"/>
    <w:rsid w:val="009D5A85"/>
    <w:rsid w:val="009D5C6F"/>
    <w:rsid w:val="009D5C74"/>
    <w:rsid w:val="009D5C80"/>
    <w:rsid w:val="009D5C8A"/>
    <w:rsid w:val="009D5CB8"/>
    <w:rsid w:val="009D5DEB"/>
    <w:rsid w:val="009D5E2C"/>
    <w:rsid w:val="009D5F91"/>
    <w:rsid w:val="009D619B"/>
    <w:rsid w:val="009D63A2"/>
    <w:rsid w:val="009D64D7"/>
    <w:rsid w:val="009D64DD"/>
    <w:rsid w:val="009D64FB"/>
    <w:rsid w:val="009D64FC"/>
    <w:rsid w:val="009D675B"/>
    <w:rsid w:val="009D67BA"/>
    <w:rsid w:val="009D68A5"/>
    <w:rsid w:val="009D6918"/>
    <w:rsid w:val="009D6A32"/>
    <w:rsid w:val="009D6B66"/>
    <w:rsid w:val="009D6D37"/>
    <w:rsid w:val="009D6DED"/>
    <w:rsid w:val="009D6EB2"/>
    <w:rsid w:val="009D6EBA"/>
    <w:rsid w:val="009D7039"/>
    <w:rsid w:val="009D70EF"/>
    <w:rsid w:val="009D723F"/>
    <w:rsid w:val="009D73E1"/>
    <w:rsid w:val="009D7461"/>
    <w:rsid w:val="009D7506"/>
    <w:rsid w:val="009D7550"/>
    <w:rsid w:val="009D779C"/>
    <w:rsid w:val="009D7B92"/>
    <w:rsid w:val="009D7C10"/>
    <w:rsid w:val="009D7D7A"/>
    <w:rsid w:val="009D7D95"/>
    <w:rsid w:val="009D7E52"/>
    <w:rsid w:val="009E02B8"/>
    <w:rsid w:val="009E040A"/>
    <w:rsid w:val="009E040D"/>
    <w:rsid w:val="009E0559"/>
    <w:rsid w:val="009E08C5"/>
    <w:rsid w:val="009E090A"/>
    <w:rsid w:val="009E0EAF"/>
    <w:rsid w:val="009E1003"/>
    <w:rsid w:val="009E10ED"/>
    <w:rsid w:val="009E1306"/>
    <w:rsid w:val="009E14DF"/>
    <w:rsid w:val="009E15DB"/>
    <w:rsid w:val="009E191B"/>
    <w:rsid w:val="009E1993"/>
    <w:rsid w:val="009E1A32"/>
    <w:rsid w:val="009E1B70"/>
    <w:rsid w:val="009E1B87"/>
    <w:rsid w:val="009E1C2C"/>
    <w:rsid w:val="009E1D6A"/>
    <w:rsid w:val="009E1DBC"/>
    <w:rsid w:val="009E1DFA"/>
    <w:rsid w:val="009E1E8C"/>
    <w:rsid w:val="009E1EB6"/>
    <w:rsid w:val="009E1F93"/>
    <w:rsid w:val="009E2011"/>
    <w:rsid w:val="009E218C"/>
    <w:rsid w:val="009E2208"/>
    <w:rsid w:val="009E2385"/>
    <w:rsid w:val="009E2640"/>
    <w:rsid w:val="009E27B5"/>
    <w:rsid w:val="009E28E2"/>
    <w:rsid w:val="009E2929"/>
    <w:rsid w:val="009E2EDB"/>
    <w:rsid w:val="009E2F9A"/>
    <w:rsid w:val="009E312F"/>
    <w:rsid w:val="009E3408"/>
    <w:rsid w:val="009E35BF"/>
    <w:rsid w:val="009E3853"/>
    <w:rsid w:val="009E38E1"/>
    <w:rsid w:val="009E399C"/>
    <w:rsid w:val="009E3AFF"/>
    <w:rsid w:val="009E3CAF"/>
    <w:rsid w:val="009E3D97"/>
    <w:rsid w:val="009E3EB4"/>
    <w:rsid w:val="009E3EDF"/>
    <w:rsid w:val="009E3FD7"/>
    <w:rsid w:val="009E3FD9"/>
    <w:rsid w:val="009E40F1"/>
    <w:rsid w:val="009E43FC"/>
    <w:rsid w:val="009E444B"/>
    <w:rsid w:val="009E454A"/>
    <w:rsid w:val="009E45B1"/>
    <w:rsid w:val="009E4A35"/>
    <w:rsid w:val="009E4AB2"/>
    <w:rsid w:val="009E4B59"/>
    <w:rsid w:val="009E4BB0"/>
    <w:rsid w:val="009E4BD9"/>
    <w:rsid w:val="009E4C91"/>
    <w:rsid w:val="009E4CA7"/>
    <w:rsid w:val="009E4D10"/>
    <w:rsid w:val="009E4DEB"/>
    <w:rsid w:val="009E4E49"/>
    <w:rsid w:val="009E4E66"/>
    <w:rsid w:val="009E4EC2"/>
    <w:rsid w:val="009E4FC5"/>
    <w:rsid w:val="009E4FDF"/>
    <w:rsid w:val="009E5000"/>
    <w:rsid w:val="009E5198"/>
    <w:rsid w:val="009E5433"/>
    <w:rsid w:val="009E5509"/>
    <w:rsid w:val="009E558C"/>
    <w:rsid w:val="009E56E2"/>
    <w:rsid w:val="009E59A8"/>
    <w:rsid w:val="009E5BB0"/>
    <w:rsid w:val="009E5D46"/>
    <w:rsid w:val="009E5DE1"/>
    <w:rsid w:val="009E5F61"/>
    <w:rsid w:val="009E6077"/>
    <w:rsid w:val="009E610B"/>
    <w:rsid w:val="009E624B"/>
    <w:rsid w:val="009E625B"/>
    <w:rsid w:val="009E632E"/>
    <w:rsid w:val="009E6372"/>
    <w:rsid w:val="009E6485"/>
    <w:rsid w:val="009E64C2"/>
    <w:rsid w:val="009E64F2"/>
    <w:rsid w:val="009E6576"/>
    <w:rsid w:val="009E695A"/>
    <w:rsid w:val="009E6A84"/>
    <w:rsid w:val="009E6BB0"/>
    <w:rsid w:val="009E6E36"/>
    <w:rsid w:val="009E7019"/>
    <w:rsid w:val="009E7067"/>
    <w:rsid w:val="009E75CF"/>
    <w:rsid w:val="009E77CB"/>
    <w:rsid w:val="009E7AA1"/>
    <w:rsid w:val="009E7B4D"/>
    <w:rsid w:val="009E7B5F"/>
    <w:rsid w:val="009E7C29"/>
    <w:rsid w:val="009E7C33"/>
    <w:rsid w:val="009E7C86"/>
    <w:rsid w:val="009E7D74"/>
    <w:rsid w:val="009E7D86"/>
    <w:rsid w:val="009E7F14"/>
    <w:rsid w:val="009F0242"/>
    <w:rsid w:val="009F040D"/>
    <w:rsid w:val="009F0450"/>
    <w:rsid w:val="009F0484"/>
    <w:rsid w:val="009F0519"/>
    <w:rsid w:val="009F06C2"/>
    <w:rsid w:val="009F073F"/>
    <w:rsid w:val="009F08BB"/>
    <w:rsid w:val="009F0AE6"/>
    <w:rsid w:val="009F0F8D"/>
    <w:rsid w:val="009F1032"/>
    <w:rsid w:val="009F10AB"/>
    <w:rsid w:val="009F10AE"/>
    <w:rsid w:val="009F11E2"/>
    <w:rsid w:val="009F13B2"/>
    <w:rsid w:val="009F149A"/>
    <w:rsid w:val="009F14A7"/>
    <w:rsid w:val="009F14F7"/>
    <w:rsid w:val="009F15C6"/>
    <w:rsid w:val="009F168C"/>
    <w:rsid w:val="009F1864"/>
    <w:rsid w:val="009F1B1F"/>
    <w:rsid w:val="009F1B7A"/>
    <w:rsid w:val="009F1D60"/>
    <w:rsid w:val="009F2023"/>
    <w:rsid w:val="009F21A5"/>
    <w:rsid w:val="009F24DB"/>
    <w:rsid w:val="009F27A6"/>
    <w:rsid w:val="009F2851"/>
    <w:rsid w:val="009F2A4F"/>
    <w:rsid w:val="009F2AE0"/>
    <w:rsid w:val="009F2BE5"/>
    <w:rsid w:val="009F2DF3"/>
    <w:rsid w:val="009F2EB7"/>
    <w:rsid w:val="009F2FDA"/>
    <w:rsid w:val="009F3109"/>
    <w:rsid w:val="009F316C"/>
    <w:rsid w:val="009F31A9"/>
    <w:rsid w:val="009F35A1"/>
    <w:rsid w:val="009F36AB"/>
    <w:rsid w:val="009F36EC"/>
    <w:rsid w:val="009F3762"/>
    <w:rsid w:val="009F37F5"/>
    <w:rsid w:val="009F37F6"/>
    <w:rsid w:val="009F37FB"/>
    <w:rsid w:val="009F3A62"/>
    <w:rsid w:val="009F3B13"/>
    <w:rsid w:val="009F3B4B"/>
    <w:rsid w:val="009F3C4F"/>
    <w:rsid w:val="009F3E5B"/>
    <w:rsid w:val="009F3E63"/>
    <w:rsid w:val="009F3EAB"/>
    <w:rsid w:val="009F3FDE"/>
    <w:rsid w:val="009F3FE0"/>
    <w:rsid w:val="009F4022"/>
    <w:rsid w:val="009F40B7"/>
    <w:rsid w:val="009F40CC"/>
    <w:rsid w:val="009F426E"/>
    <w:rsid w:val="009F4473"/>
    <w:rsid w:val="009F44BB"/>
    <w:rsid w:val="009F45AF"/>
    <w:rsid w:val="009F45ED"/>
    <w:rsid w:val="009F474C"/>
    <w:rsid w:val="009F4783"/>
    <w:rsid w:val="009F47FB"/>
    <w:rsid w:val="009F48D8"/>
    <w:rsid w:val="009F498C"/>
    <w:rsid w:val="009F4A4C"/>
    <w:rsid w:val="009F4A54"/>
    <w:rsid w:val="009F4B0F"/>
    <w:rsid w:val="009F4CD1"/>
    <w:rsid w:val="009F4D1D"/>
    <w:rsid w:val="009F4F62"/>
    <w:rsid w:val="009F50DE"/>
    <w:rsid w:val="009F5255"/>
    <w:rsid w:val="009F52DE"/>
    <w:rsid w:val="009F55EB"/>
    <w:rsid w:val="009F56A6"/>
    <w:rsid w:val="009F57F2"/>
    <w:rsid w:val="009F58B7"/>
    <w:rsid w:val="009F5931"/>
    <w:rsid w:val="009F594B"/>
    <w:rsid w:val="009F59DD"/>
    <w:rsid w:val="009F5BC4"/>
    <w:rsid w:val="009F5C4D"/>
    <w:rsid w:val="009F5DE4"/>
    <w:rsid w:val="009F5E17"/>
    <w:rsid w:val="009F6002"/>
    <w:rsid w:val="009F60BB"/>
    <w:rsid w:val="009F618C"/>
    <w:rsid w:val="009F61E8"/>
    <w:rsid w:val="009F62EC"/>
    <w:rsid w:val="009F632C"/>
    <w:rsid w:val="009F6597"/>
    <w:rsid w:val="009F67BE"/>
    <w:rsid w:val="009F6A03"/>
    <w:rsid w:val="009F6A0A"/>
    <w:rsid w:val="009F6B7E"/>
    <w:rsid w:val="009F6C51"/>
    <w:rsid w:val="009F6C98"/>
    <w:rsid w:val="009F6DC8"/>
    <w:rsid w:val="009F6EC9"/>
    <w:rsid w:val="009F7122"/>
    <w:rsid w:val="009F713D"/>
    <w:rsid w:val="009F71F2"/>
    <w:rsid w:val="009F722F"/>
    <w:rsid w:val="009F7236"/>
    <w:rsid w:val="009F7356"/>
    <w:rsid w:val="009F73AC"/>
    <w:rsid w:val="009F764F"/>
    <w:rsid w:val="009F7696"/>
    <w:rsid w:val="009F76DC"/>
    <w:rsid w:val="009F795A"/>
    <w:rsid w:val="009F7975"/>
    <w:rsid w:val="009F79F4"/>
    <w:rsid w:val="009F7A4E"/>
    <w:rsid w:val="009F7B89"/>
    <w:rsid w:val="009F7C86"/>
    <w:rsid w:val="009F7D4F"/>
    <w:rsid w:val="009F7DFF"/>
    <w:rsid w:val="009F7F0E"/>
    <w:rsid w:val="009F7F39"/>
    <w:rsid w:val="00A0002E"/>
    <w:rsid w:val="00A00077"/>
    <w:rsid w:val="00A0034D"/>
    <w:rsid w:val="00A006E7"/>
    <w:rsid w:val="00A006EB"/>
    <w:rsid w:val="00A0076A"/>
    <w:rsid w:val="00A00775"/>
    <w:rsid w:val="00A0082C"/>
    <w:rsid w:val="00A008C7"/>
    <w:rsid w:val="00A008CB"/>
    <w:rsid w:val="00A008CF"/>
    <w:rsid w:val="00A00903"/>
    <w:rsid w:val="00A00BA4"/>
    <w:rsid w:val="00A00CD0"/>
    <w:rsid w:val="00A00CF2"/>
    <w:rsid w:val="00A00E34"/>
    <w:rsid w:val="00A00E93"/>
    <w:rsid w:val="00A01195"/>
    <w:rsid w:val="00A01226"/>
    <w:rsid w:val="00A0154D"/>
    <w:rsid w:val="00A01748"/>
    <w:rsid w:val="00A017A5"/>
    <w:rsid w:val="00A01A67"/>
    <w:rsid w:val="00A01A9C"/>
    <w:rsid w:val="00A01C8B"/>
    <w:rsid w:val="00A01CB7"/>
    <w:rsid w:val="00A01CBE"/>
    <w:rsid w:val="00A01D04"/>
    <w:rsid w:val="00A01D58"/>
    <w:rsid w:val="00A01E8A"/>
    <w:rsid w:val="00A01EA4"/>
    <w:rsid w:val="00A01EA6"/>
    <w:rsid w:val="00A02261"/>
    <w:rsid w:val="00A022E0"/>
    <w:rsid w:val="00A0232C"/>
    <w:rsid w:val="00A02340"/>
    <w:rsid w:val="00A02361"/>
    <w:rsid w:val="00A026DF"/>
    <w:rsid w:val="00A027A6"/>
    <w:rsid w:val="00A02A2A"/>
    <w:rsid w:val="00A02A5D"/>
    <w:rsid w:val="00A02A6F"/>
    <w:rsid w:val="00A02D83"/>
    <w:rsid w:val="00A02F39"/>
    <w:rsid w:val="00A030DF"/>
    <w:rsid w:val="00A03134"/>
    <w:rsid w:val="00A031DB"/>
    <w:rsid w:val="00A03215"/>
    <w:rsid w:val="00A03275"/>
    <w:rsid w:val="00A033C6"/>
    <w:rsid w:val="00A03456"/>
    <w:rsid w:val="00A036DA"/>
    <w:rsid w:val="00A0372F"/>
    <w:rsid w:val="00A03984"/>
    <w:rsid w:val="00A03B45"/>
    <w:rsid w:val="00A03C08"/>
    <w:rsid w:val="00A03C82"/>
    <w:rsid w:val="00A03C9E"/>
    <w:rsid w:val="00A03D39"/>
    <w:rsid w:val="00A03D9D"/>
    <w:rsid w:val="00A03DBF"/>
    <w:rsid w:val="00A03E4C"/>
    <w:rsid w:val="00A03F41"/>
    <w:rsid w:val="00A03FD8"/>
    <w:rsid w:val="00A040F0"/>
    <w:rsid w:val="00A0412E"/>
    <w:rsid w:val="00A04305"/>
    <w:rsid w:val="00A043B7"/>
    <w:rsid w:val="00A0447F"/>
    <w:rsid w:val="00A04723"/>
    <w:rsid w:val="00A047D6"/>
    <w:rsid w:val="00A047F7"/>
    <w:rsid w:val="00A0482C"/>
    <w:rsid w:val="00A04DC9"/>
    <w:rsid w:val="00A04E6F"/>
    <w:rsid w:val="00A04E77"/>
    <w:rsid w:val="00A04EFB"/>
    <w:rsid w:val="00A0503E"/>
    <w:rsid w:val="00A05551"/>
    <w:rsid w:val="00A0555B"/>
    <w:rsid w:val="00A05597"/>
    <w:rsid w:val="00A0567B"/>
    <w:rsid w:val="00A056A8"/>
    <w:rsid w:val="00A05845"/>
    <w:rsid w:val="00A058A4"/>
    <w:rsid w:val="00A05A84"/>
    <w:rsid w:val="00A05AC8"/>
    <w:rsid w:val="00A05B0C"/>
    <w:rsid w:val="00A05B7E"/>
    <w:rsid w:val="00A05D64"/>
    <w:rsid w:val="00A05EC3"/>
    <w:rsid w:val="00A05EDF"/>
    <w:rsid w:val="00A05F19"/>
    <w:rsid w:val="00A0605B"/>
    <w:rsid w:val="00A06161"/>
    <w:rsid w:val="00A06167"/>
    <w:rsid w:val="00A065D7"/>
    <w:rsid w:val="00A066C7"/>
    <w:rsid w:val="00A066D5"/>
    <w:rsid w:val="00A068B9"/>
    <w:rsid w:val="00A06971"/>
    <w:rsid w:val="00A069C4"/>
    <w:rsid w:val="00A06AC1"/>
    <w:rsid w:val="00A06E05"/>
    <w:rsid w:val="00A06E89"/>
    <w:rsid w:val="00A06EDA"/>
    <w:rsid w:val="00A07062"/>
    <w:rsid w:val="00A07189"/>
    <w:rsid w:val="00A074B3"/>
    <w:rsid w:val="00A07502"/>
    <w:rsid w:val="00A0756A"/>
    <w:rsid w:val="00A07981"/>
    <w:rsid w:val="00A07BAA"/>
    <w:rsid w:val="00A07C13"/>
    <w:rsid w:val="00A07F66"/>
    <w:rsid w:val="00A07F9D"/>
    <w:rsid w:val="00A102F2"/>
    <w:rsid w:val="00A10335"/>
    <w:rsid w:val="00A103FE"/>
    <w:rsid w:val="00A10463"/>
    <w:rsid w:val="00A104BD"/>
    <w:rsid w:val="00A1050D"/>
    <w:rsid w:val="00A10662"/>
    <w:rsid w:val="00A10931"/>
    <w:rsid w:val="00A10A88"/>
    <w:rsid w:val="00A10AC6"/>
    <w:rsid w:val="00A10C87"/>
    <w:rsid w:val="00A10CA5"/>
    <w:rsid w:val="00A10CCE"/>
    <w:rsid w:val="00A10CE9"/>
    <w:rsid w:val="00A10DAE"/>
    <w:rsid w:val="00A10E3C"/>
    <w:rsid w:val="00A10EC1"/>
    <w:rsid w:val="00A10EEA"/>
    <w:rsid w:val="00A11393"/>
    <w:rsid w:val="00A11419"/>
    <w:rsid w:val="00A11431"/>
    <w:rsid w:val="00A11602"/>
    <w:rsid w:val="00A1167A"/>
    <w:rsid w:val="00A11708"/>
    <w:rsid w:val="00A11C80"/>
    <w:rsid w:val="00A11CDF"/>
    <w:rsid w:val="00A11D78"/>
    <w:rsid w:val="00A11FF9"/>
    <w:rsid w:val="00A1211C"/>
    <w:rsid w:val="00A12276"/>
    <w:rsid w:val="00A12316"/>
    <w:rsid w:val="00A12348"/>
    <w:rsid w:val="00A12358"/>
    <w:rsid w:val="00A12420"/>
    <w:rsid w:val="00A1254E"/>
    <w:rsid w:val="00A1260D"/>
    <w:rsid w:val="00A12806"/>
    <w:rsid w:val="00A12828"/>
    <w:rsid w:val="00A12856"/>
    <w:rsid w:val="00A1296B"/>
    <w:rsid w:val="00A12ADA"/>
    <w:rsid w:val="00A12AF4"/>
    <w:rsid w:val="00A12BE1"/>
    <w:rsid w:val="00A12CB4"/>
    <w:rsid w:val="00A12D0E"/>
    <w:rsid w:val="00A12D2B"/>
    <w:rsid w:val="00A12D5F"/>
    <w:rsid w:val="00A12E67"/>
    <w:rsid w:val="00A12F41"/>
    <w:rsid w:val="00A12F88"/>
    <w:rsid w:val="00A1304F"/>
    <w:rsid w:val="00A1306D"/>
    <w:rsid w:val="00A13094"/>
    <w:rsid w:val="00A130FA"/>
    <w:rsid w:val="00A13325"/>
    <w:rsid w:val="00A1337C"/>
    <w:rsid w:val="00A13526"/>
    <w:rsid w:val="00A135AF"/>
    <w:rsid w:val="00A135EF"/>
    <w:rsid w:val="00A13703"/>
    <w:rsid w:val="00A13725"/>
    <w:rsid w:val="00A13802"/>
    <w:rsid w:val="00A139C0"/>
    <w:rsid w:val="00A13A96"/>
    <w:rsid w:val="00A13AA1"/>
    <w:rsid w:val="00A13BB6"/>
    <w:rsid w:val="00A13D1D"/>
    <w:rsid w:val="00A13E3C"/>
    <w:rsid w:val="00A13FF2"/>
    <w:rsid w:val="00A1436D"/>
    <w:rsid w:val="00A14565"/>
    <w:rsid w:val="00A149DA"/>
    <w:rsid w:val="00A14B25"/>
    <w:rsid w:val="00A14B3E"/>
    <w:rsid w:val="00A14B7C"/>
    <w:rsid w:val="00A14C2F"/>
    <w:rsid w:val="00A14CB1"/>
    <w:rsid w:val="00A14DC8"/>
    <w:rsid w:val="00A14E9D"/>
    <w:rsid w:val="00A15074"/>
    <w:rsid w:val="00A150F8"/>
    <w:rsid w:val="00A151F0"/>
    <w:rsid w:val="00A151FB"/>
    <w:rsid w:val="00A15257"/>
    <w:rsid w:val="00A1529D"/>
    <w:rsid w:val="00A15312"/>
    <w:rsid w:val="00A1533A"/>
    <w:rsid w:val="00A156A8"/>
    <w:rsid w:val="00A157AF"/>
    <w:rsid w:val="00A157C2"/>
    <w:rsid w:val="00A159A0"/>
    <w:rsid w:val="00A15C23"/>
    <w:rsid w:val="00A15F34"/>
    <w:rsid w:val="00A15F99"/>
    <w:rsid w:val="00A1604D"/>
    <w:rsid w:val="00A16183"/>
    <w:rsid w:val="00A165E9"/>
    <w:rsid w:val="00A1661E"/>
    <w:rsid w:val="00A16631"/>
    <w:rsid w:val="00A1668D"/>
    <w:rsid w:val="00A1679F"/>
    <w:rsid w:val="00A16973"/>
    <w:rsid w:val="00A169BD"/>
    <w:rsid w:val="00A16B0D"/>
    <w:rsid w:val="00A16B93"/>
    <w:rsid w:val="00A16BDD"/>
    <w:rsid w:val="00A16D8D"/>
    <w:rsid w:val="00A16DCF"/>
    <w:rsid w:val="00A16DE9"/>
    <w:rsid w:val="00A16ED4"/>
    <w:rsid w:val="00A16EE7"/>
    <w:rsid w:val="00A16F4C"/>
    <w:rsid w:val="00A16FA3"/>
    <w:rsid w:val="00A1704F"/>
    <w:rsid w:val="00A17221"/>
    <w:rsid w:val="00A175BF"/>
    <w:rsid w:val="00A1766D"/>
    <w:rsid w:val="00A17823"/>
    <w:rsid w:val="00A17886"/>
    <w:rsid w:val="00A1791F"/>
    <w:rsid w:val="00A17BBC"/>
    <w:rsid w:val="00A17C6E"/>
    <w:rsid w:val="00A17D7D"/>
    <w:rsid w:val="00A17DB5"/>
    <w:rsid w:val="00A17FDA"/>
    <w:rsid w:val="00A20061"/>
    <w:rsid w:val="00A202C5"/>
    <w:rsid w:val="00A20418"/>
    <w:rsid w:val="00A205D7"/>
    <w:rsid w:val="00A20637"/>
    <w:rsid w:val="00A20930"/>
    <w:rsid w:val="00A20951"/>
    <w:rsid w:val="00A2098C"/>
    <w:rsid w:val="00A209B3"/>
    <w:rsid w:val="00A209F6"/>
    <w:rsid w:val="00A20A05"/>
    <w:rsid w:val="00A20A27"/>
    <w:rsid w:val="00A20C10"/>
    <w:rsid w:val="00A20C5F"/>
    <w:rsid w:val="00A20C95"/>
    <w:rsid w:val="00A20CA6"/>
    <w:rsid w:val="00A20D0D"/>
    <w:rsid w:val="00A20D33"/>
    <w:rsid w:val="00A20E1A"/>
    <w:rsid w:val="00A20E26"/>
    <w:rsid w:val="00A20FAE"/>
    <w:rsid w:val="00A20FF3"/>
    <w:rsid w:val="00A21031"/>
    <w:rsid w:val="00A21128"/>
    <w:rsid w:val="00A21193"/>
    <w:rsid w:val="00A211A8"/>
    <w:rsid w:val="00A21595"/>
    <w:rsid w:val="00A216E2"/>
    <w:rsid w:val="00A2191E"/>
    <w:rsid w:val="00A2195A"/>
    <w:rsid w:val="00A21995"/>
    <w:rsid w:val="00A21A6C"/>
    <w:rsid w:val="00A21B15"/>
    <w:rsid w:val="00A21BFD"/>
    <w:rsid w:val="00A21C03"/>
    <w:rsid w:val="00A21E6A"/>
    <w:rsid w:val="00A21E9D"/>
    <w:rsid w:val="00A21EAE"/>
    <w:rsid w:val="00A22091"/>
    <w:rsid w:val="00A2209C"/>
    <w:rsid w:val="00A22105"/>
    <w:rsid w:val="00A22120"/>
    <w:rsid w:val="00A22228"/>
    <w:rsid w:val="00A22319"/>
    <w:rsid w:val="00A228EA"/>
    <w:rsid w:val="00A22979"/>
    <w:rsid w:val="00A22A47"/>
    <w:rsid w:val="00A22C48"/>
    <w:rsid w:val="00A22C75"/>
    <w:rsid w:val="00A22CD2"/>
    <w:rsid w:val="00A22D34"/>
    <w:rsid w:val="00A22D36"/>
    <w:rsid w:val="00A22E9A"/>
    <w:rsid w:val="00A22FCD"/>
    <w:rsid w:val="00A23032"/>
    <w:rsid w:val="00A23084"/>
    <w:rsid w:val="00A230A9"/>
    <w:rsid w:val="00A230F7"/>
    <w:rsid w:val="00A23133"/>
    <w:rsid w:val="00A2314A"/>
    <w:rsid w:val="00A23269"/>
    <w:rsid w:val="00A23338"/>
    <w:rsid w:val="00A2341F"/>
    <w:rsid w:val="00A23435"/>
    <w:rsid w:val="00A23570"/>
    <w:rsid w:val="00A23665"/>
    <w:rsid w:val="00A237FD"/>
    <w:rsid w:val="00A23A9D"/>
    <w:rsid w:val="00A23B7C"/>
    <w:rsid w:val="00A23C07"/>
    <w:rsid w:val="00A23E25"/>
    <w:rsid w:val="00A23ED9"/>
    <w:rsid w:val="00A24275"/>
    <w:rsid w:val="00A24403"/>
    <w:rsid w:val="00A24461"/>
    <w:rsid w:val="00A245FA"/>
    <w:rsid w:val="00A247A2"/>
    <w:rsid w:val="00A248C5"/>
    <w:rsid w:val="00A24A00"/>
    <w:rsid w:val="00A24A70"/>
    <w:rsid w:val="00A24C15"/>
    <w:rsid w:val="00A24C4F"/>
    <w:rsid w:val="00A24D65"/>
    <w:rsid w:val="00A25093"/>
    <w:rsid w:val="00A2519C"/>
    <w:rsid w:val="00A25276"/>
    <w:rsid w:val="00A25362"/>
    <w:rsid w:val="00A25382"/>
    <w:rsid w:val="00A253CD"/>
    <w:rsid w:val="00A254C7"/>
    <w:rsid w:val="00A25657"/>
    <w:rsid w:val="00A25691"/>
    <w:rsid w:val="00A25E89"/>
    <w:rsid w:val="00A25EB4"/>
    <w:rsid w:val="00A25F39"/>
    <w:rsid w:val="00A26093"/>
    <w:rsid w:val="00A2611D"/>
    <w:rsid w:val="00A2611F"/>
    <w:rsid w:val="00A2616B"/>
    <w:rsid w:val="00A261D6"/>
    <w:rsid w:val="00A26207"/>
    <w:rsid w:val="00A26214"/>
    <w:rsid w:val="00A2621E"/>
    <w:rsid w:val="00A26458"/>
    <w:rsid w:val="00A26463"/>
    <w:rsid w:val="00A26523"/>
    <w:rsid w:val="00A26A23"/>
    <w:rsid w:val="00A26B36"/>
    <w:rsid w:val="00A26BD3"/>
    <w:rsid w:val="00A26D85"/>
    <w:rsid w:val="00A26F1C"/>
    <w:rsid w:val="00A26F8A"/>
    <w:rsid w:val="00A273C1"/>
    <w:rsid w:val="00A27580"/>
    <w:rsid w:val="00A27989"/>
    <w:rsid w:val="00A27AD0"/>
    <w:rsid w:val="00A27BF4"/>
    <w:rsid w:val="00A27EBD"/>
    <w:rsid w:val="00A27F23"/>
    <w:rsid w:val="00A3020E"/>
    <w:rsid w:val="00A302CA"/>
    <w:rsid w:val="00A30313"/>
    <w:rsid w:val="00A304B5"/>
    <w:rsid w:val="00A30510"/>
    <w:rsid w:val="00A305CD"/>
    <w:rsid w:val="00A308F3"/>
    <w:rsid w:val="00A309A0"/>
    <w:rsid w:val="00A30A63"/>
    <w:rsid w:val="00A30A80"/>
    <w:rsid w:val="00A30A97"/>
    <w:rsid w:val="00A30B79"/>
    <w:rsid w:val="00A30B80"/>
    <w:rsid w:val="00A30C4D"/>
    <w:rsid w:val="00A3114B"/>
    <w:rsid w:val="00A31181"/>
    <w:rsid w:val="00A3120F"/>
    <w:rsid w:val="00A31272"/>
    <w:rsid w:val="00A313C4"/>
    <w:rsid w:val="00A3187D"/>
    <w:rsid w:val="00A318EC"/>
    <w:rsid w:val="00A31904"/>
    <w:rsid w:val="00A31A47"/>
    <w:rsid w:val="00A31D6C"/>
    <w:rsid w:val="00A31F75"/>
    <w:rsid w:val="00A32124"/>
    <w:rsid w:val="00A321B9"/>
    <w:rsid w:val="00A32288"/>
    <w:rsid w:val="00A32320"/>
    <w:rsid w:val="00A32408"/>
    <w:rsid w:val="00A32657"/>
    <w:rsid w:val="00A3280F"/>
    <w:rsid w:val="00A32837"/>
    <w:rsid w:val="00A3286A"/>
    <w:rsid w:val="00A328B6"/>
    <w:rsid w:val="00A3293A"/>
    <w:rsid w:val="00A329A9"/>
    <w:rsid w:val="00A32A1C"/>
    <w:rsid w:val="00A32AE0"/>
    <w:rsid w:val="00A32B6B"/>
    <w:rsid w:val="00A32BDB"/>
    <w:rsid w:val="00A32C6A"/>
    <w:rsid w:val="00A32EA7"/>
    <w:rsid w:val="00A32ED3"/>
    <w:rsid w:val="00A32F80"/>
    <w:rsid w:val="00A330A1"/>
    <w:rsid w:val="00A33227"/>
    <w:rsid w:val="00A33414"/>
    <w:rsid w:val="00A334BE"/>
    <w:rsid w:val="00A3352B"/>
    <w:rsid w:val="00A33A7B"/>
    <w:rsid w:val="00A33A97"/>
    <w:rsid w:val="00A33B4C"/>
    <w:rsid w:val="00A33D50"/>
    <w:rsid w:val="00A33E3C"/>
    <w:rsid w:val="00A3411E"/>
    <w:rsid w:val="00A34184"/>
    <w:rsid w:val="00A3419F"/>
    <w:rsid w:val="00A34425"/>
    <w:rsid w:val="00A3444F"/>
    <w:rsid w:val="00A3449B"/>
    <w:rsid w:val="00A344B2"/>
    <w:rsid w:val="00A34681"/>
    <w:rsid w:val="00A3471C"/>
    <w:rsid w:val="00A34781"/>
    <w:rsid w:val="00A347FB"/>
    <w:rsid w:val="00A34B1D"/>
    <w:rsid w:val="00A34B88"/>
    <w:rsid w:val="00A34C0C"/>
    <w:rsid w:val="00A34DFE"/>
    <w:rsid w:val="00A34EDF"/>
    <w:rsid w:val="00A34F4C"/>
    <w:rsid w:val="00A34F9D"/>
    <w:rsid w:val="00A352AB"/>
    <w:rsid w:val="00A352C0"/>
    <w:rsid w:val="00A352D1"/>
    <w:rsid w:val="00A353B8"/>
    <w:rsid w:val="00A3554B"/>
    <w:rsid w:val="00A355C5"/>
    <w:rsid w:val="00A3576D"/>
    <w:rsid w:val="00A357BF"/>
    <w:rsid w:val="00A358A5"/>
    <w:rsid w:val="00A358E5"/>
    <w:rsid w:val="00A35AFD"/>
    <w:rsid w:val="00A35CFD"/>
    <w:rsid w:val="00A35D3A"/>
    <w:rsid w:val="00A35EC6"/>
    <w:rsid w:val="00A35F00"/>
    <w:rsid w:val="00A35F74"/>
    <w:rsid w:val="00A3622F"/>
    <w:rsid w:val="00A3632E"/>
    <w:rsid w:val="00A36354"/>
    <w:rsid w:val="00A363E1"/>
    <w:rsid w:val="00A36470"/>
    <w:rsid w:val="00A3655D"/>
    <w:rsid w:val="00A3669C"/>
    <w:rsid w:val="00A366EA"/>
    <w:rsid w:val="00A36726"/>
    <w:rsid w:val="00A368D9"/>
    <w:rsid w:val="00A36969"/>
    <w:rsid w:val="00A369EA"/>
    <w:rsid w:val="00A36BC5"/>
    <w:rsid w:val="00A36DDD"/>
    <w:rsid w:val="00A3716A"/>
    <w:rsid w:val="00A3717C"/>
    <w:rsid w:val="00A372D1"/>
    <w:rsid w:val="00A374B0"/>
    <w:rsid w:val="00A375D2"/>
    <w:rsid w:val="00A37799"/>
    <w:rsid w:val="00A37CE1"/>
    <w:rsid w:val="00A401CD"/>
    <w:rsid w:val="00A40266"/>
    <w:rsid w:val="00A40329"/>
    <w:rsid w:val="00A4062E"/>
    <w:rsid w:val="00A40673"/>
    <w:rsid w:val="00A40A12"/>
    <w:rsid w:val="00A40CA3"/>
    <w:rsid w:val="00A40D00"/>
    <w:rsid w:val="00A40D44"/>
    <w:rsid w:val="00A40F68"/>
    <w:rsid w:val="00A4114F"/>
    <w:rsid w:val="00A4118B"/>
    <w:rsid w:val="00A411F8"/>
    <w:rsid w:val="00A413F2"/>
    <w:rsid w:val="00A41452"/>
    <w:rsid w:val="00A416FB"/>
    <w:rsid w:val="00A418E8"/>
    <w:rsid w:val="00A41B41"/>
    <w:rsid w:val="00A41D61"/>
    <w:rsid w:val="00A41DB6"/>
    <w:rsid w:val="00A41FC4"/>
    <w:rsid w:val="00A4215C"/>
    <w:rsid w:val="00A421D4"/>
    <w:rsid w:val="00A422C2"/>
    <w:rsid w:val="00A4232A"/>
    <w:rsid w:val="00A42527"/>
    <w:rsid w:val="00A4269F"/>
    <w:rsid w:val="00A428A2"/>
    <w:rsid w:val="00A42A1C"/>
    <w:rsid w:val="00A42A9C"/>
    <w:rsid w:val="00A42D9B"/>
    <w:rsid w:val="00A42E53"/>
    <w:rsid w:val="00A4317E"/>
    <w:rsid w:val="00A432D3"/>
    <w:rsid w:val="00A43462"/>
    <w:rsid w:val="00A4348B"/>
    <w:rsid w:val="00A435CD"/>
    <w:rsid w:val="00A4390B"/>
    <w:rsid w:val="00A439A5"/>
    <w:rsid w:val="00A43B05"/>
    <w:rsid w:val="00A43BF8"/>
    <w:rsid w:val="00A43CBF"/>
    <w:rsid w:val="00A43CF2"/>
    <w:rsid w:val="00A43E3A"/>
    <w:rsid w:val="00A44032"/>
    <w:rsid w:val="00A44092"/>
    <w:rsid w:val="00A440F4"/>
    <w:rsid w:val="00A4415F"/>
    <w:rsid w:val="00A44495"/>
    <w:rsid w:val="00A44832"/>
    <w:rsid w:val="00A44970"/>
    <w:rsid w:val="00A44982"/>
    <w:rsid w:val="00A44993"/>
    <w:rsid w:val="00A44CB0"/>
    <w:rsid w:val="00A44D19"/>
    <w:rsid w:val="00A44DF1"/>
    <w:rsid w:val="00A44EB3"/>
    <w:rsid w:val="00A45080"/>
    <w:rsid w:val="00A4522A"/>
    <w:rsid w:val="00A452A1"/>
    <w:rsid w:val="00A4535D"/>
    <w:rsid w:val="00A453FA"/>
    <w:rsid w:val="00A45445"/>
    <w:rsid w:val="00A4566E"/>
    <w:rsid w:val="00A457F7"/>
    <w:rsid w:val="00A4589C"/>
    <w:rsid w:val="00A45979"/>
    <w:rsid w:val="00A45B01"/>
    <w:rsid w:val="00A45B43"/>
    <w:rsid w:val="00A45C01"/>
    <w:rsid w:val="00A45CAF"/>
    <w:rsid w:val="00A45F13"/>
    <w:rsid w:val="00A46017"/>
    <w:rsid w:val="00A461CA"/>
    <w:rsid w:val="00A46383"/>
    <w:rsid w:val="00A46552"/>
    <w:rsid w:val="00A465C1"/>
    <w:rsid w:val="00A4667E"/>
    <w:rsid w:val="00A4677C"/>
    <w:rsid w:val="00A469C9"/>
    <w:rsid w:val="00A46C12"/>
    <w:rsid w:val="00A46CFA"/>
    <w:rsid w:val="00A46D9A"/>
    <w:rsid w:val="00A46DD0"/>
    <w:rsid w:val="00A46E4B"/>
    <w:rsid w:val="00A4719B"/>
    <w:rsid w:val="00A4727C"/>
    <w:rsid w:val="00A47283"/>
    <w:rsid w:val="00A4743D"/>
    <w:rsid w:val="00A4747F"/>
    <w:rsid w:val="00A47510"/>
    <w:rsid w:val="00A475ED"/>
    <w:rsid w:val="00A4768D"/>
    <w:rsid w:val="00A47887"/>
    <w:rsid w:val="00A4795E"/>
    <w:rsid w:val="00A47AF1"/>
    <w:rsid w:val="00A47B9B"/>
    <w:rsid w:val="00A47C0A"/>
    <w:rsid w:val="00A47C8D"/>
    <w:rsid w:val="00A47D4A"/>
    <w:rsid w:val="00A47E73"/>
    <w:rsid w:val="00A47F09"/>
    <w:rsid w:val="00A500AE"/>
    <w:rsid w:val="00A50184"/>
    <w:rsid w:val="00A50320"/>
    <w:rsid w:val="00A50600"/>
    <w:rsid w:val="00A506CE"/>
    <w:rsid w:val="00A506F3"/>
    <w:rsid w:val="00A50AE0"/>
    <w:rsid w:val="00A50FBF"/>
    <w:rsid w:val="00A51024"/>
    <w:rsid w:val="00A51183"/>
    <w:rsid w:val="00A51236"/>
    <w:rsid w:val="00A5147F"/>
    <w:rsid w:val="00A51494"/>
    <w:rsid w:val="00A5154B"/>
    <w:rsid w:val="00A51588"/>
    <w:rsid w:val="00A51899"/>
    <w:rsid w:val="00A51BC6"/>
    <w:rsid w:val="00A51CE5"/>
    <w:rsid w:val="00A51CE6"/>
    <w:rsid w:val="00A5206D"/>
    <w:rsid w:val="00A5221C"/>
    <w:rsid w:val="00A52282"/>
    <w:rsid w:val="00A522AA"/>
    <w:rsid w:val="00A522EC"/>
    <w:rsid w:val="00A52318"/>
    <w:rsid w:val="00A5237F"/>
    <w:rsid w:val="00A523D4"/>
    <w:rsid w:val="00A5247F"/>
    <w:rsid w:val="00A526CE"/>
    <w:rsid w:val="00A5279D"/>
    <w:rsid w:val="00A52866"/>
    <w:rsid w:val="00A529EA"/>
    <w:rsid w:val="00A52B4B"/>
    <w:rsid w:val="00A52CC2"/>
    <w:rsid w:val="00A52CD3"/>
    <w:rsid w:val="00A52D40"/>
    <w:rsid w:val="00A52D8B"/>
    <w:rsid w:val="00A52DA2"/>
    <w:rsid w:val="00A5311E"/>
    <w:rsid w:val="00A5317F"/>
    <w:rsid w:val="00A5325F"/>
    <w:rsid w:val="00A5340E"/>
    <w:rsid w:val="00A53496"/>
    <w:rsid w:val="00A53748"/>
    <w:rsid w:val="00A53799"/>
    <w:rsid w:val="00A539B5"/>
    <w:rsid w:val="00A539D0"/>
    <w:rsid w:val="00A53B00"/>
    <w:rsid w:val="00A53B09"/>
    <w:rsid w:val="00A53B0D"/>
    <w:rsid w:val="00A53C05"/>
    <w:rsid w:val="00A53C20"/>
    <w:rsid w:val="00A53D11"/>
    <w:rsid w:val="00A53D7A"/>
    <w:rsid w:val="00A53E6E"/>
    <w:rsid w:val="00A53F37"/>
    <w:rsid w:val="00A541AE"/>
    <w:rsid w:val="00A54320"/>
    <w:rsid w:val="00A54414"/>
    <w:rsid w:val="00A544F9"/>
    <w:rsid w:val="00A54614"/>
    <w:rsid w:val="00A5468E"/>
    <w:rsid w:val="00A546B0"/>
    <w:rsid w:val="00A547B2"/>
    <w:rsid w:val="00A54870"/>
    <w:rsid w:val="00A54A07"/>
    <w:rsid w:val="00A54A60"/>
    <w:rsid w:val="00A54CAC"/>
    <w:rsid w:val="00A54EEA"/>
    <w:rsid w:val="00A54EF9"/>
    <w:rsid w:val="00A54FCA"/>
    <w:rsid w:val="00A54FEF"/>
    <w:rsid w:val="00A55000"/>
    <w:rsid w:val="00A550D4"/>
    <w:rsid w:val="00A5519B"/>
    <w:rsid w:val="00A5531C"/>
    <w:rsid w:val="00A55453"/>
    <w:rsid w:val="00A5546E"/>
    <w:rsid w:val="00A55582"/>
    <w:rsid w:val="00A555B3"/>
    <w:rsid w:val="00A555FD"/>
    <w:rsid w:val="00A55737"/>
    <w:rsid w:val="00A55814"/>
    <w:rsid w:val="00A558C4"/>
    <w:rsid w:val="00A558DA"/>
    <w:rsid w:val="00A55ADF"/>
    <w:rsid w:val="00A55B04"/>
    <w:rsid w:val="00A55F72"/>
    <w:rsid w:val="00A55FB8"/>
    <w:rsid w:val="00A55FC3"/>
    <w:rsid w:val="00A56301"/>
    <w:rsid w:val="00A563C2"/>
    <w:rsid w:val="00A5659C"/>
    <w:rsid w:val="00A56631"/>
    <w:rsid w:val="00A56784"/>
    <w:rsid w:val="00A5687C"/>
    <w:rsid w:val="00A568D0"/>
    <w:rsid w:val="00A569B7"/>
    <w:rsid w:val="00A56AD8"/>
    <w:rsid w:val="00A56B60"/>
    <w:rsid w:val="00A56C8E"/>
    <w:rsid w:val="00A56DCB"/>
    <w:rsid w:val="00A56E55"/>
    <w:rsid w:val="00A56E67"/>
    <w:rsid w:val="00A56F18"/>
    <w:rsid w:val="00A56F49"/>
    <w:rsid w:val="00A56F6B"/>
    <w:rsid w:val="00A570DC"/>
    <w:rsid w:val="00A5713F"/>
    <w:rsid w:val="00A571C4"/>
    <w:rsid w:val="00A57269"/>
    <w:rsid w:val="00A57318"/>
    <w:rsid w:val="00A5760B"/>
    <w:rsid w:val="00A5765D"/>
    <w:rsid w:val="00A576FE"/>
    <w:rsid w:val="00A5771D"/>
    <w:rsid w:val="00A57923"/>
    <w:rsid w:val="00A57A0F"/>
    <w:rsid w:val="00A57AB2"/>
    <w:rsid w:val="00A57B93"/>
    <w:rsid w:val="00A57C6C"/>
    <w:rsid w:val="00A57F13"/>
    <w:rsid w:val="00A57F61"/>
    <w:rsid w:val="00A60341"/>
    <w:rsid w:val="00A6043B"/>
    <w:rsid w:val="00A60459"/>
    <w:rsid w:val="00A60462"/>
    <w:rsid w:val="00A60535"/>
    <w:rsid w:val="00A606E6"/>
    <w:rsid w:val="00A60732"/>
    <w:rsid w:val="00A60733"/>
    <w:rsid w:val="00A60756"/>
    <w:rsid w:val="00A6077D"/>
    <w:rsid w:val="00A608A7"/>
    <w:rsid w:val="00A609E6"/>
    <w:rsid w:val="00A60BE5"/>
    <w:rsid w:val="00A60ECF"/>
    <w:rsid w:val="00A60F63"/>
    <w:rsid w:val="00A61178"/>
    <w:rsid w:val="00A613DE"/>
    <w:rsid w:val="00A6145D"/>
    <w:rsid w:val="00A614E5"/>
    <w:rsid w:val="00A61543"/>
    <w:rsid w:val="00A61A57"/>
    <w:rsid w:val="00A61AF5"/>
    <w:rsid w:val="00A61C8F"/>
    <w:rsid w:val="00A61E85"/>
    <w:rsid w:val="00A6206D"/>
    <w:rsid w:val="00A62223"/>
    <w:rsid w:val="00A623C7"/>
    <w:rsid w:val="00A62441"/>
    <w:rsid w:val="00A62457"/>
    <w:rsid w:val="00A62472"/>
    <w:rsid w:val="00A6261C"/>
    <w:rsid w:val="00A628E2"/>
    <w:rsid w:val="00A6297A"/>
    <w:rsid w:val="00A62A76"/>
    <w:rsid w:val="00A62B53"/>
    <w:rsid w:val="00A62D41"/>
    <w:rsid w:val="00A62E39"/>
    <w:rsid w:val="00A62E66"/>
    <w:rsid w:val="00A62FFE"/>
    <w:rsid w:val="00A63006"/>
    <w:rsid w:val="00A6339D"/>
    <w:rsid w:val="00A633E5"/>
    <w:rsid w:val="00A63401"/>
    <w:rsid w:val="00A6355B"/>
    <w:rsid w:val="00A635DA"/>
    <w:rsid w:val="00A63658"/>
    <w:rsid w:val="00A63B4E"/>
    <w:rsid w:val="00A63BCA"/>
    <w:rsid w:val="00A63BF6"/>
    <w:rsid w:val="00A63DC5"/>
    <w:rsid w:val="00A63DE4"/>
    <w:rsid w:val="00A63E91"/>
    <w:rsid w:val="00A64009"/>
    <w:rsid w:val="00A6421A"/>
    <w:rsid w:val="00A64374"/>
    <w:rsid w:val="00A64496"/>
    <w:rsid w:val="00A645BC"/>
    <w:rsid w:val="00A646F4"/>
    <w:rsid w:val="00A646FC"/>
    <w:rsid w:val="00A649BB"/>
    <w:rsid w:val="00A64A66"/>
    <w:rsid w:val="00A64BED"/>
    <w:rsid w:val="00A64D15"/>
    <w:rsid w:val="00A653C8"/>
    <w:rsid w:val="00A65508"/>
    <w:rsid w:val="00A65575"/>
    <w:rsid w:val="00A6576D"/>
    <w:rsid w:val="00A6577D"/>
    <w:rsid w:val="00A657E7"/>
    <w:rsid w:val="00A657E8"/>
    <w:rsid w:val="00A65835"/>
    <w:rsid w:val="00A65BBE"/>
    <w:rsid w:val="00A65D85"/>
    <w:rsid w:val="00A65EA7"/>
    <w:rsid w:val="00A65EE5"/>
    <w:rsid w:val="00A65FA4"/>
    <w:rsid w:val="00A6602A"/>
    <w:rsid w:val="00A66091"/>
    <w:rsid w:val="00A6610F"/>
    <w:rsid w:val="00A66211"/>
    <w:rsid w:val="00A664E6"/>
    <w:rsid w:val="00A665E3"/>
    <w:rsid w:val="00A666BB"/>
    <w:rsid w:val="00A66828"/>
    <w:rsid w:val="00A668EE"/>
    <w:rsid w:val="00A66C58"/>
    <w:rsid w:val="00A66EC1"/>
    <w:rsid w:val="00A66F05"/>
    <w:rsid w:val="00A66F3F"/>
    <w:rsid w:val="00A674B8"/>
    <w:rsid w:val="00A674EE"/>
    <w:rsid w:val="00A676BE"/>
    <w:rsid w:val="00A678A1"/>
    <w:rsid w:val="00A67B65"/>
    <w:rsid w:val="00A67C65"/>
    <w:rsid w:val="00A67C6A"/>
    <w:rsid w:val="00A67E2B"/>
    <w:rsid w:val="00A67E2C"/>
    <w:rsid w:val="00A67E5D"/>
    <w:rsid w:val="00A67FCB"/>
    <w:rsid w:val="00A70090"/>
    <w:rsid w:val="00A700CB"/>
    <w:rsid w:val="00A70114"/>
    <w:rsid w:val="00A7014F"/>
    <w:rsid w:val="00A701D9"/>
    <w:rsid w:val="00A703E4"/>
    <w:rsid w:val="00A704C9"/>
    <w:rsid w:val="00A705FD"/>
    <w:rsid w:val="00A7064E"/>
    <w:rsid w:val="00A7067B"/>
    <w:rsid w:val="00A70DD2"/>
    <w:rsid w:val="00A70F4A"/>
    <w:rsid w:val="00A70F5F"/>
    <w:rsid w:val="00A71018"/>
    <w:rsid w:val="00A7107C"/>
    <w:rsid w:val="00A71106"/>
    <w:rsid w:val="00A712A9"/>
    <w:rsid w:val="00A71651"/>
    <w:rsid w:val="00A7179A"/>
    <w:rsid w:val="00A71850"/>
    <w:rsid w:val="00A718F4"/>
    <w:rsid w:val="00A71962"/>
    <w:rsid w:val="00A71ABB"/>
    <w:rsid w:val="00A71BE5"/>
    <w:rsid w:val="00A71CD5"/>
    <w:rsid w:val="00A71D62"/>
    <w:rsid w:val="00A71D7E"/>
    <w:rsid w:val="00A71F6F"/>
    <w:rsid w:val="00A72258"/>
    <w:rsid w:val="00A72678"/>
    <w:rsid w:val="00A72737"/>
    <w:rsid w:val="00A72797"/>
    <w:rsid w:val="00A72844"/>
    <w:rsid w:val="00A72A78"/>
    <w:rsid w:val="00A72CC5"/>
    <w:rsid w:val="00A731B2"/>
    <w:rsid w:val="00A73473"/>
    <w:rsid w:val="00A73580"/>
    <w:rsid w:val="00A735D0"/>
    <w:rsid w:val="00A737C4"/>
    <w:rsid w:val="00A738F1"/>
    <w:rsid w:val="00A738F9"/>
    <w:rsid w:val="00A73BE7"/>
    <w:rsid w:val="00A73CF9"/>
    <w:rsid w:val="00A73E21"/>
    <w:rsid w:val="00A73F6B"/>
    <w:rsid w:val="00A74077"/>
    <w:rsid w:val="00A740DE"/>
    <w:rsid w:val="00A74198"/>
    <w:rsid w:val="00A741D7"/>
    <w:rsid w:val="00A74325"/>
    <w:rsid w:val="00A743D3"/>
    <w:rsid w:val="00A743F9"/>
    <w:rsid w:val="00A7463C"/>
    <w:rsid w:val="00A74675"/>
    <w:rsid w:val="00A746A9"/>
    <w:rsid w:val="00A746F1"/>
    <w:rsid w:val="00A7489E"/>
    <w:rsid w:val="00A748E5"/>
    <w:rsid w:val="00A74C28"/>
    <w:rsid w:val="00A74C51"/>
    <w:rsid w:val="00A74EEF"/>
    <w:rsid w:val="00A74F57"/>
    <w:rsid w:val="00A74F66"/>
    <w:rsid w:val="00A75350"/>
    <w:rsid w:val="00A75419"/>
    <w:rsid w:val="00A75767"/>
    <w:rsid w:val="00A75810"/>
    <w:rsid w:val="00A7598D"/>
    <w:rsid w:val="00A75A68"/>
    <w:rsid w:val="00A75AA6"/>
    <w:rsid w:val="00A75BA9"/>
    <w:rsid w:val="00A75C90"/>
    <w:rsid w:val="00A75DB5"/>
    <w:rsid w:val="00A75E57"/>
    <w:rsid w:val="00A75E5F"/>
    <w:rsid w:val="00A76024"/>
    <w:rsid w:val="00A76085"/>
    <w:rsid w:val="00A76248"/>
    <w:rsid w:val="00A76255"/>
    <w:rsid w:val="00A7651C"/>
    <w:rsid w:val="00A76688"/>
    <w:rsid w:val="00A76A8C"/>
    <w:rsid w:val="00A76C86"/>
    <w:rsid w:val="00A76FBA"/>
    <w:rsid w:val="00A76FC3"/>
    <w:rsid w:val="00A770CC"/>
    <w:rsid w:val="00A77178"/>
    <w:rsid w:val="00A77179"/>
    <w:rsid w:val="00A771AE"/>
    <w:rsid w:val="00A774F0"/>
    <w:rsid w:val="00A77597"/>
    <w:rsid w:val="00A775CC"/>
    <w:rsid w:val="00A776C4"/>
    <w:rsid w:val="00A7774E"/>
    <w:rsid w:val="00A777C3"/>
    <w:rsid w:val="00A7783B"/>
    <w:rsid w:val="00A77893"/>
    <w:rsid w:val="00A77A4C"/>
    <w:rsid w:val="00A77B42"/>
    <w:rsid w:val="00A77CE2"/>
    <w:rsid w:val="00A77E89"/>
    <w:rsid w:val="00A77F9E"/>
    <w:rsid w:val="00A77FB2"/>
    <w:rsid w:val="00A80042"/>
    <w:rsid w:val="00A800DF"/>
    <w:rsid w:val="00A801D9"/>
    <w:rsid w:val="00A801E1"/>
    <w:rsid w:val="00A8030C"/>
    <w:rsid w:val="00A8047F"/>
    <w:rsid w:val="00A804BB"/>
    <w:rsid w:val="00A80827"/>
    <w:rsid w:val="00A80A95"/>
    <w:rsid w:val="00A80B6D"/>
    <w:rsid w:val="00A80D42"/>
    <w:rsid w:val="00A81101"/>
    <w:rsid w:val="00A811B3"/>
    <w:rsid w:val="00A81226"/>
    <w:rsid w:val="00A8125E"/>
    <w:rsid w:val="00A81292"/>
    <w:rsid w:val="00A812FA"/>
    <w:rsid w:val="00A815AC"/>
    <w:rsid w:val="00A815D9"/>
    <w:rsid w:val="00A81621"/>
    <w:rsid w:val="00A81835"/>
    <w:rsid w:val="00A8187C"/>
    <w:rsid w:val="00A81932"/>
    <w:rsid w:val="00A81B39"/>
    <w:rsid w:val="00A81C47"/>
    <w:rsid w:val="00A81DA7"/>
    <w:rsid w:val="00A81E12"/>
    <w:rsid w:val="00A81FEE"/>
    <w:rsid w:val="00A82092"/>
    <w:rsid w:val="00A820D4"/>
    <w:rsid w:val="00A8210E"/>
    <w:rsid w:val="00A8216A"/>
    <w:rsid w:val="00A8227B"/>
    <w:rsid w:val="00A822D2"/>
    <w:rsid w:val="00A82348"/>
    <w:rsid w:val="00A82518"/>
    <w:rsid w:val="00A8252D"/>
    <w:rsid w:val="00A82781"/>
    <w:rsid w:val="00A827A5"/>
    <w:rsid w:val="00A827B7"/>
    <w:rsid w:val="00A828C1"/>
    <w:rsid w:val="00A828CD"/>
    <w:rsid w:val="00A82A6F"/>
    <w:rsid w:val="00A82A7D"/>
    <w:rsid w:val="00A82B41"/>
    <w:rsid w:val="00A82D1B"/>
    <w:rsid w:val="00A82D47"/>
    <w:rsid w:val="00A82E06"/>
    <w:rsid w:val="00A82F8C"/>
    <w:rsid w:val="00A8310F"/>
    <w:rsid w:val="00A8311D"/>
    <w:rsid w:val="00A8314C"/>
    <w:rsid w:val="00A83273"/>
    <w:rsid w:val="00A832D6"/>
    <w:rsid w:val="00A83407"/>
    <w:rsid w:val="00A83409"/>
    <w:rsid w:val="00A8340E"/>
    <w:rsid w:val="00A83489"/>
    <w:rsid w:val="00A83766"/>
    <w:rsid w:val="00A8376F"/>
    <w:rsid w:val="00A83782"/>
    <w:rsid w:val="00A837A4"/>
    <w:rsid w:val="00A83831"/>
    <w:rsid w:val="00A83958"/>
    <w:rsid w:val="00A83988"/>
    <w:rsid w:val="00A83A73"/>
    <w:rsid w:val="00A83CDD"/>
    <w:rsid w:val="00A83E11"/>
    <w:rsid w:val="00A83F47"/>
    <w:rsid w:val="00A83F9A"/>
    <w:rsid w:val="00A8408E"/>
    <w:rsid w:val="00A842A1"/>
    <w:rsid w:val="00A844CC"/>
    <w:rsid w:val="00A84679"/>
    <w:rsid w:val="00A84732"/>
    <w:rsid w:val="00A84787"/>
    <w:rsid w:val="00A847B3"/>
    <w:rsid w:val="00A847C2"/>
    <w:rsid w:val="00A84A49"/>
    <w:rsid w:val="00A84AD9"/>
    <w:rsid w:val="00A84BA9"/>
    <w:rsid w:val="00A84C55"/>
    <w:rsid w:val="00A84C78"/>
    <w:rsid w:val="00A84CDA"/>
    <w:rsid w:val="00A85186"/>
    <w:rsid w:val="00A8527A"/>
    <w:rsid w:val="00A85483"/>
    <w:rsid w:val="00A85531"/>
    <w:rsid w:val="00A85706"/>
    <w:rsid w:val="00A85732"/>
    <w:rsid w:val="00A857D1"/>
    <w:rsid w:val="00A85865"/>
    <w:rsid w:val="00A85B77"/>
    <w:rsid w:val="00A85CB3"/>
    <w:rsid w:val="00A85F6B"/>
    <w:rsid w:val="00A85FCA"/>
    <w:rsid w:val="00A861D1"/>
    <w:rsid w:val="00A86241"/>
    <w:rsid w:val="00A862B4"/>
    <w:rsid w:val="00A86352"/>
    <w:rsid w:val="00A8645D"/>
    <w:rsid w:val="00A8647C"/>
    <w:rsid w:val="00A864D4"/>
    <w:rsid w:val="00A864DF"/>
    <w:rsid w:val="00A86661"/>
    <w:rsid w:val="00A86729"/>
    <w:rsid w:val="00A8676B"/>
    <w:rsid w:val="00A8680B"/>
    <w:rsid w:val="00A86812"/>
    <w:rsid w:val="00A868D5"/>
    <w:rsid w:val="00A86AEC"/>
    <w:rsid w:val="00A86B3E"/>
    <w:rsid w:val="00A86D0C"/>
    <w:rsid w:val="00A86D39"/>
    <w:rsid w:val="00A86DC6"/>
    <w:rsid w:val="00A86DE6"/>
    <w:rsid w:val="00A86E20"/>
    <w:rsid w:val="00A86EA6"/>
    <w:rsid w:val="00A8711E"/>
    <w:rsid w:val="00A87225"/>
    <w:rsid w:val="00A87283"/>
    <w:rsid w:val="00A87431"/>
    <w:rsid w:val="00A87476"/>
    <w:rsid w:val="00A87509"/>
    <w:rsid w:val="00A87549"/>
    <w:rsid w:val="00A87571"/>
    <w:rsid w:val="00A8768C"/>
    <w:rsid w:val="00A87777"/>
    <w:rsid w:val="00A87901"/>
    <w:rsid w:val="00A87934"/>
    <w:rsid w:val="00A87941"/>
    <w:rsid w:val="00A87952"/>
    <w:rsid w:val="00A879DB"/>
    <w:rsid w:val="00A87A18"/>
    <w:rsid w:val="00A87ADA"/>
    <w:rsid w:val="00A87B15"/>
    <w:rsid w:val="00A87B23"/>
    <w:rsid w:val="00A87B5A"/>
    <w:rsid w:val="00A87C63"/>
    <w:rsid w:val="00A87D21"/>
    <w:rsid w:val="00A87E1E"/>
    <w:rsid w:val="00A87EB9"/>
    <w:rsid w:val="00A87EFD"/>
    <w:rsid w:val="00A87F2B"/>
    <w:rsid w:val="00A87F41"/>
    <w:rsid w:val="00A900CA"/>
    <w:rsid w:val="00A902EF"/>
    <w:rsid w:val="00A90403"/>
    <w:rsid w:val="00A905BE"/>
    <w:rsid w:val="00A90621"/>
    <w:rsid w:val="00A9088D"/>
    <w:rsid w:val="00A908FE"/>
    <w:rsid w:val="00A90A6C"/>
    <w:rsid w:val="00A90BB5"/>
    <w:rsid w:val="00A90D99"/>
    <w:rsid w:val="00A90EF9"/>
    <w:rsid w:val="00A90FD2"/>
    <w:rsid w:val="00A9116F"/>
    <w:rsid w:val="00A91555"/>
    <w:rsid w:val="00A915D8"/>
    <w:rsid w:val="00A91772"/>
    <w:rsid w:val="00A91881"/>
    <w:rsid w:val="00A919E9"/>
    <w:rsid w:val="00A919FC"/>
    <w:rsid w:val="00A91C38"/>
    <w:rsid w:val="00A91CAC"/>
    <w:rsid w:val="00A91CFD"/>
    <w:rsid w:val="00A91DA4"/>
    <w:rsid w:val="00A91E71"/>
    <w:rsid w:val="00A91F71"/>
    <w:rsid w:val="00A9215F"/>
    <w:rsid w:val="00A9220D"/>
    <w:rsid w:val="00A9236C"/>
    <w:rsid w:val="00A92604"/>
    <w:rsid w:val="00A926AC"/>
    <w:rsid w:val="00A9280A"/>
    <w:rsid w:val="00A928B2"/>
    <w:rsid w:val="00A92902"/>
    <w:rsid w:val="00A92918"/>
    <w:rsid w:val="00A92940"/>
    <w:rsid w:val="00A92CEB"/>
    <w:rsid w:val="00A92DB0"/>
    <w:rsid w:val="00A92DEF"/>
    <w:rsid w:val="00A92FA9"/>
    <w:rsid w:val="00A9329B"/>
    <w:rsid w:val="00A9335C"/>
    <w:rsid w:val="00A93422"/>
    <w:rsid w:val="00A934F2"/>
    <w:rsid w:val="00A93545"/>
    <w:rsid w:val="00A936AE"/>
    <w:rsid w:val="00A936F3"/>
    <w:rsid w:val="00A937C6"/>
    <w:rsid w:val="00A93A64"/>
    <w:rsid w:val="00A93AB9"/>
    <w:rsid w:val="00A93C09"/>
    <w:rsid w:val="00A93C64"/>
    <w:rsid w:val="00A93DD5"/>
    <w:rsid w:val="00A93E49"/>
    <w:rsid w:val="00A93E68"/>
    <w:rsid w:val="00A93EED"/>
    <w:rsid w:val="00A93F53"/>
    <w:rsid w:val="00A94044"/>
    <w:rsid w:val="00A9404A"/>
    <w:rsid w:val="00A94284"/>
    <w:rsid w:val="00A9438E"/>
    <w:rsid w:val="00A94456"/>
    <w:rsid w:val="00A9466A"/>
    <w:rsid w:val="00A946D7"/>
    <w:rsid w:val="00A94AD3"/>
    <w:rsid w:val="00A94D5D"/>
    <w:rsid w:val="00A94E98"/>
    <w:rsid w:val="00A94F6F"/>
    <w:rsid w:val="00A94F7C"/>
    <w:rsid w:val="00A95474"/>
    <w:rsid w:val="00A954CF"/>
    <w:rsid w:val="00A955ED"/>
    <w:rsid w:val="00A956AE"/>
    <w:rsid w:val="00A95965"/>
    <w:rsid w:val="00A95A64"/>
    <w:rsid w:val="00A95A89"/>
    <w:rsid w:val="00A95CB7"/>
    <w:rsid w:val="00A95D42"/>
    <w:rsid w:val="00A95D57"/>
    <w:rsid w:val="00A95F8C"/>
    <w:rsid w:val="00A95F92"/>
    <w:rsid w:val="00A95F9F"/>
    <w:rsid w:val="00A96036"/>
    <w:rsid w:val="00A961C7"/>
    <w:rsid w:val="00A962F9"/>
    <w:rsid w:val="00A96308"/>
    <w:rsid w:val="00A96431"/>
    <w:rsid w:val="00A96577"/>
    <w:rsid w:val="00A9657F"/>
    <w:rsid w:val="00A9668C"/>
    <w:rsid w:val="00A96733"/>
    <w:rsid w:val="00A96935"/>
    <w:rsid w:val="00A96ADE"/>
    <w:rsid w:val="00A96AF4"/>
    <w:rsid w:val="00A96C1D"/>
    <w:rsid w:val="00A96D02"/>
    <w:rsid w:val="00A96DBA"/>
    <w:rsid w:val="00A96F30"/>
    <w:rsid w:val="00A96FAD"/>
    <w:rsid w:val="00A9712C"/>
    <w:rsid w:val="00A97132"/>
    <w:rsid w:val="00A97335"/>
    <w:rsid w:val="00A97437"/>
    <w:rsid w:val="00A97444"/>
    <w:rsid w:val="00A97459"/>
    <w:rsid w:val="00A97512"/>
    <w:rsid w:val="00A976F8"/>
    <w:rsid w:val="00A97829"/>
    <w:rsid w:val="00A979C5"/>
    <w:rsid w:val="00A97A31"/>
    <w:rsid w:val="00A97C2D"/>
    <w:rsid w:val="00A97C6E"/>
    <w:rsid w:val="00A97D4C"/>
    <w:rsid w:val="00A97E11"/>
    <w:rsid w:val="00AA0029"/>
    <w:rsid w:val="00AA00C6"/>
    <w:rsid w:val="00AA01A1"/>
    <w:rsid w:val="00AA0211"/>
    <w:rsid w:val="00AA0394"/>
    <w:rsid w:val="00AA045F"/>
    <w:rsid w:val="00AA0537"/>
    <w:rsid w:val="00AA088C"/>
    <w:rsid w:val="00AA08E0"/>
    <w:rsid w:val="00AA0A09"/>
    <w:rsid w:val="00AA0B32"/>
    <w:rsid w:val="00AA0B4E"/>
    <w:rsid w:val="00AA0BCE"/>
    <w:rsid w:val="00AA0CAB"/>
    <w:rsid w:val="00AA0CED"/>
    <w:rsid w:val="00AA0E2B"/>
    <w:rsid w:val="00AA0E30"/>
    <w:rsid w:val="00AA0F43"/>
    <w:rsid w:val="00AA1004"/>
    <w:rsid w:val="00AA114A"/>
    <w:rsid w:val="00AA12B1"/>
    <w:rsid w:val="00AA130B"/>
    <w:rsid w:val="00AA135D"/>
    <w:rsid w:val="00AA13D3"/>
    <w:rsid w:val="00AA14C8"/>
    <w:rsid w:val="00AA14D4"/>
    <w:rsid w:val="00AA14FD"/>
    <w:rsid w:val="00AA16ED"/>
    <w:rsid w:val="00AA17DA"/>
    <w:rsid w:val="00AA17EC"/>
    <w:rsid w:val="00AA1872"/>
    <w:rsid w:val="00AA1CD9"/>
    <w:rsid w:val="00AA1E09"/>
    <w:rsid w:val="00AA1F68"/>
    <w:rsid w:val="00AA200D"/>
    <w:rsid w:val="00AA2348"/>
    <w:rsid w:val="00AA2417"/>
    <w:rsid w:val="00AA252A"/>
    <w:rsid w:val="00AA2543"/>
    <w:rsid w:val="00AA269A"/>
    <w:rsid w:val="00AA2707"/>
    <w:rsid w:val="00AA2753"/>
    <w:rsid w:val="00AA27B6"/>
    <w:rsid w:val="00AA2847"/>
    <w:rsid w:val="00AA2BCA"/>
    <w:rsid w:val="00AA2CC4"/>
    <w:rsid w:val="00AA2D49"/>
    <w:rsid w:val="00AA2EF1"/>
    <w:rsid w:val="00AA31E7"/>
    <w:rsid w:val="00AA335D"/>
    <w:rsid w:val="00AA3381"/>
    <w:rsid w:val="00AA344E"/>
    <w:rsid w:val="00AA359A"/>
    <w:rsid w:val="00AA35F0"/>
    <w:rsid w:val="00AA3AB0"/>
    <w:rsid w:val="00AA3EA2"/>
    <w:rsid w:val="00AA402F"/>
    <w:rsid w:val="00AA4046"/>
    <w:rsid w:val="00AA4219"/>
    <w:rsid w:val="00AA421A"/>
    <w:rsid w:val="00AA4236"/>
    <w:rsid w:val="00AA4246"/>
    <w:rsid w:val="00AA4456"/>
    <w:rsid w:val="00AA4458"/>
    <w:rsid w:val="00AA460A"/>
    <w:rsid w:val="00AA473E"/>
    <w:rsid w:val="00AA4AF3"/>
    <w:rsid w:val="00AA4E25"/>
    <w:rsid w:val="00AA50BF"/>
    <w:rsid w:val="00AA50C0"/>
    <w:rsid w:val="00AA51A0"/>
    <w:rsid w:val="00AA5223"/>
    <w:rsid w:val="00AA52E7"/>
    <w:rsid w:val="00AA52F3"/>
    <w:rsid w:val="00AA538D"/>
    <w:rsid w:val="00AA5390"/>
    <w:rsid w:val="00AA5483"/>
    <w:rsid w:val="00AA584B"/>
    <w:rsid w:val="00AA5890"/>
    <w:rsid w:val="00AA5CA9"/>
    <w:rsid w:val="00AA5EB9"/>
    <w:rsid w:val="00AA5F2B"/>
    <w:rsid w:val="00AA615E"/>
    <w:rsid w:val="00AA64C1"/>
    <w:rsid w:val="00AA657F"/>
    <w:rsid w:val="00AA6619"/>
    <w:rsid w:val="00AA6796"/>
    <w:rsid w:val="00AA6971"/>
    <w:rsid w:val="00AA6998"/>
    <w:rsid w:val="00AA6B03"/>
    <w:rsid w:val="00AA6D1B"/>
    <w:rsid w:val="00AA6D94"/>
    <w:rsid w:val="00AA73B6"/>
    <w:rsid w:val="00AA7518"/>
    <w:rsid w:val="00AA7575"/>
    <w:rsid w:val="00AA7669"/>
    <w:rsid w:val="00AA791C"/>
    <w:rsid w:val="00AA79FA"/>
    <w:rsid w:val="00AA7CB3"/>
    <w:rsid w:val="00AA7DF9"/>
    <w:rsid w:val="00AA7E5F"/>
    <w:rsid w:val="00AA7EAA"/>
    <w:rsid w:val="00AA7F35"/>
    <w:rsid w:val="00AA7FF0"/>
    <w:rsid w:val="00AB00FF"/>
    <w:rsid w:val="00AB0117"/>
    <w:rsid w:val="00AB012C"/>
    <w:rsid w:val="00AB0201"/>
    <w:rsid w:val="00AB022D"/>
    <w:rsid w:val="00AB027A"/>
    <w:rsid w:val="00AB02B4"/>
    <w:rsid w:val="00AB04AD"/>
    <w:rsid w:val="00AB0817"/>
    <w:rsid w:val="00AB0CCB"/>
    <w:rsid w:val="00AB0E3B"/>
    <w:rsid w:val="00AB108F"/>
    <w:rsid w:val="00AB1381"/>
    <w:rsid w:val="00AB1397"/>
    <w:rsid w:val="00AB14BD"/>
    <w:rsid w:val="00AB14C7"/>
    <w:rsid w:val="00AB1550"/>
    <w:rsid w:val="00AB15FC"/>
    <w:rsid w:val="00AB1654"/>
    <w:rsid w:val="00AB19C3"/>
    <w:rsid w:val="00AB1E68"/>
    <w:rsid w:val="00AB1F74"/>
    <w:rsid w:val="00AB2053"/>
    <w:rsid w:val="00AB2213"/>
    <w:rsid w:val="00AB260F"/>
    <w:rsid w:val="00AB2947"/>
    <w:rsid w:val="00AB2BDC"/>
    <w:rsid w:val="00AB2DA8"/>
    <w:rsid w:val="00AB2E75"/>
    <w:rsid w:val="00AB2FC5"/>
    <w:rsid w:val="00AB301C"/>
    <w:rsid w:val="00AB3125"/>
    <w:rsid w:val="00AB3299"/>
    <w:rsid w:val="00AB3485"/>
    <w:rsid w:val="00AB34A2"/>
    <w:rsid w:val="00AB34C1"/>
    <w:rsid w:val="00AB351A"/>
    <w:rsid w:val="00AB35F2"/>
    <w:rsid w:val="00AB369E"/>
    <w:rsid w:val="00AB3979"/>
    <w:rsid w:val="00AB39B2"/>
    <w:rsid w:val="00AB3A54"/>
    <w:rsid w:val="00AB3B35"/>
    <w:rsid w:val="00AB3C47"/>
    <w:rsid w:val="00AB3C68"/>
    <w:rsid w:val="00AB3CC5"/>
    <w:rsid w:val="00AB3CC6"/>
    <w:rsid w:val="00AB3EC3"/>
    <w:rsid w:val="00AB3FBB"/>
    <w:rsid w:val="00AB4054"/>
    <w:rsid w:val="00AB4066"/>
    <w:rsid w:val="00AB4449"/>
    <w:rsid w:val="00AB4745"/>
    <w:rsid w:val="00AB4770"/>
    <w:rsid w:val="00AB4807"/>
    <w:rsid w:val="00AB496E"/>
    <w:rsid w:val="00AB4B8C"/>
    <w:rsid w:val="00AB4D9C"/>
    <w:rsid w:val="00AB4E49"/>
    <w:rsid w:val="00AB4EE1"/>
    <w:rsid w:val="00AB4FA1"/>
    <w:rsid w:val="00AB4FBD"/>
    <w:rsid w:val="00AB5224"/>
    <w:rsid w:val="00AB52F4"/>
    <w:rsid w:val="00AB5334"/>
    <w:rsid w:val="00AB539D"/>
    <w:rsid w:val="00AB54FB"/>
    <w:rsid w:val="00AB589F"/>
    <w:rsid w:val="00AB59DD"/>
    <w:rsid w:val="00AB5B55"/>
    <w:rsid w:val="00AB5C74"/>
    <w:rsid w:val="00AB5D64"/>
    <w:rsid w:val="00AB5E02"/>
    <w:rsid w:val="00AB5E68"/>
    <w:rsid w:val="00AB61BB"/>
    <w:rsid w:val="00AB622A"/>
    <w:rsid w:val="00AB6265"/>
    <w:rsid w:val="00AB64D2"/>
    <w:rsid w:val="00AB664C"/>
    <w:rsid w:val="00AB69DF"/>
    <w:rsid w:val="00AB6A97"/>
    <w:rsid w:val="00AB6A9A"/>
    <w:rsid w:val="00AB6CB4"/>
    <w:rsid w:val="00AB6D64"/>
    <w:rsid w:val="00AB6D65"/>
    <w:rsid w:val="00AB6D6A"/>
    <w:rsid w:val="00AB6D85"/>
    <w:rsid w:val="00AB6F58"/>
    <w:rsid w:val="00AB6FA8"/>
    <w:rsid w:val="00AB734F"/>
    <w:rsid w:val="00AB738B"/>
    <w:rsid w:val="00AB74AD"/>
    <w:rsid w:val="00AB74DA"/>
    <w:rsid w:val="00AB74EE"/>
    <w:rsid w:val="00AB75E8"/>
    <w:rsid w:val="00AB765F"/>
    <w:rsid w:val="00AB78CC"/>
    <w:rsid w:val="00AB795F"/>
    <w:rsid w:val="00AB79F8"/>
    <w:rsid w:val="00AB7A97"/>
    <w:rsid w:val="00AB7AFB"/>
    <w:rsid w:val="00AB7B58"/>
    <w:rsid w:val="00AB7BDC"/>
    <w:rsid w:val="00AB7D5B"/>
    <w:rsid w:val="00AB7DD1"/>
    <w:rsid w:val="00AB7E1C"/>
    <w:rsid w:val="00AC03E4"/>
    <w:rsid w:val="00AC03EE"/>
    <w:rsid w:val="00AC04DC"/>
    <w:rsid w:val="00AC0665"/>
    <w:rsid w:val="00AC06CB"/>
    <w:rsid w:val="00AC06D8"/>
    <w:rsid w:val="00AC08FD"/>
    <w:rsid w:val="00AC091B"/>
    <w:rsid w:val="00AC0ACE"/>
    <w:rsid w:val="00AC0C01"/>
    <w:rsid w:val="00AC0D44"/>
    <w:rsid w:val="00AC0DB7"/>
    <w:rsid w:val="00AC0E19"/>
    <w:rsid w:val="00AC0E1A"/>
    <w:rsid w:val="00AC0ED0"/>
    <w:rsid w:val="00AC0FF9"/>
    <w:rsid w:val="00AC1148"/>
    <w:rsid w:val="00AC115A"/>
    <w:rsid w:val="00AC123D"/>
    <w:rsid w:val="00AC1472"/>
    <w:rsid w:val="00AC1483"/>
    <w:rsid w:val="00AC1489"/>
    <w:rsid w:val="00AC15CD"/>
    <w:rsid w:val="00AC15ED"/>
    <w:rsid w:val="00AC1767"/>
    <w:rsid w:val="00AC177C"/>
    <w:rsid w:val="00AC1879"/>
    <w:rsid w:val="00AC18FE"/>
    <w:rsid w:val="00AC1930"/>
    <w:rsid w:val="00AC1B12"/>
    <w:rsid w:val="00AC1C5B"/>
    <w:rsid w:val="00AC1D89"/>
    <w:rsid w:val="00AC1DEA"/>
    <w:rsid w:val="00AC1E7A"/>
    <w:rsid w:val="00AC1E86"/>
    <w:rsid w:val="00AC1FB5"/>
    <w:rsid w:val="00AC2149"/>
    <w:rsid w:val="00AC2177"/>
    <w:rsid w:val="00AC21AE"/>
    <w:rsid w:val="00AC21C7"/>
    <w:rsid w:val="00AC23B5"/>
    <w:rsid w:val="00AC2419"/>
    <w:rsid w:val="00AC242F"/>
    <w:rsid w:val="00AC2524"/>
    <w:rsid w:val="00AC25A5"/>
    <w:rsid w:val="00AC26D2"/>
    <w:rsid w:val="00AC2723"/>
    <w:rsid w:val="00AC28CB"/>
    <w:rsid w:val="00AC2913"/>
    <w:rsid w:val="00AC29E2"/>
    <w:rsid w:val="00AC2A52"/>
    <w:rsid w:val="00AC2CB9"/>
    <w:rsid w:val="00AC2D41"/>
    <w:rsid w:val="00AC30F4"/>
    <w:rsid w:val="00AC32FB"/>
    <w:rsid w:val="00AC34FD"/>
    <w:rsid w:val="00AC3502"/>
    <w:rsid w:val="00AC367E"/>
    <w:rsid w:val="00AC3A79"/>
    <w:rsid w:val="00AC3AB7"/>
    <w:rsid w:val="00AC3C2A"/>
    <w:rsid w:val="00AC3CDC"/>
    <w:rsid w:val="00AC3D18"/>
    <w:rsid w:val="00AC3F22"/>
    <w:rsid w:val="00AC3F76"/>
    <w:rsid w:val="00AC40D1"/>
    <w:rsid w:val="00AC418D"/>
    <w:rsid w:val="00AC4279"/>
    <w:rsid w:val="00AC43D8"/>
    <w:rsid w:val="00AC4447"/>
    <w:rsid w:val="00AC4537"/>
    <w:rsid w:val="00AC46A8"/>
    <w:rsid w:val="00AC46B7"/>
    <w:rsid w:val="00AC46C3"/>
    <w:rsid w:val="00AC485E"/>
    <w:rsid w:val="00AC48F3"/>
    <w:rsid w:val="00AC4911"/>
    <w:rsid w:val="00AC491A"/>
    <w:rsid w:val="00AC494E"/>
    <w:rsid w:val="00AC4952"/>
    <w:rsid w:val="00AC4B1B"/>
    <w:rsid w:val="00AC4C1D"/>
    <w:rsid w:val="00AC4F87"/>
    <w:rsid w:val="00AC50A4"/>
    <w:rsid w:val="00AC5207"/>
    <w:rsid w:val="00AC521B"/>
    <w:rsid w:val="00AC5398"/>
    <w:rsid w:val="00AC53C6"/>
    <w:rsid w:val="00AC55D6"/>
    <w:rsid w:val="00AC5683"/>
    <w:rsid w:val="00AC5C1C"/>
    <w:rsid w:val="00AC5C3E"/>
    <w:rsid w:val="00AC5CEE"/>
    <w:rsid w:val="00AC5E4B"/>
    <w:rsid w:val="00AC5F0E"/>
    <w:rsid w:val="00AC625A"/>
    <w:rsid w:val="00AC6432"/>
    <w:rsid w:val="00AC6439"/>
    <w:rsid w:val="00AC65F5"/>
    <w:rsid w:val="00AC668E"/>
    <w:rsid w:val="00AC66FC"/>
    <w:rsid w:val="00AC692E"/>
    <w:rsid w:val="00AC6A72"/>
    <w:rsid w:val="00AC6ADF"/>
    <w:rsid w:val="00AC6C4B"/>
    <w:rsid w:val="00AC6C83"/>
    <w:rsid w:val="00AC6DF8"/>
    <w:rsid w:val="00AC6FC5"/>
    <w:rsid w:val="00AC7082"/>
    <w:rsid w:val="00AC72F7"/>
    <w:rsid w:val="00AC7430"/>
    <w:rsid w:val="00AC76F7"/>
    <w:rsid w:val="00AC77AB"/>
    <w:rsid w:val="00AC7AB5"/>
    <w:rsid w:val="00AC7D48"/>
    <w:rsid w:val="00AC7DB7"/>
    <w:rsid w:val="00AC7E85"/>
    <w:rsid w:val="00AC7FDD"/>
    <w:rsid w:val="00AC7FF2"/>
    <w:rsid w:val="00AD00F0"/>
    <w:rsid w:val="00AD01D3"/>
    <w:rsid w:val="00AD046F"/>
    <w:rsid w:val="00AD0720"/>
    <w:rsid w:val="00AD0856"/>
    <w:rsid w:val="00AD0990"/>
    <w:rsid w:val="00AD09C1"/>
    <w:rsid w:val="00AD09FA"/>
    <w:rsid w:val="00AD0A2B"/>
    <w:rsid w:val="00AD0AF3"/>
    <w:rsid w:val="00AD0B9D"/>
    <w:rsid w:val="00AD0FCF"/>
    <w:rsid w:val="00AD10E9"/>
    <w:rsid w:val="00AD10EF"/>
    <w:rsid w:val="00AD112E"/>
    <w:rsid w:val="00AD12A7"/>
    <w:rsid w:val="00AD12AE"/>
    <w:rsid w:val="00AD13CA"/>
    <w:rsid w:val="00AD1551"/>
    <w:rsid w:val="00AD168F"/>
    <w:rsid w:val="00AD16CF"/>
    <w:rsid w:val="00AD17B7"/>
    <w:rsid w:val="00AD1A3F"/>
    <w:rsid w:val="00AD1A89"/>
    <w:rsid w:val="00AD1B44"/>
    <w:rsid w:val="00AD1B71"/>
    <w:rsid w:val="00AD1C84"/>
    <w:rsid w:val="00AD1D2E"/>
    <w:rsid w:val="00AD1D38"/>
    <w:rsid w:val="00AD1DE4"/>
    <w:rsid w:val="00AD1EC1"/>
    <w:rsid w:val="00AD1F9F"/>
    <w:rsid w:val="00AD233E"/>
    <w:rsid w:val="00AD242D"/>
    <w:rsid w:val="00AD24E5"/>
    <w:rsid w:val="00AD24EE"/>
    <w:rsid w:val="00AD2507"/>
    <w:rsid w:val="00AD25D6"/>
    <w:rsid w:val="00AD264A"/>
    <w:rsid w:val="00AD2660"/>
    <w:rsid w:val="00AD284B"/>
    <w:rsid w:val="00AD2855"/>
    <w:rsid w:val="00AD2966"/>
    <w:rsid w:val="00AD2987"/>
    <w:rsid w:val="00AD29C3"/>
    <w:rsid w:val="00AD29E4"/>
    <w:rsid w:val="00AD2B0B"/>
    <w:rsid w:val="00AD2BC7"/>
    <w:rsid w:val="00AD2C3A"/>
    <w:rsid w:val="00AD2C8A"/>
    <w:rsid w:val="00AD2DE5"/>
    <w:rsid w:val="00AD337A"/>
    <w:rsid w:val="00AD337F"/>
    <w:rsid w:val="00AD33E3"/>
    <w:rsid w:val="00AD33E9"/>
    <w:rsid w:val="00AD342F"/>
    <w:rsid w:val="00AD3510"/>
    <w:rsid w:val="00AD3621"/>
    <w:rsid w:val="00AD377F"/>
    <w:rsid w:val="00AD38B8"/>
    <w:rsid w:val="00AD38C7"/>
    <w:rsid w:val="00AD3A31"/>
    <w:rsid w:val="00AD3B7B"/>
    <w:rsid w:val="00AD3BBF"/>
    <w:rsid w:val="00AD3E48"/>
    <w:rsid w:val="00AD3F18"/>
    <w:rsid w:val="00AD3F63"/>
    <w:rsid w:val="00AD406B"/>
    <w:rsid w:val="00AD40F1"/>
    <w:rsid w:val="00AD4176"/>
    <w:rsid w:val="00AD41E9"/>
    <w:rsid w:val="00AD421E"/>
    <w:rsid w:val="00AD423F"/>
    <w:rsid w:val="00AD4332"/>
    <w:rsid w:val="00AD45AD"/>
    <w:rsid w:val="00AD4640"/>
    <w:rsid w:val="00AD464F"/>
    <w:rsid w:val="00AD46B4"/>
    <w:rsid w:val="00AD46E3"/>
    <w:rsid w:val="00AD47C5"/>
    <w:rsid w:val="00AD4A95"/>
    <w:rsid w:val="00AD4AF1"/>
    <w:rsid w:val="00AD4AFB"/>
    <w:rsid w:val="00AD4B20"/>
    <w:rsid w:val="00AD4DF3"/>
    <w:rsid w:val="00AD4E13"/>
    <w:rsid w:val="00AD51B8"/>
    <w:rsid w:val="00AD51C6"/>
    <w:rsid w:val="00AD5384"/>
    <w:rsid w:val="00AD5652"/>
    <w:rsid w:val="00AD573D"/>
    <w:rsid w:val="00AD5889"/>
    <w:rsid w:val="00AD5A29"/>
    <w:rsid w:val="00AD5BC5"/>
    <w:rsid w:val="00AD5C49"/>
    <w:rsid w:val="00AD5D20"/>
    <w:rsid w:val="00AD5E56"/>
    <w:rsid w:val="00AD5ECB"/>
    <w:rsid w:val="00AD5F63"/>
    <w:rsid w:val="00AD64AA"/>
    <w:rsid w:val="00AD67CF"/>
    <w:rsid w:val="00AD68CE"/>
    <w:rsid w:val="00AD6C74"/>
    <w:rsid w:val="00AD6E76"/>
    <w:rsid w:val="00AD6FE2"/>
    <w:rsid w:val="00AD703A"/>
    <w:rsid w:val="00AD7057"/>
    <w:rsid w:val="00AD7215"/>
    <w:rsid w:val="00AD7296"/>
    <w:rsid w:val="00AD732A"/>
    <w:rsid w:val="00AD7450"/>
    <w:rsid w:val="00AD74E3"/>
    <w:rsid w:val="00AD74FE"/>
    <w:rsid w:val="00AD7518"/>
    <w:rsid w:val="00AD7683"/>
    <w:rsid w:val="00AD76DE"/>
    <w:rsid w:val="00AD76E0"/>
    <w:rsid w:val="00AD77DE"/>
    <w:rsid w:val="00AD79A5"/>
    <w:rsid w:val="00AD7AA0"/>
    <w:rsid w:val="00AD7AB1"/>
    <w:rsid w:val="00AD7F78"/>
    <w:rsid w:val="00AE0023"/>
    <w:rsid w:val="00AE0053"/>
    <w:rsid w:val="00AE0178"/>
    <w:rsid w:val="00AE01AA"/>
    <w:rsid w:val="00AE0274"/>
    <w:rsid w:val="00AE04A3"/>
    <w:rsid w:val="00AE063F"/>
    <w:rsid w:val="00AE07A3"/>
    <w:rsid w:val="00AE07EA"/>
    <w:rsid w:val="00AE0A01"/>
    <w:rsid w:val="00AE0AA4"/>
    <w:rsid w:val="00AE0AC6"/>
    <w:rsid w:val="00AE0C4B"/>
    <w:rsid w:val="00AE0C5E"/>
    <w:rsid w:val="00AE1056"/>
    <w:rsid w:val="00AE1167"/>
    <w:rsid w:val="00AE120E"/>
    <w:rsid w:val="00AE131C"/>
    <w:rsid w:val="00AE13CF"/>
    <w:rsid w:val="00AE1415"/>
    <w:rsid w:val="00AE1A4F"/>
    <w:rsid w:val="00AE1AC9"/>
    <w:rsid w:val="00AE1B2B"/>
    <w:rsid w:val="00AE1B6F"/>
    <w:rsid w:val="00AE1C36"/>
    <w:rsid w:val="00AE1C9F"/>
    <w:rsid w:val="00AE1D6D"/>
    <w:rsid w:val="00AE1F67"/>
    <w:rsid w:val="00AE2169"/>
    <w:rsid w:val="00AE2246"/>
    <w:rsid w:val="00AE239C"/>
    <w:rsid w:val="00AE23B9"/>
    <w:rsid w:val="00AE2407"/>
    <w:rsid w:val="00AE24C5"/>
    <w:rsid w:val="00AE26D6"/>
    <w:rsid w:val="00AE29C3"/>
    <w:rsid w:val="00AE2A7E"/>
    <w:rsid w:val="00AE2ADA"/>
    <w:rsid w:val="00AE2B5F"/>
    <w:rsid w:val="00AE2C3E"/>
    <w:rsid w:val="00AE2C52"/>
    <w:rsid w:val="00AE2C5D"/>
    <w:rsid w:val="00AE2C71"/>
    <w:rsid w:val="00AE2CDF"/>
    <w:rsid w:val="00AE3175"/>
    <w:rsid w:val="00AE3187"/>
    <w:rsid w:val="00AE31A2"/>
    <w:rsid w:val="00AE3281"/>
    <w:rsid w:val="00AE33B1"/>
    <w:rsid w:val="00AE3413"/>
    <w:rsid w:val="00AE34E8"/>
    <w:rsid w:val="00AE3557"/>
    <w:rsid w:val="00AE3590"/>
    <w:rsid w:val="00AE3646"/>
    <w:rsid w:val="00AE38C3"/>
    <w:rsid w:val="00AE3A12"/>
    <w:rsid w:val="00AE3BFA"/>
    <w:rsid w:val="00AE3E48"/>
    <w:rsid w:val="00AE3E54"/>
    <w:rsid w:val="00AE3E5B"/>
    <w:rsid w:val="00AE3E75"/>
    <w:rsid w:val="00AE3FF3"/>
    <w:rsid w:val="00AE400B"/>
    <w:rsid w:val="00AE4070"/>
    <w:rsid w:val="00AE4183"/>
    <w:rsid w:val="00AE42A2"/>
    <w:rsid w:val="00AE44B4"/>
    <w:rsid w:val="00AE44B7"/>
    <w:rsid w:val="00AE464E"/>
    <w:rsid w:val="00AE4671"/>
    <w:rsid w:val="00AE46CA"/>
    <w:rsid w:val="00AE4716"/>
    <w:rsid w:val="00AE485E"/>
    <w:rsid w:val="00AE4A8B"/>
    <w:rsid w:val="00AE4C51"/>
    <w:rsid w:val="00AE507B"/>
    <w:rsid w:val="00AE5081"/>
    <w:rsid w:val="00AE5120"/>
    <w:rsid w:val="00AE515D"/>
    <w:rsid w:val="00AE5191"/>
    <w:rsid w:val="00AE536E"/>
    <w:rsid w:val="00AE549D"/>
    <w:rsid w:val="00AE5537"/>
    <w:rsid w:val="00AE59DD"/>
    <w:rsid w:val="00AE5A0B"/>
    <w:rsid w:val="00AE5A24"/>
    <w:rsid w:val="00AE5CE8"/>
    <w:rsid w:val="00AE5CFA"/>
    <w:rsid w:val="00AE5EA8"/>
    <w:rsid w:val="00AE5F38"/>
    <w:rsid w:val="00AE6164"/>
    <w:rsid w:val="00AE62D4"/>
    <w:rsid w:val="00AE65AA"/>
    <w:rsid w:val="00AE6617"/>
    <w:rsid w:val="00AE6666"/>
    <w:rsid w:val="00AE6761"/>
    <w:rsid w:val="00AE6B0C"/>
    <w:rsid w:val="00AE6B0E"/>
    <w:rsid w:val="00AE6C77"/>
    <w:rsid w:val="00AE6DCD"/>
    <w:rsid w:val="00AE6E23"/>
    <w:rsid w:val="00AE7108"/>
    <w:rsid w:val="00AE7112"/>
    <w:rsid w:val="00AE7271"/>
    <w:rsid w:val="00AE735C"/>
    <w:rsid w:val="00AE7467"/>
    <w:rsid w:val="00AE749B"/>
    <w:rsid w:val="00AE74D5"/>
    <w:rsid w:val="00AE7653"/>
    <w:rsid w:val="00AE7702"/>
    <w:rsid w:val="00AE77EB"/>
    <w:rsid w:val="00AE77F4"/>
    <w:rsid w:val="00AE7807"/>
    <w:rsid w:val="00AE7830"/>
    <w:rsid w:val="00AE7A87"/>
    <w:rsid w:val="00AE7B9D"/>
    <w:rsid w:val="00AE7C01"/>
    <w:rsid w:val="00AE7C84"/>
    <w:rsid w:val="00AE7CEE"/>
    <w:rsid w:val="00AE7D30"/>
    <w:rsid w:val="00AE7DD5"/>
    <w:rsid w:val="00AE7E94"/>
    <w:rsid w:val="00AE7ECF"/>
    <w:rsid w:val="00AE7EE1"/>
    <w:rsid w:val="00AE7F06"/>
    <w:rsid w:val="00AE7FB4"/>
    <w:rsid w:val="00AF0061"/>
    <w:rsid w:val="00AF013A"/>
    <w:rsid w:val="00AF0226"/>
    <w:rsid w:val="00AF0374"/>
    <w:rsid w:val="00AF048E"/>
    <w:rsid w:val="00AF071A"/>
    <w:rsid w:val="00AF07B1"/>
    <w:rsid w:val="00AF0812"/>
    <w:rsid w:val="00AF0C56"/>
    <w:rsid w:val="00AF0E44"/>
    <w:rsid w:val="00AF0EBE"/>
    <w:rsid w:val="00AF0EC8"/>
    <w:rsid w:val="00AF0F5C"/>
    <w:rsid w:val="00AF1262"/>
    <w:rsid w:val="00AF131A"/>
    <w:rsid w:val="00AF14D4"/>
    <w:rsid w:val="00AF14FF"/>
    <w:rsid w:val="00AF1612"/>
    <w:rsid w:val="00AF16BE"/>
    <w:rsid w:val="00AF170C"/>
    <w:rsid w:val="00AF1737"/>
    <w:rsid w:val="00AF1B39"/>
    <w:rsid w:val="00AF1B8A"/>
    <w:rsid w:val="00AF1CE2"/>
    <w:rsid w:val="00AF1D6D"/>
    <w:rsid w:val="00AF2132"/>
    <w:rsid w:val="00AF2160"/>
    <w:rsid w:val="00AF263D"/>
    <w:rsid w:val="00AF264B"/>
    <w:rsid w:val="00AF27CD"/>
    <w:rsid w:val="00AF2931"/>
    <w:rsid w:val="00AF2A02"/>
    <w:rsid w:val="00AF2B6D"/>
    <w:rsid w:val="00AF2CAA"/>
    <w:rsid w:val="00AF2E8D"/>
    <w:rsid w:val="00AF310D"/>
    <w:rsid w:val="00AF32EA"/>
    <w:rsid w:val="00AF336C"/>
    <w:rsid w:val="00AF337F"/>
    <w:rsid w:val="00AF3486"/>
    <w:rsid w:val="00AF353C"/>
    <w:rsid w:val="00AF3862"/>
    <w:rsid w:val="00AF388B"/>
    <w:rsid w:val="00AF39E5"/>
    <w:rsid w:val="00AF3D2B"/>
    <w:rsid w:val="00AF3F3D"/>
    <w:rsid w:val="00AF3F83"/>
    <w:rsid w:val="00AF3FB1"/>
    <w:rsid w:val="00AF40C8"/>
    <w:rsid w:val="00AF414F"/>
    <w:rsid w:val="00AF41AC"/>
    <w:rsid w:val="00AF4280"/>
    <w:rsid w:val="00AF4308"/>
    <w:rsid w:val="00AF435C"/>
    <w:rsid w:val="00AF4375"/>
    <w:rsid w:val="00AF439F"/>
    <w:rsid w:val="00AF4400"/>
    <w:rsid w:val="00AF44D3"/>
    <w:rsid w:val="00AF4580"/>
    <w:rsid w:val="00AF4602"/>
    <w:rsid w:val="00AF460E"/>
    <w:rsid w:val="00AF46DB"/>
    <w:rsid w:val="00AF4742"/>
    <w:rsid w:val="00AF47D7"/>
    <w:rsid w:val="00AF4A40"/>
    <w:rsid w:val="00AF4AD4"/>
    <w:rsid w:val="00AF4C05"/>
    <w:rsid w:val="00AF4C70"/>
    <w:rsid w:val="00AF4E04"/>
    <w:rsid w:val="00AF4E2D"/>
    <w:rsid w:val="00AF512C"/>
    <w:rsid w:val="00AF5286"/>
    <w:rsid w:val="00AF549C"/>
    <w:rsid w:val="00AF552E"/>
    <w:rsid w:val="00AF57FA"/>
    <w:rsid w:val="00AF58C7"/>
    <w:rsid w:val="00AF59A1"/>
    <w:rsid w:val="00AF59C2"/>
    <w:rsid w:val="00AF5C14"/>
    <w:rsid w:val="00AF5CB6"/>
    <w:rsid w:val="00AF5D63"/>
    <w:rsid w:val="00AF5D8F"/>
    <w:rsid w:val="00AF5F68"/>
    <w:rsid w:val="00AF60B8"/>
    <w:rsid w:val="00AF63F4"/>
    <w:rsid w:val="00AF6458"/>
    <w:rsid w:val="00AF6639"/>
    <w:rsid w:val="00AF67A0"/>
    <w:rsid w:val="00AF681D"/>
    <w:rsid w:val="00AF6A58"/>
    <w:rsid w:val="00AF6E4B"/>
    <w:rsid w:val="00AF714C"/>
    <w:rsid w:val="00AF7228"/>
    <w:rsid w:val="00AF7249"/>
    <w:rsid w:val="00AF799C"/>
    <w:rsid w:val="00AF79FB"/>
    <w:rsid w:val="00AF7EA6"/>
    <w:rsid w:val="00AF7FBF"/>
    <w:rsid w:val="00B00038"/>
    <w:rsid w:val="00B000FD"/>
    <w:rsid w:val="00B00156"/>
    <w:rsid w:val="00B002DC"/>
    <w:rsid w:val="00B004BA"/>
    <w:rsid w:val="00B005A1"/>
    <w:rsid w:val="00B00908"/>
    <w:rsid w:val="00B009CE"/>
    <w:rsid w:val="00B00B4C"/>
    <w:rsid w:val="00B00CA1"/>
    <w:rsid w:val="00B00DBA"/>
    <w:rsid w:val="00B0106F"/>
    <w:rsid w:val="00B01088"/>
    <w:rsid w:val="00B010E0"/>
    <w:rsid w:val="00B010F1"/>
    <w:rsid w:val="00B01190"/>
    <w:rsid w:val="00B01193"/>
    <w:rsid w:val="00B0127C"/>
    <w:rsid w:val="00B01568"/>
    <w:rsid w:val="00B01924"/>
    <w:rsid w:val="00B019A8"/>
    <w:rsid w:val="00B01D14"/>
    <w:rsid w:val="00B01D2E"/>
    <w:rsid w:val="00B01D35"/>
    <w:rsid w:val="00B01E31"/>
    <w:rsid w:val="00B020BA"/>
    <w:rsid w:val="00B0226B"/>
    <w:rsid w:val="00B02271"/>
    <w:rsid w:val="00B02297"/>
    <w:rsid w:val="00B024D5"/>
    <w:rsid w:val="00B0250F"/>
    <w:rsid w:val="00B02864"/>
    <w:rsid w:val="00B02980"/>
    <w:rsid w:val="00B02B61"/>
    <w:rsid w:val="00B02C40"/>
    <w:rsid w:val="00B02EB1"/>
    <w:rsid w:val="00B02FFC"/>
    <w:rsid w:val="00B030B1"/>
    <w:rsid w:val="00B03192"/>
    <w:rsid w:val="00B032F0"/>
    <w:rsid w:val="00B03315"/>
    <w:rsid w:val="00B03361"/>
    <w:rsid w:val="00B0365D"/>
    <w:rsid w:val="00B0385E"/>
    <w:rsid w:val="00B039AF"/>
    <w:rsid w:val="00B03A01"/>
    <w:rsid w:val="00B03AC9"/>
    <w:rsid w:val="00B03C69"/>
    <w:rsid w:val="00B03FA5"/>
    <w:rsid w:val="00B0406E"/>
    <w:rsid w:val="00B042C1"/>
    <w:rsid w:val="00B04414"/>
    <w:rsid w:val="00B044BE"/>
    <w:rsid w:val="00B04576"/>
    <w:rsid w:val="00B0492A"/>
    <w:rsid w:val="00B0498D"/>
    <w:rsid w:val="00B04997"/>
    <w:rsid w:val="00B04A3F"/>
    <w:rsid w:val="00B04AB0"/>
    <w:rsid w:val="00B04B0C"/>
    <w:rsid w:val="00B04BB7"/>
    <w:rsid w:val="00B04F56"/>
    <w:rsid w:val="00B0502A"/>
    <w:rsid w:val="00B0504C"/>
    <w:rsid w:val="00B05106"/>
    <w:rsid w:val="00B0523E"/>
    <w:rsid w:val="00B0540C"/>
    <w:rsid w:val="00B05519"/>
    <w:rsid w:val="00B0562D"/>
    <w:rsid w:val="00B059BE"/>
    <w:rsid w:val="00B05A9C"/>
    <w:rsid w:val="00B05D33"/>
    <w:rsid w:val="00B05EB5"/>
    <w:rsid w:val="00B05EC0"/>
    <w:rsid w:val="00B0613C"/>
    <w:rsid w:val="00B0627C"/>
    <w:rsid w:val="00B06392"/>
    <w:rsid w:val="00B063AF"/>
    <w:rsid w:val="00B06493"/>
    <w:rsid w:val="00B065B9"/>
    <w:rsid w:val="00B06655"/>
    <w:rsid w:val="00B0682A"/>
    <w:rsid w:val="00B06D0F"/>
    <w:rsid w:val="00B06DA1"/>
    <w:rsid w:val="00B06DE7"/>
    <w:rsid w:val="00B06E0B"/>
    <w:rsid w:val="00B07055"/>
    <w:rsid w:val="00B070A6"/>
    <w:rsid w:val="00B070D1"/>
    <w:rsid w:val="00B07194"/>
    <w:rsid w:val="00B07321"/>
    <w:rsid w:val="00B0738E"/>
    <w:rsid w:val="00B07670"/>
    <w:rsid w:val="00B0795B"/>
    <w:rsid w:val="00B07CE7"/>
    <w:rsid w:val="00B07CEA"/>
    <w:rsid w:val="00B07D59"/>
    <w:rsid w:val="00B07DE0"/>
    <w:rsid w:val="00B07F47"/>
    <w:rsid w:val="00B1007D"/>
    <w:rsid w:val="00B100EF"/>
    <w:rsid w:val="00B1015C"/>
    <w:rsid w:val="00B10180"/>
    <w:rsid w:val="00B10255"/>
    <w:rsid w:val="00B1031A"/>
    <w:rsid w:val="00B10407"/>
    <w:rsid w:val="00B10685"/>
    <w:rsid w:val="00B1075E"/>
    <w:rsid w:val="00B10911"/>
    <w:rsid w:val="00B10929"/>
    <w:rsid w:val="00B10A7E"/>
    <w:rsid w:val="00B10AD3"/>
    <w:rsid w:val="00B10AE8"/>
    <w:rsid w:val="00B10CF8"/>
    <w:rsid w:val="00B10D3E"/>
    <w:rsid w:val="00B10EB0"/>
    <w:rsid w:val="00B10F19"/>
    <w:rsid w:val="00B10F5C"/>
    <w:rsid w:val="00B10FF9"/>
    <w:rsid w:val="00B11078"/>
    <w:rsid w:val="00B110C0"/>
    <w:rsid w:val="00B11172"/>
    <w:rsid w:val="00B11236"/>
    <w:rsid w:val="00B112D1"/>
    <w:rsid w:val="00B114B6"/>
    <w:rsid w:val="00B114ED"/>
    <w:rsid w:val="00B1157F"/>
    <w:rsid w:val="00B1167C"/>
    <w:rsid w:val="00B118CB"/>
    <w:rsid w:val="00B118D1"/>
    <w:rsid w:val="00B1195C"/>
    <w:rsid w:val="00B11B46"/>
    <w:rsid w:val="00B11B93"/>
    <w:rsid w:val="00B11BB3"/>
    <w:rsid w:val="00B11C65"/>
    <w:rsid w:val="00B11D17"/>
    <w:rsid w:val="00B11E7A"/>
    <w:rsid w:val="00B120D6"/>
    <w:rsid w:val="00B12115"/>
    <w:rsid w:val="00B1215A"/>
    <w:rsid w:val="00B12223"/>
    <w:rsid w:val="00B1226B"/>
    <w:rsid w:val="00B1234A"/>
    <w:rsid w:val="00B1241E"/>
    <w:rsid w:val="00B12674"/>
    <w:rsid w:val="00B12AA0"/>
    <w:rsid w:val="00B12B02"/>
    <w:rsid w:val="00B12B93"/>
    <w:rsid w:val="00B12C38"/>
    <w:rsid w:val="00B12DCE"/>
    <w:rsid w:val="00B12EA8"/>
    <w:rsid w:val="00B12EB3"/>
    <w:rsid w:val="00B12EBB"/>
    <w:rsid w:val="00B12F06"/>
    <w:rsid w:val="00B130A1"/>
    <w:rsid w:val="00B13381"/>
    <w:rsid w:val="00B133E1"/>
    <w:rsid w:val="00B13405"/>
    <w:rsid w:val="00B13455"/>
    <w:rsid w:val="00B1345B"/>
    <w:rsid w:val="00B1349F"/>
    <w:rsid w:val="00B13513"/>
    <w:rsid w:val="00B1361B"/>
    <w:rsid w:val="00B1393A"/>
    <w:rsid w:val="00B13A35"/>
    <w:rsid w:val="00B13AA7"/>
    <w:rsid w:val="00B13CAE"/>
    <w:rsid w:val="00B13CC8"/>
    <w:rsid w:val="00B13D93"/>
    <w:rsid w:val="00B13F6A"/>
    <w:rsid w:val="00B13F92"/>
    <w:rsid w:val="00B1406B"/>
    <w:rsid w:val="00B14129"/>
    <w:rsid w:val="00B142C3"/>
    <w:rsid w:val="00B14310"/>
    <w:rsid w:val="00B14348"/>
    <w:rsid w:val="00B1438D"/>
    <w:rsid w:val="00B143D6"/>
    <w:rsid w:val="00B14417"/>
    <w:rsid w:val="00B14430"/>
    <w:rsid w:val="00B14467"/>
    <w:rsid w:val="00B14546"/>
    <w:rsid w:val="00B14594"/>
    <w:rsid w:val="00B145C6"/>
    <w:rsid w:val="00B14635"/>
    <w:rsid w:val="00B14754"/>
    <w:rsid w:val="00B14A31"/>
    <w:rsid w:val="00B14ACF"/>
    <w:rsid w:val="00B14AF8"/>
    <w:rsid w:val="00B14B8B"/>
    <w:rsid w:val="00B14BEA"/>
    <w:rsid w:val="00B14BF2"/>
    <w:rsid w:val="00B14C59"/>
    <w:rsid w:val="00B14E20"/>
    <w:rsid w:val="00B14F78"/>
    <w:rsid w:val="00B14F9A"/>
    <w:rsid w:val="00B156ED"/>
    <w:rsid w:val="00B1574B"/>
    <w:rsid w:val="00B15780"/>
    <w:rsid w:val="00B158CD"/>
    <w:rsid w:val="00B158DE"/>
    <w:rsid w:val="00B159BB"/>
    <w:rsid w:val="00B15B38"/>
    <w:rsid w:val="00B15BEF"/>
    <w:rsid w:val="00B15CDF"/>
    <w:rsid w:val="00B15D54"/>
    <w:rsid w:val="00B15DB2"/>
    <w:rsid w:val="00B15F0C"/>
    <w:rsid w:val="00B15F83"/>
    <w:rsid w:val="00B15FA8"/>
    <w:rsid w:val="00B15FB3"/>
    <w:rsid w:val="00B1602D"/>
    <w:rsid w:val="00B1627A"/>
    <w:rsid w:val="00B16456"/>
    <w:rsid w:val="00B1647A"/>
    <w:rsid w:val="00B164A3"/>
    <w:rsid w:val="00B164D3"/>
    <w:rsid w:val="00B166E9"/>
    <w:rsid w:val="00B1673B"/>
    <w:rsid w:val="00B16A9D"/>
    <w:rsid w:val="00B16B8B"/>
    <w:rsid w:val="00B16C11"/>
    <w:rsid w:val="00B16F20"/>
    <w:rsid w:val="00B16F46"/>
    <w:rsid w:val="00B16F92"/>
    <w:rsid w:val="00B1710D"/>
    <w:rsid w:val="00B17112"/>
    <w:rsid w:val="00B1721B"/>
    <w:rsid w:val="00B1732D"/>
    <w:rsid w:val="00B174C2"/>
    <w:rsid w:val="00B17506"/>
    <w:rsid w:val="00B17519"/>
    <w:rsid w:val="00B176B0"/>
    <w:rsid w:val="00B176FC"/>
    <w:rsid w:val="00B17762"/>
    <w:rsid w:val="00B177B6"/>
    <w:rsid w:val="00B1798E"/>
    <w:rsid w:val="00B179E8"/>
    <w:rsid w:val="00B17AC6"/>
    <w:rsid w:val="00B17B72"/>
    <w:rsid w:val="00B17B7C"/>
    <w:rsid w:val="00B17F22"/>
    <w:rsid w:val="00B17F76"/>
    <w:rsid w:val="00B17FD8"/>
    <w:rsid w:val="00B200B5"/>
    <w:rsid w:val="00B200D8"/>
    <w:rsid w:val="00B20219"/>
    <w:rsid w:val="00B2023B"/>
    <w:rsid w:val="00B2036C"/>
    <w:rsid w:val="00B206B1"/>
    <w:rsid w:val="00B206D6"/>
    <w:rsid w:val="00B20811"/>
    <w:rsid w:val="00B20A82"/>
    <w:rsid w:val="00B20B30"/>
    <w:rsid w:val="00B20DAF"/>
    <w:rsid w:val="00B20F00"/>
    <w:rsid w:val="00B21183"/>
    <w:rsid w:val="00B21374"/>
    <w:rsid w:val="00B21380"/>
    <w:rsid w:val="00B213EB"/>
    <w:rsid w:val="00B214FE"/>
    <w:rsid w:val="00B216B3"/>
    <w:rsid w:val="00B219A3"/>
    <w:rsid w:val="00B219C0"/>
    <w:rsid w:val="00B21B5F"/>
    <w:rsid w:val="00B21C6B"/>
    <w:rsid w:val="00B21CA0"/>
    <w:rsid w:val="00B21CA5"/>
    <w:rsid w:val="00B21D43"/>
    <w:rsid w:val="00B21D60"/>
    <w:rsid w:val="00B21F17"/>
    <w:rsid w:val="00B2202E"/>
    <w:rsid w:val="00B2204E"/>
    <w:rsid w:val="00B22229"/>
    <w:rsid w:val="00B222A2"/>
    <w:rsid w:val="00B2244A"/>
    <w:rsid w:val="00B22468"/>
    <w:rsid w:val="00B22565"/>
    <w:rsid w:val="00B225AB"/>
    <w:rsid w:val="00B22626"/>
    <w:rsid w:val="00B226D4"/>
    <w:rsid w:val="00B22739"/>
    <w:rsid w:val="00B227BA"/>
    <w:rsid w:val="00B2293F"/>
    <w:rsid w:val="00B22AA0"/>
    <w:rsid w:val="00B22AA6"/>
    <w:rsid w:val="00B22BC7"/>
    <w:rsid w:val="00B22BFD"/>
    <w:rsid w:val="00B22C15"/>
    <w:rsid w:val="00B22CF1"/>
    <w:rsid w:val="00B22DA3"/>
    <w:rsid w:val="00B22F8A"/>
    <w:rsid w:val="00B23176"/>
    <w:rsid w:val="00B231B0"/>
    <w:rsid w:val="00B232B7"/>
    <w:rsid w:val="00B23881"/>
    <w:rsid w:val="00B239C4"/>
    <w:rsid w:val="00B23B05"/>
    <w:rsid w:val="00B23C0E"/>
    <w:rsid w:val="00B23D68"/>
    <w:rsid w:val="00B23E4C"/>
    <w:rsid w:val="00B23F58"/>
    <w:rsid w:val="00B240C0"/>
    <w:rsid w:val="00B242C4"/>
    <w:rsid w:val="00B242EE"/>
    <w:rsid w:val="00B2436F"/>
    <w:rsid w:val="00B2437F"/>
    <w:rsid w:val="00B243D1"/>
    <w:rsid w:val="00B24551"/>
    <w:rsid w:val="00B24720"/>
    <w:rsid w:val="00B24776"/>
    <w:rsid w:val="00B248C2"/>
    <w:rsid w:val="00B248C7"/>
    <w:rsid w:val="00B248D3"/>
    <w:rsid w:val="00B24B2E"/>
    <w:rsid w:val="00B24BE9"/>
    <w:rsid w:val="00B24CE2"/>
    <w:rsid w:val="00B24DB4"/>
    <w:rsid w:val="00B24EEB"/>
    <w:rsid w:val="00B24F83"/>
    <w:rsid w:val="00B25104"/>
    <w:rsid w:val="00B25341"/>
    <w:rsid w:val="00B25384"/>
    <w:rsid w:val="00B254E0"/>
    <w:rsid w:val="00B2557E"/>
    <w:rsid w:val="00B255B6"/>
    <w:rsid w:val="00B255BE"/>
    <w:rsid w:val="00B25613"/>
    <w:rsid w:val="00B25710"/>
    <w:rsid w:val="00B25892"/>
    <w:rsid w:val="00B259CC"/>
    <w:rsid w:val="00B259EA"/>
    <w:rsid w:val="00B25AAA"/>
    <w:rsid w:val="00B25AD8"/>
    <w:rsid w:val="00B25B55"/>
    <w:rsid w:val="00B25E19"/>
    <w:rsid w:val="00B26020"/>
    <w:rsid w:val="00B26086"/>
    <w:rsid w:val="00B260A9"/>
    <w:rsid w:val="00B261A9"/>
    <w:rsid w:val="00B26230"/>
    <w:rsid w:val="00B26271"/>
    <w:rsid w:val="00B262A7"/>
    <w:rsid w:val="00B26519"/>
    <w:rsid w:val="00B2654D"/>
    <w:rsid w:val="00B26778"/>
    <w:rsid w:val="00B268C1"/>
    <w:rsid w:val="00B26BF1"/>
    <w:rsid w:val="00B26C3D"/>
    <w:rsid w:val="00B26D30"/>
    <w:rsid w:val="00B26DD8"/>
    <w:rsid w:val="00B26EAD"/>
    <w:rsid w:val="00B26F34"/>
    <w:rsid w:val="00B2700C"/>
    <w:rsid w:val="00B271FA"/>
    <w:rsid w:val="00B272A7"/>
    <w:rsid w:val="00B2730B"/>
    <w:rsid w:val="00B27360"/>
    <w:rsid w:val="00B27416"/>
    <w:rsid w:val="00B2768E"/>
    <w:rsid w:val="00B27736"/>
    <w:rsid w:val="00B279F4"/>
    <w:rsid w:val="00B27A10"/>
    <w:rsid w:val="00B27A2E"/>
    <w:rsid w:val="00B27A5A"/>
    <w:rsid w:val="00B27DAB"/>
    <w:rsid w:val="00B27DB9"/>
    <w:rsid w:val="00B27DF2"/>
    <w:rsid w:val="00B27E0D"/>
    <w:rsid w:val="00B27E1C"/>
    <w:rsid w:val="00B27EEA"/>
    <w:rsid w:val="00B27F6C"/>
    <w:rsid w:val="00B300A5"/>
    <w:rsid w:val="00B30397"/>
    <w:rsid w:val="00B3075F"/>
    <w:rsid w:val="00B307FE"/>
    <w:rsid w:val="00B30998"/>
    <w:rsid w:val="00B30BEB"/>
    <w:rsid w:val="00B30C8F"/>
    <w:rsid w:val="00B30D0A"/>
    <w:rsid w:val="00B30D42"/>
    <w:rsid w:val="00B3110F"/>
    <w:rsid w:val="00B311AE"/>
    <w:rsid w:val="00B31242"/>
    <w:rsid w:val="00B3136F"/>
    <w:rsid w:val="00B313C4"/>
    <w:rsid w:val="00B313C5"/>
    <w:rsid w:val="00B314B0"/>
    <w:rsid w:val="00B31541"/>
    <w:rsid w:val="00B315B6"/>
    <w:rsid w:val="00B31646"/>
    <w:rsid w:val="00B316B2"/>
    <w:rsid w:val="00B3174D"/>
    <w:rsid w:val="00B31868"/>
    <w:rsid w:val="00B318FD"/>
    <w:rsid w:val="00B319C0"/>
    <w:rsid w:val="00B31AA1"/>
    <w:rsid w:val="00B31AED"/>
    <w:rsid w:val="00B31B17"/>
    <w:rsid w:val="00B31BF9"/>
    <w:rsid w:val="00B31C52"/>
    <w:rsid w:val="00B320DA"/>
    <w:rsid w:val="00B32121"/>
    <w:rsid w:val="00B32346"/>
    <w:rsid w:val="00B3235A"/>
    <w:rsid w:val="00B326EA"/>
    <w:rsid w:val="00B32881"/>
    <w:rsid w:val="00B32917"/>
    <w:rsid w:val="00B3294E"/>
    <w:rsid w:val="00B329E7"/>
    <w:rsid w:val="00B32AD1"/>
    <w:rsid w:val="00B32B61"/>
    <w:rsid w:val="00B32C62"/>
    <w:rsid w:val="00B32D94"/>
    <w:rsid w:val="00B32E7F"/>
    <w:rsid w:val="00B3305B"/>
    <w:rsid w:val="00B331C1"/>
    <w:rsid w:val="00B332B9"/>
    <w:rsid w:val="00B33427"/>
    <w:rsid w:val="00B3346E"/>
    <w:rsid w:val="00B334C2"/>
    <w:rsid w:val="00B336D7"/>
    <w:rsid w:val="00B3382C"/>
    <w:rsid w:val="00B33A36"/>
    <w:rsid w:val="00B33A47"/>
    <w:rsid w:val="00B33BD8"/>
    <w:rsid w:val="00B33DF6"/>
    <w:rsid w:val="00B33E5F"/>
    <w:rsid w:val="00B33EE6"/>
    <w:rsid w:val="00B33EFE"/>
    <w:rsid w:val="00B33FC7"/>
    <w:rsid w:val="00B3424E"/>
    <w:rsid w:val="00B342CC"/>
    <w:rsid w:val="00B34346"/>
    <w:rsid w:val="00B34351"/>
    <w:rsid w:val="00B346E2"/>
    <w:rsid w:val="00B34A0E"/>
    <w:rsid w:val="00B34AF7"/>
    <w:rsid w:val="00B34BB5"/>
    <w:rsid w:val="00B3537A"/>
    <w:rsid w:val="00B354E9"/>
    <w:rsid w:val="00B3560C"/>
    <w:rsid w:val="00B35645"/>
    <w:rsid w:val="00B35684"/>
    <w:rsid w:val="00B357AD"/>
    <w:rsid w:val="00B35894"/>
    <w:rsid w:val="00B358CA"/>
    <w:rsid w:val="00B358CD"/>
    <w:rsid w:val="00B358DA"/>
    <w:rsid w:val="00B3595D"/>
    <w:rsid w:val="00B35A09"/>
    <w:rsid w:val="00B35AE8"/>
    <w:rsid w:val="00B35D6A"/>
    <w:rsid w:val="00B35EB6"/>
    <w:rsid w:val="00B35F4F"/>
    <w:rsid w:val="00B360B6"/>
    <w:rsid w:val="00B3621D"/>
    <w:rsid w:val="00B36374"/>
    <w:rsid w:val="00B363AA"/>
    <w:rsid w:val="00B36415"/>
    <w:rsid w:val="00B36566"/>
    <w:rsid w:val="00B36602"/>
    <w:rsid w:val="00B36631"/>
    <w:rsid w:val="00B367CE"/>
    <w:rsid w:val="00B36899"/>
    <w:rsid w:val="00B36BC7"/>
    <w:rsid w:val="00B36C06"/>
    <w:rsid w:val="00B36C89"/>
    <w:rsid w:val="00B36E5E"/>
    <w:rsid w:val="00B3724F"/>
    <w:rsid w:val="00B3730B"/>
    <w:rsid w:val="00B37423"/>
    <w:rsid w:val="00B375BA"/>
    <w:rsid w:val="00B37653"/>
    <w:rsid w:val="00B37A27"/>
    <w:rsid w:val="00B37A81"/>
    <w:rsid w:val="00B37B2F"/>
    <w:rsid w:val="00B37B41"/>
    <w:rsid w:val="00B37B4D"/>
    <w:rsid w:val="00B37BD3"/>
    <w:rsid w:val="00B37BF1"/>
    <w:rsid w:val="00B37C05"/>
    <w:rsid w:val="00B37D35"/>
    <w:rsid w:val="00B37E29"/>
    <w:rsid w:val="00B37F2C"/>
    <w:rsid w:val="00B37FF2"/>
    <w:rsid w:val="00B4010A"/>
    <w:rsid w:val="00B40213"/>
    <w:rsid w:val="00B40692"/>
    <w:rsid w:val="00B4073D"/>
    <w:rsid w:val="00B40754"/>
    <w:rsid w:val="00B408F7"/>
    <w:rsid w:val="00B409AC"/>
    <w:rsid w:val="00B40C4B"/>
    <w:rsid w:val="00B40CAA"/>
    <w:rsid w:val="00B40F83"/>
    <w:rsid w:val="00B411C8"/>
    <w:rsid w:val="00B411DC"/>
    <w:rsid w:val="00B411E1"/>
    <w:rsid w:val="00B415ED"/>
    <w:rsid w:val="00B41673"/>
    <w:rsid w:val="00B416D2"/>
    <w:rsid w:val="00B4174B"/>
    <w:rsid w:val="00B41753"/>
    <w:rsid w:val="00B41826"/>
    <w:rsid w:val="00B4184C"/>
    <w:rsid w:val="00B4188C"/>
    <w:rsid w:val="00B41923"/>
    <w:rsid w:val="00B41989"/>
    <w:rsid w:val="00B41CBD"/>
    <w:rsid w:val="00B41D1B"/>
    <w:rsid w:val="00B41F5D"/>
    <w:rsid w:val="00B4210E"/>
    <w:rsid w:val="00B42190"/>
    <w:rsid w:val="00B4246C"/>
    <w:rsid w:val="00B428E2"/>
    <w:rsid w:val="00B4290C"/>
    <w:rsid w:val="00B429BE"/>
    <w:rsid w:val="00B429F6"/>
    <w:rsid w:val="00B42A52"/>
    <w:rsid w:val="00B42A58"/>
    <w:rsid w:val="00B42B03"/>
    <w:rsid w:val="00B42B1C"/>
    <w:rsid w:val="00B42B26"/>
    <w:rsid w:val="00B42CD2"/>
    <w:rsid w:val="00B42E8A"/>
    <w:rsid w:val="00B43005"/>
    <w:rsid w:val="00B430B0"/>
    <w:rsid w:val="00B431C8"/>
    <w:rsid w:val="00B431DF"/>
    <w:rsid w:val="00B4347A"/>
    <w:rsid w:val="00B4357E"/>
    <w:rsid w:val="00B43628"/>
    <w:rsid w:val="00B43770"/>
    <w:rsid w:val="00B43BAF"/>
    <w:rsid w:val="00B43D8E"/>
    <w:rsid w:val="00B43E24"/>
    <w:rsid w:val="00B43F2D"/>
    <w:rsid w:val="00B4405E"/>
    <w:rsid w:val="00B442A6"/>
    <w:rsid w:val="00B443C6"/>
    <w:rsid w:val="00B444F0"/>
    <w:rsid w:val="00B4454D"/>
    <w:rsid w:val="00B44743"/>
    <w:rsid w:val="00B44780"/>
    <w:rsid w:val="00B4484B"/>
    <w:rsid w:val="00B4495C"/>
    <w:rsid w:val="00B449E1"/>
    <w:rsid w:val="00B44AFF"/>
    <w:rsid w:val="00B44B83"/>
    <w:rsid w:val="00B44C0B"/>
    <w:rsid w:val="00B44CA4"/>
    <w:rsid w:val="00B44E1E"/>
    <w:rsid w:val="00B44F9C"/>
    <w:rsid w:val="00B4511A"/>
    <w:rsid w:val="00B45161"/>
    <w:rsid w:val="00B45288"/>
    <w:rsid w:val="00B45381"/>
    <w:rsid w:val="00B45607"/>
    <w:rsid w:val="00B457F8"/>
    <w:rsid w:val="00B45928"/>
    <w:rsid w:val="00B459B5"/>
    <w:rsid w:val="00B45BB8"/>
    <w:rsid w:val="00B45D0D"/>
    <w:rsid w:val="00B45EEE"/>
    <w:rsid w:val="00B45FF0"/>
    <w:rsid w:val="00B46271"/>
    <w:rsid w:val="00B463BF"/>
    <w:rsid w:val="00B46529"/>
    <w:rsid w:val="00B4669C"/>
    <w:rsid w:val="00B466CD"/>
    <w:rsid w:val="00B46734"/>
    <w:rsid w:val="00B468B0"/>
    <w:rsid w:val="00B46A06"/>
    <w:rsid w:val="00B46DE0"/>
    <w:rsid w:val="00B46F84"/>
    <w:rsid w:val="00B46F9B"/>
    <w:rsid w:val="00B473AB"/>
    <w:rsid w:val="00B4749E"/>
    <w:rsid w:val="00B476E2"/>
    <w:rsid w:val="00B47845"/>
    <w:rsid w:val="00B47925"/>
    <w:rsid w:val="00B47DFB"/>
    <w:rsid w:val="00B47EC1"/>
    <w:rsid w:val="00B47ED9"/>
    <w:rsid w:val="00B47F3F"/>
    <w:rsid w:val="00B50120"/>
    <w:rsid w:val="00B50209"/>
    <w:rsid w:val="00B503DF"/>
    <w:rsid w:val="00B503F8"/>
    <w:rsid w:val="00B50512"/>
    <w:rsid w:val="00B50567"/>
    <w:rsid w:val="00B505CC"/>
    <w:rsid w:val="00B508A9"/>
    <w:rsid w:val="00B508AE"/>
    <w:rsid w:val="00B508C9"/>
    <w:rsid w:val="00B5090E"/>
    <w:rsid w:val="00B50BCD"/>
    <w:rsid w:val="00B50C2A"/>
    <w:rsid w:val="00B50EFA"/>
    <w:rsid w:val="00B50F95"/>
    <w:rsid w:val="00B5151C"/>
    <w:rsid w:val="00B51567"/>
    <w:rsid w:val="00B51578"/>
    <w:rsid w:val="00B515FF"/>
    <w:rsid w:val="00B5196E"/>
    <w:rsid w:val="00B51BBE"/>
    <w:rsid w:val="00B51CFC"/>
    <w:rsid w:val="00B51DE4"/>
    <w:rsid w:val="00B51E90"/>
    <w:rsid w:val="00B51EA4"/>
    <w:rsid w:val="00B52356"/>
    <w:rsid w:val="00B5248E"/>
    <w:rsid w:val="00B524B8"/>
    <w:rsid w:val="00B52515"/>
    <w:rsid w:val="00B5255C"/>
    <w:rsid w:val="00B52597"/>
    <w:rsid w:val="00B526D5"/>
    <w:rsid w:val="00B5282A"/>
    <w:rsid w:val="00B528BD"/>
    <w:rsid w:val="00B528E8"/>
    <w:rsid w:val="00B529B1"/>
    <w:rsid w:val="00B52EB0"/>
    <w:rsid w:val="00B53058"/>
    <w:rsid w:val="00B530A0"/>
    <w:rsid w:val="00B5315A"/>
    <w:rsid w:val="00B531FF"/>
    <w:rsid w:val="00B53544"/>
    <w:rsid w:val="00B53660"/>
    <w:rsid w:val="00B5366C"/>
    <w:rsid w:val="00B53686"/>
    <w:rsid w:val="00B53854"/>
    <w:rsid w:val="00B538A8"/>
    <w:rsid w:val="00B539BB"/>
    <w:rsid w:val="00B53A80"/>
    <w:rsid w:val="00B53AD4"/>
    <w:rsid w:val="00B53B18"/>
    <w:rsid w:val="00B53D7F"/>
    <w:rsid w:val="00B53D9E"/>
    <w:rsid w:val="00B53F33"/>
    <w:rsid w:val="00B540C5"/>
    <w:rsid w:val="00B54255"/>
    <w:rsid w:val="00B54343"/>
    <w:rsid w:val="00B54487"/>
    <w:rsid w:val="00B544C4"/>
    <w:rsid w:val="00B54507"/>
    <w:rsid w:val="00B54599"/>
    <w:rsid w:val="00B545B5"/>
    <w:rsid w:val="00B546F0"/>
    <w:rsid w:val="00B54739"/>
    <w:rsid w:val="00B54757"/>
    <w:rsid w:val="00B5478E"/>
    <w:rsid w:val="00B547DB"/>
    <w:rsid w:val="00B548CF"/>
    <w:rsid w:val="00B54BD5"/>
    <w:rsid w:val="00B54C43"/>
    <w:rsid w:val="00B54CFC"/>
    <w:rsid w:val="00B54DC9"/>
    <w:rsid w:val="00B54E77"/>
    <w:rsid w:val="00B54FCA"/>
    <w:rsid w:val="00B55019"/>
    <w:rsid w:val="00B5539E"/>
    <w:rsid w:val="00B553B4"/>
    <w:rsid w:val="00B55503"/>
    <w:rsid w:val="00B5553D"/>
    <w:rsid w:val="00B555F5"/>
    <w:rsid w:val="00B556AF"/>
    <w:rsid w:val="00B556F5"/>
    <w:rsid w:val="00B5571D"/>
    <w:rsid w:val="00B55771"/>
    <w:rsid w:val="00B55799"/>
    <w:rsid w:val="00B5589E"/>
    <w:rsid w:val="00B55932"/>
    <w:rsid w:val="00B559AC"/>
    <w:rsid w:val="00B55A75"/>
    <w:rsid w:val="00B55BFE"/>
    <w:rsid w:val="00B55C4A"/>
    <w:rsid w:val="00B55C5D"/>
    <w:rsid w:val="00B55C74"/>
    <w:rsid w:val="00B55ED8"/>
    <w:rsid w:val="00B55FA8"/>
    <w:rsid w:val="00B55FFA"/>
    <w:rsid w:val="00B5615E"/>
    <w:rsid w:val="00B56509"/>
    <w:rsid w:val="00B566A1"/>
    <w:rsid w:val="00B56723"/>
    <w:rsid w:val="00B5686C"/>
    <w:rsid w:val="00B56A23"/>
    <w:rsid w:val="00B56ABF"/>
    <w:rsid w:val="00B56BB9"/>
    <w:rsid w:val="00B56D17"/>
    <w:rsid w:val="00B56E95"/>
    <w:rsid w:val="00B57021"/>
    <w:rsid w:val="00B5712F"/>
    <w:rsid w:val="00B5748C"/>
    <w:rsid w:val="00B5749A"/>
    <w:rsid w:val="00B57507"/>
    <w:rsid w:val="00B5753E"/>
    <w:rsid w:val="00B57555"/>
    <w:rsid w:val="00B57612"/>
    <w:rsid w:val="00B5763C"/>
    <w:rsid w:val="00B57918"/>
    <w:rsid w:val="00B57BFA"/>
    <w:rsid w:val="00B57C09"/>
    <w:rsid w:val="00B57EDB"/>
    <w:rsid w:val="00B57FB5"/>
    <w:rsid w:val="00B601EC"/>
    <w:rsid w:val="00B60329"/>
    <w:rsid w:val="00B60334"/>
    <w:rsid w:val="00B605B7"/>
    <w:rsid w:val="00B606CD"/>
    <w:rsid w:val="00B6075F"/>
    <w:rsid w:val="00B607FB"/>
    <w:rsid w:val="00B60AB5"/>
    <w:rsid w:val="00B60ABA"/>
    <w:rsid w:val="00B60B0B"/>
    <w:rsid w:val="00B60C44"/>
    <w:rsid w:val="00B60DF9"/>
    <w:rsid w:val="00B60E5D"/>
    <w:rsid w:val="00B60F47"/>
    <w:rsid w:val="00B61269"/>
    <w:rsid w:val="00B612AD"/>
    <w:rsid w:val="00B6133D"/>
    <w:rsid w:val="00B615A6"/>
    <w:rsid w:val="00B618EA"/>
    <w:rsid w:val="00B61B02"/>
    <w:rsid w:val="00B61BDD"/>
    <w:rsid w:val="00B61D3B"/>
    <w:rsid w:val="00B61E18"/>
    <w:rsid w:val="00B61E98"/>
    <w:rsid w:val="00B61F58"/>
    <w:rsid w:val="00B620BE"/>
    <w:rsid w:val="00B62370"/>
    <w:rsid w:val="00B625E7"/>
    <w:rsid w:val="00B626A5"/>
    <w:rsid w:val="00B62725"/>
    <w:rsid w:val="00B628D0"/>
    <w:rsid w:val="00B6291E"/>
    <w:rsid w:val="00B6293C"/>
    <w:rsid w:val="00B62ACA"/>
    <w:rsid w:val="00B62CA9"/>
    <w:rsid w:val="00B62DEA"/>
    <w:rsid w:val="00B62E7D"/>
    <w:rsid w:val="00B63079"/>
    <w:rsid w:val="00B63269"/>
    <w:rsid w:val="00B63276"/>
    <w:rsid w:val="00B6327F"/>
    <w:rsid w:val="00B633C8"/>
    <w:rsid w:val="00B635BB"/>
    <w:rsid w:val="00B635BD"/>
    <w:rsid w:val="00B636C9"/>
    <w:rsid w:val="00B637D1"/>
    <w:rsid w:val="00B639CC"/>
    <w:rsid w:val="00B63ABC"/>
    <w:rsid w:val="00B63F19"/>
    <w:rsid w:val="00B64070"/>
    <w:rsid w:val="00B640EE"/>
    <w:rsid w:val="00B64198"/>
    <w:rsid w:val="00B6431A"/>
    <w:rsid w:val="00B643D1"/>
    <w:rsid w:val="00B643ED"/>
    <w:rsid w:val="00B64438"/>
    <w:rsid w:val="00B644A7"/>
    <w:rsid w:val="00B6488F"/>
    <w:rsid w:val="00B64AE0"/>
    <w:rsid w:val="00B64C24"/>
    <w:rsid w:val="00B64C44"/>
    <w:rsid w:val="00B64EB4"/>
    <w:rsid w:val="00B64F10"/>
    <w:rsid w:val="00B64FAD"/>
    <w:rsid w:val="00B650C9"/>
    <w:rsid w:val="00B65149"/>
    <w:rsid w:val="00B65174"/>
    <w:rsid w:val="00B65417"/>
    <w:rsid w:val="00B654D6"/>
    <w:rsid w:val="00B655D0"/>
    <w:rsid w:val="00B65698"/>
    <w:rsid w:val="00B6593E"/>
    <w:rsid w:val="00B65A72"/>
    <w:rsid w:val="00B65B18"/>
    <w:rsid w:val="00B65B43"/>
    <w:rsid w:val="00B65C2F"/>
    <w:rsid w:val="00B65DA0"/>
    <w:rsid w:val="00B6610E"/>
    <w:rsid w:val="00B663C7"/>
    <w:rsid w:val="00B66538"/>
    <w:rsid w:val="00B668C6"/>
    <w:rsid w:val="00B66B89"/>
    <w:rsid w:val="00B66D7C"/>
    <w:rsid w:val="00B66EFE"/>
    <w:rsid w:val="00B67185"/>
    <w:rsid w:val="00B671DE"/>
    <w:rsid w:val="00B672AA"/>
    <w:rsid w:val="00B67648"/>
    <w:rsid w:val="00B67686"/>
    <w:rsid w:val="00B67689"/>
    <w:rsid w:val="00B67692"/>
    <w:rsid w:val="00B6775E"/>
    <w:rsid w:val="00B6793C"/>
    <w:rsid w:val="00B679BD"/>
    <w:rsid w:val="00B679D8"/>
    <w:rsid w:val="00B67BFF"/>
    <w:rsid w:val="00B67C83"/>
    <w:rsid w:val="00B67D40"/>
    <w:rsid w:val="00B67D5F"/>
    <w:rsid w:val="00B67E67"/>
    <w:rsid w:val="00B67EE8"/>
    <w:rsid w:val="00B67FD7"/>
    <w:rsid w:val="00B700D4"/>
    <w:rsid w:val="00B70141"/>
    <w:rsid w:val="00B70151"/>
    <w:rsid w:val="00B7026B"/>
    <w:rsid w:val="00B704AB"/>
    <w:rsid w:val="00B7051C"/>
    <w:rsid w:val="00B705F8"/>
    <w:rsid w:val="00B70675"/>
    <w:rsid w:val="00B706BC"/>
    <w:rsid w:val="00B706BD"/>
    <w:rsid w:val="00B70736"/>
    <w:rsid w:val="00B70A52"/>
    <w:rsid w:val="00B70AC1"/>
    <w:rsid w:val="00B70B48"/>
    <w:rsid w:val="00B70F44"/>
    <w:rsid w:val="00B70FE6"/>
    <w:rsid w:val="00B7101B"/>
    <w:rsid w:val="00B711AD"/>
    <w:rsid w:val="00B714CF"/>
    <w:rsid w:val="00B71645"/>
    <w:rsid w:val="00B71703"/>
    <w:rsid w:val="00B718BB"/>
    <w:rsid w:val="00B71B14"/>
    <w:rsid w:val="00B71D8A"/>
    <w:rsid w:val="00B720C5"/>
    <w:rsid w:val="00B72154"/>
    <w:rsid w:val="00B7226B"/>
    <w:rsid w:val="00B7227C"/>
    <w:rsid w:val="00B72394"/>
    <w:rsid w:val="00B723BE"/>
    <w:rsid w:val="00B725A1"/>
    <w:rsid w:val="00B7268B"/>
    <w:rsid w:val="00B72812"/>
    <w:rsid w:val="00B72837"/>
    <w:rsid w:val="00B729DF"/>
    <w:rsid w:val="00B72BDC"/>
    <w:rsid w:val="00B72BE0"/>
    <w:rsid w:val="00B72E7A"/>
    <w:rsid w:val="00B72F4C"/>
    <w:rsid w:val="00B73001"/>
    <w:rsid w:val="00B73131"/>
    <w:rsid w:val="00B7317E"/>
    <w:rsid w:val="00B73288"/>
    <w:rsid w:val="00B732B6"/>
    <w:rsid w:val="00B73324"/>
    <w:rsid w:val="00B733AB"/>
    <w:rsid w:val="00B733F9"/>
    <w:rsid w:val="00B7357F"/>
    <w:rsid w:val="00B735F2"/>
    <w:rsid w:val="00B7367A"/>
    <w:rsid w:val="00B736C5"/>
    <w:rsid w:val="00B736EC"/>
    <w:rsid w:val="00B736F3"/>
    <w:rsid w:val="00B73741"/>
    <w:rsid w:val="00B73881"/>
    <w:rsid w:val="00B738EF"/>
    <w:rsid w:val="00B73A9E"/>
    <w:rsid w:val="00B73F3C"/>
    <w:rsid w:val="00B73FC4"/>
    <w:rsid w:val="00B740DA"/>
    <w:rsid w:val="00B740FA"/>
    <w:rsid w:val="00B741EF"/>
    <w:rsid w:val="00B742C3"/>
    <w:rsid w:val="00B74418"/>
    <w:rsid w:val="00B745C0"/>
    <w:rsid w:val="00B74631"/>
    <w:rsid w:val="00B74678"/>
    <w:rsid w:val="00B74811"/>
    <w:rsid w:val="00B7489C"/>
    <w:rsid w:val="00B749BF"/>
    <w:rsid w:val="00B74E62"/>
    <w:rsid w:val="00B74EE1"/>
    <w:rsid w:val="00B74FB6"/>
    <w:rsid w:val="00B750C0"/>
    <w:rsid w:val="00B75190"/>
    <w:rsid w:val="00B751FA"/>
    <w:rsid w:val="00B75266"/>
    <w:rsid w:val="00B7530B"/>
    <w:rsid w:val="00B756A3"/>
    <w:rsid w:val="00B756DF"/>
    <w:rsid w:val="00B757EA"/>
    <w:rsid w:val="00B757ED"/>
    <w:rsid w:val="00B75844"/>
    <w:rsid w:val="00B75895"/>
    <w:rsid w:val="00B75974"/>
    <w:rsid w:val="00B75994"/>
    <w:rsid w:val="00B75D45"/>
    <w:rsid w:val="00B75E34"/>
    <w:rsid w:val="00B75F04"/>
    <w:rsid w:val="00B75F61"/>
    <w:rsid w:val="00B75F67"/>
    <w:rsid w:val="00B7609B"/>
    <w:rsid w:val="00B760B8"/>
    <w:rsid w:val="00B7671D"/>
    <w:rsid w:val="00B76765"/>
    <w:rsid w:val="00B767FB"/>
    <w:rsid w:val="00B76B05"/>
    <w:rsid w:val="00B76BC4"/>
    <w:rsid w:val="00B76E4D"/>
    <w:rsid w:val="00B76EA9"/>
    <w:rsid w:val="00B76F0D"/>
    <w:rsid w:val="00B76F3F"/>
    <w:rsid w:val="00B76FED"/>
    <w:rsid w:val="00B77240"/>
    <w:rsid w:val="00B774D7"/>
    <w:rsid w:val="00B77700"/>
    <w:rsid w:val="00B778A4"/>
    <w:rsid w:val="00B77A13"/>
    <w:rsid w:val="00B77AC8"/>
    <w:rsid w:val="00B77BA0"/>
    <w:rsid w:val="00B77DE1"/>
    <w:rsid w:val="00B77EDB"/>
    <w:rsid w:val="00B77EF8"/>
    <w:rsid w:val="00B77FA6"/>
    <w:rsid w:val="00B8002C"/>
    <w:rsid w:val="00B80079"/>
    <w:rsid w:val="00B80223"/>
    <w:rsid w:val="00B80250"/>
    <w:rsid w:val="00B803A9"/>
    <w:rsid w:val="00B80446"/>
    <w:rsid w:val="00B80647"/>
    <w:rsid w:val="00B80BB9"/>
    <w:rsid w:val="00B80BC7"/>
    <w:rsid w:val="00B80C19"/>
    <w:rsid w:val="00B80C22"/>
    <w:rsid w:val="00B80D56"/>
    <w:rsid w:val="00B80D6F"/>
    <w:rsid w:val="00B80D88"/>
    <w:rsid w:val="00B80DFA"/>
    <w:rsid w:val="00B80F00"/>
    <w:rsid w:val="00B80FD6"/>
    <w:rsid w:val="00B812BC"/>
    <w:rsid w:val="00B814F3"/>
    <w:rsid w:val="00B81933"/>
    <w:rsid w:val="00B81A65"/>
    <w:rsid w:val="00B81A73"/>
    <w:rsid w:val="00B81AB6"/>
    <w:rsid w:val="00B81C16"/>
    <w:rsid w:val="00B81D02"/>
    <w:rsid w:val="00B81F0E"/>
    <w:rsid w:val="00B81F75"/>
    <w:rsid w:val="00B81F94"/>
    <w:rsid w:val="00B8203B"/>
    <w:rsid w:val="00B821B7"/>
    <w:rsid w:val="00B8221C"/>
    <w:rsid w:val="00B82328"/>
    <w:rsid w:val="00B82505"/>
    <w:rsid w:val="00B8253C"/>
    <w:rsid w:val="00B82752"/>
    <w:rsid w:val="00B82835"/>
    <w:rsid w:val="00B828FD"/>
    <w:rsid w:val="00B82BA7"/>
    <w:rsid w:val="00B82D6F"/>
    <w:rsid w:val="00B82E89"/>
    <w:rsid w:val="00B82F56"/>
    <w:rsid w:val="00B82FF2"/>
    <w:rsid w:val="00B83089"/>
    <w:rsid w:val="00B8313B"/>
    <w:rsid w:val="00B83238"/>
    <w:rsid w:val="00B83266"/>
    <w:rsid w:val="00B83323"/>
    <w:rsid w:val="00B8373B"/>
    <w:rsid w:val="00B83763"/>
    <w:rsid w:val="00B83771"/>
    <w:rsid w:val="00B839B9"/>
    <w:rsid w:val="00B83A4F"/>
    <w:rsid w:val="00B83AAF"/>
    <w:rsid w:val="00B83B14"/>
    <w:rsid w:val="00B83B41"/>
    <w:rsid w:val="00B83D8D"/>
    <w:rsid w:val="00B83EB3"/>
    <w:rsid w:val="00B83F27"/>
    <w:rsid w:val="00B83F86"/>
    <w:rsid w:val="00B83FB1"/>
    <w:rsid w:val="00B8406C"/>
    <w:rsid w:val="00B84244"/>
    <w:rsid w:val="00B8427E"/>
    <w:rsid w:val="00B84291"/>
    <w:rsid w:val="00B8452D"/>
    <w:rsid w:val="00B84549"/>
    <w:rsid w:val="00B8463F"/>
    <w:rsid w:val="00B846C0"/>
    <w:rsid w:val="00B84984"/>
    <w:rsid w:val="00B84A36"/>
    <w:rsid w:val="00B84A42"/>
    <w:rsid w:val="00B84A45"/>
    <w:rsid w:val="00B84A8D"/>
    <w:rsid w:val="00B84AAB"/>
    <w:rsid w:val="00B84B7A"/>
    <w:rsid w:val="00B84D4A"/>
    <w:rsid w:val="00B84D7F"/>
    <w:rsid w:val="00B84DE8"/>
    <w:rsid w:val="00B85011"/>
    <w:rsid w:val="00B85035"/>
    <w:rsid w:val="00B85141"/>
    <w:rsid w:val="00B852A6"/>
    <w:rsid w:val="00B852B8"/>
    <w:rsid w:val="00B8559B"/>
    <w:rsid w:val="00B8579E"/>
    <w:rsid w:val="00B8590C"/>
    <w:rsid w:val="00B85A7B"/>
    <w:rsid w:val="00B85AC6"/>
    <w:rsid w:val="00B85B54"/>
    <w:rsid w:val="00B85BDA"/>
    <w:rsid w:val="00B85D19"/>
    <w:rsid w:val="00B85DDB"/>
    <w:rsid w:val="00B85EEA"/>
    <w:rsid w:val="00B86134"/>
    <w:rsid w:val="00B86248"/>
    <w:rsid w:val="00B8625B"/>
    <w:rsid w:val="00B86373"/>
    <w:rsid w:val="00B863C2"/>
    <w:rsid w:val="00B86471"/>
    <w:rsid w:val="00B864F4"/>
    <w:rsid w:val="00B8660C"/>
    <w:rsid w:val="00B86652"/>
    <w:rsid w:val="00B86705"/>
    <w:rsid w:val="00B86881"/>
    <w:rsid w:val="00B869E3"/>
    <w:rsid w:val="00B86AA9"/>
    <w:rsid w:val="00B86ADA"/>
    <w:rsid w:val="00B86B87"/>
    <w:rsid w:val="00B86CBD"/>
    <w:rsid w:val="00B86D8A"/>
    <w:rsid w:val="00B86DB4"/>
    <w:rsid w:val="00B86E90"/>
    <w:rsid w:val="00B86EF6"/>
    <w:rsid w:val="00B86FB5"/>
    <w:rsid w:val="00B8717B"/>
    <w:rsid w:val="00B871CE"/>
    <w:rsid w:val="00B871F1"/>
    <w:rsid w:val="00B873CB"/>
    <w:rsid w:val="00B875FC"/>
    <w:rsid w:val="00B8773D"/>
    <w:rsid w:val="00B877F7"/>
    <w:rsid w:val="00B87896"/>
    <w:rsid w:val="00B87932"/>
    <w:rsid w:val="00B87949"/>
    <w:rsid w:val="00B87A59"/>
    <w:rsid w:val="00B87B3F"/>
    <w:rsid w:val="00B87C17"/>
    <w:rsid w:val="00B87F4C"/>
    <w:rsid w:val="00B9040E"/>
    <w:rsid w:val="00B9040F"/>
    <w:rsid w:val="00B90639"/>
    <w:rsid w:val="00B90681"/>
    <w:rsid w:val="00B906FB"/>
    <w:rsid w:val="00B907E4"/>
    <w:rsid w:val="00B90862"/>
    <w:rsid w:val="00B90879"/>
    <w:rsid w:val="00B909BE"/>
    <w:rsid w:val="00B909DD"/>
    <w:rsid w:val="00B90DC1"/>
    <w:rsid w:val="00B90EB4"/>
    <w:rsid w:val="00B9113B"/>
    <w:rsid w:val="00B9123E"/>
    <w:rsid w:val="00B91249"/>
    <w:rsid w:val="00B9130B"/>
    <w:rsid w:val="00B913C4"/>
    <w:rsid w:val="00B9140F"/>
    <w:rsid w:val="00B91416"/>
    <w:rsid w:val="00B91471"/>
    <w:rsid w:val="00B915F5"/>
    <w:rsid w:val="00B919F6"/>
    <w:rsid w:val="00B91AFD"/>
    <w:rsid w:val="00B91B49"/>
    <w:rsid w:val="00B91C01"/>
    <w:rsid w:val="00B91FD0"/>
    <w:rsid w:val="00B91FED"/>
    <w:rsid w:val="00B92145"/>
    <w:rsid w:val="00B9220B"/>
    <w:rsid w:val="00B923CA"/>
    <w:rsid w:val="00B9252C"/>
    <w:rsid w:val="00B92552"/>
    <w:rsid w:val="00B9258D"/>
    <w:rsid w:val="00B92592"/>
    <w:rsid w:val="00B92636"/>
    <w:rsid w:val="00B92706"/>
    <w:rsid w:val="00B9285A"/>
    <w:rsid w:val="00B928D9"/>
    <w:rsid w:val="00B92B42"/>
    <w:rsid w:val="00B92CBE"/>
    <w:rsid w:val="00B92EB1"/>
    <w:rsid w:val="00B9307D"/>
    <w:rsid w:val="00B9311A"/>
    <w:rsid w:val="00B93143"/>
    <w:rsid w:val="00B931C3"/>
    <w:rsid w:val="00B931EA"/>
    <w:rsid w:val="00B9328B"/>
    <w:rsid w:val="00B93362"/>
    <w:rsid w:val="00B93457"/>
    <w:rsid w:val="00B9349C"/>
    <w:rsid w:val="00B93717"/>
    <w:rsid w:val="00B9375F"/>
    <w:rsid w:val="00B938B4"/>
    <w:rsid w:val="00B93BEB"/>
    <w:rsid w:val="00B93C94"/>
    <w:rsid w:val="00B9410C"/>
    <w:rsid w:val="00B94372"/>
    <w:rsid w:val="00B943C2"/>
    <w:rsid w:val="00B943E9"/>
    <w:rsid w:val="00B94419"/>
    <w:rsid w:val="00B9452F"/>
    <w:rsid w:val="00B94577"/>
    <w:rsid w:val="00B945C6"/>
    <w:rsid w:val="00B9462E"/>
    <w:rsid w:val="00B946A4"/>
    <w:rsid w:val="00B946DC"/>
    <w:rsid w:val="00B947D0"/>
    <w:rsid w:val="00B949FA"/>
    <w:rsid w:val="00B94A2D"/>
    <w:rsid w:val="00B94C65"/>
    <w:rsid w:val="00B94F0D"/>
    <w:rsid w:val="00B951B8"/>
    <w:rsid w:val="00B954FE"/>
    <w:rsid w:val="00B955DC"/>
    <w:rsid w:val="00B95635"/>
    <w:rsid w:val="00B95655"/>
    <w:rsid w:val="00B95670"/>
    <w:rsid w:val="00B958E0"/>
    <w:rsid w:val="00B95A23"/>
    <w:rsid w:val="00B95C00"/>
    <w:rsid w:val="00B95C70"/>
    <w:rsid w:val="00B95D83"/>
    <w:rsid w:val="00B95DDC"/>
    <w:rsid w:val="00B95E19"/>
    <w:rsid w:val="00B95F5E"/>
    <w:rsid w:val="00B96139"/>
    <w:rsid w:val="00B96156"/>
    <w:rsid w:val="00B962D9"/>
    <w:rsid w:val="00B963FF"/>
    <w:rsid w:val="00B96414"/>
    <w:rsid w:val="00B9646A"/>
    <w:rsid w:val="00B9646B"/>
    <w:rsid w:val="00B96495"/>
    <w:rsid w:val="00B964AA"/>
    <w:rsid w:val="00B96678"/>
    <w:rsid w:val="00B9679E"/>
    <w:rsid w:val="00B96A19"/>
    <w:rsid w:val="00B96A2A"/>
    <w:rsid w:val="00B96B5C"/>
    <w:rsid w:val="00B96CCE"/>
    <w:rsid w:val="00B96E49"/>
    <w:rsid w:val="00B96ED4"/>
    <w:rsid w:val="00B96EE1"/>
    <w:rsid w:val="00B96F51"/>
    <w:rsid w:val="00B96FE0"/>
    <w:rsid w:val="00B973D0"/>
    <w:rsid w:val="00B97493"/>
    <w:rsid w:val="00B97511"/>
    <w:rsid w:val="00B975EA"/>
    <w:rsid w:val="00B97617"/>
    <w:rsid w:val="00B977B4"/>
    <w:rsid w:val="00B97987"/>
    <w:rsid w:val="00B97B18"/>
    <w:rsid w:val="00B97B60"/>
    <w:rsid w:val="00B97B94"/>
    <w:rsid w:val="00B97D58"/>
    <w:rsid w:val="00B97D8C"/>
    <w:rsid w:val="00B97EA5"/>
    <w:rsid w:val="00B97FC8"/>
    <w:rsid w:val="00BA0127"/>
    <w:rsid w:val="00BA0143"/>
    <w:rsid w:val="00BA03CC"/>
    <w:rsid w:val="00BA058F"/>
    <w:rsid w:val="00BA08AB"/>
    <w:rsid w:val="00BA09EC"/>
    <w:rsid w:val="00BA0A31"/>
    <w:rsid w:val="00BA0BFF"/>
    <w:rsid w:val="00BA0DF5"/>
    <w:rsid w:val="00BA11C2"/>
    <w:rsid w:val="00BA1297"/>
    <w:rsid w:val="00BA12E6"/>
    <w:rsid w:val="00BA12F4"/>
    <w:rsid w:val="00BA12FD"/>
    <w:rsid w:val="00BA137C"/>
    <w:rsid w:val="00BA140C"/>
    <w:rsid w:val="00BA15C4"/>
    <w:rsid w:val="00BA15C8"/>
    <w:rsid w:val="00BA15E4"/>
    <w:rsid w:val="00BA1704"/>
    <w:rsid w:val="00BA188D"/>
    <w:rsid w:val="00BA1A0E"/>
    <w:rsid w:val="00BA1ACF"/>
    <w:rsid w:val="00BA1D42"/>
    <w:rsid w:val="00BA1E3C"/>
    <w:rsid w:val="00BA1E92"/>
    <w:rsid w:val="00BA215C"/>
    <w:rsid w:val="00BA21D7"/>
    <w:rsid w:val="00BA220E"/>
    <w:rsid w:val="00BA23B8"/>
    <w:rsid w:val="00BA242B"/>
    <w:rsid w:val="00BA2608"/>
    <w:rsid w:val="00BA2643"/>
    <w:rsid w:val="00BA2658"/>
    <w:rsid w:val="00BA271F"/>
    <w:rsid w:val="00BA2952"/>
    <w:rsid w:val="00BA2A5C"/>
    <w:rsid w:val="00BA2AE4"/>
    <w:rsid w:val="00BA2AEA"/>
    <w:rsid w:val="00BA2B96"/>
    <w:rsid w:val="00BA2DE4"/>
    <w:rsid w:val="00BA2DEF"/>
    <w:rsid w:val="00BA2E2D"/>
    <w:rsid w:val="00BA2E4A"/>
    <w:rsid w:val="00BA2E83"/>
    <w:rsid w:val="00BA2F3B"/>
    <w:rsid w:val="00BA331A"/>
    <w:rsid w:val="00BA35AD"/>
    <w:rsid w:val="00BA37EE"/>
    <w:rsid w:val="00BA3AF2"/>
    <w:rsid w:val="00BA3B91"/>
    <w:rsid w:val="00BA3D19"/>
    <w:rsid w:val="00BA3E00"/>
    <w:rsid w:val="00BA3F27"/>
    <w:rsid w:val="00BA3FD5"/>
    <w:rsid w:val="00BA4121"/>
    <w:rsid w:val="00BA4234"/>
    <w:rsid w:val="00BA4284"/>
    <w:rsid w:val="00BA4426"/>
    <w:rsid w:val="00BA456E"/>
    <w:rsid w:val="00BA45C9"/>
    <w:rsid w:val="00BA46FE"/>
    <w:rsid w:val="00BA48AF"/>
    <w:rsid w:val="00BA49FD"/>
    <w:rsid w:val="00BA4A85"/>
    <w:rsid w:val="00BA5137"/>
    <w:rsid w:val="00BA519C"/>
    <w:rsid w:val="00BA51AB"/>
    <w:rsid w:val="00BA51FC"/>
    <w:rsid w:val="00BA538E"/>
    <w:rsid w:val="00BA553E"/>
    <w:rsid w:val="00BA5645"/>
    <w:rsid w:val="00BA56ED"/>
    <w:rsid w:val="00BA5722"/>
    <w:rsid w:val="00BA57AA"/>
    <w:rsid w:val="00BA57D7"/>
    <w:rsid w:val="00BA5AAC"/>
    <w:rsid w:val="00BA5C60"/>
    <w:rsid w:val="00BA5CDC"/>
    <w:rsid w:val="00BA5CF8"/>
    <w:rsid w:val="00BA5D67"/>
    <w:rsid w:val="00BA5E6D"/>
    <w:rsid w:val="00BA5ECE"/>
    <w:rsid w:val="00BA5F51"/>
    <w:rsid w:val="00BA5FD6"/>
    <w:rsid w:val="00BA646A"/>
    <w:rsid w:val="00BA6490"/>
    <w:rsid w:val="00BA64AD"/>
    <w:rsid w:val="00BA65BB"/>
    <w:rsid w:val="00BA65C1"/>
    <w:rsid w:val="00BA6718"/>
    <w:rsid w:val="00BA671C"/>
    <w:rsid w:val="00BA6765"/>
    <w:rsid w:val="00BA6888"/>
    <w:rsid w:val="00BA68A3"/>
    <w:rsid w:val="00BA68AE"/>
    <w:rsid w:val="00BA6903"/>
    <w:rsid w:val="00BA6965"/>
    <w:rsid w:val="00BA69B0"/>
    <w:rsid w:val="00BA6A2A"/>
    <w:rsid w:val="00BA6A6E"/>
    <w:rsid w:val="00BA6BD4"/>
    <w:rsid w:val="00BA6CFB"/>
    <w:rsid w:val="00BA6D76"/>
    <w:rsid w:val="00BA6E79"/>
    <w:rsid w:val="00BA6EEF"/>
    <w:rsid w:val="00BA7187"/>
    <w:rsid w:val="00BA71FA"/>
    <w:rsid w:val="00BA723C"/>
    <w:rsid w:val="00BA73D8"/>
    <w:rsid w:val="00BA73FA"/>
    <w:rsid w:val="00BA7616"/>
    <w:rsid w:val="00BA7C3A"/>
    <w:rsid w:val="00BA7E0A"/>
    <w:rsid w:val="00BA7E17"/>
    <w:rsid w:val="00BA7EF3"/>
    <w:rsid w:val="00BB0173"/>
    <w:rsid w:val="00BB02A1"/>
    <w:rsid w:val="00BB02B2"/>
    <w:rsid w:val="00BB02C2"/>
    <w:rsid w:val="00BB05FC"/>
    <w:rsid w:val="00BB086F"/>
    <w:rsid w:val="00BB0893"/>
    <w:rsid w:val="00BB0B40"/>
    <w:rsid w:val="00BB0C3E"/>
    <w:rsid w:val="00BB0C50"/>
    <w:rsid w:val="00BB0FBA"/>
    <w:rsid w:val="00BB1013"/>
    <w:rsid w:val="00BB10A7"/>
    <w:rsid w:val="00BB1148"/>
    <w:rsid w:val="00BB126D"/>
    <w:rsid w:val="00BB14BC"/>
    <w:rsid w:val="00BB152E"/>
    <w:rsid w:val="00BB159D"/>
    <w:rsid w:val="00BB16B0"/>
    <w:rsid w:val="00BB185D"/>
    <w:rsid w:val="00BB1862"/>
    <w:rsid w:val="00BB1A5B"/>
    <w:rsid w:val="00BB1AF7"/>
    <w:rsid w:val="00BB1B10"/>
    <w:rsid w:val="00BB1E8C"/>
    <w:rsid w:val="00BB1FFB"/>
    <w:rsid w:val="00BB230F"/>
    <w:rsid w:val="00BB2409"/>
    <w:rsid w:val="00BB2485"/>
    <w:rsid w:val="00BB24A4"/>
    <w:rsid w:val="00BB24B8"/>
    <w:rsid w:val="00BB2694"/>
    <w:rsid w:val="00BB26C4"/>
    <w:rsid w:val="00BB26F0"/>
    <w:rsid w:val="00BB27EE"/>
    <w:rsid w:val="00BB2A5E"/>
    <w:rsid w:val="00BB2A69"/>
    <w:rsid w:val="00BB2C5B"/>
    <w:rsid w:val="00BB2CB6"/>
    <w:rsid w:val="00BB2F4B"/>
    <w:rsid w:val="00BB2F7E"/>
    <w:rsid w:val="00BB306C"/>
    <w:rsid w:val="00BB30C8"/>
    <w:rsid w:val="00BB3269"/>
    <w:rsid w:val="00BB3538"/>
    <w:rsid w:val="00BB3697"/>
    <w:rsid w:val="00BB3AF1"/>
    <w:rsid w:val="00BB3BBC"/>
    <w:rsid w:val="00BB3F46"/>
    <w:rsid w:val="00BB3FA6"/>
    <w:rsid w:val="00BB434F"/>
    <w:rsid w:val="00BB4397"/>
    <w:rsid w:val="00BB441A"/>
    <w:rsid w:val="00BB4585"/>
    <w:rsid w:val="00BB471C"/>
    <w:rsid w:val="00BB4A0B"/>
    <w:rsid w:val="00BB4BBE"/>
    <w:rsid w:val="00BB4C29"/>
    <w:rsid w:val="00BB4C7F"/>
    <w:rsid w:val="00BB4CE9"/>
    <w:rsid w:val="00BB4D46"/>
    <w:rsid w:val="00BB4D8C"/>
    <w:rsid w:val="00BB4FCF"/>
    <w:rsid w:val="00BB503B"/>
    <w:rsid w:val="00BB5112"/>
    <w:rsid w:val="00BB5285"/>
    <w:rsid w:val="00BB5378"/>
    <w:rsid w:val="00BB548B"/>
    <w:rsid w:val="00BB55E5"/>
    <w:rsid w:val="00BB5691"/>
    <w:rsid w:val="00BB56D5"/>
    <w:rsid w:val="00BB58A7"/>
    <w:rsid w:val="00BB5B96"/>
    <w:rsid w:val="00BB5C73"/>
    <w:rsid w:val="00BB5D4E"/>
    <w:rsid w:val="00BB5D61"/>
    <w:rsid w:val="00BB5E51"/>
    <w:rsid w:val="00BB5F15"/>
    <w:rsid w:val="00BB5F41"/>
    <w:rsid w:val="00BB607A"/>
    <w:rsid w:val="00BB627F"/>
    <w:rsid w:val="00BB63FE"/>
    <w:rsid w:val="00BB6402"/>
    <w:rsid w:val="00BB6501"/>
    <w:rsid w:val="00BB65AE"/>
    <w:rsid w:val="00BB6ACB"/>
    <w:rsid w:val="00BB6C42"/>
    <w:rsid w:val="00BB6ED4"/>
    <w:rsid w:val="00BB6F4A"/>
    <w:rsid w:val="00BB6FD9"/>
    <w:rsid w:val="00BB6FE7"/>
    <w:rsid w:val="00BB711F"/>
    <w:rsid w:val="00BB71E0"/>
    <w:rsid w:val="00BB7316"/>
    <w:rsid w:val="00BB73AB"/>
    <w:rsid w:val="00BB73B1"/>
    <w:rsid w:val="00BB7442"/>
    <w:rsid w:val="00BB7562"/>
    <w:rsid w:val="00BB78A5"/>
    <w:rsid w:val="00BB798C"/>
    <w:rsid w:val="00BB7AFD"/>
    <w:rsid w:val="00BB7B6D"/>
    <w:rsid w:val="00BB7CF8"/>
    <w:rsid w:val="00BB7E74"/>
    <w:rsid w:val="00BB7E91"/>
    <w:rsid w:val="00BB7F74"/>
    <w:rsid w:val="00BB7F7E"/>
    <w:rsid w:val="00BB7FDA"/>
    <w:rsid w:val="00BC0090"/>
    <w:rsid w:val="00BC00E0"/>
    <w:rsid w:val="00BC0197"/>
    <w:rsid w:val="00BC01DC"/>
    <w:rsid w:val="00BC05C0"/>
    <w:rsid w:val="00BC05EE"/>
    <w:rsid w:val="00BC0621"/>
    <w:rsid w:val="00BC06D7"/>
    <w:rsid w:val="00BC078C"/>
    <w:rsid w:val="00BC0A32"/>
    <w:rsid w:val="00BC0BAC"/>
    <w:rsid w:val="00BC0C22"/>
    <w:rsid w:val="00BC0CAD"/>
    <w:rsid w:val="00BC0D1A"/>
    <w:rsid w:val="00BC0E63"/>
    <w:rsid w:val="00BC0EA8"/>
    <w:rsid w:val="00BC0F43"/>
    <w:rsid w:val="00BC0F49"/>
    <w:rsid w:val="00BC0F4E"/>
    <w:rsid w:val="00BC0F73"/>
    <w:rsid w:val="00BC0FBB"/>
    <w:rsid w:val="00BC1022"/>
    <w:rsid w:val="00BC1247"/>
    <w:rsid w:val="00BC1553"/>
    <w:rsid w:val="00BC15DD"/>
    <w:rsid w:val="00BC16E2"/>
    <w:rsid w:val="00BC16EF"/>
    <w:rsid w:val="00BC1742"/>
    <w:rsid w:val="00BC1B6E"/>
    <w:rsid w:val="00BC1BCC"/>
    <w:rsid w:val="00BC1C70"/>
    <w:rsid w:val="00BC1CD0"/>
    <w:rsid w:val="00BC1E35"/>
    <w:rsid w:val="00BC2003"/>
    <w:rsid w:val="00BC210A"/>
    <w:rsid w:val="00BC21D6"/>
    <w:rsid w:val="00BC221F"/>
    <w:rsid w:val="00BC223A"/>
    <w:rsid w:val="00BC228C"/>
    <w:rsid w:val="00BC22C6"/>
    <w:rsid w:val="00BC2368"/>
    <w:rsid w:val="00BC23A1"/>
    <w:rsid w:val="00BC2485"/>
    <w:rsid w:val="00BC24B9"/>
    <w:rsid w:val="00BC24FB"/>
    <w:rsid w:val="00BC2732"/>
    <w:rsid w:val="00BC27C5"/>
    <w:rsid w:val="00BC286A"/>
    <w:rsid w:val="00BC28A9"/>
    <w:rsid w:val="00BC2BB6"/>
    <w:rsid w:val="00BC2BDF"/>
    <w:rsid w:val="00BC2BE7"/>
    <w:rsid w:val="00BC2BEE"/>
    <w:rsid w:val="00BC2CA7"/>
    <w:rsid w:val="00BC2ED5"/>
    <w:rsid w:val="00BC2F7B"/>
    <w:rsid w:val="00BC31A2"/>
    <w:rsid w:val="00BC31BF"/>
    <w:rsid w:val="00BC3344"/>
    <w:rsid w:val="00BC3793"/>
    <w:rsid w:val="00BC37BE"/>
    <w:rsid w:val="00BC3A18"/>
    <w:rsid w:val="00BC3BFE"/>
    <w:rsid w:val="00BC3CAD"/>
    <w:rsid w:val="00BC3E00"/>
    <w:rsid w:val="00BC411A"/>
    <w:rsid w:val="00BC4281"/>
    <w:rsid w:val="00BC4534"/>
    <w:rsid w:val="00BC45E2"/>
    <w:rsid w:val="00BC4605"/>
    <w:rsid w:val="00BC47D1"/>
    <w:rsid w:val="00BC4A6F"/>
    <w:rsid w:val="00BC4FA4"/>
    <w:rsid w:val="00BC508F"/>
    <w:rsid w:val="00BC51E2"/>
    <w:rsid w:val="00BC5260"/>
    <w:rsid w:val="00BC548D"/>
    <w:rsid w:val="00BC5688"/>
    <w:rsid w:val="00BC568A"/>
    <w:rsid w:val="00BC569C"/>
    <w:rsid w:val="00BC57B0"/>
    <w:rsid w:val="00BC58A3"/>
    <w:rsid w:val="00BC5987"/>
    <w:rsid w:val="00BC5D10"/>
    <w:rsid w:val="00BC5F31"/>
    <w:rsid w:val="00BC5F93"/>
    <w:rsid w:val="00BC603F"/>
    <w:rsid w:val="00BC60E2"/>
    <w:rsid w:val="00BC6290"/>
    <w:rsid w:val="00BC62A3"/>
    <w:rsid w:val="00BC62E4"/>
    <w:rsid w:val="00BC645B"/>
    <w:rsid w:val="00BC656B"/>
    <w:rsid w:val="00BC66E6"/>
    <w:rsid w:val="00BC69A0"/>
    <w:rsid w:val="00BC6BBC"/>
    <w:rsid w:val="00BC6CF0"/>
    <w:rsid w:val="00BC6E88"/>
    <w:rsid w:val="00BC6F3A"/>
    <w:rsid w:val="00BC709F"/>
    <w:rsid w:val="00BC722E"/>
    <w:rsid w:val="00BC72A9"/>
    <w:rsid w:val="00BC7471"/>
    <w:rsid w:val="00BC75A2"/>
    <w:rsid w:val="00BC7790"/>
    <w:rsid w:val="00BC784F"/>
    <w:rsid w:val="00BC7987"/>
    <w:rsid w:val="00BC7A20"/>
    <w:rsid w:val="00BC7A32"/>
    <w:rsid w:val="00BC7A5F"/>
    <w:rsid w:val="00BC7AE6"/>
    <w:rsid w:val="00BC7BE3"/>
    <w:rsid w:val="00BC7C2C"/>
    <w:rsid w:val="00BC7D97"/>
    <w:rsid w:val="00BC7DC2"/>
    <w:rsid w:val="00BC7DDB"/>
    <w:rsid w:val="00BC7E3F"/>
    <w:rsid w:val="00BD006A"/>
    <w:rsid w:val="00BD0070"/>
    <w:rsid w:val="00BD00BE"/>
    <w:rsid w:val="00BD011D"/>
    <w:rsid w:val="00BD02A8"/>
    <w:rsid w:val="00BD03E5"/>
    <w:rsid w:val="00BD0429"/>
    <w:rsid w:val="00BD0437"/>
    <w:rsid w:val="00BD0626"/>
    <w:rsid w:val="00BD0693"/>
    <w:rsid w:val="00BD0695"/>
    <w:rsid w:val="00BD074A"/>
    <w:rsid w:val="00BD075B"/>
    <w:rsid w:val="00BD085C"/>
    <w:rsid w:val="00BD08A7"/>
    <w:rsid w:val="00BD092E"/>
    <w:rsid w:val="00BD095D"/>
    <w:rsid w:val="00BD099F"/>
    <w:rsid w:val="00BD0A46"/>
    <w:rsid w:val="00BD0C22"/>
    <w:rsid w:val="00BD0CBF"/>
    <w:rsid w:val="00BD0E6B"/>
    <w:rsid w:val="00BD15F5"/>
    <w:rsid w:val="00BD16D8"/>
    <w:rsid w:val="00BD1781"/>
    <w:rsid w:val="00BD17F6"/>
    <w:rsid w:val="00BD1837"/>
    <w:rsid w:val="00BD19F0"/>
    <w:rsid w:val="00BD1E78"/>
    <w:rsid w:val="00BD207C"/>
    <w:rsid w:val="00BD231C"/>
    <w:rsid w:val="00BD2505"/>
    <w:rsid w:val="00BD2891"/>
    <w:rsid w:val="00BD2894"/>
    <w:rsid w:val="00BD2D6C"/>
    <w:rsid w:val="00BD2E8A"/>
    <w:rsid w:val="00BD2EC5"/>
    <w:rsid w:val="00BD2FA4"/>
    <w:rsid w:val="00BD3135"/>
    <w:rsid w:val="00BD3240"/>
    <w:rsid w:val="00BD32E9"/>
    <w:rsid w:val="00BD366C"/>
    <w:rsid w:val="00BD3810"/>
    <w:rsid w:val="00BD3A5C"/>
    <w:rsid w:val="00BD405C"/>
    <w:rsid w:val="00BD41CF"/>
    <w:rsid w:val="00BD4288"/>
    <w:rsid w:val="00BD4357"/>
    <w:rsid w:val="00BD440D"/>
    <w:rsid w:val="00BD44CA"/>
    <w:rsid w:val="00BD44F4"/>
    <w:rsid w:val="00BD4546"/>
    <w:rsid w:val="00BD4653"/>
    <w:rsid w:val="00BD479C"/>
    <w:rsid w:val="00BD4969"/>
    <w:rsid w:val="00BD498F"/>
    <w:rsid w:val="00BD4991"/>
    <w:rsid w:val="00BD49BC"/>
    <w:rsid w:val="00BD4B52"/>
    <w:rsid w:val="00BD4C1C"/>
    <w:rsid w:val="00BD4C25"/>
    <w:rsid w:val="00BD4C7C"/>
    <w:rsid w:val="00BD4DC4"/>
    <w:rsid w:val="00BD4DF1"/>
    <w:rsid w:val="00BD4EF9"/>
    <w:rsid w:val="00BD4FC4"/>
    <w:rsid w:val="00BD5299"/>
    <w:rsid w:val="00BD5301"/>
    <w:rsid w:val="00BD54AB"/>
    <w:rsid w:val="00BD5589"/>
    <w:rsid w:val="00BD55C1"/>
    <w:rsid w:val="00BD567F"/>
    <w:rsid w:val="00BD5743"/>
    <w:rsid w:val="00BD57A8"/>
    <w:rsid w:val="00BD5A1C"/>
    <w:rsid w:val="00BD5E17"/>
    <w:rsid w:val="00BD5EF8"/>
    <w:rsid w:val="00BD61DC"/>
    <w:rsid w:val="00BD6555"/>
    <w:rsid w:val="00BD6657"/>
    <w:rsid w:val="00BD66E0"/>
    <w:rsid w:val="00BD6739"/>
    <w:rsid w:val="00BD676F"/>
    <w:rsid w:val="00BD6778"/>
    <w:rsid w:val="00BD6B06"/>
    <w:rsid w:val="00BD6B61"/>
    <w:rsid w:val="00BD6B6E"/>
    <w:rsid w:val="00BD6BB0"/>
    <w:rsid w:val="00BD6BCE"/>
    <w:rsid w:val="00BD6CFF"/>
    <w:rsid w:val="00BD70D0"/>
    <w:rsid w:val="00BD70FE"/>
    <w:rsid w:val="00BD72F3"/>
    <w:rsid w:val="00BD736C"/>
    <w:rsid w:val="00BD7394"/>
    <w:rsid w:val="00BD73D0"/>
    <w:rsid w:val="00BD7617"/>
    <w:rsid w:val="00BD76F7"/>
    <w:rsid w:val="00BD781D"/>
    <w:rsid w:val="00BD7829"/>
    <w:rsid w:val="00BD7A41"/>
    <w:rsid w:val="00BD7AE1"/>
    <w:rsid w:val="00BD7B0D"/>
    <w:rsid w:val="00BD7D0B"/>
    <w:rsid w:val="00BD7DD9"/>
    <w:rsid w:val="00BD7F2E"/>
    <w:rsid w:val="00BE02A2"/>
    <w:rsid w:val="00BE0358"/>
    <w:rsid w:val="00BE0472"/>
    <w:rsid w:val="00BE0489"/>
    <w:rsid w:val="00BE0543"/>
    <w:rsid w:val="00BE05FB"/>
    <w:rsid w:val="00BE088A"/>
    <w:rsid w:val="00BE0A38"/>
    <w:rsid w:val="00BE0ABC"/>
    <w:rsid w:val="00BE0B14"/>
    <w:rsid w:val="00BE0B3B"/>
    <w:rsid w:val="00BE0B61"/>
    <w:rsid w:val="00BE0C85"/>
    <w:rsid w:val="00BE0CCD"/>
    <w:rsid w:val="00BE0D38"/>
    <w:rsid w:val="00BE0F0B"/>
    <w:rsid w:val="00BE11D1"/>
    <w:rsid w:val="00BE127C"/>
    <w:rsid w:val="00BE12A4"/>
    <w:rsid w:val="00BE12D6"/>
    <w:rsid w:val="00BE1433"/>
    <w:rsid w:val="00BE151B"/>
    <w:rsid w:val="00BE164A"/>
    <w:rsid w:val="00BE1890"/>
    <w:rsid w:val="00BE1948"/>
    <w:rsid w:val="00BE1964"/>
    <w:rsid w:val="00BE1A80"/>
    <w:rsid w:val="00BE1B4E"/>
    <w:rsid w:val="00BE1CA8"/>
    <w:rsid w:val="00BE1DD7"/>
    <w:rsid w:val="00BE212A"/>
    <w:rsid w:val="00BE23D9"/>
    <w:rsid w:val="00BE2453"/>
    <w:rsid w:val="00BE24CD"/>
    <w:rsid w:val="00BE269E"/>
    <w:rsid w:val="00BE2766"/>
    <w:rsid w:val="00BE2938"/>
    <w:rsid w:val="00BE2AE1"/>
    <w:rsid w:val="00BE2E25"/>
    <w:rsid w:val="00BE30D5"/>
    <w:rsid w:val="00BE320B"/>
    <w:rsid w:val="00BE378A"/>
    <w:rsid w:val="00BE3854"/>
    <w:rsid w:val="00BE3899"/>
    <w:rsid w:val="00BE3C84"/>
    <w:rsid w:val="00BE3D75"/>
    <w:rsid w:val="00BE3E08"/>
    <w:rsid w:val="00BE3ECE"/>
    <w:rsid w:val="00BE404F"/>
    <w:rsid w:val="00BE4662"/>
    <w:rsid w:val="00BE47B1"/>
    <w:rsid w:val="00BE48B5"/>
    <w:rsid w:val="00BE498A"/>
    <w:rsid w:val="00BE4C82"/>
    <w:rsid w:val="00BE4D28"/>
    <w:rsid w:val="00BE4EB8"/>
    <w:rsid w:val="00BE4EE6"/>
    <w:rsid w:val="00BE4F86"/>
    <w:rsid w:val="00BE5060"/>
    <w:rsid w:val="00BE518A"/>
    <w:rsid w:val="00BE525D"/>
    <w:rsid w:val="00BE53AA"/>
    <w:rsid w:val="00BE55CB"/>
    <w:rsid w:val="00BE5925"/>
    <w:rsid w:val="00BE5950"/>
    <w:rsid w:val="00BE5A8D"/>
    <w:rsid w:val="00BE5B69"/>
    <w:rsid w:val="00BE5E12"/>
    <w:rsid w:val="00BE5F03"/>
    <w:rsid w:val="00BE5F13"/>
    <w:rsid w:val="00BE6011"/>
    <w:rsid w:val="00BE61CF"/>
    <w:rsid w:val="00BE65F4"/>
    <w:rsid w:val="00BE67AB"/>
    <w:rsid w:val="00BE67EE"/>
    <w:rsid w:val="00BE6CA0"/>
    <w:rsid w:val="00BE6D91"/>
    <w:rsid w:val="00BE6E69"/>
    <w:rsid w:val="00BE6FC5"/>
    <w:rsid w:val="00BE70E1"/>
    <w:rsid w:val="00BE71A0"/>
    <w:rsid w:val="00BE74F1"/>
    <w:rsid w:val="00BE7909"/>
    <w:rsid w:val="00BE7989"/>
    <w:rsid w:val="00BE7B1A"/>
    <w:rsid w:val="00BE7CD6"/>
    <w:rsid w:val="00BE7F87"/>
    <w:rsid w:val="00BF0070"/>
    <w:rsid w:val="00BF0141"/>
    <w:rsid w:val="00BF02B5"/>
    <w:rsid w:val="00BF0431"/>
    <w:rsid w:val="00BF0446"/>
    <w:rsid w:val="00BF0567"/>
    <w:rsid w:val="00BF05BF"/>
    <w:rsid w:val="00BF0792"/>
    <w:rsid w:val="00BF0A46"/>
    <w:rsid w:val="00BF0A57"/>
    <w:rsid w:val="00BF0C0D"/>
    <w:rsid w:val="00BF0C55"/>
    <w:rsid w:val="00BF0CB2"/>
    <w:rsid w:val="00BF0CEA"/>
    <w:rsid w:val="00BF0DC2"/>
    <w:rsid w:val="00BF0E0A"/>
    <w:rsid w:val="00BF0EA5"/>
    <w:rsid w:val="00BF0F45"/>
    <w:rsid w:val="00BF0FA8"/>
    <w:rsid w:val="00BF12E0"/>
    <w:rsid w:val="00BF1615"/>
    <w:rsid w:val="00BF16BE"/>
    <w:rsid w:val="00BF173B"/>
    <w:rsid w:val="00BF1855"/>
    <w:rsid w:val="00BF1869"/>
    <w:rsid w:val="00BF1895"/>
    <w:rsid w:val="00BF1B06"/>
    <w:rsid w:val="00BF1B2B"/>
    <w:rsid w:val="00BF1BEA"/>
    <w:rsid w:val="00BF1CB3"/>
    <w:rsid w:val="00BF1E10"/>
    <w:rsid w:val="00BF1E99"/>
    <w:rsid w:val="00BF1F2D"/>
    <w:rsid w:val="00BF1F4C"/>
    <w:rsid w:val="00BF20AE"/>
    <w:rsid w:val="00BF20B5"/>
    <w:rsid w:val="00BF2296"/>
    <w:rsid w:val="00BF22C9"/>
    <w:rsid w:val="00BF24E6"/>
    <w:rsid w:val="00BF26CE"/>
    <w:rsid w:val="00BF28BF"/>
    <w:rsid w:val="00BF2B5F"/>
    <w:rsid w:val="00BF2F34"/>
    <w:rsid w:val="00BF2F42"/>
    <w:rsid w:val="00BF306E"/>
    <w:rsid w:val="00BF330D"/>
    <w:rsid w:val="00BF33E8"/>
    <w:rsid w:val="00BF349A"/>
    <w:rsid w:val="00BF3561"/>
    <w:rsid w:val="00BF35DE"/>
    <w:rsid w:val="00BF38AB"/>
    <w:rsid w:val="00BF3944"/>
    <w:rsid w:val="00BF39B1"/>
    <w:rsid w:val="00BF39EA"/>
    <w:rsid w:val="00BF39FB"/>
    <w:rsid w:val="00BF3AAD"/>
    <w:rsid w:val="00BF3BB1"/>
    <w:rsid w:val="00BF3BDD"/>
    <w:rsid w:val="00BF3C66"/>
    <w:rsid w:val="00BF3CF0"/>
    <w:rsid w:val="00BF4164"/>
    <w:rsid w:val="00BF41B3"/>
    <w:rsid w:val="00BF441F"/>
    <w:rsid w:val="00BF44AD"/>
    <w:rsid w:val="00BF44CF"/>
    <w:rsid w:val="00BF4587"/>
    <w:rsid w:val="00BF4902"/>
    <w:rsid w:val="00BF4951"/>
    <w:rsid w:val="00BF4A6B"/>
    <w:rsid w:val="00BF4AF9"/>
    <w:rsid w:val="00BF4D32"/>
    <w:rsid w:val="00BF4D98"/>
    <w:rsid w:val="00BF4FF7"/>
    <w:rsid w:val="00BF51A9"/>
    <w:rsid w:val="00BF5498"/>
    <w:rsid w:val="00BF54C6"/>
    <w:rsid w:val="00BF54F9"/>
    <w:rsid w:val="00BF5767"/>
    <w:rsid w:val="00BF57AC"/>
    <w:rsid w:val="00BF5A66"/>
    <w:rsid w:val="00BF5B91"/>
    <w:rsid w:val="00BF5BDB"/>
    <w:rsid w:val="00BF609A"/>
    <w:rsid w:val="00BF60CC"/>
    <w:rsid w:val="00BF61F8"/>
    <w:rsid w:val="00BF6296"/>
    <w:rsid w:val="00BF62A7"/>
    <w:rsid w:val="00BF660E"/>
    <w:rsid w:val="00BF67EB"/>
    <w:rsid w:val="00BF6874"/>
    <w:rsid w:val="00BF69AC"/>
    <w:rsid w:val="00BF6A98"/>
    <w:rsid w:val="00BF6A9F"/>
    <w:rsid w:val="00BF6CE7"/>
    <w:rsid w:val="00BF6E65"/>
    <w:rsid w:val="00BF7081"/>
    <w:rsid w:val="00BF714E"/>
    <w:rsid w:val="00BF7247"/>
    <w:rsid w:val="00BF770D"/>
    <w:rsid w:val="00BF7817"/>
    <w:rsid w:val="00BF7915"/>
    <w:rsid w:val="00BF793F"/>
    <w:rsid w:val="00BF7943"/>
    <w:rsid w:val="00BF7A7B"/>
    <w:rsid w:val="00BF7A87"/>
    <w:rsid w:val="00BF7AA1"/>
    <w:rsid w:val="00BF7AAA"/>
    <w:rsid w:val="00BF7AAF"/>
    <w:rsid w:val="00BF7AE0"/>
    <w:rsid w:val="00BF7BB0"/>
    <w:rsid w:val="00BF7BFC"/>
    <w:rsid w:val="00BF7C2A"/>
    <w:rsid w:val="00C0001D"/>
    <w:rsid w:val="00C00290"/>
    <w:rsid w:val="00C006C7"/>
    <w:rsid w:val="00C00881"/>
    <w:rsid w:val="00C008C5"/>
    <w:rsid w:val="00C00A3B"/>
    <w:rsid w:val="00C00A6A"/>
    <w:rsid w:val="00C00B3D"/>
    <w:rsid w:val="00C00B67"/>
    <w:rsid w:val="00C00B9E"/>
    <w:rsid w:val="00C00BF5"/>
    <w:rsid w:val="00C00E8E"/>
    <w:rsid w:val="00C00F1B"/>
    <w:rsid w:val="00C01127"/>
    <w:rsid w:val="00C0120F"/>
    <w:rsid w:val="00C01686"/>
    <w:rsid w:val="00C01882"/>
    <w:rsid w:val="00C01909"/>
    <w:rsid w:val="00C01A3F"/>
    <w:rsid w:val="00C01AB8"/>
    <w:rsid w:val="00C01C0E"/>
    <w:rsid w:val="00C01D69"/>
    <w:rsid w:val="00C01D83"/>
    <w:rsid w:val="00C01F9D"/>
    <w:rsid w:val="00C020D7"/>
    <w:rsid w:val="00C020ED"/>
    <w:rsid w:val="00C02112"/>
    <w:rsid w:val="00C0212C"/>
    <w:rsid w:val="00C023A8"/>
    <w:rsid w:val="00C0262B"/>
    <w:rsid w:val="00C02697"/>
    <w:rsid w:val="00C026F1"/>
    <w:rsid w:val="00C0276F"/>
    <w:rsid w:val="00C0279B"/>
    <w:rsid w:val="00C027AD"/>
    <w:rsid w:val="00C028E1"/>
    <w:rsid w:val="00C029C9"/>
    <w:rsid w:val="00C02A54"/>
    <w:rsid w:val="00C02AD4"/>
    <w:rsid w:val="00C02CE5"/>
    <w:rsid w:val="00C02D89"/>
    <w:rsid w:val="00C02E27"/>
    <w:rsid w:val="00C02E74"/>
    <w:rsid w:val="00C02E8E"/>
    <w:rsid w:val="00C02F86"/>
    <w:rsid w:val="00C02F88"/>
    <w:rsid w:val="00C02FF2"/>
    <w:rsid w:val="00C03064"/>
    <w:rsid w:val="00C0317C"/>
    <w:rsid w:val="00C0320B"/>
    <w:rsid w:val="00C03542"/>
    <w:rsid w:val="00C03655"/>
    <w:rsid w:val="00C03972"/>
    <w:rsid w:val="00C03DF2"/>
    <w:rsid w:val="00C03E89"/>
    <w:rsid w:val="00C03F9F"/>
    <w:rsid w:val="00C04068"/>
    <w:rsid w:val="00C0410A"/>
    <w:rsid w:val="00C042D7"/>
    <w:rsid w:val="00C042EB"/>
    <w:rsid w:val="00C04325"/>
    <w:rsid w:val="00C04346"/>
    <w:rsid w:val="00C04415"/>
    <w:rsid w:val="00C045D5"/>
    <w:rsid w:val="00C04615"/>
    <w:rsid w:val="00C048D1"/>
    <w:rsid w:val="00C049AB"/>
    <w:rsid w:val="00C04AF0"/>
    <w:rsid w:val="00C04C5F"/>
    <w:rsid w:val="00C04CB4"/>
    <w:rsid w:val="00C04D32"/>
    <w:rsid w:val="00C04D3C"/>
    <w:rsid w:val="00C04FA8"/>
    <w:rsid w:val="00C05093"/>
    <w:rsid w:val="00C05127"/>
    <w:rsid w:val="00C05384"/>
    <w:rsid w:val="00C0538D"/>
    <w:rsid w:val="00C0541A"/>
    <w:rsid w:val="00C05433"/>
    <w:rsid w:val="00C05466"/>
    <w:rsid w:val="00C05479"/>
    <w:rsid w:val="00C05562"/>
    <w:rsid w:val="00C05649"/>
    <w:rsid w:val="00C05947"/>
    <w:rsid w:val="00C05968"/>
    <w:rsid w:val="00C059E9"/>
    <w:rsid w:val="00C05B13"/>
    <w:rsid w:val="00C05B95"/>
    <w:rsid w:val="00C05CC8"/>
    <w:rsid w:val="00C061B3"/>
    <w:rsid w:val="00C0646B"/>
    <w:rsid w:val="00C064BB"/>
    <w:rsid w:val="00C064EC"/>
    <w:rsid w:val="00C06A79"/>
    <w:rsid w:val="00C06A83"/>
    <w:rsid w:val="00C06BF9"/>
    <w:rsid w:val="00C06D49"/>
    <w:rsid w:val="00C06E06"/>
    <w:rsid w:val="00C06E29"/>
    <w:rsid w:val="00C07020"/>
    <w:rsid w:val="00C070DD"/>
    <w:rsid w:val="00C07112"/>
    <w:rsid w:val="00C07194"/>
    <w:rsid w:val="00C07275"/>
    <w:rsid w:val="00C07292"/>
    <w:rsid w:val="00C07358"/>
    <w:rsid w:val="00C073E0"/>
    <w:rsid w:val="00C07598"/>
    <w:rsid w:val="00C076C3"/>
    <w:rsid w:val="00C07785"/>
    <w:rsid w:val="00C07A01"/>
    <w:rsid w:val="00C07A3B"/>
    <w:rsid w:val="00C07CBB"/>
    <w:rsid w:val="00C07FA3"/>
    <w:rsid w:val="00C10123"/>
    <w:rsid w:val="00C10219"/>
    <w:rsid w:val="00C10534"/>
    <w:rsid w:val="00C105BC"/>
    <w:rsid w:val="00C10696"/>
    <w:rsid w:val="00C10721"/>
    <w:rsid w:val="00C107AB"/>
    <w:rsid w:val="00C10855"/>
    <w:rsid w:val="00C10914"/>
    <w:rsid w:val="00C10928"/>
    <w:rsid w:val="00C10CF6"/>
    <w:rsid w:val="00C10DA9"/>
    <w:rsid w:val="00C1111C"/>
    <w:rsid w:val="00C1112E"/>
    <w:rsid w:val="00C11149"/>
    <w:rsid w:val="00C112F0"/>
    <w:rsid w:val="00C11408"/>
    <w:rsid w:val="00C11630"/>
    <w:rsid w:val="00C116A0"/>
    <w:rsid w:val="00C1193F"/>
    <w:rsid w:val="00C1197C"/>
    <w:rsid w:val="00C119FF"/>
    <w:rsid w:val="00C11AED"/>
    <w:rsid w:val="00C11B29"/>
    <w:rsid w:val="00C11D41"/>
    <w:rsid w:val="00C11DD5"/>
    <w:rsid w:val="00C11E60"/>
    <w:rsid w:val="00C11E65"/>
    <w:rsid w:val="00C11E7A"/>
    <w:rsid w:val="00C11F9E"/>
    <w:rsid w:val="00C11FEB"/>
    <w:rsid w:val="00C120B8"/>
    <w:rsid w:val="00C120CA"/>
    <w:rsid w:val="00C12106"/>
    <w:rsid w:val="00C12132"/>
    <w:rsid w:val="00C121A7"/>
    <w:rsid w:val="00C124B2"/>
    <w:rsid w:val="00C12507"/>
    <w:rsid w:val="00C12648"/>
    <w:rsid w:val="00C1287F"/>
    <w:rsid w:val="00C12999"/>
    <w:rsid w:val="00C12A0B"/>
    <w:rsid w:val="00C12ABC"/>
    <w:rsid w:val="00C12AFF"/>
    <w:rsid w:val="00C12B24"/>
    <w:rsid w:val="00C12C24"/>
    <w:rsid w:val="00C12D9F"/>
    <w:rsid w:val="00C13035"/>
    <w:rsid w:val="00C132A8"/>
    <w:rsid w:val="00C132B8"/>
    <w:rsid w:val="00C132CD"/>
    <w:rsid w:val="00C13362"/>
    <w:rsid w:val="00C13568"/>
    <w:rsid w:val="00C13578"/>
    <w:rsid w:val="00C13696"/>
    <w:rsid w:val="00C136DC"/>
    <w:rsid w:val="00C1394D"/>
    <w:rsid w:val="00C139C4"/>
    <w:rsid w:val="00C13A27"/>
    <w:rsid w:val="00C13CCB"/>
    <w:rsid w:val="00C13CFF"/>
    <w:rsid w:val="00C13D5B"/>
    <w:rsid w:val="00C13E5D"/>
    <w:rsid w:val="00C13F68"/>
    <w:rsid w:val="00C13F8B"/>
    <w:rsid w:val="00C13FD4"/>
    <w:rsid w:val="00C13FEE"/>
    <w:rsid w:val="00C14364"/>
    <w:rsid w:val="00C1451A"/>
    <w:rsid w:val="00C145C0"/>
    <w:rsid w:val="00C14722"/>
    <w:rsid w:val="00C14806"/>
    <w:rsid w:val="00C14821"/>
    <w:rsid w:val="00C1488B"/>
    <w:rsid w:val="00C14963"/>
    <w:rsid w:val="00C14DC9"/>
    <w:rsid w:val="00C15327"/>
    <w:rsid w:val="00C153CF"/>
    <w:rsid w:val="00C154E5"/>
    <w:rsid w:val="00C1563D"/>
    <w:rsid w:val="00C15683"/>
    <w:rsid w:val="00C156D7"/>
    <w:rsid w:val="00C156F0"/>
    <w:rsid w:val="00C15921"/>
    <w:rsid w:val="00C15A45"/>
    <w:rsid w:val="00C15C88"/>
    <w:rsid w:val="00C15D76"/>
    <w:rsid w:val="00C15E3B"/>
    <w:rsid w:val="00C15EF8"/>
    <w:rsid w:val="00C15F20"/>
    <w:rsid w:val="00C16009"/>
    <w:rsid w:val="00C160CE"/>
    <w:rsid w:val="00C1644C"/>
    <w:rsid w:val="00C164EB"/>
    <w:rsid w:val="00C165C5"/>
    <w:rsid w:val="00C165D2"/>
    <w:rsid w:val="00C16854"/>
    <w:rsid w:val="00C169C3"/>
    <w:rsid w:val="00C169D1"/>
    <w:rsid w:val="00C169E1"/>
    <w:rsid w:val="00C16A59"/>
    <w:rsid w:val="00C16AD0"/>
    <w:rsid w:val="00C16CE3"/>
    <w:rsid w:val="00C16DE4"/>
    <w:rsid w:val="00C16DED"/>
    <w:rsid w:val="00C16E3D"/>
    <w:rsid w:val="00C1700A"/>
    <w:rsid w:val="00C17202"/>
    <w:rsid w:val="00C17218"/>
    <w:rsid w:val="00C1725B"/>
    <w:rsid w:val="00C1736B"/>
    <w:rsid w:val="00C1736F"/>
    <w:rsid w:val="00C173D8"/>
    <w:rsid w:val="00C173DA"/>
    <w:rsid w:val="00C17423"/>
    <w:rsid w:val="00C17488"/>
    <w:rsid w:val="00C174D2"/>
    <w:rsid w:val="00C174E0"/>
    <w:rsid w:val="00C17537"/>
    <w:rsid w:val="00C17585"/>
    <w:rsid w:val="00C175DF"/>
    <w:rsid w:val="00C1766A"/>
    <w:rsid w:val="00C176E6"/>
    <w:rsid w:val="00C1775D"/>
    <w:rsid w:val="00C179A6"/>
    <w:rsid w:val="00C17B9C"/>
    <w:rsid w:val="00C17D19"/>
    <w:rsid w:val="00C17D41"/>
    <w:rsid w:val="00C17DB8"/>
    <w:rsid w:val="00C17E1B"/>
    <w:rsid w:val="00C20048"/>
    <w:rsid w:val="00C2005F"/>
    <w:rsid w:val="00C200B1"/>
    <w:rsid w:val="00C200E5"/>
    <w:rsid w:val="00C200F5"/>
    <w:rsid w:val="00C20135"/>
    <w:rsid w:val="00C20360"/>
    <w:rsid w:val="00C2036C"/>
    <w:rsid w:val="00C204EA"/>
    <w:rsid w:val="00C20547"/>
    <w:rsid w:val="00C20649"/>
    <w:rsid w:val="00C2066C"/>
    <w:rsid w:val="00C20820"/>
    <w:rsid w:val="00C20969"/>
    <w:rsid w:val="00C209D6"/>
    <w:rsid w:val="00C20CAC"/>
    <w:rsid w:val="00C20E23"/>
    <w:rsid w:val="00C20EF1"/>
    <w:rsid w:val="00C20F2A"/>
    <w:rsid w:val="00C21200"/>
    <w:rsid w:val="00C2139B"/>
    <w:rsid w:val="00C213CC"/>
    <w:rsid w:val="00C21646"/>
    <w:rsid w:val="00C21675"/>
    <w:rsid w:val="00C21736"/>
    <w:rsid w:val="00C2197E"/>
    <w:rsid w:val="00C219D5"/>
    <w:rsid w:val="00C21A32"/>
    <w:rsid w:val="00C21B3A"/>
    <w:rsid w:val="00C21F67"/>
    <w:rsid w:val="00C22049"/>
    <w:rsid w:val="00C22103"/>
    <w:rsid w:val="00C2218A"/>
    <w:rsid w:val="00C22244"/>
    <w:rsid w:val="00C22503"/>
    <w:rsid w:val="00C2250A"/>
    <w:rsid w:val="00C225F6"/>
    <w:rsid w:val="00C22644"/>
    <w:rsid w:val="00C228E0"/>
    <w:rsid w:val="00C2292B"/>
    <w:rsid w:val="00C22A15"/>
    <w:rsid w:val="00C22ADA"/>
    <w:rsid w:val="00C22C1F"/>
    <w:rsid w:val="00C22CD8"/>
    <w:rsid w:val="00C22D32"/>
    <w:rsid w:val="00C22E4B"/>
    <w:rsid w:val="00C22E4F"/>
    <w:rsid w:val="00C22FFB"/>
    <w:rsid w:val="00C231F1"/>
    <w:rsid w:val="00C23346"/>
    <w:rsid w:val="00C2343E"/>
    <w:rsid w:val="00C235D1"/>
    <w:rsid w:val="00C2360A"/>
    <w:rsid w:val="00C23917"/>
    <w:rsid w:val="00C23A09"/>
    <w:rsid w:val="00C23ACE"/>
    <w:rsid w:val="00C23BA1"/>
    <w:rsid w:val="00C23EB4"/>
    <w:rsid w:val="00C2401E"/>
    <w:rsid w:val="00C24023"/>
    <w:rsid w:val="00C24169"/>
    <w:rsid w:val="00C24260"/>
    <w:rsid w:val="00C2428C"/>
    <w:rsid w:val="00C243C2"/>
    <w:rsid w:val="00C24659"/>
    <w:rsid w:val="00C246F0"/>
    <w:rsid w:val="00C246F2"/>
    <w:rsid w:val="00C24719"/>
    <w:rsid w:val="00C2497F"/>
    <w:rsid w:val="00C24D8E"/>
    <w:rsid w:val="00C24FF2"/>
    <w:rsid w:val="00C25029"/>
    <w:rsid w:val="00C25137"/>
    <w:rsid w:val="00C25209"/>
    <w:rsid w:val="00C2539C"/>
    <w:rsid w:val="00C254EC"/>
    <w:rsid w:val="00C25509"/>
    <w:rsid w:val="00C255AF"/>
    <w:rsid w:val="00C25876"/>
    <w:rsid w:val="00C2590F"/>
    <w:rsid w:val="00C25A28"/>
    <w:rsid w:val="00C25A62"/>
    <w:rsid w:val="00C25D1C"/>
    <w:rsid w:val="00C25FD4"/>
    <w:rsid w:val="00C2606F"/>
    <w:rsid w:val="00C26090"/>
    <w:rsid w:val="00C2617B"/>
    <w:rsid w:val="00C2620C"/>
    <w:rsid w:val="00C2626A"/>
    <w:rsid w:val="00C2630B"/>
    <w:rsid w:val="00C2632B"/>
    <w:rsid w:val="00C26471"/>
    <w:rsid w:val="00C264CA"/>
    <w:rsid w:val="00C26542"/>
    <w:rsid w:val="00C26672"/>
    <w:rsid w:val="00C267B6"/>
    <w:rsid w:val="00C2684B"/>
    <w:rsid w:val="00C268B0"/>
    <w:rsid w:val="00C268CB"/>
    <w:rsid w:val="00C268FD"/>
    <w:rsid w:val="00C26955"/>
    <w:rsid w:val="00C26A2F"/>
    <w:rsid w:val="00C26E24"/>
    <w:rsid w:val="00C26E35"/>
    <w:rsid w:val="00C26E9C"/>
    <w:rsid w:val="00C26F2E"/>
    <w:rsid w:val="00C26F5D"/>
    <w:rsid w:val="00C27026"/>
    <w:rsid w:val="00C2703B"/>
    <w:rsid w:val="00C275A9"/>
    <w:rsid w:val="00C277C7"/>
    <w:rsid w:val="00C279DF"/>
    <w:rsid w:val="00C27A09"/>
    <w:rsid w:val="00C27A5A"/>
    <w:rsid w:val="00C27ADE"/>
    <w:rsid w:val="00C27B7B"/>
    <w:rsid w:val="00C27BCF"/>
    <w:rsid w:val="00C27CD9"/>
    <w:rsid w:val="00C27E2B"/>
    <w:rsid w:val="00C27E78"/>
    <w:rsid w:val="00C3016E"/>
    <w:rsid w:val="00C30178"/>
    <w:rsid w:val="00C303F8"/>
    <w:rsid w:val="00C306CB"/>
    <w:rsid w:val="00C30709"/>
    <w:rsid w:val="00C30790"/>
    <w:rsid w:val="00C307AA"/>
    <w:rsid w:val="00C309A8"/>
    <w:rsid w:val="00C30B53"/>
    <w:rsid w:val="00C30D77"/>
    <w:rsid w:val="00C30E7E"/>
    <w:rsid w:val="00C30F87"/>
    <w:rsid w:val="00C31020"/>
    <w:rsid w:val="00C311E1"/>
    <w:rsid w:val="00C31294"/>
    <w:rsid w:val="00C314BA"/>
    <w:rsid w:val="00C3158E"/>
    <w:rsid w:val="00C315AA"/>
    <w:rsid w:val="00C316E5"/>
    <w:rsid w:val="00C3172C"/>
    <w:rsid w:val="00C31764"/>
    <w:rsid w:val="00C31799"/>
    <w:rsid w:val="00C3180E"/>
    <w:rsid w:val="00C318AC"/>
    <w:rsid w:val="00C31980"/>
    <w:rsid w:val="00C31BA7"/>
    <w:rsid w:val="00C31CEB"/>
    <w:rsid w:val="00C31EDC"/>
    <w:rsid w:val="00C3202E"/>
    <w:rsid w:val="00C32097"/>
    <w:rsid w:val="00C3209A"/>
    <w:rsid w:val="00C323A2"/>
    <w:rsid w:val="00C325AD"/>
    <w:rsid w:val="00C3270C"/>
    <w:rsid w:val="00C32786"/>
    <w:rsid w:val="00C32791"/>
    <w:rsid w:val="00C328A1"/>
    <w:rsid w:val="00C32A94"/>
    <w:rsid w:val="00C32AEB"/>
    <w:rsid w:val="00C32D01"/>
    <w:rsid w:val="00C32DE8"/>
    <w:rsid w:val="00C32FF0"/>
    <w:rsid w:val="00C33137"/>
    <w:rsid w:val="00C331F1"/>
    <w:rsid w:val="00C3325A"/>
    <w:rsid w:val="00C3331D"/>
    <w:rsid w:val="00C33365"/>
    <w:rsid w:val="00C33570"/>
    <w:rsid w:val="00C335F9"/>
    <w:rsid w:val="00C33630"/>
    <w:rsid w:val="00C3389D"/>
    <w:rsid w:val="00C3395E"/>
    <w:rsid w:val="00C33A0C"/>
    <w:rsid w:val="00C33B17"/>
    <w:rsid w:val="00C33C67"/>
    <w:rsid w:val="00C33C8A"/>
    <w:rsid w:val="00C33CA7"/>
    <w:rsid w:val="00C33CDF"/>
    <w:rsid w:val="00C33E58"/>
    <w:rsid w:val="00C33E90"/>
    <w:rsid w:val="00C33F52"/>
    <w:rsid w:val="00C34042"/>
    <w:rsid w:val="00C341BE"/>
    <w:rsid w:val="00C343E4"/>
    <w:rsid w:val="00C344B5"/>
    <w:rsid w:val="00C34666"/>
    <w:rsid w:val="00C34783"/>
    <w:rsid w:val="00C3480F"/>
    <w:rsid w:val="00C34979"/>
    <w:rsid w:val="00C34AC5"/>
    <w:rsid w:val="00C34B32"/>
    <w:rsid w:val="00C34B6B"/>
    <w:rsid w:val="00C34E1D"/>
    <w:rsid w:val="00C34EE7"/>
    <w:rsid w:val="00C3514F"/>
    <w:rsid w:val="00C351BC"/>
    <w:rsid w:val="00C35545"/>
    <w:rsid w:val="00C35680"/>
    <w:rsid w:val="00C35722"/>
    <w:rsid w:val="00C357D3"/>
    <w:rsid w:val="00C3581D"/>
    <w:rsid w:val="00C3581F"/>
    <w:rsid w:val="00C3588B"/>
    <w:rsid w:val="00C35BB8"/>
    <w:rsid w:val="00C35C12"/>
    <w:rsid w:val="00C360B5"/>
    <w:rsid w:val="00C360C2"/>
    <w:rsid w:val="00C36164"/>
    <w:rsid w:val="00C3644C"/>
    <w:rsid w:val="00C364F9"/>
    <w:rsid w:val="00C3658C"/>
    <w:rsid w:val="00C365EC"/>
    <w:rsid w:val="00C368B2"/>
    <w:rsid w:val="00C368CD"/>
    <w:rsid w:val="00C36991"/>
    <w:rsid w:val="00C36ACC"/>
    <w:rsid w:val="00C36B38"/>
    <w:rsid w:val="00C37049"/>
    <w:rsid w:val="00C3705D"/>
    <w:rsid w:val="00C370D1"/>
    <w:rsid w:val="00C370E8"/>
    <w:rsid w:val="00C370E9"/>
    <w:rsid w:val="00C3719D"/>
    <w:rsid w:val="00C374DE"/>
    <w:rsid w:val="00C374E7"/>
    <w:rsid w:val="00C37586"/>
    <w:rsid w:val="00C37598"/>
    <w:rsid w:val="00C375D9"/>
    <w:rsid w:val="00C375FE"/>
    <w:rsid w:val="00C3763F"/>
    <w:rsid w:val="00C378B9"/>
    <w:rsid w:val="00C37C86"/>
    <w:rsid w:val="00C37CE4"/>
    <w:rsid w:val="00C37D5D"/>
    <w:rsid w:val="00C37F3F"/>
    <w:rsid w:val="00C40006"/>
    <w:rsid w:val="00C400A3"/>
    <w:rsid w:val="00C400F8"/>
    <w:rsid w:val="00C4018A"/>
    <w:rsid w:val="00C40301"/>
    <w:rsid w:val="00C4030B"/>
    <w:rsid w:val="00C403A2"/>
    <w:rsid w:val="00C405B5"/>
    <w:rsid w:val="00C405E6"/>
    <w:rsid w:val="00C40D78"/>
    <w:rsid w:val="00C40E9A"/>
    <w:rsid w:val="00C40F91"/>
    <w:rsid w:val="00C4104D"/>
    <w:rsid w:val="00C412A2"/>
    <w:rsid w:val="00C41446"/>
    <w:rsid w:val="00C4152C"/>
    <w:rsid w:val="00C4159E"/>
    <w:rsid w:val="00C415C0"/>
    <w:rsid w:val="00C41823"/>
    <w:rsid w:val="00C418B2"/>
    <w:rsid w:val="00C41B60"/>
    <w:rsid w:val="00C41BBF"/>
    <w:rsid w:val="00C41C21"/>
    <w:rsid w:val="00C41C7A"/>
    <w:rsid w:val="00C41C88"/>
    <w:rsid w:val="00C41EB5"/>
    <w:rsid w:val="00C41FC1"/>
    <w:rsid w:val="00C41FED"/>
    <w:rsid w:val="00C41FF2"/>
    <w:rsid w:val="00C4206E"/>
    <w:rsid w:val="00C42074"/>
    <w:rsid w:val="00C420D5"/>
    <w:rsid w:val="00C421E7"/>
    <w:rsid w:val="00C421F6"/>
    <w:rsid w:val="00C4253D"/>
    <w:rsid w:val="00C4283C"/>
    <w:rsid w:val="00C42854"/>
    <w:rsid w:val="00C4285F"/>
    <w:rsid w:val="00C42891"/>
    <w:rsid w:val="00C42DB5"/>
    <w:rsid w:val="00C42F19"/>
    <w:rsid w:val="00C42F1E"/>
    <w:rsid w:val="00C42F5B"/>
    <w:rsid w:val="00C42FAF"/>
    <w:rsid w:val="00C43090"/>
    <w:rsid w:val="00C430B9"/>
    <w:rsid w:val="00C430E5"/>
    <w:rsid w:val="00C43189"/>
    <w:rsid w:val="00C431E6"/>
    <w:rsid w:val="00C433DA"/>
    <w:rsid w:val="00C43491"/>
    <w:rsid w:val="00C4378E"/>
    <w:rsid w:val="00C438E8"/>
    <w:rsid w:val="00C438F4"/>
    <w:rsid w:val="00C43AF2"/>
    <w:rsid w:val="00C43B4B"/>
    <w:rsid w:val="00C43B5D"/>
    <w:rsid w:val="00C43C3F"/>
    <w:rsid w:val="00C43F84"/>
    <w:rsid w:val="00C43FAF"/>
    <w:rsid w:val="00C43FCC"/>
    <w:rsid w:val="00C441F2"/>
    <w:rsid w:val="00C443C2"/>
    <w:rsid w:val="00C44692"/>
    <w:rsid w:val="00C44A71"/>
    <w:rsid w:val="00C44AE4"/>
    <w:rsid w:val="00C44B45"/>
    <w:rsid w:val="00C45020"/>
    <w:rsid w:val="00C4526E"/>
    <w:rsid w:val="00C454FD"/>
    <w:rsid w:val="00C45508"/>
    <w:rsid w:val="00C4558A"/>
    <w:rsid w:val="00C455F3"/>
    <w:rsid w:val="00C456CB"/>
    <w:rsid w:val="00C456F3"/>
    <w:rsid w:val="00C45703"/>
    <w:rsid w:val="00C4577A"/>
    <w:rsid w:val="00C45999"/>
    <w:rsid w:val="00C45AB8"/>
    <w:rsid w:val="00C45ADF"/>
    <w:rsid w:val="00C45D1C"/>
    <w:rsid w:val="00C460FD"/>
    <w:rsid w:val="00C46128"/>
    <w:rsid w:val="00C46259"/>
    <w:rsid w:val="00C46410"/>
    <w:rsid w:val="00C464CF"/>
    <w:rsid w:val="00C465CF"/>
    <w:rsid w:val="00C46610"/>
    <w:rsid w:val="00C46815"/>
    <w:rsid w:val="00C4685A"/>
    <w:rsid w:val="00C4689B"/>
    <w:rsid w:val="00C468A3"/>
    <w:rsid w:val="00C4694C"/>
    <w:rsid w:val="00C46B8D"/>
    <w:rsid w:val="00C46C08"/>
    <w:rsid w:val="00C46CD5"/>
    <w:rsid w:val="00C46D25"/>
    <w:rsid w:val="00C46DBC"/>
    <w:rsid w:val="00C46DCD"/>
    <w:rsid w:val="00C472C8"/>
    <w:rsid w:val="00C474E6"/>
    <w:rsid w:val="00C47504"/>
    <w:rsid w:val="00C479D8"/>
    <w:rsid w:val="00C479E8"/>
    <w:rsid w:val="00C479FA"/>
    <w:rsid w:val="00C47A49"/>
    <w:rsid w:val="00C47C63"/>
    <w:rsid w:val="00C47F06"/>
    <w:rsid w:val="00C47F24"/>
    <w:rsid w:val="00C500E5"/>
    <w:rsid w:val="00C500ED"/>
    <w:rsid w:val="00C50153"/>
    <w:rsid w:val="00C50177"/>
    <w:rsid w:val="00C5017E"/>
    <w:rsid w:val="00C501B1"/>
    <w:rsid w:val="00C503FE"/>
    <w:rsid w:val="00C504BD"/>
    <w:rsid w:val="00C505CC"/>
    <w:rsid w:val="00C506A3"/>
    <w:rsid w:val="00C507AF"/>
    <w:rsid w:val="00C509E7"/>
    <w:rsid w:val="00C50A1F"/>
    <w:rsid w:val="00C50A8C"/>
    <w:rsid w:val="00C50C41"/>
    <w:rsid w:val="00C50CA4"/>
    <w:rsid w:val="00C50ECB"/>
    <w:rsid w:val="00C50F53"/>
    <w:rsid w:val="00C51171"/>
    <w:rsid w:val="00C5130F"/>
    <w:rsid w:val="00C51392"/>
    <w:rsid w:val="00C51484"/>
    <w:rsid w:val="00C516EE"/>
    <w:rsid w:val="00C517E0"/>
    <w:rsid w:val="00C517F0"/>
    <w:rsid w:val="00C519BD"/>
    <w:rsid w:val="00C51A50"/>
    <w:rsid w:val="00C51B44"/>
    <w:rsid w:val="00C51D0E"/>
    <w:rsid w:val="00C51E94"/>
    <w:rsid w:val="00C51F19"/>
    <w:rsid w:val="00C51F7B"/>
    <w:rsid w:val="00C51FE5"/>
    <w:rsid w:val="00C52383"/>
    <w:rsid w:val="00C524BA"/>
    <w:rsid w:val="00C52532"/>
    <w:rsid w:val="00C5269D"/>
    <w:rsid w:val="00C526C4"/>
    <w:rsid w:val="00C5293F"/>
    <w:rsid w:val="00C52CBA"/>
    <w:rsid w:val="00C52D9D"/>
    <w:rsid w:val="00C52E34"/>
    <w:rsid w:val="00C52FAA"/>
    <w:rsid w:val="00C52FF9"/>
    <w:rsid w:val="00C530C1"/>
    <w:rsid w:val="00C53179"/>
    <w:rsid w:val="00C53337"/>
    <w:rsid w:val="00C533B2"/>
    <w:rsid w:val="00C534E8"/>
    <w:rsid w:val="00C5355E"/>
    <w:rsid w:val="00C5369A"/>
    <w:rsid w:val="00C53708"/>
    <w:rsid w:val="00C53781"/>
    <w:rsid w:val="00C53A77"/>
    <w:rsid w:val="00C53A87"/>
    <w:rsid w:val="00C53AD7"/>
    <w:rsid w:val="00C53C01"/>
    <w:rsid w:val="00C53C88"/>
    <w:rsid w:val="00C53D70"/>
    <w:rsid w:val="00C53E7F"/>
    <w:rsid w:val="00C53E85"/>
    <w:rsid w:val="00C53E9D"/>
    <w:rsid w:val="00C53F5A"/>
    <w:rsid w:val="00C53FB9"/>
    <w:rsid w:val="00C5411C"/>
    <w:rsid w:val="00C5413A"/>
    <w:rsid w:val="00C54192"/>
    <w:rsid w:val="00C54225"/>
    <w:rsid w:val="00C5456C"/>
    <w:rsid w:val="00C54BA1"/>
    <w:rsid w:val="00C54C4B"/>
    <w:rsid w:val="00C54C9D"/>
    <w:rsid w:val="00C54CEE"/>
    <w:rsid w:val="00C54E5B"/>
    <w:rsid w:val="00C55016"/>
    <w:rsid w:val="00C55029"/>
    <w:rsid w:val="00C55066"/>
    <w:rsid w:val="00C55081"/>
    <w:rsid w:val="00C5509B"/>
    <w:rsid w:val="00C5528A"/>
    <w:rsid w:val="00C555AA"/>
    <w:rsid w:val="00C55669"/>
    <w:rsid w:val="00C5573D"/>
    <w:rsid w:val="00C55912"/>
    <w:rsid w:val="00C55B89"/>
    <w:rsid w:val="00C55D26"/>
    <w:rsid w:val="00C55D7A"/>
    <w:rsid w:val="00C55EDD"/>
    <w:rsid w:val="00C5604E"/>
    <w:rsid w:val="00C5613B"/>
    <w:rsid w:val="00C56242"/>
    <w:rsid w:val="00C562A0"/>
    <w:rsid w:val="00C56340"/>
    <w:rsid w:val="00C563B5"/>
    <w:rsid w:val="00C5642E"/>
    <w:rsid w:val="00C569AD"/>
    <w:rsid w:val="00C56A44"/>
    <w:rsid w:val="00C56AFC"/>
    <w:rsid w:val="00C56B92"/>
    <w:rsid w:val="00C56CD5"/>
    <w:rsid w:val="00C56D69"/>
    <w:rsid w:val="00C56E14"/>
    <w:rsid w:val="00C56E61"/>
    <w:rsid w:val="00C56E87"/>
    <w:rsid w:val="00C56F5C"/>
    <w:rsid w:val="00C57205"/>
    <w:rsid w:val="00C5726D"/>
    <w:rsid w:val="00C57548"/>
    <w:rsid w:val="00C57643"/>
    <w:rsid w:val="00C576C1"/>
    <w:rsid w:val="00C5780D"/>
    <w:rsid w:val="00C5787F"/>
    <w:rsid w:val="00C579F7"/>
    <w:rsid w:val="00C57C37"/>
    <w:rsid w:val="00C60007"/>
    <w:rsid w:val="00C600F7"/>
    <w:rsid w:val="00C60177"/>
    <w:rsid w:val="00C602F9"/>
    <w:rsid w:val="00C606F3"/>
    <w:rsid w:val="00C6072F"/>
    <w:rsid w:val="00C60829"/>
    <w:rsid w:val="00C60ADD"/>
    <w:rsid w:val="00C60B4B"/>
    <w:rsid w:val="00C60BFF"/>
    <w:rsid w:val="00C60EE8"/>
    <w:rsid w:val="00C60F66"/>
    <w:rsid w:val="00C61014"/>
    <w:rsid w:val="00C61054"/>
    <w:rsid w:val="00C611B4"/>
    <w:rsid w:val="00C611C8"/>
    <w:rsid w:val="00C611E0"/>
    <w:rsid w:val="00C61433"/>
    <w:rsid w:val="00C61521"/>
    <w:rsid w:val="00C615E1"/>
    <w:rsid w:val="00C6179C"/>
    <w:rsid w:val="00C618DD"/>
    <w:rsid w:val="00C619D3"/>
    <w:rsid w:val="00C61A62"/>
    <w:rsid w:val="00C61B25"/>
    <w:rsid w:val="00C61C1E"/>
    <w:rsid w:val="00C61D1B"/>
    <w:rsid w:val="00C61D95"/>
    <w:rsid w:val="00C61DD1"/>
    <w:rsid w:val="00C61ED0"/>
    <w:rsid w:val="00C61F25"/>
    <w:rsid w:val="00C61F9A"/>
    <w:rsid w:val="00C6218C"/>
    <w:rsid w:val="00C622AE"/>
    <w:rsid w:val="00C624A5"/>
    <w:rsid w:val="00C624B0"/>
    <w:rsid w:val="00C626CD"/>
    <w:rsid w:val="00C6270A"/>
    <w:rsid w:val="00C6274E"/>
    <w:rsid w:val="00C627C1"/>
    <w:rsid w:val="00C627FB"/>
    <w:rsid w:val="00C627FF"/>
    <w:rsid w:val="00C629BB"/>
    <w:rsid w:val="00C629D6"/>
    <w:rsid w:val="00C62A4A"/>
    <w:rsid w:val="00C62AA8"/>
    <w:rsid w:val="00C62ABF"/>
    <w:rsid w:val="00C62B74"/>
    <w:rsid w:val="00C62BBC"/>
    <w:rsid w:val="00C62C04"/>
    <w:rsid w:val="00C62C3C"/>
    <w:rsid w:val="00C62DB3"/>
    <w:rsid w:val="00C62ECD"/>
    <w:rsid w:val="00C62F94"/>
    <w:rsid w:val="00C62FD7"/>
    <w:rsid w:val="00C630B1"/>
    <w:rsid w:val="00C6331D"/>
    <w:rsid w:val="00C63624"/>
    <w:rsid w:val="00C6364B"/>
    <w:rsid w:val="00C637B3"/>
    <w:rsid w:val="00C63A8A"/>
    <w:rsid w:val="00C63BCD"/>
    <w:rsid w:val="00C63C3D"/>
    <w:rsid w:val="00C63E15"/>
    <w:rsid w:val="00C63E32"/>
    <w:rsid w:val="00C63FF5"/>
    <w:rsid w:val="00C64051"/>
    <w:rsid w:val="00C64107"/>
    <w:rsid w:val="00C64137"/>
    <w:rsid w:val="00C6418A"/>
    <w:rsid w:val="00C64240"/>
    <w:rsid w:val="00C6427C"/>
    <w:rsid w:val="00C642EF"/>
    <w:rsid w:val="00C644ED"/>
    <w:rsid w:val="00C644F9"/>
    <w:rsid w:val="00C646CE"/>
    <w:rsid w:val="00C6486F"/>
    <w:rsid w:val="00C64919"/>
    <w:rsid w:val="00C649F1"/>
    <w:rsid w:val="00C64A9C"/>
    <w:rsid w:val="00C64AEE"/>
    <w:rsid w:val="00C64B63"/>
    <w:rsid w:val="00C6520D"/>
    <w:rsid w:val="00C65257"/>
    <w:rsid w:val="00C6537A"/>
    <w:rsid w:val="00C65429"/>
    <w:rsid w:val="00C6551B"/>
    <w:rsid w:val="00C65647"/>
    <w:rsid w:val="00C65989"/>
    <w:rsid w:val="00C65BC4"/>
    <w:rsid w:val="00C65DD3"/>
    <w:rsid w:val="00C65DE4"/>
    <w:rsid w:val="00C66008"/>
    <w:rsid w:val="00C6603A"/>
    <w:rsid w:val="00C660B5"/>
    <w:rsid w:val="00C6619C"/>
    <w:rsid w:val="00C662F1"/>
    <w:rsid w:val="00C6642F"/>
    <w:rsid w:val="00C667D3"/>
    <w:rsid w:val="00C668A5"/>
    <w:rsid w:val="00C66AA7"/>
    <w:rsid w:val="00C66AF6"/>
    <w:rsid w:val="00C66AF8"/>
    <w:rsid w:val="00C66B04"/>
    <w:rsid w:val="00C66B0A"/>
    <w:rsid w:val="00C66C99"/>
    <w:rsid w:val="00C66E94"/>
    <w:rsid w:val="00C66F65"/>
    <w:rsid w:val="00C67153"/>
    <w:rsid w:val="00C673F5"/>
    <w:rsid w:val="00C6745B"/>
    <w:rsid w:val="00C674C2"/>
    <w:rsid w:val="00C674CB"/>
    <w:rsid w:val="00C676BB"/>
    <w:rsid w:val="00C676DA"/>
    <w:rsid w:val="00C67A54"/>
    <w:rsid w:val="00C67B59"/>
    <w:rsid w:val="00C67BD9"/>
    <w:rsid w:val="00C67C40"/>
    <w:rsid w:val="00C67CFD"/>
    <w:rsid w:val="00C67DBE"/>
    <w:rsid w:val="00C67DC1"/>
    <w:rsid w:val="00C703B3"/>
    <w:rsid w:val="00C70420"/>
    <w:rsid w:val="00C70502"/>
    <w:rsid w:val="00C70546"/>
    <w:rsid w:val="00C70580"/>
    <w:rsid w:val="00C705C5"/>
    <w:rsid w:val="00C70957"/>
    <w:rsid w:val="00C70C12"/>
    <w:rsid w:val="00C70D78"/>
    <w:rsid w:val="00C70D88"/>
    <w:rsid w:val="00C70E0D"/>
    <w:rsid w:val="00C70E3D"/>
    <w:rsid w:val="00C70F16"/>
    <w:rsid w:val="00C70F75"/>
    <w:rsid w:val="00C71204"/>
    <w:rsid w:val="00C7132D"/>
    <w:rsid w:val="00C718AC"/>
    <w:rsid w:val="00C718CC"/>
    <w:rsid w:val="00C718D7"/>
    <w:rsid w:val="00C71912"/>
    <w:rsid w:val="00C71979"/>
    <w:rsid w:val="00C71AD8"/>
    <w:rsid w:val="00C71C11"/>
    <w:rsid w:val="00C71E3C"/>
    <w:rsid w:val="00C722DD"/>
    <w:rsid w:val="00C7238D"/>
    <w:rsid w:val="00C7271B"/>
    <w:rsid w:val="00C727F2"/>
    <w:rsid w:val="00C72811"/>
    <w:rsid w:val="00C72878"/>
    <w:rsid w:val="00C72886"/>
    <w:rsid w:val="00C72976"/>
    <w:rsid w:val="00C729D5"/>
    <w:rsid w:val="00C72C84"/>
    <w:rsid w:val="00C72D30"/>
    <w:rsid w:val="00C72DFA"/>
    <w:rsid w:val="00C72FEE"/>
    <w:rsid w:val="00C730D7"/>
    <w:rsid w:val="00C73242"/>
    <w:rsid w:val="00C733BE"/>
    <w:rsid w:val="00C7343F"/>
    <w:rsid w:val="00C73638"/>
    <w:rsid w:val="00C73811"/>
    <w:rsid w:val="00C73B4C"/>
    <w:rsid w:val="00C73B9E"/>
    <w:rsid w:val="00C73BA2"/>
    <w:rsid w:val="00C73C4D"/>
    <w:rsid w:val="00C73F72"/>
    <w:rsid w:val="00C741C7"/>
    <w:rsid w:val="00C7424C"/>
    <w:rsid w:val="00C74334"/>
    <w:rsid w:val="00C74562"/>
    <w:rsid w:val="00C7457A"/>
    <w:rsid w:val="00C7497D"/>
    <w:rsid w:val="00C74AD9"/>
    <w:rsid w:val="00C74AF1"/>
    <w:rsid w:val="00C74B40"/>
    <w:rsid w:val="00C74BED"/>
    <w:rsid w:val="00C74D27"/>
    <w:rsid w:val="00C74DE0"/>
    <w:rsid w:val="00C74ECE"/>
    <w:rsid w:val="00C75148"/>
    <w:rsid w:val="00C7557B"/>
    <w:rsid w:val="00C7587D"/>
    <w:rsid w:val="00C7594C"/>
    <w:rsid w:val="00C75B64"/>
    <w:rsid w:val="00C75BA7"/>
    <w:rsid w:val="00C75BD2"/>
    <w:rsid w:val="00C75D0D"/>
    <w:rsid w:val="00C75D8A"/>
    <w:rsid w:val="00C75DFA"/>
    <w:rsid w:val="00C760A1"/>
    <w:rsid w:val="00C76195"/>
    <w:rsid w:val="00C76249"/>
    <w:rsid w:val="00C7628A"/>
    <w:rsid w:val="00C765A5"/>
    <w:rsid w:val="00C76632"/>
    <w:rsid w:val="00C7668A"/>
    <w:rsid w:val="00C766F6"/>
    <w:rsid w:val="00C76816"/>
    <w:rsid w:val="00C769F6"/>
    <w:rsid w:val="00C76B07"/>
    <w:rsid w:val="00C76B43"/>
    <w:rsid w:val="00C76B71"/>
    <w:rsid w:val="00C76D87"/>
    <w:rsid w:val="00C76E52"/>
    <w:rsid w:val="00C76E60"/>
    <w:rsid w:val="00C7700B"/>
    <w:rsid w:val="00C77015"/>
    <w:rsid w:val="00C7719B"/>
    <w:rsid w:val="00C7741A"/>
    <w:rsid w:val="00C7743E"/>
    <w:rsid w:val="00C77465"/>
    <w:rsid w:val="00C77505"/>
    <w:rsid w:val="00C776EB"/>
    <w:rsid w:val="00C777B5"/>
    <w:rsid w:val="00C7781E"/>
    <w:rsid w:val="00C7784A"/>
    <w:rsid w:val="00C7786E"/>
    <w:rsid w:val="00C77B50"/>
    <w:rsid w:val="00C77BC1"/>
    <w:rsid w:val="00C77FEF"/>
    <w:rsid w:val="00C8018E"/>
    <w:rsid w:val="00C80443"/>
    <w:rsid w:val="00C8049F"/>
    <w:rsid w:val="00C804B3"/>
    <w:rsid w:val="00C804C2"/>
    <w:rsid w:val="00C804CE"/>
    <w:rsid w:val="00C80558"/>
    <w:rsid w:val="00C806BB"/>
    <w:rsid w:val="00C806EF"/>
    <w:rsid w:val="00C807AF"/>
    <w:rsid w:val="00C80856"/>
    <w:rsid w:val="00C80A12"/>
    <w:rsid w:val="00C80B50"/>
    <w:rsid w:val="00C80CE0"/>
    <w:rsid w:val="00C80CF8"/>
    <w:rsid w:val="00C80D83"/>
    <w:rsid w:val="00C80EF9"/>
    <w:rsid w:val="00C80F7D"/>
    <w:rsid w:val="00C80F9C"/>
    <w:rsid w:val="00C81496"/>
    <w:rsid w:val="00C81658"/>
    <w:rsid w:val="00C8165B"/>
    <w:rsid w:val="00C81796"/>
    <w:rsid w:val="00C81864"/>
    <w:rsid w:val="00C81BDC"/>
    <w:rsid w:val="00C81C37"/>
    <w:rsid w:val="00C81D20"/>
    <w:rsid w:val="00C81E78"/>
    <w:rsid w:val="00C81F56"/>
    <w:rsid w:val="00C821AA"/>
    <w:rsid w:val="00C82402"/>
    <w:rsid w:val="00C826FB"/>
    <w:rsid w:val="00C82816"/>
    <w:rsid w:val="00C82944"/>
    <w:rsid w:val="00C82A16"/>
    <w:rsid w:val="00C82A19"/>
    <w:rsid w:val="00C82A5C"/>
    <w:rsid w:val="00C82B25"/>
    <w:rsid w:val="00C82BC0"/>
    <w:rsid w:val="00C82E8D"/>
    <w:rsid w:val="00C82ECF"/>
    <w:rsid w:val="00C82F95"/>
    <w:rsid w:val="00C830F2"/>
    <w:rsid w:val="00C83272"/>
    <w:rsid w:val="00C8330E"/>
    <w:rsid w:val="00C83388"/>
    <w:rsid w:val="00C8352F"/>
    <w:rsid w:val="00C83658"/>
    <w:rsid w:val="00C83728"/>
    <w:rsid w:val="00C83863"/>
    <w:rsid w:val="00C83873"/>
    <w:rsid w:val="00C838D2"/>
    <w:rsid w:val="00C83A29"/>
    <w:rsid w:val="00C83B27"/>
    <w:rsid w:val="00C83BE1"/>
    <w:rsid w:val="00C83E1C"/>
    <w:rsid w:val="00C83FC0"/>
    <w:rsid w:val="00C84000"/>
    <w:rsid w:val="00C84070"/>
    <w:rsid w:val="00C840F4"/>
    <w:rsid w:val="00C84238"/>
    <w:rsid w:val="00C84305"/>
    <w:rsid w:val="00C8445C"/>
    <w:rsid w:val="00C8449F"/>
    <w:rsid w:val="00C844FD"/>
    <w:rsid w:val="00C84506"/>
    <w:rsid w:val="00C84507"/>
    <w:rsid w:val="00C845B4"/>
    <w:rsid w:val="00C845E1"/>
    <w:rsid w:val="00C8472B"/>
    <w:rsid w:val="00C84807"/>
    <w:rsid w:val="00C84893"/>
    <w:rsid w:val="00C84BA7"/>
    <w:rsid w:val="00C84EA7"/>
    <w:rsid w:val="00C84F1A"/>
    <w:rsid w:val="00C85343"/>
    <w:rsid w:val="00C85858"/>
    <w:rsid w:val="00C8587A"/>
    <w:rsid w:val="00C8596F"/>
    <w:rsid w:val="00C859C4"/>
    <w:rsid w:val="00C85A21"/>
    <w:rsid w:val="00C85A5E"/>
    <w:rsid w:val="00C85B6E"/>
    <w:rsid w:val="00C85C16"/>
    <w:rsid w:val="00C85D84"/>
    <w:rsid w:val="00C85F1C"/>
    <w:rsid w:val="00C85F31"/>
    <w:rsid w:val="00C860FC"/>
    <w:rsid w:val="00C86388"/>
    <w:rsid w:val="00C86474"/>
    <w:rsid w:val="00C8656D"/>
    <w:rsid w:val="00C865C3"/>
    <w:rsid w:val="00C86608"/>
    <w:rsid w:val="00C86750"/>
    <w:rsid w:val="00C867AD"/>
    <w:rsid w:val="00C867CA"/>
    <w:rsid w:val="00C86866"/>
    <w:rsid w:val="00C868F0"/>
    <w:rsid w:val="00C8697C"/>
    <w:rsid w:val="00C86D7F"/>
    <w:rsid w:val="00C86DE4"/>
    <w:rsid w:val="00C87042"/>
    <w:rsid w:val="00C8708D"/>
    <w:rsid w:val="00C87252"/>
    <w:rsid w:val="00C87271"/>
    <w:rsid w:val="00C87310"/>
    <w:rsid w:val="00C87345"/>
    <w:rsid w:val="00C873DB"/>
    <w:rsid w:val="00C87458"/>
    <w:rsid w:val="00C8748E"/>
    <w:rsid w:val="00C874FE"/>
    <w:rsid w:val="00C87579"/>
    <w:rsid w:val="00C87755"/>
    <w:rsid w:val="00C87794"/>
    <w:rsid w:val="00C87826"/>
    <w:rsid w:val="00C87933"/>
    <w:rsid w:val="00C8794E"/>
    <w:rsid w:val="00C87B45"/>
    <w:rsid w:val="00C87D0B"/>
    <w:rsid w:val="00C87D6F"/>
    <w:rsid w:val="00C87F4E"/>
    <w:rsid w:val="00C902FA"/>
    <w:rsid w:val="00C902FC"/>
    <w:rsid w:val="00C905A3"/>
    <w:rsid w:val="00C905B3"/>
    <w:rsid w:val="00C9080B"/>
    <w:rsid w:val="00C90898"/>
    <w:rsid w:val="00C90B37"/>
    <w:rsid w:val="00C90B3B"/>
    <w:rsid w:val="00C90C65"/>
    <w:rsid w:val="00C90D19"/>
    <w:rsid w:val="00C90E43"/>
    <w:rsid w:val="00C90F35"/>
    <w:rsid w:val="00C910BA"/>
    <w:rsid w:val="00C911F6"/>
    <w:rsid w:val="00C91470"/>
    <w:rsid w:val="00C914D1"/>
    <w:rsid w:val="00C914E8"/>
    <w:rsid w:val="00C91640"/>
    <w:rsid w:val="00C916E5"/>
    <w:rsid w:val="00C91923"/>
    <w:rsid w:val="00C9199F"/>
    <w:rsid w:val="00C91A48"/>
    <w:rsid w:val="00C91BE8"/>
    <w:rsid w:val="00C91E5E"/>
    <w:rsid w:val="00C91E9D"/>
    <w:rsid w:val="00C9201F"/>
    <w:rsid w:val="00C92025"/>
    <w:rsid w:val="00C921B2"/>
    <w:rsid w:val="00C92464"/>
    <w:rsid w:val="00C924D0"/>
    <w:rsid w:val="00C9257F"/>
    <w:rsid w:val="00C925AD"/>
    <w:rsid w:val="00C92716"/>
    <w:rsid w:val="00C9275F"/>
    <w:rsid w:val="00C9284E"/>
    <w:rsid w:val="00C92981"/>
    <w:rsid w:val="00C92AA4"/>
    <w:rsid w:val="00C92AF5"/>
    <w:rsid w:val="00C92B7B"/>
    <w:rsid w:val="00C92C15"/>
    <w:rsid w:val="00C92D63"/>
    <w:rsid w:val="00C92F1B"/>
    <w:rsid w:val="00C93178"/>
    <w:rsid w:val="00C932A9"/>
    <w:rsid w:val="00C93399"/>
    <w:rsid w:val="00C933D6"/>
    <w:rsid w:val="00C9343B"/>
    <w:rsid w:val="00C936EA"/>
    <w:rsid w:val="00C93701"/>
    <w:rsid w:val="00C93721"/>
    <w:rsid w:val="00C93884"/>
    <w:rsid w:val="00C938B4"/>
    <w:rsid w:val="00C93962"/>
    <w:rsid w:val="00C93B78"/>
    <w:rsid w:val="00C93C58"/>
    <w:rsid w:val="00C93CDE"/>
    <w:rsid w:val="00C93D3A"/>
    <w:rsid w:val="00C93F7B"/>
    <w:rsid w:val="00C93F9F"/>
    <w:rsid w:val="00C941F5"/>
    <w:rsid w:val="00C94317"/>
    <w:rsid w:val="00C94342"/>
    <w:rsid w:val="00C94599"/>
    <w:rsid w:val="00C94A4D"/>
    <w:rsid w:val="00C94AC8"/>
    <w:rsid w:val="00C94CBB"/>
    <w:rsid w:val="00C94D1F"/>
    <w:rsid w:val="00C94E5B"/>
    <w:rsid w:val="00C950DD"/>
    <w:rsid w:val="00C95426"/>
    <w:rsid w:val="00C9548E"/>
    <w:rsid w:val="00C955F9"/>
    <w:rsid w:val="00C95651"/>
    <w:rsid w:val="00C957D1"/>
    <w:rsid w:val="00C9585F"/>
    <w:rsid w:val="00C958F7"/>
    <w:rsid w:val="00C958FC"/>
    <w:rsid w:val="00C95953"/>
    <w:rsid w:val="00C95B06"/>
    <w:rsid w:val="00C95C8B"/>
    <w:rsid w:val="00C95E8F"/>
    <w:rsid w:val="00C95FBA"/>
    <w:rsid w:val="00C96110"/>
    <w:rsid w:val="00C963E9"/>
    <w:rsid w:val="00C965B7"/>
    <w:rsid w:val="00C9665F"/>
    <w:rsid w:val="00C967B1"/>
    <w:rsid w:val="00C967F8"/>
    <w:rsid w:val="00C968DE"/>
    <w:rsid w:val="00C96A02"/>
    <w:rsid w:val="00C96AB7"/>
    <w:rsid w:val="00C96B57"/>
    <w:rsid w:val="00C96C38"/>
    <w:rsid w:val="00C96C59"/>
    <w:rsid w:val="00C96CAA"/>
    <w:rsid w:val="00C96CCB"/>
    <w:rsid w:val="00C96CD0"/>
    <w:rsid w:val="00C96D58"/>
    <w:rsid w:val="00C96E45"/>
    <w:rsid w:val="00C9701B"/>
    <w:rsid w:val="00C972B4"/>
    <w:rsid w:val="00C97347"/>
    <w:rsid w:val="00C97AD0"/>
    <w:rsid w:val="00C97D88"/>
    <w:rsid w:val="00C97DEE"/>
    <w:rsid w:val="00C97F09"/>
    <w:rsid w:val="00C97F12"/>
    <w:rsid w:val="00CA00EF"/>
    <w:rsid w:val="00CA0287"/>
    <w:rsid w:val="00CA036E"/>
    <w:rsid w:val="00CA0489"/>
    <w:rsid w:val="00CA0634"/>
    <w:rsid w:val="00CA08D6"/>
    <w:rsid w:val="00CA093C"/>
    <w:rsid w:val="00CA0996"/>
    <w:rsid w:val="00CA0A50"/>
    <w:rsid w:val="00CA0A8D"/>
    <w:rsid w:val="00CA0AD5"/>
    <w:rsid w:val="00CA0BBA"/>
    <w:rsid w:val="00CA0CE4"/>
    <w:rsid w:val="00CA0D96"/>
    <w:rsid w:val="00CA0DD9"/>
    <w:rsid w:val="00CA0DE2"/>
    <w:rsid w:val="00CA0E7A"/>
    <w:rsid w:val="00CA0E8C"/>
    <w:rsid w:val="00CA1183"/>
    <w:rsid w:val="00CA1213"/>
    <w:rsid w:val="00CA1255"/>
    <w:rsid w:val="00CA12D2"/>
    <w:rsid w:val="00CA12EC"/>
    <w:rsid w:val="00CA13D0"/>
    <w:rsid w:val="00CA1458"/>
    <w:rsid w:val="00CA1631"/>
    <w:rsid w:val="00CA165A"/>
    <w:rsid w:val="00CA16CE"/>
    <w:rsid w:val="00CA1790"/>
    <w:rsid w:val="00CA1983"/>
    <w:rsid w:val="00CA1A02"/>
    <w:rsid w:val="00CA1A09"/>
    <w:rsid w:val="00CA1C60"/>
    <w:rsid w:val="00CA1D15"/>
    <w:rsid w:val="00CA1D4D"/>
    <w:rsid w:val="00CA1D5F"/>
    <w:rsid w:val="00CA1E04"/>
    <w:rsid w:val="00CA201E"/>
    <w:rsid w:val="00CA21F0"/>
    <w:rsid w:val="00CA22CA"/>
    <w:rsid w:val="00CA2343"/>
    <w:rsid w:val="00CA2477"/>
    <w:rsid w:val="00CA2555"/>
    <w:rsid w:val="00CA2598"/>
    <w:rsid w:val="00CA2717"/>
    <w:rsid w:val="00CA27A5"/>
    <w:rsid w:val="00CA27CE"/>
    <w:rsid w:val="00CA281C"/>
    <w:rsid w:val="00CA28E3"/>
    <w:rsid w:val="00CA2AD5"/>
    <w:rsid w:val="00CA2AE6"/>
    <w:rsid w:val="00CA2BAE"/>
    <w:rsid w:val="00CA2D0F"/>
    <w:rsid w:val="00CA2D6A"/>
    <w:rsid w:val="00CA2DEC"/>
    <w:rsid w:val="00CA2E20"/>
    <w:rsid w:val="00CA2E93"/>
    <w:rsid w:val="00CA2FCC"/>
    <w:rsid w:val="00CA33A5"/>
    <w:rsid w:val="00CA340F"/>
    <w:rsid w:val="00CA3481"/>
    <w:rsid w:val="00CA34D3"/>
    <w:rsid w:val="00CA3858"/>
    <w:rsid w:val="00CA3930"/>
    <w:rsid w:val="00CA3A2B"/>
    <w:rsid w:val="00CA3B07"/>
    <w:rsid w:val="00CA3C0D"/>
    <w:rsid w:val="00CA41DA"/>
    <w:rsid w:val="00CA41FE"/>
    <w:rsid w:val="00CA4305"/>
    <w:rsid w:val="00CA44CB"/>
    <w:rsid w:val="00CA4607"/>
    <w:rsid w:val="00CA4727"/>
    <w:rsid w:val="00CA47B1"/>
    <w:rsid w:val="00CA49B3"/>
    <w:rsid w:val="00CA4A2F"/>
    <w:rsid w:val="00CA4B0C"/>
    <w:rsid w:val="00CA4BBC"/>
    <w:rsid w:val="00CA4BC9"/>
    <w:rsid w:val="00CA4C3F"/>
    <w:rsid w:val="00CA4D90"/>
    <w:rsid w:val="00CA5152"/>
    <w:rsid w:val="00CA5251"/>
    <w:rsid w:val="00CA5431"/>
    <w:rsid w:val="00CA555B"/>
    <w:rsid w:val="00CA564B"/>
    <w:rsid w:val="00CA5881"/>
    <w:rsid w:val="00CA58C0"/>
    <w:rsid w:val="00CA58C7"/>
    <w:rsid w:val="00CA59CF"/>
    <w:rsid w:val="00CA5D33"/>
    <w:rsid w:val="00CA61C9"/>
    <w:rsid w:val="00CA63BF"/>
    <w:rsid w:val="00CA64C1"/>
    <w:rsid w:val="00CA64E4"/>
    <w:rsid w:val="00CA65E1"/>
    <w:rsid w:val="00CA6792"/>
    <w:rsid w:val="00CA681C"/>
    <w:rsid w:val="00CA69E2"/>
    <w:rsid w:val="00CA6A0E"/>
    <w:rsid w:val="00CA6A24"/>
    <w:rsid w:val="00CA6A49"/>
    <w:rsid w:val="00CA6BC5"/>
    <w:rsid w:val="00CA6E96"/>
    <w:rsid w:val="00CA7025"/>
    <w:rsid w:val="00CA71ED"/>
    <w:rsid w:val="00CA72D5"/>
    <w:rsid w:val="00CA7582"/>
    <w:rsid w:val="00CA759C"/>
    <w:rsid w:val="00CA75A8"/>
    <w:rsid w:val="00CA78B0"/>
    <w:rsid w:val="00CA7A97"/>
    <w:rsid w:val="00CA7AB2"/>
    <w:rsid w:val="00CA7D93"/>
    <w:rsid w:val="00CA7F54"/>
    <w:rsid w:val="00CB02C9"/>
    <w:rsid w:val="00CB0301"/>
    <w:rsid w:val="00CB035E"/>
    <w:rsid w:val="00CB0483"/>
    <w:rsid w:val="00CB05F3"/>
    <w:rsid w:val="00CB0703"/>
    <w:rsid w:val="00CB083F"/>
    <w:rsid w:val="00CB11E7"/>
    <w:rsid w:val="00CB146D"/>
    <w:rsid w:val="00CB1492"/>
    <w:rsid w:val="00CB1498"/>
    <w:rsid w:val="00CB1620"/>
    <w:rsid w:val="00CB17D4"/>
    <w:rsid w:val="00CB17E8"/>
    <w:rsid w:val="00CB180F"/>
    <w:rsid w:val="00CB183C"/>
    <w:rsid w:val="00CB19D5"/>
    <w:rsid w:val="00CB19EB"/>
    <w:rsid w:val="00CB1B6B"/>
    <w:rsid w:val="00CB1B7E"/>
    <w:rsid w:val="00CB1B85"/>
    <w:rsid w:val="00CB1D17"/>
    <w:rsid w:val="00CB1D44"/>
    <w:rsid w:val="00CB1DE8"/>
    <w:rsid w:val="00CB1FC7"/>
    <w:rsid w:val="00CB2101"/>
    <w:rsid w:val="00CB21E5"/>
    <w:rsid w:val="00CB2260"/>
    <w:rsid w:val="00CB2274"/>
    <w:rsid w:val="00CB2394"/>
    <w:rsid w:val="00CB23F6"/>
    <w:rsid w:val="00CB243F"/>
    <w:rsid w:val="00CB24E9"/>
    <w:rsid w:val="00CB257C"/>
    <w:rsid w:val="00CB25D9"/>
    <w:rsid w:val="00CB26E0"/>
    <w:rsid w:val="00CB27D3"/>
    <w:rsid w:val="00CB2855"/>
    <w:rsid w:val="00CB2ABC"/>
    <w:rsid w:val="00CB2AE7"/>
    <w:rsid w:val="00CB2BA1"/>
    <w:rsid w:val="00CB2D6C"/>
    <w:rsid w:val="00CB2DA5"/>
    <w:rsid w:val="00CB2DD0"/>
    <w:rsid w:val="00CB30B4"/>
    <w:rsid w:val="00CB316C"/>
    <w:rsid w:val="00CB31D5"/>
    <w:rsid w:val="00CB3217"/>
    <w:rsid w:val="00CB33A2"/>
    <w:rsid w:val="00CB33CB"/>
    <w:rsid w:val="00CB34B8"/>
    <w:rsid w:val="00CB3711"/>
    <w:rsid w:val="00CB386D"/>
    <w:rsid w:val="00CB38F5"/>
    <w:rsid w:val="00CB3A27"/>
    <w:rsid w:val="00CB3B13"/>
    <w:rsid w:val="00CB3BB4"/>
    <w:rsid w:val="00CB3BE4"/>
    <w:rsid w:val="00CB3BF1"/>
    <w:rsid w:val="00CB3CAD"/>
    <w:rsid w:val="00CB4265"/>
    <w:rsid w:val="00CB442B"/>
    <w:rsid w:val="00CB458E"/>
    <w:rsid w:val="00CB49EC"/>
    <w:rsid w:val="00CB4A7D"/>
    <w:rsid w:val="00CB4AE9"/>
    <w:rsid w:val="00CB506B"/>
    <w:rsid w:val="00CB51B2"/>
    <w:rsid w:val="00CB526D"/>
    <w:rsid w:val="00CB5340"/>
    <w:rsid w:val="00CB53D9"/>
    <w:rsid w:val="00CB5415"/>
    <w:rsid w:val="00CB54AC"/>
    <w:rsid w:val="00CB59B6"/>
    <w:rsid w:val="00CB5B28"/>
    <w:rsid w:val="00CB5D5F"/>
    <w:rsid w:val="00CB5DDA"/>
    <w:rsid w:val="00CB5E4D"/>
    <w:rsid w:val="00CB5EE1"/>
    <w:rsid w:val="00CB61F4"/>
    <w:rsid w:val="00CB63E5"/>
    <w:rsid w:val="00CB65BC"/>
    <w:rsid w:val="00CB6966"/>
    <w:rsid w:val="00CB6BAB"/>
    <w:rsid w:val="00CB6C50"/>
    <w:rsid w:val="00CB6D03"/>
    <w:rsid w:val="00CB6D0D"/>
    <w:rsid w:val="00CB6D3E"/>
    <w:rsid w:val="00CB6DE3"/>
    <w:rsid w:val="00CB6E72"/>
    <w:rsid w:val="00CB6EF3"/>
    <w:rsid w:val="00CB6F1F"/>
    <w:rsid w:val="00CB7286"/>
    <w:rsid w:val="00CB7364"/>
    <w:rsid w:val="00CB736E"/>
    <w:rsid w:val="00CB73A5"/>
    <w:rsid w:val="00CB74A8"/>
    <w:rsid w:val="00CB7597"/>
    <w:rsid w:val="00CB7621"/>
    <w:rsid w:val="00CB76D4"/>
    <w:rsid w:val="00CB7763"/>
    <w:rsid w:val="00CB780F"/>
    <w:rsid w:val="00CB790C"/>
    <w:rsid w:val="00CB79CF"/>
    <w:rsid w:val="00CB7B25"/>
    <w:rsid w:val="00CB7B99"/>
    <w:rsid w:val="00CB7E9B"/>
    <w:rsid w:val="00CB7EB2"/>
    <w:rsid w:val="00CC0038"/>
    <w:rsid w:val="00CC01DD"/>
    <w:rsid w:val="00CC0228"/>
    <w:rsid w:val="00CC0279"/>
    <w:rsid w:val="00CC04E1"/>
    <w:rsid w:val="00CC067D"/>
    <w:rsid w:val="00CC0705"/>
    <w:rsid w:val="00CC07CC"/>
    <w:rsid w:val="00CC0A9F"/>
    <w:rsid w:val="00CC0AC1"/>
    <w:rsid w:val="00CC0B51"/>
    <w:rsid w:val="00CC0BD4"/>
    <w:rsid w:val="00CC0F79"/>
    <w:rsid w:val="00CC0F92"/>
    <w:rsid w:val="00CC1048"/>
    <w:rsid w:val="00CC1193"/>
    <w:rsid w:val="00CC12C1"/>
    <w:rsid w:val="00CC12F4"/>
    <w:rsid w:val="00CC1469"/>
    <w:rsid w:val="00CC163A"/>
    <w:rsid w:val="00CC1684"/>
    <w:rsid w:val="00CC16EF"/>
    <w:rsid w:val="00CC1AB7"/>
    <w:rsid w:val="00CC1DE5"/>
    <w:rsid w:val="00CC1EA7"/>
    <w:rsid w:val="00CC1EDE"/>
    <w:rsid w:val="00CC1FEC"/>
    <w:rsid w:val="00CC22BD"/>
    <w:rsid w:val="00CC2516"/>
    <w:rsid w:val="00CC2883"/>
    <w:rsid w:val="00CC2A23"/>
    <w:rsid w:val="00CC2B2D"/>
    <w:rsid w:val="00CC30BC"/>
    <w:rsid w:val="00CC30D0"/>
    <w:rsid w:val="00CC32BD"/>
    <w:rsid w:val="00CC3332"/>
    <w:rsid w:val="00CC33EF"/>
    <w:rsid w:val="00CC34A1"/>
    <w:rsid w:val="00CC3639"/>
    <w:rsid w:val="00CC3732"/>
    <w:rsid w:val="00CC377C"/>
    <w:rsid w:val="00CC37D4"/>
    <w:rsid w:val="00CC384F"/>
    <w:rsid w:val="00CC3975"/>
    <w:rsid w:val="00CC3AB6"/>
    <w:rsid w:val="00CC3C37"/>
    <w:rsid w:val="00CC3C78"/>
    <w:rsid w:val="00CC3CD3"/>
    <w:rsid w:val="00CC3D5B"/>
    <w:rsid w:val="00CC3E65"/>
    <w:rsid w:val="00CC3ECA"/>
    <w:rsid w:val="00CC3F4E"/>
    <w:rsid w:val="00CC3F72"/>
    <w:rsid w:val="00CC407F"/>
    <w:rsid w:val="00CC410D"/>
    <w:rsid w:val="00CC419D"/>
    <w:rsid w:val="00CC42DD"/>
    <w:rsid w:val="00CC4363"/>
    <w:rsid w:val="00CC4416"/>
    <w:rsid w:val="00CC4549"/>
    <w:rsid w:val="00CC454D"/>
    <w:rsid w:val="00CC4586"/>
    <w:rsid w:val="00CC45EB"/>
    <w:rsid w:val="00CC46F8"/>
    <w:rsid w:val="00CC4B1B"/>
    <w:rsid w:val="00CC4D62"/>
    <w:rsid w:val="00CC4F50"/>
    <w:rsid w:val="00CC5194"/>
    <w:rsid w:val="00CC5286"/>
    <w:rsid w:val="00CC53ED"/>
    <w:rsid w:val="00CC550F"/>
    <w:rsid w:val="00CC55D7"/>
    <w:rsid w:val="00CC572C"/>
    <w:rsid w:val="00CC5943"/>
    <w:rsid w:val="00CC5956"/>
    <w:rsid w:val="00CC5992"/>
    <w:rsid w:val="00CC5B46"/>
    <w:rsid w:val="00CC5B53"/>
    <w:rsid w:val="00CC5DA0"/>
    <w:rsid w:val="00CC5E36"/>
    <w:rsid w:val="00CC5F17"/>
    <w:rsid w:val="00CC5F92"/>
    <w:rsid w:val="00CC5F9F"/>
    <w:rsid w:val="00CC5FD9"/>
    <w:rsid w:val="00CC61B5"/>
    <w:rsid w:val="00CC638C"/>
    <w:rsid w:val="00CC6425"/>
    <w:rsid w:val="00CC654B"/>
    <w:rsid w:val="00CC6553"/>
    <w:rsid w:val="00CC65ED"/>
    <w:rsid w:val="00CC65FC"/>
    <w:rsid w:val="00CC676A"/>
    <w:rsid w:val="00CC67DC"/>
    <w:rsid w:val="00CC67DF"/>
    <w:rsid w:val="00CC68E0"/>
    <w:rsid w:val="00CC6C1C"/>
    <w:rsid w:val="00CC6D8F"/>
    <w:rsid w:val="00CC6DE3"/>
    <w:rsid w:val="00CC70BF"/>
    <w:rsid w:val="00CC7223"/>
    <w:rsid w:val="00CC7588"/>
    <w:rsid w:val="00CC764A"/>
    <w:rsid w:val="00CC7790"/>
    <w:rsid w:val="00CC7808"/>
    <w:rsid w:val="00CC7890"/>
    <w:rsid w:val="00CC78D4"/>
    <w:rsid w:val="00CC7937"/>
    <w:rsid w:val="00CC7966"/>
    <w:rsid w:val="00CC7AC7"/>
    <w:rsid w:val="00CC7ADB"/>
    <w:rsid w:val="00CC7B39"/>
    <w:rsid w:val="00CC7C16"/>
    <w:rsid w:val="00CC7CF0"/>
    <w:rsid w:val="00CC7CFB"/>
    <w:rsid w:val="00CC7DAF"/>
    <w:rsid w:val="00CC7F86"/>
    <w:rsid w:val="00CD0272"/>
    <w:rsid w:val="00CD0687"/>
    <w:rsid w:val="00CD0A5D"/>
    <w:rsid w:val="00CD0B67"/>
    <w:rsid w:val="00CD0C92"/>
    <w:rsid w:val="00CD0D6C"/>
    <w:rsid w:val="00CD0ED6"/>
    <w:rsid w:val="00CD0F1B"/>
    <w:rsid w:val="00CD1124"/>
    <w:rsid w:val="00CD121F"/>
    <w:rsid w:val="00CD12B8"/>
    <w:rsid w:val="00CD14E1"/>
    <w:rsid w:val="00CD1622"/>
    <w:rsid w:val="00CD168B"/>
    <w:rsid w:val="00CD16BC"/>
    <w:rsid w:val="00CD1895"/>
    <w:rsid w:val="00CD1984"/>
    <w:rsid w:val="00CD1A1E"/>
    <w:rsid w:val="00CD1A40"/>
    <w:rsid w:val="00CD1BD2"/>
    <w:rsid w:val="00CD1CEC"/>
    <w:rsid w:val="00CD1D0E"/>
    <w:rsid w:val="00CD1D19"/>
    <w:rsid w:val="00CD1D1A"/>
    <w:rsid w:val="00CD1DFA"/>
    <w:rsid w:val="00CD1E48"/>
    <w:rsid w:val="00CD2079"/>
    <w:rsid w:val="00CD224A"/>
    <w:rsid w:val="00CD2269"/>
    <w:rsid w:val="00CD228C"/>
    <w:rsid w:val="00CD22D9"/>
    <w:rsid w:val="00CD2456"/>
    <w:rsid w:val="00CD2529"/>
    <w:rsid w:val="00CD268A"/>
    <w:rsid w:val="00CD27BF"/>
    <w:rsid w:val="00CD27FB"/>
    <w:rsid w:val="00CD2A44"/>
    <w:rsid w:val="00CD2A53"/>
    <w:rsid w:val="00CD2AF4"/>
    <w:rsid w:val="00CD2B9D"/>
    <w:rsid w:val="00CD2BA0"/>
    <w:rsid w:val="00CD2C54"/>
    <w:rsid w:val="00CD2D0B"/>
    <w:rsid w:val="00CD2D86"/>
    <w:rsid w:val="00CD2E6E"/>
    <w:rsid w:val="00CD2F7E"/>
    <w:rsid w:val="00CD2FFB"/>
    <w:rsid w:val="00CD307E"/>
    <w:rsid w:val="00CD309B"/>
    <w:rsid w:val="00CD3132"/>
    <w:rsid w:val="00CD3180"/>
    <w:rsid w:val="00CD319B"/>
    <w:rsid w:val="00CD3358"/>
    <w:rsid w:val="00CD33D7"/>
    <w:rsid w:val="00CD34E0"/>
    <w:rsid w:val="00CD360E"/>
    <w:rsid w:val="00CD3701"/>
    <w:rsid w:val="00CD37D5"/>
    <w:rsid w:val="00CD37F0"/>
    <w:rsid w:val="00CD3925"/>
    <w:rsid w:val="00CD39D4"/>
    <w:rsid w:val="00CD3AA9"/>
    <w:rsid w:val="00CD3ACC"/>
    <w:rsid w:val="00CD3D41"/>
    <w:rsid w:val="00CD3DC9"/>
    <w:rsid w:val="00CD3DF8"/>
    <w:rsid w:val="00CD3E71"/>
    <w:rsid w:val="00CD4145"/>
    <w:rsid w:val="00CD41B5"/>
    <w:rsid w:val="00CD4241"/>
    <w:rsid w:val="00CD42F3"/>
    <w:rsid w:val="00CD43ED"/>
    <w:rsid w:val="00CD4466"/>
    <w:rsid w:val="00CD44A6"/>
    <w:rsid w:val="00CD4515"/>
    <w:rsid w:val="00CD455D"/>
    <w:rsid w:val="00CD45C9"/>
    <w:rsid w:val="00CD4833"/>
    <w:rsid w:val="00CD490C"/>
    <w:rsid w:val="00CD4B39"/>
    <w:rsid w:val="00CD4C96"/>
    <w:rsid w:val="00CD4DC4"/>
    <w:rsid w:val="00CD4EFA"/>
    <w:rsid w:val="00CD5026"/>
    <w:rsid w:val="00CD5344"/>
    <w:rsid w:val="00CD54B5"/>
    <w:rsid w:val="00CD5686"/>
    <w:rsid w:val="00CD56FE"/>
    <w:rsid w:val="00CD5730"/>
    <w:rsid w:val="00CD5866"/>
    <w:rsid w:val="00CD59E2"/>
    <w:rsid w:val="00CD5AAE"/>
    <w:rsid w:val="00CD5B7E"/>
    <w:rsid w:val="00CD5DEE"/>
    <w:rsid w:val="00CD5DFE"/>
    <w:rsid w:val="00CD5E94"/>
    <w:rsid w:val="00CD5F54"/>
    <w:rsid w:val="00CD606A"/>
    <w:rsid w:val="00CD60F3"/>
    <w:rsid w:val="00CD6113"/>
    <w:rsid w:val="00CD648B"/>
    <w:rsid w:val="00CD6499"/>
    <w:rsid w:val="00CD6537"/>
    <w:rsid w:val="00CD675A"/>
    <w:rsid w:val="00CD6763"/>
    <w:rsid w:val="00CD6856"/>
    <w:rsid w:val="00CD68EC"/>
    <w:rsid w:val="00CD6D23"/>
    <w:rsid w:val="00CD6D82"/>
    <w:rsid w:val="00CD6DC5"/>
    <w:rsid w:val="00CD6E9E"/>
    <w:rsid w:val="00CD707B"/>
    <w:rsid w:val="00CD71A3"/>
    <w:rsid w:val="00CD7398"/>
    <w:rsid w:val="00CD7562"/>
    <w:rsid w:val="00CD7BE9"/>
    <w:rsid w:val="00CD7C7B"/>
    <w:rsid w:val="00CD7E4F"/>
    <w:rsid w:val="00CD7E7E"/>
    <w:rsid w:val="00CE00C9"/>
    <w:rsid w:val="00CE0275"/>
    <w:rsid w:val="00CE0283"/>
    <w:rsid w:val="00CE03CB"/>
    <w:rsid w:val="00CE061F"/>
    <w:rsid w:val="00CE0704"/>
    <w:rsid w:val="00CE07DE"/>
    <w:rsid w:val="00CE0825"/>
    <w:rsid w:val="00CE08A6"/>
    <w:rsid w:val="00CE08E0"/>
    <w:rsid w:val="00CE0973"/>
    <w:rsid w:val="00CE0B88"/>
    <w:rsid w:val="00CE0D0D"/>
    <w:rsid w:val="00CE0D6C"/>
    <w:rsid w:val="00CE0D99"/>
    <w:rsid w:val="00CE10A6"/>
    <w:rsid w:val="00CE12CF"/>
    <w:rsid w:val="00CE12F2"/>
    <w:rsid w:val="00CE1A57"/>
    <w:rsid w:val="00CE1AE8"/>
    <w:rsid w:val="00CE1DB1"/>
    <w:rsid w:val="00CE1E7D"/>
    <w:rsid w:val="00CE1E9E"/>
    <w:rsid w:val="00CE1FA5"/>
    <w:rsid w:val="00CE1FAD"/>
    <w:rsid w:val="00CE20DD"/>
    <w:rsid w:val="00CE21C1"/>
    <w:rsid w:val="00CE22DC"/>
    <w:rsid w:val="00CE22E8"/>
    <w:rsid w:val="00CE23C2"/>
    <w:rsid w:val="00CE23F5"/>
    <w:rsid w:val="00CE2553"/>
    <w:rsid w:val="00CE261B"/>
    <w:rsid w:val="00CE2637"/>
    <w:rsid w:val="00CE272E"/>
    <w:rsid w:val="00CE29B7"/>
    <w:rsid w:val="00CE2A32"/>
    <w:rsid w:val="00CE2A4B"/>
    <w:rsid w:val="00CE2B41"/>
    <w:rsid w:val="00CE2F74"/>
    <w:rsid w:val="00CE31C7"/>
    <w:rsid w:val="00CE32DD"/>
    <w:rsid w:val="00CE34E5"/>
    <w:rsid w:val="00CE35DA"/>
    <w:rsid w:val="00CE3648"/>
    <w:rsid w:val="00CE369F"/>
    <w:rsid w:val="00CE36CA"/>
    <w:rsid w:val="00CE37FF"/>
    <w:rsid w:val="00CE3925"/>
    <w:rsid w:val="00CE3A2E"/>
    <w:rsid w:val="00CE3A38"/>
    <w:rsid w:val="00CE3A84"/>
    <w:rsid w:val="00CE3B5D"/>
    <w:rsid w:val="00CE3B6D"/>
    <w:rsid w:val="00CE3EB6"/>
    <w:rsid w:val="00CE3F9B"/>
    <w:rsid w:val="00CE3FFF"/>
    <w:rsid w:val="00CE4062"/>
    <w:rsid w:val="00CE40A6"/>
    <w:rsid w:val="00CE4115"/>
    <w:rsid w:val="00CE4181"/>
    <w:rsid w:val="00CE4210"/>
    <w:rsid w:val="00CE4336"/>
    <w:rsid w:val="00CE43FF"/>
    <w:rsid w:val="00CE4410"/>
    <w:rsid w:val="00CE4508"/>
    <w:rsid w:val="00CE45F2"/>
    <w:rsid w:val="00CE45FE"/>
    <w:rsid w:val="00CE46EE"/>
    <w:rsid w:val="00CE47C9"/>
    <w:rsid w:val="00CE4889"/>
    <w:rsid w:val="00CE4A8B"/>
    <w:rsid w:val="00CE4C0B"/>
    <w:rsid w:val="00CE4C50"/>
    <w:rsid w:val="00CE4CFE"/>
    <w:rsid w:val="00CE4DE5"/>
    <w:rsid w:val="00CE4E64"/>
    <w:rsid w:val="00CE4E6B"/>
    <w:rsid w:val="00CE4F6F"/>
    <w:rsid w:val="00CE4F78"/>
    <w:rsid w:val="00CE4FB3"/>
    <w:rsid w:val="00CE4FF5"/>
    <w:rsid w:val="00CE522A"/>
    <w:rsid w:val="00CE5389"/>
    <w:rsid w:val="00CE5494"/>
    <w:rsid w:val="00CE54CB"/>
    <w:rsid w:val="00CE5562"/>
    <w:rsid w:val="00CE5692"/>
    <w:rsid w:val="00CE58E3"/>
    <w:rsid w:val="00CE5A52"/>
    <w:rsid w:val="00CE5B63"/>
    <w:rsid w:val="00CE5B6F"/>
    <w:rsid w:val="00CE5BEF"/>
    <w:rsid w:val="00CE5CDA"/>
    <w:rsid w:val="00CE5CED"/>
    <w:rsid w:val="00CE5DD1"/>
    <w:rsid w:val="00CE5F36"/>
    <w:rsid w:val="00CE5F73"/>
    <w:rsid w:val="00CE6002"/>
    <w:rsid w:val="00CE613C"/>
    <w:rsid w:val="00CE6143"/>
    <w:rsid w:val="00CE614D"/>
    <w:rsid w:val="00CE6186"/>
    <w:rsid w:val="00CE6264"/>
    <w:rsid w:val="00CE62DE"/>
    <w:rsid w:val="00CE6367"/>
    <w:rsid w:val="00CE64B5"/>
    <w:rsid w:val="00CE6559"/>
    <w:rsid w:val="00CE663F"/>
    <w:rsid w:val="00CE66C9"/>
    <w:rsid w:val="00CE670F"/>
    <w:rsid w:val="00CE67C0"/>
    <w:rsid w:val="00CE6A20"/>
    <w:rsid w:val="00CE6ABB"/>
    <w:rsid w:val="00CE6BB0"/>
    <w:rsid w:val="00CE6C4B"/>
    <w:rsid w:val="00CE6CB7"/>
    <w:rsid w:val="00CE6F12"/>
    <w:rsid w:val="00CE6F49"/>
    <w:rsid w:val="00CE70F1"/>
    <w:rsid w:val="00CE7130"/>
    <w:rsid w:val="00CE717E"/>
    <w:rsid w:val="00CE7417"/>
    <w:rsid w:val="00CE78A8"/>
    <w:rsid w:val="00CE7A8D"/>
    <w:rsid w:val="00CE7AD7"/>
    <w:rsid w:val="00CE7CD2"/>
    <w:rsid w:val="00CE7D13"/>
    <w:rsid w:val="00CE7E16"/>
    <w:rsid w:val="00CE7E3B"/>
    <w:rsid w:val="00CE7F6E"/>
    <w:rsid w:val="00CF0105"/>
    <w:rsid w:val="00CF019E"/>
    <w:rsid w:val="00CF0216"/>
    <w:rsid w:val="00CF03E3"/>
    <w:rsid w:val="00CF073C"/>
    <w:rsid w:val="00CF0B69"/>
    <w:rsid w:val="00CF0D44"/>
    <w:rsid w:val="00CF0DF0"/>
    <w:rsid w:val="00CF0F68"/>
    <w:rsid w:val="00CF0F96"/>
    <w:rsid w:val="00CF10E5"/>
    <w:rsid w:val="00CF1256"/>
    <w:rsid w:val="00CF1464"/>
    <w:rsid w:val="00CF14B3"/>
    <w:rsid w:val="00CF1784"/>
    <w:rsid w:val="00CF1873"/>
    <w:rsid w:val="00CF1A5A"/>
    <w:rsid w:val="00CF1CCF"/>
    <w:rsid w:val="00CF1D23"/>
    <w:rsid w:val="00CF1DDE"/>
    <w:rsid w:val="00CF1ECE"/>
    <w:rsid w:val="00CF20B6"/>
    <w:rsid w:val="00CF2149"/>
    <w:rsid w:val="00CF21A7"/>
    <w:rsid w:val="00CF21F5"/>
    <w:rsid w:val="00CF23AE"/>
    <w:rsid w:val="00CF23EF"/>
    <w:rsid w:val="00CF254D"/>
    <w:rsid w:val="00CF2609"/>
    <w:rsid w:val="00CF28E4"/>
    <w:rsid w:val="00CF295C"/>
    <w:rsid w:val="00CF2F81"/>
    <w:rsid w:val="00CF344C"/>
    <w:rsid w:val="00CF35BC"/>
    <w:rsid w:val="00CF3801"/>
    <w:rsid w:val="00CF38B0"/>
    <w:rsid w:val="00CF399C"/>
    <w:rsid w:val="00CF3A20"/>
    <w:rsid w:val="00CF3AE5"/>
    <w:rsid w:val="00CF3CC7"/>
    <w:rsid w:val="00CF3E03"/>
    <w:rsid w:val="00CF412E"/>
    <w:rsid w:val="00CF4247"/>
    <w:rsid w:val="00CF45AA"/>
    <w:rsid w:val="00CF460D"/>
    <w:rsid w:val="00CF46A0"/>
    <w:rsid w:val="00CF4719"/>
    <w:rsid w:val="00CF47D6"/>
    <w:rsid w:val="00CF4877"/>
    <w:rsid w:val="00CF4955"/>
    <w:rsid w:val="00CF496C"/>
    <w:rsid w:val="00CF4AD7"/>
    <w:rsid w:val="00CF4B7C"/>
    <w:rsid w:val="00CF4CA1"/>
    <w:rsid w:val="00CF505C"/>
    <w:rsid w:val="00CF512D"/>
    <w:rsid w:val="00CF51E9"/>
    <w:rsid w:val="00CF5203"/>
    <w:rsid w:val="00CF52A4"/>
    <w:rsid w:val="00CF538C"/>
    <w:rsid w:val="00CF53E2"/>
    <w:rsid w:val="00CF5412"/>
    <w:rsid w:val="00CF5472"/>
    <w:rsid w:val="00CF54B6"/>
    <w:rsid w:val="00CF54E9"/>
    <w:rsid w:val="00CF5557"/>
    <w:rsid w:val="00CF5668"/>
    <w:rsid w:val="00CF5794"/>
    <w:rsid w:val="00CF5937"/>
    <w:rsid w:val="00CF5A0D"/>
    <w:rsid w:val="00CF5B3C"/>
    <w:rsid w:val="00CF5C3E"/>
    <w:rsid w:val="00CF5C79"/>
    <w:rsid w:val="00CF5E1C"/>
    <w:rsid w:val="00CF5F88"/>
    <w:rsid w:val="00CF6096"/>
    <w:rsid w:val="00CF6378"/>
    <w:rsid w:val="00CF65BC"/>
    <w:rsid w:val="00CF65C3"/>
    <w:rsid w:val="00CF661B"/>
    <w:rsid w:val="00CF671E"/>
    <w:rsid w:val="00CF6809"/>
    <w:rsid w:val="00CF694F"/>
    <w:rsid w:val="00CF69E7"/>
    <w:rsid w:val="00CF6BD3"/>
    <w:rsid w:val="00CF6D0D"/>
    <w:rsid w:val="00CF6EA1"/>
    <w:rsid w:val="00CF6F7C"/>
    <w:rsid w:val="00CF70CA"/>
    <w:rsid w:val="00CF7115"/>
    <w:rsid w:val="00CF7124"/>
    <w:rsid w:val="00CF71E4"/>
    <w:rsid w:val="00CF72FD"/>
    <w:rsid w:val="00CF738B"/>
    <w:rsid w:val="00CF7442"/>
    <w:rsid w:val="00CF751E"/>
    <w:rsid w:val="00CF769B"/>
    <w:rsid w:val="00CF78C6"/>
    <w:rsid w:val="00CF7A1B"/>
    <w:rsid w:val="00CF7B01"/>
    <w:rsid w:val="00CF7B42"/>
    <w:rsid w:val="00CF7D2C"/>
    <w:rsid w:val="00CF7D8C"/>
    <w:rsid w:val="00D00098"/>
    <w:rsid w:val="00D00124"/>
    <w:rsid w:val="00D001F4"/>
    <w:rsid w:val="00D001F6"/>
    <w:rsid w:val="00D00498"/>
    <w:rsid w:val="00D00607"/>
    <w:rsid w:val="00D006CF"/>
    <w:rsid w:val="00D00778"/>
    <w:rsid w:val="00D0088F"/>
    <w:rsid w:val="00D009FF"/>
    <w:rsid w:val="00D00A10"/>
    <w:rsid w:val="00D00A60"/>
    <w:rsid w:val="00D00BC6"/>
    <w:rsid w:val="00D00C3B"/>
    <w:rsid w:val="00D00C60"/>
    <w:rsid w:val="00D00D18"/>
    <w:rsid w:val="00D00E22"/>
    <w:rsid w:val="00D00EB7"/>
    <w:rsid w:val="00D00EF0"/>
    <w:rsid w:val="00D00F67"/>
    <w:rsid w:val="00D00FC0"/>
    <w:rsid w:val="00D01208"/>
    <w:rsid w:val="00D01278"/>
    <w:rsid w:val="00D013FE"/>
    <w:rsid w:val="00D01422"/>
    <w:rsid w:val="00D01450"/>
    <w:rsid w:val="00D01468"/>
    <w:rsid w:val="00D0151C"/>
    <w:rsid w:val="00D016C2"/>
    <w:rsid w:val="00D018C3"/>
    <w:rsid w:val="00D01964"/>
    <w:rsid w:val="00D019D3"/>
    <w:rsid w:val="00D01A8F"/>
    <w:rsid w:val="00D01C59"/>
    <w:rsid w:val="00D01D69"/>
    <w:rsid w:val="00D01D80"/>
    <w:rsid w:val="00D01F59"/>
    <w:rsid w:val="00D02021"/>
    <w:rsid w:val="00D020BF"/>
    <w:rsid w:val="00D020FF"/>
    <w:rsid w:val="00D02110"/>
    <w:rsid w:val="00D0228D"/>
    <w:rsid w:val="00D022DE"/>
    <w:rsid w:val="00D0277F"/>
    <w:rsid w:val="00D028F8"/>
    <w:rsid w:val="00D02975"/>
    <w:rsid w:val="00D02A14"/>
    <w:rsid w:val="00D02A1F"/>
    <w:rsid w:val="00D02A98"/>
    <w:rsid w:val="00D02CBB"/>
    <w:rsid w:val="00D02D4A"/>
    <w:rsid w:val="00D02D60"/>
    <w:rsid w:val="00D02DC0"/>
    <w:rsid w:val="00D02FF3"/>
    <w:rsid w:val="00D03400"/>
    <w:rsid w:val="00D0344A"/>
    <w:rsid w:val="00D0359B"/>
    <w:rsid w:val="00D035D1"/>
    <w:rsid w:val="00D036A9"/>
    <w:rsid w:val="00D0376A"/>
    <w:rsid w:val="00D03CF3"/>
    <w:rsid w:val="00D03F8A"/>
    <w:rsid w:val="00D041FB"/>
    <w:rsid w:val="00D04335"/>
    <w:rsid w:val="00D04863"/>
    <w:rsid w:val="00D048FA"/>
    <w:rsid w:val="00D049D8"/>
    <w:rsid w:val="00D04CD8"/>
    <w:rsid w:val="00D04D05"/>
    <w:rsid w:val="00D05076"/>
    <w:rsid w:val="00D05136"/>
    <w:rsid w:val="00D054A6"/>
    <w:rsid w:val="00D05611"/>
    <w:rsid w:val="00D05695"/>
    <w:rsid w:val="00D057B8"/>
    <w:rsid w:val="00D057EA"/>
    <w:rsid w:val="00D0593A"/>
    <w:rsid w:val="00D05979"/>
    <w:rsid w:val="00D05C23"/>
    <w:rsid w:val="00D05E21"/>
    <w:rsid w:val="00D05F0E"/>
    <w:rsid w:val="00D06221"/>
    <w:rsid w:val="00D0625F"/>
    <w:rsid w:val="00D0632D"/>
    <w:rsid w:val="00D063A2"/>
    <w:rsid w:val="00D0650B"/>
    <w:rsid w:val="00D06549"/>
    <w:rsid w:val="00D06575"/>
    <w:rsid w:val="00D06701"/>
    <w:rsid w:val="00D06773"/>
    <w:rsid w:val="00D06871"/>
    <w:rsid w:val="00D069FF"/>
    <w:rsid w:val="00D06A9B"/>
    <w:rsid w:val="00D06AD7"/>
    <w:rsid w:val="00D06B1F"/>
    <w:rsid w:val="00D06C39"/>
    <w:rsid w:val="00D07236"/>
    <w:rsid w:val="00D07296"/>
    <w:rsid w:val="00D073D2"/>
    <w:rsid w:val="00D0745A"/>
    <w:rsid w:val="00D0754E"/>
    <w:rsid w:val="00D075AA"/>
    <w:rsid w:val="00D07ADA"/>
    <w:rsid w:val="00D07BC6"/>
    <w:rsid w:val="00D07BCF"/>
    <w:rsid w:val="00D07CAA"/>
    <w:rsid w:val="00D07D73"/>
    <w:rsid w:val="00D07F21"/>
    <w:rsid w:val="00D07F67"/>
    <w:rsid w:val="00D10112"/>
    <w:rsid w:val="00D1018C"/>
    <w:rsid w:val="00D101A1"/>
    <w:rsid w:val="00D102EA"/>
    <w:rsid w:val="00D103C5"/>
    <w:rsid w:val="00D104F0"/>
    <w:rsid w:val="00D10608"/>
    <w:rsid w:val="00D106EF"/>
    <w:rsid w:val="00D1077A"/>
    <w:rsid w:val="00D109CB"/>
    <w:rsid w:val="00D10B37"/>
    <w:rsid w:val="00D10C14"/>
    <w:rsid w:val="00D10C9F"/>
    <w:rsid w:val="00D10F1B"/>
    <w:rsid w:val="00D10F76"/>
    <w:rsid w:val="00D112C3"/>
    <w:rsid w:val="00D1139F"/>
    <w:rsid w:val="00D113BF"/>
    <w:rsid w:val="00D1167A"/>
    <w:rsid w:val="00D119BC"/>
    <w:rsid w:val="00D11C32"/>
    <w:rsid w:val="00D11D1F"/>
    <w:rsid w:val="00D12125"/>
    <w:rsid w:val="00D12337"/>
    <w:rsid w:val="00D1242A"/>
    <w:rsid w:val="00D125F1"/>
    <w:rsid w:val="00D1267F"/>
    <w:rsid w:val="00D127AB"/>
    <w:rsid w:val="00D12953"/>
    <w:rsid w:val="00D12A2C"/>
    <w:rsid w:val="00D12B30"/>
    <w:rsid w:val="00D12DCB"/>
    <w:rsid w:val="00D12E16"/>
    <w:rsid w:val="00D12FD7"/>
    <w:rsid w:val="00D13010"/>
    <w:rsid w:val="00D131BD"/>
    <w:rsid w:val="00D13250"/>
    <w:rsid w:val="00D135A3"/>
    <w:rsid w:val="00D13641"/>
    <w:rsid w:val="00D13690"/>
    <w:rsid w:val="00D1393F"/>
    <w:rsid w:val="00D13B11"/>
    <w:rsid w:val="00D13D1A"/>
    <w:rsid w:val="00D13E39"/>
    <w:rsid w:val="00D13FD2"/>
    <w:rsid w:val="00D14083"/>
    <w:rsid w:val="00D141DE"/>
    <w:rsid w:val="00D141EA"/>
    <w:rsid w:val="00D14243"/>
    <w:rsid w:val="00D144E4"/>
    <w:rsid w:val="00D144E8"/>
    <w:rsid w:val="00D1465A"/>
    <w:rsid w:val="00D1468D"/>
    <w:rsid w:val="00D1481B"/>
    <w:rsid w:val="00D1486E"/>
    <w:rsid w:val="00D14897"/>
    <w:rsid w:val="00D14A78"/>
    <w:rsid w:val="00D14A85"/>
    <w:rsid w:val="00D14AE9"/>
    <w:rsid w:val="00D14B01"/>
    <w:rsid w:val="00D14B7D"/>
    <w:rsid w:val="00D14E90"/>
    <w:rsid w:val="00D14F24"/>
    <w:rsid w:val="00D14FA7"/>
    <w:rsid w:val="00D14FFB"/>
    <w:rsid w:val="00D150C7"/>
    <w:rsid w:val="00D150E7"/>
    <w:rsid w:val="00D15114"/>
    <w:rsid w:val="00D15135"/>
    <w:rsid w:val="00D15440"/>
    <w:rsid w:val="00D15843"/>
    <w:rsid w:val="00D159C6"/>
    <w:rsid w:val="00D15A17"/>
    <w:rsid w:val="00D15B39"/>
    <w:rsid w:val="00D15BAE"/>
    <w:rsid w:val="00D15CE5"/>
    <w:rsid w:val="00D15F07"/>
    <w:rsid w:val="00D1611F"/>
    <w:rsid w:val="00D161A3"/>
    <w:rsid w:val="00D161CB"/>
    <w:rsid w:val="00D1638F"/>
    <w:rsid w:val="00D1645A"/>
    <w:rsid w:val="00D164DC"/>
    <w:rsid w:val="00D165D0"/>
    <w:rsid w:val="00D1680D"/>
    <w:rsid w:val="00D16CCB"/>
    <w:rsid w:val="00D16D34"/>
    <w:rsid w:val="00D16EF7"/>
    <w:rsid w:val="00D17139"/>
    <w:rsid w:val="00D1718F"/>
    <w:rsid w:val="00D1726A"/>
    <w:rsid w:val="00D17293"/>
    <w:rsid w:val="00D1730B"/>
    <w:rsid w:val="00D1783A"/>
    <w:rsid w:val="00D1798E"/>
    <w:rsid w:val="00D17A84"/>
    <w:rsid w:val="00D17C7F"/>
    <w:rsid w:val="00D17D36"/>
    <w:rsid w:val="00D17E51"/>
    <w:rsid w:val="00D17E77"/>
    <w:rsid w:val="00D200E0"/>
    <w:rsid w:val="00D200F3"/>
    <w:rsid w:val="00D20180"/>
    <w:rsid w:val="00D2025D"/>
    <w:rsid w:val="00D202AB"/>
    <w:rsid w:val="00D2032A"/>
    <w:rsid w:val="00D20B52"/>
    <w:rsid w:val="00D20D32"/>
    <w:rsid w:val="00D20DD0"/>
    <w:rsid w:val="00D20E55"/>
    <w:rsid w:val="00D20E73"/>
    <w:rsid w:val="00D2101F"/>
    <w:rsid w:val="00D210BC"/>
    <w:rsid w:val="00D21177"/>
    <w:rsid w:val="00D211F6"/>
    <w:rsid w:val="00D21296"/>
    <w:rsid w:val="00D213B4"/>
    <w:rsid w:val="00D213FB"/>
    <w:rsid w:val="00D21505"/>
    <w:rsid w:val="00D21541"/>
    <w:rsid w:val="00D2172E"/>
    <w:rsid w:val="00D21877"/>
    <w:rsid w:val="00D218C8"/>
    <w:rsid w:val="00D21900"/>
    <w:rsid w:val="00D21915"/>
    <w:rsid w:val="00D2193E"/>
    <w:rsid w:val="00D219EF"/>
    <w:rsid w:val="00D21AEE"/>
    <w:rsid w:val="00D21C63"/>
    <w:rsid w:val="00D21CC9"/>
    <w:rsid w:val="00D21E30"/>
    <w:rsid w:val="00D21EC5"/>
    <w:rsid w:val="00D21F60"/>
    <w:rsid w:val="00D2206E"/>
    <w:rsid w:val="00D22091"/>
    <w:rsid w:val="00D221AE"/>
    <w:rsid w:val="00D221CE"/>
    <w:rsid w:val="00D22325"/>
    <w:rsid w:val="00D22327"/>
    <w:rsid w:val="00D223DA"/>
    <w:rsid w:val="00D22452"/>
    <w:rsid w:val="00D2253D"/>
    <w:rsid w:val="00D226CA"/>
    <w:rsid w:val="00D2273A"/>
    <w:rsid w:val="00D227E0"/>
    <w:rsid w:val="00D22923"/>
    <w:rsid w:val="00D229B7"/>
    <w:rsid w:val="00D22B16"/>
    <w:rsid w:val="00D22BBD"/>
    <w:rsid w:val="00D22C87"/>
    <w:rsid w:val="00D22CE0"/>
    <w:rsid w:val="00D22CE6"/>
    <w:rsid w:val="00D22D5D"/>
    <w:rsid w:val="00D22F83"/>
    <w:rsid w:val="00D233B1"/>
    <w:rsid w:val="00D23521"/>
    <w:rsid w:val="00D2352C"/>
    <w:rsid w:val="00D2373D"/>
    <w:rsid w:val="00D23756"/>
    <w:rsid w:val="00D23790"/>
    <w:rsid w:val="00D2379D"/>
    <w:rsid w:val="00D23816"/>
    <w:rsid w:val="00D23935"/>
    <w:rsid w:val="00D23A94"/>
    <w:rsid w:val="00D23AB8"/>
    <w:rsid w:val="00D23B10"/>
    <w:rsid w:val="00D23BBF"/>
    <w:rsid w:val="00D23C4F"/>
    <w:rsid w:val="00D23D51"/>
    <w:rsid w:val="00D23FC8"/>
    <w:rsid w:val="00D24045"/>
    <w:rsid w:val="00D240DF"/>
    <w:rsid w:val="00D241E3"/>
    <w:rsid w:val="00D242BC"/>
    <w:rsid w:val="00D243CF"/>
    <w:rsid w:val="00D24459"/>
    <w:rsid w:val="00D244AC"/>
    <w:rsid w:val="00D24671"/>
    <w:rsid w:val="00D24712"/>
    <w:rsid w:val="00D247F7"/>
    <w:rsid w:val="00D24843"/>
    <w:rsid w:val="00D2484A"/>
    <w:rsid w:val="00D24867"/>
    <w:rsid w:val="00D248B4"/>
    <w:rsid w:val="00D248BC"/>
    <w:rsid w:val="00D249D8"/>
    <w:rsid w:val="00D24A0F"/>
    <w:rsid w:val="00D24A82"/>
    <w:rsid w:val="00D24DA4"/>
    <w:rsid w:val="00D24E41"/>
    <w:rsid w:val="00D24E85"/>
    <w:rsid w:val="00D250C2"/>
    <w:rsid w:val="00D250DB"/>
    <w:rsid w:val="00D2515A"/>
    <w:rsid w:val="00D253CE"/>
    <w:rsid w:val="00D25401"/>
    <w:rsid w:val="00D25525"/>
    <w:rsid w:val="00D25593"/>
    <w:rsid w:val="00D255E4"/>
    <w:rsid w:val="00D25647"/>
    <w:rsid w:val="00D25A42"/>
    <w:rsid w:val="00D25DD9"/>
    <w:rsid w:val="00D260E2"/>
    <w:rsid w:val="00D26158"/>
    <w:rsid w:val="00D26222"/>
    <w:rsid w:val="00D2624E"/>
    <w:rsid w:val="00D266FA"/>
    <w:rsid w:val="00D267F3"/>
    <w:rsid w:val="00D26835"/>
    <w:rsid w:val="00D2699A"/>
    <w:rsid w:val="00D26A40"/>
    <w:rsid w:val="00D26BC4"/>
    <w:rsid w:val="00D26C12"/>
    <w:rsid w:val="00D26F36"/>
    <w:rsid w:val="00D26F47"/>
    <w:rsid w:val="00D26FF5"/>
    <w:rsid w:val="00D27261"/>
    <w:rsid w:val="00D2726D"/>
    <w:rsid w:val="00D27421"/>
    <w:rsid w:val="00D274A1"/>
    <w:rsid w:val="00D27518"/>
    <w:rsid w:val="00D2777C"/>
    <w:rsid w:val="00D278ED"/>
    <w:rsid w:val="00D27927"/>
    <w:rsid w:val="00D27936"/>
    <w:rsid w:val="00D27AAC"/>
    <w:rsid w:val="00D27ADB"/>
    <w:rsid w:val="00D27AEA"/>
    <w:rsid w:val="00D27B5F"/>
    <w:rsid w:val="00D27C24"/>
    <w:rsid w:val="00D27C4C"/>
    <w:rsid w:val="00D3005A"/>
    <w:rsid w:val="00D30361"/>
    <w:rsid w:val="00D303E6"/>
    <w:rsid w:val="00D304FF"/>
    <w:rsid w:val="00D307E8"/>
    <w:rsid w:val="00D30834"/>
    <w:rsid w:val="00D3096E"/>
    <w:rsid w:val="00D309A4"/>
    <w:rsid w:val="00D309C0"/>
    <w:rsid w:val="00D30A38"/>
    <w:rsid w:val="00D30BF6"/>
    <w:rsid w:val="00D30C2E"/>
    <w:rsid w:val="00D30D26"/>
    <w:rsid w:val="00D3100A"/>
    <w:rsid w:val="00D31340"/>
    <w:rsid w:val="00D314F8"/>
    <w:rsid w:val="00D31619"/>
    <w:rsid w:val="00D3164F"/>
    <w:rsid w:val="00D3166B"/>
    <w:rsid w:val="00D3187E"/>
    <w:rsid w:val="00D318B4"/>
    <w:rsid w:val="00D318FB"/>
    <w:rsid w:val="00D319A6"/>
    <w:rsid w:val="00D31A91"/>
    <w:rsid w:val="00D31AA9"/>
    <w:rsid w:val="00D31DB4"/>
    <w:rsid w:val="00D31E42"/>
    <w:rsid w:val="00D31E6F"/>
    <w:rsid w:val="00D32114"/>
    <w:rsid w:val="00D32164"/>
    <w:rsid w:val="00D32450"/>
    <w:rsid w:val="00D32578"/>
    <w:rsid w:val="00D3269D"/>
    <w:rsid w:val="00D326CF"/>
    <w:rsid w:val="00D3275A"/>
    <w:rsid w:val="00D32909"/>
    <w:rsid w:val="00D32942"/>
    <w:rsid w:val="00D32A82"/>
    <w:rsid w:val="00D32B6F"/>
    <w:rsid w:val="00D32BD8"/>
    <w:rsid w:val="00D32C95"/>
    <w:rsid w:val="00D32D4D"/>
    <w:rsid w:val="00D32E02"/>
    <w:rsid w:val="00D32E5C"/>
    <w:rsid w:val="00D32F26"/>
    <w:rsid w:val="00D330DC"/>
    <w:rsid w:val="00D33475"/>
    <w:rsid w:val="00D3348C"/>
    <w:rsid w:val="00D335B0"/>
    <w:rsid w:val="00D33841"/>
    <w:rsid w:val="00D3388E"/>
    <w:rsid w:val="00D339DA"/>
    <w:rsid w:val="00D33A36"/>
    <w:rsid w:val="00D33A52"/>
    <w:rsid w:val="00D33A5E"/>
    <w:rsid w:val="00D33B55"/>
    <w:rsid w:val="00D33BBF"/>
    <w:rsid w:val="00D33CC0"/>
    <w:rsid w:val="00D34010"/>
    <w:rsid w:val="00D341EA"/>
    <w:rsid w:val="00D346DE"/>
    <w:rsid w:val="00D34707"/>
    <w:rsid w:val="00D34800"/>
    <w:rsid w:val="00D349F7"/>
    <w:rsid w:val="00D34A6A"/>
    <w:rsid w:val="00D34C31"/>
    <w:rsid w:val="00D34D5A"/>
    <w:rsid w:val="00D34D9F"/>
    <w:rsid w:val="00D34F36"/>
    <w:rsid w:val="00D35051"/>
    <w:rsid w:val="00D351A4"/>
    <w:rsid w:val="00D351A8"/>
    <w:rsid w:val="00D358E4"/>
    <w:rsid w:val="00D35A1A"/>
    <w:rsid w:val="00D35BBB"/>
    <w:rsid w:val="00D35BC6"/>
    <w:rsid w:val="00D35D05"/>
    <w:rsid w:val="00D3606E"/>
    <w:rsid w:val="00D3615D"/>
    <w:rsid w:val="00D3617F"/>
    <w:rsid w:val="00D3662D"/>
    <w:rsid w:val="00D36773"/>
    <w:rsid w:val="00D3678C"/>
    <w:rsid w:val="00D36791"/>
    <w:rsid w:val="00D367EC"/>
    <w:rsid w:val="00D367ED"/>
    <w:rsid w:val="00D36892"/>
    <w:rsid w:val="00D368B1"/>
    <w:rsid w:val="00D368CF"/>
    <w:rsid w:val="00D36A0F"/>
    <w:rsid w:val="00D36A2D"/>
    <w:rsid w:val="00D36BAB"/>
    <w:rsid w:val="00D36C88"/>
    <w:rsid w:val="00D36D1D"/>
    <w:rsid w:val="00D36DC3"/>
    <w:rsid w:val="00D373C7"/>
    <w:rsid w:val="00D37771"/>
    <w:rsid w:val="00D37863"/>
    <w:rsid w:val="00D37882"/>
    <w:rsid w:val="00D37AE4"/>
    <w:rsid w:val="00D37B62"/>
    <w:rsid w:val="00D37B8B"/>
    <w:rsid w:val="00D37CEF"/>
    <w:rsid w:val="00D37E14"/>
    <w:rsid w:val="00D401C3"/>
    <w:rsid w:val="00D402EA"/>
    <w:rsid w:val="00D40391"/>
    <w:rsid w:val="00D40444"/>
    <w:rsid w:val="00D404B6"/>
    <w:rsid w:val="00D4053C"/>
    <w:rsid w:val="00D408BE"/>
    <w:rsid w:val="00D4092E"/>
    <w:rsid w:val="00D409AD"/>
    <w:rsid w:val="00D409C1"/>
    <w:rsid w:val="00D409D4"/>
    <w:rsid w:val="00D409F7"/>
    <w:rsid w:val="00D40A69"/>
    <w:rsid w:val="00D40A94"/>
    <w:rsid w:val="00D40D52"/>
    <w:rsid w:val="00D40F45"/>
    <w:rsid w:val="00D40F61"/>
    <w:rsid w:val="00D40F63"/>
    <w:rsid w:val="00D41323"/>
    <w:rsid w:val="00D41332"/>
    <w:rsid w:val="00D41363"/>
    <w:rsid w:val="00D4145C"/>
    <w:rsid w:val="00D414E1"/>
    <w:rsid w:val="00D4152B"/>
    <w:rsid w:val="00D41540"/>
    <w:rsid w:val="00D417A1"/>
    <w:rsid w:val="00D41A1E"/>
    <w:rsid w:val="00D41A6B"/>
    <w:rsid w:val="00D41B98"/>
    <w:rsid w:val="00D41C00"/>
    <w:rsid w:val="00D41C26"/>
    <w:rsid w:val="00D41C54"/>
    <w:rsid w:val="00D41C56"/>
    <w:rsid w:val="00D41D6A"/>
    <w:rsid w:val="00D41DFF"/>
    <w:rsid w:val="00D41ED6"/>
    <w:rsid w:val="00D41EE2"/>
    <w:rsid w:val="00D41FFB"/>
    <w:rsid w:val="00D4208B"/>
    <w:rsid w:val="00D4230B"/>
    <w:rsid w:val="00D4260D"/>
    <w:rsid w:val="00D426A6"/>
    <w:rsid w:val="00D429B2"/>
    <w:rsid w:val="00D429C5"/>
    <w:rsid w:val="00D42A8A"/>
    <w:rsid w:val="00D42D15"/>
    <w:rsid w:val="00D42F01"/>
    <w:rsid w:val="00D42F07"/>
    <w:rsid w:val="00D42F39"/>
    <w:rsid w:val="00D42FF0"/>
    <w:rsid w:val="00D42FF5"/>
    <w:rsid w:val="00D43066"/>
    <w:rsid w:val="00D43200"/>
    <w:rsid w:val="00D43348"/>
    <w:rsid w:val="00D43498"/>
    <w:rsid w:val="00D43520"/>
    <w:rsid w:val="00D435E2"/>
    <w:rsid w:val="00D43699"/>
    <w:rsid w:val="00D436AD"/>
    <w:rsid w:val="00D43819"/>
    <w:rsid w:val="00D43823"/>
    <w:rsid w:val="00D439A7"/>
    <w:rsid w:val="00D43B39"/>
    <w:rsid w:val="00D43BD5"/>
    <w:rsid w:val="00D43D6A"/>
    <w:rsid w:val="00D44179"/>
    <w:rsid w:val="00D441AA"/>
    <w:rsid w:val="00D44224"/>
    <w:rsid w:val="00D44235"/>
    <w:rsid w:val="00D442C3"/>
    <w:rsid w:val="00D443B5"/>
    <w:rsid w:val="00D443B9"/>
    <w:rsid w:val="00D443C4"/>
    <w:rsid w:val="00D44A2E"/>
    <w:rsid w:val="00D44C8A"/>
    <w:rsid w:val="00D44C93"/>
    <w:rsid w:val="00D44FF1"/>
    <w:rsid w:val="00D4508F"/>
    <w:rsid w:val="00D451CE"/>
    <w:rsid w:val="00D451D5"/>
    <w:rsid w:val="00D45214"/>
    <w:rsid w:val="00D45389"/>
    <w:rsid w:val="00D4544B"/>
    <w:rsid w:val="00D45457"/>
    <w:rsid w:val="00D454A3"/>
    <w:rsid w:val="00D4569C"/>
    <w:rsid w:val="00D45717"/>
    <w:rsid w:val="00D459FA"/>
    <w:rsid w:val="00D45AC7"/>
    <w:rsid w:val="00D45BD0"/>
    <w:rsid w:val="00D45BD6"/>
    <w:rsid w:val="00D46106"/>
    <w:rsid w:val="00D4615A"/>
    <w:rsid w:val="00D4616A"/>
    <w:rsid w:val="00D4621D"/>
    <w:rsid w:val="00D46226"/>
    <w:rsid w:val="00D46249"/>
    <w:rsid w:val="00D463DA"/>
    <w:rsid w:val="00D463FB"/>
    <w:rsid w:val="00D465A7"/>
    <w:rsid w:val="00D4671C"/>
    <w:rsid w:val="00D467D5"/>
    <w:rsid w:val="00D46942"/>
    <w:rsid w:val="00D46A09"/>
    <w:rsid w:val="00D46A8A"/>
    <w:rsid w:val="00D46BBD"/>
    <w:rsid w:val="00D46C60"/>
    <w:rsid w:val="00D46C88"/>
    <w:rsid w:val="00D46ECB"/>
    <w:rsid w:val="00D46EDB"/>
    <w:rsid w:val="00D47010"/>
    <w:rsid w:val="00D47034"/>
    <w:rsid w:val="00D471C5"/>
    <w:rsid w:val="00D472FF"/>
    <w:rsid w:val="00D473CC"/>
    <w:rsid w:val="00D474C5"/>
    <w:rsid w:val="00D47591"/>
    <w:rsid w:val="00D475AD"/>
    <w:rsid w:val="00D4761A"/>
    <w:rsid w:val="00D4762B"/>
    <w:rsid w:val="00D4769A"/>
    <w:rsid w:val="00D476F8"/>
    <w:rsid w:val="00D47CE9"/>
    <w:rsid w:val="00D47DFF"/>
    <w:rsid w:val="00D47E04"/>
    <w:rsid w:val="00D50018"/>
    <w:rsid w:val="00D50123"/>
    <w:rsid w:val="00D50172"/>
    <w:rsid w:val="00D5017E"/>
    <w:rsid w:val="00D5018A"/>
    <w:rsid w:val="00D501C3"/>
    <w:rsid w:val="00D5033E"/>
    <w:rsid w:val="00D50437"/>
    <w:rsid w:val="00D50443"/>
    <w:rsid w:val="00D50619"/>
    <w:rsid w:val="00D50623"/>
    <w:rsid w:val="00D50688"/>
    <w:rsid w:val="00D5079B"/>
    <w:rsid w:val="00D507A7"/>
    <w:rsid w:val="00D5090B"/>
    <w:rsid w:val="00D5098E"/>
    <w:rsid w:val="00D50AF3"/>
    <w:rsid w:val="00D50B20"/>
    <w:rsid w:val="00D50B9F"/>
    <w:rsid w:val="00D50BD1"/>
    <w:rsid w:val="00D50F69"/>
    <w:rsid w:val="00D50FD9"/>
    <w:rsid w:val="00D51074"/>
    <w:rsid w:val="00D51253"/>
    <w:rsid w:val="00D51430"/>
    <w:rsid w:val="00D515F4"/>
    <w:rsid w:val="00D5170E"/>
    <w:rsid w:val="00D517F7"/>
    <w:rsid w:val="00D51A26"/>
    <w:rsid w:val="00D51AB2"/>
    <w:rsid w:val="00D51B00"/>
    <w:rsid w:val="00D51BA7"/>
    <w:rsid w:val="00D51CB3"/>
    <w:rsid w:val="00D5233B"/>
    <w:rsid w:val="00D52399"/>
    <w:rsid w:val="00D523E0"/>
    <w:rsid w:val="00D52411"/>
    <w:rsid w:val="00D52466"/>
    <w:rsid w:val="00D524C0"/>
    <w:rsid w:val="00D52556"/>
    <w:rsid w:val="00D52582"/>
    <w:rsid w:val="00D525BD"/>
    <w:rsid w:val="00D526BD"/>
    <w:rsid w:val="00D5273B"/>
    <w:rsid w:val="00D52829"/>
    <w:rsid w:val="00D529D1"/>
    <w:rsid w:val="00D52A44"/>
    <w:rsid w:val="00D52B6A"/>
    <w:rsid w:val="00D52C8D"/>
    <w:rsid w:val="00D52D44"/>
    <w:rsid w:val="00D52DBC"/>
    <w:rsid w:val="00D52DD1"/>
    <w:rsid w:val="00D52F89"/>
    <w:rsid w:val="00D5300D"/>
    <w:rsid w:val="00D53020"/>
    <w:rsid w:val="00D53050"/>
    <w:rsid w:val="00D5306C"/>
    <w:rsid w:val="00D530EC"/>
    <w:rsid w:val="00D5314D"/>
    <w:rsid w:val="00D532D0"/>
    <w:rsid w:val="00D533B1"/>
    <w:rsid w:val="00D533EA"/>
    <w:rsid w:val="00D5343B"/>
    <w:rsid w:val="00D5386C"/>
    <w:rsid w:val="00D53CCC"/>
    <w:rsid w:val="00D53E0A"/>
    <w:rsid w:val="00D53F72"/>
    <w:rsid w:val="00D53FA1"/>
    <w:rsid w:val="00D54026"/>
    <w:rsid w:val="00D5407A"/>
    <w:rsid w:val="00D54136"/>
    <w:rsid w:val="00D541A5"/>
    <w:rsid w:val="00D5475E"/>
    <w:rsid w:val="00D547DD"/>
    <w:rsid w:val="00D54832"/>
    <w:rsid w:val="00D549B2"/>
    <w:rsid w:val="00D54ABF"/>
    <w:rsid w:val="00D54CC6"/>
    <w:rsid w:val="00D54D7F"/>
    <w:rsid w:val="00D54E56"/>
    <w:rsid w:val="00D54E63"/>
    <w:rsid w:val="00D54EC0"/>
    <w:rsid w:val="00D55102"/>
    <w:rsid w:val="00D5513A"/>
    <w:rsid w:val="00D55202"/>
    <w:rsid w:val="00D552B1"/>
    <w:rsid w:val="00D5531B"/>
    <w:rsid w:val="00D5539A"/>
    <w:rsid w:val="00D553BA"/>
    <w:rsid w:val="00D555D7"/>
    <w:rsid w:val="00D55630"/>
    <w:rsid w:val="00D55696"/>
    <w:rsid w:val="00D55741"/>
    <w:rsid w:val="00D557D3"/>
    <w:rsid w:val="00D558D3"/>
    <w:rsid w:val="00D5595C"/>
    <w:rsid w:val="00D55A52"/>
    <w:rsid w:val="00D55D6E"/>
    <w:rsid w:val="00D56061"/>
    <w:rsid w:val="00D56142"/>
    <w:rsid w:val="00D5624D"/>
    <w:rsid w:val="00D5638F"/>
    <w:rsid w:val="00D56416"/>
    <w:rsid w:val="00D56539"/>
    <w:rsid w:val="00D56559"/>
    <w:rsid w:val="00D56691"/>
    <w:rsid w:val="00D5678B"/>
    <w:rsid w:val="00D56892"/>
    <w:rsid w:val="00D568E6"/>
    <w:rsid w:val="00D569CC"/>
    <w:rsid w:val="00D56B17"/>
    <w:rsid w:val="00D56D00"/>
    <w:rsid w:val="00D56DA4"/>
    <w:rsid w:val="00D56EF2"/>
    <w:rsid w:val="00D56F61"/>
    <w:rsid w:val="00D56F6D"/>
    <w:rsid w:val="00D572D4"/>
    <w:rsid w:val="00D57312"/>
    <w:rsid w:val="00D57362"/>
    <w:rsid w:val="00D573EA"/>
    <w:rsid w:val="00D57AE1"/>
    <w:rsid w:val="00D57E7B"/>
    <w:rsid w:val="00D60076"/>
    <w:rsid w:val="00D602B2"/>
    <w:rsid w:val="00D6033A"/>
    <w:rsid w:val="00D60513"/>
    <w:rsid w:val="00D60519"/>
    <w:rsid w:val="00D605AE"/>
    <w:rsid w:val="00D6069D"/>
    <w:rsid w:val="00D60777"/>
    <w:rsid w:val="00D6077F"/>
    <w:rsid w:val="00D60786"/>
    <w:rsid w:val="00D6079D"/>
    <w:rsid w:val="00D60899"/>
    <w:rsid w:val="00D6097D"/>
    <w:rsid w:val="00D609CC"/>
    <w:rsid w:val="00D60ACB"/>
    <w:rsid w:val="00D60BD7"/>
    <w:rsid w:val="00D60C49"/>
    <w:rsid w:val="00D60EC2"/>
    <w:rsid w:val="00D60F1E"/>
    <w:rsid w:val="00D60F32"/>
    <w:rsid w:val="00D6111D"/>
    <w:rsid w:val="00D6115D"/>
    <w:rsid w:val="00D611AD"/>
    <w:rsid w:val="00D612A3"/>
    <w:rsid w:val="00D612ED"/>
    <w:rsid w:val="00D6145A"/>
    <w:rsid w:val="00D614EF"/>
    <w:rsid w:val="00D6156D"/>
    <w:rsid w:val="00D6177C"/>
    <w:rsid w:val="00D61794"/>
    <w:rsid w:val="00D6196C"/>
    <w:rsid w:val="00D6197F"/>
    <w:rsid w:val="00D61990"/>
    <w:rsid w:val="00D61AF0"/>
    <w:rsid w:val="00D61D82"/>
    <w:rsid w:val="00D61F5C"/>
    <w:rsid w:val="00D62104"/>
    <w:rsid w:val="00D62273"/>
    <w:rsid w:val="00D62527"/>
    <w:rsid w:val="00D626BE"/>
    <w:rsid w:val="00D62876"/>
    <w:rsid w:val="00D62C02"/>
    <w:rsid w:val="00D62D41"/>
    <w:rsid w:val="00D62E0B"/>
    <w:rsid w:val="00D62F28"/>
    <w:rsid w:val="00D62FA3"/>
    <w:rsid w:val="00D63177"/>
    <w:rsid w:val="00D6331D"/>
    <w:rsid w:val="00D633D8"/>
    <w:rsid w:val="00D63599"/>
    <w:rsid w:val="00D63709"/>
    <w:rsid w:val="00D63A30"/>
    <w:rsid w:val="00D63B9E"/>
    <w:rsid w:val="00D63C6E"/>
    <w:rsid w:val="00D63D0E"/>
    <w:rsid w:val="00D63D4A"/>
    <w:rsid w:val="00D63E81"/>
    <w:rsid w:val="00D63E92"/>
    <w:rsid w:val="00D63EA9"/>
    <w:rsid w:val="00D63F38"/>
    <w:rsid w:val="00D64083"/>
    <w:rsid w:val="00D640E2"/>
    <w:rsid w:val="00D64225"/>
    <w:rsid w:val="00D64564"/>
    <w:rsid w:val="00D645F6"/>
    <w:rsid w:val="00D646AE"/>
    <w:rsid w:val="00D6485B"/>
    <w:rsid w:val="00D648FC"/>
    <w:rsid w:val="00D6493D"/>
    <w:rsid w:val="00D649CB"/>
    <w:rsid w:val="00D64DD6"/>
    <w:rsid w:val="00D6500C"/>
    <w:rsid w:val="00D6508C"/>
    <w:rsid w:val="00D65143"/>
    <w:rsid w:val="00D653DC"/>
    <w:rsid w:val="00D6554B"/>
    <w:rsid w:val="00D655FA"/>
    <w:rsid w:val="00D6566E"/>
    <w:rsid w:val="00D65CB8"/>
    <w:rsid w:val="00D65D78"/>
    <w:rsid w:val="00D65E10"/>
    <w:rsid w:val="00D6600B"/>
    <w:rsid w:val="00D661B8"/>
    <w:rsid w:val="00D661BA"/>
    <w:rsid w:val="00D662AF"/>
    <w:rsid w:val="00D663C9"/>
    <w:rsid w:val="00D66666"/>
    <w:rsid w:val="00D66782"/>
    <w:rsid w:val="00D66828"/>
    <w:rsid w:val="00D66AED"/>
    <w:rsid w:val="00D66B43"/>
    <w:rsid w:val="00D66CA9"/>
    <w:rsid w:val="00D66D4A"/>
    <w:rsid w:val="00D66EC3"/>
    <w:rsid w:val="00D671C1"/>
    <w:rsid w:val="00D6752F"/>
    <w:rsid w:val="00D67531"/>
    <w:rsid w:val="00D67547"/>
    <w:rsid w:val="00D675C9"/>
    <w:rsid w:val="00D67882"/>
    <w:rsid w:val="00D678F6"/>
    <w:rsid w:val="00D67A6B"/>
    <w:rsid w:val="00D67D06"/>
    <w:rsid w:val="00D67D3F"/>
    <w:rsid w:val="00D67D63"/>
    <w:rsid w:val="00D67EF4"/>
    <w:rsid w:val="00D70360"/>
    <w:rsid w:val="00D70441"/>
    <w:rsid w:val="00D704C5"/>
    <w:rsid w:val="00D706AA"/>
    <w:rsid w:val="00D70795"/>
    <w:rsid w:val="00D7079E"/>
    <w:rsid w:val="00D709F2"/>
    <w:rsid w:val="00D70A0A"/>
    <w:rsid w:val="00D71263"/>
    <w:rsid w:val="00D717BA"/>
    <w:rsid w:val="00D71B3C"/>
    <w:rsid w:val="00D71B44"/>
    <w:rsid w:val="00D71C91"/>
    <w:rsid w:val="00D71CA3"/>
    <w:rsid w:val="00D71E22"/>
    <w:rsid w:val="00D71FE5"/>
    <w:rsid w:val="00D72156"/>
    <w:rsid w:val="00D7223A"/>
    <w:rsid w:val="00D722F7"/>
    <w:rsid w:val="00D7232F"/>
    <w:rsid w:val="00D723C9"/>
    <w:rsid w:val="00D729E0"/>
    <w:rsid w:val="00D729EC"/>
    <w:rsid w:val="00D72BF5"/>
    <w:rsid w:val="00D72CCB"/>
    <w:rsid w:val="00D72D0A"/>
    <w:rsid w:val="00D72EEE"/>
    <w:rsid w:val="00D73040"/>
    <w:rsid w:val="00D730D7"/>
    <w:rsid w:val="00D73257"/>
    <w:rsid w:val="00D733F6"/>
    <w:rsid w:val="00D7392D"/>
    <w:rsid w:val="00D739CE"/>
    <w:rsid w:val="00D73A50"/>
    <w:rsid w:val="00D73AFA"/>
    <w:rsid w:val="00D73BCC"/>
    <w:rsid w:val="00D73C4C"/>
    <w:rsid w:val="00D73EA8"/>
    <w:rsid w:val="00D73F73"/>
    <w:rsid w:val="00D73FB6"/>
    <w:rsid w:val="00D74013"/>
    <w:rsid w:val="00D743E0"/>
    <w:rsid w:val="00D7442F"/>
    <w:rsid w:val="00D744D2"/>
    <w:rsid w:val="00D74926"/>
    <w:rsid w:val="00D749C5"/>
    <w:rsid w:val="00D74A0F"/>
    <w:rsid w:val="00D74A39"/>
    <w:rsid w:val="00D74C27"/>
    <w:rsid w:val="00D74E64"/>
    <w:rsid w:val="00D74F43"/>
    <w:rsid w:val="00D74FA9"/>
    <w:rsid w:val="00D75138"/>
    <w:rsid w:val="00D7516F"/>
    <w:rsid w:val="00D75305"/>
    <w:rsid w:val="00D75498"/>
    <w:rsid w:val="00D754DA"/>
    <w:rsid w:val="00D754F7"/>
    <w:rsid w:val="00D75581"/>
    <w:rsid w:val="00D75616"/>
    <w:rsid w:val="00D7561D"/>
    <w:rsid w:val="00D756B5"/>
    <w:rsid w:val="00D75858"/>
    <w:rsid w:val="00D75A32"/>
    <w:rsid w:val="00D75A9A"/>
    <w:rsid w:val="00D75B2B"/>
    <w:rsid w:val="00D75DAD"/>
    <w:rsid w:val="00D75E19"/>
    <w:rsid w:val="00D76175"/>
    <w:rsid w:val="00D761E2"/>
    <w:rsid w:val="00D76228"/>
    <w:rsid w:val="00D762CD"/>
    <w:rsid w:val="00D76633"/>
    <w:rsid w:val="00D76898"/>
    <w:rsid w:val="00D7691F"/>
    <w:rsid w:val="00D76969"/>
    <w:rsid w:val="00D76977"/>
    <w:rsid w:val="00D76ABE"/>
    <w:rsid w:val="00D76B9D"/>
    <w:rsid w:val="00D76CB4"/>
    <w:rsid w:val="00D76CC1"/>
    <w:rsid w:val="00D76E54"/>
    <w:rsid w:val="00D771BB"/>
    <w:rsid w:val="00D774BC"/>
    <w:rsid w:val="00D77788"/>
    <w:rsid w:val="00D778B8"/>
    <w:rsid w:val="00D77A81"/>
    <w:rsid w:val="00D77AB9"/>
    <w:rsid w:val="00D77B37"/>
    <w:rsid w:val="00D77B3C"/>
    <w:rsid w:val="00D77BFE"/>
    <w:rsid w:val="00D77CBE"/>
    <w:rsid w:val="00D77DD6"/>
    <w:rsid w:val="00D77E01"/>
    <w:rsid w:val="00D77F98"/>
    <w:rsid w:val="00D8027E"/>
    <w:rsid w:val="00D8036C"/>
    <w:rsid w:val="00D803B1"/>
    <w:rsid w:val="00D8041F"/>
    <w:rsid w:val="00D805D3"/>
    <w:rsid w:val="00D805F3"/>
    <w:rsid w:val="00D806B8"/>
    <w:rsid w:val="00D80738"/>
    <w:rsid w:val="00D80963"/>
    <w:rsid w:val="00D80A08"/>
    <w:rsid w:val="00D80A3A"/>
    <w:rsid w:val="00D80ADB"/>
    <w:rsid w:val="00D80C4C"/>
    <w:rsid w:val="00D80CC2"/>
    <w:rsid w:val="00D80D04"/>
    <w:rsid w:val="00D80D26"/>
    <w:rsid w:val="00D80DA5"/>
    <w:rsid w:val="00D80F6F"/>
    <w:rsid w:val="00D81043"/>
    <w:rsid w:val="00D810A3"/>
    <w:rsid w:val="00D810EB"/>
    <w:rsid w:val="00D8119F"/>
    <w:rsid w:val="00D81265"/>
    <w:rsid w:val="00D812C2"/>
    <w:rsid w:val="00D81357"/>
    <w:rsid w:val="00D81393"/>
    <w:rsid w:val="00D815AB"/>
    <w:rsid w:val="00D81692"/>
    <w:rsid w:val="00D816C9"/>
    <w:rsid w:val="00D81723"/>
    <w:rsid w:val="00D81894"/>
    <w:rsid w:val="00D81A0F"/>
    <w:rsid w:val="00D81B22"/>
    <w:rsid w:val="00D81BE6"/>
    <w:rsid w:val="00D81F88"/>
    <w:rsid w:val="00D82168"/>
    <w:rsid w:val="00D8224E"/>
    <w:rsid w:val="00D8248F"/>
    <w:rsid w:val="00D82520"/>
    <w:rsid w:val="00D825A1"/>
    <w:rsid w:val="00D8262B"/>
    <w:rsid w:val="00D826DF"/>
    <w:rsid w:val="00D8271D"/>
    <w:rsid w:val="00D82858"/>
    <w:rsid w:val="00D828C5"/>
    <w:rsid w:val="00D82967"/>
    <w:rsid w:val="00D82A19"/>
    <w:rsid w:val="00D82B85"/>
    <w:rsid w:val="00D82C59"/>
    <w:rsid w:val="00D82D5B"/>
    <w:rsid w:val="00D82FF1"/>
    <w:rsid w:val="00D832E8"/>
    <w:rsid w:val="00D833F9"/>
    <w:rsid w:val="00D83483"/>
    <w:rsid w:val="00D83670"/>
    <w:rsid w:val="00D838C9"/>
    <w:rsid w:val="00D838DA"/>
    <w:rsid w:val="00D83936"/>
    <w:rsid w:val="00D83984"/>
    <w:rsid w:val="00D83985"/>
    <w:rsid w:val="00D8398E"/>
    <w:rsid w:val="00D83B34"/>
    <w:rsid w:val="00D83B78"/>
    <w:rsid w:val="00D83BB1"/>
    <w:rsid w:val="00D8417D"/>
    <w:rsid w:val="00D84277"/>
    <w:rsid w:val="00D842FE"/>
    <w:rsid w:val="00D8466F"/>
    <w:rsid w:val="00D8471F"/>
    <w:rsid w:val="00D848C6"/>
    <w:rsid w:val="00D84A52"/>
    <w:rsid w:val="00D84B09"/>
    <w:rsid w:val="00D84E5E"/>
    <w:rsid w:val="00D84EC0"/>
    <w:rsid w:val="00D85052"/>
    <w:rsid w:val="00D850D8"/>
    <w:rsid w:val="00D85135"/>
    <w:rsid w:val="00D85147"/>
    <w:rsid w:val="00D85167"/>
    <w:rsid w:val="00D851B2"/>
    <w:rsid w:val="00D851EC"/>
    <w:rsid w:val="00D853C6"/>
    <w:rsid w:val="00D85639"/>
    <w:rsid w:val="00D8563B"/>
    <w:rsid w:val="00D8564E"/>
    <w:rsid w:val="00D85856"/>
    <w:rsid w:val="00D8586F"/>
    <w:rsid w:val="00D85B60"/>
    <w:rsid w:val="00D85DFB"/>
    <w:rsid w:val="00D861D1"/>
    <w:rsid w:val="00D86574"/>
    <w:rsid w:val="00D86586"/>
    <w:rsid w:val="00D867D9"/>
    <w:rsid w:val="00D86934"/>
    <w:rsid w:val="00D8698B"/>
    <w:rsid w:val="00D86D0D"/>
    <w:rsid w:val="00D86E91"/>
    <w:rsid w:val="00D86F05"/>
    <w:rsid w:val="00D86F26"/>
    <w:rsid w:val="00D87036"/>
    <w:rsid w:val="00D872B3"/>
    <w:rsid w:val="00D873AD"/>
    <w:rsid w:val="00D8742D"/>
    <w:rsid w:val="00D8753B"/>
    <w:rsid w:val="00D8797B"/>
    <w:rsid w:val="00D87A42"/>
    <w:rsid w:val="00D87A5C"/>
    <w:rsid w:val="00D87B98"/>
    <w:rsid w:val="00D87CA4"/>
    <w:rsid w:val="00D87D4B"/>
    <w:rsid w:val="00D87E28"/>
    <w:rsid w:val="00D87EA7"/>
    <w:rsid w:val="00D90140"/>
    <w:rsid w:val="00D90272"/>
    <w:rsid w:val="00D9030F"/>
    <w:rsid w:val="00D90468"/>
    <w:rsid w:val="00D904D9"/>
    <w:rsid w:val="00D90504"/>
    <w:rsid w:val="00D90532"/>
    <w:rsid w:val="00D90714"/>
    <w:rsid w:val="00D90733"/>
    <w:rsid w:val="00D908A2"/>
    <w:rsid w:val="00D90BAC"/>
    <w:rsid w:val="00D90C75"/>
    <w:rsid w:val="00D90D99"/>
    <w:rsid w:val="00D90E9D"/>
    <w:rsid w:val="00D9100E"/>
    <w:rsid w:val="00D910AE"/>
    <w:rsid w:val="00D911BA"/>
    <w:rsid w:val="00D9139A"/>
    <w:rsid w:val="00D9171F"/>
    <w:rsid w:val="00D91810"/>
    <w:rsid w:val="00D91893"/>
    <w:rsid w:val="00D918DB"/>
    <w:rsid w:val="00D9195C"/>
    <w:rsid w:val="00D91C97"/>
    <w:rsid w:val="00D91DFD"/>
    <w:rsid w:val="00D91F8B"/>
    <w:rsid w:val="00D92143"/>
    <w:rsid w:val="00D921B3"/>
    <w:rsid w:val="00D9220A"/>
    <w:rsid w:val="00D92324"/>
    <w:rsid w:val="00D92464"/>
    <w:rsid w:val="00D92A51"/>
    <w:rsid w:val="00D92BA5"/>
    <w:rsid w:val="00D92ECD"/>
    <w:rsid w:val="00D92F06"/>
    <w:rsid w:val="00D92FB1"/>
    <w:rsid w:val="00D93043"/>
    <w:rsid w:val="00D93060"/>
    <w:rsid w:val="00D93996"/>
    <w:rsid w:val="00D93BDA"/>
    <w:rsid w:val="00D93D1E"/>
    <w:rsid w:val="00D93D31"/>
    <w:rsid w:val="00D93E88"/>
    <w:rsid w:val="00D93F07"/>
    <w:rsid w:val="00D93F35"/>
    <w:rsid w:val="00D940F8"/>
    <w:rsid w:val="00D940FA"/>
    <w:rsid w:val="00D941ED"/>
    <w:rsid w:val="00D94355"/>
    <w:rsid w:val="00D9454F"/>
    <w:rsid w:val="00D948D5"/>
    <w:rsid w:val="00D949F1"/>
    <w:rsid w:val="00D94A7B"/>
    <w:rsid w:val="00D94B51"/>
    <w:rsid w:val="00D94C8C"/>
    <w:rsid w:val="00D94DFB"/>
    <w:rsid w:val="00D94E1B"/>
    <w:rsid w:val="00D95060"/>
    <w:rsid w:val="00D95093"/>
    <w:rsid w:val="00D950F7"/>
    <w:rsid w:val="00D95100"/>
    <w:rsid w:val="00D9530B"/>
    <w:rsid w:val="00D953A3"/>
    <w:rsid w:val="00D954DA"/>
    <w:rsid w:val="00D954E5"/>
    <w:rsid w:val="00D95663"/>
    <w:rsid w:val="00D958AD"/>
    <w:rsid w:val="00D95C0A"/>
    <w:rsid w:val="00D95CDA"/>
    <w:rsid w:val="00D95E73"/>
    <w:rsid w:val="00D9605D"/>
    <w:rsid w:val="00D960B2"/>
    <w:rsid w:val="00D96211"/>
    <w:rsid w:val="00D96237"/>
    <w:rsid w:val="00D962ED"/>
    <w:rsid w:val="00D9657E"/>
    <w:rsid w:val="00D9659B"/>
    <w:rsid w:val="00D965D5"/>
    <w:rsid w:val="00D965E6"/>
    <w:rsid w:val="00D96743"/>
    <w:rsid w:val="00D968C5"/>
    <w:rsid w:val="00D968FD"/>
    <w:rsid w:val="00D9698D"/>
    <w:rsid w:val="00D96A37"/>
    <w:rsid w:val="00D96BCD"/>
    <w:rsid w:val="00D96C35"/>
    <w:rsid w:val="00D96C38"/>
    <w:rsid w:val="00D96C60"/>
    <w:rsid w:val="00D96E78"/>
    <w:rsid w:val="00D9705F"/>
    <w:rsid w:val="00D9714D"/>
    <w:rsid w:val="00D97289"/>
    <w:rsid w:val="00D97445"/>
    <w:rsid w:val="00D974FC"/>
    <w:rsid w:val="00D97514"/>
    <w:rsid w:val="00D97535"/>
    <w:rsid w:val="00D9754E"/>
    <w:rsid w:val="00D9765F"/>
    <w:rsid w:val="00D97889"/>
    <w:rsid w:val="00D9789F"/>
    <w:rsid w:val="00D97958"/>
    <w:rsid w:val="00D97A99"/>
    <w:rsid w:val="00DA002C"/>
    <w:rsid w:val="00DA01B8"/>
    <w:rsid w:val="00DA02A8"/>
    <w:rsid w:val="00DA02B4"/>
    <w:rsid w:val="00DA03C4"/>
    <w:rsid w:val="00DA04BE"/>
    <w:rsid w:val="00DA08FD"/>
    <w:rsid w:val="00DA0A62"/>
    <w:rsid w:val="00DA0BA4"/>
    <w:rsid w:val="00DA0CE5"/>
    <w:rsid w:val="00DA0D50"/>
    <w:rsid w:val="00DA0FFD"/>
    <w:rsid w:val="00DA107A"/>
    <w:rsid w:val="00DA10B4"/>
    <w:rsid w:val="00DA11C3"/>
    <w:rsid w:val="00DA1280"/>
    <w:rsid w:val="00DA1314"/>
    <w:rsid w:val="00DA142D"/>
    <w:rsid w:val="00DA151D"/>
    <w:rsid w:val="00DA1558"/>
    <w:rsid w:val="00DA158C"/>
    <w:rsid w:val="00DA1638"/>
    <w:rsid w:val="00DA17B7"/>
    <w:rsid w:val="00DA182A"/>
    <w:rsid w:val="00DA19E2"/>
    <w:rsid w:val="00DA1A00"/>
    <w:rsid w:val="00DA1AC0"/>
    <w:rsid w:val="00DA1BCA"/>
    <w:rsid w:val="00DA1E25"/>
    <w:rsid w:val="00DA200B"/>
    <w:rsid w:val="00DA20A2"/>
    <w:rsid w:val="00DA21D7"/>
    <w:rsid w:val="00DA22ED"/>
    <w:rsid w:val="00DA23E8"/>
    <w:rsid w:val="00DA2427"/>
    <w:rsid w:val="00DA242F"/>
    <w:rsid w:val="00DA257F"/>
    <w:rsid w:val="00DA25EB"/>
    <w:rsid w:val="00DA26B4"/>
    <w:rsid w:val="00DA273F"/>
    <w:rsid w:val="00DA275A"/>
    <w:rsid w:val="00DA287C"/>
    <w:rsid w:val="00DA29F0"/>
    <w:rsid w:val="00DA2C33"/>
    <w:rsid w:val="00DA2CCA"/>
    <w:rsid w:val="00DA2CD4"/>
    <w:rsid w:val="00DA2E61"/>
    <w:rsid w:val="00DA2EDF"/>
    <w:rsid w:val="00DA2F0D"/>
    <w:rsid w:val="00DA3021"/>
    <w:rsid w:val="00DA306D"/>
    <w:rsid w:val="00DA3093"/>
    <w:rsid w:val="00DA316F"/>
    <w:rsid w:val="00DA32A4"/>
    <w:rsid w:val="00DA33D1"/>
    <w:rsid w:val="00DA344F"/>
    <w:rsid w:val="00DA3457"/>
    <w:rsid w:val="00DA369F"/>
    <w:rsid w:val="00DA37C6"/>
    <w:rsid w:val="00DA3806"/>
    <w:rsid w:val="00DA39B8"/>
    <w:rsid w:val="00DA3B04"/>
    <w:rsid w:val="00DA3B8E"/>
    <w:rsid w:val="00DA410D"/>
    <w:rsid w:val="00DA416A"/>
    <w:rsid w:val="00DA437E"/>
    <w:rsid w:val="00DA43C0"/>
    <w:rsid w:val="00DA43CA"/>
    <w:rsid w:val="00DA43E9"/>
    <w:rsid w:val="00DA43FC"/>
    <w:rsid w:val="00DA4420"/>
    <w:rsid w:val="00DA4423"/>
    <w:rsid w:val="00DA4498"/>
    <w:rsid w:val="00DA44C1"/>
    <w:rsid w:val="00DA458E"/>
    <w:rsid w:val="00DA4815"/>
    <w:rsid w:val="00DA4899"/>
    <w:rsid w:val="00DA48B0"/>
    <w:rsid w:val="00DA4A85"/>
    <w:rsid w:val="00DA4A9D"/>
    <w:rsid w:val="00DA4BB1"/>
    <w:rsid w:val="00DA4EAC"/>
    <w:rsid w:val="00DA4F7B"/>
    <w:rsid w:val="00DA529C"/>
    <w:rsid w:val="00DA52A0"/>
    <w:rsid w:val="00DA53B7"/>
    <w:rsid w:val="00DA5522"/>
    <w:rsid w:val="00DA57F6"/>
    <w:rsid w:val="00DA57FD"/>
    <w:rsid w:val="00DA581B"/>
    <w:rsid w:val="00DA5921"/>
    <w:rsid w:val="00DA5AC8"/>
    <w:rsid w:val="00DA5BD6"/>
    <w:rsid w:val="00DA6101"/>
    <w:rsid w:val="00DA6335"/>
    <w:rsid w:val="00DA67C4"/>
    <w:rsid w:val="00DA68B8"/>
    <w:rsid w:val="00DA6984"/>
    <w:rsid w:val="00DA6BAC"/>
    <w:rsid w:val="00DA6BAF"/>
    <w:rsid w:val="00DA6C3D"/>
    <w:rsid w:val="00DA6CB5"/>
    <w:rsid w:val="00DA6CB7"/>
    <w:rsid w:val="00DA6E0B"/>
    <w:rsid w:val="00DA6F12"/>
    <w:rsid w:val="00DA701F"/>
    <w:rsid w:val="00DA7049"/>
    <w:rsid w:val="00DA7144"/>
    <w:rsid w:val="00DA7171"/>
    <w:rsid w:val="00DA736A"/>
    <w:rsid w:val="00DA7394"/>
    <w:rsid w:val="00DA768B"/>
    <w:rsid w:val="00DA77D3"/>
    <w:rsid w:val="00DA79D1"/>
    <w:rsid w:val="00DA7A81"/>
    <w:rsid w:val="00DA7CEF"/>
    <w:rsid w:val="00DA7F4B"/>
    <w:rsid w:val="00DB0649"/>
    <w:rsid w:val="00DB068F"/>
    <w:rsid w:val="00DB06CE"/>
    <w:rsid w:val="00DB070A"/>
    <w:rsid w:val="00DB0781"/>
    <w:rsid w:val="00DB07BE"/>
    <w:rsid w:val="00DB098F"/>
    <w:rsid w:val="00DB09D9"/>
    <w:rsid w:val="00DB0A7D"/>
    <w:rsid w:val="00DB0B1A"/>
    <w:rsid w:val="00DB0C7A"/>
    <w:rsid w:val="00DB0CB1"/>
    <w:rsid w:val="00DB0D81"/>
    <w:rsid w:val="00DB0E97"/>
    <w:rsid w:val="00DB1107"/>
    <w:rsid w:val="00DB112C"/>
    <w:rsid w:val="00DB12F5"/>
    <w:rsid w:val="00DB142A"/>
    <w:rsid w:val="00DB15EC"/>
    <w:rsid w:val="00DB1826"/>
    <w:rsid w:val="00DB18D2"/>
    <w:rsid w:val="00DB1925"/>
    <w:rsid w:val="00DB1927"/>
    <w:rsid w:val="00DB1B51"/>
    <w:rsid w:val="00DB1E47"/>
    <w:rsid w:val="00DB1EF6"/>
    <w:rsid w:val="00DB1FD1"/>
    <w:rsid w:val="00DB20EC"/>
    <w:rsid w:val="00DB21AD"/>
    <w:rsid w:val="00DB21B3"/>
    <w:rsid w:val="00DB2282"/>
    <w:rsid w:val="00DB22E8"/>
    <w:rsid w:val="00DB230D"/>
    <w:rsid w:val="00DB23D2"/>
    <w:rsid w:val="00DB23F7"/>
    <w:rsid w:val="00DB2456"/>
    <w:rsid w:val="00DB24C3"/>
    <w:rsid w:val="00DB2565"/>
    <w:rsid w:val="00DB2640"/>
    <w:rsid w:val="00DB269E"/>
    <w:rsid w:val="00DB27B5"/>
    <w:rsid w:val="00DB27E7"/>
    <w:rsid w:val="00DB29C3"/>
    <w:rsid w:val="00DB2A23"/>
    <w:rsid w:val="00DB2A3C"/>
    <w:rsid w:val="00DB2CEA"/>
    <w:rsid w:val="00DB2D43"/>
    <w:rsid w:val="00DB2E3E"/>
    <w:rsid w:val="00DB2E6B"/>
    <w:rsid w:val="00DB2FD1"/>
    <w:rsid w:val="00DB302E"/>
    <w:rsid w:val="00DB3041"/>
    <w:rsid w:val="00DB306A"/>
    <w:rsid w:val="00DB30D8"/>
    <w:rsid w:val="00DB3235"/>
    <w:rsid w:val="00DB3309"/>
    <w:rsid w:val="00DB33E0"/>
    <w:rsid w:val="00DB35D7"/>
    <w:rsid w:val="00DB391E"/>
    <w:rsid w:val="00DB3B66"/>
    <w:rsid w:val="00DB3B90"/>
    <w:rsid w:val="00DB3F0E"/>
    <w:rsid w:val="00DB3FB4"/>
    <w:rsid w:val="00DB40C1"/>
    <w:rsid w:val="00DB40DA"/>
    <w:rsid w:val="00DB45A9"/>
    <w:rsid w:val="00DB4661"/>
    <w:rsid w:val="00DB480E"/>
    <w:rsid w:val="00DB481D"/>
    <w:rsid w:val="00DB492B"/>
    <w:rsid w:val="00DB4DCA"/>
    <w:rsid w:val="00DB4EE7"/>
    <w:rsid w:val="00DB4EEC"/>
    <w:rsid w:val="00DB53D0"/>
    <w:rsid w:val="00DB55A3"/>
    <w:rsid w:val="00DB56AE"/>
    <w:rsid w:val="00DB593C"/>
    <w:rsid w:val="00DB5BA2"/>
    <w:rsid w:val="00DB5D87"/>
    <w:rsid w:val="00DB5DA3"/>
    <w:rsid w:val="00DB5F80"/>
    <w:rsid w:val="00DB5FDB"/>
    <w:rsid w:val="00DB6041"/>
    <w:rsid w:val="00DB6132"/>
    <w:rsid w:val="00DB6293"/>
    <w:rsid w:val="00DB6295"/>
    <w:rsid w:val="00DB64D1"/>
    <w:rsid w:val="00DB65DC"/>
    <w:rsid w:val="00DB666C"/>
    <w:rsid w:val="00DB6819"/>
    <w:rsid w:val="00DB68E8"/>
    <w:rsid w:val="00DB6ABC"/>
    <w:rsid w:val="00DB6AD7"/>
    <w:rsid w:val="00DB6B72"/>
    <w:rsid w:val="00DB6BE2"/>
    <w:rsid w:val="00DB70BA"/>
    <w:rsid w:val="00DB7110"/>
    <w:rsid w:val="00DB7168"/>
    <w:rsid w:val="00DB7268"/>
    <w:rsid w:val="00DB7356"/>
    <w:rsid w:val="00DB76A3"/>
    <w:rsid w:val="00DB7721"/>
    <w:rsid w:val="00DB77BC"/>
    <w:rsid w:val="00DB77C7"/>
    <w:rsid w:val="00DB7876"/>
    <w:rsid w:val="00DB7C00"/>
    <w:rsid w:val="00DB7CD5"/>
    <w:rsid w:val="00DB7D24"/>
    <w:rsid w:val="00DB7DCE"/>
    <w:rsid w:val="00DB7E85"/>
    <w:rsid w:val="00DB7FAD"/>
    <w:rsid w:val="00DC00D8"/>
    <w:rsid w:val="00DC00F8"/>
    <w:rsid w:val="00DC03A6"/>
    <w:rsid w:val="00DC04A7"/>
    <w:rsid w:val="00DC0666"/>
    <w:rsid w:val="00DC0675"/>
    <w:rsid w:val="00DC07D0"/>
    <w:rsid w:val="00DC0837"/>
    <w:rsid w:val="00DC089A"/>
    <w:rsid w:val="00DC099C"/>
    <w:rsid w:val="00DC09CD"/>
    <w:rsid w:val="00DC09D1"/>
    <w:rsid w:val="00DC1040"/>
    <w:rsid w:val="00DC1092"/>
    <w:rsid w:val="00DC10F6"/>
    <w:rsid w:val="00DC120C"/>
    <w:rsid w:val="00DC145E"/>
    <w:rsid w:val="00DC1509"/>
    <w:rsid w:val="00DC16CD"/>
    <w:rsid w:val="00DC16FC"/>
    <w:rsid w:val="00DC171C"/>
    <w:rsid w:val="00DC175B"/>
    <w:rsid w:val="00DC1848"/>
    <w:rsid w:val="00DC185A"/>
    <w:rsid w:val="00DC1920"/>
    <w:rsid w:val="00DC1969"/>
    <w:rsid w:val="00DC19DE"/>
    <w:rsid w:val="00DC1A74"/>
    <w:rsid w:val="00DC1B1C"/>
    <w:rsid w:val="00DC1B25"/>
    <w:rsid w:val="00DC1B58"/>
    <w:rsid w:val="00DC1B5D"/>
    <w:rsid w:val="00DC1C13"/>
    <w:rsid w:val="00DC1D39"/>
    <w:rsid w:val="00DC1D3F"/>
    <w:rsid w:val="00DC1DEF"/>
    <w:rsid w:val="00DC1E09"/>
    <w:rsid w:val="00DC1F35"/>
    <w:rsid w:val="00DC204A"/>
    <w:rsid w:val="00DC20FD"/>
    <w:rsid w:val="00DC2270"/>
    <w:rsid w:val="00DC22A4"/>
    <w:rsid w:val="00DC22C8"/>
    <w:rsid w:val="00DC22D3"/>
    <w:rsid w:val="00DC25BF"/>
    <w:rsid w:val="00DC2630"/>
    <w:rsid w:val="00DC2912"/>
    <w:rsid w:val="00DC2AEE"/>
    <w:rsid w:val="00DC2D29"/>
    <w:rsid w:val="00DC2D60"/>
    <w:rsid w:val="00DC2FEB"/>
    <w:rsid w:val="00DC304C"/>
    <w:rsid w:val="00DC30A3"/>
    <w:rsid w:val="00DC30D6"/>
    <w:rsid w:val="00DC3307"/>
    <w:rsid w:val="00DC334B"/>
    <w:rsid w:val="00DC336B"/>
    <w:rsid w:val="00DC336D"/>
    <w:rsid w:val="00DC33FF"/>
    <w:rsid w:val="00DC3580"/>
    <w:rsid w:val="00DC359F"/>
    <w:rsid w:val="00DC3601"/>
    <w:rsid w:val="00DC364A"/>
    <w:rsid w:val="00DC37C4"/>
    <w:rsid w:val="00DC3BC1"/>
    <w:rsid w:val="00DC3D09"/>
    <w:rsid w:val="00DC3DAF"/>
    <w:rsid w:val="00DC3E50"/>
    <w:rsid w:val="00DC4046"/>
    <w:rsid w:val="00DC4087"/>
    <w:rsid w:val="00DC409A"/>
    <w:rsid w:val="00DC40F1"/>
    <w:rsid w:val="00DC4132"/>
    <w:rsid w:val="00DC430A"/>
    <w:rsid w:val="00DC446C"/>
    <w:rsid w:val="00DC4482"/>
    <w:rsid w:val="00DC45A3"/>
    <w:rsid w:val="00DC473B"/>
    <w:rsid w:val="00DC4743"/>
    <w:rsid w:val="00DC4ADF"/>
    <w:rsid w:val="00DC4CCF"/>
    <w:rsid w:val="00DC4CFB"/>
    <w:rsid w:val="00DC4DBE"/>
    <w:rsid w:val="00DC4F5E"/>
    <w:rsid w:val="00DC50C4"/>
    <w:rsid w:val="00DC5123"/>
    <w:rsid w:val="00DC52E2"/>
    <w:rsid w:val="00DC53E5"/>
    <w:rsid w:val="00DC547F"/>
    <w:rsid w:val="00DC57EA"/>
    <w:rsid w:val="00DC5809"/>
    <w:rsid w:val="00DC581C"/>
    <w:rsid w:val="00DC58B5"/>
    <w:rsid w:val="00DC5A2E"/>
    <w:rsid w:val="00DC5B12"/>
    <w:rsid w:val="00DC5D04"/>
    <w:rsid w:val="00DC5D88"/>
    <w:rsid w:val="00DC5E59"/>
    <w:rsid w:val="00DC6047"/>
    <w:rsid w:val="00DC6404"/>
    <w:rsid w:val="00DC6413"/>
    <w:rsid w:val="00DC6532"/>
    <w:rsid w:val="00DC6586"/>
    <w:rsid w:val="00DC66DA"/>
    <w:rsid w:val="00DC670B"/>
    <w:rsid w:val="00DC673E"/>
    <w:rsid w:val="00DC676E"/>
    <w:rsid w:val="00DC69A9"/>
    <w:rsid w:val="00DC69B8"/>
    <w:rsid w:val="00DC69F5"/>
    <w:rsid w:val="00DC6A38"/>
    <w:rsid w:val="00DC6C57"/>
    <w:rsid w:val="00DC6D8E"/>
    <w:rsid w:val="00DC6E02"/>
    <w:rsid w:val="00DC6E03"/>
    <w:rsid w:val="00DC6F5B"/>
    <w:rsid w:val="00DC6F84"/>
    <w:rsid w:val="00DC7142"/>
    <w:rsid w:val="00DC7172"/>
    <w:rsid w:val="00DC719D"/>
    <w:rsid w:val="00DC71B1"/>
    <w:rsid w:val="00DC71B8"/>
    <w:rsid w:val="00DC7272"/>
    <w:rsid w:val="00DC731E"/>
    <w:rsid w:val="00DC7338"/>
    <w:rsid w:val="00DC73E3"/>
    <w:rsid w:val="00DC74C2"/>
    <w:rsid w:val="00DC7703"/>
    <w:rsid w:val="00DC775D"/>
    <w:rsid w:val="00DC77F6"/>
    <w:rsid w:val="00DC7A3A"/>
    <w:rsid w:val="00DC7AB1"/>
    <w:rsid w:val="00DC7C00"/>
    <w:rsid w:val="00DC7E42"/>
    <w:rsid w:val="00DC7EED"/>
    <w:rsid w:val="00DC7F97"/>
    <w:rsid w:val="00DD004F"/>
    <w:rsid w:val="00DD031A"/>
    <w:rsid w:val="00DD0363"/>
    <w:rsid w:val="00DD03BC"/>
    <w:rsid w:val="00DD0440"/>
    <w:rsid w:val="00DD0759"/>
    <w:rsid w:val="00DD09DC"/>
    <w:rsid w:val="00DD0B6C"/>
    <w:rsid w:val="00DD0B87"/>
    <w:rsid w:val="00DD0BE9"/>
    <w:rsid w:val="00DD0C64"/>
    <w:rsid w:val="00DD0DAF"/>
    <w:rsid w:val="00DD0EC4"/>
    <w:rsid w:val="00DD129F"/>
    <w:rsid w:val="00DD138F"/>
    <w:rsid w:val="00DD14A7"/>
    <w:rsid w:val="00DD179D"/>
    <w:rsid w:val="00DD197F"/>
    <w:rsid w:val="00DD19A8"/>
    <w:rsid w:val="00DD1B76"/>
    <w:rsid w:val="00DD1CDA"/>
    <w:rsid w:val="00DD1D40"/>
    <w:rsid w:val="00DD1EDB"/>
    <w:rsid w:val="00DD2026"/>
    <w:rsid w:val="00DD20D1"/>
    <w:rsid w:val="00DD2257"/>
    <w:rsid w:val="00DD24C8"/>
    <w:rsid w:val="00DD2544"/>
    <w:rsid w:val="00DD2589"/>
    <w:rsid w:val="00DD2751"/>
    <w:rsid w:val="00DD2770"/>
    <w:rsid w:val="00DD27BA"/>
    <w:rsid w:val="00DD2996"/>
    <w:rsid w:val="00DD2AC3"/>
    <w:rsid w:val="00DD2BA7"/>
    <w:rsid w:val="00DD2C33"/>
    <w:rsid w:val="00DD2FFD"/>
    <w:rsid w:val="00DD310D"/>
    <w:rsid w:val="00DD32F7"/>
    <w:rsid w:val="00DD3436"/>
    <w:rsid w:val="00DD34B5"/>
    <w:rsid w:val="00DD3517"/>
    <w:rsid w:val="00DD36D5"/>
    <w:rsid w:val="00DD3723"/>
    <w:rsid w:val="00DD3911"/>
    <w:rsid w:val="00DD3B9D"/>
    <w:rsid w:val="00DD3BB4"/>
    <w:rsid w:val="00DD3C8E"/>
    <w:rsid w:val="00DD3E0D"/>
    <w:rsid w:val="00DD3E34"/>
    <w:rsid w:val="00DD3FBF"/>
    <w:rsid w:val="00DD405F"/>
    <w:rsid w:val="00DD4231"/>
    <w:rsid w:val="00DD44EB"/>
    <w:rsid w:val="00DD44F7"/>
    <w:rsid w:val="00DD453D"/>
    <w:rsid w:val="00DD46F1"/>
    <w:rsid w:val="00DD4C55"/>
    <w:rsid w:val="00DD4CD7"/>
    <w:rsid w:val="00DD4CDC"/>
    <w:rsid w:val="00DD4D1D"/>
    <w:rsid w:val="00DD4D8E"/>
    <w:rsid w:val="00DD4E8B"/>
    <w:rsid w:val="00DD4E95"/>
    <w:rsid w:val="00DD4ECE"/>
    <w:rsid w:val="00DD4EE2"/>
    <w:rsid w:val="00DD4F41"/>
    <w:rsid w:val="00DD503C"/>
    <w:rsid w:val="00DD5071"/>
    <w:rsid w:val="00DD527F"/>
    <w:rsid w:val="00DD5377"/>
    <w:rsid w:val="00DD54F4"/>
    <w:rsid w:val="00DD54FE"/>
    <w:rsid w:val="00DD559F"/>
    <w:rsid w:val="00DD561A"/>
    <w:rsid w:val="00DD57E4"/>
    <w:rsid w:val="00DD5867"/>
    <w:rsid w:val="00DD5AEB"/>
    <w:rsid w:val="00DD5DB9"/>
    <w:rsid w:val="00DD5DE2"/>
    <w:rsid w:val="00DD6164"/>
    <w:rsid w:val="00DD62B4"/>
    <w:rsid w:val="00DD6348"/>
    <w:rsid w:val="00DD6362"/>
    <w:rsid w:val="00DD6A53"/>
    <w:rsid w:val="00DD6ABB"/>
    <w:rsid w:val="00DD6BA4"/>
    <w:rsid w:val="00DD6BD2"/>
    <w:rsid w:val="00DD6C03"/>
    <w:rsid w:val="00DD6C0E"/>
    <w:rsid w:val="00DD6C40"/>
    <w:rsid w:val="00DD6CE1"/>
    <w:rsid w:val="00DD6D69"/>
    <w:rsid w:val="00DD6DE0"/>
    <w:rsid w:val="00DD6E17"/>
    <w:rsid w:val="00DD6E1D"/>
    <w:rsid w:val="00DD6E6C"/>
    <w:rsid w:val="00DD6FE2"/>
    <w:rsid w:val="00DD700A"/>
    <w:rsid w:val="00DD71BC"/>
    <w:rsid w:val="00DD7260"/>
    <w:rsid w:val="00DD732D"/>
    <w:rsid w:val="00DD7401"/>
    <w:rsid w:val="00DD7423"/>
    <w:rsid w:val="00DD7552"/>
    <w:rsid w:val="00DD759E"/>
    <w:rsid w:val="00DD75A0"/>
    <w:rsid w:val="00DD75AB"/>
    <w:rsid w:val="00DD75E7"/>
    <w:rsid w:val="00DD7667"/>
    <w:rsid w:val="00DD7886"/>
    <w:rsid w:val="00DD78ED"/>
    <w:rsid w:val="00DD7A26"/>
    <w:rsid w:val="00DD7A42"/>
    <w:rsid w:val="00DD7AF5"/>
    <w:rsid w:val="00DD7C29"/>
    <w:rsid w:val="00DD7DBB"/>
    <w:rsid w:val="00DD7E70"/>
    <w:rsid w:val="00DE00FB"/>
    <w:rsid w:val="00DE0169"/>
    <w:rsid w:val="00DE01A1"/>
    <w:rsid w:val="00DE03EB"/>
    <w:rsid w:val="00DE049E"/>
    <w:rsid w:val="00DE055B"/>
    <w:rsid w:val="00DE05C7"/>
    <w:rsid w:val="00DE062F"/>
    <w:rsid w:val="00DE063B"/>
    <w:rsid w:val="00DE08D8"/>
    <w:rsid w:val="00DE0AC5"/>
    <w:rsid w:val="00DE0B9F"/>
    <w:rsid w:val="00DE0BDF"/>
    <w:rsid w:val="00DE0CAD"/>
    <w:rsid w:val="00DE0D80"/>
    <w:rsid w:val="00DE0DD7"/>
    <w:rsid w:val="00DE0DD9"/>
    <w:rsid w:val="00DE0EB9"/>
    <w:rsid w:val="00DE0F39"/>
    <w:rsid w:val="00DE0F58"/>
    <w:rsid w:val="00DE108F"/>
    <w:rsid w:val="00DE10B4"/>
    <w:rsid w:val="00DE11A4"/>
    <w:rsid w:val="00DE1421"/>
    <w:rsid w:val="00DE16B5"/>
    <w:rsid w:val="00DE16BF"/>
    <w:rsid w:val="00DE175A"/>
    <w:rsid w:val="00DE190E"/>
    <w:rsid w:val="00DE19EB"/>
    <w:rsid w:val="00DE1C8D"/>
    <w:rsid w:val="00DE1CD8"/>
    <w:rsid w:val="00DE20EC"/>
    <w:rsid w:val="00DE2183"/>
    <w:rsid w:val="00DE21C8"/>
    <w:rsid w:val="00DE21D5"/>
    <w:rsid w:val="00DE21EB"/>
    <w:rsid w:val="00DE2370"/>
    <w:rsid w:val="00DE2542"/>
    <w:rsid w:val="00DE2559"/>
    <w:rsid w:val="00DE2660"/>
    <w:rsid w:val="00DE2675"/>
    <w:rsid w:val="00DE26AD"/>
    <w:rsid w:val="00DE2874"/>
    <w:rsid w:val="00DE289D"/>
    <w:rsid w:val="00DE2BFB"/>
    <w:rsid w:val="00DE2E27"/>
    <w:rsid w:val="00DE2FC5"/>
    <w:rsid w:val="00DE3012"/>
    <w:rsid w:val="00DE30F9"/>
    <w:rsid w:val="00DE30FA"/>
    <w:rsid w:val="00DE316A"/>
    <w:rsid w:val="00DE31CA"/>
    <w:rsid w:val="00DE3346"/>
    <w:rsid w:val="00DE33A2"/>
    <w:rsid w:val="00DE3471"/>
    <w:rsid w:val="00DE3473"/>
    <w:rsid w:val="00DE3522"/>
    <w:rsid w:val="00DE3603"/>
    <w:rsid w:val="00DE3625"/>
    <w:rsid w:val="00DE3660"/>
    <w:rsid w:val="00DE3957"/>
    <w:rsid w:val="00DE398F"/>
    <w:rsid w:val="00DE3B1B"/>
    <w:rsid w:val="00DE3BAA"/>
    <w:rsid w:val="00DE3C17"/>
    <w:rsid w:val="00DE3C79"/>
    <w:rsid w:val="00DE3D1B"/>
    <w:rsid w:val="00DE3D95"/>
    <w:rsid w:val="00DE4380"/>
    <w:rsid w:val="00DE4546"/>
    <w:rsid w:val="00DE456E"/>
    <w:rsid w:val="00DE45DA"/>
    <w:rsid w:val="00DE4815"/>
    <w:rsid w:val="00DE4A51"/>
    <w:rsid w:val="00DE4B4C"/>
    <w:rsid w:val="00DE4DBE"/>
    <w:rsid w:val="00DE4DD5"/>
    <w:rsid w:val="00DE4DDC"/>
    <w:rsid w:val="00DE508B"/>
    <w:rsid w:val="00DE50A3"/>
    <w:rsid w:val="00DE5116"/>
    <w:rsid w:val="00DE51E6"/>
    <w:rsid w:val="00DE5464"/>
    <w:rsid w:val="00DE5514"/>
    <w:rsid w:val="00DE563D"/>
    <w:rsid w:val="00DE57A0"/>
    <w:rsid w:val="00DE5A7F"/>
    <w:rsid w:val="00DE5BFE"/>
    <w:rsid w:val="00DE5C64"/>
    <w:rsid w:val="00DE5D27"/>
    <w:rsid w:val="00DE5FC5"/>
    <w:rsid w:val="00DE605E"/>
    <w:rsid w:val="00DE6185"/>
    <w:rsid w:val="00DE6452"/>
    <w:rsid w:val="00DE65D2"/>
    <w:rsid w:val="00DE675A"/>
    <w:rsid w:val="00DE6880"/>
    <w:rsid w:val="00DE6A6E"/>
    <w:rsid w:val="00DE6ABC"/>
    <w:rsid w:val="00DE6C8D"/>
    <w:rsid w:val="00DE6EDF"/>
    <w:rsid w:val="00DE718C"/>
    <w:rsid w:val="00DE7204"/>
    <w:rsid w:val="00DE7237"/>
    <w:rsid w:val="00DE7307"/>
    <w:rsid w:val="00DE7484"/>
    <w:rsid w:val="00DE7786"/>
    <w:rsid w:val="00DE7816"/>
    <w:rsid w:val="00DE784B"/>
    <w:rsid w:val="00DE78C5"/>
    <w:rsid w:val="00DE7AFB"/>
    <w:rsid w:val="00DE7B46"/>
    <w:rsid w:val="00DE7C39"/>
    <w:rsid w:val="00DE7C42"/>
    <w:rsid w:val="00DE7E33"/>
    <w:rsid w:val="00DE7EB0"/>
    <w:rsid w:val="00DF0080"/>
    <w:rsid w:val="00DF00CA"/>
    <w:rsid w:val="00DF01C0"/>
    <w:rsid w:val="00DF02C7"/>
    <w:rsid w:val="00DF038F"/>
    <w:rsid w:val="00DF05E4"/>
    <w:rsid w:val="00DF06B4"/>
    <w:rsid w:val="00DF0771"/>
    <w:rsid w:val="00DF08B9"/>
    <w:rsid w:val="00DF08F3"/>
    <w:rsid w:val="00DF08FD"/>
    <w:rsid w:val="00DF0979"/>
    <w:rsid w:val="00DF0B31"/>
    <w:rsid w:val="00DF0B6B"/>
    <w:rsid w:val="00DF0C25"/>
    <w:rsid w:val="00DF0C41"/>
    <w:rsid w:val="00DF0D7D"/>
    <w:rsid w:val="00DF0E0A"/>
    <w:rsid w:val="00DF0E24"/>
    <w:rsid w:val="00DF0EDD"/>
    <w:rsid w:val="00DF148D"/>
    <w:rsid w:val="00DF1681"/>
    <w:rsid w:val="00DF1724"/>
    <w:rsid w:val="00DF17D0"/>
    <w:rsid w:val="00DF18E0"/>
    <w:rsid w:val="00DF19AB"/>
    <w:rsid w:val="00DF1AD7"/>
    <w:rsid w:val="00DF1BFC"/>
    <w:rsid w:val="00DF1DB7"/>
    <w:rsid w:val="00DF1E4A"/>
    <w:rsid w:val="00DF1EBF"/>
    <w:rsid w:val="00DF1ED9"/>
    <w:rsid w:val="00DF1F0C"/>
    <w:rsid w:val="00DF1F92"/>
    <w:rsid w:val="00DF2190"/>
    <w:rsid w:val="00DF21A3"/>
    <w:rsid w:val="00DF2237"/>
    <w:rsid w:val="00DF22F4"/>
    <w:rsid w:val="00DF2321"/>
    <w:rsid w:val="00DF2360"/>
    <w:rsid w:val="00DF256B"/>
    <w:rsid w:val="00DF260C"/>
    <w:rsid w:val="00DF2A05"/>
    <w:rsid w:val="00DF2B0D"/>
    <w:rsid w:val="00DF2CC0"/>
    <w:rsid w:val="00DF2D3C"/>
    <w:rsid w:val="00DF2E44"/>
    <w:rsid w:val="00DF311D"/>
    <w:rsid w:val="00DF31C4"/>
    <w:rsid w:val="00DF31E3"/>
    <w:rsid w:val="00DF323D"/>
    <w:rsid w:val="00DF3410"/>
    <w:rsid w:val="00DF3478"/>
    <w:rsid w:val="00DF34AE"/>
    <w:rsid w:val="00DF352D"/>
    <w:rsid w:val="00DF354F"/>
    <w:rsid w:val="00DF35C3"/>
    <w:rsid w:val="00DF35E8"/>
    <w:rsid w:val="00DF3C5C"/>
    <w:rsid w:val="00DF3F5D"/>
    <w:rsid w:val="00DF40CF"/>
    <w:rsid w:val="00DF4170"/>
    <w:rsid w:val="00DF42D9"/>
    <w:rsid w:val="00DF4394"/>
    <w:rsid w:val="00DF4416"/>
    <w:rsid w:val="00DF44F1"/>
    <w:rsid w:val="00DF4548"/>
    <w:rsid w:val="00DF461B"/>
    <w:rsid w:val="00DF4684"/>
    <w:rsid w:val="00DF47A2"/>
    <w:rsid w:val="00DF47D1"/>
    <w:rsid w:val="00DF4898"/>
    <w:rsid w:val="00DF491A"/>
    <w:rsid w:val="00DF4A06"/>
    <w:rsid w:val="00DF4A27"/>
    <w:rsid w:val="00DF4A47"/>
    <w:rsid w:val="00DF4E01"/>
    <w:rsid w:val="00DF4E34"/>
    <w:rsid w:val="00DF4F43"/>
    <w:rsid w:val="00DF4FFA"/>
    <w:rsid w:val="00DF5107"/>
    <w:rsid w:val="00DF51F5"/>
    <w:rsid w:val="00DF5299"/>
    <w:rsid w:val="00DF55B7"/>
    <w:rsid w:val="00DF5884"/>
    <w:rsid w:val="00DF5918"/>
    <w:rsid w:val="00DF59DD"/>
    <w:rsid w:val="00DF5AA3"/>
    <w:rsid w:val="00DF5AA9"/>
    <w:rsid w:val="00DF5B07"/>
    <w:rsid w:val="00DF5C73"/>
    <w:rsid w:val="00DF5C9D"/>
    <w:rsid w:val="00DF60B9"/>
    <w:rsid w:val="00DF6486"/>
    <w:rsid w:val="00DF64C2"/>
    <w:rsid w:val="00DF655D"/>
    <w:rsid w:val="00DF66A2"/>
    <w:rsid w:val="00DF6764"/>
    <w:rsid w:val="00DF67C2"/>
    <w:rsid w:val="00DF691E"/>
    <w:rsid w:val="00DF6B4F"/>
    <w:rsid w:val="00DF6B71"/>
    <w:rsid w:val="00DF6BE7"/>
    <w:rsid w:val="00DF6BEA"/>
    <w:rsid w:val="00DF6C4E"/>
    <w:rsid w:val="00DF6CFA"/>
    <w:rsid w:val="00DF6EDE"/>
    <w:rsid w:val="00DF706E"/>
    <w:rsid w:val="00DF7150"/>
    <w:rsid w:val="00DF71A7"/>
    <w:rsid w:val="00DF71D6"/>
    <w:rsid w:val="00DF7251"/>
    <w:rsid w:val="00DF7314"/>
    <w:rsid w:val="00DF7339"/>
    <w:rsid w:val="00DF739C"/>
    <w:rsid w:val="00DF760B"/>
    <w:rsid w:val="00DF7675"/>
    <w:rsid w:val="00DF772A"/>
    <w:rsid w:val="00DF7857"/>
    <w:rsid w:val="00DF7916"/>
    <w:rsid w:val="00DF7962"/>
    <w:rsid w:val="00DF7980"/>
    <w:rsid w:val="00DF7981"/>
    <w:rsid w:val="00DF7A03"/>
    <w:rsid w:val="00DF7A2F"/>
    <w:rsid w:val="00DF7C1F"/>
    <w:rsid w:val="00E000D6"/>
    <w:rsid w:val="00E00337"/>
    <w:rsid w:val="00E00699"/>
    <w:rsid w:val="00E00944"/>
    <w:rsid w:val="00E00A8A"/>
    <w:rsid w:val="00E00B5A"/>
    <w:rsid w:val="00E00CD5"/>
    <w:rsid w:val="00E00DD5"/>
    <w:rsid w:val="00E00FA3"/>
    <w:rsid w:val="00E00FEF"/>
    <w:rsid w:val="00E010C5"/>
    <w:rsid w:val="00E010D1"/>
    <w:rsid w:val="00E01240"/>
    <w:rsid w:val="00E01250"/>
    <w:rsid w:val="00E01304"/>
    <w:rsid w:val="00E015A7"/>
    <w:rsid w:val="00E0164A"/>
    <w:rsid w:val="00E016EA"/>
    <w:rsid w:val="00E0189B"/>
    <w:rsid w:val="00E01B97"/>
    <w:rsid w:val="00E01E77"/>
    <w:rsid w:val="00E01FB4"/>
    <w:rsid w:val="00E020B0"/>
    <w:rsid w:val="00E020FD"/>
    <w:rsid w:val="00E0227B"/>
    <w:rsid w:val="00E0232A"/>
    <w:rsid w:val="00E024B8"/>
    <w:rsid w:val="00E02715"/>
    <w:rsid w:val="00E0276C"/>
    <w:rsid w:val="00E028A9"/>
    <w:rsid w:val="00E029A6"/>
    <w:rsid w:val="00E02BD3"/>
    <w:rsid w:val="00E02D81"/>
    <w:rsid w:val="00E02EFD"/>
    <w:rsid w:val="00E03328"/>
    <w:rsid w:val="00E03449"/>
    <w:rsid w:val="00E03600"/>
    <w:rsid w:val="00E0361E"/>
    <w:rsid w:val="00E03935"/>
    <w:rsid w:val="00E03BEB"/>
    <w:rsid w:val="00E03E7A"/>
    <w:rsid w:val="00E03FDD"/>
    <w:rsid w:val="00E041C1"/>
    <w:rsid w:val="00E042D8"/>
    <w:rsid w:val="00E043F3"/>
    <w:rsid w:val="00E04636"/>
    <w:rsid w:val="00E0469F"/>
    <w:rsid w:val="00E04A41"/>
    <w:rsid w:val="00E04BD2"/>
    <w:rsid w:val="00E04BDF"/>
    <w:rsid w:val="00E04C4A"/>
    <w:rsid w:val="00E04CCE"/>
    <w:rsid w:val="00E04DE4"/>
    <w:rsid w:val="00E04E89"/>
    <w:rsid w:val="00E04FFA"/>
    <w:rsid w:val="00E051CC"/>
    <w:rsid w:val="00E05273"/>
    <w:rsid w:val="00E053CA"/>
    <w:rsid w:val="00E055FA"/>
    <w:rsid w:val="00E056DB"/>
    <w:rsid w:val="00E0571C"/>
    <w:rsid w:val="00E057FA"/>
    <w:rsid w:val="00E0586C"/>
    <w:rsid w:val="00E05946"/>
    <w:rsid w:val="00E05A75"/>
    <w:rsid w:val="00E05A8F"/>
    <w:rsid w:val="00E05BF7"/>
    <w:rsid w:val="00E05F5A"/>
    <w:rsid w:val="00E060E9"/>
    <w:rsid w:val="00E06136"/>
    <w:rsid w:val="00E06186"/>
    <w:rsid w:val="00E062E9"/>
    <w:rsid w:val="00E0642D"/>
    <w:rsid w:val="00E066FA"/>
    <w:rsid w:val="00E067C8"/>
    <w:rsid w:val="00E068BF"/>
    <w:rsid w:val="00E06B0C"/>
    <w:rsid w:val="00E06B95"/>
    <w:rsid w:val="00E06C0F"/>
    <w:rsid w:val="00E06CA1"/>
    <w:rsid w:val="00E06CA9"/>
    <w:rsid w:val="00E06CE2"/>
    <w:rsid w:val="00E06CF7"/>
    <w:rsid w:val="00E06E22"/>
    <w:rsid w:val="00E071E0"/>
    <w:rsid w:val="00E07335"/>
    <w:rsid w:val="00E0757C"/>
    <w:rsid w:val="00E0761A"/>
    <w:rsid w:val="00E0762F"/>
    <w:rsid w:val="00E076FF"/>
    <w:rsid w:val="00E07731"/>
    <w:rsid w:val="00E07858"/>
    <w:rsid w:val="00E07A9A"/>
    <w:rsid w:val="00E07B4E"/>
    <w:rsid w:val="00E07C06"/>
    <w:rsid w:val="00E07D0B"/>
    <w:rsid w:val="00E07E5F"/>
    <w:rsid w:val="00E10059"/>
    <w:rsid w:val="00E10293"/>
    <w:rsid w:val="00E102D0"/>
    <w:rsid w:val="00E104B9"/>
    <w:rsid w:val="00E10533"/>
    <w:rsid w:val="00E10635"/>
    <w:rsid w:val="00E106E5"/>
    <w:rsid w:val="00E107CB"/>
    <w:rsid w:val="00E1090D"/>
    <w:rsid w:val="00E10B05"/>
    <w:rsid w:val="00E10F15"/>
    <w:rsid w:val="00E10F54"/>
    <w:rsid w:val="00E1100D"/>
    <w:rsid w:val="00E110B5"/>
    <w:rsid w:val="00E11480"/>
    <w:rsid w:val="00E1162A"/>
    <w:rsid w:val="00E11950"/>
    <w:rsid w:val="00E11A3A"/>
    <w:rsid w:val="00E11AAF"/>
    <w:rsid w:val="00E11CB5"/>
    <w:rsid w:val="00E11D47"/>
    <w:rsid w:val="00E11F00"/>
    <w:rsid w:val="00E12005"/>
    <w:rsid w:val="00E122D7"/>
    <w:rsid w:val="00E1233D"/>
    <w:rsid w:val="00E123D0"/>
    <w:rsid w:val="00E12664"/>
    <w:rsid w:val="00E126A0"/>
    <w:rsid w:val="00E126D2"/>
    <w:rsid w:val="00E126E0"/>
    <w:rsid w:val="00E127B3"/>
    <w:rsid w:val="00E128D4"/>
    <w:rsid w:val="00E12AFE"/>
    <w:rsid w:val="00E12BC7"/>
    <w:rsid w:val="00E12C1E"/>
    <w:rsid w:val="00E12C9A"/>
    <w:rsid w:val="00E12D91"/>
    <w:rsid w:val="00E12DBE"/>
    <w:rsid w:val="00E12EA4"/>
    <w:rsid w:val="00E13013"/>
    <w:rsid w:val="00E130CC"/>
    <w:rsid w:val="00E1321C"/>
    <w:rsid w:val="00E132B0"/>
    <w:rsid w:val="00E1356D"/>
    <w:rsid w:val="00E135B0"/>
    <w:rsid w:val="00E138B6"/>
    <w:rsid w:val="00E13A38"/>
    <w:rsid w:val="00E13BBE"/>
    <w:rsid w:val="00E13C22"/>
    <w:rsid w:val="00E13E71"/>
    <w:rsid w:val="00E13E72"/>
    <w:rsid w:val="00E13EB5"/>
    <w:rsid w:val="00E13F2B"/>
    <w:rsid w:val="00E13FBC"/>
    <w:rsid w:val="00E140E7"/>
    <w:rsid w:val="00E1415E"/>
    <w:rsid w:val="00E14187"/>
    <w:rsid w:val="00E142DC"/>
    <w:rsid w:val="00E14595"/>
    <w:rsid w:val="00E14780"/>
    <w:rsid w:val="00E14877"/>
    <w:rsid w:val="00E148D7"/>
    <w:rsid w:val="00E148F8"/>
    <w:rsid w:val="00E14A94"/>
    <w:rsid w:val="00E14AF8"/>
    <w:rsid w:val="00E14B4E"/>
    <w:rsid w:val="00E14C43"/>
    <w:rsid w:val="00E14F39"/>
    <w:rsid w:val="00E14F4D"/>
    <w:rsid w:val="00E14F5B"/>
    <w:rsid w:val="00E1508D"/>
    <w:rsid w:val="00E150F7"/>
    <w:rsid w:val="00E15122"/>
    <w:rsid w:val="00E15217"/>
    <w:rsid w:val="00E15383"/>
    <w:rsid w:val="00E1538F"/>
    <w:rsid w:val="00E154F4"/>
    <w:rsid w:val="00E15579"/>
    <w:rsid w:val="00E15A5E"/>
    <w:rsid w:val="00E15B3D"/>
    <w:rsid w:val="00E15BBB"/>
    <w:rsid w:val="00E15D00"/>
    <w:rsid w:val="00E15F28"/>
    <w:rsid w:val="00E15FFA"/>
    <w:rsid w:val="00E16030"/>
    <w:rsid w:val="00E160F4"/>
    <w:rsid w:val="00E161FA"/>
    <w:rsid w:val="00E1632A"/>
    <w:rsid w:val="00E16502"/>
    <w:rsid w:val="00E165FB"/>
    <w:rsid w:val="00E1687B"/>
    <w:rsid w:val="00E16B6F"/>
    <w:rsid w:val="00E16CD3"/>
    <w:rsid w:val="00E16FFC"/>
    <w:rsid w:val="00E1711F"/>
    <w:rsid w:val="00E17195"/>
    <w:rsid w:val="00E17282"/>
    <w:rsid w:val="00E175B2"/>
    <w:rsid w:val="00E17624"/>
    <w:rsid w:val="00E1762C"/>
    <w:rsid w:val="00E1784C"/>
    <w:rsid w:val="00E178DF"/>
    <w:rsid w:val="00E1792C"/>
    <w:rsid w:val="00E17A26"/>
    <w:rsid w:val="00E17A77"/>
    <w:rsid w:val="00E17A98"/>
    <w:rsid w:val="00E17ABB"/>
    <w:rsid w:val="00E17C7E"/>
    <w:rsid w:val="00E17D11"/>
    <w:rsid w:val="00E17D5C"/>
    <w:rsid w:val="00E17F38"/>
    <w:rsid w:val="00E17F46"/>
    <w:rsid w:val="00E2029A"/>
    <w:rsid w:val="00E202B6"/>
    <w:rsid w:val="00E20410"/>
    <w:rsid w:val="00E204C3"/>
    <w:rsid w:val="00E2057E"/>
    <w:rsid w:val="00E20677"/>
    <w:rsid w:val="00E20711"/>
    <w:rsid w:val="00E207B2"/>
    <w:rsid w:val="00E209A5"/>
    <w:rsid w:val="00E20DBF"/>
    <w:rsid w:val="00E20E60"/>
    <w:rsid w:val="00E20F41"/>
    <w:rsid w:val="00E21087"/>
    <w:rsid w:val="00E210E6"/>
    <w:rsid w:val="00E21134"/>
    <w:rsid w:val="00E21141"/>
    <w:rsid w:val="00E21222"/>
    <w:rsid w:val="00E213D7"/>
    <w:rsid w:val="00E214E1"/>
    <w:rsid w:val="00E215A2"/>
    <w:rsid w:val="00E2164B"/>
    <w:rsid w:val="00E2168D"/>
    <w:rsid w:val="00E21761"/>
    <w:rsid w:val="00E217E5"/>
    <w:rsid w:val="00E2181A"/>
    <w:rsid w:val="00E21A47"/>
    <w:rsid w:val="00E21A65"/>
    <w:rsid w:val="00E21D02"/>
    <w:rsid w:val="00E21EB0"/>
    <w:rsid w:val="00E21F10"/>
    <w:rsid w:val="00E21F48"/>
    <w:rsid w:val="00E21FC5"/>
    <w:rsid w:val="00E220CC"/>
    <w:rsid w:val="00E22103"/>
    <w:rsid w:val="00E2212E"/>
    <w:rsid w:val="00E22343"/>
    <w:rsid w:val="00E22345"/>
    <w:rsid w:val="00E2244C"/>
    <w:rsid w:val="00E224DF"/>
    <w:rsid w:val="00E22584"/>
    <w:rsid w:val="00E226E1"/>
    <w:rsid w:val="00E22800"/>
    <w:rsid w:val="00E22829"/>
    <w:rsid w:val="00E2285E"/>
    <w:rsid w:val="00E2285F"/>
    <w:rsid w:val="00E228BC"/>
    <w:rsid w:val="00E229F8"/>
    <w:rsid w:val="00E22B2D"/>
    <w:rsid w:val="00E22B30"/>
    <w:rsid w:val="00E22C78"/>
    <w:rsid w:val="00E22C87"/>
    <w:rsid w:val="00E22E64"/>
    <w:rsid w:val="00E22E66"/>
    <w:rsid w:val="00E22F06"/>
    <w:rsid w:val="00E23081"/>
    <w:rsid w:val="00E230D3"/>
    <w:rsid w:val="00E2310F"/>
    <w:rsid w:val="00E23374"/>
    <w:rsid w:val="00E23375"/>
    <w:rsid w:val="00E2341A"/>
    <w:rsid w:val="00E23723"/>
    <w:rsid w:val="00E2379A"/>
    <w:rsid w:val="00E23815"/>
    <w:rsid w:val="00E2399A"/>
    <w:rsid w:val="00E23A3F"/>
    <w:rsid w:val="00E23ADC"/>
    <w:rsid w:val="00E23B6D"/>
    <w:rsid w:val="00E23B72"/>
    <w:rsid w:val="00E23EC5"/>
    <w:rsid w:val="00E23F85"/>
    <w:rsid w:val="00E23FE7"/>
    <w:rsid w:val="00E240E8"/>
    <w:rsid w:val="00E241C8"/>
    <w:rsid w:val="00E2429E"/>
    <w:rsid w:val="00E242CF"/>
    <w:rsid w:val="00E24338"/>
    <w:rsid w:val="00E244B1"/>
    <w:rsid w:val="00E246C3"/>
    <w:rsid w:val="00E24968"/>
    <w:rsid w:val="00E24C0B"/>
    <w:rsid w:val="00E24D43"/>
    <w:rsid w:val="00E24D7D"/>
    <w:rsid w:val="00E24E65"/>
    <w:rsid w:val="00E25018"/>
    <w:rsid w:val="00E25098"/>
    <w:rsid w:val="00E25120"/>
    <w:rsid w:val="00E253C6"/>
    <w:rsid w:val="00E255E8"/>
    <w:rsid w:val="00E256A5"/>
    <w:rsid w:val="00E25796"/>
    <w:rsid w:val="00E25857"/>
    <w:rsid w:val="00E259AB"/>
    <w:rsid w:val="00E25AAE"/>
    <w:rsid w:val="00E25AAF"/>
    <w:rsid w:val="00E25B04"/>
    <w:rsid w:val="00E25C06"/>
    <w:rsid w:val="00E25D16"/>
    <w:rsid w:val="00E25E22"/>
    <w:rsid w:val="00E25E33"/>
    <w:rsid w:val="00E25E5C"/>
    <w:rsid w:val="00E25F21"/>
    <w:rsid w:val="00E25F85"/>
    <w:rsid w:val="00E26100"/>
    <w:rsid w:val="00E26173"/>
    <w:rsid w:val="00E2638A"/>
    <w:rsid w:val="00E263FA"/>
    <w:rsid w:val="00E26412"/>
    <w:rsid w:val="00E26418"/>
    <w:rsid w:val="00E264EC"/>
    <w:rsid w:val="00E2656F"/>
    <w:rsid w:val="00E26729"/>
    <w:rsid w:val="00E26894"/>
    <w:rsid w:val="00E26B48"/>
    <w:rsid w:val="00E26C93"/>
    <w:rsid w:val="00E26C9E"/>
    <w:rsid w:val="00E26F96"/>
    <w:rsid w:val="00E270A1"/>
    <w:rsid w:val="00E2711C"/>
    <w:rsid w:val="00E27257"/>
    <w:rsid w:val="00E272A0"/>
    <w:rsid w:val="00E2748A"/>
    <w:rsid w:val="00E275E3"/>
    <w:rsid w:val="00E27627"/>
    <w:rsid w:val="00E27716"/>
    <w:rsid w:val="00E2784F"/>
    <w:rsid w:val="00E279CD"/>
    <w:rsid w:val="00E27D9C"/>
    <w:rsid w:val="00E27E13"/>
    <w:rsid w:val="00E27EDA"/>
    <w:rsid w:val="00E27FC3"/>
    <w:rsid w:val="00E300A6"/>
    <w:rsid w:val="00E301A3"/>
    <w:rsid w:val="00E301E2"/>
    <w:rsid w:val="00E30241"/>
    <w:rsid w:val="00E30502"/>
    <w:rsid w:val="00E30548"/>
    <w:rsid w:val="00E30784"/>
    <w:rsid w:val="00E309D4"/>
    <w:rsid w:val="00E30A66"/>
    <w:rsid w:val="00E30E9A"/>
    <w:rsid w:val="00E3115C"/>
    <w:rsid w:val="00E316C6"/>
    <w:rsid w:val="00E31872"/>
    <w:rsid w:val="00E318F6"/>
    <w:rsid w:val="00E3199F"/>
    <w:rsid w:val="00E31B05"/>
    <w:rsid w:val="00E31BE2"/>
    <w:rsid w:val="00E31DC9"/>
    <w:rsid w:val="00E31DF6"/>
    <w:rsid w:val="00E31F56"/>
    <w:rsid w:val="00E32017"/>
    <w:rsid w:val="00E321F8"/>
    <w:rsid w:val="00E32270"/>
    <w:rsid w:val="00E32524"/>
    <w:rsid w:val="00E3268C"/>
    <w:rsid w:val="00E328FF"/>
    <w:rsid w:val="00E32B8F"/>
    <w:rsid w:val="00E32BD2"/>
    <w:rsid w:val="00E32C31"/>
    <w:rsid w:val="00E32C3D"/>
    <w:rsid w:val="00E32C97"/>
    <w:rsid w:val="00E32E22"/>
    <w:rsid w:val="00E32E2E"/>
    <w:rsid w:val="00E33067"/>
    <w:rsid w:val="00E330CB"/>
    <w:rsid w:val="00E330FB"/>
    <w:rsid w:val="00E33158"/>
    <w:rsid w:val="00E333EC"/>
    <w:rsid w:val="00E33522"/>
    <w:rsid w:val="00E33655"/>
    <w:rsid w:val="00E33658"/>
    <w:rsid w:val="00E338E3"/>
    <w:rsid w:val="00E33A3C"/>
    <w:rsid w:val="00E33A6D"/>
    <w:rsid w:val="00E33C4E"/>
    <w:rsid w:val="00E33C77"/>
    <w:rsid w:val="00E33D3B"/>
    <w:rsid w:val="00E33DD1"/>
    <w:rsid w:val="00E33E69"/>
    <w:rsid w:val="00E33E88"/>
    <w:rsid w:val="00E33EBA"/>
    <w:rsid w:val="00E33FDD"/>
    <w:rsid w:val="00E343AF"/>
    <w:rsid w:val="00E3448A"/>
    <w:rsid w:val="00E344C1"/>
    <w:rsid w:val="00E3451F"/>
    <w:rsid w:val="00E3470F"/>
    <w:rsid w:val="00E347D1"/>
    <w:rsid w:val="00E347E4"/>
    <w:rsid w:val="00E3486B"/>
    <w:rsid w:val="00E348D2"/>
    <w:rsid w:val="00E3490C"/>
    <w:rsid w:val="00E3492A"/>
    <w:rsid w:val="00E34946"/>
    <w:rsid w:val="00E34A10"/>
    <w:rsid w:val="00E34A44"/>
    <w:rsid w:val="00E34A7B"/>
    <w:rsid w:val="00E34AFE"/>
    <w:rsid w:val="00E34D4E"/>
    <w:rsid w:val="00E34E03"/>
    <w:rsid w:val="00E34E07"/>
    <w:rsid w:val="00E34E60"/>
    <w:rsid w:val="00E34FE1"/>
    <w:rsid w:val="00E34FEA"/>
    <w:rsid w:val="00E3513A"/>
    <w:rsid w:val="00E353D9"/>
    <w:rsid w:val="00E3551B"/>
    <w:rsid w:val="00E355B8"/>
    <w:rsid w:val="00E355F9"/>
    <w:rsid w:val="00E3563C"/>
    <w:rsid w:val="00E35646"/>
    <w:rsid w:val="00E3574D"/>
    <w:rsid w:val="00E35890"/>
    <w:rsid w:val="00E35988"/>
    <w:rsid w:val="00E35994"/>
    <w:rsid w:val="00E35B25"/>
    <w:rsid w:val="00E35BB4"/>
    <w:rsid w:val="00E35BFD"/>
    <w:rsid w:val="00E35CD8"/>
    <w:rsid w:val="00E35E2C"/>
    <w:rsid w:val="00E35F15"/>
    <w:rsid w:val="00E36148"/>
    <w:rsid w:val="00E36374"/>
    <w:rsid w:val="00E36566"/>
    <w:rsid w:val="00E36632"/>
    <w:rsid w:val="00E36671"/>
    <w:rsid w:val="00E367CF"/>
    <w:rsid w:val="00E367D5"/>
    <w:rsid w:val="00E36A2A"/>
    <w:rsid w:val="00E36A5C"/>
    <w:rsid w:val="00E36BA3"/>
    <w:rsid w:val="00E36C10"/>
    <w:rsid w:val="00E36C36"/>
    <w:rsid w:val="00E371B8"/>
    <w:rsid w:val="00E37250"/>
    <w:rsid w:val="00E37279"/>
    <w:rsid w:val="00E37448"/>
    <w:rsid w:val="00E375B4"/>
    <w:rsid w:val="00E37777"/>
    <w:rsid w:val="00E3789E"/>
    <w:rsid w:val="00E37AE0"/>
    <w:rsid w:val="00E37BB9"/>
    <w:rsid w:val="00E37BFB"/>
    <w:rsid w:val="00E37C7A"/>
    <w:rsid w:val="00E37E9D"/>
    <w:rsid w:val="00E37EAF"/>
    <w:rsid w:val="00E40100"/>
    <w:rsid w:val="00E40179"/>
    <w:rsid w:val="00E401FD"/>
    <w:rsid w:val="00E402AF"/>
    <w:rsid w:val="00E4076C"/>
    <w:rsid w:val="00E40860"/>
    <w:rsid w:val="00E4087F"/>
    <w:rsid w:val="00E40966"/>
    <w:rsid w:val="00E40A18"/>
    <w:rsid w:val="00E40BA4"/>
    <w:rsid w:val="00E40F6C"/>
    <w:rsid w:val="00E4105E"/>
    <w:rsid w:val="00E411A3"/>
    <w:rsid w:val="00E4135B"/>
    <w:rsid w:val="00E413E8"/>
    <w:rsid w:val="00E4151D"/>
    <w:rsid w:val="00E415C3"/>
    <w:rsid w:val="00E41601"/>
    <w:rsid w:val="00E416DC"/>
    <w:rsid w:val="00E417E1"/>
    <w:rsid w:val="00E418AA"/>
    <w:rsid w:val="00E41A4C"/>
    <w:rsid w:val="00E41ABB"/>
    <w:rsid w:val="00E41B3B"/>
    <w:rsid w:val="00E41B93"/>
    <w:rsid w:val="00E41E5A"/>
    <w:rsid w:val="00E420AD"/>
    <w:rsid w:val="00E420E2"/>
    <w:rsid w:val="00E42202"/>
    <w:rsid w:val="00E42211"/>
    <w:rsid w:val="00E422E5"/>
    <w:rsid w:val="00E4234D"/>
    <w:rsid w:val="00E423A9"/>
    <w:rsid w:val="00E42481"/>
    <w:rsid w:val="00E425B8"/>
    <w:rsid w:val="00E425E0"/>
    <w:rsid w:val="00E42624"/>
    <w:rsid w:val="00E42634"/>
    <w:rsid w:val="00E426B9"/>
    <w:rsid w:val="00E4270F"/>
    <w:rsid w:val="00E4276A"/>
    <w:rsid w:val="00E42783"/>
    <w:rsid w:val="00E427B7"/>
    <w:rsid w:val="00E42A74"/>
    <w:rsid w:val="00E42BEC"/>
    <w:rsid w:val="00E42C61"/>
    <w:rsid w:val="00E42DC9"/>
    <w:rsid w:val="00E42E46"/>
    <w:rsid w:val="00E42F83"/>
    <w:rsid w:val="00E4300F"/>
    <w:rsid w:val="00E431C8"/>
    <w:rsid w:val="00E433CC"/>
    <w:rsid w:val="00E43458"/>
    <w:rsid w:val="00E43529"/>
    <w:rsid w:val="00E435C9"/>
    <w:rsid w:val="00E436DA"/>
    <w:rsid w:val="00E436F1"/>
    <w:rsid w:val="00E43889"/>
    <w:rsid w:val="00E439FE"/>
    <w:rsid w:val="00E43B7F"/>
    <w:rsid w:val="00E43BCA"/>
    <w:rsid w:val="00E43C7B"/>
    <w:rsid w:val="00E43D3E"/>
    <w:rsid w:val="00E43DB5"/>
    <w:rsid w:val="00E43E3E"/>
    <w:rsid w:val="00E43F04"/>
    <w:rsid w:val="00E43FC4"/>
    <w:rsid w:val="00E4404B"/>
    <w:rsid w:val="00E440D0"/>
    <w:rsid w:val="00E44274"/>
    <w:rsid w:val="00E44387"/>
    <w:rsid w:val="00E44420"/>
    <w:rsid w:val="00E445A0"/>
    <w:rsid w:val="00E446E1"/>
    <w:rsid w:val="00E4495A"/>
    <w:rsid w:val="00E44A04"/>
    <w:rsid w:val="00E44AB7"/>
    <w:rsid w:val="00E44BA4"/>
    <w:rsid w:val="00E44BC7"/>
    <w:rsid w:val="00E44FFB"/>
    <w:rsid w:val="00E4520F"/>
    <w:rsid w:val="00E45251"/>
    <w:rsid w:val="00E45437"/>
    <w:rsid w:val="00E4552D"/>
    <w:rsid w:val="00E45619"/>
    <w:rsid w:val="00E456DB"/>
    <w:rsid w:val="00E459BC"/>
    <w:rsid w:val="00E45A37"/>
    <w:rsid w:val="00E45B87"/>
    <w:rsid w:val="00E45BA4"/>
    <w:rsid w:val="00E45C3B"/>
    <w:rsid w:val="00E45DCD"/>
    <w:rsid w:val="00E45EBB"/>
    <w:rsid w:val="00E45F56"/>
    <w:rsid w:val="00E45F5F"/>
    <w:rsid w:val="00E45F6E"/>
    <w:rsid w:val="00E460C2"/>
    <w:rsid w:val="00E4624B"/>
    <w:rsid w:val="00E4634B"/>
    <w:rsid w:val="00E4637B"/>
    <w:rsid w:val="00E46533"/>
    <w:rsid w:val="00E4673F"/>
    <w:rsid w:val="00E46813"/>
    <w:rsid w:val="00E468B1"/>
    <w:rsid w:val="00E46990"/>
    <w:rsid w:val="00E46A6C"/>
    <w:rsid w:val="00E46BB2"/>
    <w:rsid w:val="00E46BD7"/>
    <w:rsid w:val="00E46CA2"/>
    <w:rsid w:val="00E46DFD"/>
    <w:rsid w:val="00E47108"/>
    <w:rsid w:val="00E47279"/>
    <w:rsid w:val="00E472E4"/>
    <w:rsid w:val="00E474B4"/>
    <w:rsid w:val="00E47785"/>
    <w:rsid w:val="00E47857"/>
    <w:rsid w:val="00E47961"/>
    <w:rsid w:val="00E47990"/>
    <w:rsid w:val="00E47A7D"/>
    <w:rsid w:val="00E47AB5"/>
    <w:rsid w:val="00E47B05"/>
    <w:rsid w:val="00E47CB4"/>
    <w:rsid w:val="00E47CE4"/>
    <w:rsid w:val="00E47D0A"/>
    <w:rsid w:val="00E47D5E"/>
    <w:rsid w:val="00E47DFD"/>
    <w:rsid w:val="00E47F77"/>
    <w:rsid w:val="00E500FE"/>
    <w:rsid w:val="00E50237"/>
    <w:rsid w:val="00E502F3"/>
    <w:rsid w:val="00E5034B"/>
    <w:rsid w:val="00E50412"/>
    <w:rsid w:val="00E5049D"/>
    <w:rsid w:val="00E50608"/>
    <w:rsid w:val="00E50632"/>
    <w:rsid w:val="00E5087F"/>
    <w:rsid w:val="00E5093A"/>
    <w:rsid w:val="00E509C1"/>
    <w:rsid w:val="00E50A88"/>
    <w:rsid w:val="00E50CF8"/>
    <w:rsid w:val="00E50DB7"/>
    <w:rsid w:val="00E50FF8"/>
    <w:rsid w:val="00E511A5"/>
    <w:rsid w:val="00E511D7"/>
    <w:rsid w:val="00E5138D"/>
    <w:rsid w:val="00E514AF"/>
    <w:rsid w:val="00E51881"/>
    <w:rsid w:val="00E518F9"/>
    <w:rsid w:val="00E51909"/>
    <w:rsid w:val="00E519C2"/>
    <w:rsid w:val="00E51C89"/>
    <w:rsid w:val="00E51DFD"/>
    <w:rsid w:val="00E51E65"/>
    <w:rsid w:val="00E51E6E"/>
    <w:rsid w:val="00E51FB4"/>
    <w:rsid w:val="00E520DC"/>
    <w:rsid w:val="00E52167"/>
    <w:rsid w:val="00E5246F"/>
    <w:rsid w:val="00E52608"/>
    <w:rsid w:val="00E526F0"/>
    <w:rsid w:val="00E52924"/>
    <w:rsid w:val="00E529C2"/>
    <w:rsid w:val="00E529D9"/>
    <w:rsid w:val="00E52A39"/>
    <w:rsid w:val="00E52B27"/>
    <w:rsid w:val="00E52E07"/>
    <w:rsid w:val="00E52E0A"/>
    <w:rsid w:val="00E52F83"/>
    <w:rsid w:val="00E530AD"/>
    <w:rsid w:val="00E53146"/>
    <w:rsid w:val="00E53209"/>
    <w:rsid w:val="00E533BD"/>
    <w:rsid w:val="00E5355F"/>
    <w:rsid w:val="00E53659"/>
    <w:rsid w:val="00E53937"/>
    <w:rsid w:val="00E53986"/>
    <w:rsid w:val="00E53CFB"/>
    <w:rsid w:val="00E53E1D"/>
    <w:rsid w:val="00E53EC4"/>
    <w:rsid w:val="00E540EA"/>
    <w:rsid w:val="00E541B6"/>
    <w:rsid w:val="00E54379"/>
    <w:rsid w:val="00E5438A"/>
    <w:rsid w:val="00E5442B"/>
    <w:rsid w:val="00E54532"/>
    <w:rsid w:val="00E54747"/>
    <w:rsid w:val="00E547BA"/>
    <w:rsid w:val="00E54828"/>
    <w:rsid w:val="00E54877"/>
    <w:rsid w:val="00E5493E"/>
    <w:rsid w:val="00E54958"/>
    <w:rsid w:val="00E549CA"/>
    <w:rsid w:val="00E54BE7"/>
    <w:rsid w:val="00E54BF7"/>
    <w:rsid w:val="00E54C6A"/>
    <w:rsid w:val="00E54C80"/>
    <w:rsid w:val="00E54CF9"/>
    <w:rsid w:val="00E54D36"/>
    <w:rsid w:val="00E54F95"/>
    <w:rsid w:val="00E54FEE"/>
    <w:rsid w:val="00E55115"/>
    <w:rsid w:val="00E55172"/>
    <w:rsid w:val="00E5525F"/>
    <w:rsid w:val="00E55406"/>
    <w:rsid w:val="00E55489"/>
    <w:rsid w:val="00E554F3"/>
    <w:rsid w:val="00E55870"/>
    <w:rsid w:val="00E558F8"/>
    <w:rsid w:val="00E55951"/>
    <w:rsid w:val="00E55A31"/>
    <w:rsid w:val="00E55CB2"/>
    <w:rsid w:val="00E55DE9"/>
    <w:rsid w:val="00E55DFC"/>
    <w:rsid w:val="00E55ED0"/>
    <w:rsid w:val="00E55EE3"/>
    <w:rsid w:val="00E56007"/>
    <w:rsid w:val="00E56144"/>
    <w:rsid w:val="00E56187"/>
    <w:rsid w:val="00E562A4"/>
    <w:rsid w:val="00E5631E"/>
    <w:rsid w:val="00E56382"/>
    <w:rsid w:val="00E56A31"/>
    <w:rsid w:val="00E56A45"/>
    <w:rsid w:val="00E56C73"/>
    <w:rsid w:val="00E56CE6"/>
    <w:rsid w:val="00E56E83"/>
    <w:rsid w:val="00E570CA"/>
    <w:rsid w:val="00E570D1"/>
    <w:rsid w:val="00E570FC"/>
    <w:rsid w:val="00E571B3"/>
    <w:rsid w:val="00E571B9"/>
    <w:rsid w:val="00E575DC"/>
    <w:rsid w:val="00E57609"/>
    <w:rsid w:val="00E57659"/>
    <w:rsid w:val="00E576DD"/>
    <w:rsid w:val="00E576EC"/>
    <w:rsid w:val="00E57783"/>
    <w:rsid w:val="00E57839"/>
    <w:rsid w:val="00E579CD"/>
    <w:rsid w:val="00E57C0C"/>
    <w:rsid w:val="00E57C6C"/>
    <w:rsid w:val="00E57CDC"/>
    <w:rsid w:val="00E57D5B"/>
    <w:rsid w:val="00E57EE6"/>
    <w:rsid w:val="00E57EF6"/>
    <w:rsid w:val="00E57F8C"/>
    <w:rsid w:val="00E57F8F"/>
    <w:rsid w:val="00E60083"/>
    <w:rsid w:val="00E60333"/>
    <w:rsid w:val="00E60473"/>
    <w:rsid w:val="00E60578"/>
    <w:rsid w:val="00E6063B"/>
    <w:rsid w:val="00E606AD"/>
    <w:rsid w:val="00E607D6"/>
    <w:rsid w:val="00E60904"/>
    <w:rsid w:val="00E609BE"/>
    <w:rsid w:val="00E60B29"/>
    <w:rsid w:val="00E60BB2"/>
    <w:rsid w:val="00E60C72"/>
    <w:rsid w:val="00E60D45"/>
    <w:rsid w:val="00E60E5C"/>
    <w:rsid w:val="00E60EAC"/>
    <w:rsid w:val="00E60F0A"/>
    <w:rsid w:val="00E60F3C"/>
    <w:rsid w:val="00E61070"/>
    <w:rsid w:val="00E61172"/>
    <w:rsid w:val="00E61204"/>
    <w:rsid w:val="00E61220"/>
    <w:rsid w:val="00E612B5"/>
    <w:rsid w:val="00E612CA"/>
    <w:rsid w:val="00E61308"/>
    <w:rsid w:val="00E61377"/>
    <w:rsid w:val="00E613FF"/>
    <w:rsid w:val="00E6140B"/>
    <w:rsid w:val="00E614A4"/>
    <w:rsid w:val="00E61539"/>
    <w:rsid w:val="00E616DA"/>
    <w:rsid w:val="00E61702"/>
    <w:rsid w:val="00E61727"/>
    <w:rsid w:val="00E61891"/>
    <w:rsid w:val="00E61CA7"/>
    <w:rsid w:val="00E61CE6"/>
    <w:rsid w:val="00E61D85"/>
    <w:rsid w:val="00E61E5D"/>
    <w:rsid w:val="00E61E80"/>
    <w:rsid w:val="00E61EDD"/>
    <w:rsid w:val="00E61FEA"/>
    <w:rsid w:val="00E62066"/>
    <w:rsid w:val="00E62279"/>
    <w:rsid w:val="00E62291"/>
    <w:rsid w:val="00E624A3"/>
    <w:rsid w:val="00E62543"/>
    <w:rsid w:val="00E625F7"/>
    <w:rsid w:val="00E62702"/>
    <w:rsid w:val="00E6274E"/>
    <w:rsid w:val="00E627F0"/>
    <w:rsid w:val="00E62818"/>
    <w:rsid w:val="00E62819"/>
    <w:rsid w:val="00E62826"/>
    <w:rsid w:val="00E62840"/>
    <w:rsid w:val="00E62BBB"/>
    <w:rsid w:val="00E62BE2"/>
    <w:rsid w:val="00E62D94"/>
    <w:rsid w:val="00E62D99"/>
    <w:rsid w:val="00E62DB7"/>
    <w:rsid w:val="00E62E93"/>
    <w:rsid w:val="00E62FBC"/>
    <w:rsid w:val="00E630B7"/>
    <w:rsid w:val="00E6334A"/>
    <w:rsid w:val="00E63369"/>
    <w:rsid w:val="00E63399"/>
    <w:rsid w:val="00E6348F"/>
    <w:rsid w:val="00E6365C"/>
    <w:rsid w:val="00E636D4"/>
    <w:rsid w:val="00E638F6"/>
    <w:rsid w:val="00E63904"/>
    <w:rsid w:val="00E63AA4"/>
    <w:rsid w:val="00E63AAA"/>
    <w:rsid w:val="00E63ADA"/>
    <w:rsid w:val="00E63B27"/>
    <w:rsid w:val="00E63C1A"/>
    <w:rsid w:val="00E63DA5"/>
    <w:rsid w:val="00E63EAE"/>
    <w:rsid w:val="00E63EB4"/>
    <w:rsid w:val="00E63F9F"/>
    <w:rsid w:val="00E63FE0"/>
    <w:rsid w:val="00E640ED"/>
    <w:rsid w:val="00E64155"/>
    <w:rsid w:val="00E64431"/>
    <w:rsid w:val="00E644F7"/>
    <w:rsid w:val="00E64539"/>
    <w:rsid w:val="00E646AF"/>
    <w:rsid w:val="00E6474B"/>
    <w:rsid w:val="00E64753"/>
    <w:rsid w:val="00E647B0"/>
    <w:rsid w:val="00E64875"/>
    <w:rsid w:val="00E64D0D"/>
    <w:rsid w:val="00E64EC1"/>
    <w:rsid w:val="00E65014"/>
    <w:rsid w:val="00E65087"/>
    <w:rsid w:val="00E650D0"/>
    <w:rsid w:val="00E65264"/>
    <w:rsid w:val="00E652E6"/>
    <w:rsid w:val="00E65365"/>
    <w:rsid w:val="00E653E0"/>
    <w:rsid w:val="00E657BC"/>
    <w:rsid w:val="00E6584B"/>
    <w:rsid w:val="00E65AA6"/>
    <w:rsid w:val="00E65ABC"/>
    <w:rsid w:val="00E65B9A"/>
    <w:rsid w:val="00E65D3B"/>
    <w:rsid w:val="00E65D50"/>
    <w:rsid w:val="00E65EDD"/>
    <w:rsid w:val="00E65EF0"/>
    <w:rsid w:val="00E660CF"/>
    <w:rsid w:val="00E661FA"/>
    <w:rsid w:val="00E6626E"/>
    <w:rsid w:val="00E66591"/>
    <w:rsid w:val="00E6659B"/>
    <w:rsid w:val="00E666E9"/>
    <w:rsid w:val="00E66813"/>
    <w:rsid w:val="00E668DF"/>
    <w:rsid w:val="00E66AFF"/>
    <w:rsid w:val="00E66B4C"/>
    <w:rsid w:val="00E66C63"/>
    <w:rsid w:val="00E66CB0"/>
    <w:rsid w:val="00E66E8F"/>
    <w:rsid w:val="00E67041"/>
    <w:rsid w:val="00E670E2"/>
    <w:rsid w:val="00E6719F"/>
    <w:rsid w:val="00E6722B"/>
    <w:rsid w:val="00E67295"/>
    <w:rsid w:val="00E672B1"/>
    <w:rsid w:val="00E6751A"/>
    <w:rsid w:val="00E67743"/>
    <w:rsid w:val="00E6784F"/>
    <w:rsid w:val="00E67BDE"/>
    <w:rsid w:val="00E70086"/>
    <w:rsid w:val="00E7014D"/>
    <w:rsid w:val="00E70182"/>
    <w:rsid w:val="00E7024F"/>
    <w:rsid w:val="00E70355"/>
    <w:rsid w:val="00E703D8"/>
    <w:rsid w:val="00E70592"/>
    <w:rsid w:val="00E70A6E"/>
    <w:rsid w:val="00E70BB5"/>
    <w:rsid w:val="00E70BFE"/>
    <w:rsid w:val="00E70CA5"/>
    <w:rsid w:val="00E70CA9"/>
    <w:rsid w:val="00E70EEF"/>
    <w:rsid w:val="00E70F26"/>
    <w:rsid w:val="00E70F51"/>
    <w:rsid w:val="00E70F6A"/>
    <w:rsid w:val="00E70FAE"/>
    <w:rsid w:val="00E71032"/>
    <w:rsid w:val="00E71148"/>
    <w:rsid w:val="00E711AF"/>
    <w:rsid w:val="00E712FD"/>
    <w:rsid w:val="00E71335"/>
    <w:rsid w:val="00E71389"/>
    <w:rsid w:val="00E71447"/>
    <w:rsid w:val="00E717F8"/>
    <w:rsid w:val="00E71928"/>
    <w:rsid w:val="00E71B49"/>
    <w:rsid w:val="00E71BCE"/>
    <w:rsid w:val="00E71C66"/>
    <w:rsid w:val="00E71E30"/>
    <w:rsid w:val="00E71E6D"/>
    <w:rsid w:val="00E71ECD"/>
    <w:rsid w:val="00E72200"/>
    <w:rsid w:val="00E72372"/>
    <w:rsid w:val="00E72488"/>
    <w:rsid w:val="00E724BD"/>
    <w:rsid w:val="00E7252C"/>
    <w:rsid w:val="00E726E6"/>
    <w:rsid w:val="00E727CC"/>
    <w:rsid w:val="00E72904"/>
    <w:rsid w:val="00E72950"/>
    <w:rsid w:val="00E72991"/>
    <w:rsid w:val="00E72A63"/>
    <w:rsid w:val="00E72CF8"/>
    <w:rsid w:val="00E72D70"/>
    <w:rsid w:val="00E72E51"/>
    <w:rsid w:val="00E72E57"/>
    <w:rsid w:val="00E72EC0"/>
    <w:rsid w:val="00E72EDE"/>
    <w:rsid w:val="00E72FB2"/>
    <w:rsid w:val="00E72FB9"/>
    <w:rsid w:val="00E7301D"/>
    <w:rsid w:val="00E73250"/>
    <w:rsid w:val="00E732F2"/>
    <w:rsid w:val="00E73442"/>
    <w:rsid w:val="00E734B6"/>
    <w:rsid w:val="00E73573"/>
    <w:rsid w:val="00E73585"/>
    <w:rsid w:val="00E73690"/>
    <w:rsid w:val="00E73727"/>
    <w:rsid w:val="00E7388E"/>
    <w:rsid w:val="00E738C9"/>
    <w:rsid w:val="00E739F0"/>
    <w:rsid w:val="00E73A22"/>
    <w:rsid w:val="00E73AFD"/>
    <w:rsid w:val="00E73B15"/>
    <w:rsid w:val="00E73BC5"/>
    <w:rsid w:val="00E73C94"/>
    <w:rsid w:val="00E73CAC"/>
    <w:rsid w:val="00E73D1C"/>
    <w:rsid w:val="00E73DF4"/>
    <w:rsid w:val="00E73E1B"/>
    <w:rsid w:val="00E73FCA"/>
    <w:rsid w:val="00E73FE6"/>
    <w:rsid w:val="00E74012"/>
    <w:rsid w:val="00E7408D"/>
    <w:rsid w:val="00E740DE"/>
    <w:rsid w:val="00E74325"/>
    <w:rsid w:val="00E743AD"/>
    <w:rsid w:val="00E7467E"/>
    <w:rsid w:val="00E74682"/>
    <w:rsid w:val="00E74773"/>
    <w:rsid w:val="00E7483D"/>
    <w:rsid w:val="00E749C0"/>
    <w:rsid w:val="00E74B67"/>
    <w:rsid w:val="00E74BB2"/>
    <w:rsid w:val="00E74C3F"/>
    <w:rsid w:val="00E74FA9"/>
    <w:rsid w:val="00E7504A"/>
    <w:rsid w:val="00E75106"/>
    <w:rsid w:val="00E75119"/>
    <w:rsid w:val="00E754A4"/>
    <w:rsid w:val="00E75547"/>
    <w:rsid w:val="00E755C8"/>
    <w:rsid w:val="00E75867"/>
    <w:rsid w:val="00E758C4"/>
    <w:rsid w:val="00E75927"/>
    <w:rsid w:val="00E759B0"/>
    <w:rsid w:val="00E75AA2"/>
    <w:rsid w:val="00E75AA4"/>
    <w:rsid w:val="00E75B3E"/>
    <w:rsid w:val="00E75B8D"/>
    <w:rsid w:val="00E75C3F"/>
    <w:rsid w:val="00E75EA4"/>
    <w:rsid w:val="00E75F37"/>
    <w:rsid w:val="00E76254"/>
    <w:rsid w:val="00E76257"/>
    <w:rsid w:val="00E7635F"/>
    <w:rsid w:val="00E764A5"/>
    <w:rsid w:val="00E76560"/>
    <w:rsid w:val="00E765AA"/>
    <w:rsid w:val="00E76623"/>
    <w:rsid w:val="00E7667B"/>
    <w:rsid w:val="00E76815"/>
    <w:rsid w:val="00E7682B"/>
    <w:rsid w:val="00E76CE8"/>
    <w:rsid w:val="00E76D10"/>
    <w:rsid w:val="00E76DDD"/>
    <w:rsid w:val="00E77022"/>
    <w:rsid w:val="00E775C8"/>
    <w:rsid w:val="00E7764F"/>
    <w:rsid w:val="00E776D0"/>
    <w:rsid w:val="00E7778F"/>
    <w:rsid w:val="00E77899"/>
    <w:rsid w:val="00E77953"/>
    <w:rsid w:val="00E77C3B"/>
    <w:rsid w:val="00E77C69"/>
    <w:rsid w:val="00E77DE1"/>
    <w:rsid w:val="00E80033"/>
    <w:rsid w:val="00E800CD"/>
    <w:rsid w:val="00E805B3"/>
    <w:rsid w:val="00E806EA"/>
    <w:rsid w:val="00E807A4"/>
    <w:rsid w:val="00E807EA"/>
    <w:rsid w:val="00E808A1"/>
    <w:rsid w:val="00E809D9"/>
    <w:rsid w:val="00E80A79"/>
    <w:rsid w:val="00E80B83"/>
    <w:rsid w:val="00E80BF8"/>
    <w:rsid w:val="00E80C25"/>
    <w:rsid w:val="00E80C67"/>
    <w:rsid w:val="00E80CA1"/>
    <w:rsid w:val="00E80E4E"/>
    <w:rsid w:val="00E80F6C"/>
    <w:rsid w:val="00E80F83"/>
    <w:rsid w:val="00E810B3"/>
    <w:rsid w:val="00E810C9"/>
    <w:rsid w:val="00E81112"/>
    <w:rsid w:val="00E81160"/>
    <w:rsid w:val="00E811C4"/>
    <w:rsid w:val="00E8134A"/>
    <w:rsid w:val="00E81458"/>
    <w:rsid w:val="00E8146A"/>
    <w:rsid w:val="00E814AE"/>
    <w:rsid w:val="00E814BF"/>
    <w:rsid w:val="00E81544"/>
    <w:rsid w:val="00E815EC"/>
    <w:rsid w:val="00E816C5"/>
    <w:rsid w:val="00E81990"/>
    <w:rsid w:val="00E81AA4"/>
    <w:rsid w:val="00E81B66"/>
    <w:rsid w:val="00E81C79"/>
    <w:rsid w:val="00E81D75"/>
    <w:rsid w:val="00E81EB2"/>
    <w:rsid w:val="00E822AF"/>
    <w:rsid w:val="00E825CA"/>
    <w:rsid w:val="00E825F1"/>
    <w:rsid w:val="00E8264C"/>
    <w:rsid w:val="00E8267A"/>
    <w:rsid w:val="00E826DB"/>
    <w:rsid w:val="00E827B1"/>
    <w:rsid w:val="00E82A04"/>
    <w:rsid w:val="00E82A2B"/>
    <w:rsid w:val="00E82BD4"/>
    <w:rsid w:val="00E82D3A"/>
    <w:rsid w:val="00E82D3E"/>
    <w:rsid w:val="00E82D6F"/>
    <w:rsid w:val="00E82E34"/>
    <w:rsid w:val="00E82E66"/>
    <w:rsid w:val="00E82F80"/>
    <w:rsid w:val="00E83059"/>
    <w:rsid w:val="00E830E4"/>
    <w:rsid w:val="00E832C1"/>
    <w:rsid w:val="00E83332"/>
    <w:rsid w:val="00E83B8E"/>
    <w:rsid w:val="00E83CE0"/>
    <w:rsid w:val="00E83F6A"/>
    <w:rsid w:val="00E840AB"/>
    <w:rsid w:val="00E84149"/>
    <w:rsid w:val="00E8414E"/>
    <w:rsid w:val="00E84196"/>
    <w:rsid w:val="00E84340"/>
    <w:rsid w:val="00E84369"/>
    <w:rsid w:val="00E845CB"/>
    <w:rsid w:val="00E8473B"/>
    <w:rsid w:val="00E84872"/>
    <w:rsid w:val="00E84A0E"/>
    <w:rsid w:val="00E84B95"/>
    <w:rsid w:val="00E84BC7"/>
    <w:rsid w:val="00E84C57"/>
    <w:rsid w:val="00E84CA0"/>
    <w:rsid w:val="00E84E53"/>
    <w:rsid w:val="00E84E73"/>
    <w:rsid w:val="00E8513F"/>
    <w:rsid w:val="00E8522D"/>
    <w:rsid w:val="00E852DF"/>
    <w:rsid w:val="00E8542B"/>
    <w:rsid w:val="00E85578"/>
    <w:rsid w:val="00E85627"/>
    <w:rsid w:val="00E857C1"/>
    <w:rsid w:val="00E857F7"/>
    <w:rsid w:val="00E85903"/>
    <w:rsid w:val="00E8598B"/>
    <w:rsid w:val="00E85A13"/>
    <w:rsid w:val="00E85A33"/>
    <w:rsid w:val="00E85A59"/>
    <w:rsid w:val="00E85AA6"/>
    <w:rsid w:val="00E85D8D"/>
    <w:rsid w:val="00E85E2B"/>
    <w:rsid w:val="00E85EE0"/>
    <w:rsid w:val="00E86006"/>
    <w:rsid w:val="00E8615C"/>
    <w:rsid w:val="00E862B5"/>
    <w:rsid w:val="00E86376"/>
    <w:rsid w:val="00E8641D"/>
    <w:rsid w:val="00E8642B"/>
    <w:rsid w:val="00E8645F"/>
    <w:rsid w:val="00E8650D"/>
    <w:rsid w:val="00E86586"/>
    <w:rsid w:val="00E86ACB"/>
    <w:rsid w:val="00E86D39"/>
    <w:rsid w:val="00E86DAE"/>
    <w:rsid w:val="00E86DBC"/>
    <w:rsid w:val="00E87184"/>
    <w:rsid w:val="00E871FE"/>
    <w:rsid w:val="00E87221"/>
    <w:rsid w:val="00E8754D"/>
    <w:rsid w:val="00E875A7"/>
    <w:rsid w:val="00E8761A"/>
    <w:rsid w:val="00E8773C"/>
    <w:rsid w:val="00E87756"/>
    <w:rsid w:val="00E878B2"/>
    <w:rsid w:val="00E87A4F"/>
    <w:rsid w:val="00E87D0C"/>
    <w:rsid w:val="00E87DE3"/>
    <w:rsid w:val="00E90025"/>
    <w:rsid w:val="00E90041"/>
    <w:rsid w:val="00E900A2"/>
    <w:rsid w:val="00E9029B"/>
    <w:rsid w:val="00E904C3"/>
    <w:rsid w:val="00E9050D"/>
    <w:rsid w:val="00E906D3"/>
    <w:rsid w:val="00E90747"/>
    <w:rsid w:val="00E907BA"/>
    <w:rsid w:val="00E907DF"/>
    <w:rsid w:val="00E908E0"/>
    <w:rsid w:val="00E909AA"/>
    <w:rsid w:val="00E909CD"/>
    <w:rsid w:val="00E90A7C"/>
    <w:rsid w:val="00E90B63"/>
    <w:rsid w:val="00E90BB5"/>
    <w:rsid w:val="00E90ECB"/>
    <w:rsid w:val="00E9103B"/>
    <w:rsid w:val="00E910BF"/>
    <w:rsid w:val="00E9142C"/>
    <w:rsid w:val="00E914EC"/>
    <w:rsid w:val="00E91564"/>
    <w:rsid w:val="00E9164D"/>
    <w:rsid w:val="00E91703"/>
    <w:rsid w:val="00E9193E"/>
    <w:rsid w:val="00E919BF"/>
    <w:rsid w:val="00E91A05"/>
    <w:rsid w:val="00E91C54"/>
    <w:rsid w:val="00E91CE6"/>
    <w:rsid w:val="00E91CF5"/>
    <w:rsid w:val="00E91E93"/>
    <w:rsid w:val="00E9206D"/>
    <w:rsid w:val="00E92618"/>
    <w:rsid w:val="00E927AF"/>
    <w:rsid w:val="00E927F4"/>
    <w:rsid w:val="00E92A89"/>
    <w:rsid w:val="00E92C04"/>
    <w:rsid w:val="00E92DE3"/>
    <w:rsid w:val="00E92EC3"/>
    <w:rsid w:val="00E92FF7"/>
    <w:rsid w:val="00E9308E"/>
    <w:rsid w:val="00E93202"/>
    <w:rsid w:val="00E932A9"/>
    <w:rsid w:val="00E932D0"/>
    <w:rsid w:val="00E9334C"/>
    <w:rsid w:val="00E9335F"/>
    <w:rsid w:val="00E9355D"/>
    <w:rsid w:val="00E935D3"/>
    <w:rsid w:val="00E93712"/>
    <w:rsid w:val="00E93723"/>
    <w:rsid w:val="00E9379B"/>
    <w:rsid w:val="00E937D1"/>
    <w:rsid w:val="00E93802"/>
    <w:rsid w:val="00E93820"/>
    <w:rsid w:val="00E9388A"/>
    <w:rsid w:val="00E938F5"/>
    <w:rsid w:val="00E93B31"/>
    <w:rsid w:val="00E93BF8"/>
    <w:rsid w:val="00E93BFE"/>
    <w:rsid w:val="00E93D90"/>
    <w:rsid w:val="00E93EB2"/>
    <w:rsid w:val="00E93F4D"/>
    <w:rsid w:val="00E93FF4"/>
    <w:rsid w:val="00E9417F"/>
    <w:rsid w:val="00E941F5"/>
    <w:rsid w:val="00E942DC"/>
    <w:rsid w:val="00E942E4"/>
    <w:rsid w:val="00E94380"/>
    <w:rsid w:val="00E94422"/>
    <w:rsid w:val="00E944AF"/>
    <w:rsid w:val="00E944D6"/>
    <w:rsid w:val="00E944E0"/>
    <w:rsid w:val="00E9457C"/>
    <w:rsid w:val="00E945EC"/>
    <w:rsid w:val="00E94763"/>
    <w:rsid w:val="00E94843"/>
    <w:rsid w:val="00E94B5B"/>
    <w:rsid w:val="00E94F13"/>
    <w:rsid w:val="00E950A9"/>
    <w:rsid w:val="00E95289"/>
    <w:rsid w:val="00E952FA"/>
    <w:rsid w:val="00E9536A"/>
    <w:rsid w:val="00E95598"/>
    <w:rsid w:val="00E956E6"/>
    <w:rsid w:val="00E95870"/>
    <w:rsid w:val="00E9589C"/>
    <w:rsid w:val="00E958B1"/>
    <w:rsid w:val="00E95BC7"/>
    <w:rsid w:val="00E95CCB"/>
    <w:rsid w:val="00E95D54"/>
    <w:rsid w:val="00E95F07"/>
    <w:rsid w:val="00E95FF9"/>
    <w:rsid w:val="00E96112"/>
    <w:rsid w:val="00E964E9"/>
    <w:rsid w:val="00E9651A"/>
    <w:rsid w:val="00E9653A"/>
    <w:rsid w:val="00E9661C"/>
    <w:rsid w:val="00E9670D"/>
    <w:rsid w:val="00E968AC"/>
    <w:rsid w:val="00E968C5"/>
    <w:rsid w:val="00E96B3A"/>
    <w:rsid w:val="00E96EC4"/>
    <w:rsid w:val="00E96EDF"/>
    <w:rsid w:val="00E97028"/>
    <w:rsid w:val="00E970F2"/>
    <w:rsid w:val="00E97101"/>
    <w:rsid w:val="00E97235"/>
    <w:rsid w:val="00E972EE"/>
    <w:rsid w:val="00E9732B"/>
    <w:rsid w:val="00E974A2"/>
    <w:rsid w:val="00E974DF"/>
    <w:rsid w:val="00E9758C"/>
    <w:rsid w:val="00E975A4"/>
    <w:rsid w:val="00E9768C"/>
    <w:rsid w:val="00E976CC"/>
    <w:rsid w:val="00E977DC"/>
    <w:rsid w:val="00E97992"/>
    <w:rsid w:val="00E97B50"/>
    <w:rsid w:val="00E97C51"/>
    <w:rsid w:val="00E97CFC"/>
    <w:rsid w:val="00E97D4F"/>
    <w:rsid w:val="00E97D76"/>
    <w:rsid w:val="00E97F87"/>
    <w:rsid w:val="00EA0027"/>
    <w:rsid w:val="00EA019B"/>
    <w:rsid w:val="00EA024C"/>
    <w:rsid w:val="00EA02D3"/>
    <w:rsid w:val="00EA03B4"/>
    <w:rsid w:val="00EA0442"/>
    <w:rsid w:val="00EA069E"/>
    <w:rsid w:val="00EA075E"/>
    <w:rsid w:val="00EA0777"/>
    <w:rsid w:val="00EA0787"/>
    <w:rsid w:val="00EA07AA"/>
    <w:rsid w:val="00EA07D2"/>
    <w:rsid w:val="00EA07ED"/>
    <w:rsid w:val="00EA09B8"/>
    <w:rsid w:val="00EA0AFB"/>
    <w:rsid w:val="00EA0B0E"/>
    <w:rsid w:val="00EA0CB3"/>
    <w:rsid w:val="00EA0CB8"/>
    <w:rsid w:val="00EA0DE3"/>
    <w:rsid w:val="00EA1019"/>
    <w:rsid w:val="00EA10E6"/>
    <w:rsid w:val="00EA1233"/>
    <w:rsid w:val="00EA12AB"/>
    <w:rsid w:val="00EA12B5"/>
    <w:rsid w:val="00EA12E2"/>
    <w:rsid w:val="00EA132D"/>
    <w:rsid w:val="00EA1335"/>
    <w:rsid w:val="00EA14D9"/>
    <w:rsid w:val="00EA1642"/>
    <w:rsid w:val="00EA16F2"/>
    <w:rsid w:val="00EA184B"/>
    <w:rsid w:val="00EA185E"/>
    <w:rsid w:val="00EA18F8"/>
    <w:rsid w:val="00EA1921"/>
    <w:rsid w:val="00EA19F5"/>
    <w:rsid w:val="00EA1C24"/>
    <w:rsid w:val="00EA1E63"/>
    <w:rsid w:val="00EA1EAF"/>
    <w:rsid w:val="00EA1ECA"/>
    <w:rsid w:val="00EA1F47"/>
    <w:rsid w:val="00EA1FA3"/>
    <w:rsid w:val="00EA2073"/>
    <w:rsid w:val="00EA214E"/>
    <w:rsid w:val="00EA2204"/>
    <w:rsid w:val="00EA240A"/>
    <w:rsid w:val="00EA2620"/>
    <w:rsid w:val="00EA2683"/>
    <w:rsid w:val="00EA26A8"/>
    <w:rsid w:val="00EA280B"/>
    <w:rsid w:val="00EA29AC"/>
    <w:rsid w:val="00EA29EC"/>
    <w:rsid w:val="00EA2A3E"/>
    <w:rsid w:val="00EA2B61"/>
    <w:rsid w:val="00EA2D45"/>
    <w:rsid w:val="00EA2E17"/>
    <w:rsid w:val="00EA2F67"/>
    <w:rsid w:val="00EA2FE9"/>
    <w:rsid w:val="00EA35B7"/>
    <w:rsid w:val="00EA35C2"/>
    <w:rsid w:val="00EA35D1"/>
    <w:rsid w:val="00EA37F9"/>
    <w:rsid w:val="00EA3AE0"/>
    <w:rsid w:val="00EA3BEF"/>
    <w:rsid w:val="00EA3E17"/>
    <w:rsid w:val="00EA4055"/>
    <w:rsid w:val="00EA42B5"/>
    <w:rsid w:val="00EA4350"/>
    <w:rsid w:val="00EA4495"/>
    <w:rsid w:val="00EA44D4"/>
    <w:rsid w:val="00EA4542"/>
    <w:rsid w:val="00EA454E"/>
    <w:rsid w:val="00EA472F"/>
    <w:rsid w:val="00EA47C3"/>
    <w:rsid w:val="00EA490B"/>
    <w:rsid w:val="00EA4A0B"/>
    <w:rsid w:val="00EA4AE5"/>
    <w:rsid w:val="00EA4C71"/>
    <w:rsid w:val="00EA4C87"/>
    <w:rsid w:val="00EA4D4A"/>
    <w:rsid w:val="00EA4E95"/>
    <w:rsid w:val="00EA4EC5"/>
    <w:rsid w:val="00EA4ED4"/>
    <w:rsid w:val="00EA4F32"/>
    <w:rsid w:val="00EA4FB5"/>
    <w:rsid w:val="00EA4FFE"/>
    <w:rsid w:val="00EA5015"/>
    <w:rsid w:val="00EA53B2"/>
    <w:rsid w:val="00EA54B2"/>
    <w:rsid w:val="00EA54FC"/>
    <w:rsid w:val="00EA55B5"/>
    <w:rsid w:val="00EA55BE"/>
    <w:rsid w:val="00EA57D5"/>
    <w:rsid w:val="00EA594B"/>
    <w:rsid w:val="00EA5B52"/>
    <w:rsid w:val="00EA5C86"/>
    <w:rsid w:val="00EA5D87"/>
    <w:rsid w:val="00EA5E6C"/>
    <w:rsid w:val="00EA60C5"/>
    <w:rsid w:val="00EA6239"/>
    <w:rsid w:val="00EA639A"/>
    <w:rsid w:val="00EA666D"/>
    <w:rsid w:val="00EA66B0"/>
    <w:rsid w:val="00EA6750"/>
    <w:rsid w:val="00EA67CE"/>
    <w:rsid w:val="00EA692E"/>
    <w:rsid w:val="00EA6A58"/>
    <w:rsid w:val="00EA6AF3"/>
    <w:rsid w:val="00EA6EA3"/>
    <w:rsid w:val="00EA6EA8"/>
    <w:rsid w:val="00EA6EB7"/>
    <w:rsid w:val="00EA6EBE"/>
    <w:rsid w:val="00EA6FA6"/>
    <w:rsid w:val="00EA702A"/>
    <w:rsid w:val="00EA709D"/>
    <w:rsid w:val="00EA7191"/>
    <w:rsid w:val="00EA7241"/>
    <w:rsid w:val="00EA764F"/>
    <w:rsid w:val="00EA7666"/>
    <w:rsid w:val="00EA766A"/>
    <w:rsid w:val="00EA7698"/>
    <w:rsid w:val="00EA7750"/>
    <w:rsid w:val="00EA77F5"/>
    <w:rsid w:val="00EA791E"/>
    <w:rsid w:val="00EA7A3D"/>
    <w:rsid w:val="00EA7A74"/>
    <w:rsid w:val="00EA7A77"/>
    <w:rsid w:val="00EA7AC0"/>
    <w:rsid w:val="00EA7B2E"/>
    <w:rsid w:val="00EA7C68"/>
    <w:rsid w:val="00EA7CEF"/>
    <w:rsid w:val="00EA7DD1"/>
    <w:rsid w:val="00EA7EC5"/>
    <w:rsid w:val="00EA7ED4"/>
    <w:rsid w:val="00EB011F"/>
    <w:rsid w:val="00EB02F8"/>
    <w:rsid w:val="00EB04C6"/>
    <w:rsid w:val="00EB0503"/>
    <w:rsid w:val="00EB05EC"/>
    <w:rsid w:val="00EB06E3"/>
    <w:rsid w:val="00EB0809"/>
    <w:rsid w:val="00EB081C"/>
    <w:rsid w:val="00EB0A26"/>
    <w:rsid w:val="00EB0BE2"/>
    <w:rsid w:val="00EB0FD7"/>
    <w:rsid w:val="00EB1402"/>
    <w:rsid w:val="00EB1625"/>
    <w:rsid w:val="00EB18E6"/>
    <w:rsid w:val="00EB1A2E"/>
    <w:rsid w:val="00EB1A5E"/>
    <w:rsid w:val="00EB1C57"/>
    <w:rsid w:val="00EB1E30"/>
    <w:rsid w:val="00EB1E52"/>
    <w:rsid w:val="00EB1EEA"/>
    <w:rsid w:val="00EB2112"/>
    <w:rsid w:val="00EB21D6"/>
    <w:rsid w:val="00EB21FE"/>
    <w:rsid w:val="00EB2267"/>
    <w:rsid w:val="00EB2329"/>
    <w:rsid w:val="00EB23AB"/>
    <w:rsid w:val="00EB258D"/>
    <w:rsid w:val="00EB2613"/>
    <w:rsid w:val="00EB26F0"/>
    <w:rsid w:val="00EB27BB"/>
    <w:rsid w:val="00EB2AA0"/>
    <w:rsid w:val="00EB2BF9"/>
    <w:rsid w:val="00EB2C73"/>
    <w:rsid w:val="00EB2DED"/>
    <w:rsid w:val="00EB3061"/>
    <w:rsid w:val="00EB312F"/>
    <w:rsid w:val="00EB3204"/>
    <w:rsid w:val="00EB325A"/>
    <w:rsid w:val="00EB3281"/>
    <w:rsid w:val="00EB3371"/>
    <w:rsid w:val="00EB3424"/>
    <w:rsid w:val="00EB347B"/>
    <w:rsid w:val="00EB34B6"/>
    <w:rsid w:val="00EB34D7"/>
    <w:rsid w:val="00EB356D"/>
    <w:rsid w:val="00EB3592"/>
    <w:rsid w:val="00EB389C"/>
    <w:rsid w:val="00EB3953"/>
    <w:rsid w:val="00EB3CA8"/>
    <w:rsid w:val="00EB3CCC"/>
    <w:rsid w:val="00EB3D54"/>
    <w:rsid w:val="00EB3D7F"/>
    <w:rsid w:val="00EB3DE3"/>
    <w:rsid w:val="00EB3ED7"/>
    <w:rsid w:val="00EB3F38"/>
    <w:rsid w:val="00EB3F78"/>
    <w:rsid w:val="00EB4002"/>
    <w:rsid w:val="00EB419E"/>
    <w:rsid w:val="00EB43F8"/>
    <w:rsid w:val="00EB457F"/>
    <w:rsid w:val="00EB4726"/>
    <w:rsid w:val="00EB4830"/>
    <w:rsid w:val="00EB48E1"/>
    <w:rsid w:val="00EB490A"/>
    <w:rsid w:val="00EB4984"/>
    <w:rsid w:val="00EB4D8D"/>
    <w:rsid w:val="00EB4E62"/>
    <w:rsid w:val="00EB50B6"/>
    <w:rsid w:val="00EB5503"/>
    <w:rsid w:val="00EB566A"/>
    <w:rsid w:val="00EB56C7"/>
    <w:rsid w:val="00EB5724"/>
    <w:rsid w:val="00EB5B48"/>
    <w:rsid w:val="00EB5B4D"/>
    <w:rsid w:val="00EB5BE5"/>
    <w:rsid w:val="00EB5F2C"/>
    <w:rsid w:val="00EB5F50"/>
    <w:rsid w:val="00EB5FA8"/>
    <w:rsid w:val="00EB5FD9"/>
    <w:rsid w:val="00EB60CA"/>
    <w:rsid w:val="00EB6290"/>
    <w:rsid w:val="00EB6392"/>
    <w:rsid w:val="00EB63BD"/>
    <w:rsid w:val="00EB63E4"/>
    <w:rsid w:val="00EB64C2"/>
    <w:rsid w:val="00EB6586"/>
    <w:rsid w:val="00EB6662"/>
    <w:rsid w:val="00EB6739"/>
    <w:rsid w:val="00EB67D8"/>
    <w:rsid w:val="00EB690A"/>
    <w:rsid w:val="00EB6920"/>
    <w:rsid w:val="00EB6B09"/>
    <w:rsid w:val="00EB6C32"/>
    <w:rsid w:val="00EB6EC7"/>
    <w:rsid w:val="00EB701B"/>
    <w:rsid w:val="00EB70D8"/>
    <w:rsid w:val="00EB71F0"/>
    <w:rsid w:val="00EB7204"/>
    <w:rsid w:val="00EB723C"/>
    <w:rsid w:val="00EB72C1"/>
    <w:rsid w:val="00EB73BF"/>
    <w:rsid w:val="00EB7437"/>
    <w:rsid w:val="00EB76C4"/>
    <w:rsid w:val="00EB76E0"/>
    <w:rsid w:val="00EB77A6"/>
    <w:rsid w:val="00EB785E"/>
    <w:rsid w:val="00EB7892"/>
    <w:rsid w:val="00EB7A73"/>
    <w:rsid w:val="00EB7AE1"/>
    <w:rsid w:val="00EB7B86"/>
    <w:rsid w:val="00EB7C39"/>
    <w:rsid w:val="00EB7CEF"/>
    <w:rsid w:val="00EB7E81"/>
    <w:rsid w:val="00EB7F15"/>
    <w:rsid w:val="00EC0095"/>
    <w:rsid w:val="00EC00C4"/>
    <w:rsid w:val="00EC00EE"/>
    <w:rsid w:val="00EC02A5"/>
    <w:rsid w:val="00EC02CA"/>
    <w:rsid w:val="00EC030E"/>
    <w:rsid w:val="00EC0380"/>
    <w:rsid w:val="00EC0421"/>
    <w:rsid w:val="00EC0485"/>
    <w:rsid w:val="00EC0538"/>
    <w:rsid w:val="00EC09FA"/>
    <w:rsid w:val="00EC0B73"/>
    <w:rsid w:val="00EC0BCA"/>
    <w:rsid w:val="00EC0D0A"/>
    <w:rsid w:val="00EC0E13"/>
    <w:rsid w:val="00EC0E53"/>
    <w:rsid w:val="00EC0FA9"/>
    <w:rsid w:val="00EC0FB8"/>
    <w:rsid w:val="00EC1000"/>
    <w:rsid w:val="00EC1043"/>
    <w:rsid w:val="00EC1071"/>
    <w:rsid w:val="00EC10A0"/>
    <w:rsid w:val="00EC1316"/>
    <w:rsid w:val="00EC1378"/>
    <w:rsid w:val="00EC13A1"/>
    <w:rsid w:val="00EC1522"/>
    <w:rsid w:val="00EC1980"/>
    <w:rsid w:val="00EC1A48"/>
    <w:rsid w:val="00EC1C6B"/>
    <w:rsid w:val="00EC1C9E"/>
    <w:rsid w:val="00EC1D36"/>
    <w:rsid w:val="00EC1DCF"/>
    <w:rsid w:val="00EC1E36"/>
    <w:rsid w:val="00EC1F8F"/>
    <w:rsid w:val="00EC22F9"/>
    <w:rsid w:val="00EC232A"/>
    <w:rsid w:val="00EC24A2"/>
    <w:rsid w:val="00EC24BE"/>
    <w:rsid w:val="00EC2511"/>
    <w:rsid w:val="00EC2531"/>
    <w:rsid w:val="00EC27BE"/>
    <w:rsid w:val="00EC28B7"/>
    <w:rsid w:val="00EC2A3E"/>
    <w:rsid w:val="00EC2D87"/>
    <w:rsid w:val="00EC2F22"/>
    <w:rsid w:val="00EC31B4"/>
    <w:rsid w:val="00EC324A"/>
    <w:rsid w:val="00EC347E"/>
    <w:rsid w:val="00EC35F4"/>
    <w:rsid w:val="00EC37A6"/>
    <w:rsid w:val="00EC39D7"/>
    <w:rsid w:val="00EC3BF9"/>
    <w:rsid w:val="00EC3C2D"/>
    <w:rsid w:val="00EC3CF1"/>
    <w:rsid w:val="00EC3D3B"/>
    <w:rsid w:val="00EC3DB0"/>
    <w:rsid w:val="00EC3DD0"/>
    <w:rsid w:val="00EC3FCF"/>
    <w:rsid w:val="00EC414C"/>
    <w:rsid w:val="00EC4184"/>
    <w:rsid w:val="00EC4220"/>
    <w:rsid w:val="00EC4266"/>
    <w:rsid w:val="00EC4417"/>
    <w:rsid w:val="00EC455D"/>
    <w:rsid w:val="00EC48D0"/>
    <w:rsid w:val="00EC49BC"/>
    <w:rsid w:val="00EC4A58"/>
    <w:rsid w:val="00EC4AE4"/>
    <w:rsid w:val="00EC4CD3"/>
    <w:rsid w:val="00EC4FF9"/>
    <w:rsid w:val="00EC5060"/>
    <w:rsid w:val="00EC5064"/>
    <w:rsid w:val="00EC52B7"/>
    <w:rsid w:val="00EC5392"/>
    <w:rsid w:val="00EC53ED"/>
    <w:rsid w:val="00EC5526"/>
    <w:rsid w:val="00EC553E"/>
    <w:rsid w:val="00EC57EF"/>
    <w:rsid w:val="00EC5873"/>
    <w:rsid w:val="00EC5AC4"/>
    <w:rsid w:val="00EC5B88"/>
    <w:rsid w:val="00EC5BBD"/>
    <w:rsid w:val="00EC5C03"/>
    <w:rsid w:val="00EC5C8F"/>
    <w:rsid w:val="00EC5CED"/>
    <w:rsid w:val="00EC5D9D"/>
    <w:rsid w:val="00EC5E9D"/>
    <w:rsid w:val="00EC60F3"/>
    <w:rsid w:val="00EC6232"/>
    <w:rsid w:val="00EC6249"/>
    <w:rsid w:val="00EC625B"/>
    <w:rsid w:val="00EC6319"/>
    <w:rsid w:val="00EC6379"/>
    <w:rsid w:val="00EC6458"/>
    <w:rsid w:val="00EC6665"/>
    <w:rsid w:val="00EC666B"/>
    <w:rsid w:val="00EC6740"/>
    <w:rsid w:val="00EC680A"/>
    <w:rsid w:val="00EC6834"/>
    <w:rsid w:val="00EC6948"/>
    <w:rsid w:val="00EC6B54"/>
    <w:rsid w:val="00EC6B5F"/>
    <w:rsid w:val="00EC6C68"/>
    <w:rsid w:val="00EC6CAB"/>
    <w:rsid w:val="00EC6E53"/>
    <w:rsid w:val="00EC6EDD"/>
    <w:rsid w:val="00EC727F"/>
    <w:rsid w:val="00EC7601"/>
    <w:rsid w:val="00EC79B9"/>
    <w:rsid w:val="00EC7A07"/>
    <w:rsid w:val="00EC7C62"/>
    <w:rsid w:val="00EC7D63"/>
    <w:rsid w:val="00EC7EB5"/>
    <w:rsid w:val="00EC7ECC"/>
    <w:rsid w:val="00EC7FDE"/>
    <w:rsid w:val="00ED009D"/>
    <w:rsid w:val="00ED012C"/>
    <w:rsid w:val="00ED0384"/>
    <w:rsid w:val="00ED0A6F"/>
    <w:rsid w:val="00ED0ACC"/>
    <w:rsid w:val="00ED0D62"/>
    <w:rsid w:val="00ED0D75"/>
    <w:rsid w:val="00ED0D9A"/>
    <w:rsid w:val="00ED0E83"/>
    <w:rsid w:val="00ED1205"/>
    <w:rsid w:val="00ED126B"/>
    <w:rsid w:val="00ED155D"/>
    <w:rsid w:val="00ED15E4"/>
    <w:rsid w:val="00ED1629"/>
    <w:rsid w:val="00ED16A9"/>
    <w:rsid w:val="00ED16DA"/>
    <w:rsid w:val="00ED170D"/>
    <w:rsid w:val="00ED1888"/>
    <w:rsid w:val="00ED1A9F"/>
    <w:rsid w:val="00ED1B46"/>
    <w:rsid w:val="00ED1BBE"/>
    <w:rsid w:val="00ED1C6F"/>
    <w:rsid w:val="00ED1D25"/>
    <w:rsid w:val="00ED1D6E"/>
    <w:rsid w:val="00ED1F3D"/>
    <w:rsid w:val="00ED20B3"/>
    <w:rsid w:val="00ED2346"/>
    <w:rsid w:val="00ED25C4"/>
    <w:rsid w:val="00ED2778"/>
    <w:rsid w:val="00ED27C5"/>
    <w:rsid w:val="00ED2A5E"/>
    <w:rsid w:val="00ED2B6D"/>
    <w:rsid w:val="00ED2BF2"/>
    <w:rsid w:val="00ED2C1B"/>
    <w:rsid w:val="00ED303C"/>
    <w:rsid w:val="00ED314C"/>
    <w:rsid w:val="00ED31D7"/>
    <w:rsid w:val="00ED31F5"/>
    <w:rsid w:val="00ED3400"/>
    <w:rsid w:val="00ED3412"/>
    <w:rsid w:val="00ED35D2"/>
    <w:rsid w:val="00ED3883"/>
    <w:rsid w:val="00ED39B1"/>
    <w:rsid w:val="00ED3D72"/>
    <w:rsid w:val="00ED4187"/>
    <w:rsid w:val="00ED4218"/>
    <w:rsid w:val="00ED4294"/>
    <w:rsid w:val="00ED42BB"/>
    <w:rsid w:val="00ED4305"/>
    <w:rsid w:val="00ED45EA"/>
    <w:rsid w:val="00ED46DE"/>
    <w:rsid w:val="00ED4999"/>
    <w:rsid w:val="00ED49C3"/>
    <w:rsid w:val="00ED49CC"/>
    <w:rsid w:val="00ED4A12"/>
    <w:rsid w:val="00ED4BA0"/>
    <w:rsid w:val="00ED4DA8"/>
    <w:rsid w:val="00ED4EB7"/>
    <w:rsid w:val="00ED5019"/>
    <w:rsid w:val="00ED503C"/>
    <w:rsid w:val="00ED5088"/>
    <w:rsid w:val="00ED50E7"/>
    <w:rsid w:val="00ED51DF"/>
    <w:rsid w:val="00ED5292"/>
    <w:rsid w:val="00ED5327"/>
    <w:rsid w:val="00ED537F"/>
    <w:rsid w:val="00ED5499"/>
    <w:rsid w:val="00ED54D3"/>
    <w:rsid w:val="00ED5561"/>
    <w:rsid w:val="00ED5758"/>
    <w:rsid w:val="00ED57CB"/>
    <w:rsid w:val="00ED581F"/>
    <w:rsid w:val="00ED5A9E"/>
    <w:rsid w:val="00ED5AEB"/>
    <w:rsid w:val="00ED5B70"/>
    <w:rsid w:val="00ED5BB9"/>
    <w:rsid w:val="00ED5CC2"/>
    <w:rsid w:val="00ED5F8A"/>
    <w:rsid w:val="00ED6078"/>
    <w:rsid w:val="00ED614A"/>
    <w:rsid w:val="00ED6235"/>
    <w:rsid w:val="00ED6257"/>
    <w:rsid w:val="00ED631F"/>
    <w:rsid w:val="00ED6357"/>
    <w:rsid w:val="00ED63AE"/>
    <w:rsid w:val="00ED6414"/>
    <w:rsid w:val="00ED6544"/>
    <w:rsid w:val="00ED6647"/>
    <w:rsid w:val="00ED6691"/>
    <w:rsid w:val="00ED67AC"/>
    <w:rsid w:val="00ED6908"/>
    <w:rsid w:val="00ED6986"/>
    <w:rsid w:val="00ED6A90"/>
    <w:rsid w:val="00ED6B14"/>
    <w:rsid w:val="00ED6F68"/>
    <w:rsid w:val="00ED7343"/>
    <w:rsid w:val="00ED7412"/>
    <w:rsid w:val="00ED7435"/>
    <w:rsid w:val="00ED74DC"/>
    <w:rsid w:val="00ED77B1"/>
    <w:rsid w:val="00ED78DD"/>
    <w:rsid w:val="00ED79FB"/>
    <w:rsid w:val="00ED7ABB"/>
    <w:rsid w:val="00ED7AF1"/>
    <w:rsid w:val="00ED7B09"/>
    <w:rsid w:val="00ED7C2A"/>
    <w:rsid w:val="00ED7CAA"/>
    <w:rsid w:val="00ED7D17"/>
    <w:rsid w:val="00ED7E66"/>
    <w:rsid w:val="00ED7EFB"/>
    <w:rsid w:val="00EE0045"/>
    <w:rsid w:val="00EE007E"/>
    <w:rsid w:val="00EE00E7"/>
    <w:rsid w:val="00EE00EF"/>
    <w:rsid w:val="00EE021C"/>
    <w:rsid w:val="00EE0280"/>
    <w:rsid w:val="00EE03C0"/>
    <w:rsid w:val="00EE07AF"/>
    <w:rsid w:val="00EE0862"/>
    <w:rsid w:val="00EE09B4"/>
    <w:rsid w:val="00EE0BD2"/>
    <w:rsid w:val="00EE0C7C"/>
    <w:rsid w:val="00EE12E3"/>
    <w:rsid w:val="00EE143B"/>
    <w:rsid w:val="00EE14A0"/>
    <w:rsid w:val="00EE14D5"/>
    <w:rsid w:val="00EE1618"/>
    <w:rsid w:val="00EE1643"/>
    <w:rsid w:val="00EE1674"/>
    <w:rsid w:val="00EE180E"/>
    <w:rsid w:val="00EE182F"/>
    <w:rsid w:val="00EE198B"/>
    <w:rsid w:val="00EE1A31"/>
    <w:rsid w:val="00EE1AC6"/>
    <w:rsid w:val="00EE1B8E"/>
    <w:rsid w:val="00EE1D6C"/>
    <w:rsid w:val="00EE1D7C"/>
    <w:rsid w:val="00EE1FBE"/>
    <w:rsid w:val="00EE213B"/>
    <w:rsid w:val="00EE2249"/>
    <w:rsid w:val="00EE2260"/>
    <w:rsid w:val="00EE237E"/>
    <w:rsid w:val="00EE2656"/>
    <w:rsid w:val="00EE2696"/>
    <w:rsid w:val="00EE26F1"/>
    <w:rsid w:val="00EE273C"/>
    <w:rsid w:val="00EE2827"/>
    <w:rsid w:val="00EE2A1B"/>
    <w:rsid w:val="00EE2A70"/>
    <w:rsid w:val="00EE2BE4"/>
    <w:rsid w:val="00EE2D96"/>
    <w:rsid w:val="00EE2F5D"/>
    <w:rsid w:val="00EE32D3"/>
    <w:rsid w:val="00EE330F"/>
    <w:rsid w:val="00EE338B"/>
    <w:rsid w:val="00EE3411"/>
    <w:rsid w:val="00EE3459"/>
    <w:rsid w:val="00EE35C6"/>
    <w:rsid w:val="00EE36DD"/>
    <w:rsid w:val="00EE36F2"/>
    <w:rsid w:val="00EE395A"/>
    <w:rsid w:val="00EE398A"/>
    <w:rsid w:val="00EE39AB"/>
    <w:rsid w:val="00EE3ADB"/>
    <w:rsid w:val="00EE3C30"/>
    <w:rsid w:val="00EE3C46"/>
    <w:rsid w:val="00EE3C87"/>
    <w:rsid w:val="00EE3E79"/>
    <w:rsid w:val="00EE3F75"/>
    <w:rsid w:val="00EE415B"/>
    <w:rsid w:val="00EE43C2"/>
    <w:rsid w:val="00EE43F3"/>
    <w:rsid w:val="00EE4483"/>
    <w:rsid w:val="00EE45FB"/>
    <w:rsid w:val="00EE48A6"/>
    <w:rsid w:val="00EE4A59"/>
    <w:rsid w:val="00EE4D8E"/>
    <w:rsid w:val="00EE4EFC"/>
    <w:rsid w:val="00EE5055"/>
    <w:rsid w:val="00EE511E"/>
    <w:rsid w:val="00EE5224"/>
    <w:rsid w:val="00EE5322"/>
    <w:rsid w:val="00EE5474"/>
    <w:rsid w:val="00EE559B"/>
    <w:rsid w:val="00EE55BF"/>
    <w:rsid w:val="00EE55E8"/>
    <w:rsid w:val="00EE56A0"/>
    <w:rsid w:val="00EE5826"/>
    <w:rsid w:val="00EE5885"/>
    <w:rsid w:val="00EE58A2"/>
    <w:rsid w:val="00EE58E0"/>
    <w:rsid w:val="00EE597C"/>
    <w:rsid w:val="00EE5ABE"/>
    <w:rsid w:val="00EE5B0D"/>
    <w:rsid w:val="00EE5DBA"/>
    <w:rsid w:val="00EE5F0A"/>
    <w:rsid w:val="00EE5F3C"/>
    <w:rsid w:val="00EE5FB4"/>
    <w:rsid w:val="00EE600E"/>
    <w:rsid w:val="00EE6017"/>
    <w:rsid w:val="00EE6099"/>
    <w:rsid w:val="00EE63BA"/>
    <w:rsid w:val="00EE67A9"/>
    <w:rsid w:val="00EE682F"/>
    <w:rsid w:val="00EE69F9"/>
    <w:rsid w:val="00EE6A7E"/>
    <w:rsid w:val="00EE6C55"/>
    <w:rsid w:val="00EE6C5B"/>
    <w:rsid w:val="00EE6D6E"/>
    <w:rsid w:val="00EE7029"/>
    <w:rsid w:val="00EE74BA"/>
    <w:rsid w:val="00EE75FE"/>
    <w:rsid w:val="00EE7844"/>
    <w:rsid w:val="00EE7B0C"/>
    <w:rsid w:val="00EE7E6F"/>
    <w:rsid w:val="00EE7EFC"/>
    <w:rsid w:val="00EF00AC"/>
    <w:rsid w:val="00EF0178"/>
    <w:rsid w:val="00EF018B"/>
    <w:rsid w:val="00EF019E"/>
    <w:rsid w:val="00EF03FB"/>
    <w:rsid w:val="00EF0423"/>
    <w:rsid w:val="00EF0453"/>
    <w:rsid w:val="00EF05BB"/>
    <w:rsid w:val="00EF0622"/>
    <w:rsid w:val="00EF0699"/>
    <w:rsid w:val="00EF078E"/>
    <w:rsid w:val="00EF0824"/>
    <w:rsid w:val="00EF0881"/>
    <w:rsid w:val="00EF08D9"/>
    <w:rsid w:val="00EF0BFB"/>
    <w:rsid w:val="00EF0C63"/>
    <w:rsid w:val="00EF0D10"/>
    <w:rsid w:val="00EF0D5B"/>
    <w:rsid w:val="00EF0DA9"/>
    <w:rsid w:val="00EF0E0E"/>
    <w:rsid w:val="00EF10A3"/>
    <w:rsid w:val="00EF1102"/>
    <w:rsid w:val="00EF1128"/>
    <w:rsid w:val="00EF133A"/>
    <w:rsid w:val="00EF13DD"/>
    <w:rsid w:val="00EF1453"/>
    <w:rsid w:val="00EF15CD"/>
    <w:rsid w:val="00EF1727"/>
    <w:rsid w:val="00EF17F6"/>
    <w:rsid w:val="00EF17FB"/>
    <w:rsid w:val="00EF1A0A"/>
    <w:rsid w:val="00EF1AA5"/>
    <w:rsid w:val="00EF1C6F"/>
    <w:rsid w:val="00EF1CFA"/>
    <w:rsid w:val="00EF1DAC"/>
    <w:rsid w:val="00EF1E6C"/>
    <w:rsid w:val="00EF206E"/>
    <w:rsid w:val="00EF2219"/>
    <w:rsid w:val="00EF2347"/>
    <w:rsid w:val="00EF2405"/>
    <w:rsid w:val="00EF24F0"/>
    <w:rsid w:val="00EF2723"/>
    <w:rsid w:val="00EF27C2"/>
    <w:rsid w:val="00EF2995"/>
    <w:rsid w:val="00EF2A30"/>
    <w:rsid w:val="00EF2AA0"/>
    <w:rsid w:val="00EF2B49"/>
    <w:rsid w:val="00EF2C17"/>
    <w:rsid w:val="00EF2C8D"/>
    <w:rsid w:val="00EF2F24"/>
    <w:rsid w:val="00EF3020"/>
    <w:rsid w:val="00EF3044"/>
    <w:rsid w:val="00EF30EB"/>
    <w:rsid w:val="00EF3133"/>
    <w:rsid w:val="00EF32B0"/>
    <w:rsid w:val="00EF33CB"/>
    <w:rsid w:val="00EF3468"/>
    <w:rsid w:val="00EF3542"/>
    <w:rsid w:val="00EF35CE"/>
    <w:rsid w:val="00EF35EC"/>
    <w:rsid w:val="00EF3A25"/>
    <w:rsid w:val="00EF3B57"/>
    <w:rsid w:val="00EF3C62"/>
    <w:rsid w:val="00EF3C6C"/>
    <w:rsid w:val="00EF3C7E"/>
    <w:rsid w:val="00EF3CC5"/>
    <w:rsid w:val="00EF3D0E"/>
    <w:rsid w:val="00EF3DAE"/>
    <w:rsid w:val="00EF3EE5"/>
    <w:rsid w:val="00EF3F3D"/>
    <w:rsid w:val="00EF4156"/>
    <w:rsid w:val="00EF428A"/>
    <w:rsid w:val="00EF4330"/>
    <w:rsid w:val="00EF4382"/>
    <w:rsid w:val="00EF43D8"/>
    <w:rsid w:val="00EF4561"/>
    <w:rsid w:val="00EF45F7"/>
    <w:rsid w:val="00EF4864"/>
    <w:rsid w:val="00EF4911"/>
    <w:rsid w:val="00EF49D4"/>
    <w:rsid w:val="00EF4A70"/>
    <w:rsid w:val="00EF4AD4"/>
    <w:rsid w:val="00EF4D9D"/>
    <w:rsid w:val="00EF4DD1"/>
    <w:rsid w:val="00EF51D5"/>
    <w:rsid w:val="00EF5437"/>
    <w:rsid w:val="00EF5491"/>
    <w:rsid w:val="00EF556C"/>
    <w:rsid w:val="00EF55E0"/>
    <w:rsid w:val="00EF5627"/>
    <w:rsid w:val="00EF5697"/>
    <w:rsid w:val="00EF59D4"/>
    <w:rsid w:val="00EF5B0D"/>
    <w:rsid w:val="00EF5B27"/>
    <w:rsid w:val="00EF5D24"/>
    <w:rsid w:val="00EF5D2B"/>
    <w:rsid w:val="00EF5E98"/>
    <w:rsid w:val="00EF5F72"/>
    <w:rsid w:val="00EF603C"/>
    <w:rsid w:val="00EF60BA"/>
    <w:rsid w:val="00EF618A"/>
    <w:rsid w:val="00EF61B2"/>
    <w:rsid w:val="00EF6266"/>
    <w:rsid w:val="00EF631D"/>
    <w:rsid w:val="00EF6458"/>
    <w:rsid w:val="00EF6515"/>
    <w:rsid w:val="00EF6525"/>
    <w:rsid w:val="00EF6669"/>
    <w:rsid w:val="00EF6680"/>
    <w:rsid w:val="00EF6883"/>
    <w:rsid w:val="00EF69EE"/>
    <w:rsid w:val="00EF6B3B"/>
    <w:rsid w:val="00EF6C6B"/>
    <w:rsid w:val="00EF703A"/>
    <w:rsid w:val="00EF7250"/>
    <w:rsid w:val="00EF73F8"/>
    <w:rsid w:val="00EF74D6"/>
    <w:rsid w:val="00EF767D"/>
    <w:rsid w:val="00EF7885"/>
    <w:rsid w:val="00EF78D0"/>
    <w:rsid w:val="00EF7A50"/>
    <w:rsid w:val="00EF7BE7"/>
    <w:rsid w:val="00EF7C72"/>
    <w:rsid w:val="00EF7EA0"/>
    <w:rsid w:val="00EF7F2B"/>
    <w:rsid w:val="00F0003E"/>
    <w:rsid w:val="00F00071"/>
    <w:rsid w:val="00F00110"/>
    <w:rsid w:val="00F0019B"/>
    <w:rsid w:val="00F001A0"/>
    <w:rsid w:val="00F001BF"/>
    <w:rsid w:val="00F00260"/>
    <w:rsid w:val="00F003EC"/>
    <w:rsid w:val="00F00535"/>
    <w:rsid w:val="00F007BF"/>
    <w:rsid w:val="00F00AE9"/>
    <w:rsid w:val="00F00B57"/>
    <w:rsid w:val="00F00C93"/>
    <w:rsid w:val="00F00D16"/>
    <w:rsid w:val="00F00E8A"/>
    <w:rsid w:val="00F00E96"/>
    <w:rsid w:val="00F00EE3"/>
    <w:rsid w:val="00F01041"/>
    <w:rsid w:val="00F01271"/>
    <w:rsid w:val="00F01369"/>
    <w:rsid w:val="00F0142C"/>
    <w:rsid w:val="00F01474"/>
    <w:rsid w:val="00F01502"/>
    <w:rsid w:val="00F0164F"/>
    <w:rsid w:val="00F01774"/>
    <w:rsid w:val="00F0184B"/>
    <w:rsid w:val="00F0196C"/>
    <w:rsid w:val="00F01998"/>
    <w:rsid w:val="00F01ACC"/>
    <w:rsid w:val="00F01AE8"/>
    <w:rsid w:val="00F01AFD"/>
    <w:rsid w:val="00F01C38"/>
    <w:rsid w:val="00F01CDF"/>
    <w:rsid w:val="00F01D80"/>
    <w:rsid w:val="00F01EA3"/>
    <w:rsid w:val="00F01ECF"/>
    <w:rsid w:val="00F01ED8"/>
    <w:rsid w:val="00F01F99"/>
    <w:rsid w:val="00F0201D"/>
    <w:rsid w:val="00F02129"/>
    <w:rsid w:val="00F021B1"/>
    <w:rsid w:val="00F022EE"/>
    <w:rsid w:val="00F02494"/>
    <w:rsid w:val="00F025B6"/>
    <w:rsid w:val="00F02632"/>
    <w:rsid w:val="00F0269A"/>
    <w:rsid w:val="00F026DD"/>
    <w:rsid w:val="00F02762"/>
    <w:rsid w:val="00F02917"/>
    <w:rsid w:val="00F0291C"/>
    <w:rsid w:val="00F02B40"/>
    <w:rsid w:val="00F02C21"/>
    <w:rsid w:val="00F02C53"/>
    <w:rsid w:val="00F02E2C"/>
    <w:rsid w:val="00F02E94"/>
    <w:rsid w:val="00F02F6A"/>
    <w:rsid w:val="00F031ED"/>
    <w:rsid w:val="00F032EB"/>
    <w:rsid w:val="00F03348"/>
    <w:rsid w:val="00F036E4"/>
    <w:rsid w:val="00F03750"/>
    <w:rsid w:val="00F038ED"/>
    <w:rsid w:val="00F0396F"/>
    <w:rsid w:val="00F03A00"/>
    <w:rsid w:val="00F03B19"/>
    <w:rsid w:val="00F03BD7"/>
    <w:rsid w:val="00F03CF8"/>
    <w:rsid w:val="00F042D0"/>
    <w:rsid w:val="00F04410"/>
    <w:rsid w:val="00F044A5"/>
    <w:rsid w:val="00F04507"/>
    <w:rsid w:val="00F046B5"/>
    <w:rsid w:val="00F049A3"/>
    <w:rsid w:val="00F04A81"/>
    <w:rsid w:val="00F04AB8"/>
    <w:rsid w:val="00F04B70"/>
    <w:rsid w:val="00F04BA4"/>
    <w:rsid w:val="00F04BD1"/>
    <w:rsid w:val="00F04CEA"/>
    <w:rsid w:val="00F04DA8"/>
    <w:rsid w:val="00F04E55"/>
    <w:rsid w:val="00F04ED1"/>
    <w:rsid w:val="00F04ED5"/>
    <w:rsid w:val="00F04ED8"/>
    <w:rsid w:val="00F04EDD"/>
    <w:rsid w:val="00F04F3E"/>
    <w:rsid w:val="00F04FA0"/>
    <w:rsid w:val="00F04FA1"/>
    <w:rsid w:val="00F04FC3"/>
    <w:rsid w:val="00F0533F"/>
    <w:rsid w:val="00F05438"/>
    <w:rsid w:val="00F055FC"/>
    <w:rsid w:val="00F05701"/>
    <w:rsid w:val="00F0597C"/>
    <w:rsid w:val="00F059FB"/>
    <w:rsid w:val="00F05A82"/>
    <w:rsid w:val="00F05C6D"/>
    <w:rsid w:val="00F05CAA"/>
    <w:rsid w:val="00F05D24"/>
    <w:rsid w:val="00F05E0C"/>
    <w:rsid w:val="00F05F33"/>
    <w:rsid w:val="00F061DD"/>
    <w:rsid w:val="00F06224"/>
    <w:rsid w:val="00F0623C"/>
    <w:rsid w:val="00F0654B"/>
    <w:rsid w:val="00F06BF8"/>
    <w:rsid w:val="00F06C7F"/>
    <w:rsid w:val="00F06D49"/>
    <w:rsid w:val="00F06E32"/>
    <w:rsid w:val="00F06EF9"/>
    <w:rsid w:val="00F0708F"/>
    <w:rsid w:val="00F07222"/>
    <w:rsid w:val="00F0738A"/>
    <w:rsid w:val="00F075B8"/>
    <w:rsid w:val="00F07A03"/>
    <w:rsid w:val="00F07A53"/>
    <w:rsid w:val="00F07B0A"/>
    <w:rsid w:val="00F07D5B"/>
    <w:rsid w:val="00F07DE7"/>
    <w:rsid w:val="00F07EB4"/>
    <w:rsid w:val="00F07FBC"/>
    <w:rsid w:val="00F10373"/>
    <w:rsid w:val="00F103C6"/>
    <w:rsid w:val="00F1041C"/>
    <w:rsid w:val="00F1065F"/>
    <w:rsid w:val="00F106EF"/>
    <w:rsid w:val="00F1074D"/>
    <w:rsid w:val="00F107BF"/>
    <w:rsid w:val="00F10837"/>
    <w:rsid w:val="00F108CD"/>
    <w:rsid w:val="00F109D1"/>
    <w:rsid w:val="00F10D96"/>
    <w:rsid w:val="00F10D97"/>
    <w:rsid w:val="00F10E73"/>
    <w:rsid w:val="00F11213"/>
    <w:rsid w:val="00F113FF"/>
    <w:rsid w:val="00F1143D"/>
    <w:rsid w:val="00F115B0"/>
    <w:rsid w:val="00F1165E"/>
    <w:rsid w:val="00F116D1"/>
    <w:rsid w:val="00F11738"/>
    <w:rsid w:val="00F1184E"/>
    <w:rsid w:val="00F11985"/>
    <w:rsid w:val="00F119A4"/>
    <w:rsid w:val="00F11D06"/>
    <w:rsid w:val="00F11D79"/>
    <w:rsid w:val="00F11E69"/>
    <w:rsid w:val="00F11F2A"/>
    <w:rsid w:val="00F11F6C"/>
    <w:rsid w:val="00F12053"/>
    <w:rsid w:val="00F121F4"/>
    <w:rsid w:val="00F12425"/>
    <w:rsid w:val="00F1263D"/>
    <w:rsid w:val="00F127F5"/>
    <w:rsid w:val="00F12A2F"/>
    <w:rsid w:val="00F12B3E"/>
    <w:rsid w:val="00F12BB4"/>
    <w:rsid w:val="00F12C25"/>
    <w:rsid w:val="00F12E17"/>
    <w:rsid w:val="00F12EC4"/>
    <w:rsid w:val="00F12F2D"/>
    <w:rsid w:val="00F12FB4"/>
    <w:rsid w:val="00F13267"/>
    <w:rsid w:val="00F13464"/>
    <w:rsid w:val="00F134B3"/>
    <w:rsid w:val="00F134E8"/>
    <w:rsid w:val="00F13587"/>
    <w:rsid w:val="00F136E3"/>
    <w:rsid w:val="00F13798"/>
    <w:rsid w:val="00F1381B"/>
    <w:rsid w:val="00F138A4"/>
    <w:rsid w:val="00F13967"/>
    <w:rsid w:val="00F139D9"/>
    <w:rsid w:val="00F13A1F"/>
    <w:rsid w:val="00F13A65"/>
    <w:rsid w:val="00F13ABF"/>
    <w:rsid w:val="00F14291"/>
    <w:rsid w:val="00F142C4"/>
    <w:rsid w:val="00F143D2"/>
    <w:rsid w:val="00F14455"/>
    <w:rsid w:val="00F14678"/>
    <w:rsid w:val="00F146A5"/>
    <w:rsid w:val="00F147F0"/>
    <w:rsid w:val="00F14813"/>
    <w:rsid w:val="00F14829"/>
    <w:rsid w:val="00F1499A"/>
    <w:rsid w:val="00F14A56"/>
    <w:rsid w:val="00F14A71"/>
    <w:rsid w:val="00F14AC5"/>
    <w:rsid w:val="00F14AE4"/>
    <w:rsid w:val="00F14B23"/>
    <w:rsid w:val="00F14C43"/>
    <w:rsid w:val="00F14C5F"/>
    <w:rsid w:val="00F14C66"/>
    <w:rsid w:val="00F14CA1"/>
    <w:rsid w:val="00F14D45"/>
    <w:rsid w:val="00F14E56"/>
    <w:rsid w:val="00F14F94"/>
    <w:rsid w:val="00F14FBD"/>
    <w:rsid w:val="00F150BC"/>
    <w:rsid w:val="00F150E2"/>
    <w:rsid w:val="00F15253"/>
    <w:rsid w:val="00F15295"/>
    <w:rsid w:val="00F152D0"/>
    <w:rsid w:val="00F152D2"/>
    <w:rsid w:val="00F152D9"/>
    <w:rsid w:val="00F153E6"/>
    <w:rsid w:val="00F15455"/>
    <w:rsid w:val="00F15654"/>
    <w:rsid w:val="00F15706"/>
    <w:rsid w:val="00F1599E"/>
    <w:rsid w:val="00F159C9"/>
    <w:rsid w:val="00F15B63"/>
    <w:rsid w:val="00F15C38"/>
    <w:rsid w:val="00F15C5B"/>
    <w:rsid w:val="00F15DA9"/>
    <w:rsid w:val="00F15EF4"/>
    <w:rsid w:val="00F15FD3"/>
    <w:rsid w:val="00F161AF"/>
    <w:rsid w:val="00F161D4"/>
    <w:rsid w:val="00F163DA"/>
    <w:rsid w:val="00F1646C"/>
    <w:rsid w:val="00F16561"/>
    <w:rsid w:val="00F16584"/>
    <w:rsid w:val="00F1676B"/>
    <w:rsid w:val="00F16842"/>
    <w:rsid w:val="00F16899"/>
    <w:rsid w:val="00F169AA"/>
    <w:rsid w:val="00F16A47"/>
    <w:rsid w:val="00F16B26"/>
    <w:rsid w:val="00F16BE7"/>
    <w:rsid w:val="00F16D60"/>
    <w:rsid w:val="00F16F10"/>
    <w:rsid w:val="00F16F3D"/>
    <w:rsid w:val="00F170E5"/>
    <w:rsid w:val="00F1723C"/>
    <w:rsid w:val="00F1732A"/>
    <w:rsid w:val="00F173CE"/>
    <w:rsid w:val="00F173EE"/>
    <w:rsid w:val="00F17460"/>
    <w:rsid w:val="00F17AAB"/>
    <w:rsid w:val="00F17DCE"/>
    <w:rsid w:val="00F20118"/>
    <w:rsid w:val="00F2020D"/>
    <w:rsid w:val="00F2029D"/>
    <w:rsid w:val="00F2036B"/>
    <w:rsid w:val="00F203AF"/>
    <w:rsid w:val="00F203E2"/>
    <w:rsid w:val="00F205A9"/>
    <w:rsid w:val="00F20617"/>
    <w:rsid w:val="00F20961"/>
    <w:rsid w:val="00F20A7C"/>
    <w:rsid w:val="00F20B61"/>
    <w:rsid w:val="00F20B6B"/>
    <w:rsid w:val="00F20CA7"/>
    <w:rsid w:val="00F20DEA"/>
    <w:rsid w:val="00F210F6"/>
    <w:rsid w:val="00F2118B"/>
    <w:rsid w:val="00F21242"/>
    <w:rsid w:val="00F213FD"/>
    <w:rsid w:val="00F2143A"/>
    <w:rsid w:val="00F2144C"/>
    <w:rsid w:val="00F21503"/>
    <w:rsid w:val="00F21562"/>
    <w:rsid w:val="00F21593"/>
    <w:rsid w:val="00F21650"/>
    <w:rsid w:val="00F216A8"/>
    <w:rsid w:val="00F21843"/>
    <w:rsid w:val="00F2184A"/>
    <w:rsid w:val="00F21864"/>
    <w:rsid w:val="00F21895"/>
    <w:rsid w:val="00F21C1A"/>
    <w:rsid w:val="00F21C2B"/>
    <w:rsid w:val="00F21CD1"/>
    <w:rsid w:val="00F21DC6"/>
    <w:rsid w:val="00F21E44"/>
    <w:rsid w:val="00F21F31"/>
    <w:rsid w:val="00F22080"/>
    <w:rsid w:val="00F22263"/>
    <w:rsid w:val="00F224F9"/>
    <w:rsid w:val="00F22940"/>
    <w:rsid w:val="00F22A7E"/>
    <w:rsid w:val="00F22BF0"/>
    <w:rsid w:val="00F22CD3"/>
    <w:rsid w:val="00F22D7A"/>
    <w:rsid w:val="00F22E67"/>
    <w:rsid w:val="00F22E78"/>
    <w:rsid w:val="00F23093"/>
    <w:rsid w:val="00F2321A"/>
    <w:rsid w:val="00F232C5"/>
    <w:rsid w:val="00F2334D"/>
    <w:rsid w:val="00F233B0"/>
    <w:rsid w:val="00F2350B"/>
    <w:rsid w:val="00F235FC"/>
    <w:rsid w:val="00F2364D"/>
    <w:rsid w:val="00F236A7"/>
    <w:rsid w:val="00F2375A"/>
    <w:rsid w:val="00F23761"/>
    <w:rsid w:val="00F238F5"/>
    <w:rsid w:val="00F23915"/>
    <w:rsid w:val="00F2391C"/>
    <w:rsid w:val="00F23A1A"/>
    <w:rsid w:val="00F23A39"/>
    <w:rsid w:val="00F23B60"/>
    <w:rsid w:val="00F23BFD"/>
    <w:rsid w:val="00F23E3D"/>
    <w:rsid w:val="00F23E57"/>
    <w:rsid w:val="00F23E64"/>
    <w:rsid w:val="00F2404F"/>
    <w:rsid w:val="00F241A1"/>
    <w:rsid w:val="00F241BC"/>
    <w:rsid w:val="00F2429B"/>
    <w:rsid w:val="00F24374"/>
    <w:rsid w:val="00F24404"/>
    <w:rsid w:val="00F2453E"/>
    <w:rsid w:val="00F2455B"/>
    <w:rsid w:val="00F245EF"/>
    <w:rsid w:val="00F246C6"/>
    <w:rsid w:val="00F248C8"/>
    <w:rsid w:val="00F248FF"/>
    <w:rsid w:val="00F24A1D"/>
    <w:rsid w:val="00F24B18"/>
    <w:rsid w:val="00F24B9E"/>
    <w:rsid w:val="00F24BB0"/>
    <w:rsid w:val="00F24CD5"/>
    <w:rsid w:val="00F24D00"/>
    <w:rsid w:val="00F24D67"/>
    <w:rsid w:val="00F24F08"/>
    <w:rsid w:val="00F24F90"/>
    <w:rsid w:val="00F250BF"/>
    <w:rsid w:val="00F251FA"/>
    <w:rsid w:val="00F25303"/>
    <w:rsid w:val="00F25390"/>
    <w:rsid w:val="00F254A8"/>
    <w:rsid w:val="00F2563B"/>
    <w:rsid w:val="00F258EC"/>
    <w:rsid w:val="00F25979"/>
    <w:rsid w:val="00F25AF1"/>
    <w:rsid w:val="00F25C6C"/>
    <w:rsid w:val="00F25D7F"/>
    <w:rsid w:val="00F25DAE"/>
    <w:rsid w:val="00F25DCE"/>
    <w:rsid w:val="00F25F30"/>
    <w:rsid w:val="00F25FA0"/>
    <w:rsid w:val="00F260DC"/>
    <w:rsid w:val="00F26238"/>
    <w:rsid w:val="00F26269"/>
    <w:rsid w:val="00F266AC"/>
    <w:rsid w:val="00F268F5"/>
    <w:rsid w:val="00F269DF"/>
    <w:rsid w:val="00F26A74"/>
    <w:rsid w:val="00F26A78"/>
    <w:rsid w:val="00F26DED"/>
    <w:rsid w:val="00F26E1B"/>
    <w:rsid w:val="00F26EFE"/>
    <w:rsid w:val="00F27124"/>
    <w:rsid w:val="00F27437"/>
    <w:rsid w:val="00F274EB"/>
    <w:rsid w:val="00F27647"/>
    <w:rsid w:val="00F27856"/>
    <w:rsid w:val="00F279AB"/>
    <w:rsid w:val="00F27A03"/>
    <w:rsid w:val="00F27B1A"/>
    <w:rsid w:val="00F27B41"/>
    <w:rsid w:val="00F27B4D"/>
    <w:rsid w:val="00F27DCB"/>
    <w:rsid w:val="00F30508"/>
    <w:rsid w:val="00F30603"/>
    <w:rsid w:val="00F30684"/>
    <w:rsid w:val="00F306AB"/>
    <w:rsid w:val="00F30877"/>
    <w:rsid w:val="00F308A7"/>
    <w:rsid w:val="00F30E92"/>
    <w:rsid w:val="00F30FFD"/>
    <w:rsid w:val="00F3110D"/>
    <w:rsid w:val="00F31285"/>
    <w:rsid w:val="00F3161B"/>
    <w:rsid w:val="00F3175C"/>
    <w:rsid w:val="00F317F3"/>
    <w:rsid w:val="00F31917"/>
    <w:rsid w:val="00F3198E"/>
    <w:rsid w:val="00F31B50"/>
    <w:rsid w:val="00F31B69"/>
    <w:rsid w:val="00F31CDD"/>
    <w:rsid w:val="00F31F27"/>
    <w:rsid w:val="00F32062"/>
    <w:rsid w:val="00F320C6"/>
    <w:rsid w:val="00F323F7"/>
    <w:rsid w:val="00F32577"/>
    <w:rsid w:val="00F325A9"/>
    <w:rsid w:val="00F325E7"/>
    <w:rsid w:val="00F32B9C"/>
    <w:rsid w:val="00F32B9E"/>
    <w:rsid w:val="00F32D13"/>
    <w:rsid w:val="00F3300C"/>
    <w:rsid w:val="00F330EA"/>
    <w:rsid w:val="00F33160"/>
    <w:rsid w:val="00F33210"/>
    <w:rsid w:val="00F332B9"/>
    <w:rsid w:val="00F33481"/>
    <w:rsid w:val="00F334FE"/>
    <w:rsid w:val="00F33585"/>
    <w:rsid w:val="00F3363C"/>
    <w:rsid w:val="00F3371D"/>
    <w:rsid w:val="00F337AD"/>
    <w:rsid w:val="00F33ADF"/>
    <w:rsid w:val="00F33C40"/>
    <w:rsid w:val="00F33C63"/>
    <w:rsid w:val="00F33FFE"/>
    <w:rsid w:val="00F34024"/>
    <w:rsid w:val="00F34052"/>
    <w:rsid w:val="00F34144"/>
    <w:rsid w:val="00F343BD"/>
    <w:rsid w:val="00F3445E"/>
    <w:rsid w:val="00F34485"/>
    <w:rsid w:val="00F34560"/>
    <w:rsid w:val="00F345E1"/>
    <w:rsid w:val="00F34624"/>
    <w:rsid w:val="00F34669"/>
    <w:rsid w:val="00F34869"/>
    <w:rsid w:val="00F3487D"/>
    <w:rsid w:val="00F348D0"/>
    <w:rsid w:val="00F34937"/>
    <w:rsid w:val="00F34AB1"/>
    <w:rsid w:val="00F34B9D"/>
    <w:rsid w:val="00F34C05"/>
    <w:rsid w:val="00F34C7B"/>
    <w:rsid w:val="00F34E2E"/>
    <w:rsid w:val="00F34EF8"/>
    <w:rsid w:val="00F35133"/>
    <w:rsid w:val="00F3514C"/>
    <w:rsid w:val="00F3537E"/>
    <w:rsid w:val="00F353E4"/>
    <w:rsid w:val="00F3540E"/>
    <w:rsid w:val="00F354D7"/>
    <w:rsid w:val="00F35705"/>
    <w:rsid w:val="00F35AD0"/>
    <w:rsid w:val="00F35F0C"/>
    <w:rsid w:val="00F35F6F"/>
    <w:rsid w:val="00F35FCE"/>
    <w:rsid w:val="00F35FEA"/>
    <w:rsid w:val="00F360EA"/>
    <w:rsid w:val="00F36129"/>
    <w:rsid w:val="00F3633E"/>
    <w:rsid w:val="00F36543"/>
    <w:rsid w:val="00F36550"/>
    <w:rsid w:val="00F3666F"/>
    <w:rsid w:val="00F36A8F"/>
    <w:rsid w:val="00F36BC8"/>
    <w:rsid w:val="00F36BCC"/>
    <w:rsid w:val="00F36CAE"/>
    <w:rsid w:val="00F36DE3"/>
    <w:rsid w:val="00F36E32"/>
    <w:rsid w:val="00F36E58"/>
    <w:rsid w:val="00F36F9A"/>
    <w:rsid w:val="00F371B1"/>
    <w:rsid w:val="00F371DC"/>
    <w:rsid w:val="00F371F4"/>
    <w:rsid w:val="00F3728B"/>
    <w:rsid w:val="00F3755B"/>
    <w:rsid w:val="00F377B2"/>
    <w:rsid w:val="00F37B94"/>
    <w:rsid w:val="00F37BFB"/>
    <w:rsid w:val="00F37C22"/>
    <w:rsid w:val="00F37CFE"/>
    <w:rsid w:val="00F37D17"/>
    <w:rsid w:val="00F37D7A"/>
    <w:rsid w:val="00F37E81"/>
    <w:rsid w:val="00F40070"/>
    <w:rsid w:val="00F400BE"/>
    <w:rsid w:val="00F40139"/>
    <w:rsid w:val="00F4024A"/>
    <w:rsid w:val="00F40316"/>
    <w:rsid w:val="00F40382"/>
    <w:rsid w:val="00F403F9"/>
    <w:rsid w:val="00F405C9"/>
    <w:rsid w:val="00F405F5"/>
    <w:rsid w:val="00F4073C"/>
    <w:rsid w:val="00F40903"/>
    <w:rsid w:val="00F40946"/>
    <w:rsid w:val="00F409C0"/>
    <w:rsid w:val="00F40B95"/>
    <w:rsid w:val="00F40BD7"/>
    <w:rsid w:val="00F40D60"/>
    <w:rsid w:val="00F40D78"/>
    <w:rsid w:val="00F40DBF"/>
    <w:rsid w:val="00F40E4B"/>
    <w:rsid w:val="00F40EFA"/>
    <w:rsid w:val="00F4112F"/>
    <w:rsid w:val="00F41138"/>
    <w:rsid w:val="00F412E5"/>
    <w:rsid w:val="00F414A4"/>
    <w:rsid w:val="00F414B8"/>
    <w:rsid w:val="00F4163E"/>
    <w:rsid w:val="00F41751"/>
    <w:rsid w:val="00F417A0"/>
    <w:rsid w:val="00F41895"/>
    <w:rsid w:val="00F41974"/>
    <w:rsid w:val="00F41C0E"/>
    <w:rsid w:val="00F41DBA"/>
    <w:rsid w:val="00F41EB4"/>
    <w:rsid w:val="00F42018"/>
    <w:rsid w:val="00F42041"/>
    <w:rsid w:val="00F42085"/>
    <w:rsid w:val="00F4215F"/>
    <w:rsid w:val="00F42266"/>
    <w:rsid w:val="00F42571"/>
    <w:rsid w:val="00F42595"/>
    <w:rsid w:val="00F42682"/>
    <w:rsid w:val="00F4270A"/>
    <w:rsid w:val="00F42715"/>
    <w:rsid w:val="00F4278D"/>
    <w:rsid w:val="00F42858"/>
    <w:rsid w:val="00F42997"/>
    <w:rsid w:val="00F42A54"/>
    <w:rsid w:val="00F42BBC"/>
    <w:rsid w:val="00F42C68"/>
    <w:rsid w:val="00F42CF8"/>
    <w:rsid w:val="00F42DE5"/>
    <w:rsid w:val="00F42F32"/>
    <w:rsid w:val="00F42F6B"/>
    <w:rsid w:val="00F42FC0"/>
    <w:rsid w:val="00F433F8"/>
    <w:rsid w:val="00F43564"/>
    <w:rsid w:val="00F43568"/>
    <w:rsid w:val="00F435AE"/>
    <w:rsid w:val="00F436AA"/>
    <w:rsid w:val="00F43988"/>
    <w:rsid w:val="00F43A69"/>
    <w:rsid w:val="00F43B20"/>
    <w:rsid w:val="00F43C48"/>
    <w:rsid w:val="00F43D06"/>
    <w:rsid w:val="00F43D78"/>
    <w:rsid w:val="00F44051"/>
    <w:rsid w:val="00F4416B"/>
    <w:rsid w:val="00F443ED"/>
    <w:rsid w:val="00F444B3"/>
    <w:rsid w:val="00F4472A"/>
    <w:rsid w:val="00F44981"/>
    <w:rsid w:val="00F449AE"/>
    <w:rsid w:val="00F44AAB"/>
    <w:rsid w:val="00F44BB6"/>
    <w:rsid w:val="00F44C69"/>
    <w:rsid w:val="00F44CEC"/>
    <w:rsid w:val="00F44D2C"/>
    <w:rsid w:val="00F44DFC"/>
    <w:rsid w:val="00F44E02"/>
    <w:rsid w:val="00F44F01"/>
    <w:rsid w:val="00F44F1D"/>
    <w:rsid w:val="00F44F64"/>
    <w:rsid w:val="00F4517B"/>
    <w:rsid w:val="00F45312"/>
    <w:rsid w:val="00F45325"/>
    <w:rsid w:val="00F45341"/>
    <w:rsid w:val="00F4538E"/>
    <w:rsid w:val="00F4544C"/>
    <w:rsid w:val="00F454F5"/>
    <w:rsid w:val="00F455A5"/>
    <w:rsid w:val="00F4567D"/>
    <w:rsid w:val="00F456C5"/>
    <w:rsid w:val="00F45706"/>
    <w:rsid w:val="00F45A7D"/>
    <w:rsid w:val="00F45AC5"/>
    <w:rsid w:val="00F45C16"/>
    <w:rsid w:val="00F4605D"/>
    <w:rsid w:val="00F461AF"/>
    <w:rsid w:val="00F462BC"/>
    <w:rsid w:val="00F463E4"/>
    <w:rsid w:val="00F4655B"/>
    <w:rsid w:val="00F465B9"/>
    <w:rsid w:val="00F4673A"/>
    <w:rsid w:val="00F46864"/>
    <w:rsid w:val="00F4686C"/>
    <w:rsid w:val="00F468A1"/>
    <w:rsid w:val="00F469C7"/>
    <w:rsid w:val="00F469F6"/>
    <w:rsid w:val="00F46BF2"/>
    <w:rsid w:val="00F46C3C"/>
    <w:rsid w:val="00F46C6C"/>
    <w:rsid w:val="00F46DD4"/>
    <w:rsid w:val="00F46F87"/>
    <w:rsid w:val="00F47082"/>
    <w:rsid w:val="00F470A9"/>
    <w:rsid w:val="00F4715B"/>
    <w:rsid w:val="00F471A0"/>
    <w:rsid w:val="00F4728B"/>
    <w:rsid w:val="00F472BC"/>
    <w:rsid w:val="00F47452"/>
    <w:rsid w:val="00F474FF"/>
    <w:rsid w:val="00F47562"/>
    <w:rsid w:val="00F475A0"/>
    <w:rsid w:val="00F475FA"/>
    <w:rsid w:val="00F4774F"/>
    <w:rsid w:val="00F477CF"/>
    <w:rsid w:val="00F478BD"/>
    <w:rsid w:val="00F478E5"/>
    <w:rsid w:val="00F4796C"/>
    <w:rsid w:val="00F47A32"/>
    <w:rsid w:val="00F47B7A"/>
    <w:rsid w:val="00F47D32"/>
    <w:rsid w:val="00F47F4F"/>
    <w:rsid w:val="00F50076"/>
    <w:rsid w:val="00F50AD0"/>
    <w:rsid w:val="00F50B93"/>
    <w:rsid w:val="00F50BFF"/>
    <w:rsid w:val="00F50CA7"/>
    <w:rsid w:val="00F50E44"/>
    <w:rsid w:val="00F51328"/>
    <w:rsid w:val="00F514DC"/>
    <w:rsid w:val="00F515DC"/>
    <w:rsid w:val="00F515FE"/>
    <w:rsid w:val="00F51676"/>
    <w:rsid w:val="00F51991"/>
    <w:rsid w:val="00F519C5"/>
    <w:rsid w:val="00F51BB8"/>
    <w:rsid w:val="00F51D0E"/>
    <w:rsid w:val="00F51E90"/>
    <w:rsid w:val="00F52024"/>
    <w:rsid w:val="00F52096"/>
    <w:rsid w:val="00F52178"/>
    <w:rsid w:val="00F52245"/>
    <w:rsid w:val="00F522D2"/>
    <w:rsid w:val="00F52631"/>
    <w:rsid w:val="00F5285E"/>
    <w:rsid w:val="00F52998"/>
    <w:rsid w:val="00F52C01"/>
    <w:rsid w:val="00F52D4B"/>
    <w:rsid w:val="00F52EBA"/>
    <w:rsid w:val="00F52ECB"/>
    <w:rsid w:val="00F52F82"/>
    <w:rsid w:val="00F53147"/>
    <w:rsid w:val="00F5333A"/>
    <w:rsid w:val="00F53374"/>
    <w:rsid w:val="00F53572"/>
    <w:rsid w:val="00F53576"/>
    <w:rsid w:val="00F53749"/>
    <w:rsid w:val="00F53922"/>
    <w:rsid w:val="00F539F1"/>
    <w:rsid w:val="00F53A37"/>
    <w:rsid w:val="00F53A92"/>
    <w:rsid w:val="00F53AB7"/>
    <w:rsid w:val="00F53AFE"/>
    <w:rsid w:val="00F53C1E"/>
    <w:rsid w:val="00F53C49"/>
    <w:rsid w:val="00F53CBD"/>
    <w:rsid w:val="00F53CCC"/>
    <w:rsid w:val="00F53CFB"/>
    <w:rsid w:val="00F53D1A"/>
    <w:rsid w:val="00F54202"/>
    <w:rsid w:val="00F544D9"/>
    <w:rsid w:val="00F54528"/>
    <w:rsid w:val="00F545B9"/>
    <w:rsid w:val="00F5475A"/>
    <w:rsid w:val="00F547C6"/>
    <w:rsid w:val="00F54845"/>
    <w:rsid w:val="00F5491F"/>
    <w:rsid w:val="00F5499E"/>
    <w:rsid w:val="00F54BDB"/>
    <w:rsid w:val="00F54CBE"/>
    <w:rsid w:val="00F54CE1"/>
    <w:rsid w:val="00F54EA2"/>
    <w:rsid w:val="00F54EDE"/>
    <w:rsid w:val="00F5507C"/>
    <w:rsid w:val="00F5528B"/>
    <w:rsid w:val="00F553A0"/>
    <w:rsid w:val="00F5548D"/>
    <w:rsid w:val="00F55595"/>
    <w:rsid w:val="00F559FC"/>
    <w:rsid w:val="00F55A12"/>
    <w:rsid w:val="00F55B14"/>
    <w:rsid w:val="00F55C3E"/>
    <w:rsid w:val="00F55D2C"/>
    <w:rsid w:val="00F55E66"/>
    <w:rsid w:val="00F55FCD"/>
    <w:rsid w:val="00F560F4"/>
    <w:rsid w:val="00F56174"/>
    <w:rsid w:val="00F561B4"/>
    <w:rsid w:val="00F561CC"/>
    <w:rsid w:val="00F56356"/>
    <w:rsid w:val="00F5635F"/>
    <w:rsid w:val="00F56393"/>
    <w:rsid w:val="00F56507"/>
    <w:rsid w:val="00F565C2"/>
    <w:rsid w:val="00F566E5"/>
    <w:rsid w:val="00F567E7"/>
    <w:rsid w:val="00F568E5"/>
    <w:rsid w:val="00F56957"/>
    <w:rsid w:val="00F56BAE"/>
    <w:rsid w:val="00F56D87"/>
    <w:rsid w:val="00F56E67"/>
    <w:rsid w:val="00F56E6A"/>
    <w:rsid w:val="00F56EE2"/>
    <w:rsid w:val="00F56FD2"/>
    <w:rsid w:val="00F57040"/>
    <w:rsid w:val="00F570A3"/>
    <w:rsid w:val="00F57182"/>
    <w:rsid w:val="00F5736C"/>
    <w:rsid w:val="00F57482"/>
    <w:rsid w:val="00F577AF"/>
    <w:rsid w:val="00F57827"/>
    <w:rsid w:val="00F57A18"/>
    <w:rsid w:val="00F57B2C"/>
    <w:rsid w:val="00F57E91"/>
    <w:rsid w:val="00F601F6"/>
    <w:rsid w:val="00F602BC"/>
    <w:rsid w:val="00F6052F"/>
    <w:rsid w:val="00F6060C"/>
    <w:rsid w:val="00F6062D"/>
    <w:rsid w:val="00F607CE"/>
    <w:rsid w:val="00F60937"/>
    <w:rsid w:val="00F60968"/>
    <w:rsid w:val="00F60AAA"/>
    <w:rsid w:val="00F60BB7"/>
    <w:rsid w:val="00F60CF0"/>
    <w:rsid w:val="00F60D97"/>
    <w:rsid w:val="00F60F5E"/>
    <w:rsid w:val="00F6116E"/>
    <w:rsid w:val="00F61226"/>
    <w:rsid w:val="00F612B0"/>
    <w:rsid w:val="00F61394"/>
    <w:rsid w:val="00F61495"/>
    <w:rsid w:val="00F61553"/>
    <w:rsid w:val="00F61678"/>
    <w:rsid w:val="00F61A12"/>
    <w:rsid w:val="00F61A49"/>
    <w:rsid w:val="00F61AA9"/>
    <w:rsid w:val="00F61C5A"/>
    <w:rsid w:val="00F61FBE"/>
    <w:rsid w:val="00F6218A"/>
    <w:rsid w:val="00F624F6"/>
    <w:rsid w:val="00F6251C"/>
    <w:rsid w:val="00F6253F"/>
    <w:rsid w:val="00F6276E"/>
    <w:rsid w:val="00F62A9F"/>
    <w:rsid w:val="00F62AC3"/>
    <w:rsid w:val="00F62B50"/>
    <w:rsid w:val="00F62B66"/>
    <w:rsid w:val="00F62B7B"/>
    <w:rsid w:val="00F62BAA"/>
    <w:rsid w:val="00F62C56"/>
    <w:rsid w:val="00F62D49"/>
    <w:rsid w:val="00F62D5F"/>
    <w:rsid w:val="00F631D2"/>
    <w:rsid w:val="00F6331B"/>
    <w:rsid w:val="00F633B9"/>
    <w:rsid w:val="00F633EF"/>
    <w:rsid w:val="00F6344E"/>
    <w:rsid w:val="00F6366A"/>
    <w:rsid w:val="00F637A9"/>
    <w:rsid w:val="00F638E9"/>
    <w:rsid w:val="00F63916"/>
    <w:rsid w:val="00F63BAA"/>
    <w:rsid w:val="00F63C38"/>
    <w:rsid w:val="00F63C51"/>
    <w:rsid w:val="00F63CE6"/>
    <w:rsid w:val="00F6403D"/>
    <w:rsid w:val="00F640D5"/>
    <w:rsid w:val="00F64145"/>
    <w:rsid w:val="00F6429E"/>
    <w:rsid w:val="00F643CB"/>
    <w:rsid w:val="00F64431"/>
    <w:rsid w:val="00F645AA"/>
    <w:rsid w:val="00F645D6"/>
    <w:rsid w:val="00F645F4"/>
    <w:rsid w:val="00F64655"/>
    <w:rsid w:val="00F6467E"/>
    <w:rsid w:val="00F648A5"/>
    <w:rsid w:val="00F64D83"/>
    <w:rsid w:val="00F64DBA"/>
    <w:rsid w:val="00F64F40"/>
    <w:rsid w:val="00F64F86"/>
    <w:rsid w:val="00F64FC3"/>
    <w:rsid w:val="00F64FCC"/>
    <w:rsid w:val="00F65451"/>
    <w:rsid w:val="00F654B1"/>
    <w:rsid w:val="00F6572F"/>
    <w:rsid w:val="00F65D79"/>
    <w:rsid w:val="00F660C0"/>
    <w:rsid w:val="00F660DC"/>
    <w:rsid w:val="00F661C4"/>
    <w:rsid w:val="00F661CA"/>
    <w:rsid w:val="00F66349"/>
    <w:rsid w:val="00F664DD"/>
    <w:rsid w:val="00F665B3"/>
    <w:rsid w:val="00F667B1"/>
    <w:rsid w:val="00F66BA4"/>
    <w:rsid w:val="00F66C92"/>
    <w:rsid w:val="00F66CE2"/>
    <w:rsid w:val="00F66D72"/>
    <w:rsid w:val="00F66DDE"/>
    <w:rsid w:val="00F66ED2"/>
    <w:rsid w:val="00F6706D"/>
    <w:rsid w:val="00F671B9"/>
    <w:rsid w:val="00F6720B"/>
    <w:rsid w:val="00F67542"/>
    <w:rsid w:val="00F675D1"/>
    <w:rsid w:val="00F67627"/>
    <w:rsid w:val="00F6766D"/>
    <w:rsid w:val="00F676D7"/>
    <w:rsid w:val="00F677E1"/>
    <w:rsid w:val="00F6782D"/>
    <w:rsid w:val="00F6791D"/>
    <w:rsid w:val="00F679B8"/>
    <w:rsid w:val="00F679D0"/>
    <w:rsid w:val="00F67A99"/>
    <w:rsid w:val="00F67AA6"/>
    <w:rsid w:val="00F67B3E"/>
    <w:rsid w:val="00F67CB7"/>
    <w:rsid w:val="00F67CE1"/>
    <w:rsid w:val="00F700E1"/>
    <w:rsid w:val="00F700ED"/>
    <w:rsid w:val="00F7010D"/>
    <w:rsid w:val="00F70137"/>
    <w:rsid w:val="00F70223"/>
    <w:rsid w:val="00F70446"/>
    <w:rsid w:val="00F70739"/>
    <w:rsid w:val="00F70A43"/>
    <w:rsid w:val="00F70A7D"/>
    <w:rsid w:val="00F70B4C"/>
    <w:rsid w:val="00F70BE3"/>
    <w:rsid w:val="00F70D34"/>
    <w:rsid w:val="00F70DFA"/>
    <w:rsid w:val="00F70E1E"/>
    <w:rsid w:val="00F70E35"/>
    <w:rsid w:val="00F71176"/>
    <w:rsid w:val="00F71198"/>
    <w:rsid w:val="00F712FC"/>
    <w:rsid w:val="00F71556"/>
    <w:rsid w:val="00F716AE"/>
    <w:rsid w:val="00F7171C"/>
    <w:rsid w:val="00F71778"/>
    <w:rsid w:val="00F71787"/>
    <w:rsid w:val="00F718C7"/>
    <w:rsid w:val="00F71908"/>
    <w:rsid w:val="00F71989"/>
    <w:rsid w:val="00F719B3"/>
    <w:rsid w:val="00F71B5F"/>
    <w:rsid w:val="00F71B80"/>
    <w:rsid w:val="00F71C88"/>
    <w:rsid w:val="00F71CD3"/>
    <w:rsid w:val="00F71D7D"/>
    <w:rsid w:val="00F71DFE"/>
    <w:rsid w:val="00F72014"/>
    <w:rsid w:val="00F722DF"/>
    <w:rsid w:val="00F72301"/>
    <w:rsid w:val="00F7238F"/>
    <w:rsid w:val="00F724FD"/>
    <w:rsid w:val="00F725F5"/>
    <w:rsid w:val="00F72630"/>
    <w:rsid w:val="00F72684"/>
    <w:rsid w:val="00F7271B"/>
    <w:rsid w:val="00F72730"/>
    <w:rsid w:val="00F72945"/>
    <w:rsid w:val="00F729C2"/>
    <w:rsid w:val="00F729F1"/>
    <w:rsid w:val="00F72A05"/>
    <w:rsid w:val="00F72A38"/>
    <w:rsid w:val="00F72A9D"/>
    <w:rsid w:val="00F72CC3"/>
    <w:rsid w:val="00F72DA3"/>
    <w:rsid w:val="00F72DF8"/>
    <w:rsid w:val="00F72E92"/>
    <w:rsid w:val="00F72F40"/>
    <w:rsid w:val="00F72F84"/>
    <w:rsid w:val="00F7309B"/>
    <w:rsid w:val="00F730C7"/>
    <w:rsid w:val="00F7311B"/>
    <w:rsid w:val="00F731AA"/>
    <w:rsid w:val="00F73242"/>
    <w:rsid w:val="00F73373"/>
    <w:rsid w:val="00F734A0"/>
    <w:rsid w:val="00F737DB"/>
    <w:rsid w:val="00F7386E"/>
    <w:rsid w:val="00F73898"/>
    <w:rsid w:val="00F73B2E"/>
    <w:rsid w:val="00F73BB1"/>
    <w:rsid w:val="00F73C36"/>
    <w:rsid w:val="00F73CB3"/>
    <w:rsid w:val="00F73D0F"/>
    <w:rsid w:val="00F73DD2"/>
    <w:rsid w:val="00F73F32"/>
    <w:rsid w:val="00F743A4"/>
    <w:rsid w:val="00F74590"/>
    <w:rsid w:val="00F7468F"/>
    <w:rsid w:val="00F746BF"/>
    <w:rsid w:val="00F74758"/>
    <w:rsid w:val="00F74840"/>
    <w:rsid w:val="00F7485F"/>
    <w:rsid w:val="00F74960"/>
    <w:rsid w:val="00F74A88"/>
    <w:rsid w:val="00F74AA2"/>
    <w:rsid w:val="00F74C30"/>
    <w:rsid w:val="00F74D3F"/>
    <w:rsid w:val="00F74DB0"/>
    <w:rsid w:val="00F74E54"/>
    <w:rsid w:val="00F74E6E"/>
    <w:rsid w:val="00F74F44"/>
    <w:rsid w:val="00F74F7A"/>
    <w:rsid w:val="00F74F90"/>
    <w:rsid w:val="00F74FDC"/>
    <w:rsid w:val="00F74FF2"/>
    <w:rsid w:val="00F7525D"/>
    <w:rsid w:val="00F752BB"/>
    <w:rsid w:val="00F7545C"/>
    <w:rsid w:val="00F754BC"/>
    <w:rsid w:val="00F75537"/>
    <w:rsid w:val="00F755F8"/>
    <w:rsid w:val="00F75661"/>
    <w:rsid w:val="00F759E5"/>
    <w:rsid w:val="00F75A87"/>
    <w:rsid w:val="00F75A8F"/>
    <w:rsid w:val="00F75B63"/>
    <w:rsid w:val="00F75BBC"/>
    <w:rsid w:val="00F75D4A"/>
    <w:rsid w:val="00F75D88"/>
    <w:rsid w:val="00F75EAB"/>
    <w:rsid w:val="00F75EBF"/>
    <w:rsid w:val="00F75F01"/>
    <w:rsid w:val="00F75F0D"/>
    <w:rsid w:val="00F75F2B"/>
    <w:rsid w:val="00F75FC0"/>
    <w:rsid w:val="00F76216"/>
    <w:rsid w:val="00F76308"/>
    <w:rsid w:val="00F764D8"/>
    <w:rsid w:val="00F76547"/>
    <w:rsid w:val="00F7654C"/>
    <w:rsid w:val="00F76602"/>
    <w:rsid w:val="00F76629"/>
    <w:rsid w:val="00F768C8"/>
    <w:rsid w:val="00F769ED"/>
    <w:rsid w:val="00F76A08"/>
    <w:rsid w:val="00F76B30"/>
    <w:rsid w:val="00F76CC1"/>
    <w:rsid w:val="00F76DC1"/>
    <w:rsid w:val="00F76DF1"/>
    <w:rsid w:val="00F76FC7"/>
    <w:rsid w:val="00F7712B"/>
    <w:rsid w:val="00F77307"/>
    <w:rsid w:val="00F7737D"/>
    <w:rsid w:val="00F77398"/>
    <w:rsid w:val="00F77663"/>
    <w:rsid w:val="00F778BA"/>
    <w:rsid w:val="00F77A28"/>
    <w:rsid w:val="00F77C9D"/>
    <w:rsid w:val="00F77D36"/>
    <w:rsid w:val="00F77D3B"/>
    <w:rsid w:val="00F77EF3"/>
    <w:rsid w:val="00F8017A"/>
    <w:rsid w:val="00F801FD"/>
    <w:rsid w:val="00F80227"/>
    <w:rsid w:val="00F80243"/>
    <w:rsid w:val="00F80508"/>
    <w:rsid w:val="00F80585"/>
    <w:rsid w:val="00F806B6"/>
    <w:rsid w:val="00F8080C"/>
    <w:rsid w:val="00F80868"/>
    <w:rsid w:val="00F80888"/>
    <w:rsid w:val="00F8099F"/>
    <w:rsid w:val="00F80A37"/>
    <w:rsid w:val="00F80A67"/>
    <w:rsid w:val="00F80CB6"/>
    <w:rsid w:val="00F80E43"/>
    <w:rsid w:val="00F80E5A"/>
    <w:rsid w:val="00F80FD4"/>
    <w:rsid w:val="00F80FE1"/>
    <w:rsid w:val="00F8112F"/>
    <w:rsid w:val="00F81150"/>
    <w:rsid w:val="00F81226"/>
    <w:rsid w:val="00F81264"/>
    <w:rsid w:val="00F812B5"/>
    <w:rsid w:val="00F813AC"/>
    <w:rsid w:val="00F814A9"/>
    <w:rsid w:val="00F81594"/>
    <w:rsid w:val="00F8179B"/>
    <w:rsid w:val="00F817A9"/>
    <w:rsid w:val="00F818A5"/>
    <w:rsid w:val="00F8191D"/>
    <w:rsid w:val="00F81981"/>
    <w:rsid w:val="00F819F9"/>
    <w:rsid w:val="00F81D3D"/>
    <w:rsid w:val="00F81D94"/>
    <w:rsid w:val="00F81EE6"/>
    <w:rsid w:val="00F82035"/>
    <w:rsid w:val="00F820C0"/>
    <w:rsid w:val="00F8215D"/>
    <w:rsid w:val="00F82206"/>
    <w:rsid w:val="00F82256"/>
    <w:rsid w:val="00F8230C"/>
    <w:rsid w:val="00F82345"/>
    <w:rsid w:val="00F824B5"/>
    <w:rsid w:val="00F82547"/>
    <w:rsid w:val="00F826C1"/>
    <w:rsid w:val="00F826D2"/>
    <w:rsid w:val="00F827E5"/>
    <w:rsid w:val="00F827EF"/>
    <w:rsid w:val="00F829BF"/>
    <w:rsid w:val="00F82B39"/>
    <w:rsid w:val="00F82B62"/>
    <w:rsid w:val="00F82BE7"/>
    <w:rsid w:val="00F82C05"/>
    <w:rsid w:val="00F82C9A"/>
    <w:rsid w:val="00F82CBF"/>
    <w:rsid w:val="00F82D46"/>
    <w:rsid w:val="00F82E45"/>
    <w:rsid w:val="00F82E6C"/>
    <w:rsid w:val="00F82F9C"/>
    <w:rsid w:val="00F830B3"/>
    <w:rsid w:val="00F83277"/>
    <w:rsid w:val="00F8330A"/>
    <w:rsid w:val="00F83317"/>
    <w:rsid w:val="00F833AE"/>
    <w:rsid w:val="00F8347F"/>
    <w:rsid w:val="00F834EE"/>
    <w:rsid w:val="00F835D9"/>
    <w:rsid w:val="00F838A3"/>
    <w:rsid w:val="00F838FE"/>
    <w:rsid w:val="00F8391C"/>
    <w:rsid w:val="00F83932"/>
    <w:rsid w:val="00F839CA"/>
    <w:rsid w:val="00F83E4B"/>
    <w:rsid w:val="00F83E4C"/>
    <w:rsid w:val="00F83F26"/>
    <w:rsid w:val="00F83F70"/>
    <w:rsid w:val="00F83FA2"/>
    <w:rsid w:val="00F84072"/>
    <w:rsid w:val="00F84156"/>
    <w:rsid w:val="00F8438F"/>
    <w:rsid w:val="00F84601"/>
    <w:rsid w:val="00F84741"/>
    <w:rsid w:val="00F847AB"/>
    <w:rsid w:val="00F847B8"/>
    <w:rsid w:val="00F84916"/>
    <w:rsid w:val="00F8496C"/>
    <w:rsid w:val="00F84CA2"/>
    <w:rsid w:val="00F84F35"/>
    <w:rsid w:val="00F84F7B"/>
    <w:rsid w:val="00F852F8"/>
    <w:rsid w:val="00F85382"/>
    <w:rsid w:val="00F85552"/>
    <w:rsid w:val="00F858C1"/>
    <w:rsid w:val="00F85912"/>
    <w:rsid w:val="00F85A7E"/>
    <w:rsid w:val="00F85D00"/>
    <w:rsid w:val="00F85D29"/>
    <w:rsid w:val="00F85D4F"/>
    <w:rsid w:val="00F85E8C"/>
    <w:rsid w:val="00F85F55"/>
    <w:rsid w:val="00F86216"/>
    <w:rsid w:val="00F86229"/>
    <w:rsid w:val="00F8625F"/>
    <w:rsid w:val="00F86367"/>
    <w:rsid w:val="00F8638E"/>
    <w:rsid w:val="00F86757"/>
    <w:rsid w:val="00F86877"/>
    <w:rsid w:val="00F8689C"/>
    <w:rsid w:val="00F8689F"/>
    <w:rsid w:val="00F86A54"/>
    <w:rsid w:val="00F86A6C"/>
    <w:rsid w:val="00F86AC6"/>
    <w:rsid w:val="00F86B89"/>
    <w:rsid w:val="00F86C79"/>
    <w:rsid w:val="00F86E6C"/>
    <w:rsid w:val="00F86F6E"/>
    <w:rsid w:val="00F874F1"/>
    <w:rsid w:val="00F8754F"/>
    <w:rsid w:val="00F87676"/>
    <w:rsid w:val="00F8778E"/>
    <w:rsid w:val="00F877D2"/>
    <w:rsid w:val="00F8781F"/>
    <w:rsid w:val="00F8797F"/>
    <w:rsid w:val="00F87AE9"/>
    <w:rsid w:val="00F87AF2"/>
    <w:rsid w:val="00F87E88"/>
    <w:rsid w:val="00F87F58"/>
    <w:rsid w:val="00F87FE6"/>
    <w:rsid w:val="00F90064"/>
    <w:rsid w:val="00F901FF"/>
    <w:rsid w:val="00F90291"/>
    <w:rsid w:val="00F9041A"/>
    <w:rsid w:val="00F90672"/>
    <w:rsid w:val="00F908B2"/>
    <w:rsid w:val="00F908EE"/>
    <w:rsid w:val="00F90A4E"/>
    <w:rsid w:val="00F90A7B"/>
    <w:rsid w:val="00F90C6E"/>
    <w:rsid w:val="00F90D20"/>
    <w:rsid w:val="00F90E4A"/>
    <w:rsid w:val="00F90EFA"/>
    <w:rsid w:val="00F9107D"/>
    <w:rsid w:val="00F9114B"/>
    <w:rsid w:val="00F91193"/>
    <w:rsid w:val="00F9119F"/>
    <w:rsid w:val="00F911CA"/>
    <w:rsid w:val="00F913E6"/>
    <w:rsid w:val="00F914FD"/>
    <w:rsid w:val="00F91584"/>
    <w:rsid w:val="00F915E8"/>
    <w:rsid w:val="00F91996"/>
    <w:rsid w:val="00F919E9"/>
    <w:rsid w:val="00F91A96"/>
    <w:rsid w:val="00F91B22"/>
    <w:rsid w:val="00F91C0D"/>
    <w:rsid w:val="00F91C94"/>
    <w:rsid w:val="00F91D0C"/>
    <w:rsid w:val="00F91DC3"/>
    <w:rsid w:val="00F91E04"/>
    <w:rsid w:val="00F91F2F"/>
    <w:rsid w:val="00F92028"/>
    <w:rsid w:val="00F92146"/>
    <w:rsid w:val="00F925B8"/>
    <w:rsid w:val="00F925FF"/>
    <w:rsid w:val="00F926B8"/>
    <w:rsid w:val="00F9270D"/>
    <w:rsid w:val="00F92791"/>
    <w:rsid w:val="00F929D4"/>
    <w:rsid w:val="00F92A3C"/>
    <w:rsid w:val="00F92BC3"/>
    <w:rsid w:val="00F92BD0"/>
    <w:rsid w:val="00F92CCE"/>
    <w:rsid w:val="00F9302C"/>
    <w:rsid w:val="00F930D5"/>
    <w:rsid w:val="00F93117"/>
    <w:rsid w:val="00F9335F"/>
    <w:rsid w:val="00F936CD"/>
    <w:rsid w:val="00F9370A"/>
    <w:rsid w:val="00F93711"/>
    <w:rsid w:val="00F93ACE"/>
    <w:rsid w:val="00F93C59"/>
    <w:rsid w:val="00F93D7B"/>
    <w:rsid w:val="00F93EAE"/>
    <w:rsid w:val="00F94061"/>
    <w:rsid w:val="00F940CC"/>
    <w:rsid w:val="00F942B7"/>
    <w:rsid w:val="00F94374"/>
    <w:rsid w:val="00F943D7"/>
    <w:rsid w:val="00F94408"/>
    <w:rsid w:val="00F9447B"/>
    <w:rsid w:val="00F9448D"/>
    <w:rsid w:val="00F944AC"/>
    <w:rsid w:val="00F94708"/>
    <w:rsid w:val="00F9478A"/>
    <w:rsid w:val="00F947D4"/>
    <w:rsid w:val="00F947F5"/>
    <w:rsid w:val="00F948B4"/>
    <w:rsid w:val="00F949B9"/>
    <w:rsid w:val="00F949EC"/>
    <w:rsid w:val="00F94AFA"/>
    <w:rsid w:val="00F94B6A"/>
    <w:rsid w:val="00F94BFF"/>
    <w:rsid w:val="00F94D40"/>
    <w:rsid w:val="00F94E75"/>
    <w:rsid w:val="00F94F25"/>
    <w:rsid w:val="00F94F41"/>
    <w:rsid w:val="00F95025"/>
    <w:rsid w:val="00F950FD"/>
    <w:rsid w:val="00F9515A"/>
    <w:rsid w:val="00F95169"/>
    <w:rsid w:val="00F9538D"/>
    <w:rsid w:val="00F954D8"/>
    <w:rsid w:val="00F955B2"/>
    <w:rsid w:val="00F957C5"/>
    <w:rsid w:val="00F958C9"/>
    <w:rsid w:val="00F95930"/>
    <w:rsid w:val="00F95968"/>
    <w:rsid w:val="00F95C8D"/>
    <w:rsid w:val="00F95CE3"/>
    <w:rsid w:val="00F95D3C"/>
    <w:rsid w:val="00F960F2"/>
    <w:rsid w:val="00F9626F"/>
    <w:rsid w:val="00F96274"/>
    <w:rsid w:val="00F962B1"/>
    <w:rsid w:val="00F96314"/>
    <w:rsid w:val="00F9643D"/>
    <w:rsid w:val="00F9646D"/>
    <w:rsid w:val="00F964B3"/>
    <w:rsid w:val="00F96554"/>
    <w:rsid w:val="00F96564"/>
    <w:rsid w:val="00F965EC"/>
    <w:rsid w:val="00F9671D"/>
    <w:rsid w:val="00F9676B"/>
    <w:rsid w:val="00F967B2"/>
    <w:rsid w:val="00F967D3"/>
    <w:rsid w:val="00F968A6"/>
    <w:rsid w:val="00F968C4"/>
    <w:rsid w:val="00F968CE"/>
    <w:rsid w:val="00F968DF"/>
    <w:rsid w:val="00F96A18"/>
    <w:rsid w:val="00F96BF5"/>
    <w:rsid w:val="00F96EAE"/>
    <w:rsid w:val="00F96F25"/>
    <w:rsid w:val="00F9706D"/>
    <w:rsid w:val="00F97072"/>
    <w:rsid w:val="00F970A6"/>
    <w:rsid w:val="00F970B0"/>
    <w:rsid w:val="00F9718F"/>
    <w:rsid w:val="00F97238"/>
    <w:rsid w:val="00F97316"/>
    <w:rsid w:val="00F973E5"/>
    <w:rsid w:val="00F974BB"/>
    <w:rsid w:val="00F97850"/>
    <w:rsid w:val="00F978F2"/>
    <w:rsid w:val="00F97981"/>
    <w:rsid w:val="00F97A24"/>
    <w:rsid w:val="00F97A71"/>
    <w:rsid w:val="00F97A7A"/>
    <w:rsid w:val="00F97DAF"/>
    <w:rsid w:val="00F97E2D"/>
    <w:rsid w:val="00F97F59"/>
    <w:rsid w:val="00FA01E7"/>
    <w:rsid w:val="00FA0548"/>
    <w:rsid w:val="00FA05A8"/>
    <w:rsid w:val="00FA0697"/>
    <w:rsid w:val="00FA0700"/>
    <w:rsid w:val="00FA08DE"/>
    <w:rsid w:val="00FA0907"/>
    <w:rsid w:val="00FA094E"/>
    <w:rsid w:val="00FA0990"/>
    <w:rsid w:val="00FA09AE"/>
    <w:rsid w:val="00FA0A30"/>
    <w:rsid w:val="00FA0C57"/>
    <w:rsid w:val="00FA0EF3"/>
    <w:rsid w:val="00FA10EE"/>
    <w:rsid w:val="00FA10F4"/>
    <w:rsid w:val="00FA1174"/>
    <w:rsid w:val="00FA1341"/>
    <w:rsid w:val="00FA13EA"/>
    <w:rsid w:val="00FA15B2"/>
    <w:rsid w:val="00FA1641"/>
    <w:rsid w:val="00FA1944"/>
    <w:rsid w:val="00FA19E1"/>
    <w:rsid w:val="00FA1B0E"/>
    <w:rsid w:val="00FA1D04"/>
    <w:rsid w:val="00FA1DCF"/>
    <w:rsid w:val="00FA1E54"/>
    <w:rsid w:val="00FA20CD"/>
    <w:rsid w:val="00FA2258"/>
    <w:rsid w:val="00FA2345"/>
    <w:rsid w:val="00FA248B"/>
    <w:rsid w:val="00FA2614"/>
    <w:rsid w:val="00FA261D"/>
    <w:rsid w:val="00FA2633"/>
    <w:rsid w:val="00FA28D1"/>
    <w:rsid w:val="00FA292C"/>
    <w:rsid w:val="00FA29BC"/>
    <w:rsid w:val="00FA2AD3"/>
    <w:rsid w:val="00FA2CC4"/>
    <w:rsid w:val="00FA2D02"/>
    <w:rsid w:val="00FA2F8F"/>
    <w:rsid w:val="00FA3084"/>
    <w:rsid w:val="00FA3228"/>
    <w:rsid w:val="00FA339F"/>
    <w:rsid w:val="00FA34A3"/>
    <w:rsid w:val="00FA363B"/>
    <w:rsid w:val="00FA3894"/>
    <w:rsid w:val="00FA398D"/>
    <w:rsid w:val="00FA3B5B"/>
    <w:rsid w:val="00FA3B8F"/>
    <w:rsid w:val="00FA3C53"/>
    <w:rsid w:val="00FA3D93"/>
    <w:rsid w:val="00FA3E05"/>
    <w:rsid w:val="00FA3E18"/>
    <w:rsid w:val="00FA3E97"/>
    <w:rsid w:val="00FA3F61"/>
    <w:rsid w:val="00FA406C"/>
    <w:rsid w:val="00FA4477"/>
    <w:rsid w:val="00FA4552"/>
    <w:rsid w:val="00FA4C17"/>
    <w:rsid w:val="00FA4D10"/>
    <w:rsid w:val="00FA4F7A"/>
    <w:rsid w:val="00FA5033"/>
    <w:rsid w:val="00FA5140"/>
    <w:rsid w:val="00FA51CC"/>
    <w:rsid w:val="00FA530D"/>
    <w:rsid w:val="00FA536B"/>
    <w:rsid w:val="00FA5426"/>
    <w:rsid w:val="00FA5469"/>
    <w:rsid w:val="00FA5619"/>
    <w:rsid w:val="00FA56A6"/>
    <w:rsid w:val="00FA574C"/>
    <w:rsid w:val="00FA5784"/>
    <w:rsid w:val="00FA584A"/>
    <w:rsid w:val="00FA59BB"/>
    <w:rsid w:val="00FA59BF"/>
    <w:rsid w:val="00FA5A20"/>
    <w:rsid w:val="00FA5B87"/>
    <w:rsid w:val="00FA5C07"/>
    <w:rsid w:val="00FA5FA8"/>
    <w:rsid w:val="00FA6077"/>
    <w:rsid w:val="00FA6182"/>
    <w:rsid w:val="00FA631D"/>
    <w:rsid w:val="00FA687B"/>
    <w:rsid w:val="00FA6996"/>
    <w:rsid w:val="00FA69AB"/>
    <w:rsid w:val="00FA6B0D"/>
    <w:rsid w:val="00FA6B14"/>
    <w:rsid w:val="00FA6CE8"/>
    <w:rsid w:val="00FA6EF4"/>
    <w:rsid w:val="00FA7289"/>
    <w:rsid w:val="00FA72D3"/>
    <w:rsid w:val="00FA738F"/>
    <w:rsid w:val="00FA73A1"/>
    <w:rsid w:val="00FA75E5"/>
    <w:rsid w:val="00FA7A2B"/>
    <w:rsid w:val="00FA7B59"/>
    <w:rsid w:val="00FB019C"/>
    <w:rsid w:val="00FB01FE"/>
    <w:rsid w:val="00FB025C"/>
    <w:rsid w:val="00FB03E2"/>
    <w:rsid w:val="00FB045B"/>
    <w:rsid w:val="00FB04CB"/>
    <w:rsid w:val="00FB04F6"/>
    <w:rsid w:val="00FB0569"/>
    <w:rsid w:val="00FB08BF"/>
    <w:rsid w:val="00FB0B76"/>
    <w:rsid w:val="00FB0BA0"/>
    <w:rsid w:val="00FB0C97"/>
    <w:rsid w:val="00FB0DC3"/>
    <w:rsid w:val="00FB0DF7"/>
    <w:rsid w:val="00FB0FB9"/>
    <w:rsid w:val="00FB10B3"/>
    <w:rsid w:val="00FB1151"/>
    <w:rsid w:val="00FB1523"/>
    <w:rsid w:val="00FB15AB"/>
    <w:rsid w:val="00FB15EF"/>
    <w:rsid w:val="00FB170A"/>
    <w:rsid w:val="00FB1801"/>
    <w:rsid w:val="00FB1952"/>
    <w:rsid w:val="00FB1A60"/>
    <w:rsid w:val="00FB1BA6"/>
    <w:rsid w:val="00FB1C8C"/>
    <w:rsid w:val="00FB1D06"/>
    <w:rsid w:val="00FB1DAD"/>
    <w:rsid w:val="00FB1EB9"/>
    <w:rsid w:val="00FB1EBC"/>
    <w:rsid w:val="00FB1EE3"/>
    <w:rsid w:val="00FB1F76"/>
    <w:rsid w:val="00FB1FD4"/>
    <w:rsid w:val="00FB1FF3"/>
    <w:rsid w:val="00FB201C"/>
    <w:rsid w:val="00FB209A"/>
    <w:rsid w:val="00FB2309"/>
    <w:rsid w:val="00FB238D"/>
    <w:rsid w:val="00FB25DA"/>
    <w:rsid w:val="00FB2676"/>
    <w:rsid w:val="00FB28CC"/>
    <w:rsid w:val="00FB28FB"/>
    <w:rsid w:val="00FB290F"/>
    <w:rsid w:val="00FB294D"/>
    <w:rsid w:val="00FB2E6C"/>
    <w:rsid w:val="00FB2EEB"/>
    <w:rsid w:val="00FB2FB4"/>
    <w:rsid w:val="00FB2FBA"/>
    <w:rsid w:val="00FB3169"/>
    <w:rsid w:val="00FB32E1"/>
    <w:rsid w:val="00FB33D5"/>
    <w:rsid w:val="00FB35A7"/>
    <w:rsid w:val="00FB396E"/>
    <w:rsid w:val="00FB3CC9"/>
    <w:rsid w:val="00FB3D03"/>
    <w:rsid w:val="00FB3D9B"/>
    <w:rsid w:val="00FB3DE0"/>
    <w:rsid w:val="00FB40F2"/>
    <w:rsid w:val="00FB434B"/>
    <w:rsid w:val="00FB43B7"/>
    <w:rsid w:val="00FB4409"/>
    <w:rsid w:val="00FB45C5"/>
    <w:rsid w:val="00FB45CC"/>
    <w:rsid w:val="00FB46CF"/>
    <w:rsid w:val="00FB4812"/>
    <w:rsid w:val="00FB49BA"/>
    <w:rsid w:val="00FB4A22"/>
    <w:rsid w:val="00FB4A72"/>
    <w:rsid w:val="00FB4A7B"/>
    <w:rsid w:val="00FB4AD6"/>
    <w:rsid w:val="00FB4CA9"/>
    <w:rsid w:val="00FB4D33"/>
    <w:rsid w:val="00FB4D85"/>
    <w:rsid w:val="00FB4EDC"/>
    <w:rsid w:val="00FB4F05"/>
    <w:rsid w:val="00FB4F2F"/>
    <w:rsid w:val="00FB4FE5"/>
    <w:rsid w:val="00FB5070"/>
    <w:rsid w:val="00FB531D"/>
    <w:rsid w:val="00FB5508"/>
    <w:rsid w:val="00FB55F0"/>
    <w:rsid w:val="00FB5BA0"/>
    <w:rsid w:val="00FB5BBB"/>
    <w:rsid w:val="00FB5BFE"/>
    <w:rsid w:val="00FB5C7E"/>
    <w:rsid w:val="00FB5D5E"/>
    <w:rsid w:val="00FB5DAF"/>
    <w:rsid w:val="00FB5E59"/>
    <w:rsid w:val="00FB5F4B"/>
    <w:rsid w:val="00FB5FA9"/>
    <w:rsid w:val="00FB5FDD"/>
    <w:rsid w:val="00FB606C"/>
    <w:rsid w:val="00FB6073"/>
    <w:rsid w:val="00FB64C6"/>
    <w:rsid w:val="00FB661A"/>
    <w:rsid w:val="00FB6869"/>
    <w:rsid w:val="00FB697E"/>
    <w:rsid w:val="00FB6AE6"/>
    <w:rsid w:val="00FB6BDA"/>
    <w:rsid w:val="00FB6ED8"/>
    <w:rsid w:val="00FB6FCB"/>
    <w:rsid w:val="00FB739C"/>
    <w:rsid w:val="00FB73A1"/>
    <w:rsid w:val="00FB73F0"/>
    <w:rsid w:val="00FB7708"/>
    <w:rsid w:val="00FB77BD"/>
    <w:rsid w:val="00FB7A04"/>
    <w:rsid w:val="00FB7D0D"/>
    <w:rsid w:val="00FB7D7A"/>
    <w:rsid w:val="00FB7FD4"/>
    <w:rsid w:val="00FB7FD8"/>
    <w:rsid w:val="00FC0063"/>
    <w:rsid w:val="00FC00B9"/>
    <w:rsid w:val="00FC00DF"/>
    <w:rsid w:val="00FC00ED"/>
    <w:rsid w:val="00FC0134"/>
    <w:rsid w:val="00FC0492"/>
    <w:rsid w:val="00FC06C3"/>
    <w:rsid w:val="00FC076D"/>
    <w:rsid w:val="00FC091D"/>
    <w:rsid w:val="00FC0AC5"/>
    <w:rsid w:val="00FC0B28"/>
    <w:rsid w:val="00FC0BC7"/>
    <w:rsid w:val="00FC0CB1"/>
    <w:rsid w:val="00FC0DF6"/>
    <w:rsid w:val="00FC1025"/>
    <w:rsid w:val="00FC109B"/>
    <w:rsid w:val="00FC112C"/>
    <w:rsid w:val="00FC11D6"/>
    <w:rsid w:val="00FC1470"/>
    <w:rsid w:val="00FC1834"/>
    <w:rsid w:val="00FC19D6"/>
    <w:rsid w:val="00FC1A5C"/>
    <w:rsid w:val="00FC1AAD"/>
    <w:rsid w:val="00FC1B0B"/>
    <w:rsid w:val="00FC1BB6"/>
    <w:rsid w:val="00FC1BC5"/>
    <w:rsid w:val="00FC1DA8"/>
    <w:rsid w:val="00FC1E0E"/>
    <w:rsid w:val="00FC1EC3"/>
    <w:rsid w:val="00FC1EC5"/>
    <w:rsid w:val="00FC206C"/>
    <w:rsid w:val="00FC22CF"/>
    <w:rsid w:val="00FC2371"/>
    <w:rsid w:val="00FC238F"/>
    <w:rsid w:val="00FC242C"/>
    <w:rsid w:val="00FC2530"/>
    <w:rsid w:val="00FC27F5"/>
    <w:rsid w:val="00FC281D"/>
    <w:rsid w:val="00FC28DD"/>
    <w:rsid w:val="00FC291A"/>
    <w:rsid w:val="00FC2AC7"/>
    <w:rsid w:val="00FC2B4D"/>
    <w:rsid w:val="00FC2BB8"/>
    <w:rsid w:val="00FC2C7D"/>
    <w:rsid w:val="00FC2CD2"/>
    <w:rsid w:val="00FC2D3E"/>
    <w:rsid w:val="00FC2E50"/>
    <w:rsid w:val="00FC2E5B"/>
    <w:rsid w:val="00FC2F40"/>
    <w:rsid w:val="00FC2F7B"/>
    <w:rsid w:val="00FC317A"/>
    <w:rsid w:val="00FC33F2"/>
    <w:rsid w:val="00FC342B"/>
    <w:rsid w:val="00FC3490"/>
    <w:rsid w:val="00FC34E8"/>
    <w:rsid w:val="00FC34F8"/>
    <w:rsid w:val="00FC3508"/>
    <w:rsid w:val="00FC3624"/>
    <w:rsid w:val="00FC36A3"/>
    <w:rsid w:val="00FC36A5"/>
    <w:rsid w:val="00FC36AC"/>
    <w:rsid w:val="00FC374A"/>
    <w:rsid w:val="00FC386A"/>
    <w:rsid w:val="00FC396A"/>
    <w:rsid w:val="00FC3AB0"/>
    <w:rsid w:val="00FC3B9A"/>
    <w:rsid w:val="00FC3CA7"/>
    <w:rsid w:val="00FC3DB1"/>
    <w:rsid w:val="00FC3E34"/>
    <w:rsid w:val="00FC40C9"/>
    <w:rsid w:val="00FC41C5"/>
    <w:rsid w:val="00FC41F0"/>
    <w:rsid w:val="00FC4399"/>
    <w:rsid w:val="00FC45A1"/>
    <w:rsid w:val="00FC46C7"/>
    <w:rsid w:val="00FC46ED"/>
    <w:rsid w:val="00FC4761"/>
    <w:rsid w:val="00FC47FD"/>
    <w:rsid w:val="00FC48A1"/>
    <w:rsid w:val="00FC48DB"/>
    <w:rsid w:val="00FC4998"/>
    <w:rsid w:val="00FC4C2D"/>
    <w:rsid w:val="00FC4D16"/>
    <w:rsid w:val="00FC4D95"/>
    <w:rsid w:val="00FC4F0A"/>
    <w:rsid w:val="00FC4FCD"/>
    <w:rsid w:val="00FC53ED"/>
    <w:rsid w:val="00FC5406"/>
    <w:rsid w:val="00FC54B1"/>
    <w:rsid w:val="00FC5637"/>
    <w:rsid w:val="00FC5667"/>
    <w:rsid w:val="00FC58B1"/>
    <w:rsid w:val="00FC58DC"/>
    <w:rsid w:val="00FC598A"/>
    <w:rsid w:val="00FC5B25"/>
    <w:rsid w:val="00FC5DAC"/>
    <w:rsid w:val="00FC5F39"/>
    <w:rsid w:val="00FC5F3D"/>
    <w:rsid w:val="00FC5FD5"/>
    <w:rsid w:val="00FC6066"/>
    <w:rsid w:val="00FC61DC"/>
    <w:rsid w:val="00FC626F"/>
    <w:rsid w:val="00FC62A8"/>
    <w:rsid w:val="00FC631B"/>
    <w:rsid w:val="00FC646E"/>
    <w:rsid w:val="00FC64B5"/>
    <w:rsid w:val="00FC65F4"/>
    <w:rsid w:val="00FC6719"/>
    <w:rsid w:val="00FC6780"/>
    <w:rsid w:val="00FC698B"/>
    <w:rsid w:val="00FC6A03"/>
    <w:rsid w:val="00FC6BE2"/>
    <w:rsid w:val="00FC6CDC"/>
    <w:rsid w:val="00FC6E6E"/>
    <w:rsid w:val="00FC6E9C"/>
    <w:rsid w:val="00FC7073"/>
    <w:rsid w:val="00FC72DD"/>
    <w:rsid w:val="00FC7516"/>
    <w:rsid w:val="00FC7592"/>
    <w:rsid w:val="00FC7645"/>
    <w:rsid w:val="00FC77DD"/>
    <w:rsid w:val="00FC78E7"/>
    <w:rsid w:val="00FC7943"/>
    <w:rsid w:val="00FC7970"/>
    <w:rsid w:val="00FC7CAC"/>
    <w:rsid w:val="00FC7DF4"/>
    <w:rsid w:val="00FC7E63"/>
    <w:rsid w:val="00FC7E6E"/>
    <w:rsid w:val="00FD0101"/>
    <w:rsid w:val="00FD0294"/>
    <w:rsid w:val="00FD055F"/>
    <w:rsid w:val="00FD06AA"/>
    <w:rsid w:val="00FD0735"/>
    <w:rsid w:val="00FD08A5"/>
    <w:rsid w:val="00FD08FA"/>
    <w:rsid w:val="00FD0D86"/>
    <w:rsid w:val="00FD1052"/>
    <w:rsid w:val="00FD11B6"/>
    <w:rsid w:val="00FD1213"/>
    <w:rsid w:val="00FD1214"/>
    <w:rsid w:val="00FD135F"/>
    <w:rsid w:val="00FD141A"/>
    <w:rsid w:val="00FD15FF"/>
    <w:rsid w:val="00FD168E"/>
    <w:rsid w:val="00FD1824"/>
    <w:rsid w:val="00FD1907"/>
    <w:rsid w:val="00FD1A20"/>
    <w:rsid w:val="00FD1A26"/>
    <w:rsid w:val="00FD1C05"/>
    <w:rsid w:val="00FD1C7E"/>
    <w:rsid w:val="00FD1C90"/>
    <w:rsid w:val="00FD1C9A"/>
    <w:rsid w:val="00FD1D17"/>
    <w:rsid w:val="00FD1E5C"/>
    <w:rsid w:val="00FD1F01"/>
    <w:rsid w:val="00FD2435"/>
    <w:rsid w:val="00FD25B7"/>
    <w:rsid w:val="00FD265E"/>
    <w:rsid w:val="00FD2676"/>
    <w:rsid w:val="00FD26CC"/>
    <w:rsid w:val="00FD2801"/>
    <w:rsid w:val="00FD2865"/>
    <w:rsid w:val="00FD286D"/>
    <w:rsid w:val="00FD2922"/>
    <w:rsid w:val="00FD29F8"/>
    <w:rsid w:val="00FD2A3A"/>
    <w:rsid w:val="00FD2F7A"/>
    <w:rsid w:val="00FD308D"/>
    <w:rsid w:val="00FD3141"/>
    <w:rsid w:val="00FD31A6"/>
    <w:rsid w:val="00FD3459"/>
    <w:rsid w:val="00FD3480"/>
    <w:rsid w:val="00FD3605"/>
    <w:rsid w:val="00FD360D"/>
    <w:rsid w:val="00FD3932"/>
    <w:rsid w:val="00FD3A40"/>
    <w:rsid w:val="00FD3DDF"/>
    <w:rsid w:val="00FD3E41"/>
    <w:rsid w:val="00FD4108"/>
    <w:rsid w:val="00FD4163"/>
    <w:rsid w:val="00FD443B"/>
    <w:rsid w:val="00FD4456"/>
    <w:rsid w:val="00FD44D5"/>
    <w:rsid w:val="00FD4565"/>
    <w:rsid w:val="00FD4590"/>
    <w:rsid w:val="00FD45A2"/>
    <w:rsid w:val="00FD46F9"/>
    <w:rsid w:val="00FD48A7"/>
    <w:rsid w:val="00FD4A9E"/>
    <w:rsid w:val="00FD4CE6"/>
    <w:rsid w:val="00FD4D7F"/>
    <w:rsid w:val="00FD4F32"/>
    <w:rsid w:val="00FD4F6F"/>
    <w:rsid w:val="00FD5324"/>
    <w:rsid w:val="00FD53F0"/>
    <w:rsid w:val="00FD5460"/>
    <w:rsid w:val="00FD5526"/>
    <w:rsid w:val="00FD5615"/>
    <w:rsid w:val="00FD5626"/>
    <w:rsid w:val="00FD56F4"/>
    <w:rsid w:val="00FD573B"/>
    <w:rsid w:val="00FD5851"/>
    <w:rsid w:val="00FD58FC"/>
    <w:rsid w:val="00FD5969"/>
    <w:rsid w:val="00FD5994"/>
    <w:rsid w:val="00FD5B19"/>
    <w:rsid w:val="00FD5BBC"/>
    <w:rsid w:val="00FD5BF0"/>
    <w:rsid w:val="00FD5D4E"/>
    <w:rsid w:val="00FD5DE0"/>
    <w:rsid w:val="00FD5FFB"/>
    <w:rsid w:val="00FD6381"/>
    <w:rsid w:val="00FD657B"/>
    <w:rsid w:val="00FD68F7"/>
    <w:rsid w:val="00FD697E"/>
    <w:rsid w:val="00FD699E"/>
    <w:rsid w:val="00FD6A49"/>
    <w:rsid w:val="00FD6AD4"/>
    <w:rsid w:val="00FD6B20"/>
    <w:rsid w:val="00FD6BEA"/>
    <w:rsid w:val="00FD6BF0"/>
    <w:rsid w:val="00FD6CEA"/>
    <w:rsid w:val="00FD6D54"/>
    <w:rsid w:val="00FD6ECA"/>
    <w:rsid w:val="00FD713C"/>
    <w:rsid w:val="00FD7143"/>
    <w:rsid w:val="00FD7145"/>
    <w:rsid w:val="00FD7254"/>
    <w:rsid w:val="00FD727E"/>
    <w:rsid w:val="00FD7424"/>
    <w:rsid w:val="00FD74F1"/>
    <w:rsid w:val="00FD7506"/>
    <w:rsid w:val="00FD7654"/>
    <w:rsid w:val="00FD779C"/>
    <w:rsid w:val="00FD77C9"/>
    <w:rsid w:val="00FD7848"/>
    <w:rsid w:val="00FD78D1"/>
    <w:rsid w:val="00FD791D"/>
    <w:rsid w:val="00FD7974"/>
    <w:rsid w:val="00FD7B99"/>
    <w:rsid w:val="00FD7CBD"/>
    <w:rsid w:val="00FD7E43"/>
    <w:rsid w:val="00FD7F8D"/>
    <w:rsid w:val="00FE0035"/>
    <w:rsid w:val="00FE0128"/>
    <w:rsid w:val="00FE01AC"/>
    <w:rsid w:val="00FE02FF"/>
    <w:rsid w:val="00FE0376"/>
    <w:rsid w:val="00FE0703"/>
    <w:rsid w:val="00FE0766"/>
    <w:rsid w:val="00FE0BDD"/>
    <w:rsid w:val="00FE0CFE"/>
    <w:rsid w:val="00FE0DE8"/>
    <w:rsid w:val="00FE1056"/>
    <w:rsid w:val="00FE10DB"/>
    <w:rsid w:val="00FE11A1"/>
    <w:rsid w:val="00FE17C7"/>
    <w:rsid w:val="00FE19C3"/>
    <w:rsid w:val="00FE1B67"/>
    <w:rsid w:val="00FE1BDD"/>
    <w:rsid w:val="00FE1CAB"/>
    <w:rsid w:val="00FE1CC7"/>
    <w:rsid w:val="00FE1D1F"/>
    <w:rsid w:val="00FE1D95"/>
    <w:rsid w:val="00FE1E04"/>
    <w:rsid w:val="00FE1ED2"/>
    <w:rsid w:val="00FE202D"/>
    <w:rsid w:val="00FE20E2"/>
    <w:rsid w:val="00FE2130"/>
    <w:rsid w:val="00FE251D"/>
    <w:rsid w:val="00FE25CC"/>
    <w:rsid w:val="00FE2660"/>
    <w:rsid w:val="00FE27AE"/>
    <w:rsid w:val="00FE2893"/>
    <w:rsid w:val="00FE29A5"/>
    <w:rsid w:val="00FE2AF7"/>
    <w:rsid w:val="00FE2D83"/>
    <w:rsid w:val="00FE3452"/>
    <w:rsid w:val="00FE3537"/>
    <w:rsid w:val="00FE3567"/>
    <w:rsid w:val="00FE35E9"/>
    <w:rsid w:val="00FE3663"/>
    <w:rsid w:val="00FE38AE"/>
    <w:rsid w:val="00FE3A4E"/>
    <w:rsid w:val="00FE3E60"/>
    <w:rsid w:val="00FE3FDB"/>
    <w:rsid w:val="00FE4028"/>
    <w:rsid w:val="00FE40D5"/>
    <w:rsid w:val="00FE4222"/>
    <w:rsid w:val="00FE4227"/>
    <w:rsid w:val="00FE424A"/>
    <w:rsid w:val="00FE4320"/>
    <w:rsid w:val="00FE4455"/>
    <w:rsid w:val="00FE4575"/>
    <w:rsid w:val="00FE4607"/>
    <w:rsid w:val="00FE463B"/>
    <w:rsid w:val="00FE464C"/>
    <w:rsid w:val="00FE468A"/>
    <w:rsid w:val="00FE481F"/>
    <w:rsid w:val="00FE48AF"/>
    <w:rsid w:val="00FE49CE"/>
    <w:rsid w:val="00FE4CE8"/>
    <w:rsid w:val="00FE4D5E"/>
    <w:rsid w:val="00FE4E30"/>
    <w:rsid w:val="00FE4E9F"/>
    <w:rsid w:val="00FE4EE0"/>
    <w:rsid w:val="00FE50A7"/>
    <w:rsid w:val="00FE510A"/>
    <w:rsid w:val="00FE51C7"/>
    <w:rsid w:val="00FE522B"/>
    <w:rsid w:val="00FE56AD"/>
    <w:rsid w:val="00FE581D"/>
    <w:rsid w:val="00FE5833"/>
    <w:rsid w:val="00FE5870"/>
    <w:rsid w:val="00FE5A81"/>
    <w:rsid w:val="00FE5EF1"/>
    <w:rsid w:val="00FE5FA7"/>
    <w:rsid w:val="00FE608C"/>
    <w:rsid w:val="00FE622A"/>
    <w:rsid w:val="00FE6270"/>
    <w:rsid w:val="00FE63CA"/>
    <w:rsid w:val="00FE663D"/>
    <w:rsid w:val="00FE674E"/>
    <w:rsid w:val="00FE67D9"/>
    <w:rsid w:val="00FE6841"/>
    <w:rsid w:val="00FE68DA"/>
    <w:rsid w:val="00FE6A54"/>
    <w:rsid w:val="00FE6A84"/>
    <w:rsid w:val="00FE6AC0"/>
    <w:rsid w:val="00FE6B74"/>
    <w:rsid w:val="00FE6E5E"/>
    <w:rsid w:val="00FE70C3"/>
    <w:rsid w:val="00FE72E1"/>
    <w:rsid w:val="00FE75E7"/>
    <w:rsid w:val="00FE76D6"/>
    <w:rsid w:val="00FE7828"/>
    <w:rsid w:val="00FE7898"/>
    <w:rsid w:val="00FE7B2C"/>
    <w:rsid w:val="00FE7C15"/>
    <w:rsid w:val="00FE7DAD"/>
    <w:rsid w:val="00FE7E15"/>
    <w:rsid w:val="00FE7E1E"/>
    <w:rsid w:val="00FF0036"/>
    <w:rsid w:val="00FF00EA"/>
    <w:rsid w:val="00FF039B"/>
    <w:rsid w:val="00FF03B9"/>
    <w:rsid w:val="00FF040A"/>
    <w:rsid w:val="00FF082D"/>
    <w:rsid w:val="00FF0860"/>
    <w:rsid w:val="00FF0AEF"/>
    <w:rsid w:val="00FF0B1A"/>
    <w:rsid w:val="00FF0B30"/>
    <w:rsid w:val="00FF0B35"/>
    <w:rsid w:val="00FF0BDA"/>
    <w:rsid w:val="00FF0C45"/>
    <w:rsid w:val="00FF0DB6"/>
    <w:rsid w:val="00FF0E6E"/>
    <w:rsid w:val="00FF0E75"/>
    <w:rsid w:val="00FF0E8D"/>
    <w:rsid w:val="00FF0E92"/>
    <w:rsid w:val="00FF110C"/>
    <w:rsid w:val="00FF129D"/>
    <w:rsid w:val="00FF12B5"/>
    <w:rsid w:val="00FF1313"/>
    <w:rsid w:val="00FF1442"/>
    <w:rsid w:val="00FF15EB"/>
    <w:rsid w:val="00FF17B7"/>
    <w:rsid w:val="00FF1904"/>
    <w:rsid w:val="00FF1975"/>
    <w:rsid w:val="00FF1992"/>
    <w:rsid w:val="00FF1BC0"/>
    <w:rsid w:val="00FF1C0E"/>
    <w:rsid w:val="00FF1EAA"/>
    <w:rsid w:val="00FF20CE"/>
    <w:rsid w:val="00FF21AE"/>
    <w:rsid w:val="00FF2326"/>
    <w:rsid w:val="00FF2371"/>
    <w:rsid w:val="00FF23E4"/>
    <w:rsid w:val="00FF240C"/>
    <w:rsid w:val="00FF2538"/>
    <w:rsid w:val="00FF25B1"/>
    <w:rsid w:val="00FF25B7"/>
    <w:rsid w:val="00FF29A5"/>
    <w:rsid w:val="00FF2FEB"/>
    <w:rsid w:val="00FF34F1"/>
    <w:rsid w:val="00FF354B"/>
    <w:rsid w:val="00FF35F9"/>
    <w:rsid w:val="00FF3644"/>
    <w:rsid w:val="00FF3761"/>
    <w:rsid w:val="00FF3934"/>
    <w:rsid w:val="00FF3955"/>
    <w:rsid w:val="00FF3A17"/>
    <w:rsid w:val="00FF3A5A"/>
    <w:rsid w:val="00FF3AAB"/>
    <w:rsid w:val="00FF3AF8"/>
    <w:rsid w:val="00FF3EFB"/>
    <w:rsid w:val="00FF3F36"/>
    <w:rsid w:val="00FF3F3D"/>
    <w:rsid w:val="00FF3F56"/>
    <w:rsid w:val="00FF3F7F"/>
    <w:rsid w:val="00FF3FE3"/>
    <w:rsid w:val="00FF4036"/>
    <w:rsid w:val="00FF42A7"/>
    <w:rsid w:val="00FF4586"/>
    <w:rsid w:val="00FF46B5"/>
    <w:rsid w:val="00FF46EF"/>
    <w:rsid w:val="00FF4777"/>
    <w:rsid w:val="00FF48FD"/>
    <w:rsid w:val="00FF49A6"/>
    <w:rsid w:val="00FF4AC8"/>
    <w:rsid w:val="00FF4B77"/>
    <w:rsid w:val="00FF4E03"/>
    <w:rsid w:val="00FF4E26"/>
    <w:rsid w:val="00FF4FDA"/>
    <w:rsid w:val="00FF50D2"/>
    <w:rsid w:val="00FF5136"/>
    <w:rsid w:val="00FF51AD"/>
    <w:rsid w:val="00FF51CF"/>
    <w:rsid w:val="00FF52B0"/>
    <w:rsid w:val="00FF5303"/>
    <w:rsid w:val="00FF5514"/>
    <w:rsid w:val="00FF55AE"/>
    <w:rsid w:val="00FF5807"/>
    <w:rsid w:val="00FF5896"/>
    <w:rsid w:val="00FF5A4A"/>
    <w:rsid w:val="00FF5AEB"/>
    <w:rsid w:val="00FF5D00"/>
    <w:rsid w:val="00FF5F58"/>
    <w:rsid w:val="00FF5F80"/>
    <w:rsid w:val="00FF6112"/>
    <w:rsid w:val="00FF61A2"/>
    <w:rsid w:val="00FF6217"/>
    <w:rsid w:val="00FF625F"/>
    <w:rsid w:val="00FF6275"/>
    <w:rsid w:val="00FF6540"/>
    <w:rsid w:val="00FF663D"/>
    <w:rsid w:val="00FF6672"/>
    <w:rsid w:val="00FF67B4"/>
    <w:rsid w:val="00FF6B2E"/>
    <w:rsid w:val="00FF6B8B"/>
    <w:rsid w:val="00FF6BED"/>
    <w:rsid w:val="00FF6BFB"/>
    <w:rsid w:val="00FF6C2A"/>
    <w:rsid w:val="00FF6C38"/>
    <w:rsid w:val="00FF6C3D"/>
    <w:rsid w:val="00FF6D71"/>
    <w:rsid w:val="00FF6F00"/>
    <w:rsid w:val="00FF7108"/>
    <w:rsid w:val="00FF7124"/>
    <w:rsid w:val="00FF7430"/>
    <w:rsid w:val="00FF7543"/>
    <w:rsid w:val="00FF776C"/>
    <w:rsid w:val="00FF77FF"/>
    <w:rsid w:val="00FF78F0"/>
    <w:rsid w:val="00FF7974"/>
    <w:rsid w:val="00FF7A04"/>
    <w:rsid w:val="00FF7A67"/>
    <w:rsid w:val="00FF7C9A"/>
    <w:rsid w:val="00FF7D1A"/>
    <w:rsid w:val="00FF7D6D"/>
    <w:rsid w:val="00FF7D9E"/>
    <w:rsid w:val="00FF7DFE"/>
    <w:rsid w:val="00FF7F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5121">
      <o:colormru v:ext="edit" colors="#cf6"/>
    </o:shapedefaults>
    <o:shapelayout v:ext="edit">
      <o:idmap v:ext="edit" data="2"/>
    </o:shapelayout>
  </w:shapeDefaults>
  <w:decimalSymbol w:val="."/>
  <w:listSeparator w:val=","/>
  <w14:docId w14:val="38DA9F03"/>
  <w15:docId w15:val="{BCEBEE34-4C3C-4A4F-9BBB-6C9C7A00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Yu Mincho"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538"/>
    <w:pPr>
      <w:spacing w:after="160" w:line="259" w:lineRule="auto"/>
    </w:pPr>
    <w:rPr>
      <w:sz w:val="22"/>
      <w:szCs w:val="22"/>
    </w:rPr>
  </w:style>
  <w:style w:type="paragraph" w:styleId="Heading1">
    <w:name w:val="heading 1"/>
    <w:basedOn w:val="Normal"/>
    <w:next w:val="Normal"/>
    <w:link w:val="Heading1Char"/>
    <w:uiPriority w:val="9"/>
    <w:qFormat/>
    <w:rsid w:val="00EC0538"/>
    <w:pPr>
      <w:keepNext/>
      <w:keepLines/>
      <w:spacing w:before="400" w:after="40" w:line="240" w:lineRule="auto"/>
      <w:outlineLvl w:val="0"/>
    </w:pPr>
    <w:rPr>
      <w:rFonts w:ascii="Calibri Light" w:eastAsia="Yu Gothic Light" w:hAnsi="Calibri Light"/>
      <w:color w:val="1F3864"/>
      <w:sz w:val="36"/>
      <w:szCs w:val="36"/>
    </w:rPr>
  </w:style>
  <w:style w:type="paragraph" w:styleId="Heading2">
    <w:name w:val="heading 2"/>
    <w:basedOn w:val="Normal"/>
    <w:next w:val="Normal"/>
    <w:link w:val="Heading2Char"/>
    <w:uiPriority w:val="9"/>
    <w:semiHidden/>
    <w:unhideWhenUsed/>
    <w:qFormat/>
    <w:rsid w:val="00EC0538"/>
    <w:pPr>
      <w:keepNext/>
      <w:keepLines/>
      <w:spacing w:before="40" w:after="0" w:line="240" w:lineRule="auto"/>
      <w:outlineLvl w:val="1"/>
    </w:pPr>
    <w:rPr>
      <w:rFonts w:ascii="Calibri Light" w:eastAsia="Yu Gothic Light" w:hAnsi="Calibri Light"/>
      <w:color w:val="2F5496"/>
      <w:sz w:val="32"/>
      <w:szCs w:val="32"/>
    </w:rPr>
  </w:style>
  <w:style w:type="paragraph" w:styleId="Heading3">
    <w:name w:val="heading 3"/>
    <w:basedOn w:val="Normal"/>
    <w:next w:val="Normal"/>
    <w:link w:val="Heading3Char"/>
    <w:uiPriority w:val="9"/>
    <w:semiHidden/>
    <w:unhideWhenUsed/>
    <w:qFormat/>
    <w:rsid w:val="00EC0538"/>
    <w:pPr>
      <w:keepNext/>
      <w:keepLines/>
      <w:spacing w:before="40" w:after="0" w:line="240" w:lineRule="auto"/>
      <w:outlineLvl w:val="2"/>
    </w:pPr>
    <w:rPr>
      <w:rFonts w:ascii="Calibri Light" w:eastAsia="Yu Gothic Light" w:hAnsi="Calibri Light"/>
      <w:color w:val="2F5496"/>
      <w:sz w:val="28"/>
      <w:szCs w:val="28"/>
    </w:rPr>
  </w:style>
  <w:style w:type="paragraph" w:styleId="Heading4">
    <w:name w:val="heading 4"/>
    <w:basedOn w:val="Normal"/>
    <w:next w:val="Normal"/>
    <w:link w:val="Heading4Char"/>
    <w:uiPriority w:val="9"/>
    <w:semiHidden/>
    <w:unhideWhenUsed/>
    <w:qFormat/>
    <w:rsid w:val="00EC0538"/>
    <w:pPr>
      <w:keepNext/>
      <w:keepLines/>
      <w:spacing w:before="40" w:after="0"/>
      <w:outlineLvl w:val="3"/>
    </w:pPr>
    <w:rPr>
      <w:rFonts w:ascii="Calibri Light" w:eastAsia="Yu Gothic Light" w:hAnsi="Calibri Light"/>
      <w:color w:val="2F5496"/>
      <w:sz w:val="24"/>
      <w:szCs w:val="24"/>
    </w:rPr>
  </w:style>
  <w:style w:type="paragraph" w:styleId="Heading5">
    <w:name w:val="heading 5"/>
    <w:basedOn w:val="Normal"/>
    <w:next w:val="Normal"/>
    <w:link w:val="Heading5Char"/>
    <w:uiPriority w:val="9"/>
    <w:semiHidden/>
    <w:unhideWhenUsed/>
    <w:qFormat/>
    <w:rsid w:val="00EC0538"/>
    <w:pPr>
      <w:keepNext/>
      <w:keepLines/>
      <w:spacing w:before="40" w:after="0"/>
      <w:outlineLvl w:val="4"/>
    </w:pPr>
    <w:rPr>
      <w:rFonts w:ascii="Calibri Light" w:eastAsia="Yu Gothic Light" w:hAnsi="Calibri Light"/>
      <w:caps/>
      <w:color w:val="2F5496"/>
    </w:rPr>
  </w:style>
  <w:style w:type="paragraph" w:styleId="Heading6">
    <w:name w:val="heading 6"/>
    <w:basedOn w:val="Normal"/>
    <w:next w:val="Normal"/>
    <w:link w:val="Heading6Char"/>
    <w:uiPriority w:val="9"/>
    <w:semiHidden/>
    <w:unhideWhenUsed/>
    <w:qFormat/>
    <w:rsid w:val="00EC0538"/>
    <w:pPr>
      <w:keepNext/>
      <w:keepLines/>
      <w:spacing w:before="40" w:after="0"/>
      <w:outlineLvl w:val="5"/>
    </w:pPr>
    <w:rPr>
      <w:rFonts w:ascii="Calibri Light" w:eastAsia="Yu Gothic Light" w:hAnsi="Calibri Light"/>
      <w:i/>
      <w:iCs/>
      <w:caps/>
      <w:color w:val="1F3864"/>
    </w:rPr>
  </w:style>
  <w:style w:type="paragraph" w:styleId="Heading7">
    <w:name w:val="heading 7"/>
    <w:basedOn w:val="Normal"/>
    <w:next w:val="Normal"/>
    <w:link w:val="Heading7Char"/>
    <w:uiPriority w:val="9"/>
    <w:semiHidden/>
    <w:unhideWhenUsed/>
    <w:qFormat/>
    <w:rsid w:val="00EC0538"/>
    <w:pPr>
      <w:keepNext/>
      <w:keepLines/>
      <w:spacing w:before="40" w:after="0"/>
      <w:outlineLvl w:val="6"/>
    </w:pPr>
    <w:rPr>
      <w:rFonts w:ascii="Calibri Light" w:eastAsia="Yu Gothic Light" w:hAnsi="Calibri Light"/>
      <w:b/>
      <w:bCs/>
      <w:color w:val="1F3864"/>
    </w:rPr>
  </w:style>
  <w:style w:type="paragraph" w:styleId="Heading8">
    <w:name w:val="heading 8"/>
    <w:basedOn w:val="Normal"/>
    <w:next w:val="Normal"/>
    <w:link w:val="Heading8Char"/>
    <w:uiPriority w:val="9"/>
    <w:semiHidden/>
    <w:unhideWhenUsed/>
    <w:qFormat/>
    <w:rsid w:val="00EC0538"/>
    <w:pPr>
      <w:keepNext/>
      <w:keepLines/>
      <w:spacing w:before="40" w:after="0"/>
      <w:outlineLvl w:val="7"/>
    </w:pPr>
    <w:rPr>
      <w:rFonts w:ascii="Calibri Light" w:eastAsia="Yu Gothic Light" w:hAnsi="Calibri Light"/>
      <w:b/>
      <w:bCs/>
      <w:i/>
      <w:iCs/>
      <w:color w:val="1F3864"/>
    </w:rPr>
  </w:style>
  <w:style w:type="paragraph" w:styleId="Heading9">
    <w:name w:val="heading 9"/>
    <w:basedOn w:val="Normal"/>
    <w:next w:val="Normal"/>
    <w:link w:val="Heading9Char"/>
    <w:uiPriority w:val="9"/>
    <w:semiHidden/>
    <w:unhideWhenUsed/>
    <w:qFormat/>
    <w:rsid w:val="00EC0538"/>
    <w:pPr>
      <w:keepNext/>
      <w:keepLines/>
      <w:spacing w:before="40" w:after="0"/>
      <w:outlineLvl w:val="8"/>
    </w:pPr>
    <w:rPr>
      <w:rFonts w:ascii="Calibri Light" w:eastAsia="Yu Gothic Light" w:hAnsi="Calibri Light"/>
      <w:i/>
      <w:iCs/>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94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46942"/>
    <w:rPr>
      <w:rFonts w:ascii="Tahoma" w:eastAsia="Times New Roman" w:hAnsi="Tahoma" w:cs="Tahoma"/>
      <w:sz w:val="16"/>
      <w:szCs w:val="16"/>
      <w:lang w:eastAsia="en-GB"/>
    </w:rPr>
  </w:style>
  <w:style w:type="table" w:styleId="TableGrid">
    <w:name w:val="Table Grid"/>
    <w:basedOn w:val="TableNormal"/>
    <w:uiPriority w:val="39"/>
    <w:rsid w:val="00D33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E41E5A"/>
    <w:rPr>
      <w:color w:val="0563C1"/>
      <w:u w:val="single"/>
    </w:rPr>
  </w:style>
  <w:style w:type="paragraph" w:styleId="NormalWeb">
    <w:name w:val="Normal (Web)"/>
    <w:basedOn w:val="Normal"/>
    <w:uiPriority w:val="99"/>
    <w:unhideWhenUsed/>
    <w:rsid w:val="00DE3C17"/>
    <w:pPr>
      <w:spacing w:before="100" w:beforeAutospacing="1" w:after="100" w:afterAutospacing="1" w:line="240" w:lineRule="auto"/>
    </w:pPr>
    <w:rPr>
      <w:rFonts w:ascii="Times New Roman" w:eastAsia="Times New Roman" w:hAnsi="Times New Roman"/>
      <w:szCs w:val="24"/>
    </w:rPr>
  </w:style>
  <w:style w:type="character" w:styleId="Strong">
    <w:name w:val="Strong"/>
    <w:uiPriority w:val="22"/>
    <w:qFormat/>
    <w:rsid w:val="00EC0538"/>
    <w:rPr>
      <w:b/>
      <w:bCs/>
    </w:rPr>
  </w:style>
  <w:style w:type="character" w:styleId="Emphasis">
    <w:name w:val="Emphasis"/>
    <w:uiPriority w:val="20"/>
    <w:qFormat/>
    <w:rsid w:val="00EC0538"/>
    <w:rPr>
      <w:i/>
      <w:iCs/>
    </w:rPr>
  </w:style>
  <w:style w:type="character" w:customStyle="1" w:styleId="Heading1Char">
    <w:name w:val="Heading 1 Char"/>
    <w:link w:val="Heading1"/>
    <w:uiPriority w:val="9"/>
    <w:rsid w:val="00EC0538"/>
    <w:rPr>
      <w:rFonts w:ascii="Calibri Light" w:eastAsia="Yu Gothic Light" w:hAnsi="Calibri Light" w:cs="Times New Roman"/>
      <w:color w:val="1F3864"/>
      <w:sz w:val="36"/>
      <w:szCs w:val="36"/>
    </w:rPr>
  </w:style>
  <w:style w:type="character" w:customStyle="1" w:styleId="Heading2Char">
    <w:name w:val="Heading 2 Char"/>
    <w:link w:val="Heading2"/>
    <w:uiPriority w:val="9"/>
    <w:semiHidden/>
    <w:rsid w:val="00EC0538"/>
    <w:rPr>
      <w:rFonts w:ascii="Calibri Light" w:eastAsia="Yu Gothic Light" w:hAnsi="Calibri Light" w:cs="Times New Roman"/>
      <w:color w:val="2F5496"/>
      <w:sz w:val="32"/>
      <w:szCs w:val="32"/>
    </w:rPr>
  </w:style>
  <w:style w:type="character" w:customStyle="1" w:styleId="Heading3Char">
    <w:name w:val="Heading 3 Char"/>
    <w:link w:val="Heading3"/>
    <w:uiPriority w:val="9"/>
    <w:semiHidden/>
    <w:rsid w:val="00EC0538"/>
    <w:rPr>
      <w:rFonts w:ascii="Calibri Light" w:eastAsia="Yu Gothic Light" w:hAnsi="Calibri Light" w:cs="Times New Roman"/>
      <w:color w:val="2F5496"/>
      <w:sz w:val="28"/>
      <w:szCs w:val="28"/>
    </w:rPr>
  </w:style>
  <w:style w:type="character" w:customStyle="1" w:styleId="Heading4Char">
    <w:name w:val="Heading 4 Char"/>
    <w:link w:val="Heading4"/>
    <w:uiPriority w:val="9"/>
    <w:semiHidden/>
    <w:rsid w:val="00EC0538"/>
    <w:rPr>
      <w:rFonts w:ascii="Calibri Light" w:eastAsia="Yu Gothic Light" w:hAnsi="Calibri Light" w:cs="Times New Roman"/>
      <w:color w:val="2F5496"/>
      <w:sz w:val="24"/>
      <w:szCs w:val="24"/>
    </w:rPr>
  </w:style>
  <w:style w:type="character" w:customStyle="1" w:styleId="Heading5Char">
    <w:name w:val="Heading 5 Char"/>
    <w:link w:val="Heading5"/>
    <w:uiPriority w:val="9"/>
    <w:semiHidden/>
    <w:rsid w:val="00EC0538"/>
    <w:rPr>
      <w:rFonts w:ascii="Calibri Light" w:eastAsia="Yu Gothic Light" w:hAnsi="Calibri Light" w:cs="Times New Roman"/>
      <w:caps/>
      <w:color w:val="2F5496"/>
    </w:rPr>
  </w:style>
  <w:style w:type="character" w:customStyle="1" w:styleId="Heading6Char">
    <w:name w:val="Heading 6 Char"/>
    <w:link w:val="Heading6"/>
    <w:uiPriority w:val="9"/>
    <w:semiHidden/>
    <w:rsid w:val="00EC0538"/>
    <w:rPr>
      <w:rFonts w:ascii="Calibri Light" w:eastAsia="Yu Gothic Light" w:hAnsi="Calibri Light" w:cs="Times New Roman"/>
      <w:i/>
      <w:iCs/>
      <w:caps/>
      <w:color w:val="1F3864"/>
    </w:rPr>
  </w:style>
  <w:style w:type="character" w:customStyle="1" w:styleId="Heading7Char">
    <w:name w:val="Heading 7 Char"/>
    <w:link w:val="Heading7"/>
    <w:uiPriority w:val="9"/>
    <w:semiHidden/>
    <w:rsid w:val="00EC0538"/>
    <w:rPr>
      <w:rFonts w:ascii="Calibri Light" w:eastAsia="Yu Gothic Light" w:hAnsi="Calibri Light" w:cs="Times New Roman"/>
      <w:b/>
      <w:bCs/>
      <w:color w:val="1F3864"/>
    </w:rPr>
  </w:style>
  <w:style w:type="character" w:customStyle="1" w:styleId="Heading8Char">
    <w:name w:val="Heading 8 Char"/>
    <w:link w:val="Heading8"/>
    <w:uiPriority w:val="9"/>
    <w:semiHidden/>
    <w:rsid w:val="00EC0538"/>
    <w:rPr>
      <w:rFonts w:ascii="Calibri Light" w:eastAsia="Yu Gothic Light" w:hAnsi="Calibri Light" w:cs="Times New Roman"/>
      <w:b/>
      <w:bCs/>
      <w:i/>
      <w:iCs/>
      <w:color w:val="1F3864"/>
    </w:rPr>
  </w:style>
  <w:style w:type="character" w:customStyle="1" w:styleId="Heading9Char">
    <w:name w:val="Heading 9 Char"/>
    <w:link w:val="Heading9"/>
    <w:uiPriority w:val="9"/>
    <w:semiHidden/>
    <w:rsid w:val="00EC0538"/>
    <w:rPr>
      <w:rFonts w:ascii="Calibri Light" w:eastAsia="Yu Gothic Light" w:hAnsi="Calibri Light" w:cs="Times New Roman"/>
      <w:i/>
      <w:iCs/>
      <w:color w:val="1F3864"/>
    </w:rPr>
  </w:style>
  <w:style w:type="paragraph" w:styleId="Caption">
    <w:name w:val="caption"/>
    <w:basedOn w:val="Normal"/>
    <w:next w:val="Normal"/>
    <w:uiPriority w:val="35"/>
    <w:unhideWhenUsed/>
    <w:qFormat/>
    <w:rsid w:val="00EC0538"/>
    <w:pPr>
      <w:spacing w:line="240" w:lineRule="auto"/>
    </w:pPr>
    <w:rPr>
      <w:b/>
      <w:bCs/>
      <w:smallCaps/>
      <w:color w:val="44546A"/>
    </w:rPr>
  </w:style>
  <w:style w:type="paragraph" w:styleId="Title">
    <w:name w:val="Title"/>
    <w:basedOn w:val="Normal"/>
    <w:next w:val="Normal"/>
    <w:link w:val="TitleChar"/>
    <w:uiPriority w:val="10"/>
    <w:qFormat/>
    <w:rsid w:val="00EC0538"/>
    <w:pPr>
      <w:spacing w:after="0" w:line="204" w:lineRule="auto"/>
      <w:contextualSpacing/>
    </w:pPr>
    <w:rPr>
      <w:rFonts w:ascii="Calibri Light" w:eastAsia="Yu Gothic Light" w:hAnsi="Calibri Light"/>
      <w:caps/>
      <w:color w:val="44546A"/>
      <w:spacing w:val="-15"/>
      <w:sz w:val="72"/>
      <w:szCs w:val="72"/>
    </w:rPr>
  </w:style>
  <w:style w:type="character" w:customStyle="1" w:styleId="TitleChar">
    <w:name w:val="Title Char"/>
    <w:link w:val="Title"/>
    <w:uiPriority w:val="10"/>
    <w:rsid w:val="00EC0538"/>
    <w:rPr>
      <w:rFonts w:ascii="Calibri Light" w:eastAsia="Yu Gothic Light" w:hAnsi="Calibri Light" w:cs="Times New Roman"/>
      <w:caps/>
      <w:color w:val="44546A"/>
      <w:spacing w:val="-15"/>
      <w:sz w:val="72"/>
      <w:szCs w:val="72"/>
    </w:rPr>
  </w:style>
  <w:style w:type="paragraph" w:styleId="Subtitle">
    <w:name w:val="Subtitle"/>
    <w:basedOn w:val="Normal"/>
    <w:next w:val="Normal"/>
    <w:link w:val="SubtitleChar"/>
    <w:uiPriority w:val="11"/>
    <w:qFormat/>
    <w:rsid w:val="00EC0538"/>
    <w:pPr>
      <w:numPr>
        <w:ilvl w:val="1"/>
      </w:numPr>
      <w:spacing w:after="240" w:line="240" w:lineRule="auto"/>
    </w:pPr>
    <w:rPr>
      <w:rFonts w:ascii="Calibri Light" w:eastAsia="Yu Gothic Light" w:hAnsi="Calibri Light"/>
      <w:color w:val="4472C4"/>
      <w:sz w:val="28"/>
      <w:szCs w:val="28"/>
    </w:rPr>
  </w:style>
  <w:style w:type="character" w:customStyle="1" w:styleId="SubtitleChar">
    <w:name w:val="Subtitle Char"/>
    <w:link w:val="Subtitle"/>
    <w:uiPriority w:val="11"/>
    <w:rsid w:val="00EC0538"/>
    <w:rPr>
      <w:rFonts w:ascii="Calibri Light" w:eastAsia="Yu Gothic Light" w:hAnsi="Calibri Light" w:cs="Times New Roman"/>
      <w:color w:val="4472C4"/>
      <w:sz w:val="28"/>
      <w:szCs w:val="28"/>
    </w:rPr>
  </w:style>
  <w:style w:type="paragraph" w:styleId="NoSpacing">
    <w:name w:val="No Spacing"/>
    <w:uiPriority w:val="1"/>
    <w:qFormat/>
    <w:rsid w:val="00EC3D3B"/>
    <w:pPr>
      <w:ind w:left="1440" w:hanging="1440"/>
    </w:pPr>
    <w:rPr>
      <w:b/>
      <w:color w:val="000000" w:themeColor="text1"/>
      <w:sz w:val="22"/>
      <w:szCs w:val="22"/>
    </w:rPr>
  </w:style>
  <w:style w:type="paragraph" w:styleId="Quote">
    <w:name w:val="Quote"/>
    <w:basedOn w:val="Normal"/>
    <w:next w:val="Normal"/>
    <w:link w:val="QuoteChar"/>
    <w:uiPriority w:val="29"/>
    <w:qFormat/>
    <w:rsid w:val="00EC0538"/>
    <w:pPr>
      <w:spacing w:before="120" w:after="120"/>
      <w:ind w:left="720"/>
    </w:pPr>
    <w:rPr>
      <w:color w:val="44546A"/>
      <w:sz w:val="24"/>
      <w:szCs w:val="24"/>
    </w:rPr>
  </w:style>
  <w:style w:type="character" w:customStyle="1" w:styleId="QuoteChar">
    <w:name w:val="Quote Char"/>
    <w:link w:val="Quote"/>
    <w:uiPriority w:val="29"/>
    <w:rsid w:val="00EC0538"/>
    <w:rPr>
      <w:color w:val="44546A"/>
      <w:sz w:val="24"/>
      <w:szCs w:val="24"/>
    </w:rPr>
  </w:style>
  <w:style w:type="paragraph" w:styleId="IntenseQuote">
    <w:name w:val="Intense Quote"/>
    <w:basedOn w:val="Normal"/>
    <w:next w:val="Normal"/>
    <w:link w:val="IntenseQuoteChar"/>
    <w:uiPriority w:val="30"/>
    <w:qFormat/>
    <w:rsid w:val="00EC0538"/>
    <w:pPr>
      <w:spacing w:before="100" w:beforeAutospacing="1" w:after="240" w:line="240" w:lineRule="auto"/>
      <w:ind w:left="720"/>
      <w:jc w:val="center"/>
    </w:pPr>
    <w:rPr>
      <w:rFonts w:ascii="Calibri Light" w:eastAsia="Yu Gothic Light" w:hAnsi="Calibri Light"/>
      <w:color w:val="44546A"/>
      <w:spacing w:val="-6"/>
      <w:sz w:val="32"/>
      <w:szCs w:val="32"/>
    </w:rPr>
  </w:style>
  <w:style w:type="character" w:customStyle="1" w:styleId="IntenseQuoteChar">
    <w:name w:val="Intense Quote Char"/>
    <w:link w:val="IntenseQuote"/>
    <w:uiPriority w:val="30"/>
    <w:rsid w:val="00EC0538"/>
    <w:rPr>
      <w:rFonts w:ascii="Calibri Light" w:eastAsia="Yu Gothic Light" w:hAnsi="Calibri Light" w:cs="Times New Roman"/>
      <w:color w:val="44546A"/>
      <w:spacing w:val="-6"/>
      <w:sz w:val="32"/>
      <w:szCs w:val="32"/>
    </w:rPr>
  </w:style>
  <w:style w:type="character" w:styleId="SubtleEmphasis">
    <w:name w:val="Subtle Emphasis"/>
    <w:uiPriority w:val="19"/>
    <w:qFormat/>
    <w:rsid w:val="00EC0538"/>
    <w:rPr>
      <w:i/>
      <w:iCs/>
      <w:color w:val="595959"/>
    </w:rPr>
  </w:style>
  <w:style w:type="character" w:styleId="IntenseEmphasis">
    <w:name w:val="Intense Emphasis"/>
    <w:uiPriority w:val="21"/>
    <w:qFormat/>
    <w:rsid w:val="00EC0538"/>
    <w:rPr>
      <w:b/>
      <w:bCs/>
      <w:i/>
      <w:iCs/>
    </w:rPr>
  </w:style>
  <w:style w:type="character" w:styleId="SubtleReference">
    <w:name w:val="Subtle Reference"/>
    <w:uiPriority w:val="31"/>
    <w:qFormat/>
    <w:rsid w:val="00EC0538"/>
    <w:rPr>
      <w:smallCaps/>
      <w:color w:val="595959"/>
      <w:u w:val="none" w:color="7F7F7F"/>
      <w:bdr w:val="none" w:sz="0" w:space="0" w:color="auto"/>
    </w:rPr>
  </w:style>
  <w:style w:type="character" w:styleId="IntenseReference">
    <w:name w:val="Intense Reference"/>
    <w:uiPriority w:val="32"/>
    <w:qFormat/>
    <w:rsid w:val="00EC0538"/>
    <w:rPr>
      <w:b/>
      <w:bCs/>
      <w:smallCaps/>
      <w:color w:val="44546A"/>
      <w:u w:val="single"/>
    </w:rPr>
  </w:style>
  <w:style w:type="character" w:styleId="BookTitle">
    <w:name w:val="Book Title"/>
    <w:uiPriority w:val="33"/>
    <w:qFormat/>
    <w:rsid w:val="00EC0538"/>
    <w:rPr>
      <w:b/>
      <w:bCs/>
      <w:smallCaps/>
      <w:spacing w:val="10"/>
    </w:rPr>
  </w:style>
  <w:style w:type="paragraph" w:styleId="TOCHeading">
    <w:name w:val="TOC Heading"/>
    <w:basedOn w:val="Heading1"/>
    <w:next w:val="Normal"/>
    <w:uiPriority w:val="39"/>
    <w:semiHidden/>
    <w:unhideWhenUsed/>
    <w:qFormat/>
    <w:rsid w:val="00EC0538"/>
    <w:pPr>
      <w:outlineLvl w:val="9"/>
    </w:pPr>
  </w:style>
  <w:style w:type="paragraph" w:styleId="ListParagraph">
    <w:name w:val="List Paragraph"/>
    <w:aliases w:val="Dot pt,No Spacing1,List Paragraph Char Char Char,Indicator Text,List Paragraph1,Numbered Para 1,Bullet 1,List Paragraph12,F5 List Paragraph,Bullet Points,MAIN CONTENT,Colorful List - Accent 11,List Paragraph2,Normal numbered,OBC Bullet"/>
    <w:basedOn w:val="Normal"/>
    <w:link w:val="ListParagraphChar"/>
    <w:uiPriority w:val="34"/>
    <w:qFormat/>
    <w:rsid w:val="00E44BC7"/>
    <w:pPr>
      <w:ind w:left="720"/>
      <w:contextualSpacing/>
    </w:pPr>
  </w:style>
  <w:style w:type="character" w:customStyle="1" w:styleId="apple-converted-space">
    <w:name w:val="apple-converted-space"/>
    <w:basedOn w:val="DefaultParagraphFont"/>
    <w:rsid w:val="00AC5398"/>
  </w:style>
  <w:style w:type="character" w:styleId="FollowedHyperlink">
    <w:name w:val="FollowedHyperlink"/>
    <w:uiPriority w:val="99"/>
    <w:semiHidden/>
    <w:unhideWhenUsed/>
    <w:rsid w:val="0051061E"/>
    <w:rPr>
      <w:color w:val="954F72"/>
      <w:u w:val="single"/>
    </w:rPr>
  </w:style>
  <w:style w:type="paragraph" w:customStyle="1" w:styleId="xmsonormal">
    <w:name w:val="x_msonormal"/>
    <w:basedOn w:val="Normal"/>
    <w:rsid w:val="00FC342B"/>
    <w:pPr>
      <w:spacing w:before="240" w:after="180" w:line="300" w:lineRule="atLeast"/>
    </w:pPr>
    <w:rPr>
      <w:rFonts w:ascii="Times New Roman" w:eastAsia="Times New Roman" w:hAnsi="Times New Roman"/>
      <w:sz w:val="23"/>
      <w:szCs w:val="23"/>
      <w:lang w:eastAsia="en-GB"/>
    </w:rPr>
  </w:style>
  <w:style w:type="paragraph" w:styleId="Revision">
    <w:name w:val="Revision"/>
    <w:hidden/>
    <w:uiPriority w:val="99"/>
    <w:semiHidden/>
    <w:rsid w:val="00186C97"/>
    <w:rPr>
      <w:sz w:val="22"/>
      <w:szCs w:val="22"/>
    </w:rPr>
  </w:style>
  <w:style w:type="paragraph" w:styleId="Header">
    <w:name w:val="header"/>
    <w:basedOn w:val="Normal"/>
    <w:link w:val="HeaderChar"/>
    <w:unhideWhenUsed/>
    <w:rsid w:val="00CD5DEE"/>
    <w:pPr>
      <w:tabs>
        <w:tab w:val="center" w:pos="4320"/>
        <w:tab w:val="right" w:pos="8640"/>
      </w:tabs>
      <w:spacing w:after="0" w:line="240" w:lineRule="auto"/>
    </w:pPr>
  </w:style>
  <w:style w:type="character" w:customStyle="1" w:styleId="HeaderChar">
    <w:name w:val="Header Char"/>
    <w:basedOn w:val="DefaultParagraphFont"/>
    <w:link w:val="Header"/>
    <w:rsid w:val="00CD5DEE"/>
  </w:style>
  <w:style w:type="paragraph" w:styleId="Footer">
    <w:name w:val="footer"/>
    <w:basedOn w:val="Normal"/>
    <w:link w:val="FooterChar"/>
    <w:uiPriority w:val="99"/>
    <w:unhideWhenUsed/>
    <w:rsid w:val="00CD5D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5DEE"/>
  </w:style>
  <w:style w:type="table" w:styleId="LightShading">
    <w:name w:val="Light Shading"/>
    <w:basedOn w:val="TableNormal"/>
    <w:uiPriority w:val="60"/>
    <w:rsid w:val="005B068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5B0682"/>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UnresolvedMention1">
    <w:name w:val="Unresolved Mention1"/>
    <w:basedOn w:val="DefaultParagraphFont"/>
    <w:uiPriority w:val="99"/>
    <w:semiHidden/>
    <w:unhideWhenUsed/>
    <w:rsid w:val="00B6488F"/>
    <w:rPr>
      <w:color w:val="605E5C"/>
      <w:shd w:val="clear" w:color="auto" w:fill="E1DFDD"/>
    </w:rPr>
  </w:style>
  <w:style w:type="character" w:customStyle="1" w:styleId="UnresolvedMention2">
    <w:name w:val="Unresolved Mention2"/>
    <w:basedOn w:val="DefaultParagraphFont"/>
    <w:uiPriority w:val="99"/>
    <w:semiHidden/>
    <w:unhideWhenUsed/>
    <w:rsid w:val="006E3579"/>
    <w:rPr>
      <w:color w:val="605E5C"/>
      <w:shd w:val="clear" w:color="auto" w:fill="E1DFDD"/>
    </w:rPr>
  </w:style>
  <w:style w:type="character" w:styleId="UnresolvedMention">
    <w:name w:val="Unresolved Mention"/>
    <w:basedOn w:val="DefaultParagraphFont"/>
    <w:uiPriority w:val="99"/>
    <w:semiHidden/>
    <w:unhideWhenUsed/>
    <w:rsid w:val="00427FF1"/>
    <w:rPr>
      <w:color w:val="605E5C"/>
      <w:shd w:val="clear" w:color="auto" w:fill="E1DFDD"/>
    </w:rPr>
  </w:style>
  <w:style w:type="paragraph" w:customStyle="1" w:styleId="Default">
    <w:name w:val="Default"/>
    <w:rsid w:val="00C56D69"/>
    <w:pPr>
      <w:autoSpaceDE w:val="0"/>
      <w:autoSpaceDN w:val="0"/>
      <w:adjustRightInd w:val="0"/>
    </w:pPr>
    <w:rPr>
      <w:rFonts w:ascii="Twinkl Cursive Looped" w:hAnsi="Twinkl Cursive Looped" w:cs="Twinkl Cursive Looped"/>
      <w:color w:val="000000"/>
      <w:sz w:val="24"/>
      <w:szCs w:val="24"/>
    </w:rPr>
  </w:style>
  <w:style w:type="character" w:customStyle="1" w:styleId="emoji">
    <w:name w:val="emoji"/>
    <w:basedOn w:val="DefaultParagraphFont"/>
    <w:rsid w:val="0066050C"/>
  </w:style>
  <w:style w:type="table" w:customStyle="1" w:styleId="TableGrid1">
    <w:name w:val="Table Grid1"/>
    <w:basedOn w:val="TableNormal"/>
    <w:next w:val="TableGrid"/>
    <w:uiPriority w:val="39"/>
    <w:rsid w:val="00BB16B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j7uxdc85m">
    <w:name w:val="markj7uxdc85m"/>
    <w:basedOn w:val="DefaultParagraphFont"/>
    <w:rsid w:val="001F09F9"/>
  </w:style>
  <w:style w:type="character" w:customStyle="1" w:styleId="markddzdvoail">
    <w:name w:val="markddzdvoail"/>
    <w:basedOn w:val="DefaultParagraphFont"/>
    <w:rsid w:val="001F09F9"/>
  </w:style>
  <w:style w:type="paragraph" w:customStyle="1" w:styleId="trt0xe">
    <w:name w:val="trt0xe"/>
    <w:basedOn w:val="Normal"/>
    <w:rsid w:val="0017723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paragraph">
    <w:name w:val="paragraph"/>
    <w:basedOn w:val="Normal"/>
    <w:rsid w:val="00046912"/>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eop">
    <w:name w:val="eop"/>
    <w:basedOn w:val="DefaultParagraphFont"/>
    <w:rsid w:val="00046912"/>
  </w:style>
  <w:style w:type="paragraph" w:customStyle="1" w:styleId="contentpasted0">
    <w:name w:val="contentpasted0"/>
    <w:basedOn w:val="Normal"/>
    <w:rsid w:val="00A674B8"/>
    <w:pPr>
      <w:spacing w:after="0" w:line="240" w:lineRule="auto"/>
    </w:pPr>
    <w:rPr>
      <w:rFonts w:eastAsiaTheme="minorHAnsi" w:cs="Calibri"/>
      <w:lang w:eastAsia="en-GB"/>
    </w:rPr>
  </w:style>
  <w:style w:type="character" w:customStyle="1" w:styleId="elementtoproof">
    <w:name w:val="elementtoproof"/>
    <w:basedOn w:val="DefaultParagraphFont"/>
    <w:rsid w:val="004C088F"/>
  </w:style>
  <w:style w:type="character" w:customStyle="1" w:styleId="outlook-search-highlight">
    <w:name w:val="outlook-search-highlight"/>
    <w:basedOn w:val="DefaultParagraphFont"/>
    <w:rsid w:val="002836A4"/>
  </w:style>
  <w:style w:type="character" w:customStyle="1" w:styleId="gmail-x193iq5w">
    <w:name w:val="gmail-x193iq5w"/>
    <w:basedOn w:val="DefaultParagraphFont"/>
    <w:rsid w:val="0062242A"/>
  </w:style>
  <w:style w:type="character" w:customStyle="1" w:styleId="ListParagraphChar">
    <w:name w:val="List Paragraph Char"/>
    <w:aliases w:val="Dot pt Char,No Spacing1 Char,List Paragraph Char Char Char Char,Indicator Text Char,List Paragraph1 Char,Numbered Para 1 Char,Bullet 1 Char,List Paragraph12 Char,F5 List Paragraph Char,Bullet Points Char,MAIN CONTENT Char"/>
    <w:basedOn w:val="DefaultParagraphFont"/>
    <w:link w:val="ListParagraph"/>
    <w:uiPriority w:val="34"/>
    <w:locked/>
    <w:rsid w:val="00F91C94"/>
    <w:rPr>
      <w:sz w:val="22"/>
      <w:szCs w:val="22"/>
    </w:rPr>
  </w:style>
  <w:style w:type="character" w:customStyle="1" w:styleId="s1">
    <w:name w:val="s1"/>
    <w:basedOn w:val="DefaultParagraphFont"/>
    <w:rsid w:val="000939DB"/>
  </w:style>
  <w:style w:type="paragraph" w:customStyle="1" w:styleId="p1">
    <w:name w:val="p1"/>
    <w:basedOn w:val="Normal"/>
    <w:rsid w:val="005B3497"/>
    <w:pPr>
      <w:spacing w:before="100" w:beforeAutospacing="1" w:after="100" w:afterAutospacing="1" w:line="240" w:lineRule="auto"/>
    </w:pPr>
    <w:rPr>
      <w:rFonts w:ascii="Aptos" w:eastAsiaTheme="minorHAnsi"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74845">
      <w:bodyDiv w:val="1"/>
      <w:marLeft w:val="0"/>
      <w:marRight w:val="0"/>
      <w:marTop w:val="0"/>
      <w:marBottom w:val="0"/>
      <w:divBdr>
        <w:top w:val="none" w:sz="0" w:space="0" w:color="auto"/>
        <w:left w:val="none" w:sz="0" w:space="0" w:color="auto"/>
        <w:bottom w:val="none" w:sz="0" w:space="0" w:color="auto"/>
        <w:right w:val="none" w:sz="0" w:space="0" w:color="auto"/>
      </w:divBdr>
    </w:div>
    <w:div w:id="4747566">
      <w:bodyDiv w:val="1"/>
      <w:marLeft w:val="0"/>
      <w:marRight w:val="0"/>
      <w:marTop w:val="0"/>
      <w:marBottom w:val="0"/>
      <w:divBdr>
        <w:top w:val="none" w:sz="0" w:space="0" w:color="auto"/>
        <w:left w:val="none" w:sz="0" w:space="0" w:color="auto"/>
        <w:bottom w:val="none" w:sz="0" w:space="0" w:color="auto"/>
        <w:right w:val="none" w:sz="0" w:space="0" w:color="auto"/>
      </w:divBdr>
    </w:div>
    <w:div w:id="5711622">
      <w:bodyDiv w:val="1"/>
      <w:marLeft w:val="0"/>
      <w:marRight w:val="0"/>
      <w:marTop w:val="0"/>
      <w:marBottom w:val="0"/>
      <w:divBdr>
        <w:top w:val="none" w:sz="0" w:space="0" w:color="auto"/>
        <w:left w:val="none" w:sz="0" w:space="0" w:color="auto"/>
        <w:bottom w:val="none" w:sz="0" w:space="0" w:color="auto"/>
        <w:right w:val="none" w:sz="0" w:space="0" w:color="auto"/>
      </w:divBdr>
    </w:div>
    <w:div w:id="10033536">
      <w:bodyDiv w:val="1"/>
      <w:marLeft w:val="0"/>
      <w:marRight w:val="0"/>
      <w:marTop w:val="0"/>
      <w:marBottom w:val="0"/>
      <w:divBdr>
        <w:top w:val="none" w:sz="0" w:space="0" w:color="auto"/>
        <w:left w:val="none" w:sz="0" w:space="0" w:color="auto"/>
        <w:bottom w:val="none" w:sz="0" w:space="0" w:color="auto"/>
        <w:right w:val="none" w:sz="0" w:space="0" w:color="auto"/>
      </w:divBdr>
    </w:div>
    <w:div w:id="10838478">
      <w:bodyDiv w:val="1"/>
      <w:marLeft w:val="0"/>
      <w:marRight w:val="0"/>
      <w:marTop w:val="0"/>
      <w:marBottom w:val="0"/>
      <w:divBdr>
        <w:top w:val="none" w:sz="0" w:space="0" w:color="auto"/>
        <w:left w:val="none" w:sz="0" w:space="0" w:color="auto"/>
        <w:bottom w:val="none" w:sz="0" w:space="0" w:color="auto"/>
        <w:right w:val="none" w:sz="0" w:space="0" w:color="auto"/>
      </w:divBdr>
    </w:div>
    <w:div w:id="13071823">
      <w:bodyDiv w:val="1"/>
      <w:marLeft w:val="0"/>
      <w:marRight w:val="0"/>
      <w:marTop w:val="0"/>
      <w:marBottom w:val="0"/>
      <w:divBdr>
        <w:top w:val="none" w:sz="0" w:space="0" w:color="auto"/>
        <w:left w:val="none" w:sz="0" w:space="0" w:color="auto"/>
        <w:bottom w:val="none" w:sz="0" w:space="0" w:color="auto"/>
        <w:right w:val="none" w:sz="0" w:space="0" w:color="auto"/>
      </w:divBdr>
    </w:div>
    <w:div w:id="16855237">
      <w:bodyDiv w:val="1"/>
      <w:marLeft w:val="0"/>
      <w:marRight w:val="0"/>
      <w:marTop w:val="0"/>
      <w:marBottom w:val="0"/>
      <w:divBdr>
        <w:top w:val="none" w:sz="0" w:space="0" w:color="auto"/>
        <w:left w:val="none" w:sz="0" w:space="0" w:color="auto"/>
        <w:bottom w:val="none" w:sz="0" w:space="0" w:color="auto"/>
        <w:right w:val="none" w:sz="0" w:space="0" w:color="auto"/>
      </w:divBdr>
    </w:div>
    <w:div w:id="21831069">
      <w:bodyDiv w:val="1"/>
      <w:marLeft w:val="0"/>
      <w:marRight w:val="0"/>
      <w:marTop w:val="0"/>
      <w:marBottom w:val="0"/>
      <w:divBdr>
        <w:top w:val="none" w:sz="0" w:space="0" w:color="auto"/>
        <w:left w:val="none" w:sz="0" w:space="0" w:color="auto"/>
        <w:bottom w:val="none" w:sz="0" w:space="0" w:color="auto"/>
        <w:right w:val="none" w:sz="0" w:space="0" w:color="auto"/>
      </w:divBdr>
    </w:div>
    <w:div w:id="23213904">
      <w:bodyDiv w:val="1"/>
      <w:marLeft w:val="0"/>
      <w:marRight w:val="0"/>
      <w:marTop w:val="0"/>
      <w:marBottom w:val="0"/>
      <w:divBdr>
        <w:top w:val="none" w:sz="0" w:space="0" w:color="auto"/>
        <w:left w:val="none" w:sz="0" w:space="0" w:color="auto"/>
        <w:bottom w:val="none" w:sz="0" w:space="0" w:color="auto"/>
        <w:right w:val="none" w:sz="0" w:space="0" w:color="auto"/>
      </w:divBdr>
    </w:div>
    <w:div w:id="28071950">
      <w:bodyDiv w:val="1"/>
      <w:marLeft w:val="0"/>
      <w:marRight w:val="0"/>
      <w:marTop w:val="0"/>
      <w:marBottom w:val="0"/>
      <w:divBdr>
        <w:top w:val="none" w:sz="0" w:space="0" w:color="auto"/>
        <w:left w:val="none" w:sz="0" w:space="0" w:color="auto"/>
        <w:bottom w:val="none" w:sz="0" w:space="0" w:color="auto"/>
        <w:right w:val="none" w:sz="0" w:space="0" w:color="auto"/>
      </w:divBdr>
    </w:div>
    <w:div w:id="31660369">
      <w:bodyDiv w:val="1"/>
      <w:marLeft w:val="0"/>
      <w:marRight w:val="0"/>
      <w:marTop w:val="0"/>
      <w:marBottom w:val="0"/>
      <w:divBdr>
        <w:top w:val="none" w:sz="0" w:space="0" w:color="auto"/>
        <w:left w:val="none" w:sz="0" w:space="0" w:color="auto"/>
        <w:bottom w:val="none" w:sz="0" w:space="0" w:color="auto"/>
        <w:right w:val="none" w:sz="0" w:space="0" w:color="auto"/>
      </w:divBdr>
    </w:div>
    <w:div w:id="38479372">
      <w:bodyDiv w:val="1"/>
      <w:marLeft w:val="0"/>
      <w:marRight w:val="0"/>
      <w:marTop w:val="0"/>
      <w:marBottom w:val="0"/>
      <w:divBdr>
        <w:top w:val="none" w:sz="0" w:space="0" w:color="auto"/>
        <w:left w:val="none" w:sz="0" w:space="0" w:color="auto"/>
        <w:bottom w:val="none" w:sz="0" w:space="0" w:color="auto"/>
        <w:right w:val="none" w:sz="0" w:space="0" w:color="auto"/>
      </w:divBdr>
    </w:div>
    <w:div w:id="43874875">
      <w:bodyDiv w:val="1"/>
      <w:marLeft w:val="0"/>
      <w:marRight w:val="0"/>
      <w:marTop w:val="0"/>
      <w:marBottom w:val="0"/>
      <w:divBdr>
        <w:top w:val="none" w:sz="0" w:space="0" w:color="auto"/>
        <w:left w:val="none" w:sz="0" w:space="0" w:color="auto"/>
        <w:bottom w:val="none" w:sz="0" w:space="0" w:color="auto"/>
        <w:right w:val="none" w:sz="0" w:space="0" w:color="auto"/>
      </w:divBdr>
    </w:div>
    <w:div w:id="44187854">
      <w:bodyDiv w:val="1"/>
      <w:marLeft w:val="0"/>
      <w:marRight w:val="0"/>
      <w:marTop w:val="0"/>
      <w:marBottom w:val="0"/>
      <w:divBdr>
        <w:top w:val="none" w:sz="0" w:space="0" w:color="auto"/>
        <w:left w:val="none" w:sz="0" w:space="0" w:color="auto"/>
        <w:bottom w:val="none" w:sz="0" w:space="0" w:color="auto"/>
        <w:right w:val="none" w:sz="0" w:space="0" w:color="auto"/>
      </w:divBdr>
    </w:div>
    <w:div w:id="51000836">
      <w:bodyDiv w:val="1"/>
      <w:marLeft w:val="0"/>
      <w:marRight w:val="0"/>
      <w:marTop w:val="0"/>
      <w:marBottom w:val="0"/>
      <w:divBdr>
        <w:top w:val="none" w:sz="0" w:space="0" w:color="auto"/>
        <w:left w:val="none" w:sz="0" w:space="0" w:color="auto"/>
        <w:bottom w:val="none" w:sz="0" w:space="0" w:color="auto"/>
        <w:right w:val="none" w:sz="0" w:space="0" w:color="auto"/>
      </w:divBdr>
    </w:div>
    <w:div w:id="57284238">
      <w:bodyDiv w:val="1"/>
      <w:marLeft w:val="0"/>
      <w:marRight w:val="0"/>
      <w:marTop w:val="0"/>
      <w:marBottom w:val="0"/>
      <w:divBdr>
        <w:top w:val="none" w:sz="0" w:space="0" w:color="auto"/>
        <w:left w:val="none" w:sz="0" w:space="0" w:color="auto"/>
        <w:bottom w:val="none" w:sz="0" w:space="0" w:color="auto"/>
        <w:right w:val="none" w:sz="0" w:space="0" w:color="auto"/>
      </w:divBdr>
    </w:div>
    <w:div w:id="57630280">
      <w:bodyDiv w:val="1"/>
      <w:marLeft w:val="0"/>
      <w:marRight w:val="0"/>
      <w:marTop w:val="0"/>
      <w:marBottom w:val="0"/>
      <w:divBdr>
        <w:top w:val="none" w:sz="0" w:space="0" w:color="auto"/>
        <w:left w:val="none" w:sz="0" w:space="0" w:color="auto"/>
        <w:bottom w:val="none" w:sz="0" w:space="0" w:color="auto"/>
        <w:right w:val="none" w:sz="0" w:space="0" w:color="auto"/>
      </w:divBdr>
      <w:divsChild>
        <w:div w:id="1540359581">
          <w:marLeft w:val="0"/>
          <w:marRight w:val="0"/>
          <w:marTop w:val="0"/>
          <w:marBottom w:val="0"/>
          <w:divBdr>
            <w:top w:val="none" w:sz="0" w:space="0" w:color="auto"/>
            <w:left w:val="none" w:sz="0" w:space="0" w:color="auto"/>
            <w:bottom w:val="none" w:sz="0" w:space="0" w:color="auto"/>
            <w:right w:val="none" w:sz="0" w:space="0" w:color="auto"/>
          </w:divBdr>
        </w:div>
        <w:div w:id="1895044935">
          <w:marLeft w:val="0"/>
          <w:marRight w:val="0"/>
          <w:marTop w:val="0"/>
          <w:marBottom w:val="0"/>
          <w:divBdr>
            <w:top w:val="none" w:sz="0" w:space="0" w:color="auto"/>
            <w:left w:val="none" w:sz="0" w:space="0" w:color="auto"/>
            <w:bottom w:val="none" w:sz="0" w:space="0" w:color="auto"/>
            <w:right w:val="none" w:sz="0" w:space="0" w:color="auto"/>
          </w:divBdr>
        </w:div>
        <w:div w:id="2146963761">
          <w:marLeft w:val="0"/>
          <w:marRight w:val="0"/>
          <w:marTop w:val="0"/>
          <w:marBottom w:val="0"/>
          <w:divBdr>
            <w:top w:val="none" w:sz="0" w:space="0" w:color="auto"/>
            <w:left w:val="none" w:sz="0" w:space="0" w:color="auto"/>
            <w:bottom w:val="none" w:sz="0" w:space="0" w:color="auto"/>
            <w:right w:val="none" w:sz="0" w:space="0" w:color="auto"/>
          </w:divBdr>
        </w:div>
      </w:divsChild>
    </w:div>
    <w:div w:id="59181764">
      <w:bodyDiv w:val="1"/>
      <w:marLeft w:val="0"/>
      <w:marRight w:val="0"/>
      <w:marTop w:val="0"/>
      <w:marBottom w:val="0"/>
      <w:divBdr>
        <w:top w:val="none" w:sz="0" w:space="0" w:color="auto"/>
        <w:left w:val="none" w:sz="0" w:space="0" w:color="auto"/>
        <w:bottom w:val="none" w:sz="0" w:space="0" w:color="auto"/>
        <w:right w:val="none" w:sz="0" w:space="0" w:color="auto"/>
      </w:divBdr>
    </w:div>
    <w:div w:id="66002542">
      <w:bodyDiv w:val="1"/>
      <w:marLeft w:val="0"/>
      <w:marRight w:val="0"/>
      <w:marTop w:val="0"/>
      <w:marBottom w:val="0"/>
      <w:divBdr>
        <w:top w:val="none" w:sz="0" w:space="0" w:color="auto"/>
        <w:left w:val="none" w:sz="0" w:space="0" w:color="auto"/>
        <w:bottom w:val="none" w:sz="0" w:space="0" w:color="auto"/>
        <w:right w:val="none" w:sz="0" w:space="0" w:color="auto"/>
      </w:divBdr>
    </w:div>
    <w:div w:id="69080744">
      <w:bodyDiv w:val="1"/>
      <w:marLeft w:val="0"/>
      <w:marRight w:val="0"/>
      <w:marTop w:val="0"/>
      <w:marBottom w:val="0"/>
      <w:divBdr>
        <w:top w:val="none" w:sz="0" w:space="0" w:color="auto"/>
        <w:left w:val="none" w:sz="0" w:space="0" w:color="auto"/>
        <w:bottom w:val="none" w:sz="0" w:space="0" w:color="auto"/>
        <w:right w:val="none" w:sz="0" w:space="0" w:color="auto"/>
      </w:divBdr>
    </w:div>
    <w:div w:id="69084527">
      <w:bodyDiv w:val="1"/>
      <w:marLeft w:val="0"/>
      <w:marRight w:val="0"/>
      <w:marTop w:val="0"/>
      <w:marBottom w:val="0"/>
      <w:divBdr>
        <w:top w:val="none" w:sz="0" w:space="0" w:color="auto"/>
        <w:left w:val="none" w:sz="0" w:space="0" w:color="auto"/>
        <w:bottom w:val="none" w:sz="0" w:space="0" w:color="auto"/>
        <w:right w:val="none" w:sz="0" w:space="0" w:color="auto"/>
      </w:divBdr>
    </w:div>
    <w:div w:id="71197863">
      <w:bodyDiv w:val="1"/>
      <w:marLeft w:val="0"/>
      <w:marRight w:val="0"/>
      <w:marTop w:val="0"/>
      <w:marBottom w:val="0"/>
      <w:divBdr>
        <w:top w:val="none" w:sz="0" w:space="0" w:color="auto"/>
        <w:left w:val="none" w:sz="0" w:space="0" w:color="auto"/>
        <w:bottom w:val="none" w:sz="0" w:space="0" w:color="auto"/>
        <w:right w:val="none" w:sz="0" w:space="0" w:color="auto"/>
      </w:divBdr>
    </w:div>
    <w:div w:id="74933845">
      <w:bodyDiv w:val="1"/>
      <w:marLeft w:val="0"/>
      <w:marRight w:val="0"/>
      <w:marTop w:val="0"/>
      <w:marBottom w:val="0"/>
      <w:divBdr>
        <w:top w:val="none" w:sz="0" w:space="0" w:color="auto"/>
        <w:left w:val="none" w:sz="0" w:space="0" w:color="auto"/>
        <w:bottom w:val="none" w:sz="0" w:space="0" w:color="auto"/>
        <w:right w:val="none" w:sz="0" w:space="0" w:color="auto"/>
      </w:divBdr>
    </w:div>
    <w:div w:id="75135219">
      <w:bodyDiv w:val="1"/>
      <w:marLeft w:val="0"/>
      <w:marRight w:val="0"/>
      <w:marTop w:val="0"/>
      <w:marBottom w:val="0"/>
      <w:divBdr>
        <w:top w:val="none" w:sz="0" w:space="0" w:color="auto"/>
        <w:left w:val="none" w:sz="0" w:space="0" w:color="auto"/>
        <w:bottom w:val="none" w:sz="0" w:space="0" w:color="auto"/>
        <w:right w:val="none" w:sz="0" w:space="0" w:color="auto"/>
      </w:divBdr>
    </w:div>
    <w:div w:id="75908260">
      <w:bodyDiv w:val="1"/>
      <w:marLeft w:val="0"/>
      <w:marRight w:val="0"/>
      <w:marTop w:val="0"/>
      <w:marBottom w:val="0"/>
      <w:divBdr>
        <w:top w:val="none" w:sz="0" w:space="0" w:color="auto"/>
        <w:left w:val="none" w:sz="0" w:space="0" w:color="auto"/>
        <w:bottom w:val="none" w:sz="0" w:space="0" w:color="auto"/>
        <w:right w:val="none" w:sz="0" w:space="0" w:color="auto"/>
      </w:divBdr>
    </w:div>
    <w:div w:id="76368139">
      <w:bodyDiv w:val="1"/>
      <w:marLeft w:val="0"/>
      <w:marRight w:val="0"/>
      <w:marTop w:val="0"/>
      <w:marBottom w:val="0"/>
      <w:divBdr>
        <w:top w:val="none" w:sz="0" w:space="0" w:color="auto"/>
        <w:left w:val="none" w:sz="0" w:space="0" w:color="auto"/>
        <w:bottom w:val="none" w:sz="0" w:space="0" w:color="auto"/>
        <w:right w:val="none" w:sz="0" w:space="0" w:color="auto"/>
      </w:divBdr>
    </w:div>
    <w:div w:id="80033654">
      <w:bodyDiv w:val="1"/>
      <w:marLeft w:val="0"/>
      <w:marRight w:val="0"/>
      <w:marTop w:val="0"/>
      <w:marBottom w:val="0"/>
      <w:divBdr>
        <w:top w:val="none" w:sz="0" w:space="0" w:color="auto"/>
        <w:left w:val="none" w:sz="0" w:space="0" w:color="auto"/>
        <w:bottom w:val="none" w:sz="0" w:space="0" w:color="auto"/>
        <w:right w:val="none" w:sz="0" w:space="0" w:color="auto"/>
      </w:divBdr>
    </w:div>
    <w:div w:id="80564066">
      <w:bodyDiv w:val="1"/>
      <w:marLeft w:val="0"/>
      <w:marRight w:val="0"/>
      <w:marTop w:val="0"/>
      <w:marBottom w:val="0"/>
      <w:divBdr>
        <w:top w:val="none" w:sz="0" w:space="0" w:color="auto"/>
        <w:left w:val="none" w:sz="0" w:space="0" w:color="auto"/>
        <w:bottom w:val="none" w:sz="0" w:space="0" w:color="auto"/>
        <w:right w:val="none" w:sz="0" w:space="0" w:color="auto"/>
      </w:divBdr>
    </w:div>
    <w:div w:id="80833252">
      <w:bodyDiv w:val="1"/>
      <w:marLeft w:val="0"/>
      <w:marRight w:val="0"/>
      <w:marTop w:val="0"/>
      <w:marBottom w:val="0"/>
      <w:divBdr>
        <w:top w:val="none" w:sz="0" w:space="0" w:color="auto"/>
        <w:left w:val="none" w:sz="0" w:space="0" w:color="auto"/>
        <w:bottom w:val="none" w:sz="0" w:space="0" w:color="auto"/>
        <w:right w:val="none" w:sz="0" w:space="0" w:color="auto"/>
      </w:divBdr>
    </w:div>
    <w:div w:id="84693035">
      <w:bodyDiv w:val="1"/>
      <w:marLeft w:val="0"/>
      <w:marRight w:val="0"/>
      <w:marTop w:val="0"/>
      <w:marBottom w:val="0"/>
      <w:divBdr>
        <w:top w:val="none" w:sz="0" w:space="0" w:color="auto"/>
        <w:left w:val="none" w:sz="0" w:space="0" w:color="auto"/>
        <w:bottom w:val="none" w:sz="0" w:space="0" w:color="auto"/>
        <w:right w:val="none" w:sz="0" w:space="0" w:color="auto"/>
      </w:divBdr>
    </w:div>
    <w:div w:id="96413374">
      <w:bodyDiv w:val="1"/>
      <w:marLeft w:val="0"/>
      <w:marRight w:val="0"/>
      <w:marTop w:val="0"/>
      <w:marBottom w:val="0"/>
      <w:divBdr>
        <w:top w:val="none" w:sz="0" w:space="0" w:color="auto"/>
        <w:left w:val="none" w:sz="0" w:space="0" w:color="auto"/>
        <w:bottom w:val="none" w:sz="0" w:space="0" w:color="auto"/>
        <w:right w:val="none" w:sz="0" w:space="0" w:color="auto"/>
      </w:divBdr>
      <w:divsChild>
        <w:div w:id="1120565060">
          <w:marLeft w:val="0"/>
          <w:marRight w:val="0"/>
          <w:marTop w:val="0"/>
          <w:marBottom w:val="0"/>
          <w:divBdr>
            <w:top w:val="none" w:sz="0" w:space="0" w:color="auto"/>
            <w:left w:val="none" w:sz="0" w:space="0" w:color="auto"/>
            <w:bottom w:val="none" w:sz="0" w:space="0" w:color="auto"/>
            <w:right w:val="none" w:sz="0" w:space="0" w:color="auto"/>
          </w:divBdr>
        </w:div>
      </w:divsChild>
    </w:div>
    <w:div w:id="97726121">
      <w:bodyDiv w:val="1"/>
      <w:marLeft w:val="0"/>
      <w:marRight w:val="0"/>
      <w:marTop w:val="0"/>
      <w:marBottom w:val="0"/>
      <w:divBdr>
        <w:top w:val="none" w:sz="0" w:space="0" w:color="auto"/>
        <w:left w:val="none" w:sz="0" w:space="0" w:color="auto"/>
        <w:bottom w:val="none" w:sz="0" w:space="0" w:color="auto"/>
        <w:right w:val="none" w:sz="0" w:space="0" w:color="auto"/>
      </w:divBdr>
    </w:div>
    <w:div w:id="100272581">
      <w:bodyDiv w:val="1"/>
      <w:marLeft w:val="0"/>
      <w:marRight w:val="0"/>
      <w:marTop w:val="0"/>
      <w:marBottom w:val="0"/>
      <w:divBdr>
        <w:top w:val="none" w:sz="0" w:space="0" w:color="auto"/>
        <w:left w:val="none" w:sz="0" w:space="0" w:color="auto"/>
        <w:bottom w:val="none" w:sz="0" w:space="0" w:color="auto"/>
        <w:right w:val="none" w:sz="0" w:space="0" w:color="auto"/>
      </w:divBdr>
    </w:div>
    <w:div w:id="116413070">
      <w:bodyDiv w:val="1"/>
      <w:marLeft w:val="0"/>
      <w:marRight w:val="0"/>
      <w:marTop w:val="0"/>
      <w:marBottom w:val="0"/>
      <w:divBdr>
        <w:top w:val="none" w:sz="0" w:space="0" w:color="auto"/>
        <w:left w:val="none" w:sz="0" w:space="0" w:color="auto"/>
        <w:bottom w:val="none" w:sz="0" w:space="0" w:color="auto"/>
        <w:right w:val="none" w:sz="0" w:space="0" w:color="auto"/>
      </w:divBdr>
    </w:div>
    <w:div w:id="117450802">
      <w:bodyDiv w:val="1"/>
      <w:marLeft w:val="0"/>
      <w:marRight w:val="0"/>
      <w:marTop w:val="0"/>
      <w:marBottom w:val="0"/>
      <w:divBdr>
        <w:top w:val="none" w:sz="0" w:space="0" w:color="auto"/>
        <w:left w:val="none" w:sz="0" w:space="0" w:color="auto"/>
        <w:bottom w:val="none" w:sz="0" w:space="0" w:color="auto"/>
        <w:right w:val="none" w:sz="0" w:space="0" w:color="auto"/>
      </w:divBdr>
    </w:div>
    <w:div w:id="121388507">
      <w:bodyDiv w:val="1"/>
      <w:marLeft w:val="0"/>
      <w:marRight w:val="0"/>
      <w:marTop w:val="0"/>
      <w:marBottom w:val="0"/>
      <w:divBdr>
        <w:top w:val="none" w:sz="0" w:space="0" w:color="auto"/>
        <w:left w:val="none" w:sz="0" w:space="0" w:color="auto"/>
        <w:bottom w:val="none" w:sz="0" w:space="0" w:color="auto"/>
        <w:right w:val="none" w:sz="0" w:space="0" w:color="auto"/>
      </w:divBdr>
    </w:div>
    <w:div w:id="125663467">
      <w:bodyDiv w:val="1"/>
      <w:marLeft w:val="0"/>
      <w:marRight w:val="0"/>
      <w:marTop w:val="0"/>
      <w:marBottom w:val="0"/>
      <w:divBdr>
        <w:top w:val="none" w:sz="0" w:space="0" w:color="auto"/>
        <w:left w:val="none" w:sz="0" w:space="0" w:color="auto"/>
        <w:bottom w:val="none" w:sz="0" w:space="0" w:color="auto"/>
        <w:right w:val="none" w:sz="0" w:space="0" w:color="auto"/>
      </w:divBdr>
    </w:div>
    <w:div w:id="126748562">
      <w:bodyDiv w:val="1"/>
      <w:marLeft w:val="0"/>
      <w:marRight w:val="0"/>
      <w:marTop w:val="0"/>
      <w:marBottom w:val="0"/>
      <w:divBdr>
        <w:top w:val="none" w:sz="0" w:space="0" w:color="auto"/>
        <w:left w:val="none" w:sz="0" w:space="0" w:color="auto"/>
        <w:bottom w:val="none" w:sz="0" w:space="0" w:color="auto"/>
        <w:right w:val="none" w:sz="0" w:space="0" w:color="auto"/>
      </w:divBdr>
    </w:div>
    <w:div w:id="126748653">
      <w:bodyDiv w:val="1"/>
      <w:marLeft w:val="0"/>
      <w:marRight w:val="0"/>
      <w:marTop w:val="0"/>
      <w:marBottom w:val="0"/>
      <w:divBdr>
        <w:top w:val="none" w:sz="0" w:space="0" w:color="auto"/>
        <w:left w:val="none" w:sz="0" w:space="0" w:color="auto"/>
        <w:bottom w:val="none" w:sz="0" w:space="0" w:color="auto"/>
        <w:right w:val="none" w:sz="0" w:space="0" w:color="auto"/>
      </w:divBdr>
    </w:div>
    <w:div w:id="128742796">
      <w:bodyDiv w:val="1"/>
      <w:marLeft w:val="0"/>
      <w:marRight w:val="0"/>
      <w:marTop w:val="0"/>
      <w:marBottom w:val="0"/>
      <w:divBdr>
        <w:top w:val="none" w:sz="0" w:space="0" w:color="auto"/>
        <w:left w:val="none" w:sz="0" w:space="0" w:color="auto"/>
        <w:bottom w:val="none" w:sz="0" w:space="0" w:color="auto"/>
        <w:right w:val="none" w:sz="0" w:space="0" w:color="auto"/>
      </w:divBdr>
    </w:div>
    <w:div w:id="130829100">
      <w:bodyDiv w:val="1"/>
      <w:marLeft w:val="0"/>
      <w:marRight w:val="0"/>
      <w:marTop w:val="0"/>
      <w:marBottom w:val="0"/>
      <w:divBdr>
        <w:top w:val="none" w:sz="0" w:space="0" w:color="auto"/>
        <w:left w:val="none" w:sz="0" w:space="0" w:color="auto"/>
        <w:bottom w:val="none" w:sz="0" w:space="0" w:color="auto"/>
        <w:right w:val="none" w:sz="0" w:space="0" w:color="auto"/>
      </w:divBdr>
      <w:divsChild>
        <w:div w:id="332880682">
          <w:marLeft w:val="0"/>
          <w:marRight w:val="0"/>
          <w:marTop w:val="0"/>
          <w:marBottom w:val="0"/>
          <w:divBdr>
            <w:top w:val="none" w:sz="0" w:space="0" w:color="auto"/>
            <w:left w:val="none" w:sz="0" w:space="0" w:color="auto"/>
            <w:bottom w:val="none" w:sz="0" w:space="0" w:color="auto"/>
            <w:right w:val="none" w:sz="0" w:space="0" w:color="auto"/>
          </w:divBdr>
        </w:div>
        <w:div w:id="1418398953">
          <w:marLeft w:val="0"/>
          <w:marRight w:val="0"/>
          <w:marTop w:val="0"/>
          <w:marBottom w:val="0"/>
          <w:divBdr>
            <w:top w:val="none" w:sz="0" w:space="0" w:color="auto"/>
            <w:left w:val="none" w:sz="0" w:space="0" w:color="auto"/>
            <w:bottom w:val="none" w:sz="0" w:space="0" w:color="auto"/>
            <w:right w:val="none" w:sz="0" w:space="0" w:color="auto"/>
          </w:divBdr>
        </w:div>
        <w:div w:id="1453938307">
          <w:marLeft w:val="0"/>
          <w:marRight w:val="0"/>
          <w:marTop w:val="0"/>
          <w:marBottom w:val="0"/>
          <w:divBdr>
            <w:top w:val="none" w:sz="0" w:space="0" w:color="auto"/>
            <w:left w:val="none" w:sz="0" w:space="0" w:color="auto"/>
            <w:bottom w:val="none" w:sz="0" w:space="0" w:color="auto"/>
            <w:right w:val="none" w:sz="0" w:space="0" w:color="auto"/>
          </w:divBdr>
        </w:div>
      </w:divsChild>
    </w:div>
    <w:div w:id="130945155">
      <w:bodyDiv w:val="1"/>
      <w:marLeft w:val="0"/>
      <w:marRight w:val="0"/>
      <w:marTop w:val="0"/>
      <w:marBottom w:val="0"/>
      <w:divBdr>
        <w:top w:val="none" w:sz="0" w:space="0" w:color="auto"/>
        <w:left w:val="none" w:sz="0" w:space="0" w:color="auto"/>
        <w:bottom w:val="none" w:sz="0" w:space="0" w:color="auto"/>
        <w:right w:val="none" w:sz="0" w:space="0" w:color="auto"/>
      </w:divBdr>
    </w:div>
    <w:div w:id="137262071">
      <w:bodyDiv w:val="1"/>
      <w:marLeft w:val="0"/>
      <w:marRight w:val="0"/>
      <w:marTop w:val="0"/>
      <w:marBottom w:val="0"/>
      <w:divBdr>
        <w:top w:val="none" w:sz="0" w:space="0" w:color="auto"/>
        <w:left w:val="none" w:sz="0" w:space="0" w:color="auto"/>
        <w:bottom w:val="none" w:sz="0" w:space="0" w:color="auto"/>
        <w:right w:val="none" w:sz="0" w:space="0" w:color="auto"/>
      </w:divBdr>
    </w:div>
    <w:div w:id="138036085">
      <w:bodyDiv w:val="1"/>
      <w:marLeft w:val="0"/>
      <w:marRight w:val="0"/>
      <w:marTop w:val="0"/>
      <w:marBottom w:val="0"/>
      <w:divBdr>
        <w:top w:val="none" w:sz="0" w:space="0" w:color="auto"/>
        <w:left w:val="none" w:sz="0" w:space="0" w:color="auto"/>
        <w:bottom w:val="none" w:sz="0" w:space="0" w:color="auto"/>
        <w:right w:val="none" w:sz="0" w:space="0" w:color="auto"/>
      </w:divBdr>
    </w:div>
    <w:div w:id="140073993">
      <w:bodyDiv w:val="1"/>
      <w:marLeft w:val="0"/>
      <w:marRight w:val="0"/>
      <w:marTop w:val="0"/>
      <w:marBottom w:val="0"/>
      <w:divBdr>
        <w:top w:val="none" w:sz="0" w:space="0" w:color="auto"/>
        <w:left w:val="none" w:sz="0" w:space="0" w:color="auto"/>
        <w:bottom w:val="none" w:sz="0" w:space="0" w:color="auto"/>
        <w:right w:val="none" w:sz="0" w:space="0" w:color="auto"/>
      </w:divBdr>
    </w:div>
    <w:div w:id="142043297">
      <w:bodyDiv w:val="1"/>
      <w:marLeft w:val="0"/>
      <w:marRight w:val="0"/>
      <w:marTop w:val="0"/>
      <w:marBottom w:val="0"/>
      <w:divBdr>
        <w:top w:val="none" w:sz="0" w:space="0" w:color="auto"/>
        <w:left w:val="none" w:sz="0" w:space="0" w:color="auto"/>
        <w:bottom w:val="none" w:sz="0" w:space="0" w:color="auto"/>
        <w:right w:val="none" w:sz="0" w:space="0" w:color="auto"/>
      </w:divBdr>
    </w:div>
    <w:div w:id="146168311">
      <w:bodyDiv w:val="1"/>
      <w:marLeft w:val="0"/>
      <w:marRight w:val="0"/>
      <w:marTop w:val="0"/>
      <w:marBottom w:val="0"/>
      <w:divBdr>
        <w:top w:val="none" w:sz="0" w:space="0" w:color="auto"/>
        <w:left w:val="none" w:sz="0" w:space="0" w:color="auto"/>
        <w:bottom w:val="none" w:sz="0" w:space="0" w:color="auto"/>
        <w:right w:val="none" w:sz="0" w:space="0" w:color="auto"/>
      </w:divBdr>
    </w:div>
    <w:div w:id="149448746">
      <w:bodyDiv w:val="1"/>
      <w:marLeft w:val="0"/>
      <w:marRight w:val="0"/>
      <w:marTop w:val="0"/>
      <w:marBottom w:val="0"/>
      <w:divBdr>
        <w:top w:val="none" w:sz="0" w:space="0" w:color="auto"/>
        <w:left w:val="none" w:sz="0" w:space="0" w:color="auto"/>
        <w:bottom w:val="none" w:sz="0" w:space="0" w:color="auto"/>
        <w:right w:val="none" w:sz="0" w:space="0" w:color="auto"/>
      </w:divBdr>
    </w:div>
    <w:div w:id="150801674">
      <w:bodyDiv w:val="1"/>
      <w:marLeft w:val="0"/>
      <w:marRight w:val="0"/>
      <w:marTop w:val="0"/>
      <w:marBottom w:val="0"/>
      <w:divBdr>
        <w:top w:val="none" w:sz="0" w:space="0" w:color="auto"/>
        <w:left w:val="none" w:sz="0" w:space="0" w:color="auto"/>
        <w:bottom w:val="none" w:sz="0" w:space="0" w:color="auto"/>
        <w:right w:val="none" w:sz="0" w:space="0" w:color="auto"/>
      </w:divBdr>
    </w:div>
    <w:div w:id="152063409">
      <w:bodyDiv w:val="1"/>
      <w:marLeft w:val="0"/>
      <w:marRight w:val="0"/>
      <w:marTop w:val="0"/>
      <w:marBottom w:val="0"/>
      <w:divBdr>
        <w:top w:val="none" w:sz="0" w:space="0" w:color="auto"/>
        <w:left w:val="none" w:sz="0" w:space="0" w:color="auto"/>
        <w:bottom w:val="none" w:sz="0" w:space="0" w:color="auto"/>
        <w:right w:val="none" w:sz="0" w:space="0" w:color="auto"/>
      </w:divBdr>
    </w:div>
    <w:div w:id="161892263">
      <w:bodyDiv w:val="1"/>
      <w:marLeft w:val="0"/>
      <w:marRight w:val="0"/>
      <w:marTop w:val="0"/>
      <w:marBottom w:val="0"/>
      <w:divBdr>
        <w:top w:val="none" w:sz="0" w:space="0" w:color="auto"/>
        <w:left w:val="none" w:sz="0" w:space="0" w:color="auto"/>
        <w:bottom w:val="none" w:sz="0" w:space="0" w:color="auto"/>
        <w:right w:val="none" w:sz="0" w:space="0" w:color="auto"/>
      </w:divBdr>
    </w:div>
    <w:div w:id="162161950">
      <w:bodyDiv w:val="1"/>
      <w:marLeft w:val="0"/>
      <w:marRight w:val="0"/>
      <w:marTop w:val="0"/>
      <w:marBottom w:val="0"/>
      <w:divBdr>
        <w:top w:val="none" w:sz="0" w:space="0" w:color="auto"/>
        <w:left w:val="none" w:sz="0" w:space="0" w:color="auto"/>
        <w:bottom w:val="none" w:sz="0" w:space="0" w:color="auto"/>
        <w:right w:val="none" w:sz="0" w:space="0" w:color="auto"/>
      </w:divBdr>
    </w:div>
    <w:div w:id="165898773">
      <w:bodyDiv w:val="1"/>
      <w:marLeft w:val="0"/>
      <w:marRight w:val="0"/>
      <w:marTop w:val="0"/>
      <w:marBottom w:val="0"/>
      <w:divBdr>
        <w:top w:val="none" w:sz="0" w:space="0" w:color="auto"/>
        <w:left w:val="none" w:sz="0" w:space="0" w:color="auto"/>
        <w:bottom w:val="none" w:sz="0" w:space="0" w:color="auto"/>
        <w:right w:val="none" w:sz="0" w:space="0" w:color="auto"/>
      </w:divBdr>
    </w:div>
    <w:div w:id="166100224">
      <w:bodyDiv w:val="1"/>
      <w:marLeft w:val="0"/>
      <w:marRight w:val="0"/>
      <w:marTop w:val="0"/>
      <w:marBottom w:val="0"/>
      <w:divBdr>
        <w:top w:val="none" w:sz="0" w:space="0" w:color="auto"/>
        <w:left w:val="none" w:sz="0" w:space="0" w:color="auto"/>
        <w:bottom w:val="none" w:sz="0" w:space="0" w:color="auto"/>
        <w:right w:val="none" w:sz="0" w:space="0" w:color="auto"/>
      </w:divBdr>
      <w:divsChild>
        <w:div w:id="1922638477">
          <w:marLeft w:val="0"/>
          <w:marRight w:val="0"/>
          <w:marTop w:val="0"/>
          <w:marBottom w:val="0"/>
          <w:divBdr>
            <w:top w:val="none" w:sz="0" w:space="0" w:color="auto"/>
            <w:left w:val="none" w:sz="0" w:space="0" w:color="auto"/>
            <w:bottom w:val="none" w:sz="0" w:space="0" w:color="auto"/>
            <w:right w:val="none" w:sz="0" w:space="0" w:color="auto"/>
          </w:divBdr>
          <w:divsChild>
            <w:div w:id="1741488808">
              <w:marLeft w:val="0"/>
              <w:marRight w:val="0"/>
              <w:marTop w:val="0"/>
              <w:marBottom w:val="0"/>
              <w:divBdr>
                <w:top w:val="none" w:sz="0" w:space="0" w:color="auto"/>
                <w:left w:val="none" w:sz="0" w:space="0" w:color="auto"/>
                <w:bottom w:val="none" w:sz="0" w:space="0" w:color="auto"/>
                <w:right w:val="none" w:sz="0" w:space="0" w:color="auto"/>
              </w:divBdr>
              <w:divsChild>
                <w:div w:id="4161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2921">
      <w:bodyDiv w:val="1"/>
      <w:marLeft w:val="0"/>
      <w:marRight w:val="0"/>
      <w:marTop w:val="0"/>
      <w:marBottom w:val="0"/>
      <w:divBdr>
        <w:top w:val="none" w:sz="0" w:space="0" w:color="auto"/>
        <w:left w:val="none" w:sz="0" w:space="0" w:color="auto"/>
        <w:bottom w:val="none" w:sz="0" w:space="0" w:color="auto"/>
        <w:right w:val="none" w:sz="0" w:space="0" w:color="auto"/>
      </w:divBdr>
    </w:div>
    <w:div w:id="167717711">
      <w:bodyDiv w:val="1"/>
      <w:marLeft w:val="0"/>
      <w:marRight w:val="0"/>
      <w:marTop w:val="0"/>
      <w:marBottom w:val="0"/>
      <w:divBdr>
        <w:top w:val="none" w:sz="0" w:space="0" w:color="auto"/>
        <w:left w:val="none" w:sz="0" w:space="0" w:color="auto"/>
        <w:bottom w:val="none" w:sz="0" w:space="0" w:color="auto"/>
        <w:right w:val="none" w:sz="0" w:space="0" w:color="auto"/>
      </w:divBdr>
    </w:div>
    <w:div w:id="177818145">
      <w:bodyDiv w:val="1"/>
      <w:marLeft w:val="0"/>
      <w:marRight w:val="0"/>
      <w:marTop w:val="0"/>
      <w:marBottom w:val="0"/>
      <w:divBdr>
        <w:top w:val="none" w:sz="0" w:space="0" w:color="auto"/>
        <w:left w:val="none" w:sz="0" w:space="0" w:color="auto"/>
        <w:bottom w:val="none" w:sz="0" w:space="0" w:color="auto"/>
        <w:right w:val="none" w:sz="0" w:space="0" w:color="auto"/>
      </w:divBdr>
      <w:divsChild>
        <w:div w:id="476536023">
          <w:marLeft w:val="0"/>
          <w:marRight w:val="0"/>
          <w:marTop w:val="0"/>
          <w:marBottom w:val="0"/>
          <w:divBdr>
            <w:top w:val="none" w:sz="0" w:space="0" w:color="auto"/>
            <w:left w:val="none" w:sz="0" w:space="0" w:color="auto"/>
            <w:bottom w:val="none" w:sz="0" w:space="0" w:color="auto"/>
            <w:right w:val="none" w:sz="0" w:space="0" w:color="auto"/>
          </w:divBdr>
        </w:div>
        <w:div w:id="1145510741">
          <w:marLeft w:val="0"/>
          <w:marRight w:val="0"/>
          <w:marTop w:val="0"/>
          <w:marBottom w:val="0"/>
          <w:divBdr>
            <w:top w:val="none" w:sz="0" w:space="0" w:color="auto"/>
            <w:left w:val="none" w:sz="0" w:space="0" w:color="auto"/>
            <w:bottom w:val="none" w:sz="0" w:space="0" w:color="auto"/>
            <w:right w:val="none" w:sz="0" w:space="0" w:color="auto"/>
          </w:divBdr>
        </w:div>
        <w:div w:id="1168250204">
          <w:marLeft w:val="0"/>
          <w:marRight w:val="0"/>
          <w:marTop w:val="0"/>
          <w:marBottom w:val="0"/>
          <w:divBdr>
            <w:top w:val="none" w:sz="0" w:space="0" w:color="auto"/>
            <w:left w:val="none" w:sz="0" w:space="0" w:color="auto"/>
            <w:bottom w:val="none" w:sz="0" w:space="0" w:color="auto"/>
            <w:right w:val="none" w:sz="0" w:space="0" w:color="auto"/>
          </w:divBdr>
        </w:div>
        <w:div w:id="2097745101">
          <w:marLeft w:val="0"/>
          <w:marRight w:val="0"/>
          <w:marTop w:val="0"/>
          <w:marBottom w:val="0"/>
          <w:divBdr>
            <w:top w:val="none" w:sz="0" w:space="0" w:color="auto"/>
            <w:left w:val="none" w:sz="0" w:space="0" w:color="auto"/>
            <w:bottom w:val="none" w:sz="0" w:space="0" w:color="auto"/>
            <w:right w:val="none" w:sz="0" w:space="0" w:color="auto"/>
          </w:divBdr>
        </w:div>
      </w:divsChild>
    </w:div>
    <w:div w:id="178009187">
      <w:bodyDiv w:val="1"/>
      <w:marLeft w:val="0"/>
      <w:marRight w:val="0"/>
      <w:marTop w:val="0"/>
      <w:marBottom w:val="0"/>
      <w:divBdr>
        <w:top w:val="none" w:sz="0" w:space="0" w:color="auto"/>
        <w:left w:val="none" w:sz="0" w:space="0" w:color="auto"/>
        <w:bottom w:val="none" w:sz="0" w:space="0" w:color="auto"/>
        <w:right w:val="none" w:sz="0" w:space="0" w:color="auto"/>
      </w:divBdr>
    </w:div>
    <w:div w:id="179442449">
      <w:bodyDiv w:val="1"/>
      <w:marLeft w:val="0"/>
      <w:marRight w:val="0"/>
      <w:marTop w:val="0"/>
      <w:marBottom w:val="0"/>
      <w:divBdr>
        <w:top w:val="none" w:sz="0" w:space="0" w:color="auto"/>
        <w:left w:val="none" w:sz="0" w:space="0" w:color="auto"/>
        <w:bottom w:val="none" w:sz="0" w:space="0" w:color="auto"/>
        <w:right w:val="none" w:sz="0" w:space="0" w:color="auto"/>
      </w:divBdr>
    </w:div>
    <w:div w:id="179901237">
      <w:bodyDiv w:val="1"/>
      <w:marLeft w:val="0"/>
      <w:marRight w:val="0"/>
      <w:marTop w:val="0"/>
      <w:marBottom w:val="0"/>
      <w:divBdr>
        <w:top w:val="none" w:sz="0" w:space="0" w:color="auto"/>
        <w:left w:val="none" w:sz="0" w:space="0" w:color="auto"/>
        <w:bottom w:val="none" w:sz="0" w:space="0" w:color="auto"/>
        <w:right w:val="none" w:sz="0" w:space="0" w:color="auto"/>
      </w:divBdr>
    </w:div>
    <w:div w:id="181474327">
      <w:bodyDiv w:val="1"/>
      <w:marLeft w:val="0"/>
      <w:marRight w:val="0"/>
      <w:marTop w:val="0"/>
      <w:marBottom w:val="0"/>
      <w:divBdr>
        <w:top w:val="none" w:sz="0" w:space="0" w:color="auto"/>
        <w:left w:val="none" w:sz="0" w:space="0" w:color="auto"/>
        <w:bottom w:val="none" w:sz="0" w:space="0" w:color="auto"/>
        <w:right w:val="none" w:sz="0" w:space="0" w:color="auto"/>
      </w:divBdr>
    </w:div>
    <w:div w:id="189345203">
      <w:bodyDiv w:val="1"/>
      <w:marLeft w:val="0"/>
      <w:marRight w:val="0"/>
      <w:marTop w:val="0"/>
      <w:marBottom w:val="0"/>
      <w:divBdr>
        <w:top w:val="none" w:sz="0" w:space="0" w:color="auto"/>
        <w:left w:val="none" w:sz="0" w:space="0" w:color="auto"/>
        <w:bottom w:val="none" w:sz="0" w:space="0" w:color="auto"/>
        <w:right w:val="none" w:sz="0" w:space="0" w:color="auto"/>
      </w:divBdr>
    </w:div>
    <w:div w:id="192115473">
      <w:bodyDiv w:val="1"/>
      <w:marLeft w:val="0"/>
      <w:marRight w:val="0"/>
      <w:marTop w:val="0"/>
      <w:marBottom w:val="0"/>
      <w:divBdr>
        <w:top w:val="none" w:sz="0" w:space="0" w:color="auto"/>
        <w:left w:val="none" w:sz="0" w:space="0" w:color="auto"/>
        <w:bottom w:val="none" w:sz="0" w:space="0" w:color="auto"/>
        <w:right w:val="none" w:sz="0" w:space="0" w:color="auto"/>
      </w:divBdr>
    </w:div>
    <w:div w:id="192958200">
      <w:bodyDiv w:val="1"/>
      <w:marLeft w:val="0"/>
      <w:marRight w:val="0"/>
      <w:marTop w:val="0"/>
      <w:marBottom w:val="0"/>
      <w:divBdr>
        <w:top w:val="none" w:sz="0" w:space="0" w:color="auto"/>
        <w:left w:val="none" w:sz="0" w:space="0" w:color="auto"/>
        <w:bottom w:val="none" w:sz="0" w:space="0" w:color="auto"/>
        <w:right w:val="none" w:sz="0" w:space="0" w:color="auto"/>
      </w:divBdr>
    </w:div>
    <w:div w:id="194192856">
      <w:bodyDiv w:val="1"/>
      <w:marLeft w:val="0"/>
      <w:marRight w:val="0"/>
      <w:marTop w:val="0"/>
      <w:marBottom w:val="0"/>
      <w:divBdr>
        <w:top w:val="none" w:sz="0" w:space="0" w:color="auto"/>
        <w:left w:val="none" w:sz="0" w:space="0" w:color="auto"/>
        <w:bottom w:val="none" w:sz="0" w:space="0" w:color="auto"/>
        <w:right w:val="none" w:sz="0" w:space="0" w:color="auto"/>
      </w:divBdr>
    </w:div>
    <w:div w:id="199779838">
      <w:bodyDiv w:val="1"/>
      <w:marLeft w:val="0"/>
      <w:marRight w:val="0"/>
      <w:marTop w:val="0"/>
      <w:marBottom w:val="0"/>
      <w:divBdr>
        <w:top w:val="none" w:sz="0" w:space="0" w:color="auto"/>
        <w:left w:val="none" w:sz="0" w:space="0" w:color="auto"/>
        <w:bottom w:val="none" w:sz="0" w:space="0" w:color="auto"/>
        <w:right w:val="none" w:sz="0" w:space="0" w:color="auto"/>
      </w:divBdr>
    </w:div>
    <w:div w:id="201671589">
      <w:bodyDiv w:val="1"/>
      <w:marLeft w:val="0"/>
      <w:marRight w:val="0"/>
      <w:marTop w:val="0"/>
      <w:marBottom w:val="0"/>
      <w:divBdr>
        <w:top w:val="none" w:sz="0" w:space="0" w:color="auto"/>
        <w:left w:val="none" w:sz="0" w:space="0" w:color="auto"/>
        <w:bottom w:val="none" w:sz="0" w:space="0" w:color="auto"/>
        <w:right w:val="none" w:sz="0" w:space="0" w:color="auto"/>
      </w:divBdr>
    </w:div>
    <w:div w:id="208423828">
      <w:bodyDiv w:val="1"/>
      <w:marLeft w:val="0"/>
      <w:marRight w:val="0"/>
      <w:marTop w:val="0"/>
      <w:marBottom w:val="0"/>
      <w:divBdr>
        <w:top w:val="none" w:sz="0" w:space="0" w:color="auto"/>
        <w:left w:val="none" w:sz="0" w:space="0" w:color="auto"/>
        <w:bottom w:val="none" w:sz="0" w:space="0" w:color="auto"/>
        <w:right w:val="none" w:sz="0" w:space="0" w:color="auto"/>
      </w:divBdr>
    </w:div>
    <w:div w:id="208803614">
      <w:bodyDiv w:val="1"/>
      <w:marLeft w:val="0"/>
      <w:marRight w:val="0"/>
      <w:marTop w:val="0"/>
      <w:marBottom w:val="0"/>
      <w:divBdr>
        <w:top w:val="none" w:sz="0" w:space="0" w:color="auto"/>
        <w:left w:val="none" w:sz="0" w:space="0" w:color="auto"/>
        <w:bottom w:val="none" w:sz="0" w:space="0" w:color="auto"/>
        <w:right w:val="none" w:sz="0" w:space="0" w:color="auto"/>
      </w:divBdr>
    </w:div>
    <w:div w:id="209416155">
      <w:bodyDiv w:val="1"/>
      <w:marLeft w:val="0"/>
      <w:marRight w:val="0"/>
      <w:marTop w:val="0"/>
      <w:marBottom w:val="0"/>
      <w:divBdr>
        <w:top w:val="none" w:sz="0" w:space="0" w:color="auto"/>
        <w:left w:val="none" w:sz="0" w:space="0" w:color="auto"/>
        <w:bottom w:val="none" w:sz="0" w:space="0" w:color="auto"/>
        <w:right w:val="none" w:sz="0" w:space="0" w:color="auto"/>
      </w:divBdr>
    </w:div>
    <w:div w:id="211042321">
      <w:bodyDiv w:val="1"/>
      <w:marLeft w:val="0"/>
      <w:marRight w:val="0"/>
      <w:marTop w:val="0"/>
      <w:marBottom w:val="0"/>
      <w:divBdr>
        <w:top w:val="none" w:sz="0" w:space="0" w:color="auto"/>
        <w:left w:val="none" w:sz="0" w:space="0" w:color="auto"/>
        <w:bottom w:val="none" w:sz="0" w:space="0" w:color="auto"/>
        <w:right w:val="none" w:sz="0" w:space="0" w:color="auto"/>
      </w:divBdr>
    </w:div>
    <w:div w:id="214127660">
      <w:bodyDiv w:val="1"/>
      <w:marLeft w:val="0"/>
      <w:marRight w:val="0"/>
      <w:marTop w:val="0"/>
      <w:marBottom w:val="0"/>
      <w:divBdr>
        <w:top w:val="none" w:sz="0" w:space="0" w:color="auto"/>
        <w:left w:val="none" w:sz="0" w:space="0" w:color="auto"/>
        <w:bottom w:val="none" w:sz="0" w:space="0" w:color="auto"/>
        <w:right w:val="none" w:sz="0" w:space="0" w:color="auto"/>
      </w:divBdr>
    </w:div>
    <w:div w:id="224613034">
      <w:bodyDiv w:val="1"/>
      <w:marLeft w:val="0"/>
      <w:marRight w:val="0"/>
      <w:marTop w:val="0"/>
      <w:marBottom w:val="0"/>
      <w:divBdr>
        <w:top w:val="none" w:sz="0" w:space="0" w:color="auto"/>
        <w:left w:val="none" w:sz="0" w:space="0" w:color="auto"/>
        <w:bottom w:val="none" w:sz="0" w:space="0" w:color="auto"/>
        <w:right w:val="none" w:sz="0" w:space="0" w:color="auto"/>
      </w:divBdr>
    </w:div>
    <w:div w:id="225342856">
      <w:bodyDiv w:val="1"/>
      <w:marLeft w:val="0"/>
      <w:marRight w:val="0"/>
      <w:marTop w:val="0"/>
      <w:marBottom w:val="0"/>
      <w:divBdr>
        <w:top w:val="none" w:sz="0" w:space="0" w:color="auto"/>
        <w:left w:val="none" w:sz="0" w:space="0" w:color="auto"/>
        <w:bottom w:val="none" w:sz="0" w:space="0" w:color="auto"/>
        <w:right w:val="none" w:sz="0" w:space="0" w:color="auto"/>
      </w:divBdr>
      <w:divsChild>
        <w:div w:id="873344617">
          <w:marLeft w:val="0"/>
          <w:marRight w:val="0"/>
          <w:marTop w:val="0"/>
          <w:marBottom w:val="0"/>
          <w:divBdr>
            <w:top w:val="none" w:sz="0" w:space="0" w:color="auto"/>
            <w:left w:val="none" w:sz="0" w:space="0" w:color="auto"/>
            <w:bottom w:val="none" w:sz="0" w:space="0" w:color="auto"/>
            <w:right w:val="none" w:sz="0" w:space="0" w:color="auto"/>
          </w:divBdr>
        </w:div>
      </w:divsChild>
    </w:div>
    <w:div w:id="229387857">
      <w:bodyDiv w:val="1"/>
      <w:marLeft w:val="0"/>
      <w:marRight w:val="0"/>
      <w:marTop w:val="0"/>
      <w:marBottom w:val="0"/>
      <w:divBdr>
        <w:top w:val="none" w:sz="0" w:space="0" w:color="auto"/>
        <w:left w:val="none" w:sz="0" w:space="0" w:color="auto"/>
        <w:bottom w:val="none" w:sz="0" w:space="0" w:color="auto"/>
        <w:right w:val="none" w:sz="0" w:space="0" w:color="auto"/>
      </w:divBdr>
      <w:divsChild>
        <w:div w:id="89083637">
          <w:marLeft w:val="0"/>
          <w:marRight w:val="0"/>
          <w:marTop w:val="0"/>
          <w:marBottom w:val="0"/>
          <w:divBdr>
            <w:top w:val="none" w:sz="0" w:space="0" w:color="auto"/>
            <w:left w:val="none" w:sz="0" w:space="0" w:color="auto"/>
            <w:bottom w:val="none" w:sz="0" w:space="0" w:color="auto"/>
            <w:right w:val="none" w:sz="0" w:space="0" w:color="auto"/>
          </w:divBdr>
        </w:div>
        <w:div w:id="205681810">
          <w:marLeft w:val="0"/>
          <w:marRight w:val="0"/>
          <w:marTop w:val="0"/>
          <w:marBottom w:val="0"/>
          <w:divBdr>
            <w:top w:val="none" w:sz="0" w:space="0" w:color="auto"/>
            <w:left w:val="none" w:sz="0" w:space="0" w:color="auto"/>
            <w:bottom w:val="none" w:sz="0" w:space="0" w:color="auto"/>
            <w:right w:val="none" w:sz="0" w:space="0" w:color="auto"/>
          </w:divBdr>
        </w:div>
        <w:div w:id="484056179">
          <w:marLeft w:val="0"/>
          <w:marRight w:val="0"/>
          <w:marTop w:val="0"/>
          <w:marBottom w:val="0"/>
          <w:divBdr>
            <w:top w:val="none" w:sz="0" w:space="0" w:color="auto"/>
            <w:left w:val="none" w:sz="0" w:space="0" w:color="auto"/>
            <w:bottom w:val="none" w:sz="0" w:space="0" w:color="auto"/>
            <w:right w:val="none" w:sz="0" w:space="0" w:color="auto"/>
          </w:divBdr>
        </w:div>
        <w:div w:id="553781196">
          <w:marLeft w:val="0"/>
          <w:marRight w:val="0"/>
          <w:marTop w:val="0"/>
          <w:marBottom w:val="0"/>
          <w:divBdr>
            <w:top w:val="none" w:sz="0" w:space="0" w:color="auto"/>
            <w:left w:val="none" w:sz="0" w:space="0" w:color="auto"/>
            <w:bottom w:val="none" w:sz="0" w:space="0" w:color="auto"/>
            <w:right w:val="none" w:sz="0" w:space="0" w:color="auto"/>
          </w:divBdr>
        </w:div>
        <w:div w:id="582615269">
          <w:marLeft w:val="0"/>
          <w:marRight w:val="0"/>
          <w:marTop w:val="0"/>
          <w:marBottom w:val="0"/>
          <w:divBdr>
            <w:top w:val="none" w:sz="0" w:space="0" w:color="auto"/>
            <w:left w:val="none" w:sz="0" w:space="0" w:color="auto"/>
            <w:bottom w:val="none" w:sz="0" w:space="0" w:color="auto"/>
            <w:right w:val="none" w:sz="0" w:space="0" w:color="auto"/>
          </w:divBdr>
        </w:div>
        <w:div w:id="904338356">
          <w:marLeft w:val="0"/>
          <w:marRight w:val="0"/>
          <w:marTop w:val="0"/>
          <w:marBottom w:val="0"/>
          <w:divBdr>
            <w:top w:val="none" w:sz="0" w:space="0" w:color="auto"/>
            <w:left w:val="none" w:sz="0" w:space="0" w:color="auto"/>
            <w:bottom w:val="none" w:sz="0" w:space="0" w:color="auto"/>
            <w:right w:val="none" w:sz="0" w:space="0" w:color="auto"/>
          </w:divBdr>
        </w:div>
        <w:div w:id="1434548822">
          <w:marLeft w:val="0"/>
          <w:marRight w:val="0"/>
          <w:marTop w:val="0"/>
          <w:marBottom w:val="0"/>
          <w:divBdr>
            <w:top w:val="none" w:sz="0" w:space="0" w:color="auto"/>
            <w:left w:val="none" w:sz="0" w:space="0" w:color="auto"/>
            <w:bottom w:val="none" w:sz="0" w:space="0" w:color="auto"/>
            <w:right w:val="none" w:sz="0" w:space="0" w:color="auto"/>
          </w:divBdr>
        </w:div>
        <w:div w:id="1753774559">
          <w:marLeft w:val="0"/>
          <w:marRight w:val="0"/>
          <w:marTop w:val="0"/>
          <w:marBottom w:val="0"/>
          <w:divBdr>
            <w:top w:val="none" w:sz="0" w:space="0" w:color="auto"/>
            <w:left w:val="none" w:sz="0" w:space="0" w:color="auto"/>
            <w:bottom w:val="none" w:sz="0" w:space="0" w:color="auto"/>
            <w:right w:val="none" w:sz="0" w:space="0" w:color="auto"/>
          </w:divBdr>
        </w:div>
        <w:div w:id="1791700398">
          <w:marLeft w:val="0"/>
          <w:marRight w:val="0"/>
          <w:marTop w:val="0"/>
          <w:marBottom w:val="0"/>
          <w:divBdr>
            <w:top w:val="none" w:sz="0" w:space="0" w:color="auto"/>
            <w:left w:val="none" w:sz="0" w:space="0" w:color="auto"/>
            <w:bottom w:val="none" w:sz="0" w:space="0" w:color="auto"/>
            <w:right w:val="none" w:sz="0" w:space="0" w:color="auto"/>
          </w:divBdr>
        </w:div>
        <w:div w:id="1841237273">
          <w:marLeft w:val="0"/>
          <w:marRight w:val="0"/>
          <w:marTop w:val="0"/>
          <w:marBottom w:val="0"/>
          <w:divBdr>
            <w:top w:val="none" w:sz="0" w:space="0" w:color="auto"/>
            <w:left w:val="none" w:sz="0" w:space="0" w:color="auto"/>
            <w:bottom w:val="none" w:sz="0" w:space="0" w:color="auto"/>
            <w:right w:val="none" w:sz="0" w:space="0" w:color="auto"/>
          </w:divBdr>
        </w:div>
        <w:div w:id="1929389757">
          <w:marLeft w:val="0"/>
          <w:marRight w:val="0"/>
          <w:marTop w:val="0"/>
          <w:marBottom w:val="0"/>
          <w:divBdr>
            <w:top w:val="none" w:sz="0" w:space="0" w:color="auto"/>
            <w:left w:val="none" w:sz="0" w:space="0" w:color="auto"/>
            <w:bottom w:val="none" w:sz="0" w:space="0" w:color="auto"/>
            <w:right w:val="none" w:sz="0" w:space="0" w:color="auto"/>
          </w:divBdr>
        </w:div>
      </w:divsChild>
    </w:div>
    <w:div w:id="230621825">
      <w:bodyDiv w:val="1"/>
      <w:marLeft w:val="0"/>
      <w:marRight w:val="0"/>
      <w:marTop w:val="0"/>
      <w:marBottom w:val="0"/>
      <w:divBdr>
        <w:top w:val="none" w:sz="0" w:space="0" w:color="auto"/>
        <w:left w:val="none" w:sz="0" w:space="0" w:color="auto"/>
        <w:bottom w:val="none" w:sz="0" w:space="0" w:color="auto"/>
        <w:right w:val="none" w:sz="0" w:space="0" w:color="auto"/>
      </w:divBdr>
    </w:div>
    <w:div w:id="231544056">
      <w:bodyDiv w:val="1"/>
      <w:marLeft w:val="0"/>
      <w:marRight w:val="0"/>
      <w:marTop w:val="0"/>
      <w:marBottom w:val="0"/>
      <w:divBdr>
        <w:top w:val="none" w:sz="0" w:space="0" w:color="auto"/>
        <w:left w:val="none" w:sz="0" w:space="0" w:color="auto"/>
        <w:bottom w:val="none" w:sz="0" w:space="0" w:color="auto"/>
        <w:right w:val="none" w:sz="0" w:space="0" w:color="auto"/>
      </w:divBdr>
    </w:div>
    <w:div w:id="235629658">
      <w:bodyDiv w:val="1"/>
      <w:marLeft w:val="0"/>
      <w:marRight w:val="0"/>
      <w:marTop w:val="0"/>
      <w:marBottom w:val="0"/>
      <w:divBdr>
        <w:top w:val="none" w:sz="0" w:space="0" w:color="auto"/>
        <w:left w:val="none" w:sz="0" w:space="0" w:color="auto"/>
        <w:bottom w:val="none" w:sz="0" w:space="0" w:color="auto"/>
        <w:right w:val="none" w:sz="0" w:space="0" w:color="auto"/>
      </w:divBdr>
    </w:div>
    <w:div w:id="236481576">
      <w:bodyDiv w:val="1"/>
      <w:marLeft w:val="0"/>
      <w:marRight w:val="0"/>
      <w:marTop w:val="0"/>
      <w:marBottom w:val="0"/>
      <w:divBdr>
        <w:top w:val="none" w:sz="0" w:space="0" w:color="auto"/>
        <w:left w:val="none" w:sz="0" w:space="0" w:color="auto"/>
        <w:bottom w:val="none" w:sz="0" w:space="0" w:color="auto"/>
        <w:right w:val="none" w:sz="0" w:space="0" w:color="auto"/>
      </w:divBdr>
    </w:div>
    <w:div w:id="239487196">
      <w:bodyDiv w:val="1"/>
      <w:marLeft w:val="0"/>
      <w:marRight w:val="0"/>
      <w:marTop w:val="0"/>
      <w:marBottom w:val="0"/>
      <w:divBdr>
        <w:top w:val="none" w:sz="0" w:space="0" w:color="auto"/>
        <w:left w:val="none" w:sz="0" w:space="0" w:color="auto"/>
        <w:bottom w:val="none" w:sz="0" w:space="0" w:color="auto"/>
        <w:right w:val="none" w:sz="0" w:space="0" w:color="auto"/>
      </w:divBdr>
      <w:divsChild>
        <w:div w:id="49504009">
          <w:marLeft w:val="0"/>
          <w:marRight w:val="0"/>
          <w:marTop w:val="0"/>
          <w:marBottom w:val="0"/>
          <w:divBdr>
            <w:top w:val="none" w:sz="0" w:space="0" w:color="auto"/>
            <w:left w:val="none" w:sz="0" w:space="0" w:color="auto"/>
            <w:bottom w:val="none" w:sz="0" w:space="0" w:color="auto"/>
            <w:right w:val="none" w:sz="0" w:space="0" w:color="auto"/>
          </w:divBdr>
        </w:div>
        <w:div w:id="189533422">
          <w:marLeft w:val="0"/>
          <w:marRight w:val="0"/>
          <w:marTop w:val="0"/>
          <w:marBottom w:val="0"/>
          <w:divBdr>
            <w:top w:val="none" w:sz="0" w:space="0" w:color="auto"/>
            <w:left w:val="none" w:sz="0" w:space="0" w:color="auto"/>
            <w:bottom w:val="none" w:sz="0" w:space="0" w:color="auto"/>
            <w:right w:val="none" w:sz="0" w:space="0" w:color="auto"/>
          </w:divBdr>
        </w:div>
        <w:div w:id="2080442082">
          <w:marLeft w:val="0"/>
          <w:marRight w:val="0"/>
          <w:marTop w:val="0"/>
          <w:marBottom w:val="0"/>
          <w:divBdr>
            <w:top w:val="none" w:sz="0" w:space="0" w:color="auto"/>
            <w:left w:val="none" w:sz="0" w:space="0" w:color="auto"/>
            <w:bottom w:val="none" w:sz="0" w:space="0" w:color="auto"/>
            <w:right w:val="none" w:sz="0" w:space="0" w:color="auto"/>
          </w:divBdr>
        </w:div>
      </w:divsChild>
    </w:div>
    <w:div w:id="244075994">
      <w:bodyDiv w:val="1"/>
      <w:marLeft w:val="0"/>
      <w:marRight w:val="0"/>
      <w:marTop w:val="0"/>
      <w:marBottom w:val="0"/>
      <w:divBdr>
        <w:top w:val="none" w:sz="0" w:space="0" w:color="auto"/>
        <w:left w:val="none" w:sz="0" w:space="0" w:color="auto"/>
        <w:bottom w:val="none" w:sz="0" w:space="0" w:color="auto"/>
        <w:right w:val="none" w:sz="0" w:space="0" w:color="auto"/>
      </w:divBdr>
      <w:divsChild>
        <w:div w:id="1416516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5188987">
      <w:bodyDiv w:val="1"/>
      <w:marLeft w:val="0"/>
      <w:marRight w:val="0"/>
      <w:marTop w:val="0"/>
      <w:marBottom w:val="0"/>
      <w:divBdr>
        <w:top w:val="none" w:sz="0" w:space="0" w:color="auto"/>
        <w:left w:val="none" w:sz="0" w:space="0" w:color="auto"/>
        <w:bottom w:val="none" w:sz="0" w:space="0" w:color="auto"/>
        <w:right w:val="none" w:sz="0" w:space="0" w:color="auto"/>
      </w:divBdr>
    </w:div>
    <w:div w:id="246041278">
      <w:bodyDiv w:val="1"/>
      <w:marLeft w:val="0"/>
      <w:marRight w:val="0"/>
      <w:marTop w:val="0"/>
      <w:marBottom w:val="0"/>
      <w:divBdr>
        <w:top w:val="none" w:sz="0" w:space="0" w:color="auto"/>
        <w:left w:val="none" w:sz="0" w:space="0" w:color="auto"/>
        <w:bottom w:val="none" w:sz="0" w:space="0" w:color="auto"/>
        <w:right w:val="none" w:sz="0" w:space="0" w:color="auto"/>
      </w:divBdr>
    </w:div>
    <w:div w:id="247889228">
      <w:bodyDiv w:val="1"/>
      <w:marLeft w:val="0"/>
      <w:marRight w:val="0"/>
      <w:marTop w:val="0"/>
      <w:marBottom w:val="0"/>
      <w:divBdr>
        <w:top w:val="none" w:sz="0" w:space="0" w:color="auto"/>
        <w:left w:val="none" w:sz="0" w:space="0" w:color="auto"/>
        <w:bottom w:val="none" w:sz="0" w:space="0" w:color="auto"/>
        <w:right w:val="none" w:sz="0" w:space="0" w:color="auto"/>
      </w:divBdr>
    </w:div>
    <w:div w:id="252470318">
      <w:bodyDiv w:val="1"/>
      <w:marLeft w:val="0"/>
      <w:marRight w:val="0"/>
      <w:marTop w:val="0"/>
      <w:marBottom w:val="0"/>
      <w:divBdr>
        <w:top w:val="none" w:sz="0" w:space="0" w:color="auto"/>
        <w:left w:val="none" w:sz="0" w:space="0" w:color="auto"/>
        <w:bottom w:val="none" w:sz="0" w:space="0" w:color="auto"/>
        <w:right w:val="none" w:sz="0" w:space="0" w:color="auto"/>
      </w:divBdr>
    </w:div>
    <w:div w:id="253369039">
      <w:bodyDiv w:val="1"/>
      <w:marLeft w:val="0"/>
      <w:marRight w:val="0"/>
      <w:marTop w:val="0"/>
      <w:marBottom w:val="0"/>
      <w:divBdr>
        <w:top w:val="none" w:sz="0" w:space="0" w:color="auto"/>
        <w:left w:val="none" w:sz="0" w:space="0" w:color="auto"/>
        <w:bottom w:val="none" w:sz="0" w:space="0" w:color="auto"/>
        <w:right w:val="none" w:sz="0" w:space="0" w:color="auto"/>
      </w:divBdr>
    </w:div>
    <w:div w:id="254555481">
      <w:bodyDiv w:val="1"/>
      <w:marLeft w:val="0"/>
      <w:marRight w:val="0"/>
      <w:marTop w:val="0"/>
      <w:marBottom w:val="0"/>
      <w:divBdr>
        <w:top w:val="none" w:sz="0" w:space="0" w:color="auto"/>
        <w:left w:val="none" w:sz="0" w:space="0" w:color="auto"/>
        <w:bottom w:val="none" w:sz="0" w:space="0" w:color="auto"/>
        <w:right w:val="none" w:sz="0" w:space="0" w:color="auto"/>
      </w:divBdr>
      <w:divsChild>
        <w:div w:id="431096028">
          <w:marLeft w:val="0"/>
          <w:marRight w:val="0"/>
          <w:marTop w:val="0"/>
          <w:marBottom w:val="0"/>
          <w:divBdr>
            <w:top w:val="none" w:sz="0" w:space="0" w:color="auto"/>
            <w:left w:val="none" w:sz="0" w:space="0" w:color="auto"/>
            <w:bottom w:val="none" w:sz="0" w:space="0" w:color="auto"/>
            <w:right w:val="none" w:sz="0" w:space="0" w:color="auto"/>
          </w:divBdr>
        </w:div>
        <w:div w:id="1673600399">
          <w:marLeft w:val="0"/>
          <w:marRight w:val="0"/>
          <w:marTop w:val="0"/>
          <w:marBottom w:val="0"/>
          <w:divBdr>
            <w:top w:val="none" w:sz="0" w:space="0" w:color="auto"/>
            <w:left w:val="none" w:sz="0" w:space="0" w:color="auto"/>
            <w:bottom w:val="none" w:sz="0" w:space="0" w:color="auto"/>
            <w:right w:val="none" w:sz="0" w:space="0" w:color="auto"/>
          </w:divBdr>
        </w:div>
      </w:divsChild>
    </w:div>
    <w:div w:id="263002150">
      <w:bodyDiv w:val="1"/>
      <w:marLeft w:val="0"/>
      <w:marRight w:val="0"/>
      <w:marTop w:val="0"/>
      <w:marBottom w:val="0"/>
      <w:divBdr>
        <w:top w:val="none" w:sz="0" w:space="0" w:color="auto"/>
        <w:left w:val="none" w:sz="0" w:space="0" w:color="auto"/>
        <w:bottom w:val="none" w:sz="0" w:space="0" w:color="auto"/>
        <w:right w:val="none" w:sz="0" w:space="0" w:color="auto"/>
      </w:divBdr>
    </w:div>
    <w:div w:id="263851622">
      <w:bodyDiv w:val="1"/>
      <w:marLeft w:val="0"/>
      <w:marRight w:val="0"/>
      <w:marTop w:val="0"/>
      <w:marBottom w:val="0"/>
      <w:divBdr>
        <w:top w:val="none" w:sz="0" w:space="0" w:color="auto"/>
        <w:left w:val="none" w:sz="0" w:space="0" w:color="auto"/>
        <w:bottom w:val="none" w:sz="0" w:space="0" w:color="auto"/>
        <w:right w:val="none" w:sz="0" w:space="0" w:color="auto"/>
      </w:divBdr>
    </w:div>
    <w:div w:id="266472958">
      <w:bodyDiv w:val="1"/>
      <w:marLeft w:val="0"/>
      <w:marRight w:val="0"/>
      <w:marTop w:val="0"/>
      <w:marBottom w:val="0"/>
      <w:divBdr>
        <w:top w:val="none" w:sz="0" w:space="0" w:color="auto"/>
        <w:left w:val="none" w:sz="0" w:space="0" w:color="auto"/>
        <w:bottom w:val="none" w:sz="0" w:space="0" w:color="auto"/>
        <w:right w:val="none" w:sz="0" w:space="0" w:color="auto"/>
      </w:divBdr>
    </w:div>
    <w:div w:id="267199143">
      <w:bodyDiv w:val="1"/>
      <w:marLeft w:val="0"/>
      <w:marRight w:val="0"/>
      <w:marTop w:val="0"/>
      <w:marBottom w:val="0"/>
      <w:divBdr>
        <w:top w:val="none" w:sz="0" w:space="0" w:color="auto"/>
        <w:left w:val="none" w:sz="0" w:space="0" w:color="auto"/>
        <w:bottom w:val="none" w:sz="0" w:space="0" w:color="auto"/>
        <w:right w:val="none" w:sz="0" w:space="0" w:color="auto"/>
      </w:divBdr>
      <w:divsChild>
        <w:div w:id="287010462">
          <w:marLeft w:val="0"/>
          <w:marRight w:val="0"/>
          <w:marTop w:val="0"/>
          <w:marBottom w:val="0"/>
          <w:divBdr>
            <w:top w:val="none" w:sz="0" w:space="0" w:color="auto"/>
            <w:left w:val="none" w:sz="0" w:space="0" w:color="auto"/>
            <w:bottom w:val="none" w:sz="0" w:space="0" w:color="auto"/>
            <w:right w:val="none" w:sz="0" w:space="0" w:color="auto"/>
          </w:divBdr>
        </w:div>
        <w:div w:id="1037657476">
          <w:marLeft w:val="0"/>
          <w:marRight w:val="0"/>
          <w:marTop w:val="0"/>
          <w:marBottom w:val="0"/>
          <w:divBdr>
            <w:top w:val="none" w:sz="0" w:space="0" w:color="auto"/>
            <w:left w:val="none" w:sz="0" w:space="0" w:color="auto"/>
            <w:bottom w:val="none" w:sz="0" w:space="0" w:color="auto"/>
            <w:right w:val="none" w:sz="0" w:space="0" w:color="auto"/>
          </w:divBdr>
        </w:div>
        <w:div w:id="1190878300">
          <w:marLeft w:val="0"/>
          <w:marRight w:val="0"/>
          <w:marTop w:val="0"/>
          <w:marBottom w:val="0"/>
          <w:divBdr>
            <w:top w:val="none" w:sz="0" w:space="0" w:color="auto"/>
            <w:left w:val="none" w:sz="0" w:space="0" w:color="auto"/>
            <w:bottom w:val="none" w:sz="0" w:space="0" w:color="auto"/>
            <w:right w:val="none" w:sz="0" w:space="0" w:color="auto"/>
          </w:divBdr>
        </w:div>
        <w:div w:id="1658266286">
          <w:marLeft w:val="0"/>
          <w:marRight w:val="0"/>
          <w:marTop w:val="0"/>
          <w:marBottom w:val="0"/>
          <w:divBdr>
            <w:top w:val="none" w:sz="0" w:space="0" w:color="auto"/>
            <w:left w:val="none" w:sz="0" w:space="0" w:color="auto"/>
            <w:bottom w:val="none" w:sz="0" w:space="0" w:color="auto"/>
            <w:right w:val="none" w:sz="0" w:space="0" w:color="auto"/>
          </w:divBdr>
        </w:div>
      </w:divsChild>
    </w:div>
    <w:div w:id="267541436">
      <w:bodyDiv w:val="1"/>
      <w:marLeft w:val="0"/>
      <w:marRight w:val="0"/>
      <w:marTop w:val="0"/>
      <w:marBottom w:val="0"/>
      <w:divBdr>
        <w:top w:val="none" w:sz="0" w:space="0" w:color="auto"/>
        <w:left w:val="none" w:sz="0" w:space="0" w:color="auto"/>
        <w:bottom w:val="none" w:sz="0" w:space="0" w:color="auto"/>
        <w:right w:val="none" w:sz="0" w:space="0" w:color="auto"/>
      </w:divBdr>
    </w:div>
    <w:div w:id="267662105">
      <w:bodyDiv w:val="1"/>
      <w:marLeft w:val="0"/>
      <w:marRight w:val="0"/>
      <w:marTop w:val="0"/>
      <w:marBottom w:val="0"/>
      <w:divBdr>
        <w:top w:val="none" w:sz="0" w:space="0" w:color="auto"/>
        <w:left w:val="none" w:sz="0" w:space="0" w:color="auto"/>
        <w:bottom w:val="none" w:sz="0" w:space="0" w:color="auto"/>
        <w:right w:val="none" w:sz="0" w:space="0" w:color="auto"/>
      </w:divBdr>
    </w:div>
    <w:div w:id="270862600">
      <w:bodyDiv w:val="1"/>
      <w:marLeft w:val="0"/>
      <w:marRight w:val="0"/>
      <w:marTop w:val="0"/>
      <w:marBottom w:val="0"/>
      <w:divBdr>
        <w:top w:val="none" w:sz="0" w:space="0" w:color="auto"/>
        <w:left w:val="none" w:sz="0" w:space="0" w:color="auto"/>
        <w:bottom w:val="none" w:sz="0" w:space="0" w:color="auto"/>
        <w:right w:val="none" w:sz="0" w:space="0" w:color="auto"/>
      </w:divBdr>
    </w:div>
    <w:div w:id="272176858">
      <w:bodyDiv w:val="1"/>
      <w:marLeft w:val="0"/>
      <w:marRight w:val="0"/>
      <w:marTop w:val="0"/>
      <w:marBottom w:val="0"/>
      <w:divBdr>
        <w:top w:val="none" w:sz="0" w:space="0" w:color="auto"/>
        <w:left w:val="none" w:sz="0" w:space="0" w:color="auto"/>
        <w:bottom w:val="none" w:sz="0" w:space="0" w:color="auto"/>
        <w:right w:val="none" w:sz="0" w:space="0" w:color="auto"/>
      </w:divBdr>
    </w:div>
    <w:div w:id="276062206">
      <w:bodyDiv w:val="1"/>
      <w:marLeft w:val="0"/>
      <w:marRight w:val="0"/>
      <w:marTop w:val="0"/>
      <w:marBottom w:val="0"/>
      <w:divBdr>
        <w:top w:val="none" w:sz="0" w:space="0" w:color="auto"/>
        <w:left w:val="none" w:sz="0" w:space="0" w:color="auto"/>
        <w:bottom w:val="none" w:sz="0" w:space="0" w:color="auto"/>
        <w:right w:val="none" w:sz="0" w:space="0" w:color="auto"/>
      </w:divBdr>
    </w:div>
    <w:div w:id="281569762">
      <w:bodyDiv w:val="1"/>
      <w:marLeft w:val="0"/>
      <w:marRight w:val="0"/>
      <w:marTop w:val="0"/>
      <w:marBottom w:val="0"/>
      <w:divBdr>
        <w:top w:val="none" w:sz="0" w:space="0" w:color="auto"/>
        <w:left w:val="none" w:sz="0" w:space="0" w:color="auto"/>
        <w:bottom w:val="none" w:sz="0" w:space="0" w:color="auto"/>
        <w:right w:val="none" w:sz="0" w:space="0" w:color="auto"/>
      </w:divBdr>
    </w:div>
    <w:div w:id="284196540">
      <w:bodyDiv w:val="1"/>
      <w:marLeft w:val="0"/>
      <w:marRight w:val="0"/>
      <w:marTop w:val="0"/>
      <w:marBottom w:val="0"/>
      <w:divBdr>
        <w:top w:val="none" w:sz="0" w:space="0" w:color="auto"/>
        <w:left w:val="none" w:sz="0" w:space="0" w:color="auto"/>
        <w:bottom w:val="none" w:sz="0" w:space="0" w:color="auto"/>
        <w:right w:val="none" w:sz="0" w:space="0" w:color="auto"/>
      </w:divBdr>
    </w:div>
    <w:div w:id="284392936">
      <w:bodyDiv w:val="1"/>
      <w:marLeft w:val="0"/>
      <w:marRight w:val="0"/>
      <w:marTop w:val="0"/>
      <w:marBottom w:val="0"/>
      <w:divBdr>
        <w:top w:val="none" w:sz="0" w:space="0" w:color="auto"/>
        <w:left w:val="none" w:sz="0" w:space="0" w:color="auto"/>
        <w:bottom w:val="none" w:sz="0" w:space="0" w:color="auto"/>
        <w:right w:val="none" w:sz="0" w:space="0" w:color="auto"/>
      </w:divBdr>
    </w:div>
    <w:div w:id="287668406">
      <w:bodyDiv w:val="1"/>
      <w:marLeft w:val="0"/>
      <w:marRight w:val="0"/>
      <w:marTop w:val="0"/>
      <w:marBottom w:val="0"/>
      <w:divBdr>
        <w:top w:val="none" w:sz="0" w:space="0" w:color="auto"/>
        <w:left w:val="none" w:sz="0" w:space="0" w:color="auto"/>
        <w:bottom w:val="none" w:sz="0" w:space="0" w:color="auto"/>
        <w:right w:val="none" w:sz="0" w:space="0" w:color="auto"/>
      </w:divBdr>
    </w:div>
    <w:div w:id="290092814">
      <w:bodyDiv w:val="1"/>
      <w:marLeft w:val="0"/>
      <w:marRight w:val="0"/>
      <w:marTop w:val="0"/>
      <w:marBottom w:val="0"/>
      <w:divBdr>
        <w:top w:val="none" w:sz="0" w:space="0" w:color="auto"/>
        <w:left w:val="none" w:sz="0" w:space="0" w:color="auto"/>
        <w:bottom w:val="none" w:sz="0" w:space="0" w:color="auto"/>
        <w:right w:val="none" w:sz="0" w:space="0" w:color="auto"/>
      </w:divBdr>
    </w:div>
    <w:div w:id="290988175">
      <w:bodyDiv w:val="1"/>
      <w:marLeft w:val="0"/>
      <w:marRight w:val="0"/>
      <w:marTop w:val="0"/>
      <w:marBottom w:val="0"/>
      <w:divBdr>
        <w:top w:val="none" w:sz="0" w:space="0" w:color="auto"/>
        <w:left w:val="none" w:sz="0" w:space="0" w:color="auto"/>
        <w:bottom w:val="none" w:sz="0" w:space="0" w:color="auto"/>
        <w:right w:val="none" w:sz="0" w:space="0" w:color="auto"/>
      </w:divBdr>
    </w:div>
    <w:div w:id="292175544">
      <w:bodyDiv w:val="1"/>
      <w:marLeft w:val="0"/>
      <w:marRight w:val="0"/>
      <w:marTop w:val="0"/>
      <w:marBottom w:val="0"/>
      <w:divBdr>
        <w:top w:val="none" w:sz="0" w:space="0" w:color="auto"/>
        <w:left w:val="none" w:sz="0" w:space="0" w:color="auto"/>
        <w:bottom w:val="none" w:sz="0" w:space="0" w:color="auto"/>
        <w:right w:val="none" w:sz="0" w:space="0" w:color="auto"/>
      </w:divBdr>
    </w:div>
    <w:div w:id="302152581">
      <w:bodyDiv w:val="1"/>
      <w:marLeft w:val="0"/>
      <w:marRight w:val="0"/>
      <w:marTop w:val="0"/>
      <w:marBottom w:val="0"/>
      <w:divBdr>
        <w:top w:val="none" w:sz="0" w:space="0" w:color="auto"/>
        <w:left w:val="none" w:sz="0" w:space="0" w:color="auto"/>
        <w:bottom w:val="none" w:sz="0" w:space="0" w:color="auto"/>
        <w:right w:val="none" w:sz="0" w:space="0" w:color="auto"/>
      </w:divBdr>
    </w:div>
    <w:div w:id="303435129">
      <w:bodyDiv w:val="1"/>
      <w:marLeft w:val="0"/>
      <w:marRight w:val="0"/>
      <w:marTop w:val="0"/>
      <w:marBottom w:val="0"/>
      <w:divBdr>
        <w:top w:val="none" w:sz="0" w:space="0" w:color="auto"/>
        <w:left w:val="none" w:sz="0" w:space="0" w:color="auto"/>
        <w:bottom w:val="none" w:sz="0" w:space="0" w:color="auto"/>
        <w:right w:val="none" w:sz="0" w:space="0" w:color="auto"/>
      </w:divBdr>
    </w:div>
    <w:div w:id="304168037">
      <w:bodyDiv w:val="1"/>
      <w:marLeft w:val="0"/>
      <w:marRight w:val="0"/>
      <w:marTop w:val="0"/>
      <w:marBottom w:val="0"/>
      <w:divBdr>
        <w:top w:val="none" w:sz="0" w:space="0" w:color="auto"/>
        <w:left w:val="none" w:sz="0" w:space="0" w:color="auto"/>
        <w:bottom w:val="none" w:sz="0" w:space="0" w:color="auto"/>
        <w:right w:val="none" w:sz="0" w:space="0" w:color="auto"/>
      </w:divBdr>
    </w:div>
    <w:div w:id="309989399">
      <w:bodyDiv w:val="1"/>
      <w:marLeft w:val="0"/>
      <w:marRight w:val="0"/>
      <w:marTop w:val="0"/>
      <w:marBottom w:val="0"/>
      <w:divBdr>
        <w:top w:val="none" w:sz="0" w:space="0" w:color="auto"/>
        <w:left w:val="none" w:sz="0" w:space="0" w:color="auto"/>
        <w:bottom w:val="none" w:sz="0" w:space="0" w:color="auto"/>
        <w:right w:val="none" w:sz="0" w:space="0" w:color="auto"/>
      </w:divBdr>
    </w:div>
    <w:div w:id="311254320">
      <w:bodyDiv w:val="1"/>
      <w:marLeft w:val="0"/>
      <w:marRight w:val="0"/>
      <w:marTop w:val="0"/>
      <w:marBottom w:val="0"/>
      <w:divBdr>
        <w:top w:val="none" w:sz="0" w:space="0" w:color="auto"/>
        <w:left w:val="none" w:sz="0" w:space="0" w:color="auto"/>
        <w:bottom w:val="none" w:sz="0" w:space="0" w:color="auto"/>
        <w:right w:val="none" w:sz="0" w:space="0" w:color="auto"/>
      </w:divBdr>
    </w:div>
    <w:div w:id="312099915">
      <w:bodyDiv w:val="1"/>
      <w:marLeft w:val="0"/>
      <w:marRight w:val="0"/>
      <w:marTop w:val="0"/>
      <w:marBottom w:val="0"/>
      <w:divBdr>
        <w:top w:val="none" w:sz="0" w:space="0" w:color="auto"/>
        <w:left w:val="none" w:sz="0" w:space="0" w:color="auto"/>
        <w:bottom w:val="none" w:sz="0" w:space="0" w:color="auto"/>
        <w:right w:val="none" w:sz="0" w:space="0" w:color="auto"/>
      </w:divBdr>
    </w:div>
    <w:div w:id="315689764">
      <w:bodyDiv w:val="1"/>
      <w:marLeft w:val="0"/>
      <w:marRight w:val="0"/>
      <w:marTop w:val="0"/>
      <w:marBottom w:val="0"/>
      <w:divBdr>
        <w:top w:val="none" w:sz="0" w:space="0" w:color="auto"/>
        <w:left w:val="none" w:sz="0" w:space="0" w:color="auto"/>
        <w:bottom w:val="none" w:sz="0" w:space="0" w:color="auto"/>
        <w:right w:val="none" w:sz="0" w:space="0" w:color="auto"/>
      </w:divBdr>
      <w:divsChild>
        <w:div w:id="310064876">
          <w:marLeft w:val="0"/>
          <w:marRight w:val="0"/>
          <w:marTop w:val="0"/>
          <w:marBottom w:val="0"/>
          <w:divBdr>
            <w:top w:val="none" w:sz="0" w:space="0" w:color="auto"/>
            <w:left w:val="none" w:sz="0" w:space="0" w:color="auto"/>
            <w:bottom w:val="none" w:sz="0" w:space="0" w:color="auto"/>
            <w:right w:val="none" w:sz="0" w:space="0" w:color="auto"/>
          </w:divBdr>
        </w:div>
        <w:div w:id="332296517">
          <w:marLeft w:val="0"/>
          <w:marRight w:val="0"/>
          <w:marTop w:val="0"/>
          <w:marBottom w:val="0"/>
          <w:divBdr>
            <w:top w:val="none" w:sz="0" w:space="0" w:color="auto"/>
            <w:left w:val="none" w:sz="0" w:space="0" w:color="auto"/>
            <w:bottom w:val="none" w:sz="0" w:space="0" w:color="auto"/>
            <w:right w:val="none" w:sz="0" w:space="0" w:color="auto"/>
          </w:divBdr>
        </w:div>
        <w:div w:id="978194232">
          <w:marLeft w:val="0"/>
          <w:marRight w:val="0"/>
          <w:marTop w:val="0"/>
          <w:marBottom w:val="0"/>
          <w:divBdr>
            <w:top w:val="none" w:sz="0" w:space="0" w:color="auto"/>
            <w:left w:val="none" w:sz="0" w:space="0" w:color="auto"/>
            <w:bottom w:val="none" w:sz="0" w:space="0" w:color="auto"/>
            <w:right w:val="none" w:sz="0" w:space="0" w:color="auto"/>
          </w:divBdr>
        </w:div>
        <w:div w:id="1587419354">
          <w:marLeft w:val="0"/>
          <w:marRight w:val="0"/>
          <w:marTop w:val="0"/>
          <w:marBottom w:val="0"/>
          <w:divBdr>
            <w:top w:val="none" w:sz="0" w:space="0" w:color="auto"/>
            <w:left w:val="none" w:sz="0" w:space="0" w:color="auto"/>
            <w:bottom w:val="none" w:sz="0" w:space="0" w:color="auto"/>
            <w:right w:val="none" w:sz="0" w:space="0" w:color="auto"/>
          </w:divBdr>
        </w:div>
        <w:div w:id="1905291589">
          <w:marLeft w:val="0"/>
          <w:marRight w:val="0"/>
          <w:marTop w:val="0"/>
          <w:marBottom w:val="0"/>
          <w:divBdr>
            <w:top w:val="none" w:sz="0" w:space="0" w:color="auto"/>
            <w:left w:val="none" w:sz="0" w:space="0" w:color="auto"/>
            <w:bottom w:val="none" w:sz="0" w:space="0" w:color="auto"/>
            <w:right w:val="none" w:sz="0" w:space="0" w:color="auto"/>
          </w:divBdr>
        </w:div>
      </w:divsChild>
    </w:div>
    <w:div w:id="317154473">
      <w:bodyDiv w:val="1"/>
      <w:marLeft w:val="0"/>
      <w:marRight w:val="0"/>
      <w:marTop w:val="0"/>
      <w:marBottom w:val="0"/>
      <w:divBdr>
        <w:top w:val="none" w:sz="0" w:space="0" w:color="auto"/>
        <w:left w:val="none" w:sz="0" w:space="0" w:color="auto"/>
        <w:bottom w:val="none" w:sz="0" w:space="0" w:color="auto"/>
        <w:right w:val="none" w:sz="0" w:space="0" w:color="auto"/>
      </w:divBdr>
    </w:div>
    <w:div w:id="321274802">
      <w:bodyDiv w:val="1"/>
      <w:marLeft w:val="0"/>
      <w:marRight w:val="0"/>
      <w:marTop w:val="0"/>
      <w:marBottom w:val="0"/>
      <w:divBdr>
        <w:top w:val="none" w:sz="0" w:space="0" w:color="auto"/>
        <w:left w:val="none" w:sz="0" w:space="0" w:color="auto"/>
        <w:bottom w:val="none" w:sz="0" w:space="0" w:color="auto"/>
        <w:right w:val="none" w:sz="0" w:space="0" w:color="auto"/>
      </w:divBdr>
    </w:div>
    <w:div w:id="321617058">
      <w:bodyDiv w:val="1"/>
      <w:marLeft w:val="0"/>
      <w:marRight w:val="0"/>
      <w:marTop w:val="0"/>
      <w:marBottom w:val="0"/>
      <w:divBdr>
        <w:top w:val="none" w:sz="0" w:space="0" w:color="auto"/>
        <w:left w:val="none" w:sz="0" w:space="0" w:color="auto"/>
        <w:bottom w:val="none" w:sz="0" w:space="0" w:color="auto"/>
        <w:right w:val="none" w:sz="0" w:space="0" w:color="auto"/>
      </w:divBdr>
    </w:div>
    <w:div w:id="322244398">
      <w:bodyDiv w:val="1"/>
      <w:marLeft w:val="0"/>
      <w:marRight w:val="0"/>
      <w:marTop w:val="0"/>
      <w:marBottom w:val="0"/>
      <w:divBdr>
        <w:top w:val="none" w:sz="0" w:space="0" w:color="auto"/>
        <w:left w:val="none" w:sz="0" w:space="0" w:color="auto"/>
        <w:bottom w:val="none" w:sz="0" w:space="0" w:color="auto"/>
        <w:right w:val="none" w:sz="0" w:space="0" w:color="auto"/>
      </w:divBdr>
    </w:div>
    <w:div w:id="323096282">
      <w:bodyDiv w:val="1"/>
      <w:marLeft w:val="0"/>
      <w:marRight w:val="0"/>
      <w:marTop w:val="0"/>
      <w:marBottom w:val="0"/>
      <w:divBdr>
        <w:top w:val="none" w:sz="0" w:space="0" w:color="auto"/>
        <w:left w:val="none" w:sz="0" w:space="0" w:color="auto"/>
        <w:bottom w:val="none" w:sz="0" w:space="0" w:color="auto"/>
        <w:right w:val="none" w:sz="0" w:space="0" w:color="auto"/>
      </w:divBdr>
    </w:div>
    <w:div w:id="323629871">
      <w:bodyDiv w:val="1"/>
      <w:marLeft w:val="0"/>
      <w:marRight w:val="0"/>
      <w:marTop w:val="0"/>
      <w:marBottom w:val="0"/>
      <w:divBdr>
        <w:top w:val="none" w:sz="0" w:space="0" w:color="auto"/>
        <w:left w:val="none" w:sz="0" w:space="0" w:color="auto"/>
        <w:bottom w:val="none" w:sz="0" w:space="0" w:color="auto"/>
        <w:right w:val="none" w:sz="0" w:space="0" w:color="auto"/>
      </w:divBdr>
    </w:div>
    <w:div w:id="329597991">
      <w:bodyDiv w:val="1"/>
      <w:marLeft w:val="0"/>
      <w:marRight w:val="0"/>
      <w:marTop w:val="0"/>
      <w:marBottom w:val="0"/>
      <w:divBdr>
        <w:top w:val="none" w:sz="0" w:space="0" w:color="auto"/>
        <w:left w:val="none" w:sz="0" w:space="0" w:color="auto"/>
        <w:bottom w:val="none" w:sz="0" w:space="0" w:color="auto"/>
        <w:right w:val="none" w:sz="0" w:space="0" w:color="auto"/>
      </w:divBdr>
    </w:div>
    <w:div w:id="338386914">
      <w:bodyDiv w:val="1"/>
      <w:marLeft w:val="0"/>
      <w:marRight w:val="0"/>
      <w:marTop w:val="0"/>
      <w:marBottom w:val="0"/>
      <w:divBdr>
        <w:top w:val="none" w:sz="0" w:space="0" w:color="auto"/>
        <w:left w:val="none" w:sz="0" w:space="0" w:color="auto"/>
        <w:bottom w:val="none" w:sz="0" w:space="0" w:color="auto"/>
        <w:right w:val="none" w:sz="0" w:space="0" w:color="auto"/>
      </w:divBdr>
      <w:divsChild>
        <w:div w:id="31020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4164078">
              <w:marLeft w:val="0"/>
              <w:marRight w:val="0"/>
              <w:marTop w:val="0"/>
              <w:marBottom w:val="0"/>
              <w:divBdr>
                <w:top w:val="none" w:sz="0" w:space="0" w:color="auto"/>
                <w:left w:val="none" w:sz="0" w:space="0" w:color="auto"/>
                <w:bottom w:val="none" w:sz="0" w:space="0" w:color="auto"/>
                <w:right w:val="none" w:sz="0" w:space="0" w:color="auto"/>
              </w:divBdr>
              <w:divsChild>
                <w:div w:id="71901862">
                  <w:marLeft w:val="0"/>
                  <w:marRight w:val="0"/>
                  <w:marTop w:val="0"/>
                  <w:marBottom w:val="0"/>
                  <w:divBdr>
                    <w:top w:val="none" w:sz="0" w:space="0" w:color="auto"/>
                    <w:left w:val="none" w:sz="0" w:space="0" w:color="auto"/>
                    <w:bottom w:val="none" w:sz="0" w:space="0" w:color="auto"/>
                    <w:right w:val="none" w:sz="0" w:space="0" w:color="auto"/>
                  </w:divBdr>
                </w:div>
                <w:div w:id="179468372">
                  <w:marLeft w:val="0"/>
                  <w:marRight w:val="0"/>
                  <w:marTop w:val="0"/>
                  <w:marBottom w:val="0"/>
                  <w:divBdr>
                    <w:top w:val="none" w:sz="0" w:space="0" w:color="auto"/>
                    <w:left w:val="none" w:sz="0" w:space="0" w:color="auto"/>
                    <w:bottom w:val="none" w:sz="0" w:space="0" w:color="auto"/>
                    <w:right w:val="none" w:sz="0" w:space="0" w:color="auto"/>
                  </w:divBdr>
                </w:div>
                <w:div w:id="202713093">
                  <w:marLeft w:val="0"/>
                  <w:marRight w:val="0"/>
                  <w:marTop w:val="0"/>
                  <w:marBottom w:val="0"/>
                  <w:divBdr>
                    <w:top w:val="none" w:sz="0" w:space="0" w:color="auto"/>
                    <w:left w:val="none" w:sz="0" w:space="0" w:color="auto"/>
                    <w:bottom w:val="none" w:sz="0" w:space="0" w:color="auto"/>
                    <w:right w:val="none" w:sz="0" w:space="0" w:color="auto"/>
                  </w:divBdr>
                </w:div>
                <w:div w:id="559250424">
                  <w:marLeft w:val="0"/>
                  <w:marRight w:val="0"/>
                  <w:marTop w:val="0"/>
                  <w:marBottom w:val="0"/>
                  <w:divBdr>
                    <w:top w:val="none" w:sz="0" w:space="0" w:color="auto"/>
                    <w:left w:val="none" w:sz="0" w:space="0" w:color="auto"/>
                    <w:bottom w:val="none" w:sz="0" w:space="0" w:color="auto"/>
                    <w:right w:val="none" w:sz="0" w:space="0" w:color="auto"/>
                  </w:divBdr>
                </w:div>
                <w:div w:id="1194726592">
                  <w:marLeft w:val="0"/>
                  <w:marRight w:val="0"/>
                  <w:marTop w:val="0"/>
                  <w:marBottom w:val="0"/>
                  <w:divBdr>
                    <w:top w:val="none" w:sz="0" w:space="0" w:color="auto"/>
                    <w:left w:val="none" w:sz="0" w:space="0" w:color="auto"/>
                    <w:bottom w:val="none" w:sz="0" w:space="0" w:color="auto"/>
                    <w:right w:val="none" w:sz="0" w:space="0" w:color="auto"/>
                  </w:divBdr>
                </w:div>
                <w:div w:id="1817914845">
                  <w:marLeft w:val="0"/>
                  <w:marRight w:val="0"/>
                  <w:marTop w:val="0"/>
                  <w:marBottom w:val="0"/>
                  <w:divBdr>
                    <w:top w:val="none" w:sz="0" w:space="0" w:color="auto"/>
                    <w:left w:val="none" w:sz="0" w:space="0" w:color="auto"/>
                    <w:bottom w:val="none" w:sz="0" w:space="0" w:color="auto"/>
                    <w:right w:val="none" w:sz="0" w:space="0" w:color="auto"/>
                  </w:divBdr>
                </w:div>
                <w:div w:id="1838181505">
                  <w:marLeft w:val="0"/>
                  <w:marRight w:val="0"/>
                  <w:marTop w:val="0"/>
                  <w:marBottom w:val="0"/>
                  <w:divBdr>
                    <w:top w:val="none" w:sz="0" w:space="0" w:color="auto"/>
                    <w:left w:val="none" w:sz="0" w:space="0" w:color="auto"/>
                    <w:bottom w:val="none" w:sz="0" w:space="0" w:color="auto"/>
                    <w:right w:val="none" w:sz="0" w:space="0" w:color="auto"/>
                  </w:divBdr>
                </w:div>
                <w:div w:id="1898007728">
                  <w:marLeft w:val="0"/>
                  <w:marRight w:val="0"/>
                  <w:marTop w:val="0"/>
                  <w:marBottom w:val="0"/>
                  <w:divBdr>
                    <w:top w:val="none" w:sz="0" w:space="0" w:color="auto"/>
                    <w:left w:val="none" w:sz="0" w:space="0" w:color="auto"/>
                    <w:bottom w:val="none" w:sz="0" w:space="0" w:color="auto"/>
                    <w:right w:val="none" w:sz="0" w:space="0" w:color="auto"/>
                  </w:divBdr>
                </w:div>
                <w:div w:id="2025785581">
                  <w:marLeft w:val="0"/>
                  <w:marRight w:val="0"/>
                  <w:marTop w:val="0"/>
                  <w:marBottom w:val="0"/>
                  <w:divBdr>
                    <w:top w:val="none" w:sz="0" w:space="0" w:color="auto"/>
                    <w:left w:val="none" w:sz="0" w:space="0" w:color="auto"/>
                    <w:bottom w:val="none" w:sz="0" w:space="0" w:color="auto"/>
                    <w:right w:val="none" w:sz="0" w:space="0" w:color="auto"/>
                  </w:divBdr>
                </w:div>
                <w:div w:id="209794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8026">
      <w:bodyDiv w:val="1"/>
      <w:marLeft w:val="0"/>
      <w:marRight w:val="0"/>
      <w:marTop w:val="0"/>
      <w:marBottom w:val="0"/>
      <w:divBdr>
        <w:top w:val="none" w:sz="0" w:space="0" w:color="auto"/>
        <w:left w:val="none" w:sz="0" w:space="0" w:color="auto"/>
        <w:bottom w:val="none" w:sz="0" w:space="0" w:color="auto"/>
        <w:right w:val="none" w:sz="0" w:space="0" w:color="auto"/>
      </w:divBdr>
    </w:div>
    <w:div w:id="345326515">
      <w:bodyDiv w:val="1"/>
      <w:marLeft w:val="0"/>
      <w:marRight w:val="0"/>
      <w:marTop w:val="0"/>
      <w:marBottom w:val="0"/>
      <w:divBdr>
        <w:top w:val="none" w:sz="0" w:space="0" w:color="auto"/>
        <w:left w:val="none" w:sz="0" w:space="0" w:color="auto"/>
        <w:bottom w:val="none" w:sz="0" w:space="0" w:color="auto"/>
        <w:right w:val="none" w:sz="0" w:space="0" w:color="auto"/>
      </w:divBdr>
    </w:div>
    <w:div w:id="347953690">
      <w:bodyDiv w:val="1"/>
      <w:marLeft w:val="0"/>
      <w:marRight w:val="0"/>
      <w:marTop w:val="0"/>
      <w:marBottom w:val="0"/>
      <w:divBdr>
        <w:top w:val="none" w:sz="0" w:space="0" w:color="auto"/>
        <w:left w:val="none" w:sz="0" w:space="0" w:color="auto"/>
        <w:bottom w:val="none" w:sz="0" w:space="0" w:color="auto"/>
        <w:right w:val="none" w:sz="0" w:space="0" w:color="auto"/>
      </w:divBdr>
    </w:div>
    <w:div w:id="348871129">
      <w:bodyDiv w:val="1"/>
      <w:marLeft w:val="0"/>
      <w:marRight w:val="0"/>
      <w:marTop w:val="0"/>
      <w:marBottom w:val="0"/>
      <w:divBdr>
        <w:top w:val="none" w:sz="0" w:space="0" w:color="auto"/>
        <w:left w:val="none" w:sz="0" w:space="0" w:color="auto"/>
        <w:bottom w:val="none" w:sz="0" w:space="0" w:color="auto"/>
        <w:right w:val="none" w:sz="0" w:space="0" w:color="auto"/>
      </w:divBdr>
    </w:div>
    <w:div w:id="351228072">
      <w:bodyDiv w:val="1"/>
      <w:marLeft w:val="0"/>
      <w:marRight w:val="0"/>
      <w:marTop w:val="0"/>
      <w:marBottom w:val="0"/>
      <w:divBdr>
        <w:top w:val="none" w:sz="0" w:space="0" w:color="auto"/>
        <w:left w:val="none" w:sz="0" w:space="0" w:color="auto"/>
        <w:bottom w:val="none" w:sz="0" w:space="0" w:color="auto"/>
        <w:right w:val="none" w:sz="0" w:space="0" w:color="auto"/>
      </w:divBdr>
    </w:div>
    <w:div w:id="356583268">
      <w:bodyDiv w:val="1"/>
      <w:marLeft w:val="0"/>
      <w:marRight w:val="0"/>
      <w:marTop w:val="0"/>
      <w:marBottom w:val="0"/>
      <w:divBdr>
        <w:top w:val="none" w:sz="0" w:space="0" w:color="auto"/>
        <w:left w:val="none" w:sz="0" w:space="0" w:color="auto"/>
        <w:bottom w:val="none" w:sz="0" w:space="0" w:color="auto"/>
        <w:right w:val="none" w:sz="0" w:space="0" w:color="auto"/>
      </w:divBdr>
    </w:div>
    <w:div w:id="360857099">
      <w:bodyDiv w:val="1"/>
      <w:marLeft w:val="0"/>
      <w:marRight w:val="0"/>
      <w:marTop w:val="0"/>
      <w:marBottom w:val="0"/>
      <w:divBdr>
        <w:top w:val="none" w:sz="0" w:space="0" w:color="auto"/>
        <w:left w:val="none" w:sz="0" w:space="0" w:color="auto"/>
        <w:bottom w:val="none" w:sz="0" w:space="0" w:color="auto"/>
        <w:right w:val="none" w:sz="0" w:space="0" w:color="auto"/>
      </w:divBdr>
      <w:divsChild>
        <w:div w:id="7126579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03045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7422125">
                  <w:marLeft w:val="0"/>
                  <w:marRight w:val="0"/>
                  <w:marTop w:val="0"/>
                  <w:marBottom w:val="0"/>
                  <w:divBdr>
                    <w:top w:val="none" w:sz="0" w:space="0" w:color="auto"/>
                    <w:left w:val="none" w:sz="0" w:space="0" w:color="auto"/>
                    <w:bottom w:val="none" w:sz="0" w:space="0" w:color="auto"/>
                    <w:right w:val="none" w:sz="0" w:space="0" w:color="auto"/>
                  </w:divBdr>
                  <w:divsChild>
                    <w:div w:id="1077093445">
                      <w:marLeft w:val="0"/>
                      <w:marRight w:val="0"/>
                      <w:marTop w:val="0"/>
                      <w:marBottom w:val="0"/>
                      <w:divBdr>
                        <w:top w:val="none" w:sz="0" w:space="0" w:color="auto"/>
                        <w:left w:val="none" w:sz="0" w:space="0" w:color="auto"/>
                        <w:bottom w:val="none" w:sz="0" w:space="0" w:color="auto"/>
                        <w:right w:val="none" w:sz="0" w:space="0" w:color="auto"/>
                      </w:divBdr>
                      <w:divsChild>
                        <w:div w:id="19363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633161">
      <w:bodyDiv w:val="1"/>
      <w:marLeft w:val="0"/>
      <w:marRight w:val="0"/>
      <w:marTop w:val="0"/>
      <w:marBottom w:val="0"/>
      <w:divBdr>
        <w:top w:val="none" w:sz="0" w:space="0" w:color="auto"/>
        <w:left w:val="none" w:sz="0" w:space="0" w:color="auto"/>
        <w:bottom w:val="none" w:sz="0" w:space="0" w:color="auto"/>
        <w:right w:val="none" w:sz="0" w:space="0" w:color="auto"/>
      </w:divBdr>
    </w:div>
    <w:div w:id="366762793">
      <w:bodyDiv w:val="1"/>
      <w:marLeft w:val="0"/>
      <w:marRight w:val="0"/>
      <w:marTop w:val="0"/>
      <w:marBottom w:val="0"/>
      <w:divBdr>
        <w:top w:val="none" w:sz="0" w:space="0" w:color="auto"/>
        <w:left w:val="none" w:sz="0" w:space="0" w:color="auto"/>
        <w:bottom w:val="none" w:sz="0" w:space="0" w:color="auto"/>
        <w:right w:val="none" w:sz="0" w:space="0" w:color="auto"/>
      </w:divBdr>
    </w:div>
    <w:div w:id="369307945">
      <w:bodyDiv w:val="1"/>
      <w:marLeft w:val="0"/>
      <w:marRight w:val="0"/>
      <w:marTop w:val="0"/>
      <w:marBottom w:val="0"/>
      <w:divBdr>
        <w:top w:val="none" w:sz="0" w:space="0" w:color="auto"/>
        <w:left w:val="none" w:sz="0" w:space="0" w:color="auto"/>
        <w:bottom w:val="none" w:sz="0" w:space="0" w:color="auto"/>
        <w:right w:val="none" w:sz="0" w:space="0" w:color="auto"/>
      </w:divBdr>
    </w:div>
    <w:div w:id="373699000">
      <w:bodyDiv w:val="1"/>
      <w:marLeft w:val="0"/>
      <w:marRight w:val="0"/>
      <w:marTop w:val="0"/>
      <w:marBottom w:val="0"/>
      <w:divBdr>
        <w:top w:val="none" w:sz="0" w:space="0" w:color="auto"/>
        <w:left w:val="none" w:sz="0" w:space="0" w:color="auto"/>
        <w:bottom w:val="none" w:sz="0" w:space="0" w:color="auto"/>
        <w:right w:val="none" w:sz="0" w:space="0" w:color="auto"/>
      </w:divBdr>
    </w:div>
    <w:div w:id="375158383">
      <w:bodyDiv w:val="1"/>
      <w:marLeft w:val="0"/>
      <w:marRight w:val="0"/>
      <w:marTop w:val="0"/>
      <w:marBottom w:val="0"/>
      <w:divBdr>
        <w:top w:val="none" w:sz="0" w:space="0" w:color="auto"/>
        <w:left w:val="none" w:sz="0" w:space="0" w:color="auto"/>
        <w:bottom w:val="none" w:sz="0" w:space="0" w:color="auto"/>
        <w:right w:val="none" w:sz="0" w:space="0" w:color="auto"/>
      </w:divBdr>
    </w:div>
    <w:div w:id="378092986">
      <w:bodyDiv w:val="1"/>
      <w:marLeft w:val="0"/>
      <w:marRight w:val="0"/>
      <w:marTop w:val="0"/>
      <w:marBottom w:val="0"/>
      <w:divBdr>
        <w:top w:val="none" w:sz="0" w:space="0" w:color="auto"/>
        <w:left w:val="none" w:sz="0" w:space="0" w:color="auto"/>
        <w:bottom w:val="none" w:sz="0" w:space="0" w:color="auto"/>
        <w:right w:val="none" w:sz="0" w:space="0" w:color="auto"/>
      </w:divBdr>
    </w:div>
    <w:div w:id="382993998">
      <w:bodyDiv w:val="1"/>
      <w:marLeft w:val="0"/>
      <w:marRight w:val="0"/>
      <w:marTop w:val="0"/>
      <w:marBottom w:val="0"/>
      <w:divBdr>
        <w:top w:val="none" w:sz="0" w:space="0" w:color="auto"/>
        <w:left w:val="none" w:sz="0" w:space="0" w:color="auto"/>
        <w:bottom w:val="none" w:sz="0" w:space="0" w:color="auto"/>
        <w:right w:val="none" w:sz="0" w:space="0" w:color="auto"/>
      </w:divBdr>
    </w:div>
    <w:div w:id="387412254">
      <w:bodyDiv w:val="1"/>
      <w:marLeft w:val="0"/>
      <w:marRight w:val="0"/>
      <w:marTop w:val="0"/>
      <w:marBottom w:val="0"/>
      <w:divBdr>
        <w:top w:val="none" w:sz="0" w:space="0" w:color="auto"/>
        <w:left w:val="none" w:sz="0" w:space="0" w:color="auto"/>
        <w:bottom w:val="none" w:sz="0" w:space="0" w:color="auto"/>
        <w:right w:val="none" w:sz="0" w:space="0" w:color="auto"/>
      </w:divBdr>
    </w:div>
    <w:div w:id="388304386">
      <w:bodyDiv w:val="1"/>
      <w:marLeft w:val="0"/>
      <w:marRight w:val="0"/>
      <w:marTop w:val="0"/>
      <w:marBottom w:val="0"/>
      <w:divBdr>
        <w:top w:val="none" w:sz="0" w:space="0" w:color="auto"/>
        <w:left w:val="none" w:sz="0" w:space="0" w:color="auto"/>
        <w:bottom w:val="none" w:sz="0" w:space="0" w:color="auto"/>
        <w:right w:val="none" w:sz="0" w:space="0" w:color="auto"/>
      </w:divBdr>
    </w:div>
    <w:div w:id="388460729">
      <w:bodyDiv w:val="1"/>
      <w:marLeft w:val="0"/>
      <w:marRight w:val="0"/>
      <w:marTop w:val="0"/>
      <w:marBottom w:val="0"/>
      <w:divBdr>
        <w:top w:val="none" w:sz="0" w:space="0" w:color="auto"/>
        <w:left w:val="none" w:sz="0" w:space="0" w:color="auto"/>
        <w:bottom w:val="none" w:sz="0" w:space="0" w:color="auto"/>
        <w:right w:val="none" w:sz="0" w:space="0" w:color="auto"/>
      </w:divBdr>
    </w:div>
    <w:div w:id="390423321">
      <w:bodyDiv w:val="1"/>
      <w:marLeft w:val="0"/>
      <w:marRight w:val="0"/>
      <w:marTop w:val="0"/>
      <w:marBottom w:val="0"/>
      <w:divBdr>
        <w:top w:val="none" w:sz="0" w:space="0" w:color="auto"/>
        <w:left w:val="none" w:sz="0" w:space="0" w:color="auto"/>
        <w:bottom w:val="none" w:sz="0" w:space="0" w:color="auto"/>
        <w:right w:val="none" w:sz="0" w:space="0" w:color="auto"/>
      </w:divBdr>
    </w:div>
    <w:div w:id="392192083">
      <w:bodyDiv w:val="1"/>
      <w:marLeft w:val="0"/>
      <w:marRight w:val="0"/>
      <w:marTop w:val="0"/>
      <w:marBottom w:val="0"/>
      <w:divBdr>
        <w:top w:val="none" w:sz="0" w:space="0" w:color="auto"/>
        <w:left w:val="none" w:sz="0" w:space="0" w:color="auto"/>
        <w:bottom w:val="none" w:sz="0" w:space="0" w:color="auto"/>
        <w:right w:val="none" w:sz="0" w:space="0" w:color="auto"/>
      </w:divBdr>
    </w:div>
    <w:div w:id="395249890">
      <w:bodyDiv w:val="1"/>
      <w:marLeft w:val="0"/>
      <w:marRight w:val="0"/>
      <w:marTop w:val="0"/>
      <w:marBottom w:val="0"/>
      <w:divBdr>
        <w:top w:val="none" w:sz="0" w:space="0" w:color="auto"/>
        <w:left w:val="none" w:sz="0" w:space="0" w:color="auto"/>
        <w:bottom w:val="none" w:sz="0" w:space="0" w:color="auto"/>
        <w:right w:val="none" w:sz="0" w:space="0" w:color="auto"/>
      </w:divBdr>
    </w:div>
    <w:div w:id="395662439">
      <w:bodyDiv w:val="1"/>
      <w:marLeft w:val="0"/>
      <w:marRight w:val="0"/>
      <w:marTop w:val="0"/>
      <w:marBottom w:val="0"/>
      <w:divBdr>
        <w:top w:val="none" w:sz="0" w:space="0" w:color="auto"/>
        <w:left w:val="none" w:sz="0" w:space="0" w:color="auto"/>
        <w:bottom w:val="none" w:sz="0" w:space="0" w:color="auto"/>
        <w:right w:val="none" w:sz="0" w:space="0" w:color="auto"/>
      </w:divBdr>
    </w:div>
    <w:div w:id="395788521">
      <w:bodyDiv w:val="1"/>
      <w:marLeft w:val="0"/>
      <w:marRight w:val="0"/>
      <w:marTop w:val="0"/>
      <w:marBottom w:val="0"/>
      <w:divBdr>
        <w:top w:val="none" w:sz="0" w:space="0" w:color="auto"/>
        <w:left w:val="none" w:sz="0" w:space="0" w:color="auto"/>
        <w:bottom w:val="none" w:sz="0" w:space="0" w:color="auto"/>
        <w:right w:val="none" w:sz="0" w:space="0" w:color="auto"/>
      </w:divBdr>
    </w:div>
    <w:div w:id="396170793">
      <w:bodyDiv w:val="1"/>
      <w:marLeft w:val="0"/>
      <w:marRight w:val="0"/>
      <w:marTop w:val="0"/>
      <w:marBottom w:val="0"/>
      <w:divBdr>
        <w:top w:val="none" w:sz="0" w:space="0" w:color="auto"/>
        <w:left w:val="none" w:sz="0" w:space="0" w:color="auto"/>
        <w:bottom w:val="none" w:sz="0" w:space="0" w:color="auto"/>
        <w:right w:val="none" w:sz="0" w:space="0" w:color="auto"/>
      </w:divBdr>
    </w:div>
    <w:div w:id="404110257">
      <w:bodyDiv w:val="1"/>
      <w:marLeft w:val="0"/>
      <w:marRight w:val="0"/>
      <w:marTop w:val="0"/>
      <w:marBottom w:val="0"/>
      <w:divBdr>
        <w:top w:val="none" w:sz="0" w:space="0" w:color="auto"/>
        <w:left w:val="none" w:sz="0" w:space="0" w:color="auto"/>
        <w:bottom w:val="none" w:sz="0" w:space="0" w:color="auto"/>
        <w:right w:val="none" w:sz="0" w:space="0" w:color="auto"/>
      </w:divBdr>
    </w:div>
    <w:div w:id="405693235">
      <w:bodyDiv w:val="1"/>
      <w:marLeft w:val="0"/>
      <w:marRight w:val="0"/>
      <w:marTop w:val="0"/>
      <w:marBottom w:val="0"/>
      <w:divBdr>
        <w:top w:val="none" w:sz="0" w:space="0" w:color="auto"/>
        <w:left w:val="none" w:sz="0" w:space="0" w:color="auto"/>
        <w:bottom w:val="none" w:sz="0" w:space="0" w:color="auto"/>
        <w:right w:val="none" w:sz="0" w:space="0" w:color="auto"/>
      </w:divBdr>
    </w:div>
    <w:div w:id="405805603">
      <w:bodyDiv w:val="1"/>
      <w:marLeft w:val="0"/>
      <w:marRight w:val="0"/>
      <w:marTop w:val="0"/>
      <w:marBottom w:val="0"/>
      <w:divBdr>
        <w:top w:val="none" w:sz="0" w:space="0" w:color="auto"/>
        <w:left w:val="none" w:sz="0" w:space="0" w:color="auto"/>
        <w:bottom w:val="none" w:sz="0" w:space="0" w:color="auto"/>
        <w:right w:val="none" w:sz="0" w:space="0" w:color="auto"/>
      </w:divBdr>
    </w:div>
    <w:div w:id="417681905">
      <w:bodyDiv w:val="1"/>
      <w:marLeft w:val="0"/>
      <w:marRight w:val="0"/>
      <w:marTop w:val="0"/>
      <w:marBottom w:val="0"/>
      <w:divBdr>
        <w:top w:val="none" w:sz="0" w:space="0" w:color="auto"/>
        <w:left w:val="none" w:sz="0" w:space="0" w:color="auto"/>
        <w:bottom w:val="none" w:sz="0" w:space="0" w:color="auto"/>
        <w:right w:val="none" w:sz="0" w:space="0" w:color="auto"/>
      </w:divBdr>
    </w:div>
    <w:div w:id="418453169">
      <w:bodyDiv w:val="1"/>
      <w:marLeft w:val="0"/>
      <w:marRight w:val="0"/>
      <w:marTop w:val="0"/>
      <w:marBottom w:val="0"/>
      <w:divBdr>
        <w:top w:val="none" w:sz="0" w:space="0" w:color="auto"/>
        <w:left w:val="none" w:sz="0" w:space="0" w:color="auto"/>
        <w:bottom w:val="none" w:sz="0" w:space="0" w:color="auto"/>
        <w:right w:val="none" w:sz="0" w:space="0" w:color="auto"/>
      </w:divBdr>
    </w:div>
    <w:div w:id="420376496">
      <w:bodyDiv w:val="1"/>
      <w:marLeft w:val="0"/>
      <w:marRight w:val="0"/>
      <w:marTop w:val="0"/>
      <w:marBottom w:val="0"/>
      <w:divBdr>
        <w:top w:val="none" w:sz="0" w:space="0" w:color="auto"/>
        <w:left w:val="none" w:sz="0" w:space="0" w:color="auto"/>
        <w:bottom w:val="none" w:sz="0" w:space="0" w:color="auto"/>
        <w:right w:val="none" w:sz="0" w:space="0" w:color="auto"/>
      </w:divBdr>
    </w:div>
    <w:div w:id="436560603">
      <w:bodyDiv w:val="1"/>
      <w:marLeft w:val="0"/>
      <w:marRight w:val="0"/>
      <w:marTop w:val="0"/>
      <w:marBottom w:val="0"/>
      <w:divBdr>
        <w:top w:val="none" w:sz="0" w:space="0" w:color="auto"/>
        <w:left w:val="none" w:sz="0" w:space="0" w:color="auto"/>
        <w:bottom w:val="none" w:sz="0" w:space="0" w:color="auto"/>
        <w:right w:val="none" w:sz="0" w:space="0" w:color="auto"/>
      </w:divBdr>
    </w:div>
    <w:div w:id="437065051">
      <w:bodyDiv w:val="1"/>
      <w:marLeft w:val="0"/>
      <w:marRight w:val="0"/>
      <w:marTop w:val="0"/>
      <w:marBottom w:val="0"/>
      <w:divBdr>
        <w:top w:val="none" w:sz="0" w:space="0" w:color="auto"/>
        <w:left w:val="none" w:sz="0" w:space="0" w:color="auto"/>
        <w:bottom w:val="none" w:sz="0" w:space="0" w:color="auto"/>
        <w:right w:val="none" w:sz="0" w:space="0" w:color="auto"/>
      </w:divBdr>
      <w:divsChild>
        <w:div w:id="852063838">
          <w:marLeft w:val="0"/>
          <w:marRight w:val="0"/>
          <w:marTop w:val="0"/>
          <w:marBottom w:val="0"/>
          <w:divBdr>
            <w:top w:val="none" w:sz="0" w:space="0" w:color="auto"/>
            <w:left w:val="none" w:sz="0" w:space="0" w:color="auto"/>
            <w:bottom w:val="none" w:sz="0" w:space="0" w:color="auto"/>
            <w:right w:val="none" w:sz="0" w:space="0" w:color="auto"/>
          </w:divBdr>
        </w:div>
      </w:divsChild>
    </w:div>
    <w:div w:id="444888372">
      <w:bodyDiv w:val="1"/>
      <w:marLeft w:val="0"/>
      <w:marRight w:val="0"/>
      <w:marTop w:val="0"/>
      <w:marBottom w:val="0"/>
      <w:divBdr>
        <w:top w:val="none" w:sz="0" w:space="0" w:color="auto"/>
        <w:left w:val="none" w:sz="0" w:space="0" w:color="auto"/>
        <w:bottom w:val="none" w:sz="0" w:space="0" w:color="auto"/>
        <w:right w:val="none" w:sz="0" w:space="0" w:color="auto"/>
      </w:divBdr>
    </w:div>
    <w:div w:id="449057944">
      <w:bodyDiv w:val="1"/>
      <w:marLeft w:val="0"/>
      <w:marRight w:val="0"/>
      <w:marTop w:val="0"/>
      <w:marBottom w:val="0"/>
      <w:divBdr>
        <w:top w:val="none" w:sz="0" w:space="0" w:color="auto"/>
        <w:left w:val="none" w:sz="0" w:space="0" w:color="auto"/>
        <w:bottom w:val="none" w:sz="0" w:space="0" w:color="auto"/>
        <w:right w:val="none" w:sz="0" w:space="0" w:color="auto"/>
      </w:divBdr>
    </w:div>
    <w:div w:id="451486775">
      <w:bodyDiv w:val="1"/>
      <w:marLeft w:val="0"/>
      <w:marRight w:val="0"/>
      <w:marTop w:val="0"/>
      <w:marBottom w:val="0"/>
      <w:divBdr>
        <w:top w:val="none" w:sz="0" w:space="0" w:color="auto"/>
        <w:left w:val="none" w:sz="0" w:space="0" w:color="auto"/>
        <w:bottom w:val="none" w:sz="0" w:space="0" w:color="auto"/>
        <w:right w:val="none" w:sz="0" w:space="0" w:color="auto"/>
      </w:divBdr>
    </w:div>
    <w:div w:id="453325636">
      <w:bodyDiv w:val="1"/>
      <w:marLeft w:val="0"/>
      <w:marRight w:val="0"/>
      <w:marTop w:val="0"/>
      <w:marBottom w:val="0"/>
      <w:divBdr>
        <w:top w:val="none" w:sz="0" w:space="0" w:color="auto"/>
        <w:left w:val="none" w:sz="0" w:space="0" w:color="auto"/>
        <w:bottom w:val="none" w:sz="0" w:space="0" w:color="auto"/>
        <w:right w:val="none" w:sz="0" w:space="0" w:color="auto"/>
      </w:divBdr>
    </w:div>
    <w:div w:id="456536062">
      <w:bodyDiv w:val="1"/>
      <w:marLeft w:val="0"/>
      <w:marRight w:val="0"/>
      <w:marTop w:val="0"/>
      <w:marBottom w:val="0"/>
      <w:divBdr>
        <w:top w:val="none" w:sz="0" w:space="0" w:color="auto"/>
        <w:left w:val="none" w:sz="0" w:space="0" w:color="auto"/>
        <w:bottom w:val="none" w:sz="0" w:space="0" w:color="auto"/>
        <w:right w:val="none" w:sz="0" w:space="0" w:color="auto"/>
      </w:divBdr>
    </w:div>
    <w:div w:id="456796192">
      <w:bodyDiv w:val="1"/>
      <w:marLeft w:val="0"/>
      <w:marRight w:val="0"/>
      <w:marTop w:val="0"/>
      <w:marBottom w:val="0"/>
      <w:divBdr>
        <w:top w:val="none" w:sz="0" w:space="0" w:color="auto"/>
        <w:left w:val="none" w:sz="0" w:space="0" w:color="auto"/>
        <w:bottom w:val="none" w:sz="0" w:space="0" w:color="auto"/>
        <w:right w:val="none" w:sz="0" w:space="0" w:color="auto"/>
      </w:divBdr>
    </w:div>
    <w:div w:id="461311906">
      <w:bodyDiv w:val="1"/>
      <w:marLeft w:val="0"/>
      <w:marRight w:val="0"/>
      <w:marTop w:val="0"/>
      <w:marBottom w:val="0"/>
      <w:divBdr>
        <w:top w:val="none" w:sz="0" w:space="0" w:color="auto"/>
        <w:left w:val="none" w:sz="0" w:space="0" w:color="auto"/>
        <w:bottom w:val="none" w:sz="0" w:space="0" w:color="auto"/>
        <w:right w:val="none" w:sz="0" w:space="0" w:color="auto"/>
      </w:divBdr>
    </w:div>
    <w:div w:id="469250859">
      <w:bodyDiv w:val="1"/>
      <w:marLeft w:val="0"/>
      <w:marRight w:val="0"/>
      <w:marTop w:val="0"/>
      <w:marBottom w:val="0"/>
      <w:divBdr>
        <w:top w:val="none" w:sz="0" w:space="0" w:color="auto"/>
        <w:left w:val="none" w:sz="0" w:space="0" w:color="auto"/>
        <w:bottom w:val="none" w:sz="0" w:space="0" w:color="auto"/>
        <w:right w:val="none" w:sz="0" w:space="0" w:color="auto"/>
      </w:divBdr>
    </w:div>
    <w:div w:id="473832122">
      <w:bodyDiv w:val="1"/>
      <w:marLeft w:val="0"/>
      <w:marRight w:val="0"/>
      <w:marTop w:val="0"/>
      <w:marBottom w:val="0"/>
      <w:divBdr>
        <w:top w:val="none" w:sz="0" w:space="0" w:color="auto"/>
        <w:left w:val="none" w:sz="0" w:space="0" w:color="auto"/>
        <w:bottom w:val="none" w:sz="0" w:space="0" w:color="auto"/>
        <w:right w:val="none" w:sz="0" w:space="0" w:color="auto"/>
      </w:divBdr>
    </w:div>
    <w:div w:id="474681159">
      <w:bodyDiv w:val="1"/>
      <w:marLeft w:val="0"/>
      <w:marRight w:val="0"/>
      <w:marTop w:val="0"/>
      <w:marBottom w:val="0"/>
      <w:divBdr>
        <w:top w:val="none" w:sz="0" w:space="0" w:color="auto"/>
        <w:left w:val="none" w:sz="0" w:space="0" w:color="auto"/>
        <w:bottom w:val="none" w:sz="0" w:space="0" w:color="auto"/>
        <w:right w:val="none" w:sz="0" w:space="0" w:color="auto"/>
      </w:divBdr>
    </w:div>
    <w:div w:id="485704762">
      <w:bodyDiv w:val="1"/>
      <w:marLeft w:val="0"/>
      <w:marRight w:val="0"/>
      <w:marTop w:val="0"/>
      <w:marBottom w:val="0"/>
      <w:divBdr>
        <w:top w:val="none" w:sz="0" w:space="0" w:color="auto"/>
        <w:left w:val="none" w:sz="0" w:space="0" w:color="auto"/>
        <w:bottom w:val="none" w:sz="0" w:space="0" w:color="auto"/>
        <w:right w:val="none" w:sz="0" w:space="0" w:color="auto"/>
      </w:divBdr>
    </w:div>
    <w:div w:id="485777883">
      <w:bodyDiv w:val="1"/>
      <w:marLeft w:val="0"/>
      <w:marRight w:val="0"/>
      <w:marTop w:val="0"/>
      <w:marBottom w:val="0"/>
      <w:divBdr>
        <w:top w:val="none" w:sz="0" w:space="0" w:color="auto"/>
        <w:left w:val="none" w:sz="0" w:space="0" w:color="auto"/>
        <w:bottom w:val="none" w:sz="0" w:space="0" w:color="auto"/>
        <w:right w:val="none" w:sz="0" w:space="0" w:color="auto"/>
      </w:divBdr>
    </w:div>
    <w:div w:id="488135916">
      <w:bodyDiv w:val="1"/>
      <w:marLeft w:val="0"/>
      <w:marRight w:val="0"/>
      <w:marTop w:val="0"/>
      <w:marBottom w:val="0"/>
      <w:divBdr>
        <w:top w:val="none" w:sz="0" w:space="0" w:color="auto"/>
        <w:left w:val="none" w:sz="0" w:space="0" w:color="auto"/>
        <w:bottom w:val="none" w:sz="0" w:space="0" w:color="auto"/>
        <w:right w:val="none" w:sz="0" w:space="0" w:color="auto"/>
      </w:divBdr>
    </w:div>
    <w:div w:id="490371060">
      <w:bodyDiv w:val="1"/>
      <w:marLeft w:val="0"/>
      <w:marRight w:val="0"/>
      <w:marTop w:val="0"/>
      <w:marBottom w:val="0"/>
      <w:divBdr>
        <w:top w:val="none" w:sz="0" w:space="0" w:color="auto"/>
        <w:left w:val="none" w:sz="0" w:space="0" w:color="auto"/>
        <w:bottom w:val="none" w:sz="0" w:space="0" w:color="auto"/>
        <w:right w:val="none" w:sz="0" w:space="0" w:color="auto"/>
      </w:divBdr>
    </w:div>
    <w:div w:id="493958573">
      <w:bodyDiv w:val="1"/>
      <w:marLeft w:val="0"/>
      <w:marRight w:val="0"/>
      <w:marTop w:val="0"/>
      <w:marBottom w:val="0"/>
      <w:divBdr>
        <w:top w:val="none" w:sz="0" w:space="0" w:color="auto"/>
        <w:left w:val="none" w:sz="0" w:space="0" w:color="auto"/>
        <w:bottom w:val="none" w:sz="0" w:space="0" w:color="auto"/>
        <w:right w:val="none" w:sz="0" w:space="0" w:color="auto"/>
      </w:divBdr>
    </w:div>
    <w:div w:id="496650613">
      <w:bodyDiv w:val="1"/>
      <w:marLeft w:val="0"/>
      <w:marRight w:val="0"/>
      <w:marTop w:val="0"/>
      <w:marBottom w:val="0"/>
      <w:divBdr>
        <w:top w:val="none" w:sz="0" w:space="0" w:color="auto"/>
        <w:left w:val="none" w:sz="0" w:space="0" w:color="auto"/>
        <w:bottom w:val="none" w:sz="0" w:space="0" w:color="auto"/>
        <w:right w:val="none" w:sz="0" w:space="0" w:color="auto"/>
      </w:divBdr>
      <w:divsChild>
        <w:div w:id="447505981">
          <w:marLeft w:val="0"/>
          <w:marRight w:val="0"/>
          <w:marTop w:val="0"/>
          <w:marBottom w:val="0"/>
          <w:divBdr>
            <w:top w:val="none" w:sz="0" w:space="0" w:color="auto"/>
            <w:left w:val="none" w:sz="0" w:space="0" w:color="auto"/>
            <w:bottom w:val="none" w:sz="0" w:space="0" w:color="auto"/>
            <w:right w:val="none" w:sz="0" w:space="0" w:color="auto"/>
          </w:divBdr>
          <w:divsChild>
            <w:div w:id="1301421899">
              <w:marLeft w:val="0"/>
              <w:marRight w:val="0"/>
              <w:marTop w:val="0"/>
              <w:marBottom w:val="0"/>
              <w:divBdr>
                <w:top w:val="none" w:sz="0" w:space="0" w:color="auto"/>
                <w:left w:val="none" w:sz="0" w:space="0" w:color="auto"/>
                <w:bottom w:val="none" w:sz="0" w:space="0" w:color="auto"/>
                <w:right w:val="none" w:sz="0" w:space="0" w:color="auto"/>
              </w:divBdr>
            </w:div>
          </w:divsChild>
        </w:div>
        <w:div w:id="1103842533">
          <w:marLeft w:val="0"/>
          <w:marRight w:val="0"/>
          <w:marTop w:val="0"/>
          <w:marBottom w:val="0"/>
          <w:divBdr>
            <w:top w:val="none" w:sz="0" w:space="0" w:color="auto"/>
            <w:left w:val="none" w:sz="0" w:space="0" w:color="auto"/>
            <w:bottom w:val="none" w:sz="0" w:space="0" w:color="auto"/>
            <w:right w:val="none" w:sz="0" w:space="0" w:color="auto"/>
          </w:divBdr>
          <w:divsChild>
            <w:div w:id="199585818">
              <w:marLeft w:val="0"/>
              <w:marRight w:val="0"/>
              <w:marTop w:val="0"/>
              <w:marBottom w:val="0"/>
              <w:divBdr>
                <w:top w:val="none" w:sz="0" w:space="0" w:color="auto"/>
                <w:left w:val="none" w:sz="0" w:space="0" w:color="auto"/>
                <w:bottom w:val="none" w:sz="0" w:space="0" w:color="auto"/>
                <w:right w:val="none" w:sz="0" w:space="0" w:color="auto"/>
              </w:divBdr>
              <w:divsChild>
                <w:div w:id="606621250">
                  <w:marLeft w:val="0"/>
                  <w:marRight w:val="0"/>
                  <w:marTop w:val="0"/>
                  <w:marBottom w:val="0"/>
                  <w:divBdr>
                    <w:top w:val="none" w:sz="0" w:space="0" w:color="auto"/>
                    <w:left w:val="none" w:sz="0" w:space="0" w:color="auto"/>
                    <w:bottom w:val="none" w:sz="0" w:space="0" w:color="auto"/>
                    <w:right w:val="none" w:sz="0" w:space="0" w:color="auto"/>
                  </w:divBdr>
                </w:div>
                <w:div w:id="743840813">
                  <w:marLeft w:val="0"/>
                  <w:marRight w:val="0"/>
                  <w:marTop w:val="0"/>
                  <w:marBottom w:val="0"/>
                  <w:divBdr>
                    <w:top w:val="none" w:sz="0" w:space="0" w:color="auto"/>
                    <w:left w:val="none" w:sz="0" w:space="0" w:color="auto"/>
                    <w:bottom w:val="none" w:sz="0" w:space="0" w:color="auto"/>
                    <w:right w:val="none" w:sz="0" w:space="0" w:color="auto"/>
                  </w:divBdr>
                </w:div>
                <w:div w:id="1018431038">
                  <w:marLeft w:val="0"/>
                  <w:marRight w:val="0"/>
                  <w:marTop w:val="0"/>
                  <w:marBottom w:val="0"/>
                  <w:divBdr>
                    <w:top w:val="none" w:sz="0" w:space="0" w:color="auto"/>
                    <w:left w:val="none" w:sz="0" w:space="0" w:color="auto"/>
                    <w:bottom w:val="none" w:sz="0" w:space="0" w:color="auto"/>
                    <w:right w:val="none" w:sz="0" w:space="0" w:color="auto"/>
                  </w:divBdr>
                </w:div>
                <w:div w:id="1207108887">
                  <w:marLeft w:val="0"/>
                  <w:marRight w:val="0"/>
                  <w:marTop w:val="0"/>
                  <w:marBottom w:val="0"/>
                  <w:divBdr>
                    <w:top w:val="none" w:sz="0" w:space="0" w:color="auto"/>
                    <w:left w:val="none" w:sz="0" w:space="0" w:color="auto"/>
                    <w:bottom w:val="none" w:sz="0" w:space="0" w:color="auto"/>
                    <w:right w:val="none" w:sz="0" w:space="0" w:color="auto"/>
                  </w:divBdr>
                </w:div>
                <w:div w:id="1331173612">
                  <w:marLeft w:val="0"/>
                  <w:marRight w:val="0"/>
                  <w:marTop w:val="0"/>
                  <w:marBottom w:val="0"/>
                  <w:divBdr>
                    <w:top w:val="none" w:sz="0" w:space="0" w:color="auto"/>
                    <w:left w:val="none" w:sz="0" w:space="0" w:color="auto"/>
                    <w:bottom w:val="none" w:sz="0" w:space="0" w:color="auto"/>
                    <w:right w:val="none" w:sz="0" w:space="0" w:color="auto"/>
                  </w:divBdr>
                </w:div>
                <w:div w:id="1994797833">
                  <w:marLeft w:val="0"/>
                  <w:marRight w:val="0"/>
                  <w:marTop w:val="0"/>
                  <w:marBottom w:val="0"/>
                  <w:divBdr>
                    <w:top w:val="none" w:sz="0" w:space="0" w:color="auto"/>
                    <w:left w:val="none" w:sz="0" w:space="0" w:color="auto"/>
                    <w:bottom w:val="none" w:sz="0" w:space="0" w:color="auto"/>
                    <w:right w:val="none" w:sz="0" w:space="0" w:color="auto"/>
                  </w:divBdr>
                </w:div>
                <w:div w:id="20005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3963">
      <w:bodyDiv w:val="1"/>
      <w:marLeft w:val="0"/>
      <w:marRight w:val="0"/>
      <w:marTop w:val="0"/>
      <w:marBottom w:val="0"/>
      <w:divBdr>
        <w:top w:val="none" w:sz="0" w:space="0" w:color="auto"/>
        <w:left w:val="none" w:sz="0" w:space="0" w:color="auto"/>
        <w:bottom w:val="none" w:sz="0" w:space="0" w:color="auto"/>
        <w:right w:val="none" w:sz="0" w:space="0" w:color="auto"/>
      </w:divBdr>
    </w:div>
    <w:div w:id="497770712">
      <w:bodyDiv w:val="1"/>
      <w:marLeft w:val="0"/>
      <w:marRight w:val="0"/>
      <w:marTop w:val="0"/>
      <w:marBottom w:val="0"/>
      <w:divBdr>
        <w:top w:val="none" w:sz="0" w:space="0" w:color="auto"/>
        <w:left w:val="none" w:sz="0" w:space="0" w:color="auto"/>
        <w:bottom w:val="none" w:sz="0" w:space="0" w:color="auto"/>
        <w:right w:val="none" w:sz="0" w:space="0" w:color="auto"/>
      </w:divBdr>
    </w:div>
    <w:div w:id="500968918">
      <w:bodyDiv w:val="1"/>
      <w:marLeft w:val="0"/>
      <w:marRight w:val="0"/>
      <w:marTop w:val="0"/>
      <w:marBottom w:val="0"/>
      <w:divBdr>
        <w:top w:val="none" w:sz="0" w:space="0" w:color="auto"/>
        <w:left w:val="none" w:sz="0" w:space="0" w:color="auto"/>
        <w:bottom w:val="none" w:sz="0" w:space="0" w:color="auto"/>
        <w:right w:val="none" w:sz="0" w:space="0" w:color="auto"/>
      </w:divBdr>
      <w:divsChild>
        <w:div w:id="75830758">
          <w:marLeft w:val="0"/>
          <w:marRight w:val="0"/>
          <w:marTop w:val="0"/>
          <w:marBottom w:val="0"/>
          <w:divBdr>
            <w:top w:val="none" w:sz="0" w:space="0" w:color="auto"/>
            <w:left w:val="none" w:sz="0" w:space="0" w:color="auto"/>
            <w:bottom w:val="none" w:sz="0" w:space="0" w:color="auto"/>
            <w:right w:val="none" w:sz="0" w:space="0" w:color="auto"/>
          </w:divBdr>
        </w:div>
      </w:divsChild>
    </w:div>
    <w:div w:id="504982614">
      <w:bodyDiv w:val="1"/>
      <w:marLeft w:val="0"/>
      <w:marRight w:val="0"/>
      <w:marTop w:val="0"/>
      <w:marBottom w:val="0"/>
      <w:divBdr>
        <w:top w:val="none" w:sz="0" w:space="0" w:color="auto"/>
        <w:left w:val="none" w:sz="0" w:space="0" w:color="auto"/>
        <w:bottom w:val="none" w:sz="0" w:space="0" w:color="auto"/>
        <w:right w:val="none" w:sz="0" w:space="0" w:color="auto"/>
      </w:divBdr>
    </w:div>
    <w:div w:id="505554191">
      <w:bodyDiv w:val="1"/>
      <w:marLeft w:val="0"/>
      <w:marRight w:val="0"/>
      <w:marTop w:val="0"/>
      <w:marBottom w:val="0"/>
      <w:divBdr>
        <w:top w:val="none" w:sz="0" w:space="0" w:color="auto"/>
        <w:left w:val="none" w:sz="0" w:space="0" w:color="auto"/>
        <w:bottom w:val="none" w:sz="0" w:space="0" w:color="auto"/>
        <w:right w:val="none" w:sz="0" w:space="0" w:color="auto"/>
      </w:divBdr>
    </w:div>
    <w:div w:id="507602547">
      <w:bodyDiv w:val="1"/>
      <w:marLeft w:val="0"/>
      <w:marRight w:val="0"/>
      <w:marTop w:val="0"/>
      <w:marBottom w:val="0"/>
      <w:divBdr>
        <w:top w:val="none" w:sz="0" w:space="0" w:color="auto"/>
        <w:left w:val="none" w:sz="0" w:space="0" w:color="auto"/>
        <w:bottom w:val="none" w:sz="0" w:space="0" w:color="auto"/>
        <w:right w:val="none" w:sz="0" w:space="0" w:color="auto"/>
      </w:divBdr>
      <w:divsChild>
        <w:div w:id="231896543">
          <w:marLeft w:val="0"/>
          <w:marRight w:val="0"/>
          <w:marTop w:val="0"/>
          <w:marBottom w:val="0"/>
          <w:divBdr>
            <w:top w:val="none" w:sz="0" w:space="0" w:color="auto"/>
            <w:left w:val="none" w:sz="0" w:space="0" w:color="auto"/>
            <w:bottom w:val="none" w:sz="0" w:space="0" w:color="auto"/>
            <w:right w:val="none" w:sz="0" w:space="0" w:color="auto"/>
          </w:divBdr>
        </w:div>
        <w:div w:id="317271182">
          <w:marLeft w:val="0"/>
          <w:marRight w:val="0"/>
          <w:marTop w:val="0"/>
          <w:marBottom w:val="0"/>
          <w:divBdr>
            <w:top w:val="none" w:sz="0" w:space="0" w:color="auto"/>
            <w:left w:val="none" w:sz="0" w:space="0" w:color="auto"/>
            <w:bottom w:val="none" w:sz="0" w:space="0" w:color="auto"/>
            <w:right w:val="none" w:sz="0" w:space="0" w:color="auto"/>
          </w:divBdr>
        </w:div>
        <w:div w:id="1213887919">
          <w:marLeft w:val="0"/>
          <w:marRight w:val="0"/>
          <w:marTop w:val="0"/>
          <w:marBottom w:val="0"/>
          <w:divBdr>
            <w:top w:val="none" w:sz="0" w:space="0" w:color="auto"/>
            <w:left w:val="none" w:sz="0" w:space="0" w:color="auto"/>
            <w:bottom w:val="none" w:sz="0" w:space="0" w:color="auto"/>
            <w:right w:val="none" w:sz="0" w:space="0" w:color="auto"/>
          </w:divBdr>
        </w:div>
        <w:div w:id="1437408811">
          <w:marLeft w:val="0"/>
          <w:marRight w:val="0"/>
          <w:marTop w:val="0"/>
          <w:marBottom w:val="0"/>
          <w:divBdr>
            <w:top w:val="none" w:sz="0" w:space="0" w:color="auto"/>
            <w:left w:val="none" w:sz="0" w:space="0" w:color="auto"/>
            <w:bottom w:val="none" w:sz="0" w:space="0" w:color="auto"/>
            <w:right w:val="none" w:sz="0" w:space="0" w:color="auto"/>
          </w:divBdr>
        </w:div>
        <w:div w:id="1563250308">
          <w:marLeft w:val="0"/>
          <w:marRight w:val="0"/>
          <w:marTop w:val="0"/>
          <w:marBottom w:val="0"/>
          <w:divBdr>
            <w:top w:val="none" w:sz="0" w:space="0" w:color="auto"/>
            <w:left w:val="none" w:sz="0" w:space="0" w:color="auto"/>
            <w:bottom w:val="none" w:sz="0" w:space="0" w:color="auto"/>
            <w:right w:val="none" w:sz="0" w:space="0" w:color="auto"/>
          </w:divBdr>
        </w:div>
        <w:div w:id="1744983259">
          <w:marLeft w:val="0"/>
          <w:marRight w:val="0"/>
          <w:marTop w:val="0"/>
          <w:marBottom w:val="0"/>
          <w:divBdr>
            <w:top w:val="none" w:sz="0" w:space="0" w:color="auto"/>
            <w:left w:val="none" w:sz="0" w:space="0" w:color="auto"/>
            <w:bottom w:val="none" w:sz="0" w:space="0" w:color="auto"/>
            <w:right w:val="none" w:sz="0" w:space="0" w:color="auto"/>
          </w:divBdr>
        </w:div>
        <w:div w:id="1784567847">
          <w:marLeft w:val="0"/>
          <w:marRight w:val="0"/>
          <w:marTop w:val="0"/>
          <w:marBottom w:val="0"/>
          <w:divBdr>
            <w:top w:val="none" w:sz="0" w:space="0" w:color="auto"/>
            <w:left w:val="none" w:sz="0" w:space="0" w:color="auto"/>
            <w:bottom w:val="none" w:sz="0" w:space="0" w:color="auto"/>
            <w:right w:val="none" w:sz="0" w:space="0" w:color="auto"/>
          </w:divBdr>
        </w:div>
        <w:div w:id="1865287844">
          <w:marLeft w:val="0"/>
          <w:marRight w:val="0"/>
          <w:marTop w:val="0"/>
          <w:marBottom w:val="0"/>
          <w:divBdr>
            <w:top w:val="none" w:sz="0" w:space="0" w:color="auto"/>
            <w:left w:val="none" w:sz="0" w:space="0" w:color="auto"/>
            <w:bottom w:val="none" w:sz="0" w:space="0" w:color="auto"/>
            <w:right w:val="none" w:sz="0" w:space="0" w:color="auto"/>
          </w:divBdr>
        </w:div>
        <w:div w:id="1919514336">
          <w:marLeft w:val="0"/>
          <w:marRight w:val="0"/>
          <w:marTop w:val="0"/>
          <w:marBottom w:val="0"/>
          <w:divBdr>
            <w:top w:val="none" w:sz="0" w:space="0" w:color="auto"/>
            <w:left w:val="none" w:sz="0" w:space="0" w:color="auto"/>
            <w:bottom w:val="none" w:sz="0" w:space="0" w:color="auto"/>
            <w:right w:val="none" w:sz="0" w:space="0" w:color="auto"/>
          </w:divBdr>
        </w:div>
        <w:div w:id="2021732714">
          <w:marLeft w:val="0"/>
          <w:marRight w:val="0"/>
          <w:marTop w:val="0"/>
          <w:marBottom w:val="0"/>
          <w:divBdr>
            <w:top w:val="none" w:sz="0" w:space="0" w:color="auto"/>
            <w:left w:val="none" w:sz="0" w:space="0" w:color="auto"/>
            <w:bottom w:val="none" w:sz="0" w:space="0" w:color="auto"/>
            <w:right w:val="none" w:sz="0" w:space="0" w:color="auto"/>
          </w:divBdr>
        </w:div>
      </w:divsChild>
    </w:div>
    <w:div w:id="508522985">
      <w:bodyDiv w:val="1"/>
      <w:marLeft w:val="0"/>
      <w:marRight w:val="0"/>
      <w:marTop w:val="0"/>
      <w:marBottom w:val="0"/>
      <w:divBdr>
        <w:top w:val="none" w:sz="0" w:space="0" w:color="auto"/>
        <w:left w:val="none" w:sz="0" w:space="0" w:color="auto"/>
        <w:bottom w:val="none" w:sz="0" w:space="0" w:color="auto"/>
        <w:right w:val="none" w:sz="0" w:space="0" w:color="auto"/>
      </w:divBdr>
      <w:divsChild>
        <w:div w:id="2039891400">
          <w:marLeft w:val="0"/>
          <w:marRight w:val="0"/>
          <w:marTop w:val="0"/>
          <w:marBottom w:val="0"/>
          <w:divBdr>
            <w:top w:val="none" w:sz="0" w:space="0" w:color="auto"/>
            <w:left w:val="none" w:sz="0" w:space="0" w:color="auto"/>
            <w:bottom w:val="none" w:sz="0" w:space="0" w:color="auto"/>
            <w:right w:val="none" w:sz="0" w:space="0" w:color="auto"/>
          </w:divBdr>
        </w:div>
      </w:divsChild>
    </w:div>
    <w:div w:id="510224427">
      <w:bodyDiv w:val="1"/>
      <w:marLeft w:val="0"/>
      <w:marRight w:val="0"/>
      <w:marTop w:val="0"/>
      <w:marBottom w:val="0"/>
      <w:divBdr>
        <w:top w:val="none" w:sz="0" w:space="0" w:color="auto"/>
        <w:left w:val="none" w:sz="0" w:space="0" w:color="auto"/>
        <w:bottom w:val="none" w:sz="0" w:space="0" w:color="auto"/>
        <w:right w:val="none" w:sz="0" w:space="0" w:color="auto"/>
      </w:divBdr>
    </w:div>
    <w:div w:id="512039082">
      <w:bodyDiv w:val="1"/>
      <w:marLeft w:val="0"/>
      <w:marRight w:val="0"/>
      <w:marTop w:val="0"/>
      <w:marBottom w:val="0"/>
      <w:divBdr>
        <w:top w:val="none" w:sz="0" w:space="0" w:color="auto"/>
        <w:left w:val="none" w:sz="0" w:space="0" w:color="auto"/>
        <w:bottom w:val="none" w:sz="0" w:space="0" w:color="auto"/>
        <w:right w:val="none" w:sz="0" w:space="0" w:color="auto"/>
      </w:divBdr>
    </w:div>
    <w:div w:id="519009681">
      <w:bodyDiv w:val="1"/>
      <w:marLeft w:val="0"/>
      <w:marRight w:val="0"/>
      <w:marTop w:val="0"/>
      <w:marBottom w:val="0"/>
      <w:divBdr>
        <w:top w:val="none" w:sz="0" w:space="0" w:color="auto"/>
        <w:left w:val="none" w:sz="0" w:space="0" w:color="auto"/>
        <w:bottom w:val="none" w:sz="0" w:space="0" w:color="auto"/>
        <w:right w:val="none" w:sz="0" w:space="0" w:color="auto"/>
      </w:divBdr>
    </w:div>
    <w:div w:id="522283817">
      <w:bodyDiv w:val="1"/>
      <w:marLeft w:val="0"/>
      <w:marRight w:val="0"/>
      <w:marTop w:val="0"/>
      <w:marBottom w:val="0"/>
      <w:divBdr>
        <w:top w:val="none" w:sz="0" w:space="0" w:color="auto"/>
        <w:left w:val="none" w:sz="0" w:space="0" w:color="auto"/>
        <w:bottom w:val="none" w:sz="0" w:space="0" w:color="auto"/>
        <w:right w:val="none" w:sz="0" w:space="0" w:color="auto"/>
      </w:divBdr>
    </w:div>
    <w:div w:id="524487560">
      <w:bodyDiv w:val="1"/>
      <w:marLeft w:val="0"/>
      <w:marRight w:val="0"/>
      <w:marTop w:val="0"/>
      <w:marBottom w:val="0"/>
      <w:divBdr>
        <w:top w:val="none" w:sz="0" w:space="0" w:color="auto"/>
        <w:left w:val="none" w:sz="0" w:space="0" w:color="auto"/>
        <w:bottom w:val="none" w:sz="0" w:space="0" w:color="auto"/>
        <w:right w:val="none" w:sz="0" w:space="0" w:color="auto"/>
      </w:divBdr>
    </w:div>
    <w:div w:id="526219770">
      <w:bodyDiv w:val="1"/>
      <w:marLeft w:val="0"/>
      <w:marRight w:val="0"/>
      <w:marTop w:val="0"/>
      <w:marBottom w:val="0"/>
      <w:divBdr>
        <w:top w:val="none" w:sz="0" w:space="0" w:color="auto"/>
        <w:left w:val="none" w:sz="0" w:space="0" w:color="auto"/>
        <w:bottom w:val="none" w:sz="0" w:space="0" w:color="auto"/>
        <w:right w:val="none" w:sz="0" w:space="0" w:color="auto"/>
      </w:divBdr>
    </w:div>
    <w:div w:id="528034352">
      <w:bodyDiv w:val="1"/>
      <w:marLeft w:val="0"/>
      <w:marRight w:val="0"/>
      <w:marTop w:val="0"/>
      <w:marBottom w:val="0"/>
      <w:divBdr>
        <w:top w:val="none" w:sz="0" w:space="0" w:color="auto"/>
        <w:left w:val="none" w:sz="0" w:space="0" w:color="auto"/>
        <w:bottom w:val="none" w:sz="0" w:space="0" w:color="auto"/>
        <w:right w:val="none" w:sz="0" w:space="0" w:color="auto"/>
      </w:divBdr>
    </w:div>
    <w:div w:id="531187704">
      <w:bodyDiv w:val="1"/>
      <w:marLeft w:val="0"/>
      <w:marRight w:val="0"/>
      <w:marTop w:val="0"/>
      <w:marBottom w:val="0"/>
      <w:divBdr>
        <w:top w:val="none" w:sz="0" w:space="0" w:color="auto"/>
        <w:left w:val="none" w:sz="0" w:space="0" w:color="auto"/>
        <w:bottom w:val="none" w:sz="0" w:space="0" w:color="auto"/>
        <w:right w:val="none" w:sz="0" w:space="0" w:color="auto"/>
      </w:divBdr>
    </w:div>
    <w:div w:id="531504872">
      <w:bodyDiv w:val="1"/>
      <w:marLeft w:val="0"/>
      <w:marRight w:val="0"/>
      <w:marTop w:val="0"/>
      <w:marBottom w:val="0"/>
      <w:divBdr>
        <w:top w:val="none" w:sz="0" w:space="0" w:color="auto"/>
        <w:left w:val="none" w:sz="0" w:space="0" w:color="auto"/>
        <w:bottom w:val="none" w:sz="0" w:space="0" w:color="auto"/>
        <w:right w:val="none" w:sz="0" w:space="0" w:color="auto"/>
      </w:divBdr>
    </w:div>
    <w:div w:id="540673787">
      <w:bodyDiv w:val="1"/>
      <w:marLeft w:val="0"/>
      <w:marRight w:val="0"/>
      <w:marTop w:val="0"/>
      <w:marBottom w:val="0"/>
      <w:divBdr>
        <w:top w:val="none" w:sz="0" w:space="0" w:color="auto"/>
        <w:left w:val="none" w:sz="0" w:space="0" w:color="auto"/>
        <w:bottom w:val="none" w:sz="0" w:space="0" w:color="auto"/>
        <w:right w:val="none" w:sz="0" w:space="0" w:color="auto"/>
      </w:divBdr>
    </w:div>
    <w:div w:id="541018504">
      <w:bodyDiv w:val="1"/>
      <w:marLeft w:val="0"/>
      <w:marRight w:val="0"/>
      <w:marTop w:val="0"/>
      <w:marBottom w:val="0"/>
      <w:divBdr>
        <w:top w:val="none" w:sz="0" w:space="0" w:color="auto"/>
        <w:left w:val="none" w:sz="0" w:space="0" w:color="auto"/>
        <w:bottom w:val="none" w:sz="0" w:space="0" w:color="auto"/>
        <w:right w:val="none" w:sz="0" w:space="0" w:color="auto"/>
      </w:divBdr>
    </w:div>
    <w:div w:id="543173079">
      <w:bodyDiv w:val="1"/>
      <w:marLeft w:val="0"/>
      <w:marRight w:val="0"/>
      <w:marTop w:val="0"/>
      <w:marBottom w:val="0"/>
      <w:divBdr>
        <w:top w:val="none" w:sz="0" w:space="0" w:color="auto"/>
        <w:left w:val="none" w:sz="0" w:space="0" w:color="auto"/>
        <w:bottom w:val="none" w:sz="0" w:space="0" w:color="auto"/>
        <w:right w:val="none" w:sz="0" w:space="0" w:color="auto"/>
      </w:divBdr>
    </w:div>
    <w:div w:id="545987880">
      <w:bodyDiv w:val="1"/>
      <w:marLeft w:val="0"/>
      <w:marRight w:val="0"/>
      <w:marTop w:val="0"/>
      <w:marBottom w:val="0"/>
      <w:divBdr>
        <w:top w:val="none" w:sz="0" w:space="0" w:color="auto"/>
        <w:left w:val="none" w:sz="0" w:space="0" w:color="auto"/>
        <w:bottom w:val="none" w:sz="0" w:space="0" w:color="auto"/>
        <w:right w:val="none" w:sz="0" w:space="0" w:color="auto"/>
      </w:divBdr>
      <w:divsChild>
        <w:div w:id="950749070">
          <w:marLeft w:val="0"/>
          <w:marRight w:val="0"/>
          <w:marTop w:val="0"/>
          <w:marBottom w:val="0"/>
          <w:divBdr>
            <w:top w:val="none" w:sz="0" w:space="0" w:color="auto"/>
            <w:left w:val="none" w:sz="0" w:space="0" w:color="auto"/>
            <w:bottom w:val="none" w:sz="0" w:space="0" w:color="auto"/>
            <w:right w:val="none" w:sz="0" w:space="0" w:color="auto"/>
          </w:divBdr>
        </w:div>
        <w:div w:id="1055196729">
          <w:marLeft w:val="0"/>
          <w:marRight w:val="0"/>
          <w:marTop w:val="0"/>
          <w:marBottom w:val="0"/>
          <w:divBdr>
            <w:top w:val="none" w:sz="0" w:space="0" w:color="auto"/>
            <w:left w:val="none" w:sz="0" w:space="0" w:color="auto"/>
            <w:bottom w:val="none" w:sz="0" w:space="0" w:color="auto"/>
            <w:right w:val="none" w:sz="0" w:space="0" w:color="auto"/>
          </w:divBdr>
        </w:div>
        <w:div w:id="1988588994">
          <w:marLeft w:val="0"/>
          <w:marRight w:val="0"/>
          <w:marTop w:val="0"/>
          <w:marBottom w:val="0"/>
          <w:divBdr>
            <w:top w:val="none" w:sz="0" w:space="0" w:color="auto"/>
            <w:left w:val="none" w:sz="0" w:space="0" w:color="auto"/>
            <w:bottom w:val="none" w:sz="0" w:space="0" w:color="auto"/>
            <w:right w:val="none" w:sz="0" w:space="0" w:color="auto"/>
          </w:divBdr>
        </w:div>
      </w:divsChild>
    </w:div>
    <w:div w:id="549537755">
      <w:bodyDiv w:val="1"/>
      <w:marLeft w:val="0"/>
      <w:marRight w:val="0"/>
      <w:marTop w:val="0"/>
      <w:marBottom w:val="0"/>
      <w:divBdr>
        <w:top w:val="none" w:sz="0" w:space="0" w:color="auto"/>
        <w:left w:val="none" w:sz="0" w:space="0" w:color="auto"/>
        <w:bottom w:val="none" w:sz="0" w:space="0" w:color="auto"/>
        <w:right w:val="none" w:sz="0" w:space="0" w:color="auto"/>
      </w:divBdr>
    </w:div>
    <w:div w:id="553934794">
      <w:bodyDiv w:val="1"/>
      <w:marLeft w:val="0"/>
      <w:marRight w:val="0"/>
      <w:marTop w:val="0"/>
      <w:marBottom w:val="0"/>
      <w:divBdr>
        <w:top w:val="none" w:sz="0" w:space="0" w:color="auto"/>
        <w:left w:val="none" w:sz="0" w:space="0" w:color="auto"/>
        <w:bottom w:val="none" w:sz="0" w:space="0" w:color="auto"/>
        <w:right w:val="none" w:sz="0" w:space="0" w:color="auto"/>
      </w:divBdr>
    </w:div>
    <w:div w:id="557472533">
      <w:bodyDiv w:val="1"/>
      <w:marLeft w:val="0"/>
      <w:marRight w:val="0"/>
      <w:marTop w:val="0"/>
      <w:marBottom w:val="0"/>
      <w:divBdr>
        <w:top w:val="none" w:sz="0" w:space="0" w:color="auto"/>
        <w:left w:val="none" w:sz="0" w:space="0" w:color="auto"/>
        <w:bottom w:val="none" w:sz="0" w:space="0" w:color="auto"/>
        <w:right w:val="none" w:sz="0" w:space="0" w:color="auto"/>
      </w:divBdr>
    </w:div>
    <w:div w:id="563445073">
      <w:bodyDiv w:val="1"/>
      <w:marLeft w:val="0"/>
      <w:marRight w:val="0"/>
      <w:marTop w:val="0"/>
      <w:marBottom w:val="0"/>
      <w:divBdr>
        <w:top w:val="none" w:sz="0" w:space="0" w:color="auto"/>
        <w:left w:val="none" w:sz="0" w:space="0" w:color="auto"/>
        <w:bottom w:val="none" w:sz="0" w:space="0" w:color="auto"/>
        <w:right w:val="none" w:sz="0" w:space="0" w:color="auto"/>
      </w:divBdr>
    </w:div>
    <w:div w:id="569770112">
      <w:bodyDiv w:val="1"/>
      <w:marLeft w:val="0"/>
      <w:marRight w:val="0"/>
      <w:marTop w:val="0"/>
      <w:marBottom w:val="0"/>
      <w:divBdr>
        <w:top w:val="none" w:sz="0" w:space="0" w:color="auto"/>
        <w:left w:val="none" w:sz="0" w:space="0" w:color="auto"/>
        <w:bottom w:val="none" w:sz="0" w:space="0" w:color="auto"/>
        <w:right w:val="none" w:sz="0" w:space="0" w:color="auto"/>
      </w:divBdr>
    </w:div>
    <w:div w:id="570651394">
      <w:bodyDiv w:val="1"/>
      <w:marLeft w:val="0"/>
      <w:marRight w:val="0"/>
      <w:marTop w:val="0"/>
      <w:marBottom w:val="0"/>
      <w:divBdr>
        <w:top w:val="none" w:sz="0" w:space="0" w:color="auto"/>
        <w:left w:val="none" w:sz="0" w:space="0" w:color="auto"/>
        <w:bottom w:val="none" w:sz="0" w:space="0" w:color="auto"/>
        <w:right w:val="none" w:sz="0" w:space="0" w:color="auto"/>
      </w:divBdr>
    </w:div>
    <w:div w:id="571817351">
      <w:bodyDiv w:val="1"/>
      <w:marLeft w:val="0"/>
      <w:marRight w:val="0"/>
      <w:marTop w:val="0"/>
      <w:marBottom w:val="0"/>
      <w:divBdr>
        <w:top w:val="none" w:sz="0" w:space="0" w:color="auto"/>
        <w:left w:val="none" w:sz="0" w:space="0" w:color="auto"/>
        <w:bottom w:val="none" w:sz="0" w:space="0" w:color="auto"/>
        <w:right w:val="none" w:sz="0" w:space="0" w:color="auto"/>
      </w:divBdr>
    </w:div>
    <w:div w:id="573588890">
      <w:bodyDiv w:val="1"/>
      <w:marLeft w:val="0"/>
      <w:marRight w:val="0"/>
      <w:marTop w:val="0"/>
      <w:marBottom w:val="0"/>
      <w:divBdr>
        <w:top w:val="none" w:sz="0" w:space="0" w:color="auto"/>
        <w:left w:val="none" w:sz="0" w:space="0" w:color="auto"/>
        <w:bottom w:val="none" w:sz="0" w:space="0" w:color="auto"/>
        <w:right w:val="none" w:sz="0" w:space="0" w:color="auto"/>
      </w:divBdr>
    </w:div>
    <w:div w:id="575283460">
      <w:bodyDiv w:val="1"/>
      <w:marLeft w:val="0"/>
      <w:marRight w:val="0"/>
      <w:marTop w:val="0"/>
      <w:marBottom w:val="0"/>
      <w:divBdr>
        <w:top w:val="none" w:sz="0" w:space="0" w:color="auto"/>
        <w:left w:val="none" w:sz="0" w:space="0" w:color="auto"/>
        <w:bottom w:val="none" w:sz="0" w:space="0" w:color="auto"/>
        <w:right w:val="none" w:sz="0" w:space="0" w:color="auto"/>
      </w:divBdr>
    </w:div>
    <w:div w:id="580605220">
      <w:bodyDiv w:val="1"/>
      <w:marLeft w:val="0"/>
      <w:marRight w:val="0"/>
      <w:marTop w:val="0"/>
      <w:marBottom w:val="0"/>
      <w:divBdr>
        <w:top w:val="none" w:sz="0" w:space="0" w:color="auto"/>
        <w:left w:val="none" w:sz="0" w:space="0" w:color="auto"/>
        <w:bottom w:val="none" w:sz="0" w:space="0" w:color="auto"/>
        <w:right w:val="none" w:sz="0" w:space="0" w:color="auto"/>
      </w:divBdr>
      <w:divsChild>
        <w:div w:id="1446926979">
          <w:marLeft w:val="0"/>
          <w:marRight w:val="0"/>
          <w:marTop w:val="0"/>
          <w:marBottom w:val="0"/>
          <w:divBdr>
            <w:top w:val="none" w:sz="0" w:space="0" w:color="auto"/>
            <w:left w:val="none" w:sz="0" w:space="0" w:color="auto"/>
            <w:bottom w:val="none" w:sz="0" w:space="0" w:color="auto"/>
            <w:right w:val="none" w:sz="0" w:space="0" w:color="auto"/>
          </w:divBdr>
        </w:div>
        <w:div w:id="1762412916">
          <w:marLeft w:val="0"/>
          <w:marRight w:val="0"/>
          <w:marTop w:val="0"/>
          <w:marBottom w:val="0"/>
          <w:divBdr>
            <w:top w:val="none" w:sz="0" w:space="0" w:color="auto"/>
            <w:left w:val="none" w:sz="0" w:space="0" w:color="auto"/>
            <w:bottom w:val="none" w:sz="0" w:space="0" w:color="auto"/>
            <w:right w:val="none" w:sz="0" w:space="0" w:color="auto"/>
          </w:divBdr>
        </w:div>
        <w:div w:id="1796682323">
          <w:marLeft w:val="0"/>
          <w:marRight w:val="0"/>
          <w:marTop w:val="0"/>
          <w:marBottom w:val="0"/>
          <w:divBdr>
            <w:top w:val="none" w:sz="0" w:space="0" w:color="auto"/>
            <w:left w:val="none" w:sz="0" w:space="0" w:color="auto"/>
            <w:bottom w:val="none" w:sz="0" w:space="0" w:color="auto"/>
            <w:right w:val="none" w:sz="0" w:space="0" w:color="auto"/>
          </w:divBdr>
        </w:div>
        <w:div w:id="2018001520">
          <w:marLeft w:val="0"/>
          <w:marRight w:val="0"/>
          <w:marTop w:val="0"/>
          <w:marBottom w:val="0"/>
          <w:divBdr>
            <w:top w:val="none" w:sz="0" w:space="0" w:color="auto"/>
            <w:left w:val="none" w:sz="0" w:space="0" w:color="auto"/>
            <w:bottom w:val="none" w:sz="0" w:space="0" w:color="auto"/>
            <w:right w:val="none" w:sz="0" w:space="0" w:color="auto"/>
          </w:divBdr>
        </w:div>
      </w:divsChild>
    </w:div>
    <w:div w:id="588347847">
      <w:bodyDiv w:val="1"/>
      <w:marLeft w:val="0"/>
      <w:marRight w:val="0"/>
      <w:marTop w:val="0"/>
      <w:marBottom w:val="0"/>
      <w:divBdr>
        <w:top w:val="none" w:sz="0" w:space="0" w:color="auto"/>
        <w:left w:val="none" w:sz="0" w:space="0" w:color="auto"/>
        <w:bottom w:val="none" w:sz="0" w:space="0" w:color="auto"/>
        <w:right w:val="none" w:sz="0" w:space="0" w:color="auto"/>
      </w:divBdr>
    </w:div>
    <w:div w:id="588584458">
      <w:bodyDiv w:val="1"/>
      <w:marLeft w:val="0"/>
      <w:marRight w:val="0"/>
      <w:marTop w:val="0"/>
      <w:marBottom w:val="0"/>
      <w:divBdr>
        <w:top w:val="none" w:sz="0" w:space="0" w:color="auto"/>
        <w:left w:val="none" w:sz="0" w:space="0" w:color="auto"/>
        <w:bottom w:val="none" w:sz="0" w:space="0" w:color="auto"/>
        <w:right w:val="none" w:sz="0" w:space="0" w:color="auto"/>
      </w:divBdr>
    </w:div>
    <w:div w:id="597492897">
      <w:bodyDiv w:val="1"/>
      <w:marLeft w:val="0"/>
      <w:marRight w:val="0"/>
      <w:marTop w:val="0"/>
      <w:marBottom w:val="0"/>
      <w:divBdr>
        <w:top w:val="none" w:sz="0" w:space="0" w:color="auto"/>
        <w:left w:val="none" w:sz="0" w:space="0" w:color="auto"/>
        <w:bottom w:val="none" w:sz="0" w:space="0" w:color="auto"/>
        <w:right w:val="none" w:sz="0" w:space="0" w:color="auto"/>
      </w:divBdr>
    </w:div>
    <w:div w:id="599417456">
      <w:bodyDiv w:val="1"/>
      <w:marLeft w:val="0"/>
      <w:marRight w:val="0"/>
      <w:marTop w:val="0"/>
      <w:marBottom w:val="0"/>
      <w:divBdr>
        <w:top w:val="none" w:sz="0" w:space="0" w:color="auto"/>
        <w:left w:val="none" w:sz="0" w:space="0" w:color="auto"/>
        <w:bottom w:val="none" w:sz="0" w:space="0" w:color="auto"/>
        <w:right w:val="none" w:sz="0" w:space="0" w:color="auto"/>
      </w:divBdr>
    </w:div>
    <w:div w:id="600800174">
      <w:bodyDiv w:val="1"/>
      <w:marLeft w:val="0"/>
      <w:marRight w:val="0"/>
      <w:marTop w:val="0"/>
      <w:marBottom w:val="0"/>
      <w:divBdr>
        <w:top w:val="none" w:sz="0" w:space="0" w:color="auto"/>
        <w:left w:val="none" w:sz="0" w:space="0" w:color="auto"/>
        <w:bottom w:val="none" w:sz="0" w:space="0" w:color="auto"/>
        <w:right w:val="none" w:sz="0" w:space="0" w:color="auto"/>
      </w:divBdr>
    </w:div>
    <w:div w:id="601493434">
      <w:bodyDiv w:val="1"/>
      <w:marLeft w:val="0"/>
      <w:marRight w:val="0"/>
      <w:marTop w:val="0"/>
      <w:marBottom w:val="0"/>
      <w:divBdr>
        <w:top w:val="none" w:sz="0" w:space="0" w:color="auto"/>
        <w:left w:val="none" w:sz="0" w:space="0" w:color="auto"/>
        <w:bottom w:val="none" w:sz="0" w:space="0" w:color="auto"/>
        <w:right w:val="none" w:sz="0" w:space="0" w:color="auto"/>
      </w:divBdr>
    </w:div>
    <w:div w:id="602811267">
      <w:bodyDiv w:val="1"/>
      <w:marLeft w:val="0"/>
      <w:marRight w:val="0"/>
      <w:marTop w:val="0"/>
      <w:marBottom w:val="0"/>
      <w:divBdr>
        <w:top w:val="none" w:sz="0" w:space="0" w:color="auto"/>
        <w:left w:val="none" w:sz="0" w:space="0" w:color="auto"/>
        <w:bottom w:val="none" w:sz="0" w:space="0" w:color="auto"/>
        <w:right w:val="none" w:sz="0" w:space="0" w:color="auto"/>
      </w:divBdr>
    </w:div>
    <w:div w:id="609431142">
      <w:bodyDiv w:val="1"/>
      <w:marLeft w:val="0"/>
      <w:marRight w:val="0"/>
      <w:marTop w:val="0"/>
      <w:marBottom w:val="0"/>
      <w:divBdr>
        <w:top w:val="none" w:sz="0" w:space="0" w:color="auto"/>
        <w:left w:val="none" w:sz="0" w:space="0" w:color="auto"/>
        <w:bottom w:val="none" w:sz="0" w:space="0" w:color="auto"/>
        <w:right w:val="none" w:sz="0" w:space="0" w:color="auto"/>
      </w:divBdr>
    </w:div>
    <w:div w:id="612326957">
      <w:bodyDiv w:val="1"/>
      <w:marLeft w:val="0"/>
      <w:marRight w:val="0"/>
      <w:marTop w:val="0"/>
      <w:marBottom w:val="0"/>
      <w:divBdr>
        <w:top w:val="none" w:sz="0" w:space="0" w:color="auto"/>
        <w:left w:val="none" w:sz="0" w:space="0" w:color="auto"/>
        <w:bottom w:val="none" w:sz="0" w:space="0" w:color="auto"/>
        <w:right w:val="none" w:sz="0" w:space="0" w:color="auto"/>
      </w:divBdr>
    </w:div>
    <w:div w:id="618950297">
      <w:bodyDiv w:val="1"/>
      <w:marLeft w:val="0"/>
      <w:marRight w:val="0"/>
      <w:marTop w:val="0"/>
      <w:marBottom w:val="0"/>
      <w:divBdr>
        <w:top w:val="none" w:sz="0" w:space="0" w:color="auto"/>
        <w:left w:val="none" w:sz="0" w:space="0" w:color="auto"/>
        <w:bottom w:val="none" w:sz="0" w:space="0" w:color="auto"/>
        <w:right w:val="none" w:sz="0" w:space="0" w:color="auto"/>
      </w:divBdr>
    </w:div>
    <w:div w:id="620233826">
      <w:bodyDiv w:val="1"/>
      <w:marLeft w:val="0"/>
      <w:marRight w:val="0"/>
      <w:marTop w:val="0"/>
      <w:marBottom w:val="0"/>
      <w:divBdr>
        <w:top w:val="none" w:sz="0" w:space="0" w:color="auto"/>
        <w:left w:val="none" w:sz="0" w:space="0" w:color="auto"/>
        <w:bottom w:val="none" w:sz="0" w:space="0" w:color="auto"/>
        <w:right w:val="none" w:sz="0" w:space="0" w:color="auto"/>
      </w:divBdr>
    </w:div>
    <w:div w:id="623732938">
      <w:bodyDiv w:val="1"/>
      <w:marLeft w:val="0"/>
      <w:marRight w:val="0"/>
      <w:marTop w:val="0"/>
      <w:marBottom w:val="0"/>
      <w:divBdr>
        <w:top w:val="none" w:sz="0" w:space="0" w:color="auto"/>
        <w:left w:val="none" w:sz="0" w:space="0" w:color="auto"/>
        <w:bottom w:val="none" w:sz="0" w:space="0" w:color="auto"/>
        <w:right w:val="none" w:sz="0" w:space="0" w:color="auto"/>
      </w:divBdr>
    </w:div>
    <w:div w:id="626938309">
      <w:bodyDiv w:val="1"/>
      <w:marLeft w:val="0"/>
      <w:marRight w:val="0"/>
      <w:marTop w:val="0"/>
      <w:marBottom w:val="0"/>
      <w:divBdr>
        <w:top w:val="none" w:sz="0" w:space="0" w:color="auto"/>
        <w:left w:val="none" w:sz="0" w:space="0" w:color="auto"/>
        <w:bottom w:val="none" w:sz="0" w:space="0" w:color="auto"/>
        <w:right w:val="none" w:sz="0" w:space="0" w:color="auto"/>
      </w:divBdr>
    </w:div>
    <w:div w:id="628442503">
      <w:bodyDiv w:val="1"/>
      <w:marLeft w:val="0"/>
      <w:marRight w:val="0"/>
      <w:marTop w:val="0"/>
      <w:marBottom w:val="0"/>
      <w:divBdr>
        <w:top w:val="none" w:sz="0" w:space="0" w:color="auto"/>
        <w:left w:val="none" w:sz="0" w:space="0" w:color="auto"/>
        <w:bottom w:val="none" w:sz="0" w:space="0" w:color="auto"/>
        <w:right w:val="none" w:sz="0" w:space="0" w:color="auto"/>
      </w:divBdr>
      <w:divsChild>
        <w:div w:id="152332436">
          <w:marLeft w:val="0"/>
          <w:marRight w:val="0"/>
          <w:marTop w:val="0"/>
          <w:marBottom w:val="0"/>
          <w:divBdr>
            <w:top w:val="none" w:sz="0" w:space="0" w:color="auto"/>
            <w:left w:val="none" w:sz="0" w:space="0" w:color="auto"/>
            <w:bottom w:val="none" w:sz="0" w:space="0" w:color="auto"/>
            <w:right w:val="none" w:sz="0" w:space="0" w:color="auto"/>
          </w:divBdr>
        </w:div>
        <w:div w:id="602415517">
          <w:marLeft w:val="0"/>
          <w:marRight w:val="0"/>
          <w:marTop w:val="0"/>
          <w:marBottom w:val="0"/>
          <w:divBdr>
            <w:top w:val="none" w:sz="0" w:space="0" w:color="auto"/>
            <w:left w:val="none" w:sz="0" w:space="0" w:color="auto"/>
            <w:bottom w:val="none" w:sz="0" w:space="0" w:color="auto"/>
            <w:right w:val="none" w:sz="0" w:space="0" w:color="auto"/>
          </w:divBdr>
        </w:div>
        <w:div w:id="960379952">
          <w:marLeft w:val="0"/>
          <w:marRight w:val="0"/>
          <w:marTop w:val="0"/>
          <w:marBottom w:val="0"/>
          <w:divBdr>
            <w:top w:val="none" w:sz="0" w:space="0" w:color="auto"/>
            <w:left w:val="none" w:sz="0" w:space="0" w:color="auto"/>
            <w:bottom w:val="none" w:sz="0" w:space="0" w:color="auto"/>
            <w:right w:val="none" w:sz="0" w:space="0" w:color="auto"/>
          </w:divBdr>
        </w:div>
      </w:divsChild>
    </w:div>
    <w:div w:id="628977985">
      <w:bodyDiv w:val="1"/>
      <w:marLeft w:val="0"/>
      <w:marRight w:val="0"/>
      <w:marTop w:val="0"/>
      <w:marBottom w:val="0"/>
      <w:divBdr>
        <w:top w:val="none" w:sz="0" w:space="0" w:color="auto"/>
        <w:left w:val="none" w:sz="0" w:space="0" w:color="auto"/>
        <w:bottom w:val="none" w:sz="0" w:space="0" w:color="auto"/>
        <w:right w:val="none" w:sz="0" w:space="0" w:color="auto"/>
      </w:divBdr>
    </w:div>
    <w:div w:id="639068157">
      <w:bodyDiv w:val="1"/>
      <w:marLeft w:val="0"/>
      <w:marRight w:val="0"/>
      <w:marTop w:val="0"/>
      <w:marBottom w:val="0"/>
      <w:divBdr>
        <w:top w:val="none" w:sz="0" w:space="0" w:color="auto"/>
        <w:left w:val="none" w:sz="0" w:space="0" w:color="auto"/>
        <w:bottom w:val="none" w:sz="0" w:space="0" w:color="auto"/>
        <w:right w:val="none" w:sz="0" w:space="0" w:color="auto"/>
      </w:divBdr>
    </w:div>
    <w:div w:id="639921664">
      <w:bodyDiv w:val="1"/>
      <w:marLeft w:val="0"/>
      <w:marRight w:val="0"/>
      <w:marTop w:val="0"/>
      <w:marBottom w:val="0"/>
      <w:divBdr>
        <w:top w:val="none" w:sz="0" w:space="0" w:color="auto"/>
        <w:left w:val="none" w:sz="0" w:space="0" w:color="auto"/>
        <w:bottom w:val="none" w:sz="0" w:space="0" w:color="auto"/>
        <w:right w:val="none" w:sz="0" w:space="0" w:color="auto"/>
      </w:divBdr>
    </w:div>
    <w:div w:id="641542037">
      <w:bodyDiv w:val="1"/>
      <w:marLeft w:val="0"/>
      <w:marRight w:val="0"/>
      <w:marTop w:val="0"/>
      <w:marBottom w:val="0"/>
      <w:divBdr>
        <w:top w:val="none" w:sz="0" w:space="0" w:color="auto"/>
        <w:left w:val="none" w:sz="0" w:space="0" w:color="auto"/>
        <w:bottom w:val="none" w:sz="0" w:space="0" w:color="auto"/>
        <w:right w:val="none" w:sz="0" w:space="0" w:color="auto"/>
      </w:divBdr>
    </w:div>
    <w:div w:id="644434936">
      <w:bodyDiv w:val="1"/>
      <w:marLeft w:val="0"/>
      <w:marRight w:val="0"/>
      <w:marTop w:val="0"/>
      <w:marBottom w:val="0"/>
      <w:divBdr>
        <w:top w:val="none" w:sz="0" w:space="0" w:color="auto"/>
        <w:left w:val="none" w:sz="0" w:space="0" w:color="auto"/>
        <w:bottom w:val="none" w:sz="0" w:space="0" w:color="auto"/>
        <w:right w:val="none" w:sz="0" w:space="0" w:color="auto"/>
      </w:divBdr>
      <w:divsChild>
        <w:div w:id="73204750">
          <w:marLeft w:val="0"/>
          <w:marRight w:val="0"/>
          <w:marTop w:val="0"/>
          <w:marBottom w:val="0"/>
          <w:divBdr>
            <w:top w:val="none" w:sz="0" w:space="0" w:color="auto"/>
            <w:left w:val="none" w:sz="0" w:space="0" w:color="auto"/>
            <w:bottom w:val="none" w:sz="0" w:space="0" w:color="auto"/>
            <w:right w:val="none" w:sz="0" w:space="0" w:color="auto"/>
          </w:divBdr>
        </w:div>
      </w:divsChild>
    </w:div>
    <w:div w:id="660160811">
      <w:bodyDiv w:val="1"/>
      <w:marLeft w:val="0"/>
      <w:marRight w:val="0"/>
      <w:marTop w:val="0"/>
      <w:marBottom w:val="0"/>
      <w:divBdr>
        <w:top w:val="none" w:sz="0" w:space="0" w:color="auto"/>
        <w:left w:val="none" w:sz="0" w:space="0" w:color="auto"/>
        <w:bottom w:val="none" w:sz="0" w:space="0" w:color="auto"/>
        <w:right w:val="none" w:sz="0" w:space="0" w:color="auto"/>
      </w:divBdr>
    </w:div>
    <w:div w:id="660894371">
      <w:bodyDiv w:val="1"/>
      <w:marLeft w:val="0"/>
      <w:marRight w:val="0"/>
      <w:marTop w:val="0"/>
      <w:marBottom w:val="0"/>
      <w:divBdr>
        <w:top w:val="none" w:sz="0" w:space="0" w:color="auto"/>
        <w:left w:val="none" w:sz="0" w:space="0" w:color="auto"/>
        <w:bottom w:val="none" w:sz="0" w:space="0" w:color="auto"/>
        <w:right w:val="none" w:sz="0" w:space="0" w:color="auto"/>
      </w:divBdr>
    </w:div>
    <w:div w:id="663974370">
      <w:bodyDiv w:val="1"/>
      <w:marLeft w:val="0"/>
      <w:marRight w:val="0"/>
      <w:marTop w:val="0"/>
      <w:marBottom w:val="0"/>
      <w:divBdr>
        <w:top w:val="none" w:sz="0" w:space="0" w:color="auto"/>
        <w:left w:val="none" w:sz="0" w:space="0" w:color="auto"/>
        <w:bottom w:val="none" w:sz="0" w:space="0" w:color="auto"/>
        <w:right w:val="none" w:sz="0" w:space="0" w:color="auto"/>
      </w:divBdr>
    </w:div>
    <w:div w:id="667824765">
      <w:bodyDiv w:val="1"/>
      <w:marLeft w:val="0"/>
      <w:marRight w:val="0"/>
      <w:marTop w:val="0"/>
      <w:marBottom w:val="0"/>
      <w:divBdr>
        <w:top w:val="none" w:sz="0" w:space="0" w:color="auto"/>
        <w:left w:val="none" w:sz="0" w:space="0" w:color="auto"/>
        <w:bottom w:val="none" w:sz="0" w:space="0" w:color="auto"/>
        <w:right w:val="none" w:sz="0" w:space="0" w:color="auto"/>
      </w:divBdr>
    </w:div>
    <w:div w:id="667907499">
      <w:bodyDiv w:val="1"/>
      <w:marLeft w:val="0"/>
      <w:marRight w:val="0"/>
      <w:marTop w:val="0"/>
      <w:marBottom w:val="0"/>
      <w:divBdr>
        <w:top w:val="none" w:sz="0" w:space="0" w:color="auto"/>
        <w:left w:val="none" w:sz="0" w:space="0" w:color="auto"/>
        <w:bottom w:val="none" w:sz="0" w:space="0" w:color="auto"/>
        <w:right w:val="none" w:sz="0" w:space="0" w:color="auto"/>
      </w:divBdr>
    </w:div>
    <w:div w:id="687561535">
      <w:bodyDiv w:val="1"/>
      <w:marLeft w:val="0"/>
      <w:marRight w:val="0"/>
      <w:marTop w:val="0"/>
      <w:marBottom w:val="0"/>
      <w:divBdr>
        <w:top w:val="none" w:sz="0" w:space="0" w:color="auto"/>
        <w:left w:val="none" w:sz="0" w:space="0" w:color="auto"/>
        <w:bottom w:val="none" w:sz="0" w:space="0" w:color="auto"/>
        <w:right w:val="none" w:sz="0" w:space="0" w:color="auto"/>
      </w:divBdr>
    </w:div>
    <w:div w:id="687830144">
      <w:bodyDiv w:val="1"/>
      <w:marLeft w:val="0"/>
      <w:marRight w:val="0"/>
      <w:marTop w:val="0"/>
      <w:marBottom w:val="0"/>
      <w:divBdr>
        <w:top w:val="none" w:sz="0" w:space="0" w:color="auto"/>
        <w:left w:val="none" w:sz="0" w:space="0" w:color="auto"/>
        <w:bottom w:val="none" w:sz="0" w:space="0" w:color="auto"/>
        <w:right w:val="none" w:sz="0" w:space="0" w:color="auto"/>
      </w:divBdr>
    </w:div>
    <w:div w:id="688338462">
      <w:bodyDiv w:val="1"/>
      <w:marLeft w:val="0"/>
      <w:marRight w:val="0"/>
      <w:marTop w:val="0"/>
      <w:marBottom w:val="0"/>
      <w:divBdr>
        <w:top w:val="none" w:sz="0" w:space="0" w:color="auto"/>
        <w:left w:val="none" w:sz="0" w:space="0" w:color="auto"/>
        <w:bottom w:val="none" w:sz="0" w:space="0" w:color="auto"/>
        <w:right w:val="none" w:sz="0" w:space="0" w:color="auto"/>
      </w:divBdr>
    </w:div>
    <w:div w:id="688487740">
      <w:bodyDiv w:val="1"/>
      <w:marLeft w:val="0"/>
      <w:marRight w:val="0"/>
      <w:marTop w:val="0"/>
      <w:marBottom w:val="0"/>
      <w:divBdr>
        <w:top w:val="none" w:sz="0" w:space="0" w:color="auto"/>
        <w:left w:val="none" w:sz="0" w:space="0" w:color="auto"/>
        <w:bottom w:val="none" w:sz="0" w:space="0" w:color="auto"/>
        <w:right w:val="none" w:sz="0" w:space="0" w:color="auto"/>
      </w:divBdr>
    </w:div>
    <w:div w:id="690687608">
      <w:bodyDiv w:val="1"/>
      <w:marLeft w:val="0"/>
      <w:marRight w:val="0"/>
      <w:marTop w:val="0"/>
      <w:marBottom w:val="0"/>
      <w:divBdr>
        <w:top w:val="none" w:sz="0" w:space="0" w:color="auto"/>
        <w:left w:val="none" w:sz="0" w:space="0" w:color="auto"/>
        <w:bottom w:val="none" w:sz="0" w:space="0" w:color="auto"/>
        <w:right w:val="none" w:sz="0" w:space="0" w:color="auto"/>
      </w:divBdr>
    </w:div>
    <w:div w:id="691149267">
      <w:bodyDiv w:val="1"/>
      <w:marLeft w:val="0"/>
      <w:marRight w:val="0"/>
      <w:marTop w:val="0"/>
      <w:marBottom w:val="0"/>
      <w:divBdr>
        <w:top w:val="none" w:sz="0" w:space="0" w:color="auto"/>
        <w:left w:val="none" w:sz="0" w:space="0" w:color="auto"/>
        <w:bottom w:val="none" w:sz="0" w:space="0" w:color="auto"/>
        <w:right w:val="none" w:sz="0" w:space="0" w:color="auto"/>
      </w:divBdr>
    </w:div>
    <w:div w:id="692270379">
      <w:bodyDiv w:val="1"/>
      <w:marLeft w:val="0"/>
      <w:marRight w:val="0"/>
      <w:marTop w:val="0"/>
      <w:marBottom w:val="0"/>
      <w:divBdr>
        <w:top w:val="none" w:sz="0" w:space="0" w:color="auto"/>
        <w:left w:val="none" w:sz="0" w:space="0" w:color="auto"/>
        <w:bottom w:val="none" w:sz="0" w:space="0" w:color="auto"/>
        <w:right w:val="none" w:sz="0" w:space="0" w:color="auto"/>
      </w:divBdr>
    </w:div>
    <w:div w:id="695085820">
      <w:bodyDiv w:val="1"/>
      <w:marLeft w:val="0"/>
      <w:marRight w:val="0"/>
      <w:marTop w:val="0"/>
      <w:marBottom w:val="0"/>
      <w:divBdr>
        <w:top w:val="none" w:sz="0" w:space="0" w:color="auto"/>
        <w:left w:val="none" w:sz="0" w:space="0" w:color="auto"/>
        <w:bottom w:val="none" w:sz="0" w:space="0" w:color="auto"/>
        <w:right w:val="none" w:sz="0" w:space="0" w:color="auto"/>
      </w:divBdr>
    </w:div>
    <w:div w:id="701446158">
      <w:bodyDiv w:val="1"/>
      <w:marLeft w:val="0"/>
      <w:marRight w:val="0"/>
      <w:marTop w:val="0"/>
      <w:marBottom w:val="0"/>
      <w:divBdr>
        <w:top w:val="none" w:sz="0" w:space="0" w:color="auto"/>
        <w:left w:val="none" w:sz="0" w:space="0" w:color="auto"/>
        <w:bottom w:val="none" w:sz="0" w:space="0" w:color="auto"/>
        <w:right w:val="none" w:sz="0" w:space="0" w:color="auto"/>
      </w:divBdr>
    </w:div>
    <w:div w:id="701784373">
      <w:bodyDiv w:val="1"/>
      <w:marLeft w:val="0"/>
      <w:marRight w:val="0"/>
      <w:marTop w:val="0"/>
      <w:marBottom w:val="0"/>
      <w:divBdr>
        <w:top w:val="none" w:sz="0" w:space="0" w:color="auto"/>
        <w:left w:val="none" w:sz="0" w:space="0" w:color="auto"/>
        <w:bottom w:val="none" w:sz="0" w:space="0" w:color="auto"/>
        <w:right w:val="none" w:sz="0" w:space="0" w:color="auto"/>
      </w:divBdr>
      <w:divsChild>
        <w:div w:id="14254908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833993">
      <w:bodyDiv w:val="1"/>
      <w:marLeft w:val="0"/>
      <w:marRight w:val="0"/>
      <w:marTop w:val="0"/>
      <w:marBottom w:val="0"/>
      <w:divBdr>
        <w:top w:val="none" w:sz="0" w:space="0" w:color="auto"/>
        <w:left w:val="none" w:sz="0" w:space="0" w:color="auto"/>
        <w:bottom w:val="none" w:sz="0" w:space="0" w:color="auto"/>
        <w:right w:val="none" w:sz="0" w:space="0" w:color="auto"/>
      </w:divBdr>
    </w:div>
    <w:div w:id="710303326">
      <w:bodyDiv w:val="1"/>
      <w:marLeft w:val="0"/>
      <w:marRight w:val="0"/>
      <w:marTop w:val="0"/>
      <w:marBottom w:val="0"/>
      <w:divBdr>
        <w:top w:val="none" w:sz="0" w:space="0" w:color="auto"/>
        <w:left w:val="none" w:sz="0" w:space="0" w:color="auto"/>
        <w:bottom w:val="none" w:sz="0" w:space="0" w:color="auto"/>
        <w:right w:val="none" w:sz="0" w:space="0" w:color="auto"/>
      </w:divBdr>
    </w:div>
    <w:div w:id="714475949">
      <w:bodyDiv w:val="1"/>
      <w:marLeft w:val="0"/>
      <w:marRight w:val="0"/>
      <w:marTop w:val="0"/>
      <w:marBottom w:val="0"/>
      <w:divBdr>
        <w:top w:val="none" w:sz="0" w:space="0" w:color="auto"/>
        <w:left w:val="none" w:sz="0" w:space="0" w:color="auto"/>
        <w:bottom w:val="none" w:sz="0" w:space="0" w:color="auto"/>
        <w:right w:val="none" w:sz="0" w:space="0" w:color="auto"/>
      </w:divBdr>
    </w:div>
    <w:div w:id="717315078">
      <w:bodyDiv w:val="1"/>
      <w:marLeft w:val="0"/>
      <w:marRight w:val="0"/>
      <w:marTop w:val="0"/>
      <w:marBottom w:val="0"/>
      <w:divBdr>
        <w:top w:val="none" w:sz="0" w:space="0" w:color="auto"/>
        <w:left w:val="none" w:sz="0" w:space="0" w:color="auto"/>
        <w:bottom w:val="none" w:sz="0" w:space="0" w:color="auto"/>
        <w:right w:val="none" w:sz="0" w:space="0" w:color="auto"/>
      </w:divBdr>
    </w:div>
    <w:div w:id="718240848">
      <w:bodyDiv w:val="1"/>
      <w:marLeft w:val="0"/>
      <w:marRight w:val="0"/>
      <w:marTop w:val="0"/>
      <w:marBottom w:val="0"/>
      <w:divBdr>
        <w:top w:val="none" w:sz="0" w:space="0" w:color="auto"/>
        <w:left w:val="none" w:sz="0" w:space="0" w:color="auto"/>
        <w:bottom w:val="none" w:sz="0" w:space="0" w:color="auto"/>
        <w:right w:val="none" w:sz="0" w:space="0" w:color="auto"/>
      </w:divBdr>
    </w:div>
    <w:div w:id="722604432">
      <w:bodyDiv w:val="1"/>
      <w:marLeft w:val="0"/>
      <w:marRight w:val="0"/>
      <w:marTop w:val="0"/>
      <w:marBottom w:val="0"/>
      <w:divBdr>
        <w:top w:val="none" w:sz="0" w:space="0" w:color="auto"/>
        <w:left w:val="none" w:sz="0" w:space="0" w:color="auto"/>
        <w:bottom w:val="none" w:sz="0" w:space="0" w:color="auto"/>
        <w:right w:val="none" w:sz="0" w:space="0" w:color="auto"/>
      </w:divBdr>
      <w:divsChild>
        <w:div w:id="193884335">
          <w:marLeft w:val="0"/>
          <w:marRight w:val="0"/>
          <w:marTop w:val="0"/>
          <w:marBottom w:val="0"/>
          <w:divBdr>
            <w:top w:val="none" w:sz="0" w:space="0" w:color="auto"/>
            <w:left w:val="none" w:sz="0" w:space="0" w:color="auto"/>
            <w:bottom w:val="none" w:sz="0" w:space="0" w:color="auto"/>
            <w:right w:val="none" w:sz="0" w:space="0" w:color="auto"/>
          </w:divBdr>
        </w:div>
        <w:div w:id="247664683">
          <w:marLeft w:val="0"/>
          <w:marRight w:val="0"/>
          <w:marTop w:val="0"/>
          <w:marBottom w:val="0"/>
          <w:divBdr>
            <w:top w:val="none" w:sz="0" w:space="0" w:color="auto"/>
            <w:left w:val="none" w:sz="0" w:space="0" w:color="auto"/>
            <w:bottom w:val="none" w:sz="0" w:space="0" w:color="auto"/>
            <w:right w:val="none" w:sz="0" w:space="0" w:color="auto"/>
          </w:divBdr>
        </w:div>
        <w:div w:id="467283947">
          <w:marLeft w:val="0"/>
          <w:marRight w:val="0"/>
          <w:marTop w:val="0"/>
          <w:marBottom w:val="0"/>
          <w:divBdr>
            <w:top w:val="none" w:sz="0" w:space="0" w:color="auto"/>
            <w:left w:val="none" w:sz="0" w:space="0" w:color="auto"/>
            <w:bottom w:val="none" w:sz="0" w:space="0" w:color="auto"/>
            <w:right w:val="none" w:sz="0" w:space="0" w:color="auto"/>
          </w:divBdr>
        </w:div>
        <w:div w:id="758064008">
          <w:marLeft w:val="0"/>
          <w:marRight w:val="0"/>
          <w:marTop w:val="0"/>
          <w:marBottom w:val="0"/>
          <w:divBdr>
            <w:top w:val="none" w:sz="0" w:space="0" w:color="auto"/>
            <w:left w:val="none" w:sz="0" w:space="0" w:color="auto"/>
            <w:bottom w:val="none" w:sz="0" w:space="0" w:color="auto"/>
            <w:right w:val="none" w:sz="0" w:space="0" w:color="auto"/>
          </w:divBdr>
        </w:div>
        <w:div w:id="836383128">
          <w:marLeft w:val="0"/>
          <w:marRight w:val="0"/>
          <w:marTop w:val="0"/>
          <w:marBottom w:val="0"/>
          <w:divBdr>
            <w:top w:val="none" w:sz="0" w:space="0" w:color="auto"/>
            <w:left w:val="none" w:sz="0" w:space="0" w:color="auto"/>
            <w:bottom w:val="none" w:sz="0" w:space="0" w:color="auto"/>
            <w:right w:val="none" w:sz="0" w:space="0" w:color="auto"/>
          </w:divBdr>
        </w:div>
        <w:div w:id="957295603">
          <w:marLeft w:val="0"/>
          <w:marRight w:val="0"/>
          <w:marTop w:val="0"/>
          <w:marBottom w:val="0"/>
          <w:divBdr>
            <w:top w:val="none" w:sz="0" w:space="0" w:color="auto"/>
            <w:left w:val="none" w:sz="0" w:space="0" w:color="auto"/>
            <w:bottom w:val="none" w:sz="0" w:space="0" w:color="auto"/>
            <w:right w:val="none" w:sz="0" w:space="0" w:color="auto"/>
          </w:divBdr>
        </w:div>
        <w:div w:id="1190021403">
          <w:marLeft w:val="0"/>
          <w:marRight w:val="0"/>
          <w:marTop w:val="0"/>
          <w:marBottom w:val="0"/>
          <w:divBdr>
            <w:top w:val="none" w:sz="0" w:space="0" w:color="auto"/>
            <w:left w:val="none" w:sz="0" w:space="0" w:color="auto"/>
            <w:bottom w:val="none" w:sz="0" w:space="0" w:color="auto"/>
            <w:right w:val="none" w:sz="0" w:space="0" w:color="auto"/>
          </w:divBdr>
        </w:div>
        <w:div w:id="1748305123">
          <w:marLeft w:val="0"/>
          <w:marRight w:val="0"/>
          <w:marTop w:val="0"/>
          <w:marBottom w:val="0"/>
          <w:divBdr>
            <w:top w:val="none" w:sz="0" w:space="0" w:color="auto"/>
            <w:left w:val="none" w:sz="0" w:space="0" w:color="auto"/>
            <w:bottom w:val="none" w:sz="0" w:space="0" w:color="auto"/>
            <w:right w:val="none" w:sz="0" w:space="0" w:color="auto"/>
          </w:divBdr>
        </w:div>
        <w:div w:id="2084570320">
          <w:marLeft w:val="0"/>
          <w:marRight w:val="0"/>
          <w:marTop w:val="0"/>
          <w:marBottom w:val="0"/>
          <w:divBdr>
            <w:top w:val="none" w:sz="0" w:space="0" w:color="auto"/>
            <w:left w:val="none" w:sz="0" w:space="0" w:color="auto"/>
            <w:bottom w:val="none" w:sz="0" w:space="0" w:color="auto"/>
            <w:right w:val="none" w:sz="0" w:space="0" w:color="auto"/>
          </w:divBdr>
        </w:div>
      </w:divsChild>
    </w:div>
    <w:div w:id="725687265">
      <w:bodyDiv w:val="1"/>
      <w:marLeft w:val="0"/>
      <w:marRight w:val="0"/>
      <w:marTop w:val="0"/>
      <w:marBottom w:val="0"/>
      <w:divBdr>
        <w:top w:val="none" w:sz="0" w:space="0" w:color="auto"/>
        <w:left w:val="none" w:sz="0" w:space="0" w:color="auto"/>
        <w:bottom w:val="none" w:sz="0" w:space="0" w:color="auto"/>
        <w:right w:val="none" w:sz="0" w:space="0" w:color="auto"/>
      </w:divBdr>
    </w:div>
    <w:div w:id="726338752">
      <w:bodyDiv w:val="1"/>
      <w:marLeft w:val="0"/>
      <w:marRight w:val="0"/>
      <w:marTop w:val="0"/>
      <w:marBottom w:val="0"/>
      <w:divBdr>
        <w:top w:val="none" w:sz="0" w:space="0" w:color="auto"/>
        <w:left w:val="none" w:sz="0" w:space="0" w:color="auto"/>
        <w:bottom w:val="none" w:sz="0" w:space="0" w:color="auto"/>
        <w:right w:val="none" w:sz="0" w:space="0" w:color="auto"/>
      </w:divBdr>
    </w:div>
    <w:div w:id="727799760">
      <w:bodyDiv w:val="1"/>
      <w:marLeft w:val="0"/>
      <w:marRight w:val="0"/>
      <w:marTop w:val="0"/>
      <w:marBottom w:val="0"/>
      <w:divBdr>
        <w:top w:val="none" w:sz="0" w:space="0" w:color="auto"/>
        <w:left w:val="none" w:sz="0" w:space="0" w:color="auto"/>
        <w:bottom w:val="none" w:sz="0" w:space="0" w:color="auto"/>
        <w:right w:val="none" w:sz="0" w:space="0" w:color="auto"/>
      </w:divBdr>
    </w:div>
    <w:div w:id="728580407">
      <w:bodyDiv w:val="1"/>
      <w:marLeft w:val="0"/>
      <w:marRight w:val="0"/>
      <w:marTop w:val="0"/>
      <w:marBottom w:val="0"/>
      <w:divBdr>
        <w:top w:val="none" w:sz="0" w:space="0" w:color="auto"/>
        <w:left w:val="none" w:sz="0" w:space="0" w:color="auto"/>
        <w:bottom w:val="none" w:sz="0" w:space="0" w:color="auto"/>
        <w:right w:val="none" w:sz="0" w:space="0" w:color="auto"/>
      </w:divBdr>
      <w:divsChild>
        <w:div w:id="33041282">
          <w:marLeft w:val="0"/>
          <w:marRight w:val="0"/>
          <w:marTop w:val="0"/>
          <w:marBottom w:val="0"/>
          <w:divBdr>
            <w:top w:val="none" w:sz="0" w:space="0" w:color="auto"/>
            <w:left w:val="none" w:sz="0" w:space="0" w:color="auto"/>
            <w:bottom w:val="none" w:sz="0" w:space="0" w:color="auto"/>
            <w:right w:val="none" w:sz="0" w:space="0" w:color="auto"/>
          </w:divBdr>
        </w:div>
        <w:div w:id="77753892">
          <w:marLeft w:val="0"/>
          <w:marRight w:val="0"/>
          <w:marTop w:val="0"/>
          <w:marBottom w:val="0"/>
          <w:divBdr>
            <w:top w:val="none" w:sz="0" w:space="0" w:color="auto"/>
            <w:left w:val="none" w:sz="0" w:space="0" w:color="auto"/>
            <w:bottom w:val="none" w:sz="0" w:space="0" w:color="auto"/>
            <w:right w:val="none" w:sz="0" w:space="0" w:color="auto"/>
          </w:divBdr>
        </w:div>
        <w:div w:id="121845456">
          <w:marLeft w:val="0"/>
          <w:marRight w:val="0"/>
          <w:marTop w:val="0"/>
          <w:marBottom w:val="0"/>
          <w:divBdr>
            <w:top w:val="none" w:sz="0" w:space="0" w:color="auto"/>
            <w:left w:val="none" w:sz="0" w:space="0" w:color="auto"/>
            <w:bottom w:val="none" w:sz="0" w:space="0" w:color="auto"/>
            <w:right w:val="none" w:sz="0" w:space="0" w:color="auto"/>
          </w:divBdr>
        </w:div>
        <w:div w:id="522016608">
          <w:marLeft w:val="0"/>
          <w:marRight w:val="0"/>
          <w:marTop w:val="0"/>
          <w:marBottom w:val="0"/>
          <w:divBdr>
            <w:top w:val="none" w:sz="0" w:space="0" w:color="auto"/>
            <w:left w:val="none" w:sz="0" w:space="0" w:color="auto"/>
            <w:bottom w:val="none" w:sz="0" w:space="0" w:color="auto"/>
            <w:right w:val="none" w:sz="0" w:space="0" w:color="auto"/>
          </w:divBdr>
        </w:div>
        <w:div w:id="646740405">
          <w:marLeft w:val="0"/>
          <w:marRight w:val="0"/>
          <w:marTop w:val="0"/>
          <w:marBottom w:val="0"/>
          <w:divBdr>
            <w:top w:val="none" w:sz="0" w:space="0" w:color="auto"/>
            <w:left w:val="none" w:sz="0" w:space="0" w:color="auto"/>
            <w:bottom w:val="none" w:sz="0" w:space="0" w:color="auto"/>
            <w:right w:val="none" w:sz="0" w:space="0" w:color="auto"/>
          </w:divBdr>
        </w:div>
        <w:div w:id="673068995">
          <w:marLeft w:val="0"/>
          <w:marRight w:val="0"/>
          <w:marTop w:val="0"/>
          <w:marBottom w:val="0"/>
          <w:divBdr>
            <w:top w:val="none" w:sz="0" w:space="0" w:color="auto"/>
            <w:left w:val="none" w:sz="0" w:space="0" w:color="auto"/>
            <w:bottom w:val="none" w:sz="0" w:space="0" w:color="auto"/>
            <w:right w:val="none" w:sz="0" w:space="0" w:color="auto"/>
          </w:divBdr>
        </w:div>
        <w:div w:id="723023333">
          <w:marLeft w:val="0"/>
          <w:marRight w:val="0"/>
          <w:marTop w:val="0"/>
          <w:marBottom w:val="0"/>
          <w:divBdr>
            <w:top w:val="none" w:sz="0" w:space="0" w:color="auto"/>
            <w:left w:val="none" w:sz="0" w:space="0" w:color="auto"/>
            <w:bottom w:val="none" w:sz="0" w:space="0" w:color="auto"/>
            <w:right w:val="none" w:sz="0" w:space="0" w:color="auto"/>
          </w:divBdr>
        </w:div>
        <w:div w:id="871914964">
          <w:marLeft w:val="0"/>
          <w:marRight w:val="0"/>
          <w:marTop w:val="0"/>
          <w:marBottom w:val="0"/>
          <w:divBdr>
            <w:top w:val="none" w:sz="0" w:space="0" w:color="auto"/>
            <w:left w:val="none" w:sz="0" w:space="0" w:color="auto"/>
            <w:bottom w:val="none" w:sz="0" w:space="0" w:color="auto"/>
            <w:right w:val="none" w:sz="0" w:space="0" w:color="auto"/>
          </w:divBdr>
        </w:div>
        <w:div w:id="900402750">
          <w:marLeft w:val="0"/>
          <w:marRight w:val="0"/>
          <w:marTop w:val="0"/>
          <w:marBottom w:val="0"/>
          <w:divBdr>
            <w:top w:val="none" w:sz="0" w:space="0" w:color="auto"/>
            <w:left w:val="none" w:sz="0" w:space="0" w:color="auto"/>
            <w:bottom w:val="none" w:sz="0" w:space="0" w:color="auto"/>
            <w:right w:val="none" w:sz="0" w:space="0" w:color="auto"/>
          </w:divBdr>
        </w:div>
        <w:div w:id="996344532">
          <w:marLeft w:val="0"/>
          <w:marRight w:val="0"/>
          <w:marTop w:val="0"/>
          <w:marBottom w:val="0"/>
          <w:divBdr>
            <w:top w:val="none" w:sz="0" w:space="0" w:color="auto"/>
            <w:left w:val="none" w:sz="0" w:space="0" w:color="auto"/>
            <w:bottom w:val="none" w:sz="0" w:space="0" w:color="auto"/>
            <w:right w:val="none" w:sz="0" w:space="0" w:color="auto"/>
          </w:divBdr>
        </w:div>
        <w:div w:id="1053041212">
          <w:marLeft w:val="0"/>
          <w:marRight w:val="0"/>
          <w:marTop w:val="0"/>
          <w:marBottom w:val="0"/>
          <w:divBdr>
            <w:top w:val="none" w:sz="0" w:space="0" w:color="auto"/>
            <w:left w:val="none" w:sz="0" w:space="0" w:color="auto"/>
            <w:bottom w:val="none" w:sz="0" w:space="0" w:color="auto"/>
            <w:right w:val="none" w:sz="0" w:space="0" w:color="auto"/>
          </w:divBdr>
        </w:div>
        <w:div w:id="1147895334">
          <w:marLeft w:val="0"/>
          <w:marRight w:val="0"/>
          <w:marTop w:val="0"/>
          <w:marBottom w:val="0"/>
          <w:divBdr>
            <w:top w:val="none" w:sz="0" w:space="0" w:color="auto"/>
            <w:left w:val="none" w:sz="0" w:space="0" w:color="auto"/>
            <w:bottom w:val="none" w:sz="0" w:space="0" w:color="auto"/>
            <w:right w:val="none" w:sz="0" w:space="0" w:color="auto"/>
          </w:divBdr>
        </w:div>
        <w:div w:id="1346249828">
          <w:marLeft w:val="0"/>
          <w:marRight w:val="0"/>
          <w:marTop w:val="0"/>
          <w:marBottom w:val="0"/>
          <w:divBdr>
            <w:top w:val="none" w:sz="0" w:space="0" w:color="auto"/>
            <w:left w:val="none" w:sz="0" w:space="0" w:color="auto"/>
            <w:bottom w:val="none" w:sz="0" w:space="0" w:color="auto"/>
            <w:right w:val="none" w:sz="0" w:space="0" w:color="auto"/>
          </w:divBdr>
        </w:div>
        <w:div w:id="1346521157">
          <w:marLeft w:val="0"/>
          <w:marRight w:val="0"/>
          <w:marTop w:val="0"/>
          <w:marBottom w:val="0"/>
          <w:divBdr>
            <w:top w:val="none" w:sz="0" w:space="0" w:color="auto"/>
            <w:left w:val="none" w:sz="0" w:space="0" w:color="auto"/>
            <w:bottom w:val="none" w:sz="0" w:space="0" w:color="auto"/>
            <w:right w:val="none" w:sz="0" w:space="0" w:color="auto"/>
          </w:divBdr>
        </w:div>
        <w:div w:id="1679238055">
          <w:marLeft w:val="0"/>
          <w:marRight w:val="0"/>
          <w:marTop w:val="0"/>
          <w:marBottom w:val="0"/>
          <w:divBdr>
            <w:top w:val="none" w:sz="0" w:space="0" w:color="auto"/>
            <w:left w:val="none" w:sz="0" w:space="0" w:color="auto"/>
            <w:bottom w:val="none" w:sz="0" w:space="0" w:color="auto"/>
            <w:right w:val="none" w:sz="0" w:space="0" w:color="auto"/>
          </w:divBdr>
        </w:div>
        <w:div w:id="2021736084">
          <w:marLeft w:val="0"/>
          <w:marRight w:val="0"/>
          <w:marTop w:val="0"/>
          <w:marBottom w:val="0"/>
          <w:divBdr>
            <w:top w:val="none" w:sz="0" w:space="0" w:color="auto"/>
            <w:left w:val="none" w:sz="0" w:space="0" w:color="auto"/>
            <w:bottom w:val="none" w:sz="0" w:space="0" w:color="auto"/>
            <w:right w:val="none" w:sz="0" w:space="0" w:color="auto"/>
          </w:divBdr>
        </w:div>
        <w:div w:id="2091343127">
          <w:marLeft w:val="0"/>
          <w:marRight w:val="0"/>
          <w:marTop w:val="0"/>
          <w:marBottom w:val="0"/>
          <w:divBdr>
            <w:top w:val="none" w:sz="0" w:space="0" w:color="auto"/>
            <w:left w:val="none" w:sz="0" w:space="0" w:color="auto"/>
            <w:bottom w:val="none" w:sz="0" w:space="0" w:color="auto"/>
            <w:right w:val="none" w:sz="0" w:space="0" w:color="auto"/>
          </w:divBdr>
        </w:div>
      </w:divsChild>
    </w:div>
    <w:div w:id="731074983">
      <w:bodyDiv w:val="1"/>
      <w:marLeft w:val="0"/>
      <w:marRight w:val="0"/>
      <w:marTop w:val="0"/>
      <w:marBottom w:val="0"/>
      <w:divBdr>
        <w:top w:val="none" w:sz="0" w:space="0" w:color="auto"/>
        <w:left w:val="none" w:sz="0" w:space="0" w:color="auto"/>
        <w:bottom w:val="none" w:sz="0" w:space="0" w:color="auto"/>
        <w:right w:val="none" w:sz="0" w:space="0" w:color="auto"/>
      </w:divBdr>
    </w:div>
    <w:div w:id="736704852">
      <w:bodyDiv w:val="1"/>
      <w:marLeft w:val="0"/>
      <w:marRight w:val="0"/>
      <w:marTop w:val="0"/>
      <w:marBottom w:val="0"/>
      <w:divBdr>
        <w:top w:val="none" w:sz="0" w:space="0" w:color="auto"/>
        <w:left w:val="none" w:sz="0" w:space="0" w:color="auto"/>
        <w:bottom w:val="none" w:sz="0" w:space="0" w:color="auto"/>
        <w:right w:val="none" w:sz="0" w:space="0" w:color="auto"/>
      </w:divBdr>
    </w:div>
    <w:div w:id="740636003">
      <w:bodyDiv w:val="1"/>
      <w:marLeft w:val="0"/>
      <w:marRight w:val="0"/>
      <w:marTop w:val="0"/>
      <w:marBottom w:val="0"/>
      <w:divBdr>
        <w:top w:val="none" w:sz="0" w:space="0" w:color="auto"/>
        <w:left w:val="none" w:sz="0" w:space="0" w:color="auto"/>
        <w:bottom w:val="none" w:sz="0" w:space="0" w:color="auto"/>
        <w:right w:val="none" w:sz="0" w:space="0" w:color="auto"/>
      </w:divBdr>
    </w:div>
    <w:div w:id="742261160">
      <w:bodyDiv w:val="1"/>
      <w:marLeft w:val="0"/>
      <w:marRight w:val="0"/>
      <w:marTop w:val="0"/>
      <w:marBottom w:val="0"/>
      <w:divBdr>
        <w:top w:val="none" w:sz="0" w:space="0" w:color="auto"/>
        <w:left w:val="none" w:sz="0" w:space="0" w:color="auto"/>
        <w:bottom w:val="none" w:sz="0" w:space="0" w:color="auto"/>
        <w:right w:val="none" w:sz="0" w:space="0" w:color="auto"/>
      </w:divBdr>
    </w:div>
    <w:div w:id="746418853">
      <w:bodyDiv w:val="1"/>
      <w:marLeft w:val="0"/>
      <w:marRight w:val="0"/>
      <w:marTop w:val="0"/>
      <w:marBottom w:val="0"/>
      <w:divBdr>
        <w:top w:val="none" w:sz="0" w:space="0" w:color="auto"/>
        <w:left w:val="none" w:sz="0" w:space="0" w:color="auto"/>
        <w:bottom w:val="none" w:sz="0" w:space="0" w:color="auto"/>
        <w:right w:val="none" w:sz="0" w:space="0" w:color="auto"/>
      </w:divBdr>
    </w:div>
    <w:div w:id="747044896">
      <w:bodyDiv w:val="1"/>
      <w:marLeft w:val="0"/>
      <w:marRight w:val="0"/>
      <w:marTop w:val="0"/>
      <w:marBottom w:val="0"/>
      <w:divBdr>
        <w:top w:val="none" w:sz="0" w:space="0" w:color="auto"/>
        <w:left w:val="none" w:sz="0" w:space="0" w:color="auto"/>
        <w:bottom w:val="none" w:sz="0" w:space="0" w:color="auto"/>
        <w:right w:val="none" w:sz="0" w:space="0" w:color="auto"/>
      </w:divBdr>
    </w:div>
    <w:div w:id="747339163">
      <w:bodyDiv w:val="1"/>
      <w:marLeft w:val="0"/>
      <w:marRight w:val="0"/>
      <w:marTop w:val="0"/>
      <w:marBottom w:val="0"/>
      <w:divBdr>
        <w:top w:val="none" w:sz="0" w:space="0" w:color="auto"/>
        <w:left w:val="none" w:sz="0" w:space="0" w:color="auto"/>
        <w:bottom w:val="none" w:sz="0" w:space="0" w:color="auto"/>
        <w:right w:val="none" w:sz="0" w:space="0" w:color="auto"/>
      </w:divBdr>
    </w:div>
    <w:div w:id="760880725">
      <w:bodyDiv w:val="1"/>
      <w:marLeft w:val="0"/>
      <w:marRight w:val="0"/>
      <w:marTop w:val="0"/>
      <w:marBottom w:val="0"/>
      <w:divBdr>
        <w:top w:val="none" w:sz="0" w:space="0" w:color="auto"/>
        <w:left w:val="none" w:sz="0" w:space="0" w:color="auto"/>
        <w:bottom w:val="none" w:sz="0" w:space="0" w:color="auto"/>
        <w:right w:val="none" w:sz="0" w:space="0" w:color="auto"/>
      </w:divBdr>
    </w:div>
    <w:div w:id="761799903">
      <w:bodyDiv w:val="1"/>
      <w:marLeft w:val="0"/>
      <w:marRight w:val="0"/>
      <w:marTop w:val="0"/>
      <w:marBottom w:val="0"/>
      <w:divBdr>
        <w:top w:val="none" w:sz="0" w:space="0" w:color="auto"/>
        <w:left w:val="none" w:sz="0" w:space="0" w:color="auto"/>
        <w:bottom w:val="none" w:sz="0" w:space="0" w:color="auto"/>
        <w:right w:val="none" w:sz="0" w:space="0" w:color="auto"/>
      </w:divBdr>
    </w:div>
    <w:div w:id="761950325">
      <w:bodyDiv w:val="1"/>
      <w:marLeft w:val="0"/>
      <w:marRight w:val="0"/>
      <w:marTop w:val="0"/>
      <w:marBottom w:val="0"/>
      <w:divBdr>
        <w:top w:val="none" w:sz="0" w:space="0" w:color="auto"/>
        <w:left w:val="none" w:sz="0" w:space="0" w:color="auto"/>
        <w:bottom w:val="none" w:sz="0" w:space="0" w:color="auto"/>
        <w:right w:val="none" w:sz="0" w:space="0" w:color="auto"/>
      </w:divBdr>
    </w:div>
    <w:div w:id="763649518">
      <w:bodyDiv w:val="1"/>
      <w:marLeft w:val="0"/>
      <w:marRight w:val="0"/>
      <w:marTop w:val="0"/>
      <w:marBottom w:val="0"/>
      <w:divBdr>
        <w:top w:val="none" w:sz="0" w:space="0" w:color="auto"/>
        <w:left w:val="none" w:sz="0" w:space="0" w:color="auto"/>
        <w:bottom w:val="none" w:sz="0" w:space="0" w:color="auto"/>
        <w:right w:val="none" w:sz="0" w:space="0" w:color="auto"/>
      </w:divBdr>
    </w:div>
    <w:div w:id="765736677">
      <w:bodyDiv w:val="1"/>
      <w:marLeft w:val="0"/>
      <w:marRight w:val="0"/>
      <w:marTop w:val="0"/>
      <w:marBottom w:val="0"/>
      <w:divBdr>
        <w:top w:val="none" w:sz="0" w:space="0" w:color="auto"/>
        <w:left w:val="none" w:sz="0" w:space="0" w:color="auto"/>
        <w:bottom w:val="none" w:sz="0" w:space="0" w:color="auto"/>
        <w:right w:val="none" w:sz="0" w:space="0" w:color="auto"/>
      </w:divBdr>
    </w:div>
    <w:div w:id="767776830">
      <w:bodyDiv w:val="1"/>
      <w:marLeft w:val="0"/>
      <w:marRight w:val="0"/>
      <w:marTop w:val="0"/>
      <w:marBottom w:val="0"/>
      <w:divBdr>
        <w:top w:val="none" w:sz="0" w:space="0" w:color="auto"/>
        <w:left w:val="none" w:sz="0" w:space="0" w:color="auto"/>
        <w:bottom w:val="none" w:sz="0" w:space="0" w:color="auto"/>
        <w:right w:val="none" w:sz="0" w:space="0" w:color="auto"/>
      </w:divBdr>
    </w:div>
    <w:div w:id="771517170">
      <w:bodyDiv w:val="1"/>
      <w:marLeft w:val="0"/>
      <w:marRight w:val="0"/>
      <w:marTop w:val="0"/>
      <w:marBottom w:val="0"/>
      <w:divBdr>
        <w:top w:val="none" w:sz="0" w:space="0" w:color="auto"/>
        <w:left w:val="none" w:sz="0" w:space="0" w:color="auto"/>
        <w:bottom w:val="none" w:sz="0" w:space="0" w:color="auto"/>
        <w:right w:val="none" w:sz="0" w:space="0" w:color="auto"/>
      </w:divBdr>
    </w:div>
    <w:div w:id="773283031">
      <w:bodyDiv w:val="1"/>
      <w:marLeft w:val="0"/>
      <w:marRight w:val="0"/>
      <w:marTop w:val="0"/>
      <w:marBottom w:val="0"/>
      <w:divBdr>
        <w:top w:val="none" w:sz="0" w:space="0" w:color="auto"/>
        <w:left w:val="none" w:sz="0" w:space="0" w:color="auto"/>
        <w:bottom w:val="none" w:sz="0" w:space="0" w:color="auto"/>
        <w:right w:val="none" w:sz="0" w:space="0" w:color="auto"/>
      </w:divBdr>
    </w:div>
    <w:div w:id="778719274">
      <w:bodyDiv w:val="1"/>
      <w:marLeft w:val="0"/>
      <w:marRight w:val="0"/>
      <w:marTop w:val="0"/>
      <w:marBottom w:val="0"/>
      <w:divBdr>
        <w:top w:val="none" w:sz="0" w:space="0" w:color="auto"/>
        <w:left w:val="none" w:sz="0" w:space="0" w:color="auto"/>
        <w:bottom w:val="none" w:sz="0" w:space="0" w:color="auto"/>
        <w:right w:val="none" w:sz="0" w:space="0" w:color="auto"/>
      </w:divBdr>
    </w:div>
    <w:div w:id="784270216">
      <w:bodyDiv w:val="1"/>
      <w:marLeft w:val="0"/>
      <w:marRight w:val="0"/>
      <w:marTop w:val="0"/>
      <w:marBottom w:val="0"/>
      <w:divBdr>
        <w:top w:val="none" w:sz="0" w:space="0" w:color="auto"/>
        <w:left w:val="none" w:sz="0" w:space="0" w:color="auto"/>
        <w:bottom w:val="none" w:sz="0" w:space="0" w:color="auto"/>
        <w:right w:val="none" w:sz="0" w:space="0" w:color="auto"/>
      </w:divBdr>
    </w:div>
    <w:div w:id="786582713">
      <w:bodyDiv w:val="1"/>
      <w:marLeft w:val="0"/>
      <w:marRight w:val="0"/>
      <w:marTop w:val="0"/>
      <w:marBottom w:val="0"/>
      <w:divBdr>
        <w:top w:val="none" w:sz="0" w:space="0" w:color="auto"/>
        <w:left w:val="none" w:sz="0" w:space="0" w:color="auto"/>
        <w:bottom w:val="none" w:sz="0" w:space="0" w:color="auto"/>
        <w:right w:val="none" w:sz="0" w:space="0" w:color="auto"/>
      </w:divBdr>
    </w:div>
    <w:div w:id="789054955">
      <w:bodyDiv w:val="1"/>
      <w:marLeft w:val="0"/>
      <w:marRight w:val="0"/>
      <w:marTop w:val="0"/>
      <w:marBottom w:val="0"/>
      <w:divBdr>
        <w:top w:val="none" w:sz="0" w:space="0" w:color="auto"/>
        <w:left w:val="none" w:sz="0" w:space="0" w:color="auto"/>
        <w:bottom w:val="none" w:sz="0" w:space="0" w:color="auto"/>
        <w:right w:val="none" w:sz="0" w:space="0" w:color="auto"/>
      </w:divBdr>
    </w:div>
    <w:div w:id="790173010">
      <w:bodyDiv w:val="1"/>
      <w:marLeft w:val="0"/>
      <w:marRight w:val="0"/>
      <w:marTop w:val="0"/>
      <w:marBottom w:val="0"/>
      <w:divBdr>
        <w:top w:val="none" w:sz="0" w:space="0" w:color="auto"/>
        <w:left w:val="none" w:sz="0" w:space="0" w:color="auto"/>
        <w:bottom w:val="none" w:sz="0" w:space="0" w:color="auto"/>
        <w:right w:val="none" w:sz="0" w:space="0" w:color="auto"/>
      </w:divBdr>
    </w:div>
    <w:div w:id="794063225">
      <w:bodyDiv w:val="1"/>
      <w:marLeft w:val="0"/>
      <w:marRight w:val="0"/>
      <w:marTop w:val="0"/>
      <w:marBottom w:val="0"/>
      <w:divBdr>
        <w:top w:val="none" w:sz="0" w:space="0" w:color="auto"/>
        <w:left w:val="none" w:sz="0" w:space="0" w:color="auto"/>
        <w:bottom w:val="none" w:sz="0" w:space="0" w:color="auto"/>
        <w:right w:val="none" w:sz="0" w:space="0" w:color="auto"/>
      </w:divBdr>
    </w:div>
    <w:div w:id="811678410">
      <w:bodyDiv w:val="1"/>
      <w:marLeft w:val="0"/>
      <w:marRight w:val="0"/>
      <w:marTop w:val="0"/>
      <w:marBottom w:val="0"/>
      <w:divBdr>
        <w:top w:val="none" w:sz="0" w:space="0" w:color="auto"/>
        <w:left w:val="none" w:sz="0" w:space="0" w:color="auto"/>
        <w:bottom w:val="none" w:sz="0" w:space="0" w:color="auto"/>
        <w:right w:val="none" w:sz="0" w:space="0" w:color="auto"/>
      </w:divBdr>
    </w:div>
    <w:div w:id="817113507">
      <w:bodyDiv w:val="1"/>
      <w:marLeft w:val="0"/>
      <w:marRight w:val="0"/>
      <w:marTop w:val="0"/>
      <w:marBottom w:val="0"/>
      <w:divBdr>
        <w:top w:val="none" w:sz="0" w:space="0" w:color="auto"/>
        <w:left w:val="none" w:sz="0" w:space="0" w:color="auto"/>
        <w:bottom w:val="none" w:sz="0" w:space="0" w:color="auto"/>
        <w:right w:val="none" w:sz="0" w:space="0" w:color="auto"/>
      </w:divBdr>
    </w:div>
    <w:div w:id="818693838">
      <w:bodyDiv w:val="1"/>
      <w:marLeft w:val="0"/>
      <w:marRight w:val="0"/>
      <w:marTop w:val="0"/>
      <w:marBottom w:val="0"/>
      <w:divBdr>
        <w:top w:val="none" w:sz="0" w:space="0" w:color="auto"/>
        <w:left w:val="none" w:sz="0" w:space="0" w:color="auto"/>
        <w:bottom w:val="none" w:sz="0" w:space="0" w:color="auto"/>
        <w:right w:val="none" w:sz="0" w:space="0" w:color="auto"/>
      </w:divBdr>
    </w:div>
    <w:div w:id="820736505">
      <w:bodyDiv w:val="1"/>
      <w:marLeft w:val="0"/>
      <w:marRight w:val="0"/>
      <w:marTop w:val="0"/>
      <w:marBottom w:val="0"/>
      <w:divBdr>
        <w:top w:val="none" w:sz="0" w:space="0" w:color="auto"/>
        <w:left w:val="none" w:sz="0" w:space="0" w:color="auto"/>
        <w:bottom w:val="none" w:sz="0" w:space="0" w:color="auto"/>
        <w:right w:val="none" w:sz="0" w:space="0" w:color="auto"/>
      </w:divBdr>
    </w:div>
    <w:div w:id="821117622">
      <w:bodyDiv w:val="1"/>
      <w:marLeft w:val="0"/>
      <w:marRight w:val="0"/>
      <w:marTop w:val="0"/>
      <w:marBottom w:val="0"/>
      <w:divBdr>
        <w:top w:val="none" w:sz="0" w:space="0" w:color="auto"/>
        <w:left w:val="none" w:sz="0" w:space="0" w:color="auto"/>
        <w:bottom w:val="none" w:sz="0" w:space="0" w:color="auto"/>
        <w:right w:val="none" w:sz="0" w:space="0" w:color="auto"/>
      </w:divBdr>
    </w:div>
    <w:div w:id="822044706">
      <w:bodyDiv w:val="1"/>
      <w:marLeft w:val="0"/>
      <w:marRight w:val="0"/>
      <w:marTop w:val="0"/>
      <w:marBottom w:val="0"/>
      <w:divBdr>
        <w:top w:val="none" w:sz="0" w:space="0" w:color="auto"/>
        <w:left w:val="none" w:sz="0" w:space="0" w:color="auto"/>
        <w:bottom w:val="none" w:sz="0" w:space="0" w:color="auto"/>
        <w:right w:val="none" w:sz="0" w:space="0" w:color="auto"/>
      </w:divBdr>
    </w:div>
    <w:div w:id="822353049">
      <w:bodyDiv w:val="1"/>
      <w:marLeft w:val="0"/>
      <w:marRight w:val="0"/>
      <w:marTop w:val="0"/>
      <w:marBottom w:val="0"/>
      <w:divBdr>
        <w:top w:val="none" w:sz="0" w:space="0" w:color="auto"/>
        <w:left w:val="none" w:sz="0" w:space="0" w:color="auto"/>
        <w:bottom w:val="none" w:sz="0" w:space="0" w:color="auto"/>
        <w:right w:val="none" w:sz="0" w:space="0" w:color="auto"/>
      </w:divBdr>
    </w:div>
    <w:div w:id="829102451">
      <w:bodyDiv w:val="1"/>
      <w:marLeft w:val="0"/>
      <w:marRight w:val="0"/>
      <w:marTop w:val="0"/>
      <w:marBottom w:val="0"/>
      <w:divBdr>
        <w:top w:val="none" w:sz="0" w:space="0" w:color="auto"/>
        <w:left w:val="none" w:sz="0" w:space="0" w:color="auto"/>
        <w:bottom w:val="none" w:sz="0" w:space="0" w:color="auto"/>
        <w:right w:val="none" w:sz="0" w:space="0" w:color="auto"/>
      </w:divBdr>
    </w:div>
    <w:div w:id="838010226">
      <w:bodyDiv w:val="1"/>
      <w:marLeft w:val="0"/>
      <w:marRight w:val="0"/>
      <w:marTop w:val="0"/>
      <w:marBottom w:val="0"/>
      <w:divBdr>
        <w:top w:val="none" w:sz="0" w:space="0" w:color="auto"/>
        <w:left w:val="none" w:sz="0" w:space="0" w:color="auto"/>
        <w:bottom w:val="none" w:sz="0" w:space="0" w:color="auto"/>
        <w:right w:val="none" w:sz="0" w:space="0" w:color="auto"/>
      </w:divBdr>
    </w:div>
    <w:div w:id="840049059">
      <w:bodyDiv w:val="1"/>
      <w:marLeft w:val="0"/>
      <w:marRight w:val="0"/>
      <w:marTop w:val="0"/>
      <w:marBottom w:val="0"/>
      <w:divBdr>
        <w:top w:val="none" w:sz="0" w:space="0" w:color="auto"/>
        <w:left w:val="none" w:sz="0" w:space="0" w:color="auto"/>
        <w:bottom w:val="none" w:sz="0" w:space="0" w:color="auto"/>
        <w:right w:val="none" w:sz="0" w:space="0" w:color="auto"/>
      </w:divBdr>
    </w:div>
    <w:div w:id="844781881">
      <w:bodyDiv w:val="1"/>
      <w:marLeft w:val="0"/>
      <w:marRight w:val="0"/>
      <w:marTop w:val="0"/>
      <w:marBottom w:val="0"/>
      <w:divBdr>
        <w:top w:val="none" w:sz="0" w:space="0" w:color="auto"/>
        <w:left w:val="none" w:sz="0" w:space="0" w:color="auto"/>
        <w:bottom w:val="none" w:sz="0" w:space="0" w:color="auto"/>
        <w:right w:val="none" w:sz="0" w:space="0" w:color="auto"/>
      </w:divBdr>
    </w:div>
    <w:div w:id="845097503">
      <w:bodyDiv w:val="1"/>
      <w:marLeft w:val="0"/>
      <w:marRight w:val="0"/>
      <w:marTop w:val="0"/>
      <w:marBottom w:val="0"/>
      <w:divBdr>
        <w:top w:val="none" w:sz="0" w:space="0" w:color="auto"/>
        <w:left w:val="none" w:sz="0" w:space="0" w:color="auto"/>
        <w:bottom w:val="none" w:sz="0" w:space="0" w:color="auto"/>
        <w:right w:val="none" w:sz="0" w:space="0" w:color="auto"/>
      </w:divBdr>
    </w:div>
    <w:div w:id="845483314">
      <w:bodyDiv w:val="1"/>
      <w:marLeft w:val="0"/>
      <w:marRight w:val="0"/>
      <w:marTop w:val="0"/>
      <w:marBottom w:val="0"/>
      <w:divBdr>
        <w:top w:val="none" w:sz="0" w:space="0" w:color="auto"/>
        <w:left w:val="none" w:sz="0" w:space="0" w:color="auto"/>
        <w:bottom w:val="none" w:sz="0" w:space="0" w:color="auto"/>
        <w:right w:val="none" w:sz="0" w:space="0" w:color="auto"/>
      </w:divBdr>
    </w:div>
    <w:div w:id="847250608">
      <w:bodyDiv w:val="1"/>
      <w:marLeft w:val="0"/>
      <w:marRight w:val="0"/>
      <w:marTop w:val="0"/>
      <w:marBottom w:val="0"/>
      <w:divBdr>
        <w:top w:val="none" w:sz="0" w:space="0" w:color="auto"/>
        <w:left w:val="none" w:sz="0" w:space="0" w:color="auto"/>
        <w:bottom w:val="none" w:sz="0" w:space="0" w:color="auto"/>
        <w:right w:val="none" w:sz="0" w:space="0" w:color="auto"/>
      </w:divBdr>
    </w:div>
    <w:div w:id="849489353">
      <w:bodyDiv w:val="1"/>
      <w:marLeft w:val="0"/>
      <w:marRight w:val="0"/>
      <w:marTop w:val="0"/>
      <w:marBottom w:val="0"/>
      <w:divBdr>
        <w:top w:val="none" w:sz="0" w:space="0" w:color="auto"/>
        <w:left w:val="none" w:sz="0" w:space="0" w:color="auto"/>
        <w:bottom w:val="none" w:sz="0" w:space="0" w:color="auto"/>
        <w:right w:val="none" w:sz="0" w:space="0" w:color="auto"/>
      </w:divBdr>
    </w:div>
    <w:div w:id="850223331">
      <w:bodyDiv w:val="1"/>
      <w:marLeft w:val="0"/>
      <w:marRight w:val="0"/>
      <w:marTop w:val="0"/>
      <w:marBottom w:val="0"/>
      <w:divBdr>
        <w:top w:val="none" w:sz="0" w:space="0" w:color="auto"/>
        <w:left w:val="none" w:sz="0" w:space="0" w:color="auto"/>
        <w:bottom w:val="none" w:sz="0" w:space="0" w:color="auto"/>
        <w:right w:val="none" w:sz="0" w:space="0" w:color="auto"/>
      </w:divBdr>
    </w:div>
    <w:div w:id="852304075">
      <w:bodyDiv w:val="1"/>
      <w:marLeft w:val="0"/>
      <w:marRight w:val="0"/>
      <w:marTop w:val="0"/>
      <w:marBottom w:val="0"/>
      <w:divBdr>
        <w:top w:val="none" w:sz="0" w:space="0" w:color="auto"/>
        <w:left w:val="none" w:sz="0" w:space="0" w:color="auto"/>
        <w:bottom w:val="none" w:sz="0" w:space="0" w:color="auto"/>
        <w:right w:val="none" w:sz="0" w:space="0" w:color="auto"/>
      </w:divBdr>
    </w:div>
    <w:div w:id="859973538">
      <w:bodyDiv w:val="1"/>
      <w:marLeft w:val="0"/>
      <w:marRight w:val="0"/>
      <w:marTop w:val="0"/>
      <w:marBottom w:val="0"/>
      <w:divBdr>
        <w:top w:val="none" w:sz="0" w:space="0" w:color="auto"/>
        <w:left w:val="none" w:sz="0" w:space="0" w:color="auto"/>
        <w:bottom w:val="none" w:sz="0" w:space="0" w:color="auto"/>
        <w:right w:val="none" w:sz="0" w:space="0" w:color="auto"/>
      </w:divBdr>
    </w:div>
    <w:div w:id="862599288">
      <w:bodyDiv w:val="1"/>
      <w:marLeft w:val="0"/>
      <w:marRight w:val="0"/>
      <w:marTop w:val="0"/>
      <w:marBottom w:val="0"/>
      <w:divBdr>
        <w:top w:val="none" w:sz="0" w:space="0" w:color="auto"/>
        <w:left w:val="none" w:sz="0" w:space="0" w:color="auto"/>
        <w:bottom w:val="none" w:sz="0" w:space="0" w:color="auto"/>
        <w:right w:val="none" w:sz="0" w:space="0" w:color="auto"/>
      </w:divBdr>
    </w:div>
    <w:div w:id="864058352">
      <w:bodyDiv w:val="1"/>
      <w:marLeft w:val="0"/>
      <w:marRight w:val="0"/>
      <w:marTop w:val="0"/>
      <w:marBottom w:val="0"/>
      <w:divBdr>
        <w:top w:val="none" w:sz="0" w:space="0" w:color="auto"/>
        <w:left w:val="none" w:sz="0" w:space="0" w:color="auto"/>
        <w:bottom w:val="none" w:sz="0" w:space="0" w:color="auto"/>
        <w:right w:val="none" w:sz="0" w:space="0" w:color="auto"/>
      </w:divBdr>
    </w:div>
    <w:div w:id="867645930">
      <w:bodyDiv w:val="1"/>
      <w:marLeft w:val="0"/>
      <w:marRight w:val="0"/>
      <w:marTop w:val="0"/>
      <w:marBottom w:val="0"/>
      <w:divBdr>
        <w:top w:val="none" w:sz="0" w:space="0" w:color="auto"/>
        <w:left w:val="none" w:sz="0" w:space="0" w:color="auto"/>
        <w:bottom w:val="none" w:sz="0" w:space="0" w:color="auto"/>
        <w:right w:val="none" w:sz="0" w:space="0" w:color="auto"/>
      </w:divBdr>
    </w:div>
    <w:div w:id="867987956">
      <w:bodyDiv w:val="1"/>
      <w:marLeft w:val="0"/>
      <w:marRight w:val="0"/>
      <w:marTop w:val="0"/>
      <w:marBottom w:val="0"/>
      <w:divBdr>
        <w:top w:val="none" w:sz="0" w:space="0" w:color="auto"/>
        <w:left w:val="none" w:sz="0" w:space="0" w:color="auto"/>
        <w:bottom w:val="none" w:sz="0" w:space="0" w:color="auto"/>
        <w:right w:val="none" w:sz="0" w:space="0" w:color="auto"/>
      </w:divBdr>
    </w:div>
    <w:div w:id="869877103">
      <w:bodyDiv w:val="1"/>
      <w:marLeft w:val="0"/>
      <w:marRight w:val="0"/>
      <w:marTop w:val="0"/>
      <w:marBottom w:val="0"/>
      <w:divBdr>
        <w:top w:val="none" w:sz="0" w:space="0" w:color="auto"/>
        <w:left w:val="none" w:sz="0" w:space="0" w:color="auto"/>
        <w:bottom w:val="none" w:sz="0" w:space="0" w:color="auto"/>
        <w:right w:val="none" w:sz="0" w:space="0" w:color="auto"/>
      </w:divBdr>
    </w:div>
    <w:div w:id="884678015">
      <w:bodyDiv w:val="1"/>
      <w:marLeft w:val="0"/>
      <w:marRight w:val="0"/>
      <w:marTop w:val="0"/>
      <w:marBottom w:val="0"/>
      <w:divBdr>
        <w:top w:val="none" w:sz="0" w:space="0" w:color="auto"/>
        <w:left w:val="none" w:sz="0" w:space="0" w:color="auto"/>
        <w:bottom w:val="none" w:sz="0" w:space="0" w:color="auto"/>
        <w:right w:val="none" w:sz="0" w:space="0" w:color="auto"/>
      </w:divBdr>
    </w:div>
    <w:div w:id="884682695">
      <w:bodyDiv w:val="1"/>
      <w:marLeft w:val="0"/>
      <w:marRight w:val="0"/>
      <w:marTop w:val="0"/>
      <w:marBottom w:val="0"/>
      <w:divBdr>
        <w:top w:val="none" w:sz="0" w:space="0" w:color="auto"/>
        <w:left w:val="none" w:sz="0" w:space="0" w:color="auto"/>
        <w:bottom w:val="none" w:sz="0" w:space="0" w:color="auto"/>
        <w:right w:val="none" w:sz="0" w:space="0" w:color="auto"/>
      </w:divBdr>
    </w:div>
    <w:div w:id="885071364">
      <w:bodyDiv w:val="1"/>
      <w:marLeft w:val="0"/>
      <w:marRight w:val="0"/>
      <w:marTop w:val="0"/>
      <w:marBottom w:val="0"/>
      <w:divBdr>
        <w:top w:val="none" w:sz="0" w:space="0" w:color="auto"/>
        <w:left w:val="none" w:sz="0" w:space="0" w:color="auto"/>
        <w:bottom w:val="none" w:sz="0" w:space="0" w:color="auto"/>
        <w:right w:val="none" w:sz="0" w:space="0" w:color="auto"/>
      </w:divBdr>
    </w:div>
    <w:div w:id="890578363">
      <w:bodyDiv w:val="1"/>
      <w:marLeft w:val="0"/>
      <w:marRight w:val="0"/>
      <w:marTop w:val="0"/>
      <w:marBottom w:val="0"/>
      <w:divBdr>
        <w:top w:val="none" w:sz="0" w:space="0" w:color="auto"/>
        <w:left w:val="none" w:sz="0" w:space="0" w:color="auto"/>
        <w:bottom w:val="none" w:sz="0" w:space="0" w:color="auto"/>
        <w:right w:val="none" w:sz="0" w:space="0" w:color="auto"/>
      </w:divBdr>
    </w:div>
    <w:div w:id="890732477">
      <w:bodyDiv w:val="1"/>
      <w:marLeft w:val="0"/>
      <w:marRight w:val="0"/>
      <w:marTop w:val="0"/>
      <w:marBottom w:val="0"/>
      <w:divBdr>
        <w:top w:val="none" w:sz="0" w:space="0" w:color="auto"/>
        <w:left w:val="none" w:sz="0" w:space="0" w:color="auto"/>
        <w:bottom w:val="none" w:sz="0" w:space="0" w:color="auto"/>
        <w:right w:val="none" w:sz="0" w:space="0" w:color="auto"/>
      </w:divBdr>
    </w:div>
    <w:div w:id="890926299">
      <w:bodyDiv w:val="1"/>
      <w:marLeft w:val="0"/>
      <w:marRight w:val="0"/>
      <w:marTop w:val="0"/>
      <w:marBottom w:val="0"/>
      <w:divBdr>
        <w:top w:val="none" w:sz="0" w:space="0" w:color="auto"/>
        <w:left w:val="none" w:sz="0" w:space="0" w:color="auto"/>
        <w:bottom w:val="none" w:sz="0" w:space="0" w:color="auto"/>
        <w:right w:val="none" w:sz="0" w:space="0" w:color="auto"/>
      </w:divBdr>
      <w:divsChild>
        <w:div w:id="217598155">
          <w:marLeft w:val="0"/>
          <w:marRight w:val="0"/>
          <w:marTop w:val="0"/>
          <w:marBottom w:val="0"/>
          <w:divBdr>
            <w:top w:val="none" w:sz="0" w:space="0" w:color="auto"/>
            <w:left w:val="none" w:sz="0" w:space="0" w:color="auto"/>
            <w:bottom w:val="none" w:sz="0" w:space="0" w:color="auto"/>
            <w:right w:val="none" w:sz="0" w:space="0" w:color="auto"/>
          </w:divBdr>
        </w:div>
        <w:div w:id="447624122">
          <w:marLeft w:val="0"/>
          <w:marRight w:val="0"/>
          <w:marTop w:val="0"/>
          <w:marBottom w:val="0"/>
          <w:divBdr>
            <w:top w:val="none" w:sz="0" w:space="0" w:color="auto"/>
            <w:left w:val="none" w:sz="0" w:space="0" w:color="auto"/>
            <w:bottom w:val="none" w:sz="0" w:space="0" w:color="auto"/>
            <w:right w:val="none" w:sz="0" w:space="0" w:color="auto"/>
          </w:divBdr>
        </w:div>
        <w:div w:id="458456511">
          <w:marLeft w:val="0"/>
          <w:marRight w:val="0"/>
          <w:marTop w:val="0"/>
          <w:marBottom w:val="0"/>
          <w:divBdr>
            <w:top w:val="none" w:sz="0" w:space="0" w:color="auto"/>
            <w:left w:val="none" w:sz="0" w:space="0" w:color="auto"/>
            <w:bottom w:val="none" w:sz="0" w:space="0" w:color="auto"/>
            <w:right w:val="none" w:sz="0" w:space="0" w:color="auto"/>
          </w:divBdr>
        </w:div>
        <w:div w:id="591086244">
          <w:marLeft w:val="0"/>
          <w:marRight w:val="0"/>
          <w:marTop w:val="0"/>
          <w:marBottom w:val="0"/>
          <w:divBdr>
            <w:top w:val="none" w:sz="0" w:space="0" w:color="auto"/>
            <w:left w:val="none" w:sz="0" w:space="0" w:color="auto"/>
            <w:bottom w:val="none" w:sz="0" w:space="0" w:color="auto"/>
            <w:right w:val="none" w:sz="0" w:space="0" w:color="auto"/>
          </w:divBdr>
        </w:div>
        <w:div w:id="596983581">
          <w:marLeft w:val="0"/>
          <w:marRight w:val="0"/>
          <w:marTop w:val="0"/>
          <w:marBottom w:val="0"/>
          <w:divBdr>
            <w:top w:val="none" w:sz="0" w:space="0" w:color="auto"/>
            <w:left w:val="none" w:sz="0" w:space="0" w:color="auto"/>
            <w:bottom w:val="none" w:sz="0" w:space="0" w:color="auto"/>
            <w:right w:val="none" w:sz="0" w:space="0" w:color="auto"/>
          </w:divBdr>
        </w:div>
        <w:div w:id="610091342">
          <w:marLeft w:val="0"/>
          <w:marRight w:val="0"/>
          <w:marTop w:val="0"/>
          <w:marBottom w:val="0"/>
          <w:divBdr>
            <w:top w:val="none" w:sz="0" w:space="0" w:color="auto"/>
            <w:left w:val="none" w:sz="0" w:space="0" w:color="auto"/>
            <w:bottom w:val="none" w:sz="0" w:space="0" w:color="auto"/>
            <w:right w:val="none" w:sz="0" w:space="0" w:color="auto"/>
          </w:divBdr>
        </w:div>
        <w:div w:id="649942810">
          <w:marLeft w:val="0"/>
          <w:marRight w:val="0"/>
          <w:marTop w:val="0"/>
          <w:marBottom w:val="0"/>
          <w:divBdr>
            <w:top w:val="none" w:sz="0" w:space="0" w:color="auto"/>
            <w:left w:val="none" w:sz="0" w:space="0" w:color="auto"/>
            <w:bottom w:val="none" w:sz="0" w:space="0" w:color="auto"/>
            <w:right w:val="none" w:sz="0" w:space="0" w:color="auto"/>
          </w:divBdr>
        </w:div>
        <w:div w:id="714625761">
          <w:marLeft w:val="0"/>
          <w:marRight w:val="0"/>
          <w:marTop w:val="0"/>
          <w:marBottom w:val="0"/>
          <w:divBdr>
            <w:top w:val="none" w:sz="0" w:space="0" w:color="auto"/>
            <w:left w:val="none" w:sz="0" w:space="0" w:color="auto"/>
            <w:bottom w:val="none" w:sz="0" w:space="0" w:color="auto"/>
            <w:right w:val="none" w:sz="0" w:space="0" w:color="auto"/>
          </w:divBdr>
        </w:div>
        <w:div w:id="796219772">
          <w:marLeft w:val="0"/>
          <w:marRight w:val="0"/>
          <w:marTop w:val="0"/>
          <w:marBottom w:val="0"/>
          <w:divBdr>
            <w:top w:val="none" w:sz="0" w:space="0" w:color="auto"/>
            <w:left w:val="none" w:sz="0" w:space="0" w:color="auto"/>
            <w:bottom w:val="none" w:sz="0" w:space="0" w:color="auto"/>
            <w:right w:val="none" w:sz="0" w:space="0" w:color="auto"/>
          </w:divBdr>
        </w:div>
        <w:div w:id="1214267828">
          <w:marLeft w:val="0"/>
          <w:marRight w:val="0"/>
          <w:marTop w:val="0"/>
          <w:marBottom w:val="0"/>
          <w:divBdr>
            <w:top w:val="none" w:sz="0" w:space="0" w:color="auto"/>
            <w:left w:val="none" w:sz="0" w:space="0" w:color="auto"/>
            <w:bottom w:val="none" w:sz="0" w:space="0" w:color="auto"/>
            <w:right w:val="none" w:sz="0" w:space="0" w:color="auto"/>
          </w:divBdr>
        </w:div>
        <w:div w:id="1474176950">
          <w:marLeft w:val="0"/>
          <w:marRight w:val="0"/>
          <w:marTop w:val="0"/>
          <w:marBottom w:val="0"/>
          <w:divBdr>
            <w:top w:val="none" w:sz="0" w:space="0" w:color="auto"/>
            <w:left w:val="none" w:sz="0" w:space="0" w:color="auto"/>
            <w:bottom w:val="none" w:sz="0" w:space="0" w:color="auto"/>
            <w:right w:val="none" w:sz="0" w:space="0" w:color="auto"/>
          </w:divBdr>
        </w:div>
        <w:div w:id="1995645829">
          <w:marLeft w:val="0"/>
          <w:marRight w:val="0"/>
          <w:marTop w:val="0"/>
          <w:marBottom w:val="0"/>
          <w:divBdr>
            <w:top w:val="none" w:sz="0" w:space="0" w:color="auto"/>
            <w:left w:val="none" w:sz="0" w:space="0" w:color="auto"/>
            <w:bottom w:val="none" w:sz="0" w:space="0" w:color="auto"/>
            <w:right w:val="none" w:sz="0" w:space="0" w:color="auto"/>
          </w:divBdr>
        </w:div>
        <w:div w:id="2004508413">
          <w:marLeft w:val="0"/>
          <w:marRight w:val="0"/>
          <w:marTop w:val="0"/>
          <w:marBottom w:val="0"/>
          <w:divBdr>
            <w:top w:val="none" w:sz="0" w:space="0" w:color="auto"/>
            <w:left w:val="none" w:sz="0" w:space="0" w:color="auto"/>
            <w:bottom w:val="none" w:sz="0" w:space="0" w:color="auto"/>
            <w:right w:val="none" w:sz="0" w:space="0" w:color="auto"/>
          </w:divBdr>
        </w:div>
      </w:divsChild>
    </w:div>
    <w:div w:id="890926582">
      <w:bodyDiv w:val="1"/>
      <w:marLeft w:val="0"/>
      <w:marRight w:val="0"/>
      <w:marTop w:val="0"/>
      <w:marBottom w:val="0"/>
      <w:divBdr>
        <w:top w:val="none" w:sz="0" w:space="0" w:color="auto"/>
        <w:left w:val="none" w:sz="0" w:space="0" w:color="auto"/>
        <w:bottom w:val="none" w:sz="0" w:space="0" w:color="auto"/>
        <w:right w:val="none" w:sz="0" w:space="0" w:color="auto"/>
      </w:divBdr>
    </w:div>
    <w:div w:id="892813731">
      <w:bodyDiv w:val="1"/>
      <w:marLeft w:val="0"/>
      <w:marRight w:val="0"/>
      <w:marTop w:val="0"/>
      <w:marBottom w:val="0"/>
      <w:divBdr>
        <w:top w:val="none" w:sz="0" w:space="0" w:color="auto"/>
        <w:left w:val="none" w:sz="0" w:space="0" w:color="auto"/>
        <w:bottom w:val="none" w:sz="0" w:space="0" w:color="auto"/>
        <w:right w:val="none" w:sz="0" w:space="0" w:color="auto"/>
      </w:divBdr>
    </w:div>
    <w:div w:id="895775986">
      <w:bodyDiv w:val="1"/>
      <w:marLeft w:val="0"/>
      <w:marRight w:val="0"/>
      <w:marTop w:val="0"/>
      <w:marBottom w:val="0"/>
      <w:divBdr>
        <w:top w:val="none" w:sz="0" w:space="0" w:color="auto"/>
        <w:left w:val="none" w:sz="0" w:space="0" w:color="auto"/>
        <w:bottom w:val="none" w:sz="0" w:space="0" w:color="auto"/>
        <w:right w:val="none" w:sz="0" w:space="0" w:color="auto"/>
      </w:divBdr>
    </w:div>
    <w:div w:id="896472618">
      <w:bodyDiv w:val="1"/>
      <w:marLeft w:val="0"/>
      <w:marRight w:val="0"/>
      <w:marTop w:val="0"/>
      <w:marBottom w:val="0"/>
      <w:divBdr>
        <w:top w:val="none" w:sz="0" w:space="0" w:color="auto"/>
        <w:left w:val="none" w:sz="0" w:space="0" w:color="auto"/>
        <w:bottom w:val="none" w:sz="0" w:space="0" w:color="auto"/>
        <w:right w:val="none" w:sz="0" w:space="0" w:color="auto"/>
      </w:divBdr>
    </w:div>
    <w:div w:id="902644832">
      <w:bodyDiv w:val="1"/>
      <w:marLeft w:val="0"/>
      <w:marRight w:val="0"/>
      <w:marTop w:val="0"/>
      <w:marBottom w:val="0"/>
      <w:divBdr>
        <w:top w:val="none" w:sz="0" w:space="0" w:color="auto"/>
        <w:left w:val="none" w:sz="0" w:space="0" w:color="auto"/>
        <w:bottom w:val="none" w:sz="0" w:space="0" w:color="auto"/>
        <w:right w:val="none" w:sz="0" w:space="0" w:color="auto"/>
      </w:divBdr>
    </w:div>
    <w:div w:id="904728106">
      <w:bodyDiv w:val="1"/>
      <w:marLeft w:val="0"/>
      <w:marRight w:val="0"/>
      <w:marTop w:val="0"/>
      <w:marBottom w:val="0"/>
      <w:divBdr>
        <w:top w:val="none" w:sz="0" w:space="0" w:color="auto"/>
        <w:left w:val="none" w:sz="0" w:space="0" w:color="auto"/>
        <w:bottom w:val="none" w:sz="0" w:space="0" w:color="auto"/>
        <w:right w:val="none" w:sz="0" w:space="0" w:color="auto"/>
      </w:divBdr>
    </w:div>
    <w:div w:id="905913808">
      <w:bodyDiv w:val="1"/>
      <w:marLeft w:val="0"/>
      <w:marRight w:val="0"/>
      <w:marTop w:val="0"/>
      <w:marBottom w:val="0"/>
      <w:divBdr>
        <w:top w:val="none" w:sz="0" w:space="0" w:color="auto"/>
        <w:left w:val="none" w:sz="0" w:space="0" w:color="auto"/>
        <w:bottom w:val="none" w:sz="0" w:space="0" w:color="auto"/>
        <w:right w:val="none" w:sz="0" w:space="0" w:color="auto"/>
      </w:divBdr>
      <w:divsChild>
        <w:div w:id="961618184">
          <w:marLeft w:val="0"/>
          <w:marRight w:val="0"/>
          <w:marTop w:val="0"/>
          <w:marBottom w:val="0"/>
          <w:divBdr>
            <w:top w:val="none" w:sz="0" w:space="0" w:color="auto"/>
            <w:left w:val="none" w:sz="0" w:space="0" w:color="auto"/>
            <w:bottom w:val="none" w:sz="0" w:space="0" w:color="auto"/>
            <w:right w:val="none" w:sz="0" w:space="0" w:color="auto"/>
          </w:divBdr>
        </w:div>
        <w:div w:id="1087532855">
          <w:marLeft w:val="0"/>
          <w:marRight w:val="0"/>
          <w:marTop w:val="0"/>
          <w:marBottom w:val="0"/>
          <w:divBdr>
            <w:top w:val="none" w:sz="0" w:space="0" w:color="auto"/>
            <w:left w:val="none" w:sz="0" w:space="0" w:color="auto"/>
            <w:bottom w:val="none" w:sz="0" w:space="0" w:color="auto"/>
            <w:right w:val="none" w:sz="0" w:space="0" w:color="auto"/>
          </w:divBdr>
        </w:div>
      </w:divsChild>
    </w:div>
    <w:div w:id="906303544">
      <w:bodyDiv w:val="1"/>
      <w:marLeft w:val="0"/>
      <w:marRight w:val="0"/>
      <w:marTop w:val="0"/>
      <w:marBottom w:val="0"/>
      <w:divBdr>
        <w:top w:val="none" w:sz="0" w:space="0" w:color="auto"/>
        <w:left w:val="none" w:sz="0" w:space="0" w:color="auto"/>
        <w:bottom w:val="none" w:sz="0" w:space="0" w:color="auto"/>
        <w:right w:val="none" w:sz="0" w:space="0" w:color="auto"/>
      </w:divBdr>
    </w:div>
    <w:div w:id="906957927">
      <w:bodyDiv w:val="1"/>
      <w:marLeft w:val="0"/>
      <w:marRight w:val="0"/>
      <w:marTop w:val="0"/>
      <w:marBottom w:val="0"/>
      <w:divBdr>
        <w:top w:val="none" w:sz="0" w:space="0" w:color="auto"/>
        <w:left w:val="none" w:sz="0" w:space="0" w:color="auto"/>
        <w:bottom w:val="none" w:sz="0" w:space="0" w:color="auto"/>
        <w:right w:val="none" w:sz="0" w:space="0" w:color="auto"/>
      </w:divBdr>
    </w:div>
    <w:div w:id="909117831">
      <w:bodyDiv w:val="1"/>
      <w:marLeft w:val="0"/>
      <w:marRight w:val="0"/>
      <w:marTop w:val="0"/>
      <w:marBottom w:val="0"/>
      <w:divBdr>
        <w:top w:val="none" w:sz="0" w:space="0" w:color="auto"/>
        <w:left w:val="none" w:sz="0" w:space="0" w:color="auto"/>
        <w:bottom w:val="none" w:sz="0" w:space="0" w:color="auto"/>
        <w:right w:val="none" w:sz="0" w:space="0" w:color="auto"/>
      </w:divBdr>
    </w:div>
    <w:div w:id="913321768">
      <w:bodyDiv w:val="1"/>
      <w:marLeft w:val="0"/>
      <w:marRight w:val="0"/>
      <w:marTop w:val="0"/>
      <w:marBottom w:val="0"/>
      <w:divBdr>
        <w:top w:val="none" w:sz="0" w:space="0" w:color="auto"/>
        <w:left w:val="none" w:sz="0" w:space="0" w:color="auto"/>
        <w:bottom w:val="none" w:sz="0" w:space="0" w:color="auto"/>
        <w:right w:val="none" w:sz="0" w:space="0" w:color="auto"/>
      </w:divBdr>
    </w:div>
    <w:div w:id="914169806">
      <w:bodyDiv w:val="1"/>
      <w:marLeft w:val="0"/>
      <w:marRight w:val="0"/>
      <w:marTop w:val="0"/>
      <w:marBottom w:val="0"/>
      <w:divBdr>
        <w:top w:val="none" w:sz="0" w:space="0" w:color="auto"/>
        <w:left w:val="none" w:sz="0" w:space="0" w:color="auto"/>
        <w:bottom w:val="none" w:sz="0" w:space="0" w:color="auto"/>
        <w:right w:val="none" w:sz="0" w:space="0" w:color="auto"/>
      </w:divBdr>
    </w:div>
    <w:div w:id="915045429">
      <w:bodyDiv w:val="1"/>
      <w:marLeft w:val="0"/>
      <w:marRight w:val="0"/>
      <w:marTop w:val="0"/>
      <w:marBottom w:val="0"/>
      <w:divBdr>
        <w:top w:val="none" w:sz="0" w:space="0" w:color="auto"/>
        <w:left w:val="none" w:sz="0" w:space="0" w:color="auto"/>
        <w:bottom w:val="none" w:sz="0" w:space="0" w:color="auto"/>
        <w:right w:val="none" w:sz="0" w:space="0" w:color="auto"/>
      </w:divBdr>
    </w:div>
    <w:div w:id="915943906">
      <w:bodyDiv w:val="1"/>
      <w:marLeft w:val="0"/>
      <w:marRight w:val="0"/>
      <w:marTop w:val="0"/>
      <w:marBottom w:val="0"/>
      <w:divBdr>
        <w:top w:val="none" w:sz="0" w:space="0" w:color="auto"/>
        <w:left w:val="none" w:sz="0" w:space="0" w:color="auto"/>
        <w:bottom w:val="none" w:sz="0" w:space="0" w:color="auto"/>
        <w:right w:val="none" w:sz="0" w:space="0" w:color="auto"/>
      </w:divBdr>
    </w:div>
    <w:div w:id="917178261">
      <w:bodyDiv w:val="1"/>
      <w:marLeft w:val="0"/>
      <w:marRight w:val="0"/>
      <w:marTop w:val="0"/>
      <w:marBottom w:val="0"/>
      <w:divBdr>
        <w:top w:val="none" w:sz="0" w:space="0" w:color="auto"/>
        <w:left w:val="none" w:sz="0" w:space="0" w:color="auto"/>
        <w:bottom w:val="none" w:sz="0" w:space="0" w:color="auto"/>
        <w:right w:val="none" w:sz="0" w:space="0" w:color="auto"/>
      </w:divBdr>
    </w:div>
    <w:div w:id="925109192">
      <w:bodyDiv w:val="1"/>
      <w:marLeft w:val="0"/>
      <w:marRight w:val="0"/>
      <w:marTop w:val="0"/>
      <w:marBottom w:val="0"/>
      <w:divBdr>
        <w:top w:val="none" w:sz="0" w:space="0" w:color="auto"/>
        <w:left w:val="none" w:sz="0" w:space="0" w:color="auto"/>
        <w:bottom w:val="none" w:sz="0" w:space="0" w:color="auto"/>
        <w:right w:val="none" w:sz="0" w:space="0" w:color="auto"/>
      </w:divBdr>
    </w:div>
    <w:div w:id="926380220">
      <w:bodyDiv w:val="1"/>
      <w:marLeft w:val="0"/>
      <w:marRight w:val="0"/>
      <w:marTop w:val="0"/>
      <w:marBottom w:val="0"/>
      <w:divBdr>
        <w:top w:val="none" w:sz="0" w:space="0" w:color="auto"/>
        <w:left w:val="none" w:sz="0" w:space="0" w:color="auto"/>
        <w:bottom w:val="none" w:sz="0" w:space="0" w:color="auto"/>
        <w:right w:val="none" w:sz="0" w:space="0" w:color="auto"/>
      </w:divBdr>
    </w:div>
    <w:div w:id="926503875">
      <w:bodyDiv w:val="1"/>
      <w:marLeft w:val="0"/>
      <w:marRight w:val="0"/>
      <w:marTop w:val="0"/>
      <w:marBottom w:val="0"/>
      <w:divBdr>
        <w:top w:val="none" w:sz="0" w:space="0" w:color="auto"/>
        <w:left w:val="none" w:sz="0" w:space="0" w:color="auto"/>
        <w:bottom w:val="none" w:sz="0" w:space="0" w:color="auto"/>
        <w:right w:val="none" w:sz="0" w:space="0" w:color="auto"/>
      </w:divBdr>
    </w:div>
    <w:div w:id="930313598">
      <w:bodyDiv w:val="1"/>
      <w:marLeft w:val="0"/>
      <w:marRight w:val="0"/>
      <w:marTop w:val="0"/>
      <w:marBottom w:val="0"/>
      <w:divBdr>
        <w:top w:val="none" w:sz="0" w:space="0" w:color="auto"/>
        <w:left w:val="none" w:sz="0" w:space="0" w:color="auto"/>
        <w:bottom w:val="none" w:sz="0" w:space="0" w:color="auto"/>
        <w:right w:val="none" w:sz="0" w:space="0" w:color="auto"/>
      </w:divBdr>
    </w:div>
    <w:div w:id="930896507">
      <w:bodyDiv w:val="1"/>
      <w:marLeft w:val="0"/>
      <w:marRight w:val="0"/>
      <w:marTop w:val="0"/>
      <w:marBottom w:val="0"/>
      <w:divBdr>
        <w:top w:val="none" w:sz="0" w:space="0" w:color="auto"/>
        <w:left w:val="none" w:sz="0" w:space="0" w:color="auto"/>
        <w:bottom w:val="none" w:sz="0" w:space="0" w:color="auto"/>
        <w:right w:val="none" w:sz="0" w:space="0" w:color="auto"/>
      </w:divBdr>
    </w:div>
    <w:div w:id="932857776">
      <w:bodyDiv w:val="1"/>
      <w:marLeft w:val="0"/>
      <w:marRight w:val="0"/>
      <w:marTop w:val="0"/>
      <w:marBottom w:val="0"/>
      <w:divBdr>
        <w:top w:val="none" w:sz="0" w:space="0" w:color="auto"/>
        <w:left w:val="none" w:sz="0" w:space="0" w:color="auto"/>
        <w:bottom w:val="none" w:sz="0" w:space="0" w:color="auto"/>
        <w:right w:val="none" w:sz="0" w:space="0" w:color="auto"/>
      </w:divBdr>
    </w:div>
    <w:div w:id="934171793">
      <w:bodyDiv w:val="1"/>
      <w:marLeft w:val="0"/>
      <w:marRight w:val="0"/>
      <w:marTop w:val="0"/>
      <w:marBottom w:val="0"/>
      <w:divBdr>
        <w:top w:val="none" w:sz="0" w:space="0" w:color="auto"/>
        <w:left w:val="none" w:sz="0" w:space="0" w:color="auto"/>
        <w:bottom w:val="none" w:sz="0" w:space="0" w:color="auto"/>
        <w:right w:val="none" w:sz="0" w:space="0" w:color="auto"/>
      </w:divBdr>
    </w:div>
    <w:div w:id="935213658">
      <w:bodyDiv w:val="1"/>
      <w:marLeft w:val="0"/>
      <w:marRight w:val="0"/>
      <w:marTop w:val="0"/>
      <w:marBottom w:val="0"/>
      <w:divBdr>
        <w:top w:val="none" w:sz="0" w:space="0" w:color="auto"/>
        <w:left w:val="none" w:sz="0" w:space="0" w:color="auto"/>
        <w:bottom w:val="none" w:sz="0" w:space="0" w:color="auto"/>
        <w:right w:val="none" w:sz="0" w:space="0" w:color="auto"/>
      </w:divBdr>
    </w:div>
    <w:div w:id="935986808">
      <w:bodyDiv w:val="1"/>
      <w:marLeft w:val="0"/>
      <w:marRight w:val="0"/>
      <w:marTop w:val="0"/>
      <w:marBottom w:val="0"/>
      <w:divBdr>
        <w:top w:val="none" w:sz="0" w:space="0" w:color="auto"/>
        <w:left w:val="none" w:sz="0" w:space="0" w:color="auto"/>
        <w:bottom w:val="none" w:sz="0" w:space="0" w:color="auto"/>
        <w:right w:val="none" w:sz="0" w:space="0" w:color="auto"/>
      </w:divBdr>
    </w:div>
    <w:div w:id="938102445">
      <w:bodyDiv w:val="1"/>
      <w:marLeft w:val="0"/>
      <w:marRight w:val="0"/>
      <w:marTop w:val="0"/>
      <w:marBottom w:val="0"/>
      <w:divBdr>
        <w:top w:val="none" w:sz="0" w:space="0" w:color="auto"/>
        <w:left w:val="none" w:sz="0" w:space="0" w:color="auto"/>
        <w:bottom w:val="none" w:sz="0" w:space="0" w:color="auto"/>
        <w:right w:val="none" w:sz="0" w:space="0" w:color="auto"/>
      </w:divBdr>
    </w:div>
    <w:div w:id="939490523">
      <w:bodyDiv w:val="1"/>
      <w:marLeft w:val="0"/>
      <w:marRight w:val="0"/>
      <w:marTop w:val="0"/>
      <w:marBottom w:val="0"/>
      <w:divBdr>
        <w:top w:val="none" w:sz="0" w:space="0" w:color="auto"/>
        <w:left w:val="none" w:sz="0" w:space="0" w:color="auto"/>
        <w:bottom w:val="none" w:sz="0" w:space="0" w:color="auto"/>
        <w:right w:val="none" w:sz="0" w:space="0" w:color="auto"/>
      </w:divBdr>
    </w:div>
    <w:div w:id="943197587">
      <w:bodyDiv w:val="1"/>
      <w:marLeft w:val="0"/>
      <w:marRight w:val="0"/>
      <w:marTop w:val="0"/>
      <w:marBottom w:val="0"/>
      <w:divBdr>
        <w:top w:val="none" w:sz="0" w:space="0" w:color="auto"/>
        <w:left w:val="none" w:sz="0" w:space="0" w:color="auto"/>
        <w:bottom w:val="none" w:sz="0" w:space="0" w:color="auto"/>
        <w:right w:val="none" w:sz="0" w:space="0" w:color="auto"/>
      </w:divBdr>
    </w:div>
    <w:div w:id="945506508">
      <w:bodyDiv w:val="1"/>
      <w:marLeft w:val="0"/>
      <w:marRight w:val="0"/>
      <w:marTop w:val="0"/>
      <w:marBottom w:val="0"/>
      <w:divBdr>
        <w:top w:val="none" w:sz="0" w:space="0" w:color="auto"/>
        <w:left w:val="none" w:sz="0" w:space="0" w:color="auto"/>
        <w:bottom w:val="none" w:sz="0" w:space="0" w:color="auto"/>
        <w:right w:val="none" w:sz="0" w:space="0" w:color="auto"/>
      </w:divBdr>
    </w:div>
    <w:div w:id="946035782">
      <w:bodyDiv w:val="1"/>
      <w:marLeft w:val="0"/>
      <w:marRight w:val="0"/>
      <w:marTop w:val="0"/>
      <w:marBottom w:val="0"/>
      <w:divBdr>
        <w:top w:val="none" w:sz="0" w:space="0" w:color="auto"/>
        <w:left w:val="none" w:sz="0" w:space="0" w:color="auto"/>
        <w:bottom w:val="none" w:sz="0" w:space="0" w:color="auto"/>
        <w:right w:val="none" w:sz="0" w:space="0" w:color="auto"/>
      </w:divBdr>
    </w:div>
    <w:div w:id="951013165">
      <w:bodyDiv w:val="1"/>
      <w:marLeft w:val="0"/>
      <w:marRight w:val="0"/>
      <w:marTop w:val="0"/>
      <w:marBottom w:val="0"/>
      <w:divBdr>
        <w:top w:val="none" w:sz="0" w:space="0" w:color="auto"/>
        <w:left w:val="none" w:sz="0" w:space="0" w:color="auto"/>
        <w:bottom w:val="none" w:sz="0" w:space="0" w:color="auto"/>
        <w:right w:val="none" w:sz="0" w:space="0" w:color="auto"/>
      </w:divBdr>
    </w:div>
    <w:div w:id="958878235">
      <w:bodyDiv w:val="1"/>
      <w:marLeft w:val="0"/>
      <w:marRight w:val="0"/>
      <w:marTop w:val="0"/>
      <w:marBottom w:val="0"/>
      <w:divBdr>
        <w:top w:val="none" w:sz="0" w:space="0" w:color="auto"/>
        <w:left w:val="none" w:sz="0" w:space="0" w:color="auto"/>
        <w:bottom w:val="none" w:sz="0" w:space="0" w:color="auto"/>
        <w:right w:val="none" w:sz="0" w:space="0" w:color="auto"/>
      </w:divBdr>
    </w:div>
    <w:div w:id="969743699">
      <w:bodyDiv w:val="1"/>
      <w:marLeft w:val="0"/>
      <w:marRight w:val="0"/>
      <w:marTop w:val="0"/>
      <w:marBottom w:val="0"/>
      <w:divBdr>
        <w:top w:val="none" w:sz="0" w:space="0" w:color="auto"/>
        <w:left w:val="none" w:sz="0" w:space="0" w:color="auto"/>
        <w:bottom w:val="none" w:sz="0" w:space="0" w:color="auto"/>
        <w:right w:val="none" w:sz="0" w:space="0" w:color="auto"/>
      </w:divBdr>
    </w:div>
    <w:div w:id="976421566">
      <w:bodyDiv w:val="1"/>
      <w:marLeft w:val="0"/>
      <w:marRight w:val="0"/>
      <w:marTop w:val="0"/>
      <w:marBottom w:val="0"/>
      <w:divBdr>
        <w:top w:val="none" w:sz="0" w:space="0" w:color="auto"/>
        <w:left w:val="none" w:sz="0" w:space="0" w:color="auto"/>
        <w:bottom w:val="none" w:sz="0" w:space="0" w:color="auto"/>
        <w:right w:val="none" w:sz="0" w:space="0" w:color="auto"/>
      </w:divBdr>
    </w:div>
    <w:div w:id="978611195">
      <w:bodyDiv w:val="1"/>
      <w:marLeft w:val="0"/>
      <w:marRight w:val="0"/>
      <w:marTop w:val="0"/>
      <w:marBottom w:val="0"/>
      <w:divBdr>
        <w:top w:val="none" w:sz="0" w:space="0" w:color="auto"/>
        <w:left w:val="none" w:sz="0" w:space="0" w:color="auto"/>
        <w:bottom w:val="none" w:sz="0" w:space="0" w:color="auto"/>
        <w:right w:val="none" w:sz="0" w:space="0" w:color="auto"/>
      </w:divBdr>
    </w:div>
    <w:div w:id="978849936">
      <w:bodyDiv w:val="1"/>
      <w:marLeft w:val="0"/>
      <w:marRight w:val="0"/>
      <w:marTop w:val="0"/>
      <w:marBottom w:val="0"/>
      <w:divBdr>
        <w:top w:val="none" w:sz="0" w:space="0" w:color="auto"/>
        <w:left w:val="none" w:sz="0" w:space="0" w:color="auto"/>
        <w:bottom w:val="none" w:sz="0" w:space="0" w:color="auto"/>
        <w:right w:val="none" w:sz="0" w:space="0" w:color="auto"/>
      </w:divBdr>
    </w:div>
    <w:div w:id="985596607">
      <w:bodyDiv w:val="1"/>
      <w:marLeft w:val="0"/>
      <w:marRight w:val="0"/>
      <w:marTop w:val="0"/>
      <w:marBottom w:val="0"/>
      <w:divBdr>
        <w:top w:val="none" w:sz="0" w:space="0" w:color="auto"/>
        <w:left w:val="none" w:sz="0" w:space="0" w:color="auto"/>
        <w:bottom w:val="none" w:sz="0" w:space="0" w:color="auto"/>
        <w:right w:val="none" w:sz="0" w:space="0" w:color="auto"/>
      </w:divBdr>
    </w:div>
    <w:div w:id="987395385">
      <w:bodyDiv w:val="1"/>
      <w:marLeft w:val="0"/>
      <w:marRight w:val="0"/>
      <w:marTop w:val="0"/>
      <w:marBottom w:val="0"/>
      <w:divBdr>
        <w:top w:val="none" w:sz="0" w:space="0" w:color="auto"/>
        <w:left w:val="none" w:sz="0" w:space="0" w:color="auto"/>
        <w:bottom w:val="none" w:sz="0" w:space="0" w:color="auto"/>
        <w:right w:val="none" w:sz="0" w:space="0" w:color="auto"/>
      </w:divBdr>
    </w:div>
    <w:div w:id="996222781">
      <w:bodyDiv w:val="1"/>
      <w:marLeft w:val="0"/>
      <w:marRight w:val="0"/>
      <w:marTop w:val="0"/>
      <w:marBottom w:val="0"/>
      <w:divBdr>
        <w:top w:val="none" w:sz="0" w:space="0" w:color="auto"/>
        <w:left w:val="none" w:sz="0" w:space="0" w:color="auto"/>
        <w:bottom w:val="none" w:sz="0" w:space="0" w:color="auto"/>
        <w:right w:val="none" w:sz="0" w:space="0" w:color="auto"/>
      </w:divBdr>
    </w:div>
    <w:div w:id="996229824">
      <w:bodyDiv w:val="1"/>
      <w:marLeft w:val="0"/>
      <w:marRight w:val="0"/>
      <w:marTop w:val="0"/>
      <w:marBottom w:val="0"/>
      <w:divBdr>
        <w:top w:val="none" w:sz="0" w:space="0" w:color="auto"/>
        <w:left w:val="none" w:sz="0" w:space="0" w:color="auto"/>
        <w:bottom w:val="none" w:sz="0" w:space="0" w:color="auto"/>
        <w:right w:val="none" w:sz="0" w:space="0" w:color="auto"/>
      </w:divBdr>
    </w:div>
    <w:div w:id="999767943">
      <w:bodyDiv w:val="1"/>
      <w:marLeft w:val="0"/>
      <w:marRight w:val="0"/>
      <w:marTop w:val="0"/>
      <w:marBottom w:val="0"/>
      <w:divBdr>
        <w:top w:val="none" w:sz="0" w:space="0" w:color="auto"/>
        <w:left w:val="none" w:sz="0" w:space="0" w:color="auto"/>
        <w:bottom w:val="none" w:sz="0" w:space="0" w:color="auto"/>
        <w:right w:val="none" w:sz="0" w:space="0" w:color="auto"/>
      </w:divBdr>
    </w:div>
    <w:div w:id="1000086862">
      <w:bodyDiv w:val="1"/>
      <w:marLeft w:val="0"/>
      <w:marRight w:val="0"/>
      <w:marTop w:val="0"/>
      <w:marBottom w:val="0"/>
      <w:divBdr>
        <w:top w:val="none" w:sz="0" w:space="0" w:color="auto"/>
        <w:left w:val="none" w:sz="0" w:space="0" w:color="auto"/>
        <w:bottom w:val="none" w:sz="0" w:space="0" w:color="auto"/>
        <w:right w:val="none" w:sz="0" w:space="0" w:color="auto"/>
      </w:divBdr>
    </w:div>
    <w:div w:id="1000304921">
      <w:bodyDiv w:val="1"/>
      <w:marLeft w:val="0"/>
      <w:marRight w:val="0"/>
      <w:marTop w:val="0"/>
      <w:marBottom w:val="0"/>
      <w:divBdr>
        <w:top w:val="none" w:sz="0" w:space="0" w:color="auto"/>
        <w:left w:val="none" w:sz="0" w:space="0" w:color="auto"/>
        <w:bottom w:val="none" w:sz="0" w:space="0" w:color="auto"/>
        <w:right w:val="none" w:sz="0" w:space="0" w:color="auto"/>
      </w:divBdr>
    </w:div>
    <w:div w:id="1008679905">
      <w:bodyDiv w:val="1"/>
      <w:marLeft w:val="0"/>
      <w:marRight w:val="0"/>
      <w:marTop w:val="0"/>
      <w:marBottom w:val="0"/>
      <w:divBdr>
        <w:top w:val="none" w:sz="0" w:space="0" w:color="auto"/>
        <w:left w:val="none" w:sz="0" w:space="0" w:color="auto"/>
        <w:bottom w:val="none" w:sz="0" w:space="0" w:color="auto"/>
        <w:right w:val="none" w:sz="0" w:space="0" w:color="auto"/>
      </w:divBdr>
      <w:divsChild>
        <w:div w:id="490566692">
          <w:marLeft w:val="0"/>
          <w:marRight w:val="0"/>
          <w:marTop w:val="0"/>
          <w:marBottom w:val="0"/>
          <w:divBdr>
            <w:top w:val="none" w:sz="0" w:space="0" w:color="auto"/>
            <w:left w:val="none" w:sz="0" w:space="0" w:color="auto"/>
            <w:bottom w:val="none" w:sz="0" w:space="0" w:color="auto"/>
            <w:right w:val="none" w:sz="0" w:space="0" w:color="auto"/>
          </w:divBdr>
        </w:div>
        <w:div w:id="523445495">
          <w:marLeft w:val="0"/>
          <w:marRight w:val="0"/>
          <w:marTop w:val="0"/>
          <w:marBottom w:val="0"/>
          <w:divBdr>
            <w:top w:val="none" w:sz="0" w:space="0" w:color="auto"/>
            <w:left w:val="none" w:sz="0" w:space="0" w:color="auto"/>
            <w:bottom w:val="none" w:sz="0" w:space="0" w:color="auto"/>
            <w:right w:val="none" w:sz="0" w:space="0" w:color="auto"/>
          </w:divBdr>
        </w:div>
      </w:divsChild>
    </w:div>
    <w:div w:id="1010523213">
      <w:bodyDiv w:val="1"/>
      <w:marLeft w:val="0"/>
      <w:marRight w:val="0"/>
      <w:marTop w:val="0"/>
      <w:marBottom w:val="0"/>
      <w:divBdr>
        <w:top w:val="none" w:sz="0" w:space="0" w:color="auto"/>
        <w:left w:val="none" w:sz="0" w:space="0" w:color="auto"/>
        <w:bottom w:val="none" w:sz="0" w:space="0" w:color="auto"/>
        <w:right w:val="none" w:sz="0" w:space="0" w:color="auto"/>
      </w:divBdr>
    </w:div>
    <w:div w:id="1011882278">
      <w:bodyDiv w:val="1"/>
      <w:marLeft w:val="0"/>
      <w:marRight w:val="0"/>
      <w:marTop w:val="0"/>
      <w:marBottom w:val="0"/>
      <w:divBdr>
        <w:top w:val="none" w:sz="0" w:space="0" w:color="auto"/>
        <w:left w:val="none" w:sz="0" w:space="0" w:color="auto"/>
        <w:bottom w:val="none" w:sz="0" w:space="0" w:color="auto"/>
        <w:right w:val="none" w:sz="0" w:space="0" w:color="auto"/>
      </w:divBdr>
    </w:div>
    <w:div w:id="1015231435">
      <w:bodyDiv w:val="1"/>
      <w:marLeft w:val="0"/>
      <w:marRight w:val="0"/>
      <w:marTop w:val="0"/>
      <w:marBottom w:val="0"/>
      <w:divBdr>
        <w:top w:val="none" w:sz="0" w:space="0" w:color="auto"/>
        <w:left w:val="none" w:sz="0" w:space="0" w:color="auto"/>
        <w:bottom w:val="none" w:sz="0" w:space="0" w:color="auto"/>
        <w:right w:val="none" w:sz="0" w:space="0" w:color="auto"/>
      </w:divBdr>
    </w:div>
    <w:div w:id="1018460438">
      <w:bodyDiv w:val="1"/>
      <w:marLeft w:val="0"/>
      <w:marRight w:val="0"/>
      <w:marTop w:val="0"/>
      <w:marBottom w:val="0"/>
      <w:divBdr>
        <w:top w:val="none" w:sz="0" w:space="0" w:color="auto"/>
        <w:left w:val="none" w:sz="0" w:space="0" w:color="auto"/>
        <w:bottom w:val="none" w:sz="0" w:space="0" w:color="auto"/>
        <w:right w:val="none" w:sz="0" w:space="0" w:color="auto"/>
      </w:divBdr>
    </w:div>
    <w:div w:id="1019697087">
      <w:bodyDiv w:val="1"/>
      <w:marLeft w:val="0"/>
      <w:marRight w:val="0"/>
      <w:marTop w:val="0"/>
      <w:marBottom w:val="0"/>
      <w:divBdr>
        <w:top w:val="none" w:sz="0" w:space="0" w:color="auto"/>
        <w:left w:val="none" w:sz="0" w:space="0" w:color="auto"/>
        <w:bottom w:val="none" w:sz="0" w:space="0" w:color="auto"/>
        <w:right w:val="none" w:sz="0" w:space="0" w:color="auto"/>
      </w:divBdr>
    </w:div>
    <w:div w:id="1021785370">
      <w:bodyDiv w:val="1"/>
      <w:marLeft w:val="0"/>
      <w:marRight w:val="0"/>
      <w:marTop w:val="0"/>
      <w:marBottom w:val="0"/>
      <w:divBdr>
        <w:top w:val="none" w:sz="0" w:space="0" w:color="auto"/>
        <w:left w:val="none" w:sz="0" w:space="0" w:color="auto"/>
        <w:bottom w:val="none" w:sz="0" w:space="0" w:color="auto"/>
        <w:right w:val="none" w:sz="0" w:space="0" w:color="auto"/>
      </w:divBdr>
    </w:div>
    <w:div w:id="1022247987">
      <w:bodyDiv w:val="1"/>
      <w:marLeft w:val="0"/>
      <w:marRight w:val="0"/>
      <w:marTop w:val="0"/>
      <w:marBottom w:val="0"/>
      <w:divBdr>
        <w:top w:val="none" w:sz="0" w:space="0" w:color="auto"/>
        <w:left w:val="none" w:sz="0" w:space="0" w:color="auto"/>
        <w:bottom w:val="none" w:sz="0" w:space="0" w:color="auto"/>
        <w:right w:val="none" w:sz="0" w:space="0" w:color="auto"/>
      </w:divBdr>
    </w:div>
    <w:div w:id="1023899260">
      <w:bodyDiv w:val="1"/>
      <w:marLeft w:val="0"/>
      <w:marRight w:val="0"/>
      <w:marTop w:val="0"/>
      <w:marBottom w:val="0"/>
      <w:divBdr>
        <w:top w:val="none" w:sz="0" w:space="0" w:color="auto"/>
        <w:left w:val="none" w:sz="0" w:space="0" w:color="auto"/>
        <w:bottom w:val="none" w:sz="0" w:space="0" w:color="auto"/>
        <w:right w:val="none" w:sz="0" w:space="0" w:color="auto"/>
      </w:divBdr>
    </w:div>
    <w:div w:id="1026953735">
      <w:bodyDiv w:val="1"/>
      <w:marLeft w:val="0"/>
      <w:marRight w:val="0"/>
      <w:marTop w:val="0"/>
      <w:marBottom w:val="0"/>
      <w:divBdr>
        <w:top w:val="none" w:sz="0" w:space="0" w:color="auto"/>
        <w:left w:val="none" w:sz="0" w:space="0" w:color="auto"/>
        <w:bottom w:val="none" w:sz="0" w:space="0" w:color="auto"/>
        <w:right w:val="none" w:sz="0" w:space="0" w:color="auto"/>
      </w:divBdr>
    </w:div>
    <w:div w:id="1028793427">
      <w:bodyDiv w:val="1"/>
      <w:marLeft w:val="0"/>
      <w:marRight w:val="0"/>
      <w:marTop w:val="0"/>
      <w:marBottom w:val="0"/>
      <w:divBdr>
        <w:top w:val="none" w:sz="0" w:space="0" w:color="auto"/>
        <w:left w:val="none" w:sz="0" w:space="0" w:color="auto"/>
        <w:bottom w:val="none" w:sz="0" w:space="0" w:color="auto"/>
        <w:right w:val="none" w:sz="0" w:space="0" w:color="auto"/>
      </w:divBdr>
    </w:div>
    <w:div w:id="1029837352">
      <w:bodyDiv w:val="1"/>
      <w:marLeft w:val="0"/>
      <w:marRight w:val="0"/>
      <w:marTop w:val="0"/>
      <w:marBottom w:val="0"/>
      <w:divBdr>
        <w:top w:val="none" w:sz="0" w:space="0" w:color="auto"/>
        <w:left w:val="none" w:sz="0" w:space="0" w:color="auto"/>
        <w:bottom w:val="none" w:sz="0" w:space="0" w:color="auto"/>
        <w:right w:val="none" w:sz="0" w:space="0" w:color="auto"/>
      </w:divBdr>
    </w:div>
    <w:div w:id="1036664407">
      <w:bodyDiv w:val="1"/>
      <w:marLeft w:val="0"/>
      <w:marRight w:val="0"/>
      <w:marTop w:val="0"/>
      <w:marBottom w:val="0"/>
      <w:divBdr>
        <w:top w:val="none" w:sz="0" w:space="0" w:color="auto"/>
        <w:left w:val="none" w:sz="0" w:space="0" w:color="auto"/>
        <w:bottom w:val="none" w:sz="0" w:space="0" w:color="auto"/>
        <w:right w:val="none" w:sz="0" w:space="0" w:color="auto"/>
      </w:divBdr>
    </w:div>
    <w:div w:id="1047149638">
      <w:bodyDiv w:val="1"/>
      <w:marLeft w:val="0"/>
      <w:marRight w:val="0"/>
      <w:marTop w:val="0"/>
      <w:marBottom w:val="0"/>
      <w:divBdr>
        <w:top w:val="none" w:sz="0" w:space="0" w:color="auto"/>
        <w:left w:val="none" w:sz="0" w:space="0" w:color="auto"/>
        <w:bottom w:val="none" w:sz="0" w:space="0" w:color="auto"/>
        <w:right w:val="none" w:sz="0" w:space="0" w:color="auto"/>
      </w:divBdr>
      <w:divsChild>
        <w:div w:id="9644360">
          <w:marLeft w:val="0"/>
          <w:marRight w:val="0"/>
          <w:marTop w:val="0"/>
          <w:marBottom w:val="0"/>
          <w:divBdr>
            <w:top w:val="none" w:sz="0" w:space="0" w:color="auto"/>
            <w:left w:val="none" w:sz="0" w:space="0" w:color="auto"/>
            <w:bottom w:val="none" w:sz="0" w:space="0" w:color="auto"/>
            <w:right w:val="none" w:sz="0" w:space="0" w:color="auto"/>
          </w:divBdr>
        </w:div>
        <w:div w:id="262147317">
          <w:marLeft w:val="0"/>
          <w:marRight w:val="0"/>
          <w:marTop w:val="0"/>
          <w:marBottom w:val="0"/>
          <w:divBdr>
            <w:top w:val="none" w:sz="0" w:space="0" w:color="auto"/>
            <w:left w:val="none" w:sz="0" w:space="0" w:color="auto"/>
            <w:bottom w:val="none" w:sz="0" w:space="0" w:color="auto"/>
            <w:right w:val="none" w:sz="0" w:space="0" w:color="auto"/>
          </w:divBdr>
        </w:div>
        <w:div w:id="394743668">
          <w:marLeft w:val="0"/>
          <w:marRight w:val="0"/>
          <w:marTop w:val="0"/>
          <w:marBottom w:val="0"/>
          <w:divBdr>
            <w:top w:val="none" w:sz="0" w:space="0" w:color="auto"/>
            <w:left w:val="none" w:sz="0" w:space="0" w:color="auto"/>
            <w:bottom w:val="none" w:sz="0" w:space="0" w:color="auto"/>
            <w:right w:val="none" w:sz="0" w:space="0" w:color="auto"/>
          </w:divBdr>
        </w:div>
        <w:div w:id="464322983">
          <w:marLeft w:val="0"/>
          <w:marRight w:val="0"/>
          <w:marTop w:val="0"/>
          <w:marBottom w:val="0"/>
          <w:divBdr>
            <w:top w:val="none" w:sz="0" w:space="0" w:color="auto"/>
            <w:left w:val="none" w:sz="0" w:space="0" w:color="auto"/>
            <w:bottom w:val="none" w:sz="0" w:space="0" w:color="auto"/>
            <w:right w:val="none" w:sz="0" w:space="0" w:color="auto"/>
          </w:divBdr>
        </w:div>
        <w:div w:id="481773257">
          <w:marLeft w:val="0"/>
          <w:marRight w:val="0"/>
          <w:marTop w:val="0"/>
          <w:marBottom w:val="0"/>
          <w:divBdr>
            <w:top w:val="none" w:sz="0" w:space="0" w:color="auto"/>
            <w:left w:val="none" w:sz="0" w:space="0" w:color="auto"/>
            <w:bottom w:val="none" w:sz="0" w:space="0" w:color="auto"/>
            <w:right w:val="none" w:sz="0" w:space="0" w:color="auto"/>
          </w:divBdr>
        </w:div>
        <w:div w:id="598878388">
          <w:marLeft w:val="0"/>
          <w:marRight w:val="0"/>
          <w:marTop w:val="0"/>
          <w:marBottom w:val="0"/>
          <w:divBdr>
            <w:top w:val="none" w:sz="0" w:space="0" w:color="auto"/>
            <w:left w:val="none" w:sz="0" w:space="0" w:color="auto"/>
            <w:bottom w:val="none" w:sz="0" w:space="0" w:color="auto"/>
            <w:right w:val="none" w:sz="0" w:space="0" w:color="auto"/>
          </w:divBdr>
        </w:div>
        <w:div w:id="768081959">
          <w:marLeft w:val="0"/>
          <w:marRight w:val="0"/>
          <w:marTop w:val="0"/>
          <w:marBottom w:val="0"/>
          <w:divBdr>
            <w:top w:val="none" w:sz="0" w:space="0" w:color="auto"/>
            <w:left w:val="none" w:sz="0" w:space="0" w:color="auto"/>
            <w:bottom w:val="none" w:sz="0" w:space="0" w:color="auto"/>
            <w:right w:val="none" w:sz="0" w:space="0" w:color="auto"/>
          </w:divBdr>
        </w:div>
        <w:div w:id="1116827738">
          <w:marLeft w:val="0"/>
          <w:marRight w:val="0"/>
          <w:marTop w:val="0"/>
          <w:marBottom w:val="0"/>
          <w:divBdr>
            <w:top w:val="none" w:sz="0" w:space="0" w:color="auto"/>
            <w:left w:val="none" w:sz="0" w:space="0" w:color="auto"/>
            <w:bottom w:val="none" w:sz="0" w:space="0" w:color="auto"/>
            <w:right w:val="none" w:sz="0" w:space="0" w:color="auto"/>
          </w:divBdr>
        </w:div>
        <w:div w:id="1304581362">
          <w:marLeft w:val="0"/>
          <w:marRight w:val="0"/>
          <w:marTop w:val="0"/>
          <w:marBottom w:val="0"/>
          <w:divBdr>
            <w:top w:val="none" w:sz="0" w:space="0" w:color="auto"/>
            <w:left w:val="none" w:sz="0" w:space="0" w:color="auto"/>
            <w:bottom w:val="none" w:sz="0" w:space="0" w:color="auto"/>
            <w:right w:val="none" w:sz="0" w:space="0" w:color="auto"/>
          </w:divBdr>
        </w:div>
        <w:div w:id="1309282087">
          <w:marLeft w:val="0"/>
          <w:marRight w:val="0"/>
          <w:marTop w:val="0"/>
          <w:marBottom w:val="0"/>
          <w:divBdr>
            <w:top w:val="none" w:sz="0" w:space="0" w:color="auto"/>
            <w:left w:val="none" w:sz="0" w:space="0" w:color="auto"/>
            <w:bottom w:val="none" w:sz="0" w:space="0" w:color="auto"/>
            <w:right w:val="none" w:sz="0" w:space="0" w:color="auto"/>
          </w:divBdr>
        </w:div>
        <w:div w:id="1316035933">
          <w:marLeft w:val="0"/>
          <w:marRight w:val="0"/>
          <w:marTop w:val="0"/>
          <w:marBottom w:val="0"/>
          <w:divBdr>
            <w:top w:val="none" w:sz="0" w:space="0" w:color="auto"/>
            <w:left w:val="none" w:sz="0" w:space="0" w:color="auto"/>
            <w:bottom w:val="none" w:sz="0" w:space="0" w:color="auto"/>
            <w:right w:val="none" w:sz="0" w:space="0" w:color="auto"/>
          </w:divBdr>
        </w:div>
        <w:div w:id="1324699492">
          <w:marLeft w:val="0"/>
          <w:marRight w:val="0"/>
          <w:marTop w:val="0"/>
          <w:marBottom w:val="0"/>
          <w:divBdr>
            <w:top w:val="none" w:sz="0" w:space="0" w:color="auto"/>
            <w:left w:val="none" w:sz="0" w:space="0" w:color="auto"/>
            <w:bottom w:val="none" w:sz="0" w:space="0" w:color="auto"/>
            <w:right w:val="none" w:sz="0" w:space="0" w:color="auto"/>
          </w:divBdr>
        </w:div>
        <w:div w:id="1473526526">
          <w:marLeft w:val="0"/>
          <w:marRight w:val="0"/>
          <w:marTop w:val="0"/>
          <w:marBottom w:val="0"/>
          <w:divBdr>
            <w:top w:val="none" w:sz="0" w:space="0" w:color="auto"/>
            <w:left w:val="none" w:sz="0" w:space="0" w:color="auto"/>
            <w:bottom w:val="none" w:sz="0" w:space="0" w:color="auto"/>
            <w:right w:val="none" w:sz="0" w:space="0" w:color="auto"/>
          </w:divBdr>
        </w:div>
        <w:div w:id="1589383373">
          <w:marLeft w:val="0"/>
          <w:marRight w:val="0"/>
          <w:marTop w:val="0"/>
          <w:marBottom w:val="0"/>
          <w:divBdr>
            <w:top w:val="none" w:sz="0" w:space="0" w:color="auto"/>
            <w:left w:val="none" w:sz="0" w:space="0" w:color="auto"/>
            <w:bottom w:val="none" w:sz="0" w:space="0" w:color="auto"/>
            <w:right w:val="none" w:sz="0" w:space="0" w:color="auto"/>
          </w:divBdr>
        </w:div>
        <w:div w:id="1728799226">
          <w:marLeft w:val="0"/>
          <w:marRight w:val="0"/>
          <w:marTop w:val="0"/>
          <w:marBottom w:val="0"/>
          <w:divBdr>
            <w:top w:val="none" w:sz="0" w:space="0" w:color="auto"/>
            <w:left w:val="none" w:sz="0" w:space="0" w:color="auto"/>
            <w:bottom w:val="none" w:sz="0" w:space="0" w:color="auto"/>
            <w:right w:val="none" w:sz="0" w:space="0" w:color="auto"/>
          </w:divBdr>
        </w:div>
        <w:div w:id="1748574838">
          <w:marLeft w:val="0"/>
          <w:marRight w:val="0"/>
          <w:marTop w:val="0"/>
          <w:marBottom w:val="0"/>
          <w:divBdr>
            <w:top w:val="none" w:sz="0" w:space="0" w:color="auto"/>
            <w:left w:val="none" w:sz="0" w:space="0" w:color="auto"/>
            <w:bottom w:val="none" w:sz="0" w:space="0" w:color="auto"/>
            <w:right w:val="none" w:sz="0" w:space="0" w:color="auto"/>
          </w:divBdr>
        </w:div>
        <w:div w:id="1979527325">
          <w:marLeft w:val="0"/>
          <w:marRight w:val="0"/>
          <w:marTop w:val="0"/>
          <w:marBottom w:val="0"/>
          <w:divBdr>
            <w:top w:val="none" w:sz="0" w:space="0" w:color="auto"/>
            <w:left w:val="none" w:sz="0" w:space="0" w:color="auto"/>
            <w:bottom w:val="none" w:sz="0" w:space="0" w:color="auto"/>
            <w:right w:val="none" w:sz="0" w:space="0" w:color="auto"/>
          </w:divBdr>
        </w:div>
        <w:div w:id="2056199374">
          <w:marLeft w:val="0"/>
          <w:marRight w:val="0"/>
          <w:marTop w:val="0"/>
          <w:marBottom w:val="0"/>
          <w:divBdr>
            <w:top w:val="none" w:sz="0" w:space="0" w:color="auto"/>
            <w:left w:val="none" w:sz="0" w:space="0" w:color="auto"/>
            <w:bottom w:val="none" w:sz="0" w:space="0" w:color="auto"/>
            <w:right w:val="none" w:sz="0" w:space="0" w:color="auto"/>
          </w:divBdr>
        </w:div>
      </w:divsChild>
    </w:div>
    <w:div w:id="1048341445">
      <w:bodyDiv w:val="1"/>
      <w:marLeft w:val="0"/>
      <w:marRight w:val="0"/>
      <w:marTop w:val="0"/>
      <w:marBottom w:val="0"/>
      <w:divBdr>
        <w:top w:val="none" w:sz="0" w:space="0" w:color="auto"/>
        <w:left w:val="none" w:sz="0" w:space="0" w:color="auto"/>
        <w:bottom w:val="none" w:sz="0" w:space="0" w:color="auto"/>
        <w:right w:val="none" w:sz="0" w:space="0" w:color="auto"/>
      </w:divBdr>
    </w:div>
    <w:div w:id="1054230579">
      <w:bodyDiv w:val="1"/>
      <w:marLeft w:val="0"/>
      <w:marRight w:val="0"/>
      <w:marTop w:val="0"/>
      <w:marBottom w:val="0"/>
      <w:divBdr>
        <w:top w:val="none" w:sz="0" w:space="0" w:color="auto"/>
        <w:left w:val="none" w:sz="0" w:space="0" w:color="auto"/>
        <w:bottom w:val="none" w:sz="0" w:space="0" w:color="auto"/>
        <w:right w:val="none" w:sz="0" w:space="0" w:color="auto"/>
      </w:divBdr>
    </w:div>
    <w:div w:id="1054281058">
      <w:bodyDiv w:val="1"/>
      <w:marLeft w:val="0"/>
      <w:marRight w:val="0"/>
      <w:marTop w:val="0"/>
      <w:marBottom w:val="0"/>
      <w:divBdr>
        <w:top w:val="none" w:sz="0" w:space="0" w:color="auto"/>
        <w:left w:val="none" w:sz="0" w:space="0" w:color="auto"/>
        <w:bottom w:val="none" w:sz="0" w:space="0" w:color="auto"/>
        <w:right w:val="none" w:sz="0" w:space="0" w:color="auto"/>
      </w:divBdr>
    </w:div>
    <w:div w:id="1057313129">
      <w:bodyDiv w:val="1"/>
      <w:marLeft w:val="0"/>
      <w:marRight w:val="0"/>
      <w:marTop w:val="0"/>
      <w:marBottom w:val="0"/>
      <w:divBdr>
        <w:top w:val="none" w:sz="0" w:space="0" w:color="auto"/>
        <w:left w:val="none" w:sz="0" w:space="0" w:color="auto"/>
        <w:bottom w:val="none" w:sz="0" w:space="0" w:color="auto"/>
        <w:right w:val="none" w:sz="0" w:space="0" w:color="auto"/>
      </w:divBdr>
    </w:div>
    <w:div w:id="1059131797">
      <w:bodyDiv w:val="1"/>
      <w:marLeft w:val="0"/>
      <w:marRight w:val="0"/>
      <w:marTop w:val="0"/>
      <w:marBottom w:val="0"/>
      <w:divBdr>
        <w:top w:val="none" w:sz="0" w:space="0" w:color="auto"/>
        <w:left w:val="none" w:sz="0" w:space="0" w:color="auto"/>
        <w:bottom w:val="none" w:sz="0" w:space="0" w:color="auto"/>
        <w:right w:val="none" w:sz="0" w:space="0" w:color="auto"/>
      </w:divBdr>
    </w:div>
    <w:div w:id="1075128800">
      <w:bodyDiv w:val="1"/>
      <w:marLeft w:val="0"/>
      <w:marRight w:val="0"/>
      <w:marTop w:val="0"/>
      <w:marBottom w:val="0"/>
      <w:divBdr>
        <w:top w:val="none" w:sz="0" w:space="0" w:color="auto"/>
        <w:left w:val="none" w:sz="0" w:space="0" w:color="auto"/>
        <w:bottom w:val="none" w:sz="0" w:space="0" w:color="auto"/>
        <w:right w:val="none" w:sz="0" w:space="0" w:color="auto"/>
      </w:divBdr>
    </w:div>
    <w:div w:id="1075667309">
      <w:bodyDiv w:val="1"/>
      <w:marLeft w:val="0"/>
      <w:marRight w:val="0"/>
      <w:marTop w:val="0"/>
      <w:marBottom w:val="0"/>
      <w:divBdr>
        <w:top w:val="none" w:sz="0" w:space="0" w:color="auto"/>
        <w:left w:val="none" w:sz="0" w:space="0" w:color="auto"/>
        <w:bottom w:val="none" w:sz="0" w:space="0" w:color="auto"/>
        <w:right w:val="none" w:sz="0" w:space="0" w:color="auto"/>
      </w:divBdr>
    </w:div>
    <w:div w:id="1077169244">
      <w:bodyDiv w:val="1"/>
      <w:marLeft w:val="0"/>
      <w:marRight w:val="0"/>
      <w:marTop w:val="0"/>
      <w:marBottom w:val="0"/>
      <w:divBdr>
        <w:top w:val="none" w:sz="0" w:space="0" w:color="auto"/>
        <w:left w:val="none" w:sz="0" w:space="0" w:color="auto"/>
        <w:bottom w:val="none" w:sz="0" w:space="0" w:color="auto"/>
        <w:right w:val="none" w:sz="0" w:space="0" w:color="auto"/>
      </w:divBdr>
      <w:divsChild>
        <w:div w:id="624971764">
          <w:marLeft w:val="0"/>
          <w:marRight w:val="0"/>
          <w:marTop w:val="0"/>
          <w:marBottom w:val="0"/>
          <w:divBdr>
            <w:top w:val="none" w:sz="0" w:space="0" w:color="auto"/>
            <w:left w:val="none" w:sz="0" w:space="0" w:color="auto"/>
            <w:bottom w:val="none" w:sz="0" w:space="0" w:color="auto"/>
            <w:right w:val="none" w:sz="0" w:space="0" w:color="auto"/>
          </w:divBdr>
        </w:div>
      </w:divsChild>
    </w:div>
    <w:div w:id="1078092062">
      <w:bodyDiv w:val="1"/>
      <w:marLeft w:val="0"/>
      <w:marRight w:val="0"/>
      <w:marTop w:val="0"/>
      <w:marBottom w:val="0"/>
      <w:divBdr>
        <w:top w:val="none" w:sz="0" w:space="0" w:color="auto"/>
        <w:left w:val="none" w:sz="0" w:space="0" w:color="auto"/>
        <w:bottom w:val="none" w:sz="0" w:space="0" w:color="auto"/>
        <w:right w:val="none" w:sz="0" w:space="0" w:color="auto"/>
      </w:divBdr>
    </w:div>
    <w:div w:id="1078868445">
      <w:bodyDiv w:val="1"/>
      <w:marLeft w:val="0"/>
      <w:marRight w:val="0"/>
      <w:marTop w:val="0"/>
      <w:marBottom w:val="0"/>
      <w:divBdr>
        <w:top w:val="none" w:sz="0" w:space="0" w:color="auto"/>
        <w:left w:val="none" w:sz="0" w:space="0" w:color="auto"/>
        <w:bottom w:val="none" w:sz="0" w:space="0" w:color="auto"/>
        <w:right w:val="none" w:sz="0" w:space="0" w:color="auto"/>
      </w:divBdr>
    </w:div>
    <w:div w:id="1079595788">
      <w:bodyDiv w:val="1"/>
      <w:marLeft w:val="0"/>
      <w:marRight w:val="0"/>
      <w:marTop w:val="0"/>
      <w:marBottom w:val="0"/>
      <w:divBdr>
        <w:top w:val="none" w:sz="0" w:space="0" w:color="auto"/>
        <w:left w:val="none" w:sz="0" w:space="0" w:color="auto"/>
        <w:bottom w:val="none" w:sz="0" w:space="0" w:color="auto"/>
        <w:right w:val="none" w:sz="0" w:space="0" w:color="auto"/>
      </w:divBdr>
    </w:div>
    <w:div w:id="1079793940">
      <w:bodyDiv w:val="1"/>
      <w:marLeft w:val="0"/>
      <w:marRight w:val="0"/>
      <w:marTop w:val="0"/>
      <w:marBottom w:val="0"/>
      <w:divBdr>
        <w:top w:val="none" w:sz="0" w:space="0" w:color="auto"/>
        <w:left w:val="none" w:sz="0" w:space="0" w:color="auto"/>
        <w:bottom w:val="none" w:sz="0" w:space="0" w:color="auto"/>
        <w:right w:val="none" w:sz="0" w:space="0" w:color="auto"/>
      </w:divBdr>
    </w:div>
    <w:div w:id="1080324013">
      <w:bodyDiv w:val="1"/>
      <w:marLeft w:val="0"/>
      <w:marRight w:val="0"/>
      <w:marTop w:val="0"/>
      <w:marBottom w:val="0"/>
      <w:divBdr>
        <w:top w:val="none" w:sz="0" w:space="0" w:color="auto"/>
        <w:left w:val="none" w:sz="0" w:space="0" w:color="auto"/>
        <w:bottom w:val="none" w:sz="0" w:space="0" w:color="auto"/>
        <w:right w:val="none" w:sz="0" w:space="0" w:color="auto"/>
      </w:divBdr>
    </w:div>
    <w:div w:id="1080635396">
      <w:bodyDiv w:val="1"/>
      <w:marLeft w:val="0"/>
      <w:marRight w:val="0"/>
      <w:marTop w:val="0"/>
      <w:marBottom w:val="0"/>
      <w:divBdr>
        <w:top w:val="none" w:sz="0" w:space="0" w:color="auto"/>
        <w:left w:val="none" w:sz="0" w:space="0" w:color="auto"/>
        <w:bottom w:val="none" w:sz="0" w:space="0" w:color="auto"/>
        <w:right w:val="none" w:sz="0" w:space="0" w:color="auto"/>
      </w:divBdr>
    </w:div>
    <w:div w:id="1080785030">
      <w:bodyDiv w:val="1"/>
      <w:marLeft w:val="0"/>
      <w:marRight w:val="0"/>
      <w:marTop w:val="0"/>
      <w:marBottom w:val="0"/>
      <w:divBdr>
        <w:top w:val="none" w:sz="0" w:space="0" w:color="auto"/>
        <w:left w:val="none" w:sz="0" w:space="0" w:color="auto"/>
        <w:bottom w:val="none" w:sz="0" w:space="0" w:color="auto"/>
        <w:right w:val="none" w:sz="0" w:space="0" w:color="auto"/>
      </w:divBdr>
    </w:div>
    <w:div w:id="1082800102">
      <w:bodyDiv w:val="1"/>
      <w:marLeft w:val="0"/>
      <w:marRight w:val="0"/>
      <w:marTop w:val="0"/>
      <w:marBottom w:val="0"/>
      <w:divBdr>
        <w:top w:val="none" w:sz="0" w:space="0" w:color="auto"/>
        <w:left w:val="none" w:sz="0" w:space="0" w:color="auto"/>
        <w:bottom w:val="none" w:sz="0" w:space="0" w:color="auto"/>
        <w:right w:val="none" w:sz="0" w:space="0" w:color="auto"/>
      </w:divBdr>
    </w:div>
    <w:div w:id="1083794045">
      <w:bodyDiv w:val="1"/>
      <w:marLeft w:val="0"/>
      <w:marRight w:val="0"/>
      <w:marTop w:val="0"/>
      <w:marBottom w:val="0"/>
      <w:divBdr>
        <w:top w:val="none" w:sz="0" w:space="0" w:color="auto"/>
        <w:left w:val="none" w:sz="0" w:space="0" w:color="auto"/>
        <w:bottom w:val="none" w:sz="0" w:space="0" w:color="auto"/>
        <w:right w:val="none" w:sz="0" w:space="0" w:color="auto"/>
      </w:divBdr>
    </w:div>
    <w:div w:id="1089543398">
      <w:bodyDiv w:val="1"/>
      <w:marLeft w:val="0"/>
      <w:marRight w:val="0"/>
      <w:marTop w:val="0"/>
      <w:marBottom w:val="0"/>
      <w:divBdr>
        <w:top w:val="none" w:sz="0" w:space="0" w:color="auto"/>
        <w:left w:val="none" w:sz="0" w:space="0" w:color="auto"/>
        <w:bottom w:val="none" w:sz="0" w:space="0" w:color="auto"/>
        <w:right w:val="none" w:sz="0" w:space="0" w:color="auto"/>
      </w:divBdr>
    </w:div>
    <w:div w:id="1094204852">
      <w:bodyDiv w:val="1"/>
      <w:marLeft w:val="0"/>
      <w:marRight w:val="0"/>
      <w:marTop w:val="0"/>
      <w:marBottom w:val="0"/>
      <w:divBdr>
        <w:top w:val="none" w:sz="0" w:space="0" w:color="auto"/>
        <w:left w:val="none" w:sz="0" w:space="0" w:color="auto"/>
        <w:bottom w:val="none" w:sz="0" w:space="0" w:color="auto"/>
        <w:right w:val="none" w:sz="0" w:space="0" w:color="auto"/>
      </w:divBdr>
    </w:div>
    <w:div w:id="1094474884">
      <w:bodyDiv w:val="1"/>
      <w:marLeft w:val="0"/>
      <w:marRight w:val="0"/>
      <w:marTop w:val="0"/>
      <w:marBottom w:val="0"/>
      <w:divBdr>
        <w:top w:val="none" w:sz="0" w:space="0" w:color="auto"/>
        <w:left w:val="none" w:sz="0" w:space="0" w:color="auto"/>
        <w:bottom w:val="none" w:sz="0" w:space="0" w:color="auto"/>
        <w:right w:val="none" w:sz="0" w:space="0" w:color="auto"/>
      </w:divBdr>
    </w:div>
    <w:div w:id="1102458823">
      <w:bodyDiv w:val="1"/>
      <w:marLeft w:val="0"/>
      <w:marRight w:val="0"/>
      <w:marTop w:val="0"/>
      <w:marBottom w:val="0"/>
      <w:divBdr>
        <w:top w:val="none" w:sz="0" w:space="0" w:color="auto"/>
        <w:left w:val="none" w:sz="0" w:space="0" w:color="auto"/>
        <w:bottom w:val="none" w:sz="0" w:space="0" w:color="auto"/>
        <w:right w:val="none" w:sz="0" w:space="0" w:color="auto"/>
      </w:divBdr>
      <w:divsChild>
        <w:div w:id="650448545">
          <w:marLeft w:val="0"/>
          <w:marRight w:val="0"/>
          <w:marTop w:val="0"/>
          <w:marBottom w:val="0"/>
          <w:divBdr>
            <w:top w:val="none" w:sz="0" w:space="0" w:color="auto"/>
            <w:left w:val="none" w:sz="0" w:space="0" w:color="auto"/>
            <w:bottom w:val="none" w:sz="0" w:space="0" w:color="auto"/>
            <w:right w:val="none" w:sz="0" w:space="0" w:color="auto"/>
          </w:divBdr>
        </w:div>
      </w:divsChild>
    </w:div>
    <w:div w:id="1107387265">
      <w:bodyDiv w:val="1"/>
      <w:marLeft w:val="0"/>
      <w:marRight w:val="0"/>
      <w:marTop w:val="0"/>
      <w:marBottom w:val="0"/>
      <w:divBdr>
        <w:top w:val="none" w:sz="0" w:space="0" w:color="auto"/>
        <w:left w:val="none" w:sz="0" w:space="0" w:color="auto"/>
        <w:bottom w:val="none" w:sz="0" w:space="0" w:color="auto"/>
        <w:right w:val="none" w:sz="0" w:space="0" w:color="auto"/>
      </w:divBdr>
    </w:div>
    <w:div w:id="1109397298">
      <w:bodyDiv w:val="1"/>
      <w:marLeft w:val="0"/>
      <w:marRight w:val="0"/>
      <w:marTop w:val="0"/>
      <w:marBottom w:val="0"/>
      <w:divBdr>
        <w:top w:val="none" w:sz="0" w:space="0" w:color="auto"/>
        <w:left w:val="none" w:sz="0" w:space="0" w:color="auto"/>
        <w:bottom w:val="none" w:sz="0" w:space="0" w:color="auto"/>
        <w:right w:val="none" w:sz="0" w:space="0" w:color="auto"/>
      </w:divBdr>
    </w:div>
    <w:div w:id="1109661628">
      <w:bodyDiv w:val="1"/>
      <w:marLeft w:val="0"/>
      <w:marRight w:val="0"/>
      <w:marTop w:val="0"/>
      <w:marBottom w:val="0"/>
      <w:divBdr>
        <w:top w:val="none" w:sz="0" w:space="0" w:color="auto"/>
        <w:left w:val="none" w:sz="0" w:space="0" w:color="auto"/>
        <w:bottom w:val="none" w:sz="0" w:space="0" w:color="auto"/>
        <w:right w:val="none" w:sz="0" w:space="0" w:color="auto"/>
      </w:divBdr>
    </w:div>
    <w:div w:id="1110315382">
      <w:bodyDiv w:val="1"/>
      <w:marLeft w:val="0"/>
      <w:marRight w:val="0"/>
      <w:marTop w:val="0"/>
      <w:marBottom w:val="0"/>
      <w:divBdr>
        <w:top w:val="none" w:sz="0" w:space="0" w:color="auto"/>
        <w:left w:val="none" w:sz="0" w:space="0" w:color="auto"/>
        <w:bottom w:val="none" w:sz="0" w:space="0" w:color="auto"/>
        <w:right w:val="none" w:sz="0" w:space="0" w:color="auto"/>
      </w:divBdr>
      <w:divsChild>
        <w:div w:id="1977753981">
          <w:marLeft w:val="0"/>
          <w:marRight w:val="0"/>
          <w:marTop w:val="0"/>
          <w:marBottom w:val="0"/>
          <w:divBdr>
            <w:top w:val="none" w:sz="0" w:space="0" w:color="auto"/>
            <w:left w:val="none" w:sz="0" w:space="0" w:color="auto"/>
            <w:bottom w:val="none" w:sz="0" w:space="0" w:color="auto"/>
            <w:right w:val="none" w:sz="0" w:space="0" w:color="auto"/>
          </w:divBdr>
        </w:div>
      </w:divsChild>
    </w:div>
    <w:div w:id="1113786259">
      <w:bodyDiv w:val="1"/>
      <w:marLeft w:val="0"/>
      <w:marRight w:val="0"/>
      <w:marTop w:val="0"/>
      <w:marBottom w:val="0"/>
      <w:divBdr>
        <w:top w:val="none" w:sz="0" w:space="0" w:color="auto"/>
        <w:left w:val="none" w:sz="0" w:space="0" w:color="auto"/>
        <w:bottom w:val="none" w:sz="0" w:space="0" w:color="auto"/>
        <w:right w:val="none" w:sz="0" w:space="0" w:color="auto"/>
      </w:divBdr>
    </w:div>
    <w:div w:id="1114864063">
      <w:bodyDiv w:val="1"/>
      <w:marLeft w:val="0"/>
      <w:marRight w:val="0"/>
      <w:marTop w:val="0"/>
      <w:marBottom w:val="0"/>
      <w:divBdr>
        <w:top w:val="none" w:sz="0" w:space="0" w:color="auto"/>
        <w:left w:val="none" w:sz="0" w:space="0" w:color="auto"/>
        <w:bottom w:val="none" w:sz="0" w:space="0" w:color="auto"/>
        <w:right w:val="none" w:sz="0" w:space="0" w:color="auto"/>
      </w:divBdr>
    </w:div>
    <w:div w:id="1118723692">
      <w:bodyDiv w:val="1"/>
      <w:marLeft w:val="0"/>
      <w:marRight w:val="0"/>
      <w:marTop w:val="0"/>
      <w:marBottom w:val="0"/>
      <w:divBdr>
        <w:top w:val="none" w:sz="0" w:space="0" w:color="auto"/>
        <w:left w:val="none" w:sz="0" w:space="0" w:color="auto"/>
        <w:bottom w:val="none" w:sz="0" w:space="0" w:color="auto"/>
        <w:right w:val="none" w:sz="0" w:space="0" w:color="auto"/>
      </w:divBdr>
    </w:div>
    <w:div w:id="1120295777">
      <w:bodyDiv w:val="1"/>
      <w:marLeft w:val="0"/>
      <w:marRight w:val="0"/>
      <w:marTop w:val="0"/>
      <w:marBottom w:val="0"/>
      <w:divBdr>
        <w:top w:val="none" w:sz="0" w:space="0" w:color="auto"/>
        <w:left w:val="none" w:sz="0" w:space="0" w:color="auto"/>
        <w:bottom w:val="none" w:sz="0" w:space="0" w:color="auto"/>
        <w:right w:val="none" w:sz="0" w:space="0" w:color="auto"/>
      </w:divBdr>
    </w:div>
    <w:div w:id="1120564366">
      <w:bodyDiv w:val="1"/>
      <w:marLeft w:val="0"/>
      <w:marRight w:val="0"/>
      <w:marTop w:val="0"/>
      <w:marBottom w:val="0"/>
      <w:divBdr>
        <w:top w:val="none" w:sz="0" w:space="0" w:color="auto"/>
        <w:left w:val="none" w:sz="0" w:space="0" w:color="auto"/>
        <w:bottom w:val="none" w:sz="0" w:space="0" w:color="auto"/>
        <w:right w:val="none" w:sz="0" w:space="0" w:color="auto"/>
      </w:divBdr>
    </w:div>
    <w:div w:id="1120882855">
      <w:bodyDiv w:val="1"/>
      <w:marLeft w:val="0"/>
      <w:marRight w:val="0"/>
      <w:marTop w:val="0"/>
      <w:marBottom w:val="0"/>
      <w:divBdr>
        <w:top w:val="none" w:sz="0" w:space="0" w:color="auto"/>
        <w:left w:val="none" w:sz="0" w:space="0" w:color="auto"/>
        <w:bottom w:val="none" w:sz="0" w:space="0" w:color="auto"/>
        <w:right w:val="none" w:sz="0" w:space="0" w:color="auto"/>
      </w:divBdr>
    </w:div>
    <w:div w:id="1125730525">
      <w:bodyDiv w:val="1"/>
      <w:marLeft w:val="0"/>
      <w:marRight w:val="0"/>
      <w:marTop w:val="0"/>
      <w:marBottom w:val="0"/>
      <w:divBdr>
        <w:top w:val="none" w:sz="0" w:space="0" w:color="auto"/>
        <w:left w:val="none" w:sz="0" w:space="0" w:color="auto"/>
        <w:bottom w:val="none" w:sz="0" w:space="0" w:color="auto"/>
        <w:right w:val="none" w:sz="0" w:space="0" w:color="auto"/>
      </w:divBdr>
    </w:div>
    <w:div w:id="1129129034">
      <w:bodyDiv w:val="1"/>
      <w:marLeft w:val="0"/>
      <w:marRight w:val="0"/>
      <w:marTop w:val="0"/>
      <w:marBottom w:val="0"/>
      <w:divBdr>
        <w:top w:val="none" w:sz="0" w:space="0" w:color="auto"/>
        <w:left w:val="none" w:sz="0" w:space="0" w:color="auto"/>
        <w:bottom w:val="none" w:sz="0" w:space="0" w:color="auto"/>
        <w:right w:val="none" w:sz="0" w:space="0" w:color="auto"/>
      </w:divBdr>
    </w:div>
    <w:div w:id="1135374758">
      <w:bodyDiv w:val="1"/>
      <w:marLeft w:val="0"/>
      <w:marRight w:val="0"/>
      <w:marTop w:val="0"/>
      <w:marBottom w:val="0"/>
      <w:divBdr>
        <w:top w:val="none" w:sz="0" w:space="0" w:color="auto"/>
        <w:left w:val="none" w:sz="0" w:space="0" w:color="auto"/>
        <w:bottom w:val="none" w:sz="0" w:space="0" w:color="auto"/>
        <w:right w:val="none" w:sz="0" w:space="0" w:color="auto"/>
      </w:divBdr>
    </w:div>
    <w:div w:id="1135562530">
      <w:bodyDiv w:val="1"/>
      <w:marLeft w:val="0"/>
      <w:marRight w:val="0"/>
      <w:marTop w:val="0"/>
      <w:marBottom w:val="0"/>
      <w:divBdr>
        <w:top w:val="none" w:sz="0" w:space="0" w:color="auto"/>
        <w:left w:val="none" w:sz="0" w:space="0" w:color="auto"/>
        <w:bottom w:val="none" w:sz="0" w:space="0" w:color="auto"/>
        <w:right w:val="none" w:sz="0" w:space="0" w:color="auto"/>
      </w:divBdr>
    </w:div>
    <w:div w:id="1136484279">
      <w:bodyDiv w:val="1"/>
      <w:marLeft w:val="0"/>
      <w:marRight w:val="0"/>
      <w:marTop w:val="0"/>
      <w:marBottom w:val="0"/>
      <w:divBdr>
        <w:top w:val="none" w:sz="0" w:space="0" w:color="auto"/>
        <w:left w:val="none" w:sz="0" w:space="0" w:color="auto"/>
        <w:bottom w:val="none" w:sz="0" w:space="0" w:color="auto"/>
        <w:right w:val="none" w:sz="0" w:space="0" w:color="auto"/>
      </w:divBdr>
    </w:div>
    <w:div w:id="1137456584">
      <w:bodyDiv w:val="1"/>
      <w:marLeft w:val="0"/>
      <w:marRight w:val="0"/>
      <w:marTop w:val="0"/>
      <w:marBottom w:val="0"/>
      <w:divBdr>
        <w:top w:val="none" w:sz="0" w:space="0" w:color="auto"/>
        <w:left w:val="none" w:sz="0" w:space="0" w:color="auto"/>
        <w:bottom w:val="none" w:sz="0" w:space="0" w:color="auto"/>
        <w:right w:val="none" w:sz="0" w:space="0" w:color="auto"/>
      </w:divBdr>
    </w:div>
    <w:div w:id="1145120705">
      <w:bodyDiv w:val="1"/>
      <w:marLeft w:val="0"/>
      <w:marRight w:val="0"/>
      <w:marTop w:val="0"/>
      <w:marBottom w:val="0"/>
      <w:divBdr>
        <w:top w:val="none" w:sz="0" w:space="0" w:color="auto"/>
        <w:left w:val="none" w:sz="0" w:space="0" w:color="auto"/>
        <w:bottom w:val="none" w:sz="0" w:space="0" w:color="auto"/>
        <w:right w:val="none" w:sz="0" w:space="0" w:color="auto"/>
      </w:divBdr>
    </w:div>
    <w:div w:id="1147014281">
      <w:bodyDiv w:val="1"/>
      <w:marLeft w:val="0"/>
      <w:marRight w:val="0"/>
      <w:marTop w:val="0"/>
      <w:marBottom w:val="0"/>
      <w:divBdr>
        <w:top w:val="none" w:sz="0" w:space="0" w:color="auto"/>
        <w:left w:val="none" w:sz="0" w:space="0" w:color="auto"/>
        <w:bottom w:val="none" w:sz="0" w:space="0" w:color="auto"/>
        <w:right w:val="none" w:sz="0" w:space="0" w:color="auto"/>
      </w:divBdr>
    </w:div>
    <w:div w:id="1147480142">
      <w:bodyDiv w:val="1"/>
      <w:marLeft w:val="0"/>
      <w:marRight w:val="0"/>
      <w:marTop w:val="0"/>
      <w:marBottom w:val="0"/>
      <w:divBdr>
        <w:top w:val="none" w:sz="0" w:space="0" w:color="auto"/>
        <w:left w:val="none" w:sz="0" w:space="0" w:color="auto"/>
        <w:bottom w:val="none" w:sz="0" w:space="0" w:color="auto"/>
        <w:right w:val="none" w:sz="0" w:space="0" w:color="auto"/>
      </w:divBdr>
    </w:div>
    <w:div w:id="1147935705">
      <w:bodyDiv w:val="1"/>
      <w:marLeft w:val="0"/>
      <w:marRight w:val="0"/>
      <w:marTop w:val="0"/>
      <w:marBottom w:val="0"/>
      <w:divBdr>
        <w:top w:val="none" w:sz="0" w:space="0" w:color="auto"/>
        <w:left w:val="none" w:sz="0" w:space="0" w:color="auto"/>
        <w:bottom w:val="none" w:sz="0" w:space="0" w:color="auto"/>
        <w:right w:val="none" w:sz="0" w:space="0" w:color="auto"/>
      </w:divBdr>
    </w:div>
    <w:div w:id="1150826140">
      <w:bodyDiv w:val="1"/>
      <w:marLeft w:val="0"/>
      <w:marRight w:val="0"/>
      <w:marTop w:val="0"/>
      <w:marBottom w:val="0"/>
      <w:divBdr>
        <w:top w:val="none" w:sz="0" w:space="0" w:color="auto"/>
        <w:left w:val="none" w:sz="0" w:space="0" w:color="auto"/>
        <w:bottom w:val="none" w:sz="0" w:space="0" w:color="auto"/>
        <w:right w:val="none" w:sz="0" w:space="0" w:color="auto"/>
      </w:divBdr>
    </w:div>
    <w:div w:id="1153525398">
      <w:bodyDiv w:val="1"/>
      <w:marLeft w:val="0"/>
      <w:marRight w:val="0"/>
      <w:marTop w:val="0"/>
      <w:marBottom w:val="0"/>
      <w:divBdr>
        <w:top w:val="none" w:sz="0" w:space="0" w:color="auto"/>
        <w:left w:val="none" w:sz="0" w:space="0" w:color="auto"/>
        <w:bottom w:val="none" w:sz="0" w:space="0" w:color="auto"/>
        <w:right w:val="none" w:sz="0" w:space="0" w:color="auto"/>
      </w:divBdr>
    </w:div>
    <w:div w:id="1164975799">
      <w:bodyDiv w:val="1"/>
      <w:marLeft w:val="0"/>
      <w:marRight w:val="0"/>
      <w:marTop w:val="0"/>
      <w:marBottom w:val="0"/>
      <w:divBdr>
        <w:top w:val="none" w:sz="0" w:space="0" w:color="auto"/>
        <w:left w:val="none" w:sz="0" w:space="0" w:color="auto"/>
        <w:bottom w:val="none" w:sz="0" w:space="0" w:color="auto"/>
        <w:right w:val="none" w:sz="0" w:space="0" w:color="auto"/>
      </w:divBdr>
    </w:div>
    <w:div w:id="1167402863">
      <w:bodyDiv w:val="1"/>
      <w:marLeft w:val="0"/>
      <w:marRight w:val="0"/>
      <w:marTop w:val="0"/>
      <w:marBottom w:val="0"/>
      <w:divBdr>
        <w:top w:val="none" w:sz="0" w:space="0" w:color="auto"/>
        <w:left w:val="none" w:sz="0" w:space="0" w:color="auto"/>
        <w:bottom w:val="none" w:sz="0" w:space="0" w:color="auto"/>
        <w:right w:val="none" w:sz="0" w:space="0" w:color="auto"/>
      </w:divBdr>
    </w:div>
    <w:div w:id="1168179387">
      <w:bodyDiv w:val="1"/>
      <w:marLeft w:val="0"/>
      <w:marRight w:val="0"/>
      <w:marTop w:val="0"/>
      <w:marBottom w:val="0"/>
      <w:divBdr>
        <w:top w:val="none" w:sz="0" w:space="0" w:color="auto"/>
        <w:left w:val="none" w:sz="0" w:space="0" w:color="auto"/>
        <w:bottom w:val="none" w:sz="0" w:space="0" w:color="auto"/>
        <w:right w:val="none" w:sz="0" w:space="0" w:color="auto"/>
      </w:divBdr>
    </w:div>
    <w:div w:id="1170096486">
      <w:bodyDiv w:val="1"/>
      <w:marLeft w:val="0"/>
      <w:marRight w:val="0"/>
      <w:marTop w:val="0"/>
      <w:marBottom w:val="0"/>
      <w:divBdr>
        <w:top w:val="none" w:sz="0" w:space="0" w:color="auto"/>
        <w:left w:val="none" w:sz="0" w:space="0" w:color="auto"/>
        <w:bottom w:val="none" w:sz="0" w:space="0" w:color="auto"/>
        <w:right w:val="none" w:sz="0" w:space="0" w:color="auto"/>
      </w:divBdr>
    </w:div>
    <w:div w:id="1176312144">
      <w:bodyDiv w:val="1"/>
      <w:marLeft w:val="0"/>
      <w:marRight w:val="0"/>
      <w:marTop w:val="0"/>
      <w:marBottom w:val="0"/>
      <w:divBdr>
        <w:top w:val="none" w:sz="0" w:space="0" w:color="auto"/>
        <w:left w:val="none" w:sz="0" w:space="0" w:color="auto"/>
        <w:bottom w:val="none" w:sz="0" w:space="0" w:color="auto"/>
        <w:right w:val="none" w:sz="0" w:space="0" w:color="auto"/>
      </w:divBdr>
    </w:div>
    <w:div w:id="1177157873">
      <w:bodyDiv w:val="1"/>
      <w:marLeft w:val="0"/>
      <w:marRight w:val="0"/>
      <w:marTop w:val="0"/>
      <w:marBottom w:val="0"/>
      <w:divBdr>
        <w:top w:val="none" w:sz="0" w:space="0" w:color="auto"/>
        <w:left w:val="none" w:sz="0" w:space="0" w:color="auto"/>
        <w:bottom w:val="none" w:sz="0" w:space="0" w:color="auto"/>
        <w:right w:val="none" w:sz="0" w:space="0" w:color="auto"/>
      </w:divBdr>
    </w:div>
    <w:div w:id="1178276903">
      <w:bodyDiv w:val="1"/>
      <w:marLeft w:val="0"/>
      <w:marRight w:val="0"/>
      <w:marTop w:val="0"/>
      <w:marBottom w:val="0"/>
      <w:divBdr>
        <w:top w:val="none" w:sz="0" w:space="0" w:color="auto"/>
        <w:left w:val="none" w:sz="0" w:space="0" w:color="auto"/>
        <w:bottom w:val="none" w:sz="0" w:space="0" w:color="auto"/>
        <w:right w:val="none" w:sz="0" w:space="0" w:color="auto"/>
      </w:divBdr>
    </w:div>
    <w:div w:id="1184396388">
      <w:bodyDiv w:val="1"/>
      <w:marLeft w:val="0"/>
      <w:marRight w:val="0"/>
      <w:marTop w:val="0"/>
      <w:marBottom w:val="0"/>
      <w:divBdr>
        <w:top w:val="none" w:sz="0" w:space="0" w:color="auto"/>
        <w:left w:val="none" w:sz="0" w:space="0" w:color="auto"/>
        <w:bottom w:val="none" w:sz="0" w:space="0" w:color="auto"/>
        <w:right w:val="none" w:sz="0" w:space="0" w:color="auto"/>
      </w:divBdr>
      <w:divsChild>
        <w:div w:id="1133476417">
          <w:blockQuote w:val="1"/>
          <w:marLeft w:val="0"/>
          <w:marRight w:val="0"/>
          <w:marTop w:val="0"/>
          <w:marBottom w:val="0"/>
          <w:divBdr>
            <w:top w:val="single" w:sz="2" w:space="0" w:color="auto"/>
            <w:left w:val="single" w:sz="2" w:space="0" w:color="auto"/>
            <w:bottom w:val="single" w:sz="2" w:space="0" w:color="auto"/>
            <w:right w:val="single" w:sz="2" w:space="0" w:color="auto"/>
          </w:divBdr>
        </w:div>
      </w:divsChild>
    </w:div>
    <w:div w:id="1187015806">
      <w:bodyDiv w:val="1"/>
      <w:marLeft w:val="0"/>
      <w:marRight w:val="0"/>
      <w:marTop w:val="0"/>
      <w:marBottom w:val="0"/>
      <w:divBdr>
        <w:top w:val="none" w:sz="0" w:space="0" w:color="auto"/>
        <w:left w:val="none" w:sz="0" w:space="0" w:color="auto"/>
        <w:bottom w:val="none" w:sz="0" w:space="0" w:color="auto"/>
        <w:right w:val="none" w:sz="0" w:space="0" w:color="auto"/>
      </w:divBdr>
    </w:div>
    <w:div w:id="1187674696">
      <w:bodyDiv w:val="1"/>
      <w:marLeft w:val="0"/>
      <w:marRight w:val="0"/>
      <w:marTop w:val="0"/>
      <w:marBottom w:val="0"/>
      <w:divBdr>
        <w:top w:val="none" w:sz="0" w:space="0" w:color="auto"/>
        <w:left w:val="none" w:sz="0" w:space="0" w:color="auto"/>
        <w:bottom w:val="none" w:sz="0" w:space="0" w:color="auto"/>
        <w:right w:val="none" w:sz="0" w:space="0" w:color="auto"/>
      </w:divBdr>
    </w:div>
    <w:div w:id="1192763407">
      <w:bodyDiv w:val="1"/>
      <w:marLeft w:val="0"/>
      <w:marRight w:val="0"/>
      <w:marTop w:val="0"/>
      <w:marBottom w:val="0"/>
      <w:divBdr>
        <w:top w:val="none" w:sz="0" w:space="0" w:color="auto"/>
        <w:left w:val="none" w:sz="0" w:space="0" w:color="auto"/>
        <w:bottom w:val="none" w:sz="0" w:space="0" w:color="auto"/>
        <w:right w:val="none" w:sz="0" w:space="0" w:color="auto"/>
      </w:divBdr>
    </w:div>
    <w:div w:id="1195801326">
      <w:bodyDiv w:val="1"/>
      <w:marLeft w:val="0"/>
      <w:marRight w:val="0"/>
      <w:marTop w:val="0"/>
      <w:marBottom w:val="0"/>
      <w:divBdr>
        <w:top w:val="none" w:sz="0" w:space="0" w:color="auto"/>
        <w:left w:val="none" w:sz="0" w:space="0" w:color="auto"/>
        <w:bottom w:val="none" w:sz="0" w:space="0" w:color="auto"/>
        <w:right w:val="none" w:sz="0" w:space="0" w:color="auto"/>
      </w:divBdr>
    </w:div>
    <w:div w:id="1198007133">
      <w:bodyDiv w:val="1"/>
      <w:marLeft w:val="0"/>
      <w:marRight w:val="0"/>
      <w:marTop w:val="0"/>
      <w:marBottom w:val="0"/>
      <w:divBdr>
        <w:top w:val="none" w:sz="0" w:space="0" w:color="auto"/>
        <w:left w:val="none" w:sz="0" w:space="0" w:color="auto"/>
        <w:bottom w:val="none" w:sz="0" w:space="0" w:color="auto"/>
        <w:right w:val="none" w:sz="0" w:space="0" w:color="auto"/>
      </w:divBdr>
    </w:div>
    <w:div w:id="1203440574">
      <w:bodyDiv w:val="1"/>
      <w:marLeft w:val="0"/>
      <w:marRight w:val="0"/>
      <w:marTop w:val="0"/>
      <w:marBottom w:val="0"/>
      <w:divBdr>
        <w:top w:val="none" w:sz="0" w:space="0" w:color="auto"/>
        <w:left w:val="none" w:sz="0" w:space="0" w:color="auto"/>
        <w:bottom w:val="none" w:sz="0" w:space="0" w:color="auto"/>
        <w:right w:val="none" w:sz="0" w:space="0" w:color="auto"/>
      </w:divBdr>
    </w:div>
    <w:div w:id="1205095793">
      <w:bodyDiv w:val="1"/>
      <w:marLeft w:val="0"/>
      <w:marRight w:val="0"/>
      <w:marTop w:val="0"/>
      <w:marBottom w:val="0"/>
      <w:divBdr>
        <w:top w:val="none" w:sz="0" w:space="0" w:color="auto"/>
        <w:left w:val="none" w:sz="0" w:space="0" w:color="auto"/>
        <w:bottom w:val="none" w:sz="0" w:space="0" w:color="auto"/>
        <w:right w:val="none" w:sz="0" w:space="0" w:color="auto"/>
      </w:divBdr>
    </w:div>
    <w:div w:id="1205407590">
      <w:bodyDiv w:val="1"/>
      <w:marLeft w:val="0"/>
      <w:marRight w:val="0"/>
      <w:marTop w:val="0"/>
      <w:marBottom w:val="0"/>
      <w:divBdr>
        <w:top w:val="none" w:sz="0" w:space="0" w:color="auto"/>
        <w:left w:val="none" w:sz="0" w:space="0" w:color="auto"/>
        <w:bottom w:val="none" w:sz="0" w:space="0" w:color="auto"/>
        <w:right w:val="none" w:sz="0" w:space="0" w:color="auto"/>
      </w:divBdr>
    </w:div>
    <w:div w:id="1207839608">
      <w:bodyDiv w:val="1"/>
      <w:marLeft w:val="0"/>
      <w:marRight w:val="0"/>
      <w:marTop w:val="0"/>
      <w:marBottom w:val="0"/>
      <w:divBdr>
        <w:top w:val="none" w:sz="0" w:space="0" w:color="auto"/>
        <w:left w:val="none" w:sz="0" w:space="0" w:color="auto"/>
        <w:bottom w:val="none" w:sz="0" w:space="0" w:color="auto"/>
        <w:right w:val="none" w:sz="0" w:space="0" w:color="auto"/>
      </w:divBdr>
    </w:div>
    <w:div w:id="1210724950">
      <w:bodyDiv w:val="1"/>
      <w:marLeft w:val="0"/>
      <w:marRight w:val="0"/>
      <w:marTop w:val="0"/>
      <w:marBottom w:val="0"/>
      <w:divBdr>
        <w:top w:val="none" w:sz="0" w:space="0" w:color="auto"/>
        <w:left w:val="none" w:sz="0" w:space="0" w:color="auto"/>
        <w:bottom w:val="none" w:sz="0" w:space="0" w:color="auto"/>
        <w:right w:val="none" w:sz="0" w:space="0" w:color="auto"/>
      </w:divBdr>
    </w:div>
    <w:div w:id="1212573988">
      <w:bodyDiv w:val="1"/>
      <w:marLeft w:val="0"/>
      <w:marRight w:val="0"/>
      <w:marTop w:val="0"/>
      <w:marBottom w:val="0"/>
      <w:divBdr>
        <w:top w:val="none" w:sz="0" w:space="0" w:color="auto"/>
        <w:left w:val="none" w:sz="0" w:space="0" w:color="auto"/>
        <w:bottom w:val="none" w:sz="0" w:space="0" w:color="auto"/>
        <w:right w:val="none" w:sz="0" w:space="0" w:color="auto"/>
      </w:divBdr>
    </w:div>
    <w:div w:id="1219392844">
      <w:bodyDiv w:val="1"/>
      <w:marLeft w:val="0"/>
      <w:marRight w:val="0"/>
      <w:marTop w:val="0"/>
      <w:marBottom w:val="0"/>
      <w:divBdr>
        <w:top w:val="none" w:sz="0" w:space="0" w:color="auto"/>
        <w:left w:val="none" w:sz="0" w:space="0" w:color="auto"/>
        <w:bottom w:val="none" w:sz="0" w:space="0" w:color="auto"/>
        <w:right w:val="none" w:sz="0" w:space="0" w:color="auto"/>
      </w:divBdr>
    </w:div>
    <w:div w:id="1222908375">
      <w:bodyDiv w:val="1"/>
      <w:marLeft w:val="0"/>
      <w:marRight w:val="0"/>
      <w:marTop w:val="0"/>
      <w:marBottom w:val="0"/>
      <w:divBdr>
        <w:top w:val="none" w:sz="0" w:space="0" w:color="auto"/>
        <w:left w:val="none" w:sz="0" w:space="0" w:color="auto"/>
        <w:bottom w:val="none" w:sz="0" w:space="0" w:color="auto"/>
        <w:right w:val="none" w:sz="0" w:space="0" w:color="auto"/>
      </w:divBdr>
    </w:div>
    <w:div w:id="1225333023">
      <w:bodyDiv w:val="1"/>
      <w:marLeft w:val="0"/>
      <w:marRight w:val="0"/>
      <w:marTop w:val="0"/>
      <w:marBottom w:val="0"/>
      <w:divBdr>
        <w:top w:val="none" w:sz="0" w:space="0" w:color="auto"/>
        <w:left w:val="none" w:sz="0" w:space="0" w:color="auto"/>
        <w:bottom w:val="none" w:sz="0" w:space="0" w:color="auto"/>
        <w:right w:val="none" w:sz="0" w:space="0" w:color="auto"/>
      </w:divBdr>
    </w:div>
    <w:div w:id="1230995234">
      <w:bodyDiv w:val="1"/>
      <w:marLeft w:val="0"/>
      <w:marRight w:val="0"/>
      <w:marTop w:val="0"/>
      <w:marBottom w:val="0"/>
      <w:divBdr>
        <w:top w:val="none" w:sz="0" w:space="0" w:color="auto"/>
        <w:left w:val="none" w:sz="0" w:space="0" w:color="auto"/>
        <w:bottom w:val="none" w:sz="0" w:space="0" w:color="auto"/>
        <w:right w:val="none" w:sz="0" w:space="0" w:color="auto"/>
      </w:divBdr>
    </w:div>
    <w:div w:id="1231189858">
      <w:bodyDiv w:val="1"/>
      <w:marLeft w:val="0"/>
      <w:marRight w:val="0"/>
      <w:marTop w:val="0"/>
      <w:marBottom w:val="0"/>
      <w:divBdr>
        <w:top w:val="none" w:sz="0" w:space="0" w:color="auto"/>
        <w:left w:val="none" w:sz="0" w:space="0" w:color="auto"/>
        <w:bottom w:val="none" w:sz="0" w:space="0" w:color="auto"/>
        <w:right w:val="none" w:sz="0" w:space="0" w:color="auto"/>
      </w:divBdr>
    </w:div>
    <w:div w:id="1234663963">
      <w:bodyDiv w:val="1"/>
      <w:marLeft w:val="0"/>
      <w:marRight w:val="0"/>
      <w:marTop w:val="0"/>
      <w:marBottom w:val="0"/>
      <w:divBdr>
        <w:top w:val="none" w:sz="0" w:space="0" w:color="auto"/>
        <w:left w:val="none" w:sz="0" w:space="0" w:color="auto"/>
        <w:bottom w:val="none" w:sz="0" w:space="0" w:color="auto"/>
        <w:right w:val="none" w:sz="0" w:space="0" w:color="auto"/>
      </w:divBdr>
      <w:divsChild>
        <w:div w:id="1335493189">
          <w:marLeft w:val="0"/>
          <w:marRight w:val="660"/>
          <w:marTop w:val="0"/>
          <w:marBottom w:val="300"/>
          <w:divBdr>
            <w:top w:val="none" w:sz="0" w:space="0" w:color="auto"/>
            <w:left w:val="none" w:sz="0" w:space="0" w:color="auto"/>
            <w:bottom w:val="none" w:sz="0" w:space="0" w:color="auto"/>
            <w:right w:val="none" w:sz="0" w:space="0" w:color="auto"/>
          </w:divBdr>
          <w:divsChild>
            <w:div w:id="2004968727">
              <w:marLeft w:val="0"/>
              <w:marRight w:val="0"/>
              <w:marTop w:val="0"/>
              <w:marBottom w:val="0"/>
              <w:divBdr>
                <w:top w:val="none" w:sz="0" w:space="0" w:color="auto"/>
                <w:left w:val="none" w:sz="0" w:space="0" w:color="auto"/>
                <w:bottom w:val="none" w:sz="0" w:space="0" w:color="auto"/>
                <w:right w:val="none" w:sz="0" w:space="0" w:color="auto"/>
              </w:divBdr>
              <w:divsChild>
                <w:div w:id="90040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717549">
      <w:bodyDiv w:val="1"/>
      <w:marLeft w:val="0"/>
      <w:marRight w:val="0"/>
      <w:marTop w:val="0"/>
      <w:marBottom w:val="0"/>
      <w:divBdr>
        <w:top w:val="none" w:sz="0" w:space="0" w:color="auto"/>
        <w:left w:val="none" w:sz="0" w:space="0" w:color="auto"/>
        <w:bottom w:val="none" w:sz="0" w:space="0" w:color="auto"/>
        <w:right w:val="none" w:sz="0" w:space="0" w:color="auto"/>
      </w:divBdr>
    </w:div>
    <w:div w:id="1242788447">
      <w:bodyDiv w:val="1"/>
      <w:marLeft w:val="0"/>
      <w:marRight w:val="0"/>
      <w:marTop w:val="0"/>
      <w:marBottom w:val="0"/>
      <w:divBdr>
        <w:top w:val="none" w:sz="0" w:space="0" w:color="auto"/>
        <w:left w:val="none" w:sz="0" w:space="0" w:color="auto"/>
        <w:bottom w:val="none" w:sz="0" w:space="0" w:color="auto"/>
        <w:right w:val="none" w:sz="0" w:space="0" w:color="auto"/>
      </w:divBdr>
    </w:div>
    <w:div w:id="1243834199">
      <w:bodyDiv w:val="1"/>
      <w:marLeft w:val="0"/>
      <w:marRight w:val="0"/>
      <w:marTop w:val="0"/>
      <w:marBottom w:val="0"/>
      <w:divBdr>
        <w:top w:val="none" w:sz="0" w:space="0" w:color="auto"/>
        <w:left w:val="none" w:sz="0" w:space="0" w:color="auto"/>
        <w:bottom w:val="none" w:sz="0" w:space="0" w:color="auto"/>
        <w:right w:val="none" w:sz="0" w:space="0" w:color="auto"/>
      </w:divBdr>
    </w:div>
    <w:div w:id="1248423616">
      <w:bodyDiv w:val="1"/>
      <w:marLeft w:val="0"/>
      <w:marRight w:val="0"/>
      <w:marTop w:val="0"/>
      <w:marBottom w:val="0"/>
      <w:divBdr>
        <w:top w:val="none" w:sz="0" w:space="0" w:color="auto"/>
        <w:left w:val="none" w:sz="0" w:space="0" w:color="auto"/>
        <w:bottom w:val="none" w:sz="0" w:space="0" w:color="auto"/>
        <w:right w:val="none" w:sz="0" w:space="0" w:color="auto"/>
      </w:divBdr>
    </w:div>
    <w:div w:id="1249464093">
      <w:bodyDiv w:val="1"/>
      <w:marLeft w:val="0"/>
      <w:marRight w:val="0"/>
      <w:marTop w:val="0"/>
      <w:marBottom w:val="0"/>
      <w:divBdr>
        <w:top w:val="none" w:sz="0" w:space="0" w:color="auto"/>
        <w:left w:val="none" w:sz="0" w:space="0" w:color="auto"/>
        <w:bottom w:val="none" w:sz="0" w:space="0" w:color="auto"/>
        <w:right w:val="none" w:sz="0" w:space="0" w:color="auto"/>
      </w:divBdr>
    </w:div>
    <w:div w:id="1251237696">
      <w:bodyDiv w:val="1"/>
      <w:marLeft w:val="0"/>
      <w:marRight w:val="0"/>
      <w:marTop w:val="0"/>
      <w:marBottom w:val="0"/>
      <w:divBdr>
        <w:top w:val="none" w:sz="0" w:space="0" w:color="auto"/>
        <w:left w:val="none" w:sz="0" w:space="0" w:color="auto"/>
        <w:bottom w:val="none" w:sz="0" w:space="0" w:color="auto"/>
        <w:right w:val="none" w:sz="0" w:space="0" w:color="auto"/>
      </w:divBdr>
    </w:div>
    <w:div w:id="1254900819">
      <w:bodyDiv w:val="1"/>
      <w:marLeft w:val="0"/>
      <w:marRight w:val="0"/>
      <w:marTop w:val="0"/>
      <w:marBottom w:val="0"/>
      <w:divBdr>
        <w:top w:val="none" w:sz="0" w:space="0" w:color="auto"/>
        <w:left w:val="none" w:sz="0" w:space="0" w:color="auto"/>
        <w:bottom w:val="none" w:sz="0" w:space="0" w:color="auto"/>
        <w:right w:val="none" w:sz="0" w:space="0" w:color="auto"/>
      </w:divBdr>
    </w:div>
    <w:div w:id="1255095813">
      <w:bodyDiv w:val="1"/>
      <w:marLeft w:val="0"/>
      <w:marRight w:val="0"/>
      <w:marTop w:val="0"/>
      <w:marBottom w:val="0"/>
      <w:divBdr>
        <w:top w:val="none" w:sz="0" w:space="0" w:color="auto"/>
        <w:left w:val="none" w:sz="0" w:space="0" w:color="auto"/>
        <w:bottom w:val="none" w:sz="0" w:space="0" w:color="auto"/>
        <w:right w:val="none" w:sz="0" w:space="0" w:color="auto"/>
      </w:divBdr>
      <w:divsChild>
        <w:div w:id="645933230">
          <w:marLeft w:val="0"/>
          <w:marRight w:val="660"/>
          <w:marTop w:val="0"/>
          <w:marBottom w:val="300"/>
          <w:divBdr>
            <w:top w:val="none" w:sz="0" w:space="0" w:color="auto"/>
            <w:left w:val="none" w:sz="0" w:space="0" w:color="auto"/>
            <w:bottom w:val="none" w:sz="0" w:space="0" w:color="auto"/>
            <w:right w:val="none" w:sz="0" w:space="0" w:color="auto"/>
          </w:divBdr>
          <w:divsChild>
            <w:div w:id="1262375803">
              <w:marLeft w:val="0"/>
              <w:marRight w:val="0"/>
              <w:marTop w:val="0"/>
              <w:marBottom w:val="0"/>
              <w:divBdr>
                <w:top w:val="none" w:sz="0" w:space="0" w:color="auto"/>
                <w:left w:val="none" w:sz="0" w:space="0" w:color="auto"/>
                <w:bottom w:val="none" w:sz="0" w:space="0" w:color="auto"/>
                <w:right w:val="none" w:sz="0" w:space="0" w:color="auto"/>
              </w:divBdr>
              <w:divsChild>
                <w:div w:id="11005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8404">
      <w:bodyDiv w:val="1"/>
      <w:marLeft w:val="0"/>
      <w:marRight w:val="0"/>
      <w:marTop w:val="0"/>
      <w:marBottom w:val="0"/>
      <w:divBdr>
        <w:top w:val="none" w:sz="0" w:space="0" w:color="auto"/>
        <w:left w:val="none" w:sz="0" w:space="0" w:color="auto"/>
        <w:bottom w:val="none" w:sz="0" w:space="0" w:color="auto"/>
        <w:right w:val="none" w:sz="0" w:space="0" w:color="auto"/>
      </w:divBdr>
    </w:div>
    <w:div w:id="1256480136">
      <w:bodyDiv w:val="1"/>
      <w:marLeft w:val="0"/>
      <w:marRight w:val="0"/>
      <w:marTop w:val="0"/>
      <w:marBottom w:val="0"/>
      <w:divBdr>
        <w:top w:val="none" w:sz="0" w:space="0" w:color="auto"/>
        <w:left w:val="none" w:sz="0" w:space="0" w:color="auto"/>
        <w:bottom w:val="none" w:sz="0" w:space="0" w:color="auto"/>
        <w:right w:val="none" w:sz="0" w:space="0" w:color="auto"/>
      </w:divBdr>
    </w:div>
    <w:div w:id="1256867032">
      <w:bodyDiv w:val="1"/>
      <w:marLeft w:val="0"/>
      <w:marRight w:val="0"/>
      <w:marTop w:val="0"/>
      <w:marBottom w:val="0"/>
      <w:divBdr>
        <w:top w:val="none" w:sz="0" w:space="0" w:color="auto"/>
        <w:left w:val="none" w:sz="0" w:space="0" w:color="auto"/>
        <w:bottom w:val="none" w:sz="0" w:space="0" w:color="auto"/>
        <w:right w:val="none" w:sz="0" w:space="0" w:color="auto"/>
      </w:divBdr>
    </w:div>
    <w:div w:id="1257708505">
      <w:bodyDiv w:val="1"/>
      <w:marLeft w:val="0"/>
      <w:marRight w:val="0"/>
      <w:marTop w:val="0"/>
      <w:marBottom w:val="0"/>
      <w:divBdr>
        <w:top w:val="none" w:sz="0" w:space="0" w:color="auto"/>
        <w:left w:val="none" w:sz="0" w:space="0" w:color="auto"/>
        <w:bottom w:val="none" w:sz="0" w:space="0" w:color="auto"/>
        <w:right w:val="none" w:sz="0" w:space="0" w:color="auto"/>
      </w:divBdr>
    </w:div>
    <w:div w:id="1257834239">
      <w:bodyDiv w:val="1"/>
      <w:marLeft w:val="0"/>
      <w:marRight w:val="0"/>
      <w:marTop w:val="0"/>
      <w:marBottom w:val="0"/>
      <w:divBdr>
        <w:top w:val="none" w:sz="0" w:space="0" w:color="auto"/>
        <w:left w:val="none" w:sz="0" w:space="0" w:color="auto"/>
        <w:bottom w:val="none" w:sz="0" w:space="0" w:color="auto"/>
        <w:right w:val="none" w:sz="0" w:space="0" w:color="auto"/>
      </w:divBdr>
    </w:div>
    <w:div w:id="1257862644">
      <w:bodyDiv w:val="1"/>
      <w:marLeft w:val="0"/>
      <w:marRight w:val="0"/>
      <w:marTop w:val="0"/>
      <w:marBottom w:val="0"/>
      <w:divBdr>
        <w:top w:val="none" w:sz="0" w:space="0" w:color="auto"/>
        <w:left w:val="none" w:sz="0" w:space="0" w:color="auto"/>
        <w:bottom w:val="none" w:sz="0" w:space="0" w:color="auto"/>
        <w:right w:val="none" w:sz="0" w:space="0" w:color="auto"/>
      </w:divBdr>
    </w:div>
    <w:div w:id="1258247266">
      <w:bodyDiv w:val="1"/>
      <w:marLeft w:val="0"/>
      <w:marRight w:val="0"/>
      <w:marTop w:val="0"/>
      <w:marBottom w:val="0"/>
      <w:divBdr>
        <w:top w:val="none" w:sz="0" w:space="0" w:color="auto"/>
        <w:left w:val="none" w:sz="0" w:space="0" w:color="auto"/>
        <w:bottom w:val="none" w:sz="0" w:space="0" w:color="auto"/>
        <w:right w:val="none" w:sz="0" w:space="0" w:color="auto"/>
      </w:divBdr>
    </w:div>
    <w:div w:id="1267272788">
      <w:bodyDiv w:val="1"/>
      <w:marLeft w:val="0"/>
      <w:marRight w:val="0"/>
      <w:marTop w:val="0"/>
      <w:marBottom w:val="0"/>
      <w:divBdr>
        <w:top w:val="none" w:sz="0" w:space="0" w:color="auto"/>
        <w:left w:val="none" w:sz="0" w:space="0" w:color="auto"/>
        <w:bottom w:val="none" w:sz="0" w:space="0" w:color="auto"/>
        <w:right w:val="none" w:sz="0" w:space="0" w:color="auto"/>
      </w:divBdr>
    </w:div>
    <w:div w:id="1267886082">
      <w:bodyDiv w:val="1"/>
      <w:marLeft w:val="0"/>
      <w:marRight w:val="0"/>
      <w:marTop w:val="0"/>
      <w:marBottom w:val="0"/>
      <w:divBdr>
        <w:top w:val="none" w:sz="0" w:space="0" w:color="auto"/>
        <w:left w:val="none" w:sz="0" w:space="0" w:color="auto"/>
        <w:bottom w:val="none" w:sz="0" w:space="0" w:color="auto"/>
        <w:right w:val="none" w:sz="0" w:space="0" w:color="auto"/>
      </w:divBdr>
    </w:div>
    <w:div w:id="1271812860">
      <w:bodyDiv w:val="1"/>
      <w:marLeft w:val="0"/>
      <w:marRight w:val="0"/>
      <w:marTop w:val="0"/>
      <w:marBottom w:val="0"/>
      <w:divBdr>
        <w:top w:val="none" w:sz="0" w:space="0" w:color="auto"/>
        <w:left w:val="none" w:sz="0" w:space="0" w:color="auto"/>
        <w:bottom w:val="none" w:sz="0" w:space="0" w:color="auto"/>
        <w:right w:val="none" w:sz="0" w:space="0" w:color="auto"/>
      </w:divBdr>
    </w:div>
    <w:div w:id="1275164987">
      <w:bodyDiv w:val="1"/>
      <w:marLeft w:val="0"/>
      <w:marRight w:val="0"/>
      <w:marTop w:val="0"/>
      <w:marBottom w:val="0"/>
      <w:divBdr>
        <w:top w:val="none" w:sz="0" w:space="0" w:color="auto"/>
        <w:left w:val="none" w:sz="0" w:space="0" w:color="auto"/>
        <w:bottom w:val="none" w:sz="0" w:space="0" w:color="auto"/>
        <w:right w:val="none" w:sz="0" w:space="0" w:color="auto"/>
      </w:divBdr>
    </w:div>
    <w:div w:id="1278491805">
      <w:bodyDiv w:val="1"/>
      <w:marLeft w:val="0"/>
      <w:marRight w:val="0"/>
      <w:marTop w:val="0"/>
      <w:marBottom w:val="0"/>
      <w:divBdr>
        <w:top w:val="none" w:sz="0" w:space="0" w:color="auto"/>
        <w:left w:val="none" w:sz="0" w:space="0" w:color="auto"/>
        <w:bottom w:val="none" w:sz="0" w:space="0" w:color="auto"/>
        <w:right w:val="none" w:sz="0" w:space="0" w:color="auto"/>
      </w:divBdr>
    </w:div>
    <w:div w:id="1279337754">
      <w:bodyDiv w:val="1"/>
      <w:marLeft w:val="0"/>
      <w:marRight w:val="0"/>
      <w:marTop w:val="0"/>
      <w:marBottom w:val="0"/>
      <w:divBdr>
        <w:top w:val="none" w:sz="0" w:space="0" w:color="auto"/>
        <w:left w:val="none" w:sz="0" w:space="0" w:color="auto"/>
        <w:bottom w:val="none" w:sz="0" w:space="0" w:color="auto"/>
        <w:right w:val="none" w:sz="0" w:space="0" w:color="auto"/>
      </w:divBdr>
    </w:div>
    <w:div w:id="1280454074">
      <w:bodyDiv w:val="1"/>
      <w:marLeft w:val="0"/>
      <w:marRight w:val="0"/>
      <w:marTop w:val="0"/>
      <w:marBottom w:val="0"/>
      <w:divBdr>
        <w:top w:val="none" w:sz="0" w:space="0" w:color="auto"/>
        <w:left w:val="none" w:sz="0" w:space="0" w:color="auto"/>
        <w:bottom w:val="none" w:sz="0" w:space="0" w:color="auto"/>
        <w:right w:val="none" w:sz="0" w:space="0" w:color="auto"/>
      </w:divBdr>
      <w:divsChild>
        <w:div w:id="202252959">
          <w:marLeft w:val="0"/>
          <w:marRight w:val="0"/>
          <w:marTop w:val="0"/>
          <w:marBottom w:val="0"/>
          <w:divBdr>
            <w:top w:val="none" w:sz="0" w:space="0" w:color="auto"/>
            <w:left w:val="none" w:sz="0" w:space="0" w:color="auto"/>
            <w:bottom w:val="none" w:sz="0" w:space="0" w:color="auto"/>
            <w:right w:val="none" w:sz="0" w:space="0" w:color="auto"/>
          </w:divBdr>
        </w:div>
        <w:div w:id="2108311844">
          <w:marLeft w:val="0"/>
          <w:marRight w:val="0"/>
          <w:marTop w:val="0"/>
          <w:marBottom w:val="0"/>
          <w:divBdr>
            <w:top w:val="none" w:sz="0" w:space="0" w:color="auto"/>
            <w:left w:val="none" w:sz="0" w:space="0" w:color="auto"/>
            <w:bottom w:val="none" w:sz="0" w:space="0" w:color="auto"/>
            <w:right w:val="none" w:sz="0" w:space="0" w:color="auto"/>
          </w:divBdr>
        </w:div>
      </w:divsChild>
    </w:div>
    <w:div w:id="1280842532">
      <w:bodyDiv w:val="1"/>
      <w:marLeft w:val="0"/>
      <w:marRight w:val="0"/>
      <w:marTop w:val="0"/>
      <w:marBottom w:val="0"/>
      <w:divBdr>
        <w:top w:val="none" w:sz="0" w:space="0" w:color="auto"/>
        <w:left w:val="none" w:sz="0" w:space="0" w:color="auto"/>
        <w:bottom w:val="none" w:sz="0" w:space="0" w:color="auto"/>
        <w:right w:val="none" w:sz="0" w:space="0" w:color="auto"/>
      </w:divBdr>
    </w:div>
    <w:div w:id="1281915386">
      <w:bodyDiv w:val="1"/>
      <w:marLeft w:val="0"/>
      <w:marRight w:val="0"/>
      <w:marTop w:val="0"/>
      <w:marBottom w:val="0"/>
      <w:divBdr>
        <w:top w:val="none" w:sz="0" w:space="0" w:color="auto"/>
        <w:left w:val="none" w:sz="0" w:space="0" w:color="auto"/>
        <w:bottom w:val="none" w:sz="0" w:space="0" w:color="auto"/>
        <w:right w:val="none" w:sz="0" w:space="0" w:color="auto"/>
      </w:divBdr>
      <w:divsChild>
        <w:div w:id="1041713199">
          <w:marLeft w:val="0"/>
          <w:marRight w:val="0"/>
          <w:marTop w:val="0"/>
          <w:marBottom w:val="0"/>
          <w:divBdr>
            <w:top w:val="none" w:sz="0" w:space="0" w:color="auto"/>
            <w:left w:val="none" w:sz="0" w:space="0" w:color="auto"/>
            <w:bottom w:val="none" w:sz="0" w:space="0" w:color="auto"/>
            <w:right w:val="none" w:sz="0" w:space="0" w:color="auto"/>
          </w:divBdr>
        </w:div>
        <w:div w:id="1319192553">
          <w:marLeft w:val="0"/>
          <w:marRight w:val="0"/>
          <w:marTop w:val="0"/>
          <w:marBottom w:val="0"/>
          <w:divBdr>
            <w:top w:val="none" w:sz="0" w:space="0" w:color="auto"/>
            <w:left w:val="none" w:sz="0" w:space="0" w:color="auto"/>
            <w:bottom w:val="none" w:sz="0" w:space="0" w:color="auto"/>
            <w:right w:val="none" w:sz="0" w:space="0" w:color="auto"/>
          </w:divBdr>
        </w:div>
      </w:divsChild>
    </w:div>
    <w:div w:id="1287275569">
      <w:bodyDiv w:val="1"/>
      <w:marLeft w:val="0"/>
      <w:marRight w:val="0"/>
      <w:marTop w:val="0"/>
      <w:marBottom w:val="0"/>
      <w:divBdr>
        <w:top w:val="none" w:sz="0" w:space="0" w:color="auto"/>
        <w:left w:val="none" w:sz="0" w:space="0" w:color="auto"/>
        <w:bottom w:val="none" w:sz="0" w:space="0" w:color="auto"/>
        <w:right w:val="none" w:sz="0" w:space="0" w:color="auto"/>
      </w:divBdr>
    </w:div>
    <w:div w:id="1288396200">
      <w:bodyDiv w:val="1"/>
      <w:marLeft w:val="0"/>
      <w:marRight w:val="0"/>
      <w:marTop w:val="0"/>
      <w:marBottom w:val="0"/>
      <w:divBdr>
        <w:top w:val="none" w:sz="0" w:space="0" w:color="auto"/>
        <w:left w:val="none" w:sz="0" w:space="0" w:color="auto"/>
        <w:bottom w:val="none" w:sz="0" w:space="0" w:color="auto"/>
        <w:right w:val="none" w:sz="0" w:space="0" w:color="auto"/>
      </w:divBdr>
    </w:div>
    <w:div w:id="1298530359">
      <w:bodyDiv w:val="1"/>
      <w:marLeft w:val="0"/>
      <w:marRight w:val="0"/>
      <w:marTop w:val="0"/>
      <w:marBottom w:val="0"/>
      <w:divBdr>
        <w:top w:val="none" w:sz="0" w:space="0" w:color="auto"/>
        <w:left w:val="none" w:sz="0" w:space="0" w:color="auto"/>
        <w:bottom w:val="none" w:sz="0" w:space="0" w:color="auto"/>
        <w:right w:val="none" w:sz="0" w:space="0" w:color="auto"/>
      </w:divBdr>
    </w:div>
    <w:div w:id="1301694576">
      <w:bodyDiv w:val="1"/>
      <w:marLeft w:val="0"/>
      <w:marRight w:val="0"/>
      <w:marTop w:val="0"/>
      <w:marBottom w:val="0"/>
      <w:divBdr>
        <w:top w:val="none" w:sz="0" w:space="0" w:color="auto"/>
        <w:left w:val="none" w:sz="0" w:space="0" w:color="auto"/>
        <w:bottom w:val="none" w:sz="0" w:space="0" w:color="auto"/>
        <w:right w:val="none" w:sz="0" w:space="0" w:color="auto"/>
      </w:divBdr>
    </w:div>
    <w:div w:id="1312173941">
      <w:bodyDiv w:val="1"/>
      <w:marLeft w:val="0"/>
      <w:marRight w:val="0"/>
      <w:marTop w:val="0"/>
      <w:marBottom w:val="0"/>
      <w:divBdr>
        <w:top w:val="none" w:sz="0" w:space="0" w:color="auto"/>
        <w:left w:val="none" w:sz="0" w:space="0" w:color="auto"/>
        <w:bottom w:val="none" w:sz="0" w:space="0" w:color="auto"/>
        <w:right w:val="none" w:sz="0" w:space="0" w:color="auto"/>
      </w:divBdr>
    </w:div>
    <w:div w:id="1316570684">
      <w:bodyDiv w:val="1"/>
      <w:marLeft w:val="0"/>
      <w:marRight w:val="0"/>
      <w:marTop w:val="0"/>
      <w:marBottom w:val="0"/>
      <w:divBdr>
        <w:top w:val="none" w:sz="0" w:space="0" w:color="auto"/>
        <w:left w:val="none" w:sz="0" w:space="0" w:color="auto"/>
        <w:bottom w:val="none" w:sz="0" w:space="0" w:color="auto"/>
        <w:right w:val="none" w:sz="0" w:space="0" w:color="auto"/>
      </w:divBdr>
    </w:div>
    <w:div w:id="1323240913">
      <w:bodyDiv w:val="1"/>
      <w:marLeft w:val="0"/>
      <w:marRight w:val="0"/>
      <w:marTop w:val="0"/>
      <w:marBottom w:val="0"/>
      <w:divBdr>
        <w:top w:val="none" w:sz="0" w:space="0" w:color="auto"/>
        <w:left w:val="none" w:sz="0" w:space="0" w:color="auto"/>
        <w:bottom w:val="none" w:sz="0" w:space="0" w:color="auto"/>
        <w:right w:val="none" w:sz="0" w:space="0" w:color="auto"/>
      </w:divBdr>
    </w:div>
    <w:div w:id="1324354705">
      <w:bodyDiv w:val="1"/>
      <w:marLeft w:val="0"/>
      <w:marRight w:val="0"/>
      <w:marTop w:val="0"/>
      <w:marBottom w:val="0"/>
      <w:divBdr>
        <w:top w:val="none" w:sz="0" w:space="0" w:color="auto"/>
        <w:left w:val="none" w:sz="0" w:space="0" w:color="auto"/>
        <w:bottom w:val="none" w:sz="0" w:space="0" w:color="auto"/>
        <w:right w:val="none" w:sz="0" w:space="0" w:color="auto"/>
      </w:divBdr>
    </w:div>
    <w:div w:id="1324354753">
      <w:bodyDiv w:val="1"/>
      <w:marLeft w:val="0"/>
      <w:marRight w:val="0"/>
      <w:marTop w:val="0"/>
      <w:marBottom w:val="0"/>
      <w:divBdr>
        <w:top w:val="none" w:sz="0" w:space="0" w:color="auto"/>
        <w:left w:val="none" w:sz="0" w:space="0" w:color="auto"/>
        <w:bottom w:val="none" w:sz="0" w:space="0" w:color="auto"/>
        <w:right w:val="none" w:sz="0" w:space="0" w:color="auto"/>
      </w:divBdr>
    </w:div>
    <w:div w:id="1331373105">
      <w:bodyDiv w:val="1"/>
      <w:marLeft w:val="0"/>
      <w:marRight w:val="0"/>
      <w:marTop w:val="0"/>
      <w:marBottom w:val="0"/>
      <w:divBdr>
        <w:top w:val="none" w:sz="0" w:space="0" w:color="auto"/>
        <w:left w:val="none" w:sz="0" w:space="0" w:color="auto"/>
        <w:bottom w:val="none" w:sz="0" w:space="0" w:color="auto"/>
        <w:right w:val="none" w:sz="0" w:space="0" w:color="auto"/>
      </w:divBdr>
    </w:div>
    <w:div w:id="1333215992">
      <w:bodyDiv w:val="1"/>
      <w:marLeft w:val="0"/>
      <w:marRight w:val="0"/>
      <w:marTop w:val="0"/>
      <w:marBottom w:val="0"/>
      <w:divBdr>
        <w:top w:val="none" w:sz="0" w:space="0" w:color="auto"/>
        <w:left w:val="none" w:sz="0" w:space="0" w:color="auto"/>
        <w:bottom w:val="none" w:sz="0" w:space="0" w:color="auto"/>
        <w:right w:val="none" w:sz="0" w:space="0" w:color="auto"/>
      </w:divBdr>
    </w:div>
    <w:div w:id="1334991063">
      <w:bodyDiv w:val="1"/>
      <w:marLeft w:val="0"/>
      <w:marRight w:val="0"/>
      <w:marTop w:val="0"/>
      <w:marBottom w:val="0"/>
      <w:divBdr>
        <w:top w:val="none" w:sz="0" w:space="0" w:color="auto"/>
        <w:left w:val="none" w:sz="0" w:space="0" w:color="auto"/>
        <w:bottom w:val="none" w:sz="0" w:space="0" w:color="auto"/>
        <w:right w:val="none" w:sz="0" w:space="0" w:color="auto"/>
      </w:divBdr>
    </w:div>
    <w:div w:id="1337876736">
      <w:bodyDiv w:val="1"/>
      <w:marLeft w:val="0"/>
      <w:marRight w:val="0"/>
      <w:marTop w:val="0"/>
      <w:marBottom w:val="0"/>
      <w:divBdr>
        <w:top w:val="none" w:sz="0" w:space="0" w:color="auto"/>
        <w:left w:val="none" w:sz="0" w:space="0" w:color="auto"/>
        <w:bottom w:val="none" w:sz="0" w:space="0" w:color="auto"/>
        <w:right w:val="none" w:sz="0" w:space="0" w:color="auto"/>
      </w:divBdr>
    </w:div>
    <w:div w:id="1344817438">
      <w:bodyDiv w:val="1"/>
      <w:marLeft w:val="0"/>
      <w:marRight w:val="0"/>
      <w:marTop w:val="0"/>
      <w:marBottom w:val="0"/>
      <w:divBdr>
        <w:top w:val="none" w:sz="0" w:space="0" w:color="auto"/>
        <w:left w:val="none" w:sz="0" w:space="0" w:color="auto"/>
        <w:bottom w:val="none" w:sz="0" w:space="0" w:color="auto"/>
        <w:right w:val="none" w:sz="0" w:space="0" w:color="auto"/>
      </w:divBdr>
      <w:divsChild>
        <w:div w:id="588462125">
          <w:marLeft w:val="0"/>
          <w:marRight w:val="0"/>
          <w:marTop w:val="0"/>
          <w:marBottom w:val="0"/>
          <w:divBdr>
            <w:top w:val="none" w:sz="0" w:space="0" w:color="auto"/>
            <w:left w:val="none" w:sz="0" w:space="0" w:color="auto"/>
            <w:bottom w:val="none" w:sz="0" w:space="0" w:color="auto"/>
            <w:right w:val="none" w:sz="0" w:space="0" w:color="auto"/>
          </w:divBdr>
        </w:div>
      </w:divsChild>
    </w:div>
    <w:div w:id="1351300777">
      <w:bodyDiv w:val="1"/>
      <w:marLeft w:val="0"/>
      <w:marRight w:val="0"/>
      <w:marTop w:val="0"/>
      <w:marBottom w:val="0"/>
      <w:divBdr>
        <w:top w:val="none" w:sz="0" w:space="0" w:color="auto"/>
        <w:left w:val="none" w:sz="0" w:space="0" w:color="auto"/>
        <w:bottom w:val="none" w:sz="0" w:space="0" w:color="auto"/>
        <w:right w:val="none" w:sz="0" w:space="0" w:color="auto"/>
      </w:divBdr>
    </w:div>
    <w:div w:id="1353188218">
      <w:bodyDiv w:val="1"/>
      <w:marLeft w:val="0"/>
      <w:marRight w:val="0"/>
      <w:marTop w:val="0"/>
      <w:marBottom w:val="0"/>
      <w:divBdr>
        <w:top w:val="none" w:sz="0" w:space="0" w:color="auto"/>
        <w:left w:val="none" w:sz="0" w:space="0" w:color="auto"/>
        <w:bottom w:val="none" w:sz="0" w:space="0" w:color="auto"/>
        <w:right w:val="none" w:sz="0" w:space="0" w:color="auto"/>
      </w:divBdr>
    </w:div>
    <w:div w:id="1357580803">
      <w:bodyDiv w:val="1"/>
      <w:marLeft w:val="0"/>
      <w:marRight w:val="0"/>
      <w:marTop w:val="0"/>
      <w:marBottom w:val="0"/>
      <w:divBdr>
        <w:top w:val="none" w:sz="0" w:space="0" w:color="auto"/>
        <w:left w:val="none" w:sz="0" w:space="0" w:color="auto"/>
        <w:bottom w:val="none" w:sz="0" w:space="0" w:color="auto"/>
        <w:right w:val="none" w:sz="0" w:space="0" w:color="auto"/>
      </w:divBdr>
      <w:divsChild>
        <w:div w:id="1689989632">
          <w:marLeft w:val="0"/>
          <w:marRight w:val="0"/>
          <w:marTop w:val="0"/>
          <w:marBottom w:val="0"/>
          <w:divBdr>
            <w:top w:val="none" w:sz="0" w:space="0" w:color="auto"/>
            <w:left w:val="none" w:sz="0" w:space="0" w:color="auto"/>
            <w:bottom w:val="none" w:sz="0" w:space="0" w:color="auto"/>
            <w:right w:val="none" w:sz="0" w:space="0" w:color="auto"/>
          </w:divBdr>
          <w:divsChild>
            <w:div w:id="1704595570">
              <w:marLeft w:val="0"/>
              <w:marRight w:val="0"/>
              <w:marTop w:val="0"/>
              <w:marBottom w:val="0"/>
              <w:divBdr>
                <w:top w:val="none" w:sz="0" w:space="0" w:color="auto"/>
                <w:left w:val="none" w:sz="0" w:space="0" w:color="auto"/>
                <w:bottom w:val="none" w:sz="0" w:space="0" w:color="auto"/>
                <w:right w:val="none" w:sz="0" w:space="0" w:color="auto"/>
              </w:divBdr>
              <w:divsChild>
                <w:div w:id="1648122782">
                  <w:marLeft w:val="0"/>
                  <w:marRight w:val="0"/>
                  <w:marTop w:val="0"/>
                  <w:marBottom w:val="0"/>
                  <w:divBdr>
                    <w:top w:val="none" w:sz="0" w:space="0" w:color="auto"/>
                    <w:left w:val="none" w:sz="0" w:space="0" w:color="auto"/>
                    <w:bottom w:val="none" w:sz="0" w:space="0" w:color="auto"/>
                    <w:right w:val="none" w:sz="0" w:space="0" w:color="auto"/>
                  </w:divBdr>
                  <w:divsChild>
                    <w:div w:id="1452629058">
                      <w:marLeft w:val="0"/>
                      <w:marRight w:val="0"/>
                      <w:marTop w:val="0"/>
                      <w:marBottom w:val="0"/>
                      <w:divBdr>
                        <w:top w:val="none" w:sz="0" w:space="0" w:color="auto"/>
                        <w:left w:val="none" w:sz="0" w:space="0" w:color="auto"/>
                        <w:bottom w:val="none" w:sz="0" w:space="0" w:color="auto"/>
                        <w:right w:val="none" w:sz="0" w:space="0" w:color="auto"/>
                      </w:divBdr>
                      <w:divsChild>
                        <w:div w:id="14775169">
                          <w:marLeft w:val="0"/>
                          <w:marRight w:val="0"/>
                          <w:marTop w:val="0"/>
                          <w:marBottom w:val="0"/>
                          <w:divBdr>
                            <w:top w:val="none" w:sz="0" w:space="0" w:color="auto"/>
                            <w:left w:val="none" w:sz="0" w:space="0" w:color="auto"/>
                            <w:bottom w:val="none" w:sz="0" w:space="0" w:color="auto"/>
                            <w:right w:val="none" w:sz="0" w:space="0" w:color="auto"/>
                          </w:divBdr>
                          <w:divsChild>
                            <w:div w:id="957487396">
                              <w:marLeft w:val="15"/>
                              <w:marRight w:val="195"/>
                              <w:marTop w:val="0"/>
                              <w:marBottom w:val="0"/>
                              <w:divBdr>
                                <w:top w:val="none" w:sz="0" w:space="0" w:color="auto"/>
                                <w:left w:val="none" w:sz="0" w:space="0" w:color="auto"/>
                                <w:bottom w:val="none" w:sz="0" w:space="0" w:color="auto"/>
                                <w:right w:val="none" w:sz="0" w:space="0" w:color="auto"/>
                              </w:divBdr>
                              <w:divsChild>
                                <w:div w:id="558977692">
                                  <w:marLeft w:val="0"/>
                                  <w:marRight w:val="0"/>
                                  <w:marTop w:val="0"/>
                                  <w:marBottom w:val="0"/>
                                  <w:divBdr>
                                    <w:top w:val="none" w:sz="0" w:space="0" w:color="auto"/>
                                    <w:left w:val="none" w:sz="0" w:space="0" w:color="auto"/>
                                    <w:bottom w:val="none" w:sz="0" w:space="0" w:color="auto"/>
                                    <w:right w:val="none" w:sz="0" w:space="0" w:color="auto"/>
                                  </w:divBdr>
                                  <w:divsChild>
                                    <w:div w:id="1223062120">
                                      <w:marLeft w:val="0"/>
                                      <w:marRight w:val="0"/>
                                      <w:marTop w:val="0"/>
                                      <w:marBottom w:val="0"/>
                                      <w:divBdr>
                                        <w:top w:val="none" w:sz="0" w:space="0" w:color="auto"/>
                                        <w:left w:val="none" w:sz="0" w:space="0" w:color="auto"/>
                                        <w:bottom w:val="none" w:sz="0" w:space="0" w:color="auto"/>
                                        <w:right w:val="none" w:sz="0" w:space="0" w:color="auto"/>
                                      </w:divBdr>
                                      <w:divsChild>
                                        <w:div w:id="727343122">
                                          <w:marLeft w:val="0"/>
                                          <w:marRight w:val="0"/>
                                          <w:marTop w:val="0"/>
                                          <w:marBottom w:val="0"/>
                                          <w:divBdr>
                                            <w:top w:val="none" w:sz="0" w:space="0" w:color="auto"/>
                                            <w:left w:val="none" w:sz="0" w:space="0" w:color="auto"/>
                                            <w:bottom w:val="none" w:sz="0" w:space="0" w:color="auto"/>
                                            <w:right w:val="none" w:sz="0" w:space="0" w:color="auto"/>
                                          </w:divBdr>
                                          <w:divsChild>
                                            <w:div w:id="672220036">
                                              <w:marLeft w:val="0"/>
                                              <w:marRight w:val="0"/>
                                              <w:marTop w:val="0"/>
                                              <w:marBottom w:val="0"/>
                                              <w:divBdr>
                                                <w:top w:val="none" w:sz="0" w:space="0" w:color="auto"/>
                                                <w:left w:val="none" w:sz="0" w:space="0" w:color="auto"/>
                                                <w:bottom w:val="none" w:sz="0" w:space="0" w:color="auto"/>
                                                <w:right w:val="none" w:sz="0" w:space="0" w:color="auto"/>
                                              </w:divBdr>
                                              <w:divsChild>
                                                <w:div w:id="1412239048">
                                                  <w:marLeft w:val="0"/>
                                                  <w:marRight w:val="0"/>
                                                  <w:marTop w:val="0"/>
                                                  <w:marBottom w:val="0"/>
                                                  <w:divBdr>
                                                    <w:top w:val="none" w:sz="0" w:space="0" w:color="auto"/>
                                                    <w:left w:val="none" w:sz="0" w:space="0" w:color="auto"/>
                                                    <w:bottom w:val="none" w:sz="0" w:space="0" w:color="auto"/>
                                                    <w:right w:val="none" w:sz="0" w:space="0" w:color="auto"/>
                                                  </w:divBdr>
                                                  <w:divsChild>
                                                    <w:div w:id="2125031256">
                                                      <w:marLeft w:val="0"/>
                                                      <w:marRight w:val="0"/>
                                                      <w:marTop w:val="0"/>
                                                      <w:marBottom w:val="0"/>
                                                      <w:divBdr>
                                                        <w:top w:val="none" w:sz="0" w:space="0" w:color="auto"/>
                                                        <w:left w:val="none" w:sz="0" w:space="0" w:color="auto"/>
                                                        <w:bottom w:val="none" w:sz="0" w:space="0" w:color="auto"/>
                                                        <w:right w:val="none" w:sz="0" w:space="0" w:color="auto"/>
                                                      </w:divBdr>
                                                      <w:divsChild>
                                                        <w:div w:id="6058902">
                                                          <w:marLeft w:val="0"/>
                                                          <w:marRight w:val="0"/>
                                                          <w:marTop w:val="0"/>
                                                          <w:marBottom w:val="0"/>
                                                          <w:divBdr>
                                                            <w:top w:val="none" w:sz="0" w:space="0" w:color="auto"/>
                                                            <w:left w:val="none" w:sz="0" w:space="0" w:color="auto"/>
                                                            <w:bottom w:val="none" w:sz="0" w:space="0" w:color="auto"/>
                                                            <w:right w:val="none" w:sz="0" w:space="0" w:color="auto"/>
                                                          </w:divBdr>
                                                          <w:divsChild>
                                                            <w:div w:id="1862015925">
                                                              <w:marLeft w:val="0"/>
                                                              <w:marRight w:val="0"/>
                                                              <w:marTop w:val="0"/>
                                                              <w:marBottom w:val="0"/>
                                                              <w:divBdr>
                                                                <w:top w:val="none" w:sz="0" w:space="0" w:color="auto"/>
                                                                <w:left w:val="none" w:sz="0" w:space="0" w:color="auto"/>
                                                                <w:bottom w:val="none" w:sz="0" w:space="0" w:color="auto"/>
                                                                <w:right w:val="none" w:sz="0" w:space="0" w:color="auto"/>
                                                              </w:divBdr>
                                                              <w:divsChild>
                                                                <w:div w:id="829100293">
                                                                  <w:marLeft w:val="0"/>
                                                                  <w:marRight w:val="0"/>
                                                                  <w:marTop w:val="0"/>
                                                                  <w:marBottom w:val="0"/>
                                                                  <w:divBdr>
                                                                    <w:top w:val="none" w:sz="0" w:space="0" w:color="auto"/>
                                                                    <w:left w:val="none" w:sz="0" w:space="0" w:color="auto"/>
                                                                    <w:bottom w:val="none" w:sz="0" w:space="0" w:color="auto"/>
                                                                    <w:right w:val="none" w:sz="0" w:space="0" w:color="auto"/>
                                                                  </w:divBdr>
                                                                  <w:divsChild>
                                                                    <w:div w:id="788663435">
                                                                      <w:marLeft w:val="405"/>
                                                                      <w:marRight w:val="0"/>
                                                                      <w:marTop w:val="0"/>
                                                                      <w:marBottom w:val="0"/>
                                                                      <w:divBdr>
                                                                        <w:top w:val="none" w:sz="0" w:space="0" w:color="auto"/>
                                                                        <w:left w:val="none" w:sz="0" w:space="0" w:color="auto"/>
                                                                        <w:bottom w:val="none" w:sz="0" w:space="0" w:color="auto"/>
                                                                        <w:right w:val="none" w:sz="0" w:space="0" w:color="auto"/>
                                                                      </w:divBdr>
                                                                      <w:divsChild>
                                                                        <w:div w:id="1313023006">
                                                                          <w:marLeft w:val="0"/>
                                                                          <w:marRight w:val="0"/>
                                                                          <w:marTop w:val="0"/>
                                                                          <w:marBottom w:val="0"/>
                                                                          <w:divBdr>
                                                                            <w:top w:val="none" w:sz="0" w:space="0" w:color="auto"/>
                                                                            <w:left w:val="none" w:sz="0" w:space="0" w:color="auto"/>
                                                                            <w:bottom w:val="none" w:sz="0" w:space="0" w:color="auto"/>
                                                                            <w:right w:val="none" w:sz="0" w:space="0" w:color="auto"/>
                                                                          </w:divBdr>
                                                                          <w:divsChild>
                                                                            <w:div w:id="1162430107">
                                                                              <w:marLeft w:val="0"/>
                                                                              <w:marRight w:val="0"/>
                                                                              <w:marTop w:val="0"/>
                                                                              <w:marBottom w:val="0"/>
                                                                              <w:divBdr>
                                                                                <w:top w:val="none" w:sz="0" w:space="0" w:color="auto"/>
                                                                                <w:left w:val="none" w:sz="0" w:space="0" w:color="auto"/>
                                                                                <w:bottom w:val="none" w:sz="0" w:space="0" w:color="auto"/>
                                                                                <w:right w:val="none" w:sz="0" w:space="0" w:color="auto"/>
                                                                              </w:divBdr>
                                                                              <w:divsChild>
                                                                                <w:div w:id="1508983664">
                                                                                  <w:marLeft w:val="0"/>
                                                                                  <w:marRight w:val="0"/>
                                                                                  <w:marTop w:val="60"/>
                                                                                  <w:marBottom w:val="0"/>
                                                                                  <w:divBdr>
                                                                                    <w:top w:val="none" w:sz="0" w:space="0" w:color="auto"/>
                                                                                    <w:left w:val="none" w:sz="0" w:space="0" w:color="auto"/>
                                                                                    <w:bottom w:val="none" w:sz="0" w:space="0" w:color="auto"/>
                                                                                    <w:right w:val="none" w:sz="0" w:space="0" w:color="auto"/>
                                                                                  </w:divBdr>
                                                                                  <w:divsChild>
                                                                                    <w:div w:id="1928270691">
                                                                                      <w:marLeft w:val="0"/>
                                                                                      <w:marRight w:val="0"/>
                                                                                      <w:marTop w:val="0"/>
                                                                                      <w:marBottom w:val="0"/>
                                                                                      <w:divBdr>
                                                                                        <w:top w:val="none" w:sz="0" w:space="0" w:color="auto"/>
                                                                                        <w:left w:val="none" w:sz="0" w:space="0" w:color="auto"/>
                                                                                        <w:bottom w:val="none" w:sz="0" w:space="0" w:color="auto"/>
                                                                                        <w:right w:val="none" w:sz="0" w:space="0" w:color="auto"/>
                                                                                      </w:divBdr>
                                                                                      <w:divsChild>
                                                                                        <w:div w:id="1990789247">
                                                                                          <w:marLeft w:val="0"/>
                                                                                          <w:marRight w:val="0"/>
                                                                                          <w:marTop w:val="0"/>
                                                                                          <w:marBottom w:val="0"/>
                                                                                          <w:divBdr>
                                                                                            <w:top w:val="none" w:sz="0" w:space="0" w:color="auto"/>
                                                                                            <w:left w:val="none" w:sz="0" w:space="0" w:color="auto"/>
                                                                                            <w:bottom w:val="none" w:sz="0" w:space="0" w:color="auto"/>
                                                                                            <w:right w:val="none" w:sz="0" w:space="0" w:color="auto"/>
                                                                                          </w:divBdr>
                                                                                          <w:divsChild>
                                                                                            <w:div w:id="1049183957">
                                                                                              <w:marLeft w:val="0"/>
                                                                                              <w:marRight w:val="0"/>
                                                                                              <w:marTop w:val="0"/>
                                                                                              <w:marBottom w:val="0"/>
                                                                                              <w:divBdr>
                                                                                                <w:top w:val="none" w:sz="0" w:space="0" w:color="auto"/>
                                                                                                <w:left w:val="none" w:sz="0" w:space="0" w:color="auto"/>
                                                                                                <w:bottom w:val="none" w:sz="0" w:space="0" w:color="auto"/>
                                                                                                <w:right w:val="none" w:sz="0" w:space="0" w:color="auto"/>
                                                                                              </w:divBdr>
                                                                                              <w:divsChild>
                                                                                                <w:div w:id="273943311">
                                                                                                  <w:marLeft w:val="0"/>
                                                                                                  <w:marRight w:val="0"/>
                                                                                                  <w:marTop w:val="0"/>
                                                                                                  <w:marBottom w:val="0"/>
                                                                                                  <w:divBdr>
                                                                                                    <w:top w:val="none" w:sz="0" w:space="0" w:color="auto"/>
                                                                                                    <w:left w:val="none" w:sz="0" w:space="0" w:color="auto"/>
                                                                                                    <w:bottom w:val="none" w:sz="0" w:space="0" w:color="auto"/>
                                                                                                    <w:right w:val="none" w:sz="0" w:space="0" w:color="auto"/>
                                                                                                  </w:divBdr>
                                                                                                  <w:divsChild>
                                                                                                    <w:div w:id="1793015749">
                                                                                                      <w:marLeft w:val="0"/>
                                                                                                      <w:marRight w:val="0"/>
                                                                                                      <w:marTop w:val="0"/>
                                                                                                      <w:marBottom w:val="0"/>
                                                                                                      <w:divBdr>
                                                                                                        <w:top w:val="none" w:sz="0" w:space="0" w:color="auto"/>
                                                                                                        <w:left w:val="none" w:sz="0" w:space="0" w:color="auto"/>
                                                                                                        <w:bottom w:val="none" w:sz="0" w:space="0" w:color="auto"/>
                                                                                                        <w:right w:val="none" w:sz="0" w:space="0" w:color="auto"/>
                                                                                                      </w:divBdr>
                                                                                                      <w:divsChild>
                                                                                                        <w:div w:id="777145649">
                                                                                                          <w:marLeft w:val="0"/>
                                                                                                          <w:marRight w:val="0"/>
                                                                                                          <w:marTop w:val="0"/>
                                                                                                          <w:marBottom w:val="0"/>
                                                                                                          <w:divBdr>
                                                                                                            <w:top w:val="none" w:sz="0" w:space="0" w:color="auto"/>
                                                                                                            <w:left w:val="none" w:sz="0" w:space="0" w:color="auto"/>
                                                                                                            <w:bottom w:val="none" w:sz="0" w:space="0" w:color="auto"/>
                                                                                                            <w:right w:val="none" w:sz="0" w:space="0" w:color="auto"/>
                                                                                                          </w:divBdr>
                                                                                                          <w:divsChild>
                                                                                                            <w:div w:id="1802377619">
                                                                                                              <w:marLeft w:val="0"/>
                                                                                                              <w:marRight w:val="0"/>
                                                                                                              <w:marTop w:val="0"/>
                                                                                                              <w:marBottom w:val="0"/>
                                                                                                              <w:divBdr>
                                                                                                                <w:top w:val="none" w:sz="0" w:space="0" w:color="auto"/>
                                                                                                                <w:left w:val="none" w:sz="0" w:space="0" w:color="auto"/>
                                                                                                                <w:bottom w:val="none" w:sz="0" w:space="0" w:color="auto"/>
                                                                                                                <w:right w:val="none" w:sz="0" w:space="0" w:color="auto"/>
                                                                                                              </w:divBdr>
                                                                                                              <w:divsChild>
                                                                                                                <w:div w:id="77124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545539">
      <w:bodyDiv w:val="1"/>
      <w:marLeft w:val="0"/>
      <w:marRight w:val="0"/>
      <w:marTop w:val="0"/>
      <w:marBottom w:val="0"/>
      <w:divBdr>
        <w:top w:val="none" w:sz="0" w:space="0" w:color="auto"/>
        <w:left w:val="none" w:sz="0" w:space="0" w:color="auto"/>
        <w:bottom w:val="none" w:sz="0" w:space="0" w:color="auto"/>
        <w:right w:val="none" w:sz="0" w:space="0" w:color="auto"/>
      </w:divBdr>
      <w:divsChild>
        <w:div w:id="91052727">
          <w:marLeft w:val="0"/>
          <w:marRight w:val="0"/>
          <w:marTop w:val="0"/>
          <w:marBottom w:val="0"/>
          <w:divBdr>
            <w:top w:val="none" w:sz="0" w:space="0" w:color="auto"/>
            <w:left w:val="none" w:sz="0" w:space="0" w:color="auto"/>
            <w:bottom w:val="none" w:sz="0" w:space="0" w:color="auto"/>
            <w:right w:val="none" w:sz="0" w:space="0" w:color="auto"/>
          </w:divBdr>
          <w:divsChild>
            <w:div w:id="118036852">
              <w:marLeft w:val="0"/>
              <w:marRight w:val="0"/>
              <w:marTop w:val="0"/>
              <w:marBottom w:val="0"/>
              <w:divBdr>
                <w:top w:val="none" w:sz="0" w:space="0" w:color="auto"/>
                <w:left w:val="none" w:sz="0" w:space="0" w:color="auto"/>
                <w:bottom w:val="none" w:sz="0" w:space="0" w:color="auto"/>
                <w:right w:val="none" w:sz="0" w:space="0" w:color="auto"/>
              </w:divBdr>
              <w:divsChild>
                <w:div w:id="113306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5934">
          <w:marLeft w:val="0"/>
          <w:marRight w:val="0"/>
          <w:marTop w:val="0"/>
          <w:marBottom w:val="0"/>
          <w:divBdr>
            <w:top w:val="none" w:sz="0" w:space="0" w:color="auto"/>
            <w:left w:val="none" w:sz="0" w:space="0" w:color="auto"/>
            <w:bottom w:val="none" w:sz="0" w:space="0" w:color="auto"/>
            <w:right w:val="none" w:sz="0" w:space="0" w:color="auto"/>
          </w:divBdr>
          <w:divsChild>
            <w:div w:id="1454205800">
              <w:marLeft w:val="0"/>
              <w:marRight w:val="0"/>
              <w:marTop w:val="0"/>
              <w:marBottom w:val="0"/>
              <w:divBdr>
                <w:top w:val="none" w:sz="0" w:space="0" w:color="auto"/>
                <w:left w:val="none" w:sz="0" w:space="0" w:color="auto"/>
                <w:bottom w:val="none" w:sz="0" w:space="0" w:color="auto"/>
                <w:right w:val="none" w:sz="0" w:space="0" w:color="auto"/>
              </w:divBdr>
              <w:divsChild>
                <w:div w:id="7681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38699">
          <w:marLeft w:val="0"/>
          <w:marRight w:val="0"/>
          <w:marTop w:val="0"/>
          <w:marBottom w:val="0"/>
          <w:divBdr>
            <w:top w:val="none" w:sz="0" w:space="0" w:color="auto"/>
            <w:left w:val="none" w:sz="0" w:space="0" w:color="auto"/>
            <w:bottom w:val="none" w:sz="0" w:space="0" w:color="auto"/>
            <w:right w:val="none" w:sz="0" w:space="0" w:color="auto"/>
          </w:divBdr>
          <w:divsChild>
            <w:div w:id="1193106963">
              <w:marLeft w:val="0"/>
              <w:marRight w:val="0"/>
              <w:marTop w:val="0"/>
              <w:marBottom w:val="0"/>
              <w:divBdr>
                <w:top w:val="none" w:sz="0" w:space="0" w:color="auto"/>
                <w:left w:val="none" w:sz="0" w:space="0" w:color="auto"/>
                <w:bottom w:val="none" w:sz="0" w:space="0" w:color="auto"/>
                <w:right w:val="none" w:sz="0" w:space="0" w:color="auto"/>
              </w:divBdr>
              <w:divsChild>
                <w:div w:id="1074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041787">
          <w:marLeft w:val="0"/>
          <w:marRight w:val="0"/>
          <w:marTop w:val="0"/>
          <w:marBottom w:val="0"/>
          <w:divBdr>
            <w:top w:val="none" w:sz="0" w:space="0" w:color="auto"/>
            <w:left w:val="none" w:sz="0" w:space="0" w:color="auto"/>
            <w:bottom w:val="none" w:sz="0" w:space="0" w:color="auto"/>
            <w:right w:val="none" w:sz="0" w:space="0" w:color="auto"/>
          </w:divBdr>
          <w:divsChild>
            <w:div w:id="1908681442">
              <w:marLeft w:val="0"/>
              <w:marRight w:val="0"/>
              <w:marTop w:val="0"/>
              <w:marBottom w:val="0"/>
              <w:divBdr>
                <w:top w:val="none" w:sz="0" w:space="0" w:color="auto"/>
                <w:left w:val="none" w:sz="0" w:space="0" w:color="auto"/>
                <w:bottom w:val="none" w:sz="0" w:space="0" w:color="auto"/>
                <w:right w:val="none" w:sz="0" w:space="0" w:color="auto"/>
              </w:divBdr>
              <w:divsChild>
                <w:div w:id="15232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435552">
          <w:marLeft w:val="0"/>
          <w:marRight w:val="0"/>
          <w:marTop w:val="0"/>
          <w:marBottom w:val="0"/>
          <w:divBdr>
            <w:top w:val="none" w:sz="0" w:space="0" w:color="auto"/>
            <w:left w:val="none" w:sz="0" w:space="0" w:color="auto"/>
            <w:bottom w:val="none" w:sz="0" w:space="0" w:color="auto"/>
            <w:right w:val="none" w:sz="0" w:space="0" w:color="auto"/>
          </w:divBdr>
          <w:divsChild>
            <w:div w:id="1807812703">
              <w:marLeft w:val="0"/>
              <w:marRight w:val="0"/>
              <w:marTop w:val="0"/>
              <w:marBottom w:val="0"/>
              <w:divBdr>
                <w:top w:val="none" w:sz="0" w:space="0" w:color="auto"/>
                <w:left w:val="none" w:sz="0" w:space="0" w:color="auto"/>
                <w:bottom w:val="none" w:sz="0" w:space="0" w:color="auto"/>
                <w:right w:val="none" w:sz="0" w:space="0" w:color="auto"/>
              </w:divBdr>
              <w:divsChild>
                <w:div w:id="173693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973923">
          <w:marLeft w:val="0"/>
          <w:marRight w:val="0"/>
          <w:marTop w:val="0"/>
          <w:marBottom w:val="0"/>
          <w:divBdr>
            <w:top w:val="none" w:sz="0" w:space="0" w:color="auto"/>
            <w:left w:val="none" w:sz="0" w:space="0" w:color="auto"/>
            <w:bottom w:val="none" w:sz="0" w:space="0" w:color="auto"/>
            <w:right w:val="none" w:sz="0" w:space="0" w:color="auto"/>
          </w:divBdr>
          <w:divsChild>
            <w:div w:id="1479224034">
              <w:marLeft w:val="0"/>
              <w:marRight w:val="0"/>
              <w:marTop w:val="0"/>
              <w:marBottom w:val="0"/>
              <w:divBdr>
                <w:top w:val="none" w:sz="0" w:space="0" w:color="auto"/>
                <w:left w:val="none" w:sz="0" w:space="0" w:color="auto"/>
                <w:bottom w:val="none" w:sz="0" w:space="0" w:color="auto"/>
                <w:right w:val="none" w:sz="0" w:space="0" w:color="auto"/>
              </w:divBdr>
              <w:divsChild>
                <w:div w:id="201421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73120">
          <w:marLeft w:val="0"/>
          <w:marRight w:val="0"/>
          <w:marTop w:val="0"/>
          <w:marBottom w:val="0"/>
          <w:divBdr>
            <w:top w:val="none" w:sz="0" w:space="0" w:color="auto"/>
            <w:left w:val="none" w:sz="0" w:space="0" w:color="auto"/>
            <w:bottom w:val="none" w:sz="0" w:space="0" w:color="auto"/>
            <w:right w:val="none" w:sz="0" w:space="0" w:color="auto"/>
          </w:divBdr>
          <w:divsChild>
            <w:div w:id="608003383">
              <w:marLeft w:val="0"/>
              <w:marRight w:val="0"/>
              <w:marTop w:val="0"/>
              <w:marBottom w:val="0"/>
              <w:divBdr>
                <w:top w:val="none" w:sz="0" w:space="0" w:color="auto"/>
                <w:left w:val="none" w:sz="0" w:space="0" w:color="auto"/>
                <w:bottom w:val="none" w:sz="0" w:space="0" w:color="auto"/>
                <w:right w:val="none" w:sz="0" w:space="0" w:color="auto"/>
              </w:divBdr>
              <w:divsChild>
                <w:div w:id="17021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50051">
          <w:marLeft w:val="0"/>
          <w:marRight w:val="0"/>
          <w:marTop w:val="0"/>
          <w:marBottom w:val="0"/>
          <w:divBdr>
            <w:top w:val="none" w:sz="0" w:space="0" w:color="auto"/>
            <w:left w:val="none" w:sz="0" w:space="0" w:color="auto"/>
            <w:bottom w:val="none" w:sz="0" w:space="0" w:color="auto"/>
            <w:right w:val="none" w:sz="0" w:space="0" w:color="auto"/>
          </w:divBdr>
          <w:divsChild>
            <w:div w:id="1564562766">
              <w:marLeft w:val="0"/>
              <w:marRight w:val="0"/>
              <w:marTop w:val="0"/>
              <w:marBottom w:val="0"/>
              <w:divBdr>
                <w:top w:val="none" w:sz="0" w:space="0" w:color="auto"/>
                <w:left w:val="none" w:sz="0" w:space="0" w:color="auto"/>
                <w:bottom w:val="none" w:sz="0" w:space="0" w:color="auto"/>
                <w:right w:val="none" w:sz="0" w:space="0" w:color="auto"/>
              </w:divBdr>
              <w:divsChild>
                <w:div w:id="5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41668">
          <w:marLeft w:val="0"/>
          <w:marRight w:val="0"/>
          <w:marTop w:val="0"/>
          <w:marBottom w:val="0"/>
          <w:divBdr>
            <w:top w:val="none" w:sz="0" w:space="0" w:color="auto"/>
            <w:left w:val="none" w:sz="0" w:space="0" w:color="auto"/>
            <w:bottom w:val="none" w:sz="0" w:space="0" w:color="auto"/>
            <w:right w:val="none" w:sz="0" w:space="0" w:color="auto"/>
          </w:divBdr>
          <w:divsChild>
            <w:div w:id="373623413">
              <w:marLeft w:val="0"/>
              <w:marRight w:val="0"/>
              <w:marTop w:val="0"/>
              <w:marBottom w:val="0"/>
              <w:divBdr>
                <w:top w:val="none" w:sz="0" w:space="0" w:color="auto"/>
                <w:left w:val="none" w:sz="0" w:space="0" w:color="auto"/>
                <w:bottom w:val="none" w:sz="0" w:space="0" w:color="auto"/>
                <w:right w:val="none" w:sz="0" w:space="0" w:color="auto"/>
              </w:divBdr>
              <w:divsChild>
                <w:div w:id="205287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225527">
          <w:marLeft w:val="0"/>
          <w:marRight w:val="0"/>
          <w:marTop w:val="0"/>
          <w:marBottom w:val="0"/>
          <w:divBdr>
            <w:top w:val="none" w:sz="0" w:space="0" w:color="auto"/>
            <w:left w:val="none" w:sz="0" w:space="0" w:color="auto"/>
            <w:bottom w:val="none" w:sz="0" w:space="0" w:color="auto"/>
            <w:right w:val="none" w:sz="0" w:space="0" w:color="auto"/>
          </w:divBdr>
          <w:divsChild>
            <w:div w:id="1274902825">
              <w:marLeft w:val="0"/>
              <w:marRight w:val="0"/>
              <w:marTop w:val="0"/>
              <w:marBottom w:val="0"/>
              <w:divBdr>
                <w:top w:val="none" w:sz="0" w:space="0" w:color="auto"/>
                <w:left w:val="none" w:sz="0" w:space="0" w:color="auto"/>
                <w:bottom w:val="none" w:sz="0" w:space="0" w:color="auto"/>
                <w:right w:val="none" w:sz="0" w:space="0" w:color="auto"/>
              </w:divBdr>
              <w:divsChild>
                <w:div w:id="14435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79938">
          <w:marLeft w:val="0"/>
          <w:marRight w:val="0"/>
          <w:marTop w:val="0"/>
          <w:marBottom w:val="0"/>
          <w:divBdr>
            <w:top w:val="none" w:sz="0" w:space="0" w:color="auto"/>
            <w:left w:val="none" w:sz="0" w:space="0" w:color="auto"/>
            <w:bottom w:val="none" w:sz="0" w:space="0" w:color="auto"/>
            <w:right w:val="none" w:sz="0" w:space="0" w:color="auto"/>
          </w:divBdr>
          <w:divsChild>
            <w:div w:id="1501509030">
              <w:marLeft w:val="0"/>
              <w:marRight w:val="0"/>
              <w:marTop w:val="0"/>
              <w:marBottom w:val="0"/>
              <w:divBdr>
                <w:top w:val="none" w:sz="0" w:space="0" w:color="auto"/>
                <w:left w:val="none" w:sz="0" w:space="0" w:color="auto"/>
                <w:bottom w:val="none" w:sz="0" w:space="0" w:color="auto"/>
                <w:right w:val="none" w:sz="0" w:space="0" w:color="auto"/>
              </w:divBdr>
              <w:divsChild>
                <w:div w:id="29275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250867">
          <w:marLeft w:val="0"/>
          <w:marRight w:val="0"/>
          <w:marTop w:val="0"/>
          <w:marBottom w:val="0"/>
          <w:divBdr>
            <w:top w:val="none" w:sz="0" w:space="0" w:color="auto"/>
            <w:left w:val="none" w:sz="0" w:space="0" w:color="auto"/>
            <w:bottom w:val="none" w:sz="0" w:space="0" w:color="auto"/>
            <w:right w:val="none" w:sz="0" w:space="0" w:color="auto"/>
          </w:divBdr>
        </w:div>
        <w:div w:id="1702437257">
          <w:marLeft w:val="0"/>
          <w:marRight w:val="0"/>
          <w:marTop w:val="0"/>
          <w:marBottom w:val="0"/>
          <w:divBdr>
            <w:top w:val="none" w:sz="0" w:space="0" w:color="auto"/>
            <w:left w:val="none" w:sz="0" w:space="0" w:color="auto"/>
            <w:bottom w:val="none" w:sz="0" w:space="0" w:color="auto"/>
            <w:right w:val="none" w:sz="0" w:space="0" w:color="auto"/>
          </w:divBdr>
          <w:divsChild>
            <w:div w:id="1921208625">
              <w:marLeft w:val="0"/>
              <w:marRight w:val="0"/>
              <w:marTop w:val="0"/>
              <w:marBottom w:val="0"/>
              <w:divBdr>
                <w:top w:val="none" w:sz="0" w:space="0" w:color="auto"/>
                <w:left w:val="none" w:sz="0" w:space="0" w:color="auto"/>
                <w:bottom w:val="none" w:sz="0" w:space="0" w:color="auto"/>
                <w:right w:val="none" w:sz="0" w:space="0" w:color="auto"/>
              </w:divBdr>
              <w:divsChild>
                <w:div w:id="174044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0182">
          <w:marLeft w:val="0"/>
          <w:marRight w:val="0"/>
          <w:marTop w:val="0"/>
          <w:marBottom w:val="0"/>
          <w:divBdr>
            <w:top w:val="none" w:sz="0" w:space="0" w:color="auto"/>
            <w:left w:val="none" w:sz="0" w:space="0" w:color="auto"/>
            <w:bottom w:val="none" w:sz="0" w:space="0" w:color="auto"/>
            <w:right w:val="none" w:sz="0" w:space="0" w:color="auto"/>
          </w:divBdr>
          <w:divsChild>
            <w:div w:id="1923831827">
              <w:marLeft w:val="0"/>
              <w:marRight w:val="0"/>
              <w:marTop w:val="0"/>
              <w:marBottom w:val="0"/>
              <w:divBdr>
                <w:top w:val="none" w:sz="0" w:space="0" w:color="auto"/>
                <w:left w:val="none" w:sz="0" w:space="0" w:color="auto"/>
                <w:bottom w:val="none" w:sz="0" w:space="0" w:color="auto"/>
                <w:right w:val="none" w:sz="0" w:space="0" w:color="auto"/>
              </w:divBdr>
              <w:divsChild>
                <w:div w:id="9945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821109">
          <w:marLeft w:val="0"/>
          <w:marRight w:val="0"/>
          <w:marTop w:val="0"/>
          <w:marBottom w:val="0"/>
          <w:divBdr>
            <w:top w:val="none" w:sz="0" w:space="0" w:color="auto"/>
            <w:left w:val="none" w:sz="0" w:space="0" w:color="auto"/>
            <w:bottom w:val="none" w:sz="0" w:space="0" w:color="auto"/>
            <w:right w:val="none" w:sz="0" w:space="0" w:color="auto"/>
          </w:divBdr>
          <w:divsChild>
            <w:div w:id="843475501">
              <w:marLeft w:val="0"/>
              <w:marRight w:val="0"/>
              <w:marTop w:val="0"/>
              <w:marBottom w:val="0"/>
              <w:divBdr>
                <w:top w:val="none" w:sz="0" w:space="0" w:color="auto"/>
                <w:left w:val="none" w:sz="0" w:space="0" w:color="auto"/>
                <w:bottom w:val="none" w:sz="0" w:space="0" w:color="auto"/>
                <w:right w:val="none" w:sz="0" w:space="0" w:color="auto"/>
              </w:divBdr>
              <w:divsChild>
                <w:div w:id="2242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431089">
          <w:marLeft w:val="0"/>
          <w:marRight w:val="0"/>
          <w:marTop w:val="0"/>
          <w:marBottom w:val="0"/>
          <w:divBdr>
            <w:top w:val="none" w:sz="0" w:space="0" w:color="auto"/>
            <w:left w:val="none" w:sz="0" w:space="0" w:color="auto"/>
            <w:bottom w:val="none" w:sz="0" w:space="0" w:color="auto"/>
            <w:right w:val="none" w:sz="0" w:space="0" w:color="auto"/>
          </w:divBdr>
        </w:div>
        <w:div w:id="2047563428">
          <w:marLeft w:val="0"/>
          <w:marRight w:val="0"/>
          <w:marTop w:val="0"/>
          <w:marBottom w:val="0"/>
          <w:divBdr>
            <w:top w:val="none" w:sz="0" w:space="0" w:color="auto"/>
            <w:left w:val="none" w:sz="0" w:space="0" w:color="auto"/>
            <w:bottom w:val="none" w:sz="0" w:space="0" w:color="auto"/>
            <w:right w:val="none" w:sz="0" w:space="0" w:color="auto"/>
          </w:divBdr>
          <w:divsChild>
            <w:div w:id="1137920025">
              <w:marLeft w:val="0"/>
              <w:marRight w:val="0"/>
              <w:marTop w:val="0"/>
              <w:marBottom w:val="0"/>
              <w:divBdr>
                <w:top w:val="none" w:sz="0" w:space="0" w:color="auto"/>
                <w:left w:val="none" w:sz="0" w:space="0" w:color="auto"/>
                <w:bottom w:val="none" w:sz="0" w:space="0" w:color="auto"/>
                <w:right w:val="none" w:sz="0" w:space="0" w:color="auto"/>
              </w:divBdr>
              <w:divsChild>
                <w:div w:id="10736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319085">
      <w:bodyDiv w:val="1"/>
      <w:marLeft w:val="0"/>
      <w:marRight w:val="0"/>
      <w:marTop w:val="0"/>
      <w:marBottom w:val="0"/>
      <w:divBdr>
        <w:top w:val="none" w:sz="0" w:space="0" w:color="auto"/>
        <w:left w:val="none" w:sz="0" w:space="0" w:color="auto"/>
        <w:bottom w:val="none" w:sz="0" w:space="0" w:color="auto"/>
        <w:right w:val="none" w:sz="0" w:space="0" w:color="auto"/>
      </w:divBdr>
      <w:divsChild>
        <w:div w:id="840923804">
          <w:marLeft w:val="0"/>
          <w:marRight w:val="0"/>
          <w:marTop w:val="0"/>
          <w:marBottom w:val="0"/>
          <w:divBdr>
            <w:top w:val="none" w:sz="0" w:space="0" w:color="auto"/>
            <w:left w:val="none" w:sz="0" w:space="0" w:color="auto"/>
            <w:bottom w:val="none" w:sz="0" w:space="0" w:color="auto"/>
            <w:right w:val="none" w:sz="0" w:space="0" w:color="auto"/>
          </w:divBdr>
        </w:div>
      </w:divsChild>
    </w:div>
    <w:div w:id="1367289016">
      <w:bodyDiv w:val="1"/>
      <w:marLeft w:val="0"/>
      <w:marRight w:val="0"/>
      <w:marTop w:val="0"/>
      <w:marBottom w:val="0"/>
      <w:divBdr>
        <w:top w:val="none" w:sz="0" w:space="0" w:color="auto"/>
        <w:left w:val="none" w:sz="0" w:space="0" w:color="auto"/>
        <w:bottom w:val="none" w:sz="0" w:space="0" w:color="auto"/>
        <w:right w:val="none" w:sz="0" w:space="0" w:color="auto"/>
      </w:divBdr>
    </w:div>
    <w:div w:id="1367679651">
      <w:bodyDiv w:val="1"/>
      <w:marLeft w:val="0"/>
      <w:marRight w:val="0"/>
      <w:marTop w:val="0"/>
      <w:marBottom w:val="0"/>
      <w:divBdr>
        <w:top w:val="none" w:sz="0" w:space="0" w:color="auto"/>
        <w:left w:val="none" w:sz="0" w:space="0" w:color="auto"/>
        <w:bottom w:val="none" w:sz="0" w:space="0" w:color="auto"/>
        <w:right w:val="none" w:sz="0" w:space="0" w:color="auto"/>
      </w:divBdr>
    </w:div>
    <w:div w:id="1371953228">
      <w:bodyDiv w:val="1"/>
      <w:marLeft w:val="0"/>
      <w:marRight w:val="0"/>
      <w:marTop w:val="0"/>
      <w:marBottom w:val="0"/>
      <w:divBdr>
        <w:top w:val="none" w:sz="0" w:space="0" w:color="auto"/>
        <w:left w:val="none" w:sz="0" w:space="0" w:color="auto"/>
        <w:bottom w:val="none" w:sz="0" w:space="0" w:color="auto"/>
        <w:right w:val="none" w:sz="0" w:space="0" w:color="auto"/>
      </w:divBdr>
      <w:divsChild>
        <w:div w:id="203173656">
          <w:marLeft w:val="0"/>
          <w:marRight w:val="0"/>
          <w:marTop w:val="0"/>
          <w:marBottom w:val="0"/>
          <w:divBdr>
            <w:top w:val="none" w:sz="0" w:space="0" w:color="auto"/>
            <w:left w:val="none" w:sz="0" w:space="0" w:color="auto"/>
            <w:bottom w:val="none" w:sz="0" w:space="0" w:color="auto"/>
            <w:right w:val="none" w:sz="0" w:space="0" w:color="auto"/>
          </w:divBdr>
        </w:div>
      </w:divsChild>
    </w:div>
    <w:div w:id="1372147798">
      <w:bodyDiv w:val="1"/>
      <w:marLeft w:val="0"/>
      <w:marRight w:val="0"/>
      <w:marTop w:val="0"/>
      <w:marBottom w:val="0"/>
      <w:divBdr>
        <w:top w:val="none" w:sz="0" w:space="0" w:color="auto"/>
        <w:left w:val="none" w:sz="0" w:space="0" w:color="auto"/>
        <w:bottom w:val="none" w:sz="0" w:space="0" w:color="auto"/>
        <w:right w:val="none" w:sz="0" w:space="0" w:color="auto"/>
      </w:divBdr>
    </w:div>
    <w:div w:id="1372799951">
      <w:bodyDiv w:val="1"/>
      <w:marLeft w:val="0"/>
      <w:marRight w:val="0"/>
      <w:marTop w:val="0"/>
      <w:marBottom w:val="0"/>
      <w:divBdr>
        <w:top w:val="none" w:sz="0" w:space="0" w:color="auto"/>
        <w:left w:val="none" w:sz="0" w:space="0" w:color="auto"/>
        <w:bottom w:val="none" w:sz="0" w:space="0" w:color="auto"/>
        <w:right w:val="none" w:sz="0" w:space="0" w:color="auto"/>
      </w:divBdr>
    </w:div>
    <w:div w:id="1372804395">
      <w:bodyDiv w:val="1"/>
      <w:marLeft w:val="0"/>
      <w:marRight w:val="0"/>
      <w:marTop w:val="0"/>
      <w:marBottom w:val="0"/>
      <w:divBdr>
        <w:top w:val="none" w:sz="0" w:space="0" w:color="auto"/>
        <w:left w:val="none" w:sz="0" w:space="0" w:color="auto"/>
        <w:bottom w:val="none" w:sz="0" w:space="0" w:color="auto"/>
        <w:right w:val="none" w:sz="0" w:space="0" w:color="auto"/>
      </w:divBdr>
    </w:div>
    <w:div w:id="1375226778">
      <w:bodyDiv w:val="1"/>
      <w:marLeft w:val="0"/>
      <w:marRight w:val="0"/>
      <w:marTop w:val="0"/>
      <w:marBottom w:val="0"/>
      <w:divBdr>
        <w:top w:val="none" w:sz="0" w:space="0" w:color="auto"/>
        <w:left w:val="none" w:sz="0" w:space="0" w:color="auto"/>
        <w:bottom w:val="none" w:sz="0" w:space="0" w:color="auto"/>
        <w:right w:val="none" w:sz="0" w:space="0" w:color="auto"/>
      </w:divBdr>
    </w:div>
    <w:div w:id="1376467752">
      <w:bodyDiv w:val="1"/>
      <w:marLeft w:val="0"/>
      <w:marRight w:val="0"/>
      <w:marTop w:val="0"/>
      <w:marBottom w:val="0"/>
      <w:divBdr>
        <w:top w:val="none" w:sz="0" w:space="0" w:color="auto"/>
        <w:left w:val="none" w:sz="0" w:space="0" w:color="auto"/>
        <w:bottom w:val="none" w:sz="0" w:space="0" w:color="auto"/>
        <w:right w:val="none" w:sz="0" w:space="0" w:color="auto"/>
      </w:divBdr>
    </w:div>
    <w:div w:id="1378092943">
      <w:bodyDiv w:val="1"/>
      <w:marLeft w:val="0"/>
      <w:marRight w:val="0"/>
      <w:marTop w:val="0"/>
      <w:marBottom w:val="0"/>
      <w:divBdr>
        <w:top w:val="none" w:sz="0" w:space="0" w:color="auto"/>
        <w:left w:val="none" w:sz="0" w:space="0" w:color="auto"/>
        <w:bottom w:val="none" w:sz="0" w:space="0" w:color="auto"/>
        <w:right w:val="none" w:sz="0" w:space="0" w:color="auto"/>
      </w:divBdr>
    </w:div>
    <w:div w:id="1378552684">
      <w:bodyDiv w:val="1"/>
      <w:marLeft w:val="0"/>
      <w:marRight w:val="0"/>
      <w:marTop w:val="0"/>
      <w:marBottom w:val="0"/>
      <w:divBdr>
        <w:top w:val="none" w:sz="0" w:space="0" w:color="auto"/>
        <w:left w:val="none" w:sz="0" w:space="0" w:color="auto"/>
        <w:bottom w:val="none" w:sz="0" w:space="0" w:color="auto"/>
        <w:right w:val="none" w:sz="0" w:space="0" w:color="auto"/>
      </w:divBdr>
      <w:divsChild>
        <w:div w:id="334648061">
          <w:marLeft w:val="0"/>
          <w:marRight w:val="0"/>
          <w:marTop w:val="0"/>
          <w:marBottom w:val="0"/>
          <w:divBdr>
            <w:top w:val="none" w:sz="0" w:space="0" w:color="auto"/>
            <w:left w:val="none" w:sz="0" w:space="0" w:color="auto"/>
            <w:bottom w:val="none" w:sz="0" w:space="0" w:color="auto"/>
            <w:right w:val="none" w:sz="0" w:space="0" w:color="auto"/>
          </w:divBdr>
          <w:divsChild>
            <w:div w:id="887573690">
              <w:marLeft w:val="0"/>
              <w:marRight w:val="0"/>
              <w:marTop w:val="0"/>
              <w:marBottom w:val="0"/>
              <w:divBdr>
                <w:top w:val="none" w:sz="0" w:space="0" w:color="auto"/>
                <w:left w:val="none" w:sz="0" w:space="0" w:color="auto"/>
                <w:bottom w:val="none" w:sz="0" w:space="0" w:color="auto"/>
                <w:right w:val="none" w:sz="0" w:space="0" w:color="auto"/>
              </w:divBdr>
              <w:divsChild>
                <w:div w:id="1898783237">
                  <w:marLeft w:val="0"/>
                  <w:marRight w:val="0"/>
                  <w:marTop w:val="0"/>
                  <w:marBottom w:val="0"/>
                  <w:divBdr>
                    <w:top w:val="none" w:sz="0" w:space="0" w:color="auto"/>
                    <w:left w:val="none" w:sz="0" w:space="0" w:color="auto"/>
                    <w:bottom w:val="none" w:sz="0" w:space="0" w:color="auto"/>
                    <w:right w:val="none" w:sz="0" w:space="0" w:color="auto"/>
                  </w:divBdr>
                  <w:divsChild>
                    <w:div w:id="1931966672">
                      <w:marLeft w:val="0"/>
                      <w:marRight w:val="0"/>
                      <w:marTop w:val="0"/>
                      <w:marBottom w:val="0"/>
                      <w:divBdr>
                        <w:top w:val="none" w:sz="0" w:space="0" w:color="auto"/>
                        <w:left w:val="none" w:sz="0" w:space="0" w:color="auto"/>
                        <w:bottom w:val="none" w:sz="0" w:space="0" w:color="auto"/>
                        <w:right w:val="none" w:sz="0" w:space="0" w:color="auto"/>
                      </w:divBdr>
                      <w:divsChild>
                        <w:div w:id="410397628">
                          <w:marLeft w:val="405"/>
                          <w:marRight w:val="0"/>
                          <w:marTop w:val="0"/>
                          <w:marBottom w:val="0"/>
                          <w:divBdr>
                            <w:top w:val="none" w:sz="0" w:space="0" w:color="auto"/>
                            <w:left w:val="none" w:sz="0" w:space="0" w:color="auto"/>
                            <w:bottom w:val="none" w:sz="0" w:space="0" w:color="auto"/>
                            <w:right w:val="none" w:sz="0" w:space="0" w:color="auto"/>
                          </w:divBdr>
                          <w:divsChild>
                            <w:div w:id="74397764">
                              <w:marLeft w:val="0"/>
                              <w:marRight w:val="0"/>
                              <w:marTop w:val="0"/>
                              <w:marBottom w:val="0"/>
                              <w:divBdr>
                                <w:top w:val="none" w:sz="0" w:space="0" w:color="auto"/>
                                <w:left w:val="none" w:sz="0" w:space="0" w:color="auto"/>
                                <w:bottom w:val="none" w:sz="0" w:space="0" w:color="auto"/>
                                <w:right w:val="none" w:sz="0" w:space="0" w:color="auto"/>
                              </w:divBdr>
                              <w:divsChild>
                                <w:div w:id="1806578545">
                                  <w:marLeft w:val="0"/>
                                  <w:marRight w:val="0"/>
                                  <w:marTop w:val="0"/>
                                  <w:marBottom w:val="0"/>
                                  <w:divBdr>
                                    <w:top w:val="none" w:sz="0" w:space="0" w:color="auto"/>
                                    <w:left w:val="none" w:sz="0" w:space="0" w:color="auto"/>
                                    <w:bottom w:val="none" w:sz="0" w:space="0" w:color="auto"/>
                                    <w:right w:val="none" w:sz="0" w:space="0" w:color="auto"/>
                                  </w:divBdr>
                                  <w:divsChild>
                                    <w:div w:id="1162239325">
                                      <w:marLeft w:val="0"/>
                                      <w:marRight w:val="0"/>
                                      <w:marTop w:val="60"/>
                                      <w:marBottom w:val="0"/>
                                      <w:divBdr>
                                        <w:top w:val="none" w:sz="0" w:space="0" w:color="auto"/>
                                        <w:left w:val="none" w:sz="0" w:space="0" w:color="auto"/>
                                        <w:bottom w:val="none" w:sz="0" w:space="0" w:color="auto"/>
                                        <w:right w:val="none" w:sz="0" w:space="0" w:color="auto"/>
                                      </w:divBdr>
                                      <w:divsChild>
                                        <w:div w:id="2110613369">
                                          <w:marLeft w:val="0"/>
                                          <w:marRight w:val="0"/>
                                          <w:marTop w:val="0"/>
                                          <w:marBottom w:val="0"/>
                                          <w:divBdr>
                                            <w:top w:val="none" w:sz="0" w:space="0" w:color="auto"/>
                                            <w:left w:val="none" w:sz="0" w:space="0" w:color="auto"/>
                                            <w:bottom w:val="none" w:sz="0" w:space="0" w:color="auto"/>
                                            <w:right w:val="none" w:sz="0" w:space="0" w:color="auto"/>
                                          </w:divBdr>
                                          <w:divsChild>
                                            <w:div w:id="833953624">
                                              <w:marLeft w:val="0"/>
                                              <w:marRight w:val="0"/>
                                              <w:marTop w:val="0"/>
                                              <w:marBottom w:val="0"/>
                                              <w:divBdr>
                                                <w:top w:val="none" w:sz="0" w:space="0" w:color="auto"/>
                                                <w:left w:val="none" w:sz="0" w:space="0" w:color="auto"/>
                                                <w:bottom w:val="none" w:sz="0" w:space="0" w:color="auto"/>
                                                <w:right w:val="none" w:sz="0" w:space="0" w:color="auto"/>
                                              </w:divBdr>
                                              <w:divsChild>
                                                <w:div w:id="796798547">
                                                  <w:marLeft w:val="0"/>
                                                  <w:marRight w:val="0"/>
                                                  <w:marTop w:val="0"/>
                                                  <w:marBottom w:val="0"/>
                                                  <w:divBdr>
                                                    <w:top w:val="none" w:sz="0" w:space="0" w:color="auto"/>
                                                    <w:left w:val="none" w:sz="0" w:space="0" w:color="auto"/>
                                                    <w:bottom w:val="none" w:sz="0" w:space="0" w:color="auto"/>
                                                    <w:right w:val="none" w:sz="0" w:space="0" w:color="auto"/>
                                                  </w:divBdr>
                                                  <w:divsChild>
                                                    <w:div w:id="1775975589">
                                                      <w:marLeft w:val="0"/>
                                                      <w:marRight w:val="0"/>
                                                      <w:marTop w:val="0"/>
                                                      <w:marBottom w:val="0"/>
                                                      <w:divBdr>
                                                        <w:top w:val="none" w:sz="0" w:space="0" w:color="auto"/>
                                                        <w:left w:val="none" w:sz="0" w:space="0" w:color="auto"/>
                                                        <w:bottom w:val="none" w:sz="0" w:space="0" w:color="auto"/>
                                                        <w:right w:val="none" w:sz="0" w:space="0" w:color="auto"/>
                                                      </w:divBdr>
                                                      <w:divsChild>
                                                        <w:div w:id="1256787912">
                                                          <w:marLeft w:val="0"/>
                                                          <w:marRight w:val="0"/>
                                                          <w:marTop w:val="0"/>
                                                          <w:marBottom w:val="0"/>
                                                          <w:divBdr>
                                                            <w:top w:val="none" w:sz="0" w:space="0" w:color="auto"/>
                                                            <w:left w:val="none" w:sz="0" w:space="0" w:color="auto"/>
                                                            <w:bottom w:val="none" w:sz="0" w:space="0" w:color="auto"/>
                                                            <w:right w:val="none" w:sz="0" w:space="0" w:color="auto"/>
                                                          </w:divBdr>
                                                          <w:divsChild>
                                                            <w:div w:id="323507715">
                                                              <w:marLeft w:val="0"/>
                                                              <w:marRight w:val="0"/>
                                                              <w:marTop w:val="0"/>
                                                              <w:marBottom w:val="0"/>
                                                              <w:divBdr>
                                                                <w:top w:val="none" w:sz="0" w:space="0" w:color="auto"/>
                                                                <w:left w:val="none" w:sz="0" w:space="0" w:color="auto"/>
                                                                <w:bottom w:val="none" w:sz="0" w:space="0" w:color="auto"/>
                                                                <w:right w:val="none" w:sz="0" w:space="0" w:color="auto"/>
                                                              </w:divBdr>
                                                              <w:divsChild>
                                                                <w:div w:id="190795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9669729">
      <w:bodyDiv w:val="1"/>
      <w:marLeft w:val="0"/>
      <w:marRight w:val="0"/>
      <w:marTop w:val="0"/>
      <w:marBottom w:val="0"/>
      <w:divBdr>
        <w:top w:val="none" w:sz="0" w:space="0" w:color="auto"/>
        <w:left w:val="none" w:sz="0" w:space="0" w:color="auto"/>
        <w:bottom w:val="none" w:sz="0" w:space="0" w:color="auto"/>
        <w:right w:val="none" w:sz="0" w:space="0" w:color="auto"/>
      </w:divBdr>
    </w:div>
    <w:div w:id="1388453833">
      <w:bodyDiv w:val="1"/>
      <w:marLeft w:val="0"/>
      <w:marRight w:val="0"/>
      <w:marTop w:val="0"/>
      <w:marBottom w:val="0"/>
      <w:divBdr>
        <w:top w:val="none" w:sz="0" w:space="0" w:color="auto"/>
        <w:left w:val="none" w:sz="0" w:space="0" w:color="auto"/>
        <w:bottom w:val="none" w:sz="0" w:space="0" w:color="auto"/>
        <w:right w:val="none" w:sz="0" w:space="0" w:color="auto"/>
      </w:divBdr>
    </w:div>
    <w:div w:id="1394044487">
      <w:bodyDiv w:val="1"/>
      <w:marLeft w:val="0"/>
      <w:marRight w:val="0"/>
      <w:marTop w:val="0"/>
      <w:marBottom w:val="0"/>
      <w:divBdr>
        <w:top w:val="none" w:sz="0" w:space="0" w:color="auto"/>
        <w:left w:val="none" w:sz="0" w:space="0" w:color="auto"/>
        <w:bottom w:val="none" w:sz="0" w:space="0" w:color="auto"/>
        <w:right w:val="none" w:sz="0" w:space="0" w:color="auto"/>
      </w:divBdr>
    </w:div>
    <w:div w:id="1395200472">
      <w:bodyDiv w:val="1"/>
      <w:marLeft w:val="0"/>
      <w:marRight w:val="0"/>
      <w:marTop w:val="0"/>
      <w:marBottom w:val="0"/>
      <w:divBdr>
        <w:top w:val="none" w:sz="0" w:space="0" w:color="auto"/>
        <w:left w:val="none" w:sz="0" w:space="0" w:color="auto"/>
        <w:bottom w:val="none" w:sz="0" w:space="0" w:color="auto"/>
        <w:right w:val="none" w:sz="0" w:space="0" w:color="auto"/>
      </w:divBdr>
    </w:div>
    <w:div w:id="1397582355">
      <w:bodyDiv w:val="1"/>
      <w:marLeft w:val="0"/>
      <w:marRight w:val="0"/>
      <w:marTop w:val="0"/>
      <w:marBottom w:val="0"/>
      <w:divBdr>
        <w:top w:val="none" w:sz="0" w:space="0" w:color="auto"/>
        <w:left w:val="none" w:sz="0" w:space="0" w:color="auto"/>
        <w:bottom w:val="none" w:sz="0" w:space="0" w:color="auto"/>
        <w:right w:val="none" w:sz="0" w:space="0" w:color="auto"/>
      </w:divBdr>
    </w:div>
    <w:div w:id="1398288054">
      <w:bodyDiv w:val="1"/>
      <w:marLeft w:val="0"/>
      <w:marRight w:val="0"/>
      <w:marTop w:val="0"/>
      <w:marBottom w:val="0"/>
      <w:divBdr>
        <w:top w:val="none" w:sz="0" w:space="0" w:color="auto"/>
        <w:left w:val="none" w:sz="0" w:space="0" w:color="auto"/>
        <w:bottom w:val="none" w:sz="0" w:space="0" w:color="auto"/>
        <w:right w:val="none" w:sz="0" w:space="0" w:color="auto"/>
      </w:divBdr>
    </w:div>
    <w:div w:id="1402286509">
      <w:bodyDiv w:val="1"/>
      <w:marLeft w:val="0"/>
      <w:marRight w:val="0"/>
      <w:marTop w:val="0"/>
      <w:marBottom w:val="0"/>
      <w:divBdr>
        <w:top w:val="none" w:sz="0" w:space="0" w:color="auto"/>
        <w:left w:val="none" w:sz="0" w:space="0" w:color="auto"/>
        <w:bottom w:val="none" w:sz="0" w:space="0" w:color="auto"/>
        <w:right w:val="none" w:sz="0" w:space="0" w:color="auto"/>
      </w:divBdr>
    </w:div>
    <w:div w:id="1402409879">
      <w:bodyDiv w:val="1"/>
      <w:marLeft w:val="0"/>
      <w:marRight w:val="0"/>
      <w:marTop w:val="0"/>
      <w:marBottom w:val="0"/>
      <w:divBdr>
        <w:top w:val="none" w:sz="0" w:space="0" w:color="auto"/>
        <w:left w:val="none" w:sz="0" w:space="0" w:color="auto"/>
        <w:bottom w:val="none" w:sz="0" w:space="0" w:color="auto"/>
        <w:right w:val="none" w:sz="0" w:space="0" w:color="auto"/>
      </w:divBdr>
    </w:div>
    <w:div w:id="1405566649">
      <w:bodyDiv w:val="1"/>
      <w:marLeft w:val="0"/>
      <w:marRight w:val="0"/>
      <w:marTop w:val="0"/>
      <w:marBottom w:val="0"/>
      <w:divBdr>
        <w:top w:val="none" w:sz="0" w:space="0" w:color="auto"/>
        <w:left w:val="none" w:sz="0" w:space="0" w:color="auto"/>
        <w:bottom w:val="none" w:sz="0" w:space="0" w:color="auto"/>
        <w:right w:val="none" w:sz="0" w:space="0" w:color="auto"/>
      </w:divBdr>
      <w:divsChild>
        <w:div w:id="357850897">
          <w:marLeft w:val="0"/>
          <w:marRight w:val="660"/>
          <w:marTop w:val="0"/>
          <w:marBottom w:val="300"/>
          <w:divBdr>
            <w:top w:val="none" w:sz="0" w:space="0" w:color="auto"/>
            <w:left w:val="none" w:sz="0" w:space="0" w:color="auto"/>
            <w:bottom w:val="none" w:sz="0" w:space="0" w:color="auto"/>
            <w:right w:val="none" w:sz="0" w:space="0" w:color="auto"/>
          </w:divBdr>
          <w:divsChild>
            <w:div w:id="1574512506">
              <w:marLeft w:val="0"/>
              <w:marRight w:val="0"/>
              <w:marTop w:val="0"/>
              <w:marBottom w:val="0"/>
              <w:divBdr>
                <w:top w:val="none" w:sz="0" w:space="0" w:color="auto"/>
                <w:left w:val="none" w:sz="0" w:space="0" w:color="auto"/>
                <w:bottom w:val="none" w:sz="0" w:space="0" w:color="auto"/>
                <w:right w:val="none" w:sz="0" w:space="0" w:color="auto"/>
              </w:divBdr>
              <w:divsChild>
                <w:div w:id="20355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8059">
      <w:bodyDiv w:val="1"/>
      <w:marLeft w:val="0"/>
      <w:marRight w:val="0"/>
      <w:marTop w:val="0"/>
      <w:marBottom w:val="0"/>
      <w:divBdr>
        <w:top w:val="none" w:sz="0" w:space="0" w:color="auto"/>
        <w:left w:val="none" w:sz="0" w:space="0" w:color="auto"/>
        <w:bottom w:val="none" w:sz="0" w:space="0" w:color="auto"/>
        <w:right w:val="none" w:sz="0" w:space="0" w:color="auto"/>
      </w:divBdr>
    </w:div>
    <w:div w:id="1416780433">
      <w:bodyDiv w:val="1"/>
      <w:marLeft w:val="0"/>
      <w:marRight w:val="0"/>
      <w:marTop w:val="0"/>
      <w:marBottom w:val="0"/>
      <w:divBdr>
        <w:top w:val="none" w:sz="0" w:space="0" w:color="auto"/>
        <w:left w:val="none" w:sz="0" w:space="0" w:color="auto"/>
        <w:bottom w:val="none" w:sz="0" w:space="0" w:color="auto"/>
        <w:right w:val="none" w:sz="0" w:space="0" w:color="auto"/>
      </w:divBdr>
    </w:div>
    <w:div w:id="1418592746">
      <w:bodyDiv w:val="1"/>
      <w:marLeft w:val="0"/>
      <w:marRight w:val="0"/>
      <w:marTop w:val="0"/>
      <w:marBottom w:val="0"/>
      <w:divBdr>
        <w:top w:val="none" w:sz="0" w:space="0" w:color="auto"/>
        <w:left w:val="none" w:sz="0" w:space="0" w:color="auto"/>
        <w:bottom w:val="none" w:sz="0" w:space="0" w:color="auto"/>
        <w:right w:val="none" w:sz="0" w:space="0" w:color="auto"/>
      </w:divBdr>
    </w:div>
    <w:div w:id="1422947905">
      <w:bodyDiv w:val="1"/>
      <w:marLeft w:val="0"/>
      <w:marRight w:val="0"/>
      <w:marTop w:val="0"/>
      <w:marBottom w:val="0"/>
      <w:divBdr>
        <w:top w:val="none" w:sz="0" w:space="0" w:color="auto"/>
        <w:left w:val="none" w:sz="0" w:space="0" w:color="auto"/>
        <w:bottom w:val="none" w:sz="0" w:space="0" w:color="auto"/>
        <w:right w:val="none" w:sz="0" w:space="0" w:color="auto"/>
      </w:divBdr>
    </w:div>
    <w:div w:id="1423263436">
      <w:bodyDiv w:val="1"/>
      <w:marLeft w:val="0"/>
      <w:marRight w:val="0"/>
      <w:marTop w:val="0"/>
      <w:marBottom w:val="0"/>
      <w:divBdr>
        <w:top w:val="none" w:sz="0" w:space="0" w:color="auto"/>
        <w:left w:val="none" w:sz="0" w:space="0" w:color="auto"/>
        <w:bottom w:val="none" w:sz="0" w:space="0" w:color="auto"/>
        <w:right w:val="none" w:sz="0" w:space="0" w:color="auto"/>
      </w:divBdr>
    </w:div>
    <w:div w:id="1427112764">
      <w:bodyDiv w:val="1"/>
      <w:marLeft w:val="0"/>
      <w:marRight w:val="0"/>
      <w:marTop w:val="0"/>
      <w:marBottom w:val="0"/>
      <w:divBdr>
        <w:top w:val="none" w:sz="0" w:space="0" w:color="auto"/>
        <w:left w:val="none" w:sz="0" w:space="0" w:color="auto"/>
        <w:bottom w:val="none" w:sz="0" w:space="0" w:color="auto"/>
        <w:right w:val="none" w:sz="0" w:space="0" w:color="auto"/>
      </w:divBdr>
      <w:divsChild>
        <w:div w:id="1839927159">
          <w:marLeft w:val="0"/>
          <w:marRight w:val="0"/>
          <w:marTop w:val="0"/>
          <w:marBottom w:val="0"/>
          <w:divBdr>
            <w:top w:val="none" w:sz="0" w:space="0" w:color="auto"/>
            <w:left w:val="none" w:sz="0" w:space="0" w:color="auto"/>
            <w:bottom w:val="none" w:sz="0" w:space="0" w:color="auto"/>
            <w:right w:val="none" w:sz="0" w:space="0" w:color="auto"/>
          </w:divBdr>
          <w:divsChild>
            <w:div w:id="773550981">
              <w:marLeft w:val="0"/>
              <w:marRight w:val="0"/>
              <w:marTop w:val="0"/>
              <w:marBottom w:val="0"/>
              <w:divBdr>
                <w:top w:val="none" w:sz="0" w:space="0" w:color="auto"/>
                <w:left w:val="none" w:sz="0" w:space="0" w:color="auto"/>
                <w:bottom w:val="none" w:sz="0" w:space="0" w:color="auto"/>
                <w:right w:val="none" w:sz="0" w:space="0" w:color="auto"/>
              </w:divBdr>
              <w:divsChild>
                <w:div w:id="346173251">
                  <w:marLeft w:val="0"/>
                  <w:marRight w:val="0"/>
                  <w:marTop w:val="0"/>
                  <w:marBottom w:val="0"/>
                  <w:divBdr>
                    <w:top w:val="none" w:sz="0" w:space="0" w:color="auto"/>
                    <w:left w:val="none" w:sz="0" w:space="0" w:color="auto"/>
                    <w:bottom w:val="none" w:sz="0" w:space="0" w:color="auto"/>
                    <w:right w:val="none" w:sz="0" w:space="0" w:color="auto"/>
                  </w:divBdr>
                  <w:divsChild>
                    <w:div w:id="1174539075">
                      <w:marLeft w:val="0"/>
                      <w:marRight w:val="0"/>
                      <w:marTop w:val="0"/>
                      <w:marBottom w:val="0"/>
                      <w:divBdr>
                        <w:top w:val="none" w:sz="0" w:space="0" w:color="auto"/>
                        <w:left w:val="none" w:sz="0" w:space="0" w:color="auto"/>
                        <w:bottom w:val="none" w:sz="0" w:space="0" w:color="auto"/>
                        <w:right w:val="none" w:sz="0" w:space="0" w:color="auto"/>
                      </w:divBdr>
                      <w:divsChild>
                        <w:div w:id="414866497">
                          <w:marLeft w:val="0"/>
                          <w:marRight w:val="0"/>
                          <w:marTop w:val="0"/>
                          <w:marBottom w:val="0"/>
                          <w:divBdr>
                            <w:top w:val="none" w:sz="0" w:space="0" w:color="auto"/>
                            <w:left w:val="none" w:sz="0" w:space="0" w:color="auto"/>
                            <w:bottom w:val="none" w:sz="0" w:space="0" w:color="auto"/>
                            <w:right w:val="none" w:sz="0" w:space="0" w:color="auto"/>
                          </w:divBdr>
                          <w:divsChild>
                            <w:div w:id="37434249">
                              <w:marLeft w:val="15"/>
                              <w:marRight w:val="195"/>
                              <w:marTop w:val="0"/>
                              <w:marBottom w:val="0"/>
                              <w:divBdr>
                                <w:top w:val="none" w:sz="0" w:space="0" w:color="auto"/>
                                <w:left w:val="none" w:sz="0" w:space="0" w:color="auto"/>
                                <w:bottom w:val="none" w:sz="0" w:space="0" w:color="auto"/>
                                <w:right w:val="none" w:sz="0" w:space="0" w:color="auto"/>
                              </w:divBdr>
                              <w:divsChild>
                                <w:div w:id="308218063">
                                  <w:marLeft w:val="0"/>
                                  <w:marRight w:val="0"/>
                                  <w:marTop w:val="0"/>
                                  <w:marBottom w:val="0"/>
                                  <w:divBdr>
                                    <w:top w:val="none" w:sz="0" w:space="0" w:color="auto"/>
                                    <w:left w:val="none" w:sz="0" w:space="0" w:color="auto"/>
                                    <w:bottom w:val="none" w:sz="0" w:space="0" w:color="auto"/>
                                    <w:right w:val="none" w:sz="0" w:space="0" w:color="auto"/>
                                  </w:divBdr>
                                  <w:divsChild>
                                    <w:div w:id="2084987561">
                                      <w:marLeft w:val="0"/>
                                      <w:marRight w:val="0"/>
                                      <w:marTop w:val="0"/>
                                      <w:marBottom w:val="0"/>
                                      <w:divBdr>
                                        <w:top w:val="none" w:sz="0" w:space="0" w:color="auto"/>
                                        <w:left w:val="none" w:sz="0" w:space="0" w:color="auto"/>
                                        <w:bottom w:val="none" w:sz="0" w:space="0" w:color="auto"/>
                                        <w:right w:val="none" w:sz="0" w:space="0" w:color="auto"/>
                                      </w:divBdr>
                                      <w:divsChild>
                                        <w:div w:id="356856525">
                                          <w:marLeft w:val="0"/>
                                          <w:marRight w:val="0"/>
                                          <w:marTop w:val="0"/>
                                          <w:marBottom w:val="0"/>
                                          <w:divBdr>
                                            <w:top w:val="none" w:sz="0" w:space="0" w:color="auto"/>
                                            <w:left w:val="none" w:sz="0" w:space="0" w:color="auto"/>
                                            <w:bottom w:val="none" w:sz="0" w:space="0" w:color="auto"/>
                                            <w:right w:val="none" w:sz="0" w:space="0" w:color="auto"/>
                                          </w:divBdr>
                                          <w:divsChild>
                                            <w:div w:id="1070931053">
                                              <w:marLeft w:val="0"/>
                                              <w:marRight w:val="0"/>
                                              <w:marTop w:val="0"/>
                                              <w:marBottom w:val="0"/>
                                              <w:divBdr>
                                                <w:top w:val="none" w:sz="0" w:space="0" w:color="auto"/>
                                                <w:left w:val="none" w:sz="0" w:space="0" w:color="auto"/>
                                                <w:bottom w:val="none" w:sz="0" w:space="0" w:color="auto"/>
                                                <w:right w:val="none" w:sz="0" w:space="0" w:color="auto"/>
                                              </w:divBdr>
                                              <w:divsChild>
                                                <w:div w:id="348290105">
                                                  <w:marLeft w:val="0"/>
                                                  <w:marRight w:val="0"/>
                                                  <w:marTop w:val="0"/>
                                                  <w:marBottom w:val="0"/>
                                                  <w:divBdr>
                                                    <w:top w:val="none" w:sz="0" w:space="0" w:color="auto"/>
                                                    <w:left w:val="none" w:sz="0" w:space="0" w:color="auto"/>
                                                    <w:bottom w:val="none" w:sz="0" w:space="0" w:color="auto"/>
                                                    <w:right w:val="none" w:sz="0" w:space="0" w:color="auto"/>
                                                  </w:divBdr>
                                                  <w:divsChild>
                                                    <w:div w:id="1126849800">
                                                      <w:marLeft w:val="0"/>
                                                      <w:marRight w:val="0"/>
                                                      <w:marTop w:val="0"/>
                                                      <w:marBottom w:val="0"/>
                                                      <w:divBdr>
                                                        <w:top w:val="none" w:sz="0" w:space="0" w:color="auto"/>
                                                        <w:left w:val="none" w:sz="0" w:space="0" w:color="auto"/>
                                                        <w:bottom w:val="none" w:sz="0" w:space="0" w:color="auto"/>
                                                        <w:right w:val="none" w:sz="0" w:space="0" w:color="auto"/>
                                                      </w:divBdr>
                                                      <w:divsChild>
                                                        <w:div w:id="1785072682">
                                                          <w:marLeft w:val="0"/>
                                                          <w:marRight w:val="0"/>
                                                          <w:marTop w:val="0"/>
                                                          <w:marBottom w:val="0"/>
                                                          <w:divBdr>
                                                            <w:top w:val="none" w:sz="0" w:space="0" w:color="auto"/>
                                                            <w:left w:val="none" w:sz="0" w:space="0" w:color="auto"/>
                                                            <w:bottom w:val="none" w:sz="0" w:space="0" w:color="auto"/>
                                                            <w:right w:val="none" w:sz="0" w:space="0" w:color="auto"/>
                                                          </w:divBdr>
                                                          <w:divsChild>
                                                            <w:div w:id="719791756">
                                                              <w:marLeft w:val="0"/>
                                                              <w:marRight w:val="0"/>
                                                              <w:marTop w:val="0"/>
                                                              <w:marBottom w:val="0"/>
                                                              <w:divBdr>
                                                                <w:top w:val="none" w:sz="0" w:space="0" w:color="auto"/>
                                                                <w:left w:val="none" w:sz="0" w:space="0" w:color="auto"/>
                                                                <w:bottom w:val="none" w:sz="0" w:space="0" w:color="auto"/>
                                                                <w:right w:val="none" w:sz="0" w:space="0" w:color="auto"/>
                                                              </w:divBdr>
                                                              <w:divsChild>
                                                                <w:div w:id="484203187">
                                                                  <w:marLeft w:val="0"/>
                                                                  <w:marRight w:val="0"/>
                                                                  <w:marTop w:val="0"/>
                                                                  <w:marBottom w:val="0"/>
                                                                  <w:divBdr>
                                                                    <w:top w:val="none" w:sz="0" w:space="0" w:color="auto"/>
                                                                    <w:left w:val="none" w:sz="0" w:space="0" w:color="auto"/>
                                                                    <w:bottom w:val="none" w:sz="0" w:space="0" w:color="auto"/>
                                                                    <w:right w:val="none" w:sz="0" w:space="0" w:color="auto"/>
                                                                  </w:divBdr>
                                                                  <w:divsChild>
                                                                    <w:div w:id="1035741388">
                                                                      <w:marLeft w:val="405"/>
                                                                      <w:marRight w:val="0"/>
                                                                      <w:marTop w:val="0"/>
                                                                      <w:marBottom w:val="0"/>
                                                                      <w:divBdr>
                                                                        <w:top w:val="none" w:sz="0" w:space="0" w:color="auto"/>
                                                                        <w:left w:val="none" w:sz="0" w:space="0" w:color="auto"/>
                                                                        <w:bottom w:val="none" w:sz="0" w:space="0" w:color="auto"/>
                                                                        <w:right w:val="none" w:sz="0" w:space="0" w:color="auto"/>
                                                                      </w:divBdr>
                                                                      <w:divsChild>
                                                                        <w:div w:id="1548295755">
                                                                          <w:marLeft w:val="0"/>
                                                                          <w:marRight w:val="0"/>
                                                                          <w:marTop w:val="0"/>
                                                                          <w:marBottom w:val="0"/>
                                                                          <w:divBdr>
                                                                            <w:top w:val="none" w:sz="0" w:space="0" w:color="auto"/>
                                                                            <w:left w:val="none" w:sz="0" w:space="0" w:color="auto"/>
                                                                            <w:bottom w:val="none" w:sz="0" w:space="0" w:color="auto"/>
                                                                            <w:right w:val="none" w:sz="0" w:space="0" w:color="auto"/>
                                                                          </w:divBdr>
                                                                          <w:divsChild>
                                                                            <w:div w:id="2072265915">
                                                                              <w:marLeft w:val="0"/>
                                                                              <w:marRight w:val="0"/>
                                                                              <w:marTop w:val="0"/>
                                                                              <w:marBottom w:val="0"/>
                                                                              <w:divBdr>
                                                                                <w:top w:val="none" w:sz="0" w:space="0" w:color="auto"/>
                                                                                <w:left w:val="none" w:sz="0" w:space="0" w:color="auto"/>
                                                                                <w:bottom w:val="none" w:sz="0" w:space="0" w:color="auto"/>
                                                                                <w:right w:val="none" w:sz="0" w:space="0" w:color="auto"/>
                                                                              </w:divBdr>
                                                                              <w:divsChild>
                                                                                <w:div w:id="1450733556">
                                                                                  <w:marLeft w:val="0"/>
                                                                                  <w:marRight w:val="0"/>
                                                                                  <w:marTop w:val="60"/>
                                                                                  <w:marBottom w:val="0"/>
                                                                                  <w:divBdr>
                                                                                    <w:top w:val="none" w:sz="0" w:space="0" w:color="auto"/>
                                                                                    <w:left w:val="none" w:sz="0" w:space="0" w:color="auto"/>
                                                                                    <w:bottom w:val="none" w:sz="0" w:space="0" w:color="auto"/>
                                                                                    <w:right w:val="none" w:sz="0" w:space="0" w:color="auto"/>
                                                                                  </w:divBdr>
                                                                                  <w:divsChild>
                                                                                    <w:div w:id="1324580188">
                                                                                      <w:marLeft w:val="0"/>
                                                                                      <w:marRight w:val="0"/>
                                                                                      <w:marTop w:val="0"/>
                                                                                      <w:marBottom w:val="0"/>
                                                                                      <w:divBdr>
                                                                                        <w:top w:val="none" w:sz="0" w:space="0" w:color="auto"/>
                                                                                        <w:left w:val="none" w:sz="0" w:space="0" w:color="auto"/>
                                                                                        <w:bottom w:val="none" w:sz="0" w:space="0" w:color="auto"/>
                                                                                        <w:right w:val="none" w:sz="0" w:space="0" w:color="auto"/>
                                                                                      </w:divBdr>
                                                                                      <w:divsChild>
                                                                                        <w:div w:id="359204983">
                                                                                          <w:marLeft w:val="0"/>
                                                                                          <w:marRight w:val="0"/>
                                                                                          <w:marTop w:val="0"/>
                                                                                          <w:marBottom w:val="0"/>
                                                                                          <w:divBdr>
                                                                                            <w:top w:val="none" w:sz="0" w:space="0" w:color="auto"/>
                                                                                            <w:left w:val="none" w:sz="0" w:space="0" w:color="auto"/>
                                                                                            <w:bottom w:val="none" w:sz="0" w:space="0" w:color="auto"/>
                                                                                            <w:right w:val="none" w:sz="0" w:space="0" w:color="auto"/>
                                                                                          </w:divBdr>
                                                                                          <w:divsChild>
                                                                                            <w:div w:id="1997419090">
                                                                                              <w:marLeft w:val="0"/>
                                                                                              <w:marRight w:val="0"/>
                                                                                              <w:marTop w:val="0"/>
                                                                                              <w:marBottom w:val="0"/>
                                                                                              <w:divBdr>
                                                                                                <w:top w:val="none" w:sz="0" w:space="0" w:color="auto"/>
                                                                                                <w:left w:val="none" w:sz="0" w:space="0" w:color="auto"/>
                                                                                                <w:bottom w:val="none" w:sz="0" w:space="0" w:color="auto"/>
                                                                                                <w:right w:val="none" w:sz="0" w:space="0" w:color="auto"/>
                                                                                              </w:divBdr>
                                                                                              <w:divsChild>
                                                                                                <w:div w:id="992175524">
                                                                                                  <w:marLeft w:val="0"/>
                                                                                                  <w:marRight w:val="0"/>
                                                                                                  <w:marTop w:val="0"/>
                                                                                                  <w:marBottom w:val="0"/>
                                                                                                  <w:divBdr>
                                                                                                    <w:top w:val="none" w:sz="0" w:space="0" w:color="auto"/>
                                                                                                    <w:left w:val="none" w:sz="0" w:space="0" w:color="auto"/>
                                                                                                    <w:bottom w:val="none" w:sz="0" w:space="0" w:color="auto"/>
                                                                                                    <w:right w:val="none" w:sz="0" w:space="0" w:color="auto"/>
                                                                                                  </w:divBdr>
                                                                                                  <w:divsChild>
                                                                                                    <w:div w:id="1500923213">
                                                                                                      <w:marLeft w:val="0"/>
                                                                                                      <w:marRight w:val="0"/>
                                                                                                      <w:marTop w:val="0"/>
                                                                                                      <w:marBottom w:val="0"/>
                                                                                                      <w:divBdr>
                                                                                                        <w:top w:val="none" w:sz="0" w:space="0" w:color="auto"/>
                                                                                                        <w:left w:val="none" w:sz="0" w:space="0" w:color="auto"/>
                                                                                                        <w:bottom w:val="none" w:sz="0" w:space="0" w:color="auto"/>
                                                                                                        <w:right w:val="none" w:sz="0" w:space="0" w:color="auto"/>
                                                                                                      </w:divBdr>
                                                                                                      <w:divsChild>
                                                                                                        <w:div w:id="971323718">
                                                                                                          <w:marLeft w:val="0"/>
                                                                                                          <w:marRight w:val="0"/>
                                                                                                          <w:marTop w:val="0"/>
                                                                                                          <w:marBottom w:val="0"/>
                                                                                                          <w:divBdr>
                                                                                                            <w:top w:val="none" w:sz="0" w:space="0" w:color="auto"/>
                                                                                                            <w:left w:val="none" w:sz="0" w:space="0" w:color="auto"/>
                                                                                                            <w:bottom w:val="none" w:sz="0" w:space="0" w:color="auto"/>
                                                                                                            <w:right w:val="none" w:sz="0" w:space="0" w:color="auto"/>
                                                                                                          </w:divBdr>
                                                                                                          <w:divsChild>
                                                                                                            <w:div w:id="3894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847832">
      <w:bodyDiv w:val="1"/>
      <w:marLeft w:val="0"/>
      <w:marRight w:val="0"/>
      <w:marTop w:val="0"/>
      <w:marBottom w:val="0"/>
      <w:divBdr>
        <w:top w:val="none" w:sz="0" w:space="0" w:color="auto"/>
        <w:left w:val="none" w:sz="0" w:space="0" w:color="auto"/>
        <w:bottom w:val="none" w:sz="0" w:space="0" w:color="auto"/>
        <w:right w:val="none" w:sz="0" w:space="0" w:color="auto"/>
      </w:divBdr>
    </w:div>
    <w:div w:id="1438872008">
      <w:bodyDiv w:val="1"/>
      <w:marLeft w:val="0"/>
      <w:marRight w:val="0"/>
      <w:marTop w:val="0"/>
      <w:marBottom w:val="0"/>
      <w:divBdr>
        <w:top w:val="none" w:sz="0" w:space="0" w:color="auto"/>
        <w:left w:val="none" w:sz="0" w:space="0" w:color="auto"/>
        <w:bottom w:val="none" w:sz="0" w:space="0" w:color="auto"/>
        <w:right w:val="none" w:sz="0" w:space="0" w:color="auto"/>
      </w:divBdr>
    </w:div>
    <w:div w:id="1449474542">
      <w:bodyDiv w:val="1"/>
      <w:marLeft w:val="0"/>
      <w:marRight w:val="0"/>
      <w:marTop w:val="0"/>
      <w:marBottom w:val="0"/>
      <w:divBdr>
        <w:top w:val="none" w:sz="0" w:space="0" w:color="auto"/>
        <w:left w:val="none" w:sz="0" w:space="0" w:color="auto"/>
        <w:bottom w:val="none" w:sz="0" w:space="0" w:color="auto"/>
        <w:right w:val="none" w:sz="0" w:space="0" w:color="auto"/>
      </w:divBdr>
    </w:div>
    <w:div w:id="1451823872">
      <w:bodyDiv w:val="1"/>
      <w:marLeft w:val="0"/>
      <w:marRight w:val="0"/>
      <w:marTop w:val="0"/>
      <w:marBottom w:val="0"/>
      <w:divBdr>
        <w:top w:val="none" w:sz="0" w:space="0" w:color="auto"/>
        <w:left w:val="none" w:sz="0" w:space="0" w:color="auto"/>
        <w:bottom w:val="none" w:sz="0" w:space="0" w:color="auto"/>
        <w:right w:val="none" w:sz="0" w:space="0" w:color="auto"/>
      </w:divBdr>
    </w:div>
    <w:div w:id="1453858993">
      <w:bodyDiv w:val="1"/>
      <w:marLeft w:val="0"/>
      <w:marRight w:val="0"/>
      <w:marTop w:val="0"/>
      <w:marBottom w:val="0"/>
      <w:divBdr>
        <w:top w:val="none" w:sz="0" w:space="0" w:color="auto"/>
        <w:left w:val="none" w:sz="0" w:space="0" w:color="auto"/>
        <w:bottom w:val="none" w:sz="0" w:space="0" w:color="auto"/>
        <w:right w:val="none" w:sz="0" w:space="0" w:color="auto"/>
      </w:divBdr>
      <w:divsChild>
        <w:div w:id="677191612">
          <w:marLeft w:val="0"/>
          <w:marRight w:val="0"/>
          <w:marTop w:val="0"/>
          <w:marBottom w:val="0"/>
          <w:divBdr>
            <w:top w:val="none" w:sz="0" w:space="0" w:color="auto"/>
            <w:left w:val="none" w:sz="0" w:space="0" w:color="auto"/>
            <w:bottom w:val="none" w:sz="0" w:space="0" w:color="auto"/>
            <w:right w:val="none" w:sz="0" w:space="0" w:color="auto"/>
          </w:divBdr>
        </w:div>
        <w:div w:id="1913007419">
          <w:marLeft w:val="0"/>
          <w:marRight w:val="0"/>
          <w:marTop w:val="0"/>
          <w:marBottom w:val="0"/>
          <w:divBdr>
            <w:top w:val="none" w:sz="0" w:space="0" w:color="auto"/>
            <w:left w:val="none" w:sz="0" w:space="0" w:color="auto"/>
            <w:bottom w:val="none" w:sz="0" w:space="0" w:color="auto"/>
            <w:right w:val="none" w:sz="0" w:space="0" w:color="auto"/>
          </w:divBdr>
        </w:div>
      </w:divsChild>
    </w:div>
    <w:div w:id="1455176709">
      <w:bodyDiv w:val="1"/>
      <w:marLeft w:val="0"/>
      <w:marRight w:val="0"/>
      <w:marTop w:val="0"/>
      <w:marBottom w:val="0"/>
      <w:divBdr>
        <w:top w:val="none" w:sz="0" w:space="0" w:color="auto"/>
        <w:left w:val="none" w:sz="0" w:space="0" w:color="auto"/>
        <w:bottom w:val="none" w:sz="0" w:space="0" w:color="auto"/>
        <w:right w:val="none" w:sz="0" w:space="0" w:color="auto"/>
      </w:divBdr>
    </w:div>
    <w:div w:id="1460369787">
      <w:bodyDiv w:val="1"/>
      <w:marLeft w:val="0"/>
      <w:marRight w:val="0"/>
      <w:marTop w:val="0"/>
      <w:marBottom w:val="0"/>
      <w:divBdr>
        <w:top w:val="none" w:sz="0" w:space="0" w:color="auto"/>
        <w:left w:val="none" w:sz="0" w:space="0" w:color="auto"/>
        <w:bottom w:val="none" w:sz="0" w:space="0" w:color="auto"/>
        <w:right w:val="none" w:sz="0" w:space="0" w:color="auto"/>
      </w:divBdr>
    </w:div>
    <w:div w:id="1461000120">
      <w:bodyDiv w:val="1"/>
      <w:marLeft w:val="0"/>
      <w:marRight w:val="0"/>
      <w:marTop w:val="0"/>
      <w:marBottom w:val="0"/>
      <w:divBdr>
        <w:top w:val="none" w:sz="0" w:space="0" w:color="auto"/>
        <w:left w:val="none" w:sz="0" w:space="0" w:color="auto"/>
        <w:bottom w:val="none" w:sz="0" w:space="0" w:color="auto"/>
        <w:right w:val="none" w:sz="0" w:space="0" w:color="auto"/>
      </w:divBdr>
    </w:div>
    <w:div w:id="1464932728">
      <w:bodyDiv w:val="1"/>
      <w:marLeft w:val="0"/>
      <w:marRight w:val="0"/>
      <w:marTop w:val="0"/>
      <w:marBottom w:val="0"/>
      <w:divBdr>
        <w:top w:val="none" w:sz="0" w:space="0" w:color="auto"/>
        <w:left w:val="none" w:sz="0" w:space="0" w:color="auto"/>
        <w:bottom w:val="none" w:sz="0" w:space="0" w:color="auto"/>
        <w:right w:val="none" w:sz="0" w:space="0" w:color="auto"/>
      </w:divBdr>
    </w:div>
    <w:div w:id="1464957963">
      <w:bodyDiv w:val="1"/>
      <w:marLeft w:val="0"/>
      <w:marRight w:val="0"/>
      <w:marTop w:val="0"/>
      <w:marBottom w:val="0"/>
      <w:divBdr>
        <w:top w:val="none" w:sz="0" w:space="0" w:color="auto"/>
        <w:left w:val="none" w:sz="0" w:space="0" w:color="auto"/>
        <w:bottom w:val="none" w:sz="0" w:space="0" w:color="auto"/>
        <w:right w:val="none" w:sz="0" w:space="0" w:color="auto"/>
      </w:divBdr>
    </w:div>
    <w:div w:id="1467314845">
      <w:bodyDiv w:val="1"/>
      <w:marLeft w:val="0"/>
      <w:marRight w:val="0"/>
      <w:marTop w:val="0"/>
      <w:marBottom w:val="0"/>
      <w:divBdr>
        <w:top w:val="none" w:sz="0" w:space="0" w:color="auto"/>
        <w:left w:val="none" w:sz="0" w:space="0" w:color="auto"/>
        <w:bottom w:val="none" w:sz="0" w:space="0" w:color="auto"/>
        <w:right w:val="none" w:sz="0" w:space="0" w:color="auto"/>
      </w:divBdr>
    </w:div>
    <w:div w:id="1468276370">
      <w:bodyDiv w:val="1"/>
      <w:marLeft w:val="0"/>
      <w:marRight w:val="0"/>
      <w:marTop w:val="0"/>
      <w:marBottom w:val="0"/>
      <w:divBdr>
        <w:top w:val="none" w:sz="0" w:space="0" w:color="auto"/>
        <w:left w:val="none" w:sz="0" w:space="0" w:color="auto"/>
        <w:bottom w:val="none" w:sz="0" w:space="0" w:color="auto"/>
        <w:right w:val="none" w:sz="0" w:space="0" w:color="auto"/>
      </w:divBdr>
      <w:divsChild>
        <w:div w:id="746391024">
          <w:marLeft w:val="0"/>
          <w:marRight w:val="0"/>
          <w:marTop w:val="0"/>
          <w:marBottom w:val="0"/>
          <w:divBdr>
            <w:top w:val="none" w:sz="0" w:space="0" w:color="auto"/>
            <w:left w:val="none" w:sz="0" w:space="0" w:color="auto"/>
            <w:bottom w:val="none" w:sz="0" w:space="0" w:color="auto"/>
            <w:right w:val="none" w:sz="0" w:space="0" w:color="auto"/>
          </w:divBdr>
        </w:div>
      </w:divsChild>
    </w:div>
    <w:div w:id="1472943395">
      <w:bodyDiv w:val="1"/>
      <w:marLeft w:val="0"/>
      <w:marRight w:val="0"/>
      <w:marTop w:val="0"/>
      <w:marBottom w:val="0"/>
      <w:divBdr>
        <w:top w:val="none" w:sz="0" w:space="0" w:color="auto"/>
        <w:left w:val="none" w:sz="0" w:space="0" w:color="auto"/>
        <w:bottom w:val="none" w:sz="0" w:space="0" w:color="auto"/>
        <w:right w:val="none" w:sz="0" w:space="0" w:color="auto"/>
      </w:divBdr>
    </w:div>
    <w:div w:id="1481769852">
      <w:bodyDiv w:val="1"/>
      <w:marLeft w:val="0"/>
      <w:marRight w:val="0"/>
      <w:marTop w:val="0"/>
      <w:marBottom w:val="0"/>
      <w:divBdr>
        <w:top w:val="none" w:sz="0" w:space="0" w:color="auto"/>
        <w:left w:val="none" w:sz="0" w:space="0" w:color="auto"/>
        <w:bottom w:val="none" w:sz="0" w:space="0" w:color="auto"/>
        <w:right w:val="none" w:sz="0" w:space="0" w:color="auto"/>
      </w:divBdr>
    </w:div>
    <w:div w:id="1483040851">
      <w:bodyDiv w:val="1"/>
      <w:marLeft w:val="0"/>
      <w:marRight w:val="0"/>
      <w:marTop w:val="0"/>
      <w:marBottom w:val="0"/>
      <w:divBdr>
        <w:top w:val="none" w:sz="0" w:space="0" w:color="auto"/>
        <w:left w:val="none" w:sz="0" w:space="0" w:color="auto"/>
        <w:bottom w:val="none" w:sz="0" w:space="0" w:color="auto"/>
        <w:right w:val="none" w:sz="0" w:space="0" w:color="auto"/>
      </w:divBdr>
    </w:div>
    <w:div w:id="1483736177">
      <w:bodyDiv w:val="1"/>
      <w:marLeft w:val="0"/>
      <w:marRight w:val="0"/>
      <w:marTop w:val="0"/>
      <w:marBottom w:val="0"/>
      <w:divBdr>
        <w:top w:val="none" w:sz="0" w:space="0" w:color="auto"/>
        <w:left w:val="none" w:sz="0" w:space="0" w:color="auto"/>
        <w:bottom w:val="none" w:sz="0" w:space="0" w:color="auto"/>
        <w:right w:val="none" w:sz="0" w:space="0" w:color="auto"/>
      </w:divBdr>
    </w:div>
    <w:div w:id="1486626394">
      <w:bodyDiv w:val="1"/>
      <w:marLeft w:val="0"/>
      <w:marRight w:val="0"/>
      <w:marTop w:val="0"/>
      <w:marBottom w:val="0"/>
      <w:divBdr>
        <w:top w:val="none" w:sz="0" w:space="0" w:color="auto"/>
        <w:left w:val="none" w:sz="0" w:space="0" w:color="auto"/>
        <w:bottom w:val="none" w:sz="0" w:space="0" w:color="auto"/>
        <w:right w:val="none" w:sz="0" w:space="0" w:color="auto"/>
      </w:divBdr>
    </w:div>
    <w:div w:id="1487278462">
      <w:bodyDiv w:val="1"/>
      <w:marLeft w:val="0"/>
      <w:marRight w:val="0"/>
      <w:marTop w:val="0"/>
      <w:marBottom w:val="0"/>
      <w:divBdr>
        <w:top w:val="none" w:sz="0" w:space="0" w:color="auto"/>
        <w:left w:val="none" w:sz="0" w:space="0" w:color="auto"/>
        <w:bottom w:val="none" w:sz="0" w:space="0" w:color="auto"/>
        <w:right w:val="none" w:sz="0" w:space="0" w:color="auto"/>
      </w:divBdr>
    </w:div>
    <w:div w:id="1491602230">
      <w:bodyDiv w:val="1"/>
      <w:marLeft w:val="0"/>
      <w:marRight w:val="0"/>
      <w:marTop w:val="0"/>
      <w:marBottom w:val="0"/>
      <w:divBdr>
        <w:top w:val="none" w:sz="0" w:space="0" w:color="auto"/>
        <w:left w:val="none" w:sz="0" w:space="0" w:color="auto"/>
        <w:bottom w:val="none" w:sz="0" w:space="0" w:color="auto"/>
        <w:right w:val="none" w:sz="0" w:space="0" w:color="auto"/>
      </w:divBdr>
    </w:div>
    <w:div w:id="1497065399">
      <w:bodyDiv w:val="1"/>
      <w:marLeft w:val="0"/>
      <w:marRight w:val="0"/>
      <w:marTop w:val="0"/>
      <w:marBottom w:val="0"/>
      <w:divBdr>
        <w:top w:val="none" w:sz="0" w:space="0" w:color="auto"/>
        <w:left w:val="none" w:sz="0" w:space="0" w:color="auto"/>
        <w:bottom w:val="none" w:sz="0" w:space="0" w:color="auto"/>
        <w:right w:val="none" w:sz="0" w:space="0" w:color="auto"/>
      </w:divBdr>
    </w:div>
    <w:div w:id="1498299768">
      <w:bodyDiv w:val="1"/>
      <w:marLeft w:val="0"/>
      <w:marRight w:val="0"/>
      <w:marTop w:val="0"/>
      <w:marBottom w:val="0"/>
      <w:divBdr>
        <w:top w:val="none" w:sz="0" w:space="0" w:color="auto"/>
        <w:left w:val="none" w:sz="0" w:space="0" w:color="auto"/>
        <w:bottom w:val="none" w:sz="0" w:space="0" w:color="auto"/>
        <w:right w:val="none" w:sz="0" w:space="0" w:color="auto"/>
      </w:divBdr>
    </w:div>
    <w:div w:id="1499150736">
      <w:bodyDiv w:val="1"/>
      <w:marLeft w:val="0"/>
      <w:marRight w:val="0"/>
      <w:marTop w:val="0"/>
      <w:marBottom w:val="0"/>
      <w:divBdr>
        <w:top w:val="none" w:sz="0" w:space="0" w:color="auto"/>
        <w:left w:val="none" w:sz="0" w:space="0" w:color="auto"/>
        <w:bottom w:val="none" w:sz="0" w:space="0" w:color="auto"/>
        <w:right w:val="none" w:sz="0" w:space="0" w:color="auto"/>
      </w:divBdr>
    </w:div>
    <w:div w:id="1505165634">
      <w:bodyDiv w:val="1"/>
      <w:marLeft w:val="0"/>
      <w:marRight w:val="0"/>
      <w:marTop w:val="0"/>
      <w:marBottom w:val="0"/>
      <w:divBdr>
        <w:top w:val="none" w:sz="0" w:space="0" w:color="auto"/>
        <w:left w:val="none" w:sz="0" w:space="0" w:color="auto"/>
        <w:bottom w:val="none" w:sz="0" w:space="0" w:color="auto"/>
        <w:right w:val="none" w:sz="0" w:space="0" w:color="auto"/>
      </w:divBdr>
    </w:div>
    <w:div w:id="1507549058">
      <w:bodyDiv w:val="1"/>
      <w:marLeft w:val="0"/>
      <w:marRight w:val="0"/>
      <w:marTop w:val="0"/>
      <w:marBottom w:val="0"/>
      <w:divBdr>
        <w:top w:val="none" w:sz="0" w:space="0" w:color="auto"/>
        <w:left w:val="none" w:sz="0" w:space="0" w:color="auto"/>
        <w:bottom w:val="none" w:sz="0" w:space="0" w:color="auto"/>
        <w:right w:val="none" w:sz="0" w:space="0" w:color="auto"/>
      </w:divBdr>
    </w:div>
    <w:div w:id="1509714247">
      <w:bodyDiv w:val="1"/>
      <w:marLeft w:val="0"/>
      <w:marRight w:val="0"/>
      <w:marTop w:val="0"/>
      <w:marBottom w:val="0"/>
      <w:divBdr>
        <w:top w:val="none" w:sz="0" w:space="0" w:color="auto"/>
        <w:left w:val="none" w:sz="0" w:space="0" w:color="auto"/>
        <w:bottom w:val="none" w:sz="0" w:space="0" w:color="auto"/>
        <w:right w:val="none" w:sz="0" w:space="0" w:color="auto"/>
      </w:divBdr>
    </w:div>
    <w:div w:id="1520198800">
      <w:bodyDiv w:val="1"/>
      <w:marLeft w:val="0"/>
      <w:marRight w:val="0"/>
      <w:marTop w:val="0"/>
      <w:marBottom w:val="0"/>
      <w:divBdr>
        <w:top w:val="none" w:sz="0" w:space="0" w:color="auto"/>
        <w:left w:val="none" w:sz="0" w:space="0" w:color="auto"/>
        <w:bottom w:val="none" w:sz="0" w:space="0" w:color="auto"/>
        <w:right w:val="none" w:sz="0" w:space="0" w:color="auto"/>
      </w:divBdr>
    </w:div>
    <w:div w:id="1520926692">
      <w:bodyDiv w:val="1"/>
      <w:marLeft w:val="0"/>
      <w:marRight w:val="0"/>
      <w:marTop w:val="0"/>
      <w:marBottom w:val="0"/>
      <w:divBdr>
        <w:top w:val="none" w:sz="0" w:space="0" w:color="auto"/>
        <w:left w:val="none" w:sz="0" w:space="0" w:color="auto"/>
        <w:bottom w:val="none" w:sz="0" w:space="0" w:color="auto"/>
        <w:right w:val="none" w:sz="0" w:space="0" w:color="auto"/>
      </w:divBdr>
    </w:div>
    <w:div w:id="1521624119">
      <w:bodyDiv w:val="1"/>
      <w:marLeft w:val="0"/>
      <w:marRight w:val="0"/>
      <w:marTop w:val="0"/>
      <w:marBottom w:val="0"/>
      <w:divBdr>
        <w:top w:val="none" w:sz="0" w:space="0" w:color="auto"/>
        <w:left w:val="none" w:sz="0" w:space="0" w:color="auto"/>
        <w:bottom w:val="none" w:sz="0" w:space="0" w:color="auto"/>
        <w:right w:val="none" w:sz="0" w:space="0" w:color="auto"/>
      </w:divBdr>
    </w:div>
    <w:div w:id="1525097066">
      <w:bodyDiv w:val="1"/>
      <w:marLeft w:val="0"/>
      <w:marRight w:val="0"/>
      <w:marTop w:val="0"/>
      <w:marBottom w:val="0"/>
      <w:divBdr>
        <w:top w:val="none" w:sz="0" w:space="0" w:color="auto"/>
        <w:left w:val="none" w:sz="0" w:space="0" w:color="auto"/>
        <w:bottom w:val="none" w:sz="0" w:space="0" w:color="auto"/>
        <w:right w:val="none" w:sz="0" w:space="0" w:color="auto"/>
      </w:divBdr>
    </w:div>
    <w:div w:id="1525285719">
      <w:bodyDiv w:val="1"/>
      <w:marLeft w:val="0"/>
      <w:marRight w:val="0"/>
      <w:marTop w:val="0"/>
      <w:marBottom w:val="0"/>
      <w:divBdr>
        <w:top w:val="none" w:sz="0" w:space="0" w:color="auto"/>
        <w:left w:val="none" w:sz="0" w:space="0" w:color="auto"/>
        <w:bottom w:val="none" w:sz="0" w:space="0" w:color="auto"/>
        <w:right w:val="none" w:sz="0" w:space="0" w:color="auto"/>
      </w:divBdr>
      <w:divsChild>
        <w:div w:id="1320230149">
          <w:marLeft w:val="0"/>
          <w:marRight w:val="0"/>
          <w:marTop w:val="0"/>
          <w:marBottom w:val="0"/>
          <w:divBdr>
            <w:top w:val="none" w:sz="0" w:space="0" w:color="auto"/>
            <w:left w:val="none" w:sz="0" w:space="0" w:color="auto"/>
            <w:bottom w:val="none" w:sz="0" w:space="0" w:color="auto"/>
            <w:right w:val="none" w:sz="0" w:space="0" w:color="auto"/>
          </w:divBdr>
        </w:div>
      </w:divsChild>
    </w:div>
    <w:div w:id="1526484565">
      <w:bodyDiv w:val="1"/>
      <w:marLeft w:val="0"/>
      <w:marRight w:val="0"/>
      <w:marTop w:val="0"/>
      <w:marBottom w:val="0"/>
      <w:divBdr>
        <w:top w:val="none" w:sz="0" w:space="0" w:color="auto"/>
        <w:left w:val="none" w:sz="0" w:space="0" w:color="auto"/>
        <w:bottom w:val="none" w:sz="0" w:space="0" w:color="auto"/>
        <w:right w:val="none" w:sz="0" w:space="0" w:color="auto"/>
      </w:divBdr>
    </w:div>
    <w:div w:id="1534733621">
      <w:bodyDiv w:val="1"/>
      <w:marLeft w:val="0"/>
      <w:marRight w:val="0"/>
      <w:marTop w:val="0"/>
      <w:marBottom w:val="0"/>
      <w:divBdr>
        <w:top w:val="none" w:sz="0" w:space="0" w:color="auto"/>
        <w:left w:val="none" w:sz="0" w:space="0" w:color="auto"/>
        <w:bottom w:val="none" w:sz="0" w:space="0" w:color="auto"/>
        <w:right w:val="none" w:sz="0" w:space="0" w:color="auto"/>
      </w:divBdr>
    </w:div>
    <w:div w:id="1535847530">
      <w:bodyDiv w:val="1"/>
      <w:marLeft w:val="0"/>
      <w:marRight w:val="0"/>
      <w:marTop w:val="0"/>
      <w:marBottom w:val="0"/>
      <w:divBdr>
        <w:top w:val="none" w:sz="0" w:space="0" w:color="auto"/>
        <w:left w:val="none" w:sz="0" w:space="0" w:color="auto"/>
        <w:bottom w:val="none" w:sz="0" w:space="0" w:color="auto"/>
        <w:right w:val="none" w:sz="0" w:space="0" w:color="auto"/>
      </w:divBdr>
    </w:div>
    <w:div w:id="1539008609">
      <w:bodyDiv w:val="1"/>
      <w:marLeft w:val="0"/>
      <w:marRight w:val="0"/>
      <w:marTop w:val="0"/>
      <w:marBottom w:val="0"/>
      <w:divBdr>
        <w:top w:val="none" w:sz="0" w:space="0" w:color="auto"/>
        <w:left w:val="none" w:sz="0" w:space="0" w:color="auto"/>
        <w:bottom w:val="none" w:sz="0" w:space="0" w:color="auto"/>
        <w:right w:val="none" w:sz="0" w:space="0" w:color="auto"/>
      </w:divBdr>
    </w:div>
    <w:div w:id="1540507466">
      <w:bodyDiv w:val="1"/>
      <w:marLeft w:val="0"/>
      <w:marRight w:val="0"/>
      <w:marTop w:val="0"/>
      <w:marBottom w:val="0"/>
      <w:divBdr>
        <w:top w:val="none" w:sz="0" w:space="0" w:color="auto"/>
        <w:left w:val="none" w:sz="0" w:space="0" w:color="auto"/>
        <w:bottom w:val="none" w:sz="0" w:space="0" w:color="auto"/>
        <w:right w:val="none" w:sz="0" w:space="0" w:color="auto"/>
      </w:divBdr>
    </w:div>
    <w:div w:id="1540778147">
      <w:bodyDiv w:val="1"/>
      <w:marLeft w:val="0"/>
      <w:marRight w:val="0"/>
      <w:marTop w:val="0"/>
      <w:marBottom w:val="0"/>
      <w:divBdr>
        <w:top w:val="none" w:sz="0" w:space="0" w:color="auto"/>
        <w:left w:val="none" w:sz="0" w:space="0" w:color="auto"/>
        <w:bottom w:val="none" w:sz="0" w:space="0" w:color="auto"/>
        <w:right w:val="none" w:sz="0" w:space="0" w:color="auto"/>
      </w:divBdr>
    </w:div>
    <w:div w:id="1542206648">
      <w:bodyDiv w:val="1"/>
      <w:marLeft w:val="0"/>
      <w:marRight w:val="0"/>
      <w:marTop w:val="0"/>
      <w:marBottom w:val="0"/>
      <w:divBdr>
        <w:top w:val="none" w:sz="0" w:space="0" w:color="auto"/>
        <w:left w:val="none" w:sz="0" w:space="0" w:color="auto"/>
        <w:bottom w:val="none" w:sz="0" w:space="0" w:color="auto"/>
        <w:right w:val="none" w:sz="0" w:space="0" w:color="auto"/>
      </w:divBdr>
    </w:div>
    <w:div w:id="1542356565">
      <w:bodyDiv w:val="1"/>
      <w:marLeft w:val="0"/>
      <w:marRight w:val="0"/>
      <w:marTop w:val="0"/>
      <w:marBottom w:val="0"/>
      <w:divBdr>
        <w:top w:val="none" w:sz="0" w:space="0" w:color="auto"/>
        <w:left w:val="none" w:sz="0" w:space="0" w:color="auto"/>
        <w:bottom w:val="none" w:sz="0" w:space="0" w:color="auto"/>
        <w:right w:val="none" w:sz="0" w:space="0" w:color="auto"/>
      </w:divBdr>
    </w:div>
    <w:div w:id="1542672315">
      <w:bodyDiv w:val="1"/>
      <w:marLeft w:val="0"/>
      <w:marRight w:val="0"/>
      <w:marTop w:val="0"/>
      <w:marBottom w:val="0"/>
      <w:divBdr>
        <w:top w:val="none" w:sz="0" w:space="0" w:color="auto"/>
        <w:left w:val="none" w:sz="0" w:space="0" w:color="auto"/>
        <w:bottom w:val="none" w:sz="0" w:space="0" w:color="auto"/>
        <w:right w:val="none" w:sz="0" w:space="0" w:color="auto"/>
      </w:divBdr>
    </w:div>
    <w:div w:id="1547335587">
      <w:bodyDiv w:val="1"/>
      <w:marLeft w:val="0"/>
      <w:marRight w:val="0"/>
      <w:marTop w:val="0"/>
      <w:marBottom w:val="0"/>
      <w:divBdr>
        <w:top w:val="none" w:sz="0" w:space="0" w:color="auto"/>
        <w:left w:val="none" w:sz="0" w:space="0" w:color="auto"/>
        <w:bottom w:val="none" w:sz="0" w:space="0" w:color="auto"/>
        <w:right w:val="none" w:sz="0" w:space="0" w:color="auto"/>
      </w:divBdr>
    </w:div>
    <w:div w:id="1547572098">
      <w:bodyDiv w:val="1"/>
      <w:marLeft w:val="0"/>
      <w:marRight w:val="0"/>
      <w:marTop w:val="0"/>
      <w:marBottom w:val="0"/>
      <w:divBdr>
        <w:top w:val="none" w:sz="0" w:space="0" w:color="auto"/>
        <w:left w:val="none" w:sz="0" w:space="0" w:color="auto"/>
        <w:bottom w:val="none" w:sz="0" w:space="0" w:color="auto"/>
        <w:right w:val="none" w:sz="0" w:space="0" w:color="auto"/>
      </w:divBdr>
    </w:div>
    <w:div w:id="1547642385">
      <w:bodyDiv w:val="1"/>
      <w:marLeft w:val="0"/>
      <w:marRight w:val="0"/>
      <w:marTop w:val="0"/>
      <w:marBottom w:val="0"/>
      <w:divBdr>
        <w:top w:val="none" w:sz="0" w:space="0" w:color="auto"/>
        <w:left w:val="none" w:sz="0" w:space="0" w:color="auto"/>
        <w:bottom w:val="none" w:sz="0" w:space="0" w:color="auto"/>
        <w:right w:val="none" w:sz="0" w:space="0" w:color="auto"/>
      </w:divBdr>
    </w:div>
    <w:div w:id="1547713050">
      <w:bodyDiv w:val="1"/>
      <w:marLeft w:val="0"/>
      <w:marRight w:val="0"/>
      <w:marTop w:val="0"/>
      <w:marBottom w:val="0"/>
      <w:divBdr>
        <w:top w:val="none" w:sz="0" w:space="0" w:color="auto"/>
        <w:left w:val="none" w:sz="0" w:space="0" w:color="auto"/>
        <w:bottom w:val="none" w:sz="0" w:space="0" w:color="auto"/>
        <w:right w:val="none" w:sz="0" w:space="0" w:color="auto"/>
      </w:divBdr>
    </w:div>
    <w:div w:id="1547839705">
      <w:bodyDiv w:val="1"/>
      <w:marLeft w:val="0"/>
      <w:marRight w:val="0"/>
      <w:marTop w:val="0"/>
      <w:marBottom w:val="0"/>
      <w:divBdr>
        <w:top w:val="none" w:sz="0" w:space="0" w:color="auto"/>
        <w:left w:val="none" w:sz="0" w:space="0" w:color="auto"/>
        <w:bottom w:val="none" w:sz="0" w:space="0" w:color="auto"/>
        <w:right w:val="none" w:sz="0" w:space="0" w:color="auto"/>
      </w:divBdr>
    </w:div>
    <w:div w:id="1553497715">
      <w:bodyDiv w:val="1"/>
      <w:marLeft w:val="0"/>
      <w:marRight w:val="0"/>
      <w:marTop w:val="0"/>
      <w:marBottom w:val="0"/>
      <w:divBdr>
        <w:top w:val="none" w:sz="0" w:space="0" w:color="auto"/>
        <w:left w:val="none" w:sz="0" w:space="0" w:color="auto"/>
        <w:bottom w:val="none" w:sz="0" w:space="0" w:color="auto"/>
        <w:right w:val="none" w:sz="0" w:space="0" w:color="auto"/>
      </w:divBdr>
    </w:div>
    <w:div w:id="1554807184">
      <w:bodyDiv w:val="1"/>
      <w:marLeft w:val="0"/>
      <w:marRight w:val="0"/>
      <w:marTop w:val="0"/>
      <w:marBottom w:val="0"/>
      <w:divBdr>
        <w:top w:val="none" w:sz="0" w:space="0" w:color="auto"/>
        <w:left w:val="none" w:sz="0" w:space="0" w:color="auto"/>
        <w:bottom w:val="none" w:sz="0" w:space="0" w:color="auto"/>
        <w:right w:val="none" w:sz="0" w:space="0" w:color="auto"/>
      </w:divBdr>
    </w:div>
    <w:div w:id="1555921625">
      <w:bodyDiv w:val="1"/>
      <w:marLeft w:val="0"/>
      <w:marRight w:val="0"/>
      <w:marTop w:val="0"/>
      <w:marBottom w:val="0"/>
      <w:divBdr>
        <w:top w:val="none" w:sz="0" w:space="0" w:color="auto"/>
        <w:left w:val="none" w:sz="0" w:space="0" w:color="auto"/>
        <w:bottom w:val="none" w:sz="0" w:space="0" w:color="auto"/>
        <w:right w:val="none" w:sz="0" w:space="0" w:color="auto"/>
      </w:divBdr>
    </w:div>
    <w:div w:id="1556818255">
      <w:bodyDiv w:val="1"/>
      <w:marLeft w:val="0"/>
      <w:marRight w:val="0"/>
      <w:marTop w:val="0"/>
      <w:marBottom w:val="0"/>
      <w:divBdr>
        <w:top w:val="none" w:sz="0" w:space="0" w:color="auto"/>
        <w:left w:val="none" w:sz="0" w:space="0" w:color="auto"/>
        <w:bottom w:val="none" w:sz="0" w:space="0" w:color="auto"/>
        <w:right w:val="none" w:sz="0" w:space="0" w:color="auto"/>
      </w:divBdr>
    </w:div>
    <w:div w:id="1562130709">
      <w:bodyDiv w:val="1"/>
      <w:marLeft w:val="0"/>
      <w:marRight w:val="0"/>
      <w:marTop w:val="0"/>
      <w:marBottom w:val="0"/>
      <w:divBdr>
        <w:top w:val="none" w:sz="0" w:space="0" w:color="auto"/>
        <w:left w:val="none" w:sz="0" w:space="0" w:color="auto"/>
        <w:bottom w:val="none" w:sz="0" w:space="0" w:color="auto"/>
        <w:right w:val="none" w:sz="0" w:space="0" w:color="auto"/>
      </w:divBdr>
    </w:div>
    <w:div w:id="1562716161">
      <w:bodyDiv w:val="1"/>
      <w:marLeft w:val="0"/>
      <w:marRight w:val="0"/>
      <w:marTop w:val="0"/>
      <w:marBottom w:val="0"/>
      <w:divBdr>
        <w:top w:val="none" w:sz="0" w:space="0" w:color="auto"/>
        <w:left w:val="none" w:sz="0" w:space="0" w:color="auto"/>
        <w:bottom w:val="none" w:sz="0" w:space="0" w:color="auto"/>
        <w:right w:val="none" w:sz="0" w:space="0" w:color="auto"/>
      </w:divBdr>
    </w:div>
    <w:div w:id="1566338038">
      <w:bodyDiv w:val="1"/>
      <w:marLeft w:val="0"/>
      <w:marRight w:val="0"/>
      <w:marTop w:val="0"/>
      <w:marBottom w:val="0"/>
      <w:divBdr>
        <w:top w:val="none" w:sz="0" w:space="0" w:color="auto"/>
        <w:left w:val="none" w:sz="0" w:space="0" w:color="auto"/>
        <w:bottom w:val="none" w:sz="0" w:space="0" w:color="auto"/>
        <w:right w:val="none" w:sz="0" w:space="0" w:color="auto"/>
      </w:divBdr>
    </w:div>
    <w:div w:id="1568880820">
      <w:bodyDiv w:val="1"/>
      <w:marLeft w:val="0"/>
      <w:marRight w:val="0"/>
      <w:marTop w:val="0"/>
      <w:marBottom w:val="0"/>
      <w:divBdr>
        <w:top w:val="none" w:sz="0" w:space="0" w:color="auto"/>
        <w:left w:val="none" w:sz="0" w:space="0" w:color="auto"/>
        <w:bottom w:val="none" w:sz="0" w:space="0" w:color="auto"/>
        <w:right w:val="none" w:sz="0" w:space="0" w:color="auto"/>
      </w:divBdr>
    </w:div>
    <w:div w:id="1569415272">
      <w:bodyDiv w:val="1"/>
      <w:marLeft w:val="0"/>
      <w:marRight w:val="0"/>
      <w:marTop w:val="0"/>
      <w:marBottom w:val="0"/>
      <w:divBdr>
        <w:top w:val="none" w:sz="0" w:space="0" w:color="auto"/>
        <w:left w:val="none" w:sz="0" w:space="0" w:color="auto"/>
        <w:bottom w:val="none" w:sz="0" w:space="0" w:color="auto"/>
        <w:right w:val="none" w:sz="0" w:space="0" w:color="auto"/>
      </w:divBdr>
    </w:div>
    <w:div w:id="1573200585">
      <w:bodyDiv w:val="1"/>
      <w:marLeft w:val="0"/>
      <w:marRight w:val="0"/>
      <w:marTop w:val="0"/>
      <w:marBottom w:val="0"/>
      <w:divBdr>
        <w:top w:val="none" w:sz="0" w:space="0" w:color="auto"/>
        <w:left w:val="none" w:sz="0" w:space="0" w:color="auto"/>
        <w:bottom w:val="none" w:sz="0" w:space="0" w:color="auto"/>
        <w:right w:val="none" w:sz="0" w:space="0" w:color="auto"/>
      </w:divBdr>
    </w:div>
    <w:div w:id="1580214449">
      <w:bodyDiv w:val="1"/>
      <w:marLeft w:val="0"/>
      <w:marRight w:val="0"/>
      <w:marTop w:val="0"/>
      <w:marBottom w:val="0"/>
      <w:divBdr>
        <w:top w:val="none" w:sz="0" w:space="0" w:color="auto"/>
        <w:left w:val="none" w:sz="0" w:space="0" w:color="auto"/>
        <w:bottom w:val="none" w:sz="0" w:space="0" w:color="auto"/>
        <w:right w:val="none" w:sz="0" w:space="0" w:color="auto"/>
      </w:divBdr>
    </w:div>
    <w:div w:id="1582519473">
      <w:bodyDiv w:val="1"/>
      <w:marLeft w:val="0"/>
      <w:marRight w:val="0"/>
      <w:marTop w:val="0"/>
      <w:marBottom w:val="0"/>
      <w:divBdr>
        <w:top w:val="none" w:sz="0" w:space="0" w:color="auto"/>
        <w:left w:val="none" w:sz="0" w:space="0" w:color="auto"/>
        <w:bottom w:val="none" w:sz="0" w:space="0" w:color="auto"/>
        <w:right w:val="none" w:sz="0" w:space="0" w:color="auto"/>
      </w:divBdr>
    </w:div>
    <w:div w:id="1593929275">
      <w:bodyDiv w:val="1"/>
      <w:marLeft w:val="0"/>
      <w:marRight w:val="0"/>
      <w:marTop w:val="0"/>
      <w:marBottom w:val="0"/>
      <w:divBdr>
        <w:top w:val="none" w:sz="0" w:space="0" w:color="auto"/>
        <w:left w:val="none" w:sz="0" w:space="0" w:color="auto"/>
        <w:bottom w:val="none" w:sz="0" w:space="0" w:color="auto"/>
        <w:right w:val="none" w:sz="0" w:space="0" w:color="auto"/>
      </w:divBdr>
    </w:div>
    <w:div w:id="1595236525">
      <w:bodyDiv w:val="1"/>
      <w:marLeft w:val="0"/>
      <w:marRight w:val="0"/>
      <w:marTop w:val="0"/>
      <w:marBottom w:val="0"/>
      <w:divBdr>
        <w:top w:val="none" w:sz="0" w:space="0" w:color="auto"/>
        <w:left w:val="none" w:sz="0" w:space="0" w:color="auto"/>
        <w:bottom w:val="none" w:sz="0" w:space="0" w:color="auto"/>
        <w:right w:val="none" w:sz="0" w:space="0" w:color="auto"/>
      </w:divBdr>
    </w:div>
    <w:div w:id="1596396315">
      <w:bodyDiv w:val="1"/>
      <w:marLeft w:val="0"/>
      <w:marRight w:val="0"/>
      <w:marTop w:val="0"/>
      <w:marBottom w:val="0"/>
      <w:divBdr>
        <w:top w:val="none" w:sz="0" w:space="0" w:color="auto"/>
        <w:left w:val="none" w:sz="0" w:space="0" w:color="auto"/>
        <w:bottom w:val="none" w:sz="0" w:space="0" w:color="auto"/>
        <w:right w:val="none" w:sz="0" w:space="0" w:color="auto"/>
      </w:divBdr>
    </w:div>
    <w:div w:id="1597205672">
      <w:bodyDiv w:val="1"/>
      <w:marLeft w:val="0"/>
      <w:marRight w:val="0"/>
      <w:marTop w:val="0"/>
      <w:marBottom w:val="0"/>
      <w:divBdr>
        <w:top w:val="none" w:sz="0" w:space="0" w:color="auto"/>
        <w:left w:val="none" w:sz="0" w:space="0" w:color="auto"/>
        <w:bottom w:val="none" w:sz="0" w:space="0" w:color="auto"/>
        <w:right w:val="none" w:sz="0" w:space="0" w:color="auto"/>
      </w:divBdr>
      <w:divsChild>
        <w:div w:id="1934974224">
          <w:marLeft w:val="0"/>
          <w:marRight w:val="0"/>
          <w:marTop w:val="0"/>
          <w:marBottom w:val="0"/>
          <w:divBdr>
            <w:top w:val="none" w:sz="0" w:space="0" w:color="auto"/>
            <w:left w:val="none" w:sz="0" w:space="0" w:color="auto"/>
            <w:bottom w:val="none" w:sz="0" w:space="0" w:color="auto"/>
            <w:right w:val="none" w:sz="0" w:space="0" w:color="auto"/>
          </w:divBdr>
        </w:div>
      </w:divsChild>
    </w:div>
    <w:div w:id="1602883123">
      <w:bodyDiv w:val="1"/>
      <w:marLeft w:val="0"/>
      <w:marRight w:val="0"/>
      <w:marTop w:val="0"/>
      <w:marBottom w:val="0"/>
      <w:divBdr>
        <w:top w:val="none" w:sz="0" w:space="0" w:color="auto"/>
        <w:left w:val="none" w:sz="0" w:space="0" w:color="auto"/>
        <w:bottom w:val="none" w:sz="0" w:space="0" w:color="auto"/>
        <w:right w:val="none" w:sz="0" w:space="0" w:color="auto"/>
      </w:divBdr>
    </w:div>
    <w:div w:id="1604067786">
      <w:bodyDiv w:val="1"/>
      <w:marLeft w:val="0"/>
      <w:marRight w:val="0"/>
      <w:marTop w:val="0"/>
      <w:marBottom w:val="0"/>
      <w:divBdr>
        <w:top w:val="none" w:sz="0" w:space="0" w:color="auto"/>
        <w:left w:val="none" w:sz="0" w:space="0" w:color="auto"/>
        <w:bottom w:val="none" w:sz="0" w:space="0" w:color="auto"/>
        <w:right w:val="none" w:sz="0" w:space="0" w:color="auto"/>
      </w:divBdr>
    </w:div>
    <w:div w:id="1608461625">
      <w:bodyDiv w:val="1"/>
      <w:marLeft w:val="0"/>
      <w:marRight w:val="0"/>
      <w:marTop w:val="0"/>
      <w:marBottom w:val="0"/>
      <w:divBdr>
        <w:top w:val="none" w:sz="0" w:space="0" w:color="auto"/>
        <w:left w:val="none" w:sz="0" w:space="0" w:color="auto"/>
        <w:bottom w:val="none" w:sz="0" w:space="0" w:color="auto"/>
        <w:right w:val="none" w:sz="0" w:space="0" w:color="auto"/>
      </w:divBdr>
    </w:div>
    <w:div w:id="1612125004">
      <w:bodyDiv w:val="1"/>
      <w:marLeft w:val="0"/>
      <w:marRight w:val="0"/>
      <w:marTop w:val="0"/>
      <w:marBottom w:val="0"/>
      <w:divBdr>
        <w:top w:val="none" w:sz="0" w:space="0" w:color="auto"/>
        <w:left w:val="none" w:sz="0" w:space="0" w:color="auto"/>
        <w:bottom w:val="none" w:sz="0" w:space="0" w:color="auto"/>
        <w:right w:val="none" w:sz="0" w:space="0" w:color="auto"/>
      </w:divBdr>
    </w:div>
    <w:div w:id="1618952136">
      <w:bodyDiv w:val="1"/>
      <w:marLeft w:val="0"/>
      <w:marRight w:val="0"/>
      <w:marTop w:val="0"/>
      <w:marBottom w:val="0"/>
      <w:divBdr>
        <w:top w:val="none" w:sz="0" w:space="0" w:color="auto"/>
        <w:left w:val="none" w:sz="0" w:space="0" w:color="auto"/>
        <w:bottom w:val="none" w:sz="0" w:space="0" w:color="auto"/>
        <w:right w:val="none" w:sz="0" w:space="0" w:color="auto"/>
      </w:divBdr>
    </w:div>
    <w:div w:id="1621448075">
      <w:bodyDiv w:val="1"/>
      <w:marLeft w:val="0"/>
      <w:marRight w:val="0"/>
      <w:marTop w:val="0"/>
      <w:marBottom w:val="0"/>
      <w:divBdr>
        <w:top w:val="none" w:sz="0" w:space="0" w:color="auto"/>
        <w:left w:val="none" w:sz="0" w:space="0" w:color="auto"/>
        <w:bottom w:val="none" w:sz="0" w:space="0" w:color="auto"/>
        <w:right w:val="none" w:sz="0" w:space="0" w:color="auto"/>
      </w:divBdr>
    </w:div>
    <w:div w:id="1622300992">
      <w:bodyDiv w:val="1"/>
      <w:marLeft w:val="0"/>
      <w:marRight w:val="0"/>
      <w:marTop w:val="0"/>
      <w:marBottom w:val="0"/>
      <w:divBdr>
        <w:top w:val="none" w:sz="0" w:space="0" w:color="auto"/>
        <w:left w:val="none" w:sz="0" w:space="0" w:color="auto"/>
        <w:bottom w:val="none" w:sz="0" w:space="0" w:color="auto"/>
        <w:right w:val="none" w:sz="0" w:space="0" w:color="auto"/>
      </w:divBdr>
    </w:div>
    <w:div w:id="1623147987">
      <w:bodyDiv w:val="1"/>
      <w:marLeft w:val="0"/>
      <w:marRight w:val="0"/>
      <w:marTop w:val="0"/>
      <w:marBottom w:val="0"/>
      <w:divBdr>
        <w:top w:val="none" w:sz="0" w:space="0" w:color="auto"/>
        <w:left w:val="none" w:sz="0" w:space="0" w:color="auto"/>
        <w:bottom w:val="none" w:sz="0" w:space="0" w:color="auto"/>
        <w:right w:val="none" w:sz="0" w:space="0" w:color="auto"/>
      </w:divBdr>
    </w:div>
    <w:div w:id="1624464178">
      <w:bodyDiv w:val="1"/>
      <w:marLeft w:val="0"/>
      <w:marRight w:val="0"/>
      <w:marTop w:val="0"/>
      <w:marBottom w:val="0"/>
      <w:divBdr>
        <w:top w:val="none" w:sz="0" w:space="0" w:color="auto"/>
        <w:left w:val="none" w:sz="0" w:space="0" w:color="auto"/>
        <w:bottom w:val="none" w:sz="0" w:space="0" w:color="auto"/>
        <w:right w:val="none" w:sz="0" w:space="0" w:color="auto"/>
      </w:divBdr>
    </w:div>
    <w:div w:id="1629050200">
      <w:bodyDiv w:val="1"/>
      <w:marLeft w:val="0"/>
      <w:marRight w:val="0"/>
      <w:marTop w:val="0"/>
      <w:marBottom w:val="0"/>
      <w:divBdr>
        <w:top w:val="none" w:sz="0" w:space="0" w:color="auto"/>
        <w:left w:val="none" w:sz="0" w:space="0" w:color="auto"/>
        <w:bottom w:val="none" w:sz="0" w:space="0" w:color="auto"/>
        <w:right w:val="none" w:sz="0" w:space="0" w:color="auto"/>
      </w:divBdr>
    </w:div>
    <w:div w:id="1630937201">
      <w:bodyDiv w:val="1"/>
      <w:marLeft w:val="0"/>
      <w:marRight w:val="0"/>
      <w:marTop w:val="0"/>
      <w:marBottom w:val="0"/>
      <w:divBdr>
        <w:top w:val="none" w:sz="0" w:space="0" w:color="auto"/>
        <w:left w:val="none" w:sz="0" w:space="0" w:color="auto"/>
        <w:bottom w:val="none" w:sz="0" w:space="0" w:color="auto"/>
        <w:right w:val="none" w:sz="0" w:space="0" w:color="auto"/>
      </w:divBdr>
    </w:div>
    <w:div w:id="1632175927">
      <w:bodyDiv w:val="1"/>
      <w:marLeft w:val="0"/>
      <w:marRight w:val="0"/>
      <w:marTop w:val="0"/>
      <w:marBottom w:val="0"/>
      <w:divBdr>
        <w:top w:val="none" w:sz="0" w:space="0" w:color="auto"/>
        <w:left w:val="none" w:sz="0" w:space="0" w:color="auto"/>
        <w:bottom w:val="none" w:sz="0" w:space="0" w:color="auto"/>
        <w:right w:val="none" w:sz="0" w:space="0" w:color="auto"/>
      </w:divBdr>
    </w:div>
    <w:div w:id="1634678441">
      <w:bodyDiv w:val="1"/>
      <w:marLeft w:val="0"/>
      <w:marRight w:val="0"/>
      <w:marTop w:val="0"/>
      <w:marBottom w:val="0"/>
      <w:divBdr>
        <w:top w:val="none" w:sz="0" w:space="0" w:color="auto"/>
        <w:left w:val="none" w:sz="0" w:space="0" w:color="auto"/>
        <w:bottom w:val="none" w:sz="0" w:space="0" w:color="auto"/>
        <w:right w:val="none" w:sz="0" w:space="0" w:color="auto"/>
      </w:divBdr>
    </w:div>
    <w:div w:id="1635217202">
      <w:bodyDiv w:val="1"/>
      <w:marLeft w:val="0"/>
      <w:marRight w:val="0"/>
      <w:marTop w:val="0"/>
      <w:marBottom w:val="0"/>
      <w:divBdr>
        <w:top w:val="none" w:sz="0" w:space="0" w:color="auto"/>
        <w:left w:val="none" w:sz="0" w:space="0" w:color="auto"/>
        <w:bottom w:val="none" w:sz="0" w:space="0" w:color="auto"/>
        <w:right w:val="none" w:sz="0" w:space="0" w:color="auto"/>
      </w:divBdr>
    </w:div>
    <w:div w:id="1635334471">
      <w:bodyDiv w:val="1"/>
      <w:marLeft w:val="0"/>
      <w:marRight w:val="0"/>
      <w:marTop w:val="0"/>
      <w:marBottom w:val="0"/>
      <w:divBdr>
        <w:top w:val="none" w:sz="0" w:space="0" w:color="auto"/>
        <w:left w:val="none" w:sz="0" w:space="0" w:color="auto"/>
        <w:bottom w:val="none" w:sz="0" w:space="0" w:color="auto"/>
        <w:right w:val="none" w:sz="0" w:space="0" w:color="auto"/>
      </w:divBdr>
    </w:div>
    <w:div w:id="1635601110">
      <w:bodyDiv w:val="1"/>
      <w:marLeft w:val="0"/>
      <w:marRight w:val="0"/>
      <w:marTop w:val="0"/>
      <w:marBottom w:val="0"/>
      <w:divBdr>
        <w:top w:val="none" w:sz="0" w:space="0" w:color="auto"/>
        <w:left w:val="none" w:sz="0" w:space="0" w:color="auto"/>
        <w:bottom w:val="none" w:sz="0" w:space="0" w:color="auto"/>
        <w:right w:val="none" w:sz="0" w:space="0" w:color="auto"/>
      </w:divBdr>
    </w:div>
    <w:div w:id="1638487521">
      <w:bodyDiv w:val="1"/>
      <w:marLeft w:val="0"/>
      <w:marRight w:val="0"/>
      <w:marTop w:val="0"/>
      <w:marBottom w:val="0"/>
      <w:divBdr>
        <w:top w:val="none" w:sz="0" w:space="0" w:color="auto"/>
        <w:left w:val="none" w:sz="0" w:space="0" w:color="auto"/>
        <w:bottom w:val="none" w:sz="0" w:space="0" w:color="auto"/>
        <w:right w:val="none" w:sz="0" w:space="0" w:color="auto"/>
      </w:divBdr>
    </w:div>
    <w:div w:id="1640769675">
      <w:bodyDiv w:val="1"/>
      <w:marLeft w:val="0"/>
      <w:marRight w:val="0"/>
      <w:marTop w:val="0"/>
      <w:marBottom w:val="0"/>
      <w:divBdr>
        <w:top w:val="none" w:sz="0" w:space="0" w:color="auto"/>
        <w:left w:val="none" w:sz="0" w:space="0" w:color="auto"/>
        <w:bottom w:val="none" w:sz="0" w:space="0" w:color="auto"/>
        <w:right w:val="none" w:sz="0" w:space="0" w:color="auto"/>
      </w:divBdr>
    </w:div>
    <w:div w:id="1642417521">
      <w:bodyDiv w:val="1"/>
      <w:marLeft w:val="0"/>
      <w:marRight w:val="0"/>
      <w:marTop w:val="0"/>
      <w:marBottom w:val="0"/>
      <w:divBdr>
        <w:top w:val="none" w:sz="0" w:space="0" w:color="auto"/>
        <w:left w:val="none" w:sz="0" w:space="0" w:color="auto"/>
        <w:bottom w:val="none" w:sz="0" w:space="0" w:color="auto"/>
        <w:right w:val="none" w:sz="0" w:space="0" w:color="auto"/>
      </w:divBdr>
    </w:div>
    <w:div w:id="1644312379">
      <w:bodyDiv w:val="1"/>
      <w:marLeft w:val="0"/>
      <w:marRight w:val="0"/>
      <w:marTop w:val="0"/>
      <w:marBottom w:val="0"/>
      <w:divBdr>
        <w:top w:val="none" w:sz="0" w:space="0" w:color="auto"/>
        <w:left w:val="none" w:sz="0" w:space="0" w:color="auto"/>
        <w:bottom w:val="none" w:sz="0" w:space="0" w:color="auto"/>
        <w:right w:val="none" w:sz="0" w:space="0" w:color="auto"/>
      </w:divBdr>
    </w:div>
    <w:div w:id="1646617575">
      <w:bodyDiv w:val="1"/>
      <w:marLeft w:val="0"/>
      <w:marRight w:val="0"/>
      <w:marTop w:val="0"/>
      <w:marBottom w:val="0"/>
      <w:divBdr>
        <w:top w:val="none" w:sz="0" w:space="0" w:color="auto"/>
        <w:left w:val="none" w:sz="0" w:space="0" w:color="auto"/>
        <w:bottom w:val="none" w:sz="0" w:space="0" w:color="auto"/>
        <w:right w:val="none" w:sz="0" w:space="0" w:color="auto"/>
      </w:divBdr>
    </w:div>
    <w:div w:id="1650133565">
      <w:bodyDiv w:val="1"/>
      <w:marLeft w:val="0"/>
      <w:marRight w:val="0"/>
      <w:marTop w:val="0"/>
      <w:marBottom w:val="0"/>
      <w:divBdr>
        <w:top w:val="none" w:sz="0" w:space="0" w:color="auto"/>
        <w:left w:val="none" w:sz="0" w:space="0" w:color="auto"/>
        <w:bottom w:val="none" w:sz="0" w:space="0" w:color="auto"/>
        <w:right w:val="none" w:sz="0" w:space="0" w:color="auto"/>
      </w:divBdr>
    </w:div>
    <w:div w:id="1650867729">
      <w:bodyDiv w:val="1"/>
      <w:marLeft w:val="0"/>
      <w:marRight w:val="0"/>
      <w:marTop w:val="0"/>
      <w:marBottom w:val="0"/>
      <w:divBdr>
        <w:top w:val="none" w:sz="0" w:space="0" w:color="auto"/>
        <w:left w:val="none" w:sz="0" w:space="0" w:color="auto"/>
        <w:bottom w:val="none" w:sz="0" w:space="0" w:color="auto"/>
        <w:right w:val="none" w:sz="0" w:space="0" w:color="auto"/>
      </w:divBdr>
    </w:div>
    <w:div w:id="1651902932">
      <w:bodyDiv w:val="1"/>
      <w:marLeft w:val="0"/>
      <w:marRight w:val="0"/>
      <w:marTop w:val="0"/>
      <w:marBottom w:val="0"/>
      <w:divBdr>
        <w:top w:val="none" w:sz="0" w:space="0" w:color="auto"/>
        <w:left w:val="none" w:sz="0" w:space="0" w:color="auto"/>
        <w:bottom w:val="none" w:sz="0" w:space="0" w:color="auto"/>
        <w:right w:val="none" w:sz="0" w:space="0" w:color="auto"/>
      </w:divBdr>
    </w:div>
    <w:div w:id="1653946746">
      <w:bodyDiv w:val="1"/>
      <w:marLeft w:val="0"/>
      <w:marRight w:val="0"/>
      <w:marTop w:val="0"/>
      <w:marBottom w:val="0"/>
      <w:divBdr>
        <w:top w:val="none" w:sz="0" w:space="0" w:color="auto"/>
        <w:left w:val="none" w:sz="0" w:space="0" w:color="auto"/>
        <w:bottom w:val="none" w:sz="0" w:space="0" w:color="auto"/>
        <w:right w:val="none" w:sz="0" w:space="0" w:color="auto"/>
      </w:divBdr>
    </w:div>
    <w:div w:id="1654212713">
      <w:bodyDiv w:val="1"/>
      <w:marLeft w:val="0"/>
      <w:marRight w:val="0"/>
      <w:marTop w:val="0"/>
      <w:marBottom w:val="0"/>
      <w:divBdr>
        <w:top w:val="none" w:sz="0" w:space="0" w:color="auto"/>
        <w:left w:val="none" w:sz="0" w:space="0" w:color="auto"/>
        <w:bottom w:val="none" w:sz="0" w:space="0" w:color="auto"/>
        <w:right w:val="none" w:sz="0" w:space="0" w:color="auto"/>
      </w:divBdr>
    </w:div>
    <w:div w:id="1656303084">
      <w:bodyDiv w:val="1"/>
      <w:marLeft w:val="0"/>
      <w:marRight w:val="0"/>
      <w:marTop w:val="0"/>
      <w:marBottom w:val="0"/>
      <w:divBdr>
        <w:top w:val="none" w:sz="0" w:space="0" w:color="auto"/>
        <w:left w:val="none" w:sz="0" w:space="0" w:color="auto"/>
        <w:bottom w:val="none" w:sz="0" w:space="0" w:color="auto"/>
        <w:right w:val="none" w:sz="0" w:space="0" w:color="auto"/>
      </w:divBdr>
    </w:div>
    <w:div w:id="1660965717">
      <w:bodyDiv w:val="1"/>
      <w:marLeft w:val="0"/>
      <w:marRight w:val="0"/>
      <w:marTop w:val="0"/>
      <w:marBottom w:val="0"/>
      <w:divBdr>
        <w:top w:val="none" w:sz="0" w:space="0" w:color="auto"/>
        <w:left w:val="none" w:sz="0" w:space="0" w:color="auto"/>
        <w:bottom w:val="none" w:sz="0" w:space="0" w:color="auto"/>
        <w:right w:val="none" w:sz="0" w:space="0" w:color="auto"/>
      </w:divBdr>
    </w:div>
    <w:div w:id="1664509401">
      <w:bodyDiv w:val="1"/>
      <w:marLeft w:val="0"/>
      <w:marRight w:val="0"/>
      <w:marTop w:val="0"/>
      <w:marBottom w:val="0"/>
      <w:divBdr>
        <w:top w:val="none" w:sz="0" w:space="0" w:color="auto"/>
        <w:left w:val="none" w:sz="0" w:space="0" w:color="auto"/>
        <w:bottom w:val="none" w:sz="0" w:space="0" w:color="auto"/>
        <w:right w:val="none" w:sz="0" w:space="0" w:color="auto"/>
      </w:divBdr>
    </w:div>
    <w:div w:id="1667901897">
      <w:bodyDiv w:val="1"/>
      <w:marLeft w:val="0"/>
      <w:marRight w:val="0"/>
      <w:marTop w:val="0"/>
      <w:marBottom w:val="0"/>
      <w:divBdr>
        <w:top w:val="none" w:sz="0" w:space="0" w:color="auto"/>
        <w:left w:val="none" w:sz="0" w:space="0" w:color="auto"/>
        <w:bottom w:val="none" w:sz="0" w:space="0" w:color="auto"/>
        <w:right w:val="none" w:sz="0" w:space="0" w:color="auto"/>
      </w:divBdr>
    </w:div>
    <w:div w:id="1670600638">
      <w:bodyDiv w:val="1"/>
      <w:marLeft w:val="0"/>
      <w:marRight w:val="0"/>
      <w:marTop w:val="0"/>
      <w:marBottom w:val="0"/>
      <w:divBdr>
        <w:top w:val="none" w:sz="0" w:space="0" w:color="auto"/>
        <w:left w:val="none" w:sz="0" w:space="0" w:color="auto"/>
        <w:bottom w:val="none" w:sz="0" w:space="0" w:color="auto"/>
        <w:right w:val="none" w:sz="0" w:space="0" w:color="auto"/>
      </w:divBdr>
      <w:divsChild>
        <w:div w:id="1391884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857">
      <w:bodyDiv w:val="1"/>
      <w:marLeft w:val="0"/>
      <w:marRight w:val="0"/>
      <w:marTop w:val="0"/>
      <w:marBottom w:val="0"/>
      <w:divBdr>
        <w:top w:val="none" w:sz="0" w:space="0" w:color="auto"/>
        <w:left w:val="none" w:sz="0" w:space="0" w:color="auto"/>
        <w:bottom w:val="none" w:sz="0" w:space="0" w:color="auto"/>
        <w:right w:val="none" w:sz="0" w:space="0" w:color="auto"/>
      </w:divBdr>
    </w:div>
    <w:div w:id="1673407717">
      <w:bodyDiv w:val="1"/>
      <w:marLeft w:val="0"/>
      <w:marRight w:val="0"/>
      <w:marTop w:val="0"/>
      <w:marBottom w:val="0"/>
      <w:divBdr>
        <w:top w:val="none" w:sz="0" w:space="0" w:color="auto"/>
        <w:left w:val="none" w:sz="0" w:space="0" w:color="auto"/>
        <w:bottom w:val="none" w:sz="0" w:space="0" w:color="auto"/>
        <w:right w:val="none" w:sz="0" w:space="0" w:color="auto"/>
      </w:divBdr>
    </w:div>
    <w:div w:id="1675643882">
      <w:bodyDiv w:val="1"/>
      <w:marLeft w:val="0"/>
      <w:marRight w:val="0"/>
      <w:marTop w:val="0"/>
      <w:marBottom w:val="0"/>
      <w:divBdr>
        <w:top w:val="none" w:sz="0" w:space="0" w:color="auto"/>
        <w:left w:val="none" w:sz="0" w:space="0" w:color="auto"/>
        <w:bottom w:val="none" w:sz="0" w:space="0" w:color="auto"/>
        <w:right w:val="none" w:sz="0" w:space="0" w:color="auto"/>
      </w:divBdr>
    </w:div>
    <w:div w:id="1678071788">
      <w:bodyDiv w:val="1"/>
      <w:marLeft w:val="0"/>
      <w:marRight w:val="0"/>
      <w:marTop w:val="0"/>
      <w:marBottom w:val="0"/>
      <w:divBdr>
        <w:top w:val="none" w:sz="0" w:space="0" w:color="auto"/>
        <w:left w:val="none" w:sz="0" w:space="0" w:color="auto"/>
        <w:bottom w:val="none" w:sz="0" w:space="0" w:color="auto"/>
        <w:right w:val="none" w:sz="0" w:space="0" w:color="auto"/>
      </w:divBdr>
    </w:div>
    <w:div w:id="1680738707">
      <w:bodyDiv w:val="1"/>
      <w:marLeft w:val="0"/>
      <w:marRight w:val="0"/>
      <w:marTop w:val="0"/>
      <w:marBottom w:val="0"/>
      <w:divBdr>
        <w:top w:val="none" w:sz="0" w:space="0" w:color="auto"/>
        <w:left w:val="none" w:sz="0" w:space="0" w:color="auto"/>
        <w:bottom w:val="none" w:sz="0" w:space="0" w:color="auto"/>
        <w:right w:val="none" w:sz="0" w:space="0" w:color="auto"/>
      </w:divBdr>
    </w:div>
    <w:div w:id="1682009482">
      <w:bodyDiv w:val="1"/>
      <w:marLeft w:val="0"/>
      <w:marRight w:val="0"/>
      <w:marTop w:val="0"/>
      <w:marBottom w:val="0"/>
      <w:divBdr>
        <w:top w:val="none" w:sz="0" w:space="0" w:color="auto"/>
        <w:left w:val="none" w:sz="0" w:space="0" w:color="auto"/>
        <w:bottom w:val="none" w:sz="0" w:space="0" w:color="auto"/>
        <w:right w:val="none" w:sz="0" w:space="0" w:color="auto"/>
      </w:divBdr>
    </w:div>
    <w:div w:id="1682048629">
      <w:bodyDiv w:val="1"/>
      <w:marLeft w:val="0"/>
      <w:marRight w:val="0"/>
      <w:marTop w:val="0"/>
      <w:marBottom w:val="0"/>
      <w:divBdr>
        <w:top w:val="none" w:sz="0" w:space="0" w:color="auto"/>
        <w:left w:val="none" w:sz="0" w:space="0" w:color="auto"/>
        <w:bottom w:val="none" w:sz="0" w:space="0" w:color="auto"/>
        <w:right w:val="none" w:sz="0" w:space="0" w:color="auto"/>
      </w:divBdr>
    </w:div>
    <w:div w:id="1691878212">
      <w:bodyDiv w:val="1"/>
      <w:marLeft w:val="0"/>
      <w:marRight w:val="0"/>
      <w:marTop w:val="0"/>
      <w:marBottom w:val="0"/>
      <w:divBdr>
        <w:top w:val="none" w:sz="0" w:space="0" w:color="auto"/>
        <w:left w:val="none" w:sz="0" w:space="0" w:color="auto"/>
        <w:bottom w:val="none" w:sz="0" w:space="0" w:color="auto"/>
        <w:right w:val="none" w:sz="0" w:space="0" w:color="auto"/>
      </w:divBdr>
    </w:div>
    <w:div w:id="1692028964">
      <w:bodyDiv w:val="1"/>
      <w:marLeft w:val="0"/>
      <w:marRight w:val="0"/>
      <w:marTop w:val="0"/>
      <w:marBottom w:val="0"/>
      <w:divBdr>
        <w:top w:val="none" w:sz="0" w:space="0" w:color="auto"/>
        <w:left w:val="none" w:sz="0" w:space="0" w:color="auto"/>
        <w:bottom w:val="none" w:sz="0" w:space="0" w:color="auto"/>
        <w:right w:val="none" w:sz="0" w:space="0" w:color="auto"/>
      </w:divBdr>
    </w:div>
    <w:div w:id="1694376255">
      <w:bodyDiv w:val="1"/>
      <w:marLeft w:val="0"/>
      <w:marRight w:val="0"/>
      <w:marTop w:val="0"/>
      <w:marBottom w:val="0"/>
      <w:divBdr>
        <w:top w:val="none" w:sz="0" w:space="0" w:color="auto"/>
        <w:left w:val="none" w:sz="0" w:space="0" w:color="auto"/>
        <w:bottom w:val="none" w:sz="0" w:space="0" w:color="auto"/>
        <w:right w:val="none" w:sz="0" w:space="0" w:color="auto"/>
      </w:divBdr>
    </w:div>
    <w:div w:id="1697121607">
      <w:bodyDiv w:val="1"/>
      <w:marLeft w:val="0"/>
      <w:marRight w:val="0"/>
      <w:marTop w:val="0"/>
      <w:marBottom w:val="0"/>
      <w:divBdr>
        <w:top w:val="none" w:sz="0" w:space="0" w:color="auto"/>
        <w:left w:val="none" w:sz="0" w:space="0" w:color="auto"/>
        <w:bottom w:val="none" w:sz="0" w:space="0" w:color="auto"/>
        <w:right w:val="none" w:sz="0" w:space="0" w:color="auto"/>
      </w:divBdr>
    </w:div>
    <w:div w:id="1699620845">
      <w:bodyDiv w:val="1"/>
      <w:marLeft w:val="0"/>
      <w:marRight w:val="0"/>
      <w:marTop w:val="0"/>
      <w:marBottom w:val="0"/>
      <w:divBdr>
        <w:top w:val="none" w:sz="0" w:space="0" w:color="auto"/>
        <w:left w:val="none" w:sz="0" w:space="0" w:color="auto"/>
        <w:bottom w:val="none" w:sz="0" w:space="0" w:color="auto"/>
        <w:right w:val="none" w:sz="0" w:space="0" w:color="auto"/>
      </w:divBdr>
    </w:div>
    <w:div w:id="1700473920">
      <w:bodyDiv w:val="1"/>
      <w:marLeft w:val="0"/>
      <w:marRight w:val="0"/>
      <w:marTop w:val="0"/>
      <w:marBottom w:val="0"/>
      <w:divBdr>
        <w:top w:val="none" w:sz="0" w:space="0" w:color="auto"/>
        <w:left w:val="none" w:sz="0" w:space="0" w:color="auto"/>
        <w:bottom w:val="none" w:sz="0" w:space="0" w:color="auto"/>
        <w:right w:val="none" w:sz="0" w:space="0" w:color="auto"/>
      </w:divBdr>
    </w:div>
    <w:div w:id="1702702738">
      <w:bodyDiv w:val="1"/>
      <w:marLeft w:val="0"/>
      <w:marRight w:val="0"/>
      <w:marTop w:val="0"/>
      <w:marBottom w:val="0"/>
      <w:divBdr>
        <w:top w:val="none" w:sz="0" w:space="0" w:color="auto"/>
        <w:left w:val="none" w:sz="0" w:space="0" w:color="auto"/>
        <w:bottom w:val="none" w:sz="0" w:space="0" w:color="auto"/>
        <w:right w:val="none" w:sz="0" w:space="0" w:color="auto"/>
      </w:divBdr>
    </w:div>
    <w:div w:id="1702852241">
      <w:bodyDiv w:val="1"/>
      <w:marLeft w:val="0"/>
      <w:marRight w:val="0"/>
      <w:marTop w:val="0"/>
      <w:marBottom w:val="0"/>
      <w:divBdr>
        <w:top w:val="none" w:sz="0" w:space="0" w:color="auto"/>
        <w:left w:val="none" w:sz="0" w:space="0" w:color="auto"/>
        <w:bottom w:val="none" w:sz="0" w:space="0" w:color="auto"/>
        <w:right w:val="none" w:sz="0" w:space="0" w:color="auto"/>
      </w:divBdr>
    </w:div>
    <w:div w:id="1703093418">
      <w:bodyDiv w:val="1"/>
      <w:marLeft w:val="0"/>
      <w:marRight w:val="0"/>
      <w:marTop w:val="0"/>
      <w:marBottom w:val="0"/>
      <w:divBdr>
        <w:top w:val="none" w:sz="0" w:space="0" w:color="auto"/>
        <w:left w:val="none" w:sz="0" w:space="0" w:color="auto"/>
        <w:bottom w:val="none" w:sz="0" w:space="0" w:color="auto"/>
        <w:right w:val="none" w:sz="0" w:space="0" w:color="auto"/>
      </w:divBdr>
    </w:div>
    <w:div w:id="1709989848">
      <w:bodyDiv w:val="1"/>
      <w:marLeft w:val="0"/>
      <w:marRight w:val="0"/>
      <w:marTop w:val="0"/>
      <w:marBottom w:val="0"/>
      <w:divBdr>
        <w:top w:val="none" w:sz="0" w:space="0" w:color="auto"/>
        <w:left w:val="none" w:sz="0" w:space="0" w:color="auto"/>
        <w:bottom w:val="none" w:sz="0" w:space="0" w:color="auto"/>
        <w:right w:val="none" w:sz="0" w:space="0" w:color="auto"/>
      </w:divBdr>
      <w:divsChild>
        <w:div w:id="376899619">
          <w:marLeft w:val="0"/>
          <w:marRight w:val="0"/>
          <w:marTop w:val="0"/>
          <w:marBottom w:val="0"/>
          <w:divBdr>
            <w:top w:val="none" w:sz="0" w:space="0" w:color="auto"/>
            <w:left w:val="none" w:sz="0" w:space="0" w:color="auto"/>
            <w:bottom w:val="none" w:sz="0" w:space="0" w:color="auto"/>
            <w:right w:val="none" w:sz="0" w:space="0" w:color="auto"/>
          </w:divBdr>
        </w:div>
        <w:div w:id="450788750">
          <w:marLeft w:val="0"/>
          <w:marRight w:val="0"/>
          <w:marTop w:val="0"/>
          <w:marBottom w:val="0"/>
          <w:divBdr>
            <w:top w:val="none" w:sz="0" w:space="0" w:color="auto"/>
            <w:left w:val="none" w:sz="0" w:space="0" w:color="auto"/>
            <w:bottom w:val="none" w:sz="0" w:space="0" w:color="auto"/>
            <w:right w:val="none" w:sz="0" w:space="0" w:color="auto"/>
          </w:divBdr>
        </w:div>
        <w:div w:id="649869927">
          <w:marLeft w:val="0"/>
          <w:marRight w:val="0"/>
          <w:marTop w:val="0"/>
          <w:marBottom w:val="0"/>
          <w:divBdr>
            <w:top w:val="none" w:sz="0" w:space="0" w:color="auto"/>
            <w:left w:val="none" w:sz="0" w:space="0" w:color="auto"/>
            <w:bottom w:val="none" w:sz="0" w:space="0" w:color="auto"/>
            <w:right w:val="none" w:sz="0" w:space="0" w:color="auto"/>
          </w:divBdr>
        </w:div>
        <w:div w:id="1380133743">
          <w:marLeft w:val="0"/>
          <w:marRight w:val="0"/>
          <w:marTop w:val="0"/>
          <w:marBottom w:val="0"/>
          <w:divBdr>
            <w:top w:val="none" w:sz="0" w:space="0" w:color="auto"/>
            <w:left w:val="none" w:sz="0" w:space="0" w:color="auto"/>
            <w:bottom w:val="none" w:sz="0" w:space="0" w:color="auto"/>
            <w:right w:val="none" w:sz="0" w:space="0" w:color="auto"/>
          </w:divBdr>
        </w:div>
      </w:divsChild>
    </w:div>
    <w:div w:id="1712848898">
      <w:bodyDiv w:val="1"/>
      <w:marLeft w:val="0"/>
      <w:marRight w:val="0"/>
      <w:marTop w:val="0"/>
      <w:marBottom w:val="0"/>
      <w:divBdr>
        <w:top w:val="none" w:sz="0" w:space="0" w:color="auto"/>
        <w:left w:val="none" w:sz="0" w:space="0" w:color="auto"/>
        <w:bottom w:val="none" w:sz="0" w:space="0" w:color="auto"/>
        <w:right w:val="none" w:sz="0" w:space="0" w:color="auto"/>
      </w:divBdr>
    </w:div>
    <w:div w:id="1713142305">
      <w:bodyDiv w:val="1"/>
      <w:marLeft w:val="0"/>
      <w:marRight w:val="0"/>
      <w:marTop w:val="0"/>
      <w:marBottom w:val="0"/>
      <w:divBdr>
        <w:top w:val="none" w:sz="0" w:space="0" w:color="auto"/>
        <w:left w:val="none" w:sz="0" w:space="0" w:color="auto"/>
        <w:bottom w:val="none" w:sz="0" w:space="0" w:color="auto"/>
        <w:right w:val="none" w:sz="0" w:space="0" w:color="auto"/>
      </w:divBdr>
    </w:div>
    <w:div w:id="1715734129">
      <w:bodyDiv w:val="1"/>
      <w:marLeft w:val="0"/>
      <w:marRight w:val="0"/>
      <w:marTop w:val="0"/>
      <w:marBottom w:val="0"/>
      <w:divBdr>
        <w:top w:val="none" w:sz="0" w:space="0" w:color="auto"/>
        <w:left w:val="none" w:sz="0" w:space="0" w:color="auto"/>
        <w:bottom w:val="none" w:sz="0" w:space="0" w:color="auto"/>
        <w:right w:val="none" w:sz="0" w:space="0" w:color="auto"/>
      </w:divBdr>
      <w:divsChild>
        <w:div w:id="33383754">
          <w:marLeft w:val="0"/>
          <w:marRight w:val="0"/>
          <w:marTop w:val="0"/>
          <w:marBottom w:val="0"/>
          <w:divBdr>
            <w:top w:val="none" w:sz="0" w:space="0" w:color="auto"/>
            <w:left w:val="none" w:sz="0" w:space="0" w:color="auto"/>
            <w:bottom w:val="none" w:sz="0" w:space="0" w:color="auto"/>
            <w:right w:val="none" w:sz="0" w:space="0" w:color="auto"/>
          </w:divBdr>
          <w:divsChild>
            <w:div w:id="674653248">
              <w:marLeft w:val="0"/>
              <w:marRight w:val="0"/>
              <w:marTop w:val="0"/>
              <w:marBottom w:val="0"/>
              <w:divBdr>
                <w:top w:val="none" w:sz="0" w:space="0" w:color="auto"/>
                <w:left w:val="none" w:sz="0" w:space="0" w:color="auto"/>
                <w:bottom w:val="none" w:sz="0" w:space="0" w:color="auto"/>
                <w:right w:val="none" w:sz="0" w:space="0" w:color="auto"/>
              </w:divBdr>
              <w:divsChild>
                <w:div w:id="17255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1199">
          <w:marLeft w:val="0"/>
          <w:marRight w:val="0"/>
          <w:marTop w:val="0"/>
          <w:marBottom w:val="0"/>
          <w:divBdr>
            <w:top w:val="none" w:sz="0" w:space="0" w:color="auto"/>
            <w:left w:val="none" w:sz="0" w:space="0" w:color="auto"/>
            <w:bottom w:val="none" w:sz="0" w:space="0" w:color="auto"/>
            <w:right w:val="none" w:sz="0" w:space="0" w:color="auto"/>
          </w:divBdr>
          <w:divsChild>
            <w:div w:id="1438451179">
              <w:marLeft w:val="0"/>
              <w:marRight w:val="0"/>
              <w:marTop w:val="0"/>
              <w:marBottom w:val="0"/>
              <w:divBdr>
                <w:top w:val="none" w:sz="0" w:space="0" w:color="auto"/>
                <w:left w:val="none" w:sz="0" w:space="0" w:color="auto"/>
                <w:bottom w:val="none" w:sz="0" w:space="0" w:color="auto"/>
                <w:right w:val="none" w:sz="0" w:space="0" w:color="auto"/>
              </w:divBdr>
              <w:divsChild>
                <w:div w:id="30914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6558">
          <w:marLeft w:val="0"/>
          <w:marRight w:val="0"/>
          <w:marTop w:val="0"/>
          <w:marBottom w:val="0"/>
          <w:divBdr>
            <w:top w:val="none" w:sz="0" w:space="0" w:color="auto"/>
            <w:left w:val="none" w:sz="0" w:space="0" w:color="auto"/>
            <w:bottom w:val="none" w:sz="0" w:space="0" w:color="auto"/>
            <w:right w:val="none" w:sz="0" w:space="0" w:color="auto"/>
          </w:divBdr>
        </w:div>
        <w:div w:id="278462924">
          <w:marLeft w:val="0"/>
          <w:marRight w:val="0"/>
          <w:marTop w:val="0"/>
          <w:marBottom w:val="0"/>
          <w:divBdr>
            <w:top w:val="none" w:sz="0" w:space="0" w:color="auto"/>
            <w:left w:val="none" w:sz="0" w:space="0" w:color="auto"/>
            <w:bottom w:val="none" w:sz="0" w:space="0" w:color="auto"/>
            <w:right w:val="none" w:sz="0" w:space="0" w:color="auto"/>
          </w:divBdr>
          <w:divsChild>
            <w:div w:id="101151169">
              <w:marLeft w:val="0"/>
              <w:marRight w:val="0"/>
              <w:marTop w:val="0"/>
              <w:marBottom w:val="0"/>
              <w:divBdr>
                <w:top w:val="none" w:sz="0" w:space="0" w:color="auto"/>
                <w:left w:val="none" w:sz="0" w:space="0" w:color="auto"/>
                <w:bottom w:val="none" w:sz="0" w:space="0" w:color="auto"/>
                <w:right w:val="none" w:sz="0" w:space="0" w:color="auto"/>
              </w:divBdr>
              <w:divsChild>
                <w:div w:id="32736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00088">
          <w:marLeft w:val="0"/>
          <w:marRight w:val="0"/>
          <w:marTop w:val="0"/>
          <w:marBottom w:val="0"/>
          <w:divBdr>
            <w:top w:val="none" w:sz="0" w:space="0" w:color="auto"/>
            <w:left w:val="none" w:sz="0" w:space="0" w:color="auto"/>
            <w:bottom w:val="none" w:sz="0" w:space="0" w:color="auto"/>
            <w:right w:val="none" w:sz="0" w:space="0" w:color="auto"/>
          </w:divBdr>
          <w:divsChild>
            <w:div w:id="1893999492">
              <w:marLeft w:val="0"/>
              <w:marRight w:val="0"/>
              <w:marTop w:val="0"/>
              <w:marBottom w:val="0"/>
              <w:divBdr>
                <w:top w:val="none" w:sz="0" w:space="0" w:color="auto"/>
                <w:left w:val="none" w:sz="0" w:space="0" w:color="auto"/>
                <w:bottom w:val="none" w:sz="0" w:space="0" w:color="auto"/>
                <w:right w:val="none" w:sz="0" w:space="0" w:color="auto"/>
              </w:divBdr>
              <w:divsChild>
                <w:div w:id="10431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26481">
          <w:marLeft w:val="0"/>
          <w:marRight w:val="0"/>
          <w:marTop w:val="0"/>
          <w:marBottom w:val="0"/>
          <w:divBdr>
            <w:top w:val="none" w:sz="0" w:space="0" w:color="auto"/>
            <w:left w:val="none" w:sz="0" w:space="0" w:color="auto"/>
            <w:bottom w:val="none" w:sz="0" w:space="0" w:color="auto"/>
            <w:right w:val="none" w:sz="0" w:space="0" w:color="auto"/>
          </w:divBdr>
          <w:divsChild>
            <w:div w:id="511797553">
              <w:marLeft w:val="0"/>
              <w:marRight w:val="0"/>
              <w:marTop w:val="0"/>
              <w:marBottom w:val="0"/>
              <w:divBdr>
                <w:top w:val="none" w:sz="0" w:space="0" w:color="auto"/>
                <w:left w:val="none" w:sz="0" w:space="0" w:color="auto"/>
                <w:bottom w:val="none" w:sz="0" w:space="0" w:color="auto"/>
                <w:right w:val="none" w:sz="0" w:space="0" w:color="auto"/>
              </w:divBdr>
              <w:divsChild>
                <w:div w:id="6697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125003">
          <w:marLeft w:val="0"/>
          <w:marRight w:val="0"/>
          <w:marTop w:val="0"/>
          <w:marBottom w:val="0"/>
          <w:divBdr>
            <w:top w:val="none" w:sz="0" w:space="0" w:color="auto"/>
            <w:left w:val="none" w:sz="0" w:space="0" w:color="auto"/>
            <w:bottom w:val="none" w:sz="0" w:space="0" w:color="auto"/>
            <w:right w:val="none" w:sz="0" w:space="0" w:color="auto"/>
          </w:divBdr>
          <w:divsChild>
            <w:div w:id="549731961">
              <w:marLeft w:val="0"/>
              <w:marRight w:val="0"/>
              <w:marTop w:val="0"/>
              <w:marBottom w:val="0"/>
              <w:divBdr>
                <w:top w:val="none" w:sz="0" w:space="0" w:color="auto"/>
                <w:left w:val="none" w:sz="0" w:space="0" w:color="auto"/>
                <w:bottom w:val="none" w:sz="0" w:space="0" w:color="auto"/>
                <w:right w:val="none" w:sz="0" w:space="0" w:color="auto"/>
              </w:divBdr>
              <w:divsChild>
                <w:div w:id="78318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2158">
          <w:marLeft w:val="0"/>
          <w:marRight w:val="0"/>
          <w:marTop w:val="0"/>
          <w:marBottom w:val="0"/>
          <w:divBdr>
            <w:top w:val="none" w:sz="0" w:space="0" w:color="auto"/>
            <w:left w:val="none" w:sz="0" w:space="0" w:color="auto"/>
            <w:bottom w:val="none" w:sz="0" w:space="0" w:color="auto"/>
            <w:right w:val="none" w:sz="0" w:space="0" w:color="auto"/>
          </w:divBdr>
          <w:divsChild>
            <w:div w:id="434440755">
              <w:marLeft w:val="0"/>
              <w:marRight w:val="0"/>
              <w:marTop w:val="0"/>
              <w:marBottom w:val="0"/>
              <w:divBdr>
                <w:top w:val="none" w:sz="0" w:space="0" w:color="auto"/>
                <w:left w:val="none" w:sz="0" w:space="0" w:color="auto"/>
                <w:bottom w:val="none" w:sz="0" w:space="0" w:color="auto"/>
                <w:right w:val="none" w:sz="0" w:space="0" w:color="auto"/>
              </w:divBdr>
              <w:divsChild>
                <w:div w:id="131992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1038">
          <w:marLeft w:val="0"/>
          <w:marRight w:val="0"/>
          <w:marTop w:val="0"/>
          <w:marBottom w:val="0"/>
          <w:divBdr>
            <w:top w:val="none" w:sz="0" w:space="0" w:color="auto"/>
            <w:left w:val="none" w:sz="0" w:space="0" w:color="auto"/>
            <w:bottom w:val="none" w:sz="0" w:space="0" w:color="auto"/>
            <w:right w:val="none" w:sz="0" w:space="0" w:color="auto"/>
          </w:divBdr>
        </w:div>
        <w:div w:id="1169101653">
          <w:marLeft w:val="0"/>
          <w:marRight w:val="0"/>
          <w:marTop w:val="0"/>
          <w:marBottom w:val="0"/>
          <w:divBdr>
            <w:top w:val="none" w:sz="0" w:space="0" w:color="auto"/>
            <w:left w:val="none" w:sz="0" w:space="0" w:color="auto"/>
            <w:bottom w:val="none" w:sz="0" w:space="0" w:color="auto"/>
            <w:right w:val="none" w:sz="0" w:space="0" w:color="auto"/>
          </w:divBdr>
          <w:divsChild>
            <w:div w:id="766730842">
              <w:marLeft w:val="0"/>
              <w:marRight w:val="0"/>
              <w:marTop w:val="0"/>
              <w:marBottom w:val="0"/>
              <w:divBdr>
                <w:top w:val="none" w:sz="0" w:space="0" w:color="auto"/>
                <w:left w:val="none" w:sz="0" w:space="0" w:color="auto"/>
                <w:bottom w:val="none" w:sz="0" w:space="0" w:color="auto"/>
                <w:right w:val="none" w:sz="0" w:space="0" w:color="auto"/>
              </w:divBdr>
              <w:divsChild>
                <w:div w:id="6869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40054">
          <w:marLeft w:val="0"/>
          <w:marRight w:val="0"/>
          <w:marTop w:val="0"/>
          <w:marBottom w:val="0"/>
          <w:divBdr>
            <w:top w:val="none" w:sz="0" w:space="0" w:color="auto"/>
            <w:left w:val="none" w:sz="0" w:space="0" w:color="auto"/>
            <w:bottom w:val="none" w:sz="0" w:space="0" w:color="auto"/>
            <w:right w:val="none" w:sz="0" w:space="0" w:color="auto"/>
          </w:divBdr>
          <w:divsChild>
            <w:div w:id="231283209">
              <w:marLeft w:val="0"/>
              <w:marRight w:val="0"/>
              <w:marTop w:val="0"/>
              <w:marBottom w:val="0"/>
              <w:divBdr>
                <w:top w:val="none" w:sz="0" w:space="0" w:color="auto"/>
                <w:left w:val="none" w:sz="0" w:space="0" w:color="auto"/>
                <w:bottom w:val="none" w:sz="0" w:space="0" w:color="auto"/>
                <w:right w:val="none" w:sz="0" w:space="0" w:color="auto"/>
              </w:divBdr>
              <w:divsChild>
                <w:div w:id="7271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6528">
          <w:marLeft w:val="0"/>
          <w:marRight w:val="0"/>
          <w:marTop w:val="0"/>
          <w:marBottom w:val="0"/>
          <w:divBdr>
            <w:top w:val="none" w:sz="0" w:space="0" w:color="auto"/>
            <w:left w:val="none" w:sz="0" w:space="0" w:color="auto"/>
            <w:bottom w:val="none" w:sz="0" w:space="0" w:color="auto"/>
            <w:right w:val="none" w:sz="0" w:space="0" w:color="auto"/>
          </w:divBdr>
          <w:divsChild>
            <w:div w:id="1375621999">
              <w:marLeft w:val="0"/>
              <w:marRight w:val="0"/>
              <w:marTop w:val="0"/>
              <w:marBottom w:val="0"/>
              <w:divBdr>
                <w:top w:val="none" w:sz="0" w:space="0" w:color="auto"/>
                <w:left w:val="none" w:sz="0" w:space="0" w:color="auto"/>
                <w:bottom w:val="none" w:sz="0" w:space="0" w:color="auto"/>
                <w:right w:val="none" w:sz="0" w:space="0" w:color="auto"/>
              </w:divBdr>
              <w:divsChild>
                <w:div w:id="20302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6675">
          <w:marLeft w:val="0"/>
          <w:marRight w:val="0"/>
          <w:marTop w:val="0"/>
          <w:marBottom w:val="0"/>
          <w:divBdr>
            <w:top w:val="none" w:sz="0" w:space="0" w:color="auto"/>
            <w:left w:val="none" w:sz="0" w:space="0" w:color="auto"/>
            <w:bottom w:val="none" w:sz="0" w:space="0" w:color="auto"/>
            <w:right w:val="none" w:sz="0" w:space="0" w:color="auto"/>
          </w:divBdr>
          <w:divsChild>
            <w:div w:id="642733084">
              <w:marLeft w:val="0"/>
              <w:marRight w:val="0"/>
              <w:marTop w:val="0"/>
              <w:marBottom w:val="0"/>
              <w:divBdr>
                <w:top w:val="none" w:sz="0" w:space="0" w:color="auto"/>
                <w:left w:val="none" w:sz="0" w:space="0" w:color="auto"/>
                <w:bottom w:val="none" w:sz="0" w:space="0" w:color="auto"/>
                <w:right w:val="none" w:sz="0" w:space="0" w:color="auto"/>
              </w:divBdr>
              <w:divsChild>
                <w:div w:id="6181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4878">
          <w:marLeft w:val="0"/>
          <w:marRight w:val="0"/>
          <w:marTop w:val="0"/>
          <w:marBottom w:val="0"/>
          <w:divBdr>
            <w:top w:val="none" w:sz="0" w:space="0" w:color="auto"/>
            <w:left w:val="none" w:sz="0" w:space="0" w:color="auto"/>
            <w:bottom w:val="none" w:sz="0" w:space="0" w:color="auto"/>
            <w:right w:val="none" w:sz="0" w:space="0" w:color="auto"/>
          </w:divBdr>
          <w:divsChild>
            <w:div w:id="1725251985">
              <w:marLeft w:val="0"/>
              <w:marRight w:val="0"/>
              <w:marTop w:val="0"/>
              <w:marBottom w:val="0"/>
              <w:divBdr>
                <w:top w:val="none" w:sz="0" w:space="0" w:color="auto"/>
                <w:left w:val="none" w:sz="0" w:space="0" w:color="auto"/>
                <w:bottom w:val="none" w:sz="0" w:space="0" w:color="auto"/>
                <w:right w:val="none" w:sz="0" w:space="0" w:color="auto"/>
              </w:divBdr>
              <w:divsChild>
                <w:div w:id="10046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3107">
          <w:marLeft w:val="0"/>
          <w:marRight w:val="0"/>
          <w:marTop w:val="0"/>
          <w:marBottom w:val="0"/>
          <w:divBdr>
            <w:top w:val="none" w:sz="0" w:space="0" w:color="auto"/>
            <w:left w:val="none" w:sz="0" w:space="0" w:color="auto"/>
            <w:bottom w:val="none" w:sz="0" w:space="0" w:color="auto"/>
            <w:right w:val="none" w:sz="0" w:space="0" w:color="auto"/>
          </w:divBdr>
          <w:divsChild>
            <w:div w:id="1333754681">
              <w:marLeft w:val="0"/>
              <w:marRight w:val="0"/>
              <w:marTop w:val="0"/>
              <w:marBottom w:val="0"/>
              <w:divBdr>
                <w:top w:val="none" w:sz="0" w:space="0" w:color="auto"/>
                <w:left w:val="none" w:sz="0" w:space="0" w:color="auto"/>
                <w:bottom w:val="none" w:sz="0" w:space="0" w:color="auto"/>
                <w:right w:val="none" w:sz="0" w:space="0" w:color="auto"/>
              </w:divBdr>
              <w:divsChild>
                <w:div w:id="118590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11829">
          <w:marLeft w:val="0"/>
          <w:marRight w:val="0"/>
          <w:marTop w:val="0"/>
          <w:marBottom w:val="0"/>
          <w:divBdr>
            <w:top w:val="none" w:sz="0" w:space="0" w:color="auto"/>
            <w:left w:val="none" w:sz="0" w:space="0" w:color="auto"/>
            <w:bottom w:val="none" w:sz="0" w:space="0" w:color="auto"/>
            <w:right w:val="none" w:sz="0" w:space="0" w:color="auto"/>
          </w:divBdr>
          <w:divsChild>
            <w:div w:id="937719142">
              <w:marLeft w:val="0"/>
              <w:marRight w:val="0"/>
              <w:marTop w:val="0"/>
              <w:marBottom w:val="0"/>
              <w:divBdr>
                <w:top w:val="none" w:sz="0" w:space="0" w:color="auto"/>
                <w:left w:val="none" w:sz="0" w:space="0" w:color="auto"/>
                <w:bottom w:val="none" w:sz="0" w:space="0" w:color="auto"/>
                <w:right w:val="none" w:sz="0" w:space="0" w:color="auto"/>
              </w:divBdr>
              <w:divsChild>
                <w:div w:id="19332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3396">
          <w:marLeft w:val="0"/>
          <w:marRight w:val="0"/>
          <w:marTop w:val="0"/>
          <w:marBottom w:val="0"/>
          <w:divBdr>
            <w:top w:val="none" w:sz="0" w:space="0" w:color="auto"/>
            <w:left w:val="none" w:sz="0" w:space="0" w:color="auto"/>
            <w:bottom w:val="none" w:sz="0" w:space="0" w:color="auto"/>
            <w:right w:val="none" w:sz="0" w:space="0" w:color="auto"/>
          </w:divBdr>
          <w:divsChild>
            <w:div w:id="1252618921">
              <w:marLeft w:val="0"/>
              <w:marRight w:val="0"/>
              <w:marTop w:val="0"/>
              <w:marBottom w:val="0"/>
              <w:divBdr>
                <w:top w:val="none" w:sz="0" w:space="0" w:color="auto"/>
                <w:left w:val="none" w:sz="0" w:space="0" w:color="auto"/>
                <w:bottom w:val="none" w:sz="0" w:space="0" w:color="auto"/>
                <w:right w:val="none" w:sz="0" w:space="0" w:color="auto"/>
              </w:divBdr>
              <w:divsChild>
                <w:div w:id="18160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428559">
      <w:bodyDiv w:val="1"/>
      <w:marLeft w:val="0"/>
      <w:marRight w:val="0"/>
      <w:marTop w:val="0"/>
      <w:marBottom w:val="0"/>
      <w:divBdr>
        <w:top w:val="none" w:sz="0" w:space="0" w:color="auto"/>
        <w:left w:val="none" w:sz="0" w:space="0" w:color="auto"/>
        <w:bottom w:val="none" w:sz="0" w:space="0" w:color="auto"/>
        <w:right w:val="none" w:sz="0" w:space="0" w:color="auto"/>
      </w:divBdr>
    </w:div>
    <w:div w:id="1726101802">
      <w:bodyDiv w:val="1"/>
      <w:marLeft w:val="0"/>
      <w:marRight w:val="0"/>
      <w:marTop w:val="0"/>
      <w:marBottom w:val="0"/>
      <w:divBdr>
        <w:top w:val="none" w:sz="0" w:space="0" w:color="auto"/>
        <w:left w:val="none" w:sz="0" w:space="0" w:color="auto"/>
        <w:bottom w:val="none" w:sz="0" w:space="0" w:color="auto"/>
        <w:right w:val="none" w:sz="0" w:space="0" w:color="auto"/>
      </w:divBdr>
    </w:div>
    <w:div w:id="1728264803">
      <w:bodyDiv w:val="1"/>
      <w:marLeft w:val="0"/>
      <w:marRight w:val="0"/>
      <w:marTop w:val="0"/>
      <w:marBottom w:val="0"/>
      <w:divBdr>
        <w:top w:val="none" w:sz="0" w:space="0" w:color="auto"/>
        <w:left w:val="none" w:sz="0" w:space="0" w:color="auto"/>
        <w:bottom w:val="none" w:sz="0" w:space="0" w:color="auto"/>
        <w:right w:val="none" w:sz="0" w:space="0" w:color="auto"/>
      </w:divBdr>
    </w:div>
    <w:div w:id="1729306447">
      <w:bodyDiv w:val="1"/>
      <w:marLeft w:val="0"/>
      <w:marRight w:val="0"/>
      <w:marTop w:val="0"/>
      <w:marBottom w:val="0"/>
      <w:divBdr>
        <w:top w:val="none" w:sz="0" w:space="0" w:color="auto"/>
        <w:left w:val="none" w:sz="0" w:space="0" w:color="auto"/>
        <w:bottom w:val="none" w:sz="0" w:space="0" w:color="auto"/>
        <w:right w:val="none" w:sz="0" w:space="0" w:color="auto"/>
      </w:divBdr>
    </w:div>
    <w:div w:id="1730035158">
      <w:bodyDiv w:val="1"/>
      <w:marLeft w:val="0"/>
      <w:marRight w:val="0"/>
      <w:marTop w:val="0"/>
      <w:marBottom w:val="0"/>
      <w:divBdr>
        <w:top w:val="none" w:sz="0" w:space="0" w:color="auto"/>
        <w:left w:val="none" w:sz="0" w:space="0" w:color="auto"/>
        <w:bottom w:val="none" w:sz="0" w:space="0" w:color="auto"/>
        <w:right w:val="none" w:sz="0" w:space="0" w:color="auto"/>
      </w:divBdr>
    </w:div>
    <w:div w:id="1731729464">
      <w:bodyDiv w:val="1"/>
      <w:marLeft w:val="0"/>
      <w:marRight w:val="0"/>
      <w:marTop w:val="0"/>
      <w:marBottom w:val="0"/>
      <w:divBdr>
        <w:top w:val="none" w:sz="0" w:space="0" w:color="auto"/>
        <w:left w:val="none" w:sz="0" w:space="0" w:color="auto"/>
        <w:bottom w:val="none" w:sz="0" w:space="0" w:color="auto"/>
        <w:right w:val="none" w:sz="0" w:space="0" w:color="auto"/>
      </w:divBdr>
    </w:div>
    <w:div w:id="1732342902">
      <w:bodyDiv w:val="1"/>
      <w:marLeft w:val="0"/>
      <w:marRight w:val="0"/>
      <w:marTop w:val="0"/>
      <w:marBottom w:val="0"/>
      <w:divBdr>
        <w:top w:val="none" w:sz="0" w:space="0" w:color="auto"/>
        <w:left w:val="none" w:sz="0" w:space="0" w:color="auto"/>
        <w:bottom w:val="none" w:sz="0" w:space="0" w:color="auto"/>
        <w:right w:val="none" w:sz="0" w:space="0" w:color="auto"/>
      </w:divBdr>
    </w:div>
    <w:div w:id="1735658561">
      <w:bodyDiv w:val="1"/>
      <w:marLeft w:val="0"/>
      <w:marRight w:val="0"/>
      <w:marTop w:val="0"/>
      <w:marBottom w:val="0"/>
      <w:divBdr>
        <w:top w:val="none" w:sz="0" w:space="0" w:color="auto"/>
        <w:left w:val="none" w:sz="0" w:space="0" w:color="auto"/>
        <w:bottom w:val="none" w:sz="0" w:space="0" w:color="auto"/>
        <w:right w:val="none" w:sz="0" w:space="0" w:color="auto"/>
      </w:divBdr>
    </w:div>
    <w:div w:id="1736273638">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2799544">
      <w:bodyDiv w:val="1"/>
      <w:marLeft w:val="0"/>
      <w:marRight w:val="0"/>
      <w:marTop w:val="0"/>
      <w:marBottom w:val="0"/>
      <w:divBdr>
        <w:top w:val="none" w:sz="0" w:space="0" w:color="auto"/>
        <w:left w:val="none" w:sz="0" w:space="0" w:color="auto"/>
        <w:bottom w:val="none" w:sz="0" w:space="0" w:color="auto"/>
        <w:right w:val="none" w:sz="0" w:space="0" w:color="auto"/>
      </w:divBdr>
    </w:div>
    <w:div w:id="1746800048">
      <w:bodyDiv w:val="1"/>
      <w:marLeft w:val="0"/>
      <w:marRight w:val="0"/>
      <w:marTop w:val="0"/>
      <w:marBottom w:val="0"/>
      <w:divBdr>
        <w:top w:val="none" w:sz="0" w:space="0" w:color="auto"/>
        <w:left w:val="none" w:sz="0" w:space="0" w:color="auto"/>
        <w:bottom w:val="none" w:sz="0" w:space="0" w:color="auto"/>
        <w:right w:val="none" w:sz="0" w:space="0" w:color="auto"/>
      </w:divBdr>
    </w:div>
    <w:div w:id="1747990926">
      <w:bodyDiv w:val="1"/>
      <w:marLeft w:val="0"/>
      <w:marRight w:val="0"/>
      <w:marTop w:val="0"/>
      <w:marBottom w:val="0"/>
      <w:divBdr>
        <w:top w:val="none" w:sz="0" w:space="0" w:color="auto"/>
        <w:left w:val="none" w:sz="0" w:space="0" w:color="auto"/>
        <w:bottom w:val="none" w:sz="0" w:space="0" w:color="auto"/>
        <w:right w:val="none" w:sz="0" w:space="0" w:color="auto"/>
      </w:divBdr>
    </w:div>
    <w:div w:id="1748188865">
      <w:bodyDiv w:val="1"/>
      <w:marLeft w:val="0"/>
      <w:marRight w:val="0"/>
      <w:marTop w:val="0"/>
      <w:marBottom w:val="0"/>
      <w:divBdr>
        <w:top w:val="none" w:sz="0" w:space="0" w:color="auto"/>
        <w:left w:val="none" w:sz="0" w:space="0" w:color="auto"/>
        <w:bottom w:val="none" w:sz="0" w:space="0" w:color="auto"/>
        <w:right w:val="none" w:sz="0" w:space="0" w:color="auto"/>
      </w:divBdr>
    </w:div>
    <w:div w:id="1749032009">
      <w:bodyDiv w:val="1"/>
      <w:marLeft w:val="0"/>
      <w:marRight w:val="0"/>
      <w:marTop w:val="0"/>
      <w:marBottom w:val="0"/>
      <w:divBdr>
        <w:top w:val="none" w:sz="0" w:space="0" w:color="auto"/>
        <w:left w:val="none" w:sz="0" w:space="0" w:color="auto"/>
        <w:bottom w:val="none" w:sz="0" w:space="0" w:color="auto"/>
        <w:right w:val="none" w:sz="0" w:space="0" w:color="auto"/>
      </w:divBdr>
    </w:div>
    <w:div w:id="1761025937">
      <w:bodyDiv w:val="1"/>
      <w:marLeft w:val="0"/>
      <w:marRight w:val="0"/>
      <w:marTop w:val="0"/>
      <w:marBottom w:val="0"/>
      <w:divBdr>
        <w:top w:val="none" w:sz="0" w:space="0" w:color="auto"/>
        <w:left w:val="none" w:sz="0" w:space="0" w:color="auto"/>
        <w:bottom w:val="none" w:sz="0" w:space="0" w:color="auto"/>
        <w:right w:val="none" w:sz="0" w:space="0" w:color="auto"/>
      </w:divBdr>
    </w:div>
    <w:div w:id="1764299473">
      <w:bodyDiv w:val="1"/>
      <w:marLeft w:val="0"/>
      <w:marRight w:val="0"/>
      <w:marTop w:val="0"/>
      <w:marBottom w:val="0"/>
      <w:divBdr>
        <w:top w:val="none" w:sz="0" w:space="0" w:color="auto"/>
        <w:left w:val="none" w:sz="0" w:space="0" w:color="auto"/>
        <w:bottom w:val="none" w:sz="0" w:space="0" w:color="auto"/>
        <w:right w:val="none" w:sz="0" w:space="0" w:color="auto"/>
      </w:divBdr>
    </w:div>
    <w:div w:id="1764761692">
      <w:bodyDiv w:val="1"/>
      <w:marLeft w:val="0"/>
      <w:marRight w:val="0"/>
      <w:marTop w:val="0"/>
      <w:marBottom w:val="0"/>
      <w:divBdr>
        <w:top w:val="none" w:sz="0" w:space="0" w:color="auto"/>
        <w:left w:val="none" w:sz="0" w:space="0" w:color="auto"/>
        <w:bottom w:val="none" w:sz="0" w:space="0" w:color="auto"/>
        <w:right w:val="none" w:sz="0" w:space="0" w:color="auto"/>
      </w:divBdr>
    </w:div>
    <w:div w:id="1766146623">
      <w:bodyDiv w:val="1"/>
      <w:marLeft w:val="0"/>
      <w:marRight w:val="0"/>
      <w:marTop w:val="0"/>
      <w:marBottom w:val="0"/>
      <w:divBdr>
        <w:top w:val="none" w:sz="0" w:space="0" w:color="auto"/>
        <w:left w:val="none" w:sz="0" w:space="0" w:color="auto"/>
        <w:bottom w:val="none" w:sz="0" w:space="0" w:color="auto"/>
        <w:right w:val="none" w:sz="0" w:space="0" w:color="auto"/>
      </w:divBdr>
    </w:div>
    <w:div w:id="1769810294">
      <w:bodyDiv w:val="1"/>
      <w:marLeft w:val="0"/>
      <w:marRight w:val="0"/>
      <w:marTop w:val="0"/>
      <w:marBottom w:val="0"/>
      <w:divBdr>
        <w:top w:val="none" w:sz="0" w:space="0" w:color="auto"/>
        <w:left w:val="none" w:sz="0" w:space="0" w:color="auto"/>
        <w:bottom w:val="none" w:sz="0" w:space="0" w:color="auto"/>
        <w:right w:val="none" w:sz="0" w:space="0" w:color="auto"/>
      </w:divBdr>
    </w:div>
    <w:div w:id="1774545252">
      <w:bodyDiv w:val="1"/>
      <w:marLeft w:val="0"/>
      <w:marRight w:val="0"/>
      <w:marTop w:val="0"/>
      <w:marBottom w:val="0"/>
      <w:divBdr>
        <w:top w:val="none" w:sz="0" w:space="0" w:color="auto"/>
        <w:left w:val="none" w:sz="0" w:space="0" w:color="auto"/>
        <w:bottom w:val="none" w:sz="0" w:space="0" w:color="auto"/>
        <w:right w:val="none" w:sz="0" w:space="0" w:color="auto"/>
      </w:divBdr>
    </w:div>
    <w:div w:id="1776368468">
      <w:bodyDiv w:val="1"/>
      <w:marLeft w:val="0"/>
      <w:marRight w:val="0"/>
      <w:marTop w:val="0"/>
      <w:marBottom w:val="0"/>
      <w:divBdr>
        <w:top w:val="none" w:sz="0" w:space="0" w:color="auto"/>
        <w:left w:val="none" w:sz="0" w:space="0" w:color="auto"/>
        <w:bottom w:val="none" w:sz="0" w:space="0" w:color="auto"/>
        <w:right w:val="none" w:sz="0" w:space="0" w:color="auto"/>
      </w:divBdr>
      <w:divsChild>
        <w:div w:id="249506625">
          <w:marLeft w:val="0"/>
          <w:marRight w:val="0"/>
          <w:marTop w:val="0"/>
          <w:marBottom w:val="0"/>
          <w:divBdr>
            <w:top w:val="none" w:sz="0" w:space="0" w:color="auto"/>
            <w:left w:val="none" w:sz="0" w:space="0" w:color="auto"/>
            <w:bottom w:val="none" w:sz="0" w:space="0" w:color="auto"/>
            <w:right w:val="none" w:sz="0" w:space="0" w:color="auto"/>
          </w:divBdr>
        </w:div>
        <w:div w:id="684209422">
          <w:marLeft w:val="0"/>
          <w:marRight w:val="0"/>
          <w:marTop w:val="0"/>
          <w:marBottom w:val="0"/>
          <w:divBdr>
            <w:top w:val="none" w:sz="0" w:space="0" w:color="auto"/>
            <w:left w:val="none" w:sz="0" w:space="0" w:color="auto"/>
            <w:bottom w:val="none" w:sz="0" w:space="0" w:color="auto"/>
            <w:right w:val="none" w:sz="0" w:space="0" w:color="auto"/>
          </w:divBdr>
        </w:div>
        <w:div w:id="1110010948">
          <w:marLeft w:val="0"/>
          <w:marRight w:val="0"/>
          <w:marTop w:val="0"/>
          <w:marBottom w:val="0"/>
          <w:divBdr>
            <w:top w:val="none" w:sz="0" w:space="0" w:color="auto"/>
            <w:left w:val="none" w:sz="0" w:space="0" w:color="auto"/>
            <w:bottom w:val="none" w:sz="0" w:space="0" w:color="auto"/>
            <w:right w:val="none" w:sz="0" w:space="0" w:color="auto"/>
          </w:divBdr>
        </w:div>
        <w:div w:id="1449741676">
          <w:marLeft w:val="0"/>
          <w:marRight w:val="0"/>
          <w:marTop w:val="0"/>
          <w:marBottom w:val="0"/>
          <w:divBdr>
            <w:top w:val="none" w:sz="0" w:space="0" w:color="auto"/>
            <w:left w:val="none" w:sz="0" w:space="0" w:color="auto"/>
            <w:bottom w:val="none" w:sz="0" w:space="0" w:color="auto"/>
            <w:right w:val="none" w:sz="0" w:space="0" w:color="auto"/>
          </w:divBdr>
        </w:div>
        <w:div w:id="1592006508">
          <w:marLeft w:val="0"/>
          <w:marRight w:val="0"/>
          <w:marTop w:val="0"/>
          <w:marBottom w:val="0"/>
          <w:divBdr>
            <w:top w:val="none" w:sz="0" w:space="0" w:color="auto"/>
            <w:left w:val="none" w:sz="0" w:space="0" w:color="auto"/>
            <w:bottom w:val="none" w:sz="0" w:space="0" w:color="auto"/>
            <w:right w:val="none" w:sz="0" w:space="0" w:color="auto"/>
          </w:divBdr>
        </w:div>
        <w:div w:id="1792750438">
          <w:marLeft w:val="0"/>
          <w:marRight w:val="0"/>
          <w:marTop w:val="0"/>
          <w:marBottom w:val="0"/>
          <w:divBdr>
            <w:top w:val="none" w:sz="0" w:space="0" w:color="auto"/>
            <w:left w:val="none" w:sz="0" w:space="0" w:color="auto"/>
            <w:bottom w:val="none" w:sz="0" w:space="0" w:color="auto"/>
            <w:right w:val="none" w:sz="0" w:space="0" w:color="auto"/>
          </w:divBdr>
        </w:div>
      </w:divsChild>
    </w:div>
    <w:div w:id="1779791538">
      <w:bodyDiv w:val="1"/>
      <w:marLeft w:val="0"/>
      <w:marRight w:val="0"/>
      <w:marTop w:val="0"/>
      <w:marBottom w:val="0"/>
      <w:divBdr>
        <w:top w:val="none" w:sz="0" w:space="0" w:color="auto"/>
        <w:left w:val="none" w:sz="0" w:space="0" w:color="auto"/>
        <w:bottom w:val="none" w:sz="0" w:space="0" w:color="auto"/>
        <w:right w:val="none" w:sz="0" w:space="0" w:color="auto"/>
      </w:divBdr>
    </w:div>
    <w:div w:id="1785726587">
      <w:bodyDiv w:val="1"/>
      <w:marLeft w:val="0"/>
      <w:marRight w:val="0"/>
      <w:marTop w:val="0"/>
      <w:marBottom w:val="0"/>
      <w:divBdr>
        <w:top w:val="none" w:sz="0" w:space="0" w:color="auto"/>
        <w:left w:val="none" w:sz="0" w:space="0" w:color="auto"/>
        <w:bottom w:val="none" w:sz="0" w:space="0" w:color="auto"/>
        <w:right w:val="none" w:sz="0" w:space="0" w:color="auto"/>
      </w:divBdr>
    </w:div>
    <w:div w:id="1786540372">
      <w:bodyDiv w:val="1"/>
      <w:marLeft w:val="0"/>
      <w:marRight w:val="0"/>
      <w:marTop w:val="0"/>
      <w:marBottom w:val="0"/>
      <w:divBdr>
        <w:top w:val="none" w:sz="0" w:space="0" w:color="auto"/>
        <w:left w:val="none" w:sz="0" w:space="0" w:color="auto"/>
        <w:bottom w:val="none" w:sz="0" w:space="0" w:color="auto"/>
        <w:right w:val="none" w:sz="0" w:space="0" w:color="auto"/>
      </w:divBdr>
      <w:divsChild>
        <w:div w:id="631406009">
          <w:marLeft w:val="0"/>
          <w:marRight w:val="0"/>
          <w:marTop w:val="0"/>
          <w:marBottom w:val="0"/>
          <w:divBdr>
            <w:top w:val="none" w:sz="0" w:space="0" w:color="auto"/>
            <w:left w:val="none" w:sz="0" w:space="0" w:color="auto"/>
            <w:bottom w:val="none" w:sz="0" w:space="0" w:color="auto"/>
            <w:right w:val="none" w:sz="0" w:space="0" w:color="auto"/>
          </w:divBdr>
        </w:div>
        <w:div w:id="1552840858">
          <w:marLeft w:val="0"/>
          <w:marRight w:val="0"/>
          <w:marTop w:val="0"/>
          <w:marBottom w:val="0"/>
          <w:divBdr>
            <w:top w:val="none" w:sz="0" w:space="0" w:color="auto"/>
            <w:left w:val="none" w:sz="0" w:space="0" w:color="auto"/>
            <w:bottom w:val="none" w:sz="0" w:space="0" w:color="auto"/>
            <w:right w:val="none" w:sz="0" w:space="0" w:color="auto"/>
          </w:divBdr>
        </w:div>
        <w:div w:id="2132045025">
          <w:marLeft w:val="0"/>
          <w:marRight w:val="0"/>
          <w:marTop w:val="0"/>
          <w:marBottom w:val="0"/>
          <w:divBdr>
            <w:top w:val="none" w:sz="0" w:space="0" w:color="auto"/>
            <w:left w:val="none" w:sz="0" w:space="0" w:color="auto"/>
            <w:bottom w:val="none" w:sz="0" w:space="0" w:color="auto"/>
            <w:right w:val="none" w:sz="0" w:space="0" w:color="auto"/>
          </w:divBdr>
        </w:div>
      </w:divsChild>
    </w:div>
    <w:div w:id="1789085340">
      <w:bodyDiv w:val="1"/>
      <w:marLeft w:val="0"/>
      <w:marRight w:val="0"/>
      <w:marTop w:val="0"/>
      <w:marBottom w:val="0"/>
      <w:divBdr>
        <w:top w:val="none" w:sz="0" w:space="0" w:color="auto"/>
        <w:left w:val="none" w:sz="0" w:space="0" w:color="auto"/>
        <w:bottom w:val="none" w:sz="0" w:space="0" w:color="auto"/>
        <w:right w:val="none" w:sz="0" w:space="0" w:color="auto"/>
      </w:divBdr>
    </w:div>
    <w:div w:id="1792166318">
      <w:bodyDiv w:val="1"/>
      <w:marLeft w:val="0"/>
      <w:marRight w:val="0"/>
      <w:marTop w:val="0"/>
      <w:marBottom w:val="0"/>
      <w:divBdr>
        <w:top w:val="none" w:sz="0" w:space="0" w:color="auto"/>
        <w:left w:val="none" w:sz="0" w:space="0" w:color="auto"/>
        <w:bottom w:val="none" w:sz="0" w:space="0" w:color="auto"/>
        <w:right w:val="none" w:sz="0" w:space="0" w:color="auto"/>
      </w:divBdr>
    </w:div>
    <w:div w:id="1794518436">
      <w:bodyDiv w:val="1"/>
      <w:marLeft w:val="0"/>
      <w:marRight w:val="0"/>
      <w:marTop w:val="0"/>
      <w:marBottom w:val="0"/>
      <w:divBdr>
        <w:top w:val="none" w:sz="0" w:space="0" w:color="auto"/>
        <w:left w:val="none" w:sz="0" w:space="0" w:color="auto"/>
        <w:bottom w:val="none" w:sz="0" w:space="0" w:color="auto"/>
        <w:right w:val="none" w:sz="0" w:space="0" w:color="auto"/>
      </w:divBdr>
    </w:div>
    <w:div w:id="1797914991">
      <w:bodyDiv w:val="1"/>
      <w:marLeft w:val="0"/>
      <w:marRight w:val="0"/>
      <w:marTop w:val="0"/>
      <w:marBottom w:val="0"/>
      <w:divBdr>
        <w:top w:val="none" w:sz="0" w:space="0" w:color="auto"/>
        <w:left w:val="none" w:sz="0" w:space="0" w:color="auto"/>
        <w:bottom w:val="none" w:sz="0" w:space="0" w:color="auto"/>
        <w:right w:val="none" w:sz="0" w:space="0" w:color="auto"/>
      </w:divBdr>
    </w:div>
    <w:div w:id="1801341839">
      <w:bodyDiv w:val="1"/>
      <w:marLeft w:val="0"/>
      <w:marRight w:val="0"/>
      <w:marTop w:val="0"/>
      <w:marBottom w:val="0"/>
      <w:divBdr>
        <w:top w:val="none" w:sz="0" w:space="0" w:color="auto"/>
        <w:left w:val="none" w:sz="0" w:space="0" w:color="auto"/>
        <w:bottom w:val="none" w:sz="0" w:space="0" w:color="auto"/>
        <w:right w:val="none" w:sz="0" w:space="0" w:color="auto"/>
      </w:divBdr>
    </w:div>
    <w:div w:id="1803039537">
      <w:bodyDiv w:val="1"/>
      <w:marLeft w:val="0"/>
      <w:marRight w:val="0"/>
      <w:marTop w:val="0"/>
      <w:marBottom w:val="0"/>
      <w:divBdr>
        <w:top w:val="none" w:sz="0" w:space="0" w:color="auto"/>
        <w:left w:val="none" w:sz="0" w:space="0" w:color="auto"/>
        <w:bottom w:val="none" w:sz="0" w:space="0" w:color="auto"/>
        <w:right w:val="none" w:sz="0" w:space="0" w:color="auto"/>
      </w:divBdr>
    </w:div>
    <w:div w:id="1807890215">
      <w:bodyDiv w:val="1"/>
      <w:marLeft w:val="0"/>
      <w:marRight w:val="0"/>
      <w:marTop w:val="0"/>
      <w:marBottom w:val="0"/>
      <w:divBdr>
        <w:top w:val="none" w:sz="0" w:space="0" w:color="auto"/>
        <w:left w:val="none" w:sz="0" w:space="0" w:color="auto"/>
        <w:bottom w:val="none" w:sz="0" w:space="0" w:color="auto"/>
        <w:right w:val="none" w:sz="0" w:space="0" w:color="auto"/>
      </w:divBdr>
    </w:div>
    <w:div w:id="1808353825">
      <w:bodyDiv w:val="1"/>
      <w:marLeft w:val="0"/>
      <w:marRight w:val="0"/>
      <w:marTop w:val="0"/>
      <w:marBottom w:val="0"/>
      <w:divBdr>
        <w:top w:val="none" w:sz="0" w:space="0" w:color="auto"/>
        <w:left w:val="none" w:sz="0" w:space="0" w:color="auto"/>
        <w:bottom w:val="none" w:sz="0" w:space="0" w:color="auto"/>
        <w:right w:val="none" w:sz="0" w:space="0" w:color="auto"/>
      </w:divBdr>
    </w:div>
    <w:div w:id="1811702281">
      <w:bodyDiv w:val="1"/>
      <w:marLeft w:val="0"/>
      <w:marRight w:val="0"/>
      <w:marTop w:val="0"/>
      <w:marBottom w:val="0"/>
      <w:divBdr>
        <w:top w:val="none" w:sz="0" w:space="0" w:color="auto"/>
        <w:left w:val="none" w:sz="0" w:space="0" w:color="auto"/>
        <w:bottom w:val="none" w:sz="0" w:space="0" w:color="auto"/>
        <w:right w:val="none" w:sz="0" w:space="0" w:color="auto"/>
      </w:divBdr>
    </w:div>
    <w:div w:id="1811941515">
      <w:bodyDiv w:val="1"/>
      <w:marLeft w:val="0"/>
      <w:marRight w:val="0"/>
      <w:marTop w:val="0"/>
      <w:marBottom w:val="0"/>
      <w:divBdr>
        <w:top w:val="none" w:sz="0" w:space="0" w:color="auto"/>
        <w:left w:val="none" w:sz="0" w:space="0" w:color="auto"/>
        <w:bottom w:val="none" w:sz="0" w:space="0" w:color="auto"/>
        <w:right w:val="none" w:sz="0" w:space="0" w:color="auto"/>
      </w:divBdr>
    </w:div>
    <w:div w:id="1813132943">
      <w:bodyDiv w:val="1"/>
      <w:marLeft w:val="0"/>
      <w:marRight w:val="0"/>
      <w:marTop w:val="0"/>
      <w:marBottom w:val="0"/>
      <w:divBdr>
        <w:top w:val="none" w:sz="0" w:space="0" w:color="auto"/>
        <w:left w:val="none" w:sz="0" w:space="0" w:color="auto"/>
        <w:bottom w:val="none" w:sz="0" w:space="0" w:color="auto"/>
        <w:right w:val="none" w:sz="0" w:space="0" w:color="auto"/>
      </w:divBdr>
    </w:div>
    <w:div w:id="1813865612">
      <w:bodyDiv w:val="1"/>
      <w:marLeft w:val="0"/>
      <w:marRight w:val="0"/>
      <w:marTop w:val="0"/>
      <w:marBottom w:val="0"/>
      <w:divBdr>
        <w:top w:val="none" w:sz="0" w:space="0" w:color="auto"/>
        <w:left w:val="none" w:sz="0" w:space="0" w:color="auto"/>
        <w:bottom w:val="none" w:sz="0" w:space="0" w:color="auto"/>
        <w:right w:val="none" w:sz="0" w:space="0" w:color="auto"/>
      </w:divBdr>
      <w:divsChild>
        <w:div w:id="690882914">
          <w:marLeft w:val="0"/>
          <w:marRight w:val="0"/>
          <w:marTop w:val="0"/>
          <w:marBottom w:val="0"/>
          <w:divBdr>
            <w:top w:val="none" w:sz="0" w:space="0" w:color="auto"/>
            <w:left w:val="none" w:sz="0" w:space="0" w:color="auto"/>
            <w:bottom w:val="none" w:sz="0" w:space="0" w:color="auto"/>
            <w:right w:val="none" w:sz="0" w:space="0" w:color="auto"/>
          </w:divBdr>
        </w:div>
      </w:divsChild>
    </w:div>
    <w:div w:id="1818062810">
      <w:bodyDiv w:val="1"/>
      <w:marLeft w:val="0"/>
      <w:marRight w:val="0"/>
      <w:marTop w:val="0"/>
      <w:marBottom w:val="0"/>
      <w:divBdr>
        <w:top w:val="none" w:sz="0" w:space="0" w:color="auto"/>
        <w:left w:val="none" w:sz="0" w:space="0" w:color="auto"/>
        <w:bottom w:val="none" w:sz="0" w:space="0" w:color="auto"/>
        <w:right w:val="none" w:sz="0" w:space="0" w:color="auto"/>
      </w:divBdr>
    </w:div>
    <w:div w:id="1821801733">
      <w:bodyDiv w:val="1"/>
      <w:marLeft w:val="0"/>
      <w:marRight w:val="0"/>
      <w:marTop w:val="0"/>
      <w:marBottom w:val="0"/>
      <w:divBdr>
        <w:top w:val="none" w:sz="0" w:space="0" w:color="auto"/>
        <w:left w:val="none" w:sz="0" w:space="0" w:color="auto"/>
        <w:bottom w:val="none" w:sz="0" w:space="0" w:color="auto"/>
        <w:right w:val="none" w:sz="0" w:space="0" w:color="auto"/>
      </w:divBdr>
    </w:div>
    <w:div w:id="1822648481">
      <w:bodyDiv w:val="1"/>
      <w:marLeft w:val="0"/>
      <w:marRight w:val="0"/>
      <w:marTop w:val="0"/>
      <w:marBottom w:val="0"/>
      <w:divBdr>
        <w:top w:val="none" w:sz="0" w:space="0" w:color="auto"/>
        <w:left w:val="none" w:sz="0" w:space="0" w:color="auto"/>
        <w:bottom w:val="none" w:sz="0" w:space="0" w:color="auto"/>
        <w:right w:val="none" w:sz="0" w:space="0" w:color="auto"/>
      </w:divBdr>
    </w:div>
    <w:div w:id="1825312809">
      <w:bodyDiv w:val="1"/>
      <w:marLeft w:val="0"/>
      <w:marRight w:val="0"/>
      <w:marTop w:val="0"/>
      <w:marBottom w:val="0"/>
      <w:divBdr>
        <w:top w:val="none" w:sz="0" w:space="0" w:color="auto"/>
        <w:left w:val="none" w:sz="0" w:space="0" w:color="auto"/>
        <w:bottom w:val="none" w:sz="0" w:space="0" w:color="auto"/>
        <w:right w:val="none" w:sz="0" w:space="0" w:color="auto"/>
      </w:divBdr>
    </w:div>
    <w:div w:id="1826583891">
      <w:bodyDiv w:val="1"/>
      <w:marLeft w:val="0"/>
      <w:marRight w:val="0"/>
      <w:marTop w:val="0"/>
      <w:marBottom w:val="0"/>
      <w:divBdr>
        <w:top w:val="none" w:sz="0" w:space="0" w:color="auto"/>
        <w:left w:val="none" w:sz="0" w:space="0" w:color="auto"/>
        <w:bottom w:val="none" w:sz="0" w:space="0" w:color="auto"/>
        <w:right w:val="none" w:sz="0" w:space="0" w:color="auto"/>
      </w:divBdr>
    </w:div>
    <w:div w:id="1829666348">
      <w:bodyDiv w:val="1"/>
      <w:marLeft w:val="0"/>
      <w:marRight w:val="0"/>
      <w:marTop w:val="0"/>
      <w:marBottom w:val="0"/>
      <w:divBdr>
        <w:top w:val="none" w:sz="0" w:space="0" w:color="auto"/>
        <w:left w:val="none" w:sz="0" w:space="0" w:color="auto"/>
        <w:bottom w:val="none" w:sz="0" w:space="0" w:color="auto"/>
        <w:right w:val="none" w:sz="0" w:space="0" w:color="auto"/>
      </w:divBdr>
    </w:div>
    <w:div w:id="1831869870">
      <w:bodyDiv w:val="1"/>
      <w:marLeft w:val="0"/>
      <w:marRight w:val="0"/>
      <w:marTop w:val="0"/>
      <w:marBottom w:val="0"/>
      <w:divBdr>
        <w:top w:val="none" w:sz="0" w:space="0" w:color="auto"/>
        <w:left w:val="none" w:sz="0" w:space="0" w:color="auto"/>
        <w:bottom w:val="none" w:sz="0" w:space="0" w:color="auto"/>
        <w:right w:val="none" w:sz="0" w:space="0" w:color="auto"/>
      </w:divBdr>
    </w:div>
    <w:div w:id="1835800380">
      <w:bodyDiv w:val="1"/>
      <w:marLeft w:val="0"/>
      <w:marRight w:val="0"/>
      <w:marTop w:val="0"/>
      <w:marBottom w:val="0"/>
      <w:divBdr>
        <w:top w:val="none" w:sz="0" w:space="0" w:color="auto"/>
        <w:left w:val="none" w:sz="0" w:space="0" w:color="auto"/>
        <w:bottom w:val="none" w:sz="0" w:space="0" w:color="auto"/>
        <w:right w:val="none" w:sz="0" w:space="0" w:color="auto"/>
      </w:divBdr>
      <w:divsChild>
        <w:div w:id="27150781">
          <w:marLeft w:val="0"/>
          <w:marRight w:val="0"/>
          <w:marTop w:val="0"/>
          <w:marBottom w:val="0"/>
          <w:divBdr>
            <w:top w:val="none" w:sz="0" w:space="0" w:color="auto"/>
            <w:left w:val="none" w:sz="0" w:space="0" w:color="auto"/>
            <w:bottom w:val="none" w:sz="0" w:space="0" w:color="auto"/>
            <w:right w:val="none" w:sz="0" w:space="0" w:color="auto"/>
          </w:divBdr>
        </w:div>
      </w:divsChild>
    </w:div>
    <w:div w:id="1836533840">
      <w:bodyDiv w:val="1"/>
      <w:marLeft w:val="0"/>
      <w:marRight w:val="0"/>
      <w:marTop w:val="0"/>
      <w:marBottom w:val="0"/>
      <w:divBdr>
        <w:top w:val="none" w:sz="0" w:space="0" w:color="auto"/>
        <w:left w:val="none" w:sz="0" w:space="0" w:color="auto"/>
        <w:bottom w:val="none" w:sz="0" w:space="0" w:color="auto"/>
        <w:right w:val="none" w:sz="0" w:space="0" w:color="auto"/>
      </w:divBdr>
    </w:div>
    <w:div w:id="1838375290">
      <w:bodyDiv w:val="1"/>
      <w:marLeft w:val="0"/>
      <w:marRight w:val="0"/>
      <w:marTop w:val="0"/>
      <w:marBottom w:val="0"/>
      <w:divBdr>
        <w:top w:val="none" w:sz="0" w:space="0" w:color="auto"/>
        <w:left w:val="none" w:sz="0" w:space="0" w:color="auto"/>
        <w:bottom w:val="none" w:sz="0" w:space="0" w:color="auto"/>
        <w:right w:val="none" w:sz="0" w:space="0" w:color="auto"/>
      </w:divBdr>
    </w:div>
    <w:div w:id="1843004150">
      <w:bodyDiv w:val="1"/>
      <w:marLeft w:val="0"/>
      <w:marRight w:val="0"/>
      <w:marTop w:val="0"/>
      <w:marBottom w:val="0"/>
      <w:divBdr>
        <w:top w:val="none" w:sz="0" w:space="0" w:color="auto"/>
        <w:left w:val="none" w:sz="0" w:space="0" w:color="auto"/>
        <w:bottom w:val="none" w:sz="0" w:space="0" w:color="auto"/>
        <w:right w:val="none" w:sz="0" w:space="0" w:color="auto"/>
      </w:divBdr>
      <w:divsChild>
        <w:div w:id="110516058">
          <w:marLeft w:val="0"/>
          <w:marRight w:val="0"/>
          <w:marTop w:val="0"/>
          <w:marBottom w:val="0"/>
          <w:divBdr>
            <w:top w:val="none" w:sz="0" w:space="0" w:color="auto"/>
            <w:left w:val="none" w:sz="0" w:space="0" w:color="auto"/>
            <w:bottom w:val="none" w:sz="0" w:space="0" w:color="auto"/>
            <w:right w:val="none" w:sz="0" w:space="0" w:color="auto"/>
          </w:divBdr>
        </w:div>
        <w:div w:id="119081655">
          <w:marLeft w:val="0"/>
          <w:marRight w:val="0"/>
          <w:marTop w:val="0"/>
          <w:marBottom w:val="0"/>
          <w:divBdr>
            <w:top w:val="none" w:sz="0" w:space="0" w:color="auto"/>
            <w:left w:val="none" w:sz="0" w:space="0" w:color="auto"/>
            <w:bottom w:val="none" w:sz="0" w:space="0" w:color="auto"/>
            <w:right w:val="none" w:sz="0" w:space="0" w:color="auto"/>
          </w:divBdr>
        </w:div>
        <w:div w:id="374740533">
          <w:marLeft w:val="0"/>
          <w:marRight w:val="0"/>
          <w:marTop w:val="0"/>
          <w:marBottom w:val="0"/>
          <w:divBdr>
            <w:top w:val="none" w:sz="0" w:space="0" w:color="auto"/>
            <w:left w:val="none" w:sz="0" w:space="0" w:color="auto"/>
            <w:bottom w:val="none" w:sz="0" w:space="0" w:color="auto"/>
            <w:right w:val="none" w:sz="0" w:space="0" w:color="auto"/>
          </w:divBdr>
        </w:div>
        <w:div w:id="803351691">
          <w:marLeft w:val="0"/>
          <w:marRight w:val="0"/>
          <w:marTop w:val="0"/>
          <w:marBottom w:val="0"/>
          <w:divBdr>
            <w:top w:val="none" w:sz="0" w:space="0" w:color="auto"/>
            <w:left w:val="none" w:sz="0" w:space="0" w:color="auto"/>
            <w:bottom w:val="none" w:sz="0" w:space="0" w:color="auto"/>
            <w:right w:val="none" w:sz="0" w:space="0" w:color="auto"/>
          </w:divBdr>
        </w:div>
        <w:div w:id="1939941312">
          <w:marLeft w:val="0"/>
          <w:marRight w:val="0"/>
          <w:marTop w:val="0"/>
          <w:marBottom w:val="0"/>
          <w:divBdr>
            <w:top w:val="none" w:sz="0" w:space="0" w:color="auto"/>
            <w:left w:val="none" w:sz="0" w:space="0" w:color="auto"/>
            <w:bottom w:val="none" w:sz="0" w:space="0" w:color="auto"/>
            <w:right w:val="none" w:sz="0" w:space="0" w:color="auto"/>
          </w:divBdr>
        </w:div>
        <w:div w:id="2071228517">
          <w:marLeft w:val="0"/>
          <w:marRight w:val="0"/>
          <w:marTop w:val="0"/>
          <w:marBottom w:val="0"/>
          <w:divBdr>
            <w:top w:val="none" w:sz="0" w:space="0" w:color="auto"/>
            <w:left w:val="none" w:sz="0" w:space="0" w:color="auto"/>
            <w:bottom w:val="none" w:sz="0" w:space="0" w:color="auto"/>
            <w:right w:val="none" w:sz="0" w:space="0" w:color="auto"/>
          </w:divBdr>
        </w:div>
      </w:divsChild>
    </w:div>
    <w:div w:id="1845393688">
      <w:bodyDiv w:val="1"/>
      <w:marLeft w:val="0"/>
      <w:marRight w:val="0"/>
      <w:marTop w:val="0"/>
      <w:marBottom w:val="0"/>
      <w:divBdr>
        <w:top w:val="none" w:sz="0" w:space="0" w:color="auto"/>
        <w:left w:val="none" w:sz="0" w:space="0" w:color="auto"/>
        <w:bottom w:val="none" w:sz="0" w:space="0" w:color="auto"/>
        <w:right w:val="none" w:sz="0" w:space="0" w:color="auto"/>
      </w:divBdr>
    </w:div>
    <w:div w:id="1845897861">
      <w:bodyDiv w:val="1"/>
      <w:marLeft w:val="0"/>
      <w:marRight w:val="0"/>
      <w:marTop w:val="0"/>
      <w:marBottom w:val="0"/>
      <w:divBdr>
        <w:top w:val="none" w:sz="0" w:space="0" w:color="auto"/>
        <w:left w:val="none" w:sz="0" w:space="0" w:color="auto"/>
        <w:bottom w:val="none" w:sz="0" w:space="0" w:color="auto"/>
        <w:right w:val="none" w:sz="0" w:space="0" w:color="auto"/>
      </w:divBdr>
    </w:div>
    <w:div w:id="1845977862">
      <w:bodyDiv w:val="1"/>
      <w:marLeft w:val="0"/>
      <w:marRight w:val="0"/>
      <w:marTop w:val="0"/>
      <w:marBottom w:val="0"/>
      <w:divBdr>
        <w:top w:val="none" w:sz="0" w:space="0" w:color="auto"/>
        <w:left w:val="none" w:sz="0" w:space="0" w:color="auto"/>
        <w:bottom w:val="none" w:sz="0" w:space="0" w:color="auto"/>
        <w:right w:val="none" w:sz="0" w:space="0" w:color="auto"/>
      </w:divBdr>
    </w:div>
    <w:div w:id="1846896002">
      <w:bodyDiv w:val="1"/>
      <w:marLeft w:val="0"/>
      <w:marRight w:val="0"/>
      <w:marTop w:val="0"/>
      <w:marBottom w:val="0"/>
      <w:divBdr>
        <w:top w:val="none" w:sz="0" w:space="0" w:color="auto"/>
        <w:left w:val="none" w:sz="0" w:space="0" w:color="auto"/>
        <w:bottom w:val="none" w:sz="0" w:space="0" w:color="auto"/>
        <w:right w:val="none" w:sz="0" w:space="0" w:color="auto"/>
      </w:divBdr>
    </w:div>
    <w:div w:id="1851681436">
      <w:bodyDiv w:val="1"/>
      <w:marLeft w:val="0"/>
      <w:marRight w:val="0"/>
      <w:marTop w:val="0"/>
      <w:marBottom w:val="0"/>
      <w:divBdr>
        <w:top w:val="none" w:sz="0" w:space="0" w:color="auto"/>
        <w:left w:val="none" w:sz="0" w:space="0" w:color="auto"/>
        <w:bottom w:val="none" w:sz="0" w:space="0" w:color="auto"/>
        <w:right w:val="none" w:sz="0" w:space="0" w:color="auto"/>
      </w:divBdr>
    </w:div>
    <w:div w:id="1854686010">
      <w:bodyDiv w:val="1"/>
      <w:marLeft w:val="0"/>
      <w:marRight w:val="0"/>
      <w:marTop w:val="0"/>
      <w:marBottom w:val="0"/>
      <w:divBdr>
        <w:top w:val="none" w:sz="0" w:space="0" w:color="auto"/>
        <w:left w:val="none" w:sz="0" w:space="0" w:color="auto"/>
        <w:bottom w:val="none" w:sz="0" w:space="0" w:color="auto"/>
        <w:right w:val="none" w:sz="0" w:space="0" w:color="auto"/>
      </w:divBdr>
    </w:div>
    <w:div w:id="1859348897">
      <w:bodyDiv w:val="1"/>
      <w:marLeft w:val="0"/>
      <w:marRight w:val="0"/>
      <w:marTop w:val="0"/>
      <w:marBottom w:val="0"/>
      <w:divBdr>
        <w:top w:val="none" w:sz="0" w:space="0" w:color="auto"/>
        <w:left w:val="none" w:sz="0" w:space="0" w:color="auto"/>
        <w:bottom w:val="none" w:sz="0" w:space="0" w:color="auto"/>
        <w:right w:val="none" w:sz="0" w:space="0" w:color="auto"/>
      </w:divBdr>
    </w:div>
    <w:div w:id="1859847877">
      <w:bodyDiv w:val="1"/>
      <w:marLeft w:val="0"/>
      <w:marRight w:val="0"/>
      <w:marTop w:val="0"/>
      <w:marBottom w:val="0"/>
      <w:divBdr>
        <w:top w:val="none" w:sz="0" w:space="0" w:color="auto"/>
        <w:left w:val="none" w:sz="0" w:space="0" w:color="auto"/>
        <w:bottom w:val="none" w:sz="0" w:space="0" w:color="auto"/>
        <w:right w:val="none" w:sz="0" w:space="0" w:color="auto"/>
      </w:divBdr>
    </w:div>
    <w:div w:id="1870987753">
      <w:bodyDiv w:val="1"/>
      <w:marLeft w:val="0"/>
      <w:marRight w:val="0"/>
      <w:marTop w:val="0"/>
      <w:marBottom w:val="0"/>
      <w:divBdr>
        <w:top w:val="none" w:sz="0" w:space="0" w:color="auto"/>
        <w:left w:val="none" w:sz="0" w:space="0" w:color="auto"/>
        <w:bottom w:val="none" w:sz="0" w:space="0" w:color="auto"/>
        <w:right w:val="none" w:sz="0" w:space="0" w:color="auto"/>
      </w:divBdr>
    </w:div>
    <w:div w:id="1873615036">
      <w:bodyDiv w:val="1"/>
      <w:marLeft w:val="0"/>
      <w:marRight w:val="0"/>
      <w:marTop w:val="0"/>
      <w:marBottom w:val="0"/>
      <w:divBdr>
        <w:top w:val="none" w:sz="0" w:space="0" w:color="auto"/>
        <w:left w:val="none" w:sz="0" w:space="0" w:color="auto"/>
        <w:bottom w:val="none" w:sz="0" w:space="0" w:color="auto"/>
        <w:right w:val="none" w:sz="0" w:space="0" w:color="auto"/>
      </w:divBdr>
    </w:div>
    <w:div w:id="1875577335">
      <w:bodyDiv w:val="1"/>
      <w:marLeft w:val="0"/>
      <w:marRight w:val="0"/>
      <w:marTop w:val="0"/>
      <w:marBottom w:val="0"/>
      <w:divBdr>
        <w:top w:val="none" w:sz="0" w:space="0" w:color="auto"/>
        <w:left w:val="none" w:sz="0" w:space="0" w:color="auto"/>
        <w:bottom w:val="none" w:sz="0" w:space="0" w:color="auto"/>
        <w:right w:val="none" w:sz="0" w:space="0" w:color="auto"/>
      </w:divBdr>
    </w:div>
    <w:div w:id="1876649277">
      <w:bodyDiv w:val="1"/>
      <w:marLeft w:val="0"/>
      <w:marRight w:val="0"/>
      <w:marTop w:val="0"/>
      <w:marBottom w:val="0"/>
      <w:divBdr>
        <w:top w:val="none" w:sz="0" w:space="0" w:color="auto"/>
        <w:left w:val="none" w:sz="0" w:space="0" w:color="auto"/>
        <w:bottom w:val="none" w:sz="0" w:space="0" w:color="auto"/>
        <w:right w:val="none" w:sz="0" w:space="0" w:color="auto"/>
      </w:divBdr>
    </w:div>
    <w:div w:id="1878001575">
      <w:bodyDiv w:val="1"/>
      <w:marLeft w:val="0"/>
      <w:marRight w:val="0"/>
      <w:marTop w:val="0"/>
      <w:marBottom w:val="0"/>
      <w:divBdr>
        <w:top w:val="none" w:sz="0" w:space="0" w:color="auto"/>
        <w:left w:val="none" w:sz="0" w:space="0" w:color="auto"/>
        <w:bottom w:val="none" w:sz="0" w:space="0" w:color="auto"/>
        <w:right w:val="none" w:sz="0" w:space="0" w:color="auto"/>
      </w:divBdr>
    </w:div>
    <w:div w:id="1892886652">
      <w:bodyDiv w:val="1"/>
      <w:marLeft w:val="0"/>
      <w:marRight w:val="0"/>
      <w:marTop w:val="0"/>
      <w:marBottom w:val="0"/>
      <w:divBdr>
        <w:top w:val="none" w:sz="0" w:space="0" w:color="auto"/>
        <w:left w:val="none" w:sz="0" w:space="0" w:color="auto"/>
        <w:bottom w:val="none" w:sz="0" w:space="0" w:color="auto"/>
        <w:right w:val="none" w:sz="0" w:space="0" w:color="auto"/>
      </w:divBdr>
    </w:div>
    <w:div w:id="1898785077">
      <w:bodyDiv w:val="1"/>
      <w:marLeft w:val="0"/>
      <w:marRight w:val="0"/>
      <w:marTop w:val="0"/>
      <w:marBottom w:val="0"/>
      <w:divBdr>
        <w:top w:val="none" w:sz="0" w:space="0" w:color="auto"/>
        <w:left w:val="none" w:sz="0" w:space="0" w:color="auto"/>
        <w:bottom w:val="none" w:sz="0" w:space="0" w:color="auto"/>
        <w:right w:val="none" w:sz="0" w:space="0" w:color="auto"/>
      </w:divBdr>
    </w:div>
    <w:div w:id="1900821944">
      <w:bodyDiv w:val="1"/>
      <w:marLeft w:val="0"/>
      <w:marRight w:val="0"/>
      <w:marTop w:val="0"/>
      <w:marBottom w:val="0"/>
      <w:divBdr>
        <w:top w:val="none" w:sz="0" w:space="0" w:color="auto"/>
        <w:left w:val="none" w:sz="0" w:space="0" w:color="auto"/>
        <w:bottom w:val="none" w:sz="0" w:space="0" w:color="auto"/>
        <w:right w:val="none" w:sz="0" w:space="0" w:color="auto"/>
      </w:divBdr>
    </w:div>
    <w:div w:id="1901013729">
      <w:bodyDiv w:val="1"/>
      <w:marLeft w:val="0"/>
      <w:marRight w:val="0"/>
      <w:marTop w:val="0"/>
      <w:marBottom w:val="0"/>
      <w:divBdr>
        <w:top w:val="none" w:sz="0" w:space="0" w:color="auto"/>
        <w:left w:val="none" w:sz="0" w:space="0" w:color="auto"/>
        <w:bottom w:val="none" w:sz="0" w:space="0" w:color="auto"/>
        <w:right w:val="none" w:sz="0" w:space="0" w:color="auto"/>
      </w:divBdr>
    </w:div>
    <w:div w:id="1904558609">
      <w:bodyDiv w:val="1"/>
      <w:marLeft w:val="0"/>
      <w:marRight w:val="0"/>
      <w:marTop w:val="0"/>
      <w:marBottom w:val="0"/>
      <w:divBdr>
        <w:top w:val="none" w:sz="0" w:space="0" w:color="auto"/>
        <w:left w:val="none" w:sz="0" w:space="0" w:color="auto"/>
        <w:bottom w:val="none" w:sz="0" w:space="0" w:color="auto"/>
        <w:right w:val="none" w:sz="0" w:space="0" w:color="auto"/>
      </w:divBdr>
    </w:div>
    <w:div w:id="1907451575">
      <w:bodyDiv w:val="1"/>
      <w:marLeft w:val="0"/>
      <w:marRight w:val="0"/>
      <w:marTop w:val="0"/>
      <w:marBottom w:val="0"/>
      <w:divBdr>
        <w:top w:val="none" w:sz="0" w:space="0" w:color="auto"/>
        <w:left w:val="none" w:sz="0" w:space="0" w:color="auto"/>
        <w:bottom w:val="none" w:sz="0" w:space="0" w:color="auto"/>
        <w:right w:val="none" w:sz="0" w:space="0" w:color="auto"/>
      </w:divBdr>
    </w:div>
    <w:div w:id="1908881439">
      <w:bodyDiv w:val="1"/>
      <w:marLeft w:val="0"/>
      <w:marRight w:val="0"/>
      <w:marTop w:val="0"/>
      <w:marBottom w:val="0"/>
      <w:divBdr>
        <w:top w:val="none" w:sz="0" w:space="0" w:color="auto"/>
        <w:left w:val="none" w:sz="0" w:space="0" w:color="auto"/>
        <w:bottom w:val="none" w:sz="0" w:space="0" w:color="auto"/>
        <w:right w:val="none" w:sz="0" w:space="0" w:color="auto"/>
      </w:divBdr>
    </w:div>
    <w:div w:id="1915164388">
      <w:bodyDiv w:val="1"/>
      <w:marLeft w:val="0"/>
      <w:marRight w:val="0"/>
      <w:marTop w:val="0"/>
      <w:marBottom w:val="0"/>
      <w:divBdr>
        <w:top w:val="none" w:sz="0" w:space="0" w:color="auto"/>
        <w:left w:val="none" w:sz="0" w:space="0" w:color="auto"/>
        <w:bottom w:val="none" w:sz="0" w:space="0" w:color="auto"/>
        <w:right w:val="none" w:sz="0" w:space="0" w:color="auto"/>
      </w:divBdr>
    </w:div>
    <w:div w:id="1917592435">
      <w:bodyDiv w:val="1"/>
      <w:marLeft w:val="0"/>
      <w:marRight w:val="0"/>
      <w:marTop w:val="0"/>
      <w:marBottom w:val="0"/>
      <w:divBdr>
        <w:top w:val="none" w:sz="0" w:space="0" w:color="auto"/>
        <w:left w:val="none" w:sz="0" w:space="0" w:color="auto"/>
        <w:bottom w:val="none" w:sz="0" w:space="0" w:color="auto"/>
        <w:right w:val="none" w:sz="0" w:space="0" w:color="auto"/>
      </w:divBdr>
    </w:div>
    <w:div w:id="1917744706">
      <w:bodyDiv w:val="1"/>
      <w:marLeft w:val="0"/>
      <w:marRight w:val="0"/>
      <w:marTop w:val="0"/>
      <w:marBottom w:val="0"/>
      <w:divBdr>
        <w:top w:val="none" w:sz="0" w:space="0" w:color="auto"/>
        <w:left w:val="none" w:sz="0" w:space="0" w:color="auto"/>
        <w:bottom w:val="none" w:sz="0" w:space="0" w:color="auto"/>
        <w:right w:val="none" w:sz="0" w:space="0" w:color="auto"/>
      </w:divBdr>
    </w:div>
    <w:div w:id="1921718431">
      <w:bodyDiv w:val="1"/>
      <w:marLeft w:val="0"/>
      <w:marRight w:val="0"/>
      <w:marTop w:val="0"/>
      <w:marBottom w:val="0"/>
      <w:divBdr>
        <w:top w:val="none" w:sz="0" w:space="0" w:color="auto"/>
        <w:left w:val="none" w:sz="0" w:space="0" w:color="auto"/>
        <w:bottom w:val="none" w:sz="0" w:space="0" w:color="auto"/>
        <w:right w:val="none" w:sz="0" w:space="0" w:color="auto"/>
      </w:divBdr>
    </w:div>
    <w:div w:id="1926725173">
      <w:bodyDiv w:val="1"/>
      <w:marLeft w:val="0"/>
      <w:marRight w:val="0"/>
      <w:marTop w:val="0"/>
      <w:marBottom w:val="0"/>
      <w:divBdr>
        <w:top w:val="none" w:sz="0" w:space="0" w:color="auto"/>
        <w:left w:val="none" w:sz="0" w:space="0" w:color="auto"/>
        <w:bottom w:val="none" w:sz="0" w:space="0" w:color="auto"/>
        <w:right w:val="none" w:sz="0" w:space="0" w:color="auto"/>
      </w:divBdr>
    </w:div>
    <w:div w:id="1927499822">
      <w:bodyDiv w:val="1"/>
      <w:marLeft w:val="0"/>
      <w:marRight w:val="0"/>
      <w:marTop w:val="0"/>
      <w:marBottom w:val="0"/>
      <w:divBdr>
        <w:top w:val="none" w:sz="0" w:space="0" w:color="auto"/>
        <w:left w:val="none" w:sz="0" w:space="0" w:color="auto"/>
        <w:bottom w:val="none" w:sz="0" w:space="0" w:color="auto"/>
        <w:right w:val="none" w:sz="0" w:space="0" w:color="auto"/>
      </w:divBdr>
    </w:div>
    <w:div w:id="1928491762">
      <w:bodyDiv w:val="1"/>
      <w:marLeft w:val="0"/>
      <w:marRight w:val="0"/>
      <w:marTop w:val="0"/>
      <w:marBottom w:val="0"/>
      <w:divBdr>
        <w:top w:val="none" w:sz="0" w:space="0" w:color="auto"/>
        <w:left w:val="none" w:sz="0" w:space="0" w:color="auto"/>
        <w:bottom w:val="none" w:sz="0" w:space="0" w:color="auto"/>
        <w:right w:val="none" w:sz="0" w:space="0" w:color="auto"/>
      </w:divBdr>
    </w:div>
    <w:div w:id="1929342956">
      <w:bodyDiv w:val="1"/>
      <w:marLeft w:val="0"/>
      <w:marRight w:val="0"/>
      <w:marTop w:val="0"/>
      <w:marBottom w:val="0"/>
      <w:divBdr>
        <w:top w:val="none" w:sz="0" w:space="0" w:color="auto"/>
        <w:left w:val="none" w:sz="0" w:space="0" w:color="auto"/>
        <w:bottom w:val="none" w:sz="0" w:space="0" w:color="auto"/>
        <w:right w:val="none" w:sz="0" w:space="0" w:color="auto"/>
      </w:divBdr>
    </w:div>
    <w:div w:id="1930193719">
      <w:bodyDiv w:val="1"/>
      <w:marLeft w:val="0"/>
      <w:marRight w:val="0"/>
      <w:marTop w:val="0"/>
      <w:marBottom w:val="0"/>
      <w:divBdr>
        <w:top w:val="none" w:sz="0" w:space="0" w:color="auto"/>
        <w:left w:val="none" w:sz="0" w:space="0" w:color="auto"/>
        <w:bottom w:val="none" w:sz="0" w:space="0" w:color="auto"/>
        <w:right w:val="none" w:sz="0" w:space="0" w:color="auto"/>
      </w:divBdr>
    </w:div>
    <w:div w:id="1932347196">
      <w:bodyDiv w:val="1"/>
      <w:marLeft w:val="0"/>
      <w:marRight w:val="0"/>
      <w:marTop w:val="0"/>
      <w:marBottom w:val="0"/>
      <w:divBdr>
        <w:top w:val="none" w:sz="0" w:space="0" w:color="auto"/>
        <w:left w:val="none" w:sz="0" w:space="0" w:color="auto"/>
        <w:bottom w:val="none" w:sz="0" w:space="0" w:color="auto"/>
        <w:right w:val="none" w:sz="0" w:space="0" w:color="auto"/>
      </w:divBdr>
    </w:div>
    <w:div w:id="1933202990">
      <w:bodyDiv w:val="1"/>
      <w:marLeft w:val="0"/>
      <w:marRight w:val="0"/>
      <w:marTop w:val="0"/>
      <w:marBottom w:val="0"/>
      <w:divBdr>
        <w:top w:val="none" w:sz="0" w:space="0" w:color="auto"/>
        <w:left w:val="none" w:sz="0" w:space="0" w:color="auto"/>
        <w:bottom w:val="none" w:sz="0" w:space="0" w:color="auto"/>
        <w:right w:val="none" w:sz="0" w:space="0" w:color="auto"/>
      </w:divBdr>
    </w:div>
    <w:div w:id="1934436475">
      <w:bodyDiv w:val="1"/>
      <w:marLeft w:val="0"/>
      <w:marRight w:val="0"/>
      <w:marTop w:val="0"/>
      <w:marBottom w:val="0"/>
      <w:divBdr>
        <w:top w:val="none" w:sz="0" w:space="0" w:color="auto"/>
        <w:left w:val="none" w:sz="0" w:space="0" w:color="auto"/>
        <w:bottom w:val="none" w:sz="0" w:space="0" w:color="auto"/>
        <w:right w:val="none" w:sz="0" w:space="0" w:color="auto"/>
      </w:divBdr>
    </w:div>
    <w:div w:id="1935044645">
      <w:bodyDiv w:val="1"/>
      <w:marLeft w:val="0"/>
      <w:marRight w:val="0"/>
      <w:marTop w:val="0"/>
      <w:marBottom w:val="0"/>
      <w:divBdr>
        <w:top w:val="none" w:sz="0" w:space="0" w:color="auto"/>
        <w:left w:val="none" w:sz="0" w:space="0" w:color="auto"/>
        <w:bottom w:val="none" w:sz="0" w:space="0" w:color="auto"/>
        <w:right w:val="none" w:sz="0" w:space="0" w:color="auto"/>
      </w:divBdr>
    </w:div>
    <w:div w:id="1935281868">
      <w:bodyDiv w:val="1"/>
      <w:marLeft w:val="0"/>
      <w:marRight w:val="0"/>
      <w:marTop w:val="0"/>
      <w:marBottom w:val="0"/>
      <w:divBdr>
        <w:top w:val="none" w:sz="0" w:space="0" w:color="auto"/>
        <w:left w:val="none" w:sz="0" w:space="0" w:color="auto"/>
        <w:bottom w:val="none" w:sz="0" w:space="0" w:color="auto"/>
        <w:right w:val="none" w:sz="0" w:space="0" w:color="auto"/>
      </w:divBdr>
    </w:div>
    <w:div w:id="1939604180">
      <w:bodyDiv w:val="1"/>
      <w:marLeft w:val="0"/>
      <w:marRight w:val="0"/>
      <w:marTop w:val="0"/>
      <w:marBottom w:val="0"/>
      <w:divBdr>
        <w:top w:val="none" w:sz="0" w:space="0" w:color="auto"/>
        <w:left w:val="none" w:sz="0" w:space="0" w:color="auto"/>
        <w:bottom w:val="none" w:sz="0" w:space="0" w:color="auto"/>
        <w:right w:val="none" w:sz="0" w:space="0" w:color="auto"/>
      </w:divBdr>
      <w:divsChild>
        <w:div w:id="1077551418">
          <w:marLeft w:val="0"/>
          <w:marRight w:val="0"/>
          <w:marTop w:val="0"/>
          <w:marBottom w:val="0"/>
          <w:divBdr>
            <w:top w:val="none" w:sz="0" w:space="0" w:color="auto"/>
            <w:left w:val="none" w:sz="0" w:space="0" w:color="auto"/>
            <w:bottom w:val="none" w:sz="0" w:space="0" w:color="auto"/>
            <w:right w:val="none" w:sz="0" w:space="0" w:color="auto"/>
          </w:divBdr>
        </w:div>
        <w:div w:id="1265307959">
          <w:marLeft w:val="0"/>
          <w:marRight w:val="0"/>
          <w:marTop w:val="0"/>
          <w:marBottom w:val="0"/>
          <w:divBdr>
            <w:top w:val="none" w:sz="0" w:space="0" w:color="auto"/>
            <w:left w:val="none" w:sz="0" w:space="0" w:color="auto"/>
            <w:bottom w:val="none" w:sz="0" w:space="0" w:color="auto"/>
            <w:right w:val="none" w:sz="0" w:space="0" w:color="auto"/>
          </w:divBdr>
        </w:div>
      </w:divsChild>
    </w:div>
    <w:div w:id="1941142477">
      <w:bodyDiv w:val="1"/>
      <w:marLeft w:val="0"/>
      <w:marRight w:val="0"/>
      <w:marTop w:val="0"/>
      <w:marBottom w:val="0"/>
      <w:divBdr>
        <w:top w:val="none" w:sz="0" w:space="0" w:color="auto"/>
        <w:left w:val="none" w:sz="0" w:space="0" w:color="auto"/>
        <w:bottom w:val="none" w:sz="0" w:space="0" w:color="auto"/>
        <w:right w:val="none" w:sz="0" w:space="0" w:color="auto"/>
      </w:divBdr>
    </w:div>
    <w:div w:id="1943875096">
      <w:bodyDiv w:val="1"/>
      <w:marLeft w:val="0"/>
      <w:marRight w:val="0"/>
      <w:marTop w:val="0"/>
      <w:marBottom w:val="0"/>
      <w:divBdr>
        <w:top w:val="none" w:sz="0" w:space="0" w:color="auto"/>
        <w:left w:val="none" w:sz="0" w:space="0" w:color="auto"/>
        <w:bottom w:val="none" w:sz="0" w:space="0" w:color="auto"/>
        <w:right w:val="none" w:sz="0" w:space="0" w:color="auto"/>
      </w:divBdr>
    </w:div>
    <w:div w:id="1945259419">
      <w:bodyDiv w:val="1"/>
      <w:marLeft w:val="0"/>
      <w:marRight w:val="0"/>
      <w:marTop w:val="0"/>
      <w:marBottom w:val="0"/>
      <w:divBdr>
        <w:top w:val="none" w:sz="0" w:space="0" w:color="auto"/>
        <w:left w:val="none" w:sz="0" w:space="0" w:color="auto"/>
        <w:bottom w:val="none" w:sz="0" w:space="0" w:color="auto"/>
        <w:right w:val="none" w:sz="0" w:space="0" w:color="auto"/>
      </w:divBdr>
    </w:div>
    <w:div w:id="1947544390">
      <w:bodyDiv w:val="1"/>
      <w:marLeft w:val="0"/>
      <w:marRight w:val="0"/>
      <w:marTop w:val="0"/>
      <w:marBottom w:val="0"/>
      <w:divBdr>
        <w:top w:val="none" w:sz="0" w:space="0" w:color="auto"/>
        <w:left w:val="none" w:sz="0" w:space="0" w:color="auto"/>
        <w:bottom w:val="none" w:sz="0" w:space="0" w:color="auto"/>
        <w:right w:val="none" w:sz="0" w:space="0" w:color="auto"/>
      </w:divBdr>
    </w:div>
    <w:div w:id="1949041679">
      <w:bodyDiv w:val="1"/>
      <w:marLeft w:val="0"/>
      <w:marRight w:val="0"/>
      <w:marTop w:val="0"/>
      <w:marBottom w:val="0"/>
      <w:divBdr>
        <w:top w:val="none" w:sz="0" w:space="0" w:color="auto"/>
        <w:left w:val="none" w:sz="0" w:space="0" w:color="auto"/>
        <w:bottom w:val="none" w:sz="0" w:space="0" w:color="auto"/>
        <w:right w:val="none" w:sz="0" w:space="0" w:color="auto"/>
      </w:divBdr>
    </w:div>
    <w:div w:id="1951938519">
      <w:bodyDiv w:val="1"/>
      <w:marLeft w:val="0"/>
      <w:marRight w:val="0"/>
      <w:marTop w:val="0"/>
      <w:marBottom w:val="0"/>
      <w:divBdr>
        <w:top w:val="none" w:sz="0" w:space="0" w:color="auto"/>
        <w:left w:val="none" w:sz="0" w:space="0" w:color="auto"/>
        <w:bottom w:val="none" w:sz="0" w:space="0" w:color="auto"/>
        <w:right w:val="none" w:sz="0" w:space="0" w:color="auto"/>
      </w:divBdr>
    </w:div>
    <w:div w:id="1954481689">
      <w:bodyDiv w:val="1"/>
      <w:marLeft w:val="0"/>
      <w:marRight w:val="0"/>
      <w:marTop w:val="0"/>
      <w:marBottom w:val="0"/>
      <w:divBdr>
        <w:top w:val="none" w:sz="0" w:space="0" w:color="auto"/>
        <w:left w:val="none" w:sz="0" w:space="0" w:color="auto"/>
        <w:bottom w:val="none" w:sz="0" w:space="0" w:color="auto"/>
        <w:right w:val="none" w:sz="0" w:space="0" w:color="auto"/>
      </w:divBdr>
    </w:div>
    <w:div w:id="1956329025">
      <w:bodyDiv w:val="1"/>
      <w:marLeft w:val="0"/>
      <w:marRight w:val="0"/>
      <w:marTop w:val="0"/>
      <w:marBottom w:val="0"/>
      <w:divBdr>
        <w:top w:val="none" w:sz="0" w:space="0" w:color="auto"/>
        <w:left w:val="none" w:sz="0" w:space="0" w:color="auto"/>
        <w:bottom w:val="none" w:sz="0" w:space="0" w:color="auto"/>
        <w:right w:val="none" w:sz="0" w:space="0" w:color="auto"/>
      </w:divBdr>
    </w:div>
    <w:div w:id="1958950594">
      <w:bodyDiv w:val="1"/>
      <w:marLeft w:val="0"/>
      <w:marRight w:val="0"/>
      <w:marTop w:val="0"/>
      <w:marBottom w:val="0"/>
      <w:divBdr>
        <w:top w:val="none" w:sz="0" w:space="0" w:color="auto"/>
        <w:left w:val="none" w:sz="0" w:space="0" w:color="auto"/>
        <w:bottom w:val="none" w:sz="0" w:space="0" w:color="auto"/>
        <w:right w:val="none" w:sz="0" w:space="0" w:color="auto"/>
      </w:divBdr>
    </w:div>
    <w:div w:id="1959725772">
      <w:bodyDiv w:val="1"/>
      <w:marLeft w:val="0"/>
      <w:marRight w:val="0"/>
      <w:marTop w:val="0"/>
      <w:marBottom w:val="0"/>
      <w:divBdr>
        <w:top w:val="none" w:sz="0" w:space="0" w:color="auto"/>
        <w:left w:val="none" w:sz="0" w:space="0" w:color="auto"/>
        <w:bottom w:val="none" w:sz="0" w:space="0" w:color="auto"/>
        <w:right w:val="none" w:sz="0" w:space="0" w:color="auto"/>
      </w:divBdr>
    </w:div>
    <w:div w:id="1961649157">
      <w:bodyDiv w:val="1"/>
      <w:marLeft w:val="0"/>
      <w:marRight w:val="0"/>
      <w:marTop w:val="0"/>
      <w:marBottom w:val="0"/>
      <w:divBdr>
        <w:top w:val="none" w:sz="0" w:space="0" w:color="auto"/>
        <w:left w:val="none" w:sz="0" w:space="0" w:color="auto"/>
        <w:bottom w:val="none" w:sz="0" w:space="0" w:color="auto"/>
        <w:right w:val="none" w:sz="0" w:space="0" w:color="auto"/>
      </w:divBdr>
      <w:divsChild>
        <w:div w:id="798452906">
          <w:marLeft w:val="0"/>
          <w:marRight w:val="0"/>
          <w:marTop w:val="0"/>
          <w:marBottom w:val="0"/>
          <w:divBdr>
            <w:top w:val="none" w:sz="0" w:space="0" w:color="auto"/>
            <w:left w:val="none" w:sz="0" w:space="0" w:color="auto"/>
            <w:bottom w:val="none" w:sz="0" w:space="0" w:color="auto"/>
            <w:right w:val="none" w:sz="0" w:space="0" w:color="auto"/>
          </w:divBdr>
        </w:div>
        <w:div w:id="1578397847">
          <w:marLeft w:val="0"/>
          <w:marRight w:val="0"/>
          <w:marTop w:val="0"/>
          <w:marBottom w:val="0"/>
          <w:divBdr>
            <w:top w:val="none" w:sz="0" w:space="0" w:color="auto"/>
            <w:left w:val="none" w:sz="0" w:space="0" w:color="auto"/>
            <w:bottom w:val="none" w:sz="0" w:space="0" w:color="auto"/>
            <w:right w:val="none" w:sz="0" w:space="0" w:color="auto"/>
          </w:divBdr>
        </w:div>
      </w:divsChild>
    </w:div>
    <w:div w:id="1963539351">
      <w:bodyDiv w:val="1"/>
      <w:marLeft w:val="0"/>
      <w:marRight w:val="0"/>
      <w:marTop w:val="0"/>
      <w:marBottom w:val="0"/>
      <w:divBdr>
        <w:top w:val="none" w:sz="0" w:space="0" w:color="auto"/>
        <w:left w:val="none" w:sz="0" w:space="0" w:color="auto"/>
        <w:bottom w:val="none" w:sz="0" w:space="0" w:color="auto"/>
        <w:right w:val="none" w:sz="0" w:space="0" w:color="auto"/>
      </w:divBdr>
    </w:div>
    <w:div w:id="1965848121">
      <w:bodyDiv w:val="1"/>
      <w:marLeft w:val="0"/>
      <w:marRight w:val="0"/>
      <w:marTop w:val="0"/>
      <w:marBottom w:val="0"/>
      <w:divBdr>
        <w:top w:val="none" w:sz="0" w:space="0" w:color="auto"/>
        <w:left w:val="none" w:sz="0" w:space="0" w:color="auto"/>
        <w:bottom w:val="none" w:sz="0" w:space="0" w:color="auto"/>
        <w:right w:val="none" w:sz="0" w:space="0" w:color="auto"/>
      </w:divBdr>
    </w:div>
    <w:div w:id="1966234951">
      <w:bodyDiv w:val="1"/>
      <w:marLeft w:val="0"/>
      <w:marRight w:val="0"/>
      <w:marTop w:val="0"/>
      <w:marBottom w:val="0"/>
      <w:divBdr>
        <w:top w:val="none" w:sz="0" w:space="0" w:color="auto"/>
        <w:left w:val="none" w:sz="0" w:space="0" w:color="auto"/>
        <w:bottom w:val="none" w:sz="0" w:space="0" w:color="auto"/>
        <w:right w:val="none" w:sz="0" w:space="0" w:color="auto"/>
      </w:divBdr>
    </w:div>
    <w:div w:id="1968199088">
      <w:bodyDiv w:val="1"/>
      <w:marLeft w:val="0"/>
      <w:marRight w:val="0"/>
      <w:marTop w:val="0"/>
      <w:marBottom w:val="0"/>
      <w:divBdr>
        <w:top w:val="none" w:sz="0" w:space="0" w:color="auto"/>
        <w:left w:val="none" w:sz="0" w:space="0" w:color="auto"/>
        <w:bottom w:val="none" w:sz="0" w:space="0" w:color="auto"/>
        <w:right w:val="none" w:sz="0" w:space="0" w:color="auto"/>
      </w:divBdr>
    </w:div>
    <w:div w:id="1968968724">
      <w:bodyDiv w:val="1"/>
      <w:marLeft w:val="0"/>
      <w:marRight w:val="0"/>
      <w:marTop w:val="0"/>
      <w:marBottom w:val="0"/>
      <w:divBdr>
        <w:top w:val="none" w:sz="0" w:space="0" w:color="auto"/>
        <w:left w:val="none" w:sz="0" w:space="0" w:color="auto"/>
        <w:bottom w:val="none" w:sz="0" w:space="0" w:color="auto"/>
        <w:right w:val="none" w:sz="0" w:space="0" w:color="auto"/>
      </w:divBdr>
    </w:div>
    <w:div w:id="1970360460">
      <w:bodyDiv w:val="1"/>
      <w:marLeft w:val="0"/>
      <w:marRight w:val="0"/>
      <w:marTop w:val="0"/>
      <w:marBottom w:val="0"/>
      <w:divBdr>
        <w:top w:val="none" w:sz="0" w:space="0" w:color="auto"/>
        <w:left w:val="none" w:sz="0" w:space="0" w:color="auto"/>
        <w:bottom w:val="none" w:sz="0" w:space="0" w:color="auto"/>
        <w:right w:val="none" w:sz="0" w:space="0" w:color="auto"/>
      </w:divBdr>
    </w:div>
    <w:div w:id="1971204172">
      <w:bodyDiv w:val="1"/>
      <w:marLeft w:val="0"/>
      <w:marRight w:val="0"/>
      <w:marTop w:val="0"/>
      <w:marBottom w:val="0"/>
      <w:divBdr>
        <w:top w:val="none" w:sz="0" w:space="0" w:color="auto"/>
        <w:left w:val="none" w:sz="0" w:space="0" w:color="auto"/>
        <w:bottom w:val="none" w:sz="0" w:space="0" w:color="auto"/>
        <w:right w:val="none" w:sz="0" w:space="0" w:color="auto"/>
      </w:divBdr>
    </w:div>
    <w:div w:id="1972006599">
      <w:bodyDiv w:val="1"/>
      <w:marLeft w:val="0"/>
      <w:marRight w:val="0"/>
      <w:marTop w:val="0"/>
      <w:marBottom w:val="0"/>
      <w:divBdr>
        <w:top w:val="none" w:sz="0" w:space="0" w:color="auto"/>
        <w:left w:val="none" w:sz="0" w:space="0" w:color="auto"/>
        <w:bottom w:val="none" w:sz="0" w:space="0" w:color="auto"/>
        <w:right w:val="none" w:sz="0" w:space="0" w:color="auto"/>
      </w:divBdr>
    </w:div>
    <w:div w:id="1977486825">
      <w:bodyDiv w:val="1"/>
      <w:marLeft w:val="0"/>
      <w:marRight w:val="0"/>
      <w:marTop w:val="0"/>
      <w:marBottom w:val="0"/>
      <w:divBdr>
        <w:top w:val="none" w:sz="0" w:space="0" w:color="auto"/>
        <w:left w:val="none" w:sz="0" w:space="0" w:color="auto"/>
        <w:bottom w:val="none" w:sz="0" w:space="0" w:color="auto"/>
        <w:right w:val="none" w:sz="0" w:space="0" w:color="auto"/>
      </w:divBdr>
    </w:div>
    <w:div w:id="1981154138">
      <w:bodyDiv w:val="1"/>
      <w:marLeft w:val="0"/>
      <w:marRight w:val="0"/>
      <w:marTop w:val="0"/>
      <w:marBottom w:val="0"/>
      <w:divBdr>
        <w:top w:val="none" w:sz="0" w:space="0" w:color="auto"/>
        <w:left w:val="none" w:sz="0" w:space="0" w:color="auto"/>
        <w:bottom w:val="none" w:sz="0" w:space="0" w:color="auto"/>
        <w:right w:val="none" w:sz="0" w:space="0" w:color="auto"/>
      </w:divBdr>
    </w:div>
    <w:div w:id="1982348715">
      <w:bodyDiv w:val="1"/>
      <w:marLeft w:val="0"/>
      <w:marRight w:val="0"/>
      <w:marTop w:val="0"/>
      <w:marBottom w:val="0"/>
      <w:divBdr>
        <w:top w:val="none" w:sz="0" w:space="0" w:color="auto"/>
        <w:left w:val="none" w:sz="0" w:space="0" w:color="auto"/>
        <w:bottom w:val="none" w:sz="0" w:space="0" w:color="auto"/>
        <w:right w:val="none" w:sz="0" w:space="0" w:color="auto"/>
      </w:divBdr>
    </w:div>
    <w:div w:id="1987276571">
      <w:bodyDiv w:val="1"/>
      <w:marLeft w:val="0"/>
      <w:marRight w:val="0"/>
      <w:marTop w:val="0"/>
      <w:marBottom w:val="0"/>
      <w:divBdr>
        <w:top w:val="none" w:sz="0" w:space="0" w:color="auto"/>
        <w:left w:val="none" w:sz="0" w:space="0" w:color="auto"/>
        <w:bottom w:val="none" w:sz="0" w:space="0" w:color="auto"/>
        <w:right w:val="none" w:sz="0" w:space="0" w:color="auto"/>
      </w:divBdr>
    </w:div>
    <w:div w:id="1987390893">
      <w:bodyDiv w:val="1"/>
      <w:marLeft w:val="0"/>
      <w:marRight w:val="0"/>
      <w:marTop w:val="0"/>
      <w:marBottom w:val="0"/>
      <w:divBdr>
        <w:top w:val="none" w:sz="0" w:space="0" w:color="auto"/>
        <w:left w:val="none" w:sz="0" w:space="0" w:color="auto"/>
        <w:bottom w:val="none" w:sz="0" w:space="0" w:color="auto"/>
        <w:right w:val="none" w:sz="0" w:space="0" w:color="auto"/>
      </w:divBdr>
    </w:div>
    <w:div w:id="1989476818">
      <w:bodyDiv w:val="1"/>
      <w:marLeft w:val="0"/>
      <w:marRight w:val="0"/>
      <w:marTop w:val="0"/>
      <w:marBottom w:val="0"/>
      <w:divBdr>
        <w:top w:val="none" w:sz="0" w:space="0" w:color="auto"/>
        <w:left w:val="none" w:sz="0" w:space="0" w:color="auto"/>
        <w:bottom w:val="none" w:sz="0" w:space="0" w:color="auto"/>
        <w:right w:val="none" w:sz="0" w:space="0" w:color="auto"/>
      </w:divBdr>
    </w:div>
    <w:div w:id="1990283504">
      <w:bodyDiv w:val="1"/>
      <w:marLeft w:val="0"/>
      <w:marRight w:val="0"/>
      <w:marTop w:val="0"/>
      <w:marBottom w:val="0"/>
      <w:divBdr>
        <w:top w:val="none" w:sz="0" w:space="0" w:color="auto"/>
        <w:left w:val="none" w:sz="0" w:space="0" w:color="auto"/>
        <w:bottom w:val="none" w:sz="0" w:space="0" w:color="auto"/>
        <w:right w:val="none" w:sz="0" w:space="0" w:color="auto"/>
      </w:divBdr>
    </w:div>
    <w:div w:id="1991866726">
      <w:bodyDiv w:val="1"/>
      <w:marLeft w:val="0"/>
      <w:marRight w:val="0"/>
      <w:marTop w:val="0"/>
      <w:marBottom w:val="0"/>
      <w:divBdr>
        <w:top w:val="none" w:sz="0" w:space="0" w:color="auto"/>
        <w:left w:val="none" w:sz="0" w:space="0" w:color="auto"/>
        <w:bottom w:val="none" w:sz="0" w:space="0" w:color="auto"/>
        <w:right w:val="none" w:sz="0" w:space="0" w:color="auto"/>
      </w:divBdr>
    </w:div>
    <w:div w:id="1993364653">
      <w:bodyDiv w:val="1"/>
      <w:marLeft w:val="0"/>
      <w:marRight w:val="0"/>
      <w:marTop w:val="0"/>
      <w:marBottom w:val="0"/>
      <w:divBdr>
        <w:top w:val="none" w:sz="0" w:space="0" w:color="auto"/>
        <w:left w:val="none" w:sz="0" w:space="0" w:color="auto"/>
        <w:bottom w:val="none" w:sz="0" w:space="0" w:color="auto"/>
        <w:right w:val="none" w:sz="0" w:space="0" w:color="auto"/>
      </w:divBdr>
    </w:div>
    <w:div w:id="2000114693">
      <w:bodyDiv w:val="1"/>
      <w:marLeft w:val="0"/>
      <w:marRight w:val="0"/>
      <w:marTop w:val="0"/>
      <w:marBottom w:val="0"/>
      <w:divBdr>
        <w:top w:val="none" w:sz="0" w:space="0" w:color="auto"/>
        <w:left w:val="none" w:sz="0" w:space="0" w:color="auto"/>
        <w:bottom w:val="none" w:sz="0" w:space="0" w:color="auto"/>
        <w:right w:val="none" w:sz="0" w:space="0" w:color="auto"/>
      </w:divBdr>
    </w:div>
    <w:div w:id="2003193207">
      <w:bodyDiv w:val="1"/>
      <w:marLeft w:val="0"/>
      <w:marRight w:val="0"/>
      <w:marTop w:val="0"/>
      <w:marBottom w:val="0"/>
      <w:divBdr>
        <w:top w:val="none" w:sz="0" w:space="0" w:color="auto"/>
        <w:left w:val="none" w:sz="0" w:space="0" w:color="auto"/>
        <w:bottom w:val="none" w:sz="0" w:space="0" w:color="auto"/>
        <w:right w:val="none" w:sz="0" w:space="0" w:color="auto"/>
      </w:divBdr>
    </w:div>
    <w:div w:id="2011565518">
      <w:bodyDiv w:val="1"/>
      <w:marLeft w:val="0"/>
      <w:marRight w:val="0"/>
      <w:marTop w:val="0"/>
      <w:marBottom w:val="0"/>
      <w:divBdr>
        <w:top w:val="none" w:sz="0" w:space="0" w:color="auto"/>
        <w:left w:val="none" w:sz="0" w:space="0" w:color="auto"/>
        <w:bottom w:val="none" w:sz="0" w:space="0" w:color="auto"/>
        <w:right w:val="none" w:sz="0" w:space="0" w:color="auto"/>
      </w:divBdr>
    </w:div>
    <w:div w:id="2011786009">
      <w:bodyDiv w:val="1"/>
      <w:marLeft w:val="0"/>
      <w:marRight w:val="0"/>
      <w:marTop w:val="0"/>
      <w:marBottom w:val="0"/>
      <w:divBdr>
        <w:top w:val="none" w:sz="0" w:space="0" w:color="auto"/>
        <w:left w:val="none" w:sz="0" w:space="0" w:color="auto"/>
        <w:bottom w:val="none" w:sz="0" w:space="0" w:color="auto"/>
        <w:right w:val="none" w:sz="0" w:space="0" w:color="auto"/>
      </w:divBdr>
    </w:div>
    <w:div w:id="2011903328">
      <w:bodyDiv w:val="1"/>
      <w:marLeft w:val="0"/>
      <w:marRight w:val="0"/>
      <w:marTop w:val="0"/>
      <w:marBottom w:val="0"/>
      <w:divBdr>
        <w:top w:val="none" w:sz="0" w:space="0" w:color="auto"/>
        <w:left w:val="none" w:sz="0" w:space="0" w:color="auto"/>
        <w:bottom w:val="none" w:sz="0" w:space="0" w:color="auto"/>
        <w:right w:val="none" w:sz="0" w:space="0" w:color="auto"/>
      </w:divBdr>
    </w:div>
    <w:div w:id="2013482192">
      <w:bodyDiv w:val="1"/>
      <w:marLeft w:val="0"/>
      <w:marRight w:val="0"/>
      <w:marTop w:val="0"/>
      <w:marBottom w:val="0"/>
      <w:divBdr>
        <w:top w:val="none" w:sz="0" w:space="0" w:color="auto"/>
        <w:left w:val="none" w:sz="0" w:space="0" w:color="auto"/>
        <w:bottom w:val="none" w:sz="0" w:space="0" w:color="auto"/>
        <w:right w:val="none" w:sz="0" w:space="0" w:color="auto"/>
      </w:divBdr>
    </w:div>
    <w:div w:id="2015833961">
      <w:bodyDiv w:val="1"/>
      <w:marLeft w:val="0"/>
      <w:marRight w:val="0"/>
      <w:marTop w:val="0"/>
      <w:marBottom w:val="0"/>
      <w:divBdr>
        <w:top w:val="none" w:sz="0" w:space="0" w:color="auto"/>
        <w:left w:val="none" w:sz="0" w:space="0" w:color="auto"/>
        <w:bottom w:val="none" w:sz="0" w:space="0" w:color="auto"/>
        <w:right w:val="none" w:sz="0" w:space="0" w:color="auto"/>
      </w:divBdr>
    </w:div>
    <w:div w:id="2018803190">
      <w:bodyDiv w:val="1"/>
      <w:marLeft w:val="0"/>
      <w:marRight w:val="0"/>
      <w:marTop w:val="0"/>
      <w:marBottom w:val="0"/>
      <w:divBdr>
        <w:top w:val="none" w:sz="0" w:space="0" w:color="auto"/>
        <w:left w:val="none" w:sz="0" w:space="0" w:color="auto"/>
        <w:bottom w:val="none" w:sz="0" w:space="0" w:color="auto"/>
        <w:right w:val="none" w:sz="0" w:space="0" w:color="auto"/>
      </w:divBdr>
      <w:divsChild>
        <w:div w:id="1462578199">
          <w:marLeft w:val="0"/>
          <w:marRight w:val="0"/>
          <w:marTop w:val="0"/>
          <w:marBottom w:val="0"/>
          <w:divBdr>
            <w:top w:val="none" w:sz="0" w:space="0" w:color="auto"/>
            <w:left w:val="none" w:sz="0" w:space="0" w:color="auto"/>
            <w:bottom w:val="none" w:sz="0" w:space="0" w:color="auto"/>
            <w:right w:val="none" w:sz="0" w:space="0" w:color="auto"/>
          </w:divBdr>
        </w:div>
      </w:divsChild>
    </w:div>
    <w:div w:id="2019261035">
      <w:bodyDiv w:val="1"/>
      <w:marLeft w:val="0"/>
      <w:marRight w:val="0"/>
      <w:marTop w:val="0"/>
      <w:marBottom w:val="0"/>
      <w:divBdr>
        <w:top w:val="none" w:sz="0" w:space="0" w:color="auto"/>
        <w:left w:val="none" w:sz="0" w:space="0" w:color="auto"/>
        <w:bottom w:val="none" w:sz="0" w:space="0" w:color="auto"/>
        <w:right w:val="none" w:sz="0" w:space="0" w:color="auto"/>
      </w:divBdr>
    </w:div>
    <w:div w:id="2021346893">
      <w:bodyDiv w:val="1"/>
      <w:marLeft w:val="0"/>
      <w:marRight w:val="0"/>
      <w:marTop w:val="0"/>
      <w:marBottom w:val="0"/>
      <w:divBdr>
        <w:top w:val="none" w:sz="0" w:space="0" w:color="auto"/>
        <w:left w:val="none" w:sz="0" w:space="0" w:color="auto"/>
        <w:bottom w:val="none" w:sz="0" w:space="0" w:color="auto"/>
        <w:right w:val="none" w:sz="0" w:space="0" w:color="auto"/>
      </w:divBdr>
    </w:div>
    <w:div w:id="2022973962">
      <w:bodyDiv w:val="1"/>
      <w:marLeft w:val="0"/>
      <w:marRight w:val="0"/>
      <w:marTop w:val="0"/>
      <w:marBottom w:val="0"/>
      <w:divBdr>
        <w:top w:val="none" w:sz="0" w:space="0" w:color="auto"/>
        <w:left w:val="none" w:sz="0" w:space="0" w:color="auto"/>
        <w:bottom w:val="none" w:sz="0" w:space="0" w:color="auto"/>
        <w:right w:val="none" w:sz="0" w:space="0" w:color="auto"/>
      </w:divBdr>
    </w:div>
    <w:div w:id="2025010725">
      <w:bodyDiv w:val="1"/>
      <w:marLeft w:val="0"/>
      <w:marRight w:val="0"/>
      <w:marTop w:val="0"/>
      <w:marBottom w:val="0"/>
      <w:divBdr>
        <w:top w:val="none" w:sz="0" w:space="0" w:color="auto"/>
        <w:left w:val="none" w:sz="0" w:space="0" w:color="auto"/>
        <w:bottom w:val="none" w:sz="0" w:space="0" w:color="auto"/>
        <w:right w:val="none" w:sz="0" w:space="0" w:color="auto"/>
      </w:divBdr>
    </w:div>
    <w:div w:id="2025982795">
      <w:bodyDiv w:val="1"/>
      <w:marLeft w:val="0"/>
      <w:marRight w:val="0"/>
      <w:marTop w:val="0"/>
      <w:marBottom w:val="0"/>
      <w:divBdr>
        <w:top w:val="none" w:sz="0" w:space="0" w:color="auto"/>
        <w:left w:val="none" w:sz="0" w:space="0" w:color="auto"/>
        <w:bottom w:val="none" w:sz="0" w:space="0" w:color="auto"/>
        <w:right w:val="none" w:sz="0" w:space="0" w:color="auto"/>
      </w:divBdr>
    </w:div>
    <w:div w:id="2029019301">
      <w:bodyDiv w:val="1"/>
      <w:marLeft w:val="0"/>
      <w:marRight w:val="0"/>
      <w:marTop w:val="0"/>
      <w:marBottom w:val="0"/>
      <w:divBdr>
        <w:top w:val="none" w:sz="0" w:space="0" w:color="auto"/>
        <w:left w:val="none" w:sz="0" w:space="0" w:color="auto"/>
        <w:bottom w:val="none" w:sz="0" w:space="0" w:color="auto"/>
        <w:right w:val="none" w:sz="0" w:space="0" w:color="auto"/>
      </w:divBdr>
      <w:divsChild>
        <w:div w:id="516695011">
          <w:marLeft w:val="0"/>
          <w:marRight w:val="0"/>
          <w:marTop w:val="0"/>
          <w:marBottom w:val="0"/>
          <w:divBdr>
            <w:top w:val="none" w:sz="0" w:space="0" w:color="auto"/>
            <w:left w:val="none" w:sz="0" w:space="0" w:color="auto"/>
            <w:bottom w:val="none" w:sz="0" w:space="0" w:color="auto"/>
            <w:right w:val="none" w:sz="0" w:space="0" w:color="auto"/>
          </w:divBdr>
        </w:div>
        <w:div w:id="871454624">
          <w:marLeft w:val="0"/>
          <w:marRight w:val="0"/>
          <w:marTop w:val="0"/>
          <w:marBottom w:val="0"/>
          <w:divBdr>
            <w:top w:val="none" w:sz="0" w:space="0" w:color="auto"/>
            <w:left w:val="none" w:sz="0" w:space="0" w:color="auto"/>
            <w:bottom w:val="none" w:sz="0" w:space="0" w:color="auto"/>
            <w:right w:val="none" w:sz="0" w:space="0" w:color="auto"/>
          </w:divBdr>
        </w:div>
        <w:div w:id="942805761">
          <w:marLeft w:val="0"/>
          <w:marRight w:val="0"/>
          <w:marTop w:val="0"/>
          <w:marBottom w:val="0"/>
          <w:divBdr>
            <w:top w:val="none" w:sz="0" w:space="0" w:color="auto"/>
            <w:left w:val="none" w:sz="0" w:space="0" w:color="auto"/>
            <w:bottom w:val="none" w:sz="0" w:space="0" w:color="auto"/>
            <w:right w:val="none" w:sz="0" w:space="0" w:color="auto"/>
          </w:divBdr>
        </w:div>
        <w:div w:id="1013533556">
          <w:marLeft w:val="0"/>
          <w:marRight w:val="0"/>
          <w:marTop w:val="0"/>
          <w:marBottom w:val="0"/>
          <w:divBdr>
            <w:top w:val="none" w:sz="0" w:space="0" w:color="auto"/>
            <w:left w:val="none" w:sz="0" w:space="0" w:color="auto"/>
            <w:bottom w:val="none" w:sz="0" w:space="0" w:color="auto"/>
            <w:right w:val="none" w:sz="0" w:space="0" w:color="auto"/>
          </w:divBdr>
        </w:div>
        <w:div w:id="1447699994">
          <w:marLeft w:val="0"/>
          <w:marRight w:val="0"/>
          <w:marTop w:val="0"/>
          <w:marBottom w:val="0"/>
          <w:divBdr>
            <w:top w:val="none" w:sz="0" w:space="0" w:color="auto"/>
            <w:left w:val="none" w:sz="0" w:space="0" w:color="auto"/>
            <w:bottom w:val="none" w:sz="0" w:space="0" w:color="auto"/>
            <w:right w:val="none" w:sz="0" w:space="0" w:color="auto"/>
          </w:divBdr>
        </w:div>
        <w:div w:id="1538817236">
          <w:marLeft w:val="0"/>
          <w:marRight w:val="0"/>
          <w:marTop w:val="0"/>
          <w:marBottom w:val="0"/>
          <w:divBdr>
            <w:top w:val="none" w:sz="0" w:space="0" w:color="auto"/>
            <w:left w:val="none" w:sz="0" w:space="0" w:color="auto"/>
            <w:bottom w:val="none" w:sz="0" w:space="0" w:color="auto"/>
            <w:right w:val="none" w:sz="0" w:space="0" w:color="auto"/>
          </w:divBdr>
        </w:div>
      </w:divsChild>
    </w:div>
    <w:div w:id="2033340660">
      <w:bodyDiv w:val="1"/>
      <w:marLeft w:val="0"/>
      <w:marRight w:val="0"/>
      <w:marTop w:val="0"/>
      <w:marBottom w:val="0"/>
      <w:divBdr>
        <w:top w:val="none" w:sz="0" w:space="0" w:color="auto"/>
        <w:left w:val="none" w:sz="0" w:space="0" w:color="auto"/>
        <w:bottom w:val="none" w:sz="0" w:space="0" w:color="auto"/>
        <w:right w:val="none" w:sz="0" w:space="0" w:color="auto"/>
      </w:divBdr>
    </w:div>
    <w:div w:id="2037730869">
      <w:bodyDiv w:val="1"/>
      <w:marLeft w:val="0"/>
      <w:marRight w:val="0"/>
      <w:marTop w:val="0"/>
      <w:marBottom w:val="0"/>
      <w:divBdr>
        <w:top w:val="none" w:sz="0" w:space="0" w:color="auto"/>
        <w:left w:val="none" w:sz="0" w:space="0" w:color="auto"/>
        <w:bottom w:val="none" w:sz="0" w:space="0" w:color="auto"/>
        <w:right w:val="none" w:sz="0" w:space="0" w:color="auto"/>
      </w:divBdr>
      <w:divsChild>
        <w:div w:id="1983073896">
          <w:marLeft w:val="0"/>
          <w:marRight w:val="0"/>
          <w:marTop w:val="0"/>
          <w:marBottom w:val="0"/>
          <w:divBdr>
            <w:top w:val="none" w:sz="0" w:space="0" w:color="auto"/>
            <w:left w:val="none" w:sz="0" w:space="0" w:color="auto"/>
            <w:bottom w:val="none" w:sz="0" w:space="0" w:color="auto"/>
            <w:right w:val="none" w:sz="0" w:space="0" w:color="auto"/>
          </w:divBdr>
          <w:divsChild>
            <w:div w:id="2003504986">
              <w:marLeft w:val="0"/>
              <w:marRight w:val="0"/>
              <w:marTop w:val="0"/>
              <w:marBottom w:val="0"/>
              <w:divBdr>
                <w:top w:val="none" w:sz="0" w:space="0" w:color="auto"/>
                <w:left w:val="none" w:sz="0" w:space="0" w:color="auto"/>
                <w:bottom w:val="none" w:sz="0" w:space="0" w:color="auto"/>
                <w:right w:val="none" w:sz="0" w:space="0" w:color="auto"/>
              </w:divBdr>
              <w:divsChild>
                <w:div w:id="2008366781">
                  <w:marLeft w:val="0"/>
                  <w:marRight w:val="0"/>
                  <w:marTop w:val="0"/>
                  <w:marBottom w:val="0"/>
                  <w:divBdr>
                    <w:top w:val="none" w:sz="0" w:space="0" w:color="auto"/>
                    <w:left w:val="none" w:sz="0" w:space="0" w:color="auto"/>
                    <w:bottom w:val="none" w:sz="0" w:space="0" w:color="auto"/>
                    <w:right w:val="none" w:sz="0" w:space="0" w:color="auto"/>
                  </w:divBdr>
                  <w:divsChild>
                    <w:div w:id="1049499269">
                      <w:marLeft w:val="0"/>
                      <w:marRight w:val="0"/>
                      <w:marTop w:val="0"/>
                      <w:marBottom w:val="0"/>
                      <w:divBdr>
                        <w:top w:val="none" w:sz="0" w:space="0" w:color="auto"/>
                        <w:left w:val="none" w:sz="0" w:space="0" w:color="auto"/>
                        <w:bottom w:val="none" w:sz="0" w:space="0" w:color="auto"/>
                        <w:right w:val="none" w:sz="0" w:space="0" w:color="auto"/>
                      </w:divBdr>
                      <w:divsChild>
                        <w:div w:id="1148016698">
                          <w:marLeft w:val="0"/>
                          <w:marRight w:val="0"/>
                          <w:marTop w:val="0"/>
                          <w:marBottom w:val="0"/>
                          <w:divBdr>
                            <w:top w:val="none" w:sz="0" w:space="0" w:color="auto"/>
                            <w:left w:val="none" w:sz="0" w:space="0" w:color="auto"/>
                            <w:bottom w:val="none" w:sz="0" w:space="0" w:color="auto"/>
                            <w:right w:val="none" w:sz="0" w:space="0" w:color="auto"/>
                          </w:divBdr>
                          <w:divsChild>
                            <w:div w:id="1323965223">
                              <w:marLeft w:val="0"/>
                              <w:marRight w:val="0"/>
                              <w:marTop w:val="0"/>
                              <w:marBottom w:val="0"/>
                              <w:divBdr>
                                <w:top w:val="none" w:sz="0" w:space="0" w:color="auto"/>
                                <w:left w:val="none" w:sz="0" w:space="0" w:color="auto"/>
                                <w:bottom w:val="none" w:sz="0" w:space="0" w:color="auto"/>
                                <w:right w:val="none" w:sz="0" w:space="0" w:color="auto"/>
                              </w:divBdr>
                              <w:divsChild>
                                <w:div w:id="901719198">
                                  <w:marLeft w:val="0"/>
                                  <w:marRight w:val="0"/>
                                  <w:marTop w:val="0"/>
                                  <w:marBottom w:val="0"/>
                                  <w:divBdr>
                                    <w:top w:val="none" w:sz="0" w:space="0" w:color="auto"/>
                                    <w:left w:val="none" w:sz="0" w:space="0" w:color="auto"/>
                                    <w:bottom w:val="none" w:sz="0" w:space="0" w:color="auto"/>
                                    <w:right w:val="none" w:sz="0" w:space="0" w:color="auto"/>
                                  </w:divBdr>
                                  <w:divsChild>
                                    <w:div w:id="1065951339">
                                      <w:marLeft w:val="0"/>
                                      <w:marRight w:val="0"/>
                                      <w:marTop w:val="0"/>
                                      <w:marBottom w:val="0"/>
                                      <w:divBdr>
                                        <w:top w:val="none" w:sz="0" w:space="0" w:color="auto"/>
                                        <w:left w:val="none" w:sz="0" w:space="0" w:color="auto"/>
                                        <w:bottom w:val="none" w:sz="0" w:space="0" w:color="auto"/>
                                        <w:right w:val="none" w:sz="0" w:space="0" w:color="auto"/>
                                      </w:divBdr>
                                      <w:divsChild>
                                        <w:div w:id="322319535">
                                          <w:marLeft w:val="0"/>
                                          <w:marRight w:val="0"/>
                                          <w:marTop w:val="0"/>
                                          <w:marBottom w:val="0"/>
                                          <w:divBdr>
                                            <w:top w:val="none" w:sz="0" w:space="0" w:color="auto"/>
                                            <w:left w:val="none" w:sz="0" w:space="0" w:color="auto"/>
                                            <w:bottom w:val="none" w:sz="0" w:space="0" w:color="auto"/>
                                            <w:right w:val="none" w:sz="0" w:space="0" w:color="auto"/>
                                          </w:divBdr>
                                          <w:divsChild>
                                            <w:div w:id="2002003250">
                                              <w:marLeft w:val="0"/>
                                              <w:marRight w:val="0"/>
                                              <w:marTop w:val="0"/>
                                              <w:marBottom w:val="0"/>
                                              <w:divBdr>
                                                <w:top w:val="none" w:sz="0" w:space="0" w:color="auto"/>
                                                <w:left w:val="none" w:sz="0" w:space="0" w:color="auto"/>
                                                <w:bottom w:val="none" w:sz="0" w:space="0" w:color="auto"/>
                                                <w:right w:val="none" w:sz="0" w:space="0" w:color="auto"/>
                                              </w:divBdr>
                                              <w:divsChild>
                                                <w:div w:id="195629597">
                                                  <w:marLeft w:val="0"/>
                                                  <w:marRight w:val="0"/>
                                                  <w:marTop w:val="0"/>
                                                  <w:marBottom w:val="0"/>
                                                  <w:divBdr>
                                                    <w:top w:val="none" w:sz="0" w:space="0" w:color="auto"/>
                                                    <w:left w:val="none" w:sz="0" w:space="0" w:color="auto"/>
                                                    <w:bottom w:val="none" w:sz="0" w:space="0" w:color="auto"/>
                                                    <w:right w:val="none" w:sz="0" w:space="0" w:color="auto"/>
                                                  </w:divBdr>
                                                  <w:divsChild>
                                                    <w:div w:id="229733264">
                                                      <w:marLeft w:val="0"/>
                                                      <w:marRight w:val="0"/>
                                                      <w:marTop w:val="0"/>
                                                      <w:marBottom w:val="0"/>
                                                      <w:divBdr>
                                                        <w:top w:val="none" w:sz="0" w:space="0" w:color="auto"/>
                                                        <w:left w:val="none" w:sz="0" w:space="0" w:color="auto"/>
                                                        <w:bottom w:val="none" w:sz="0" w:space="0" w:color="auto"/>
                                                        <w:right w:val="none" w:sz="0" w:space="0" w:color="auto"/>
                                                      </w:divBdr>
                                                      <w:divsChild>
                                                        <w:div w:id="772474137">
                                                          <w:marLeft w:val="0"/>
                                                          <w:marRight w:val="0"/>
                                                          <w:marTop w:val="0"/>
                                                          <w:marBottom w:val="0"/>
                                                          <w:divBdr>
                                                            <w:top w:val="none" w:sz="0" w:space="0" w:color="auto"/>
                                                            <w:left w:val="none" w:sz="0" w:space="0" w:color="auto"/>
                                                            <w:bottom w:val="none" w:sz="0" w:space="0" w:color="auto"/>
                                                            <w:right w:val="none" w:sz="0" w:space="0" w:color="auto"/>
                                                          </w:divBdr>
                                                          <w:divsChild>
                                                            <w:div w:id="1852722082">
                                                              <w:marLeft w:val="0"/>
                                                              <w:marRight w:val="0"/>
                                                              <w:marTop w:val="0"/>
                                                              <w:marBottom w:val="0"/>
                                                              <w:divBdr>
                                                                <w:top w:val="none" w:sz="0" w:space="0" w:color="auto"/>
                                                                <w:left w:val="none" w:sz="0" w:space="0" w:color="auto"/>
                                                                <w:bottom w:val="none" w:sz="0" w:space="0" w:color="auto"/>
                                                                <w:right w:val="none" w:sz="0" w:space="0" w:color="auto"/>
                                                              </w:divBdr>
                                                              <w:divsChild>
                                                                <w:div w:id="36896891">
                                                                  <w:marLeft w:val="0"/>
                                                                  <w:marRight w:val="0"/>
                                                                  <w:marTop w:val="0"/>
                                                                  <w:marBottom w:val="0"/>
                                                                  <w:divBdr>
                                                                    <w:top w:val="none" w:sz="0" w:space="0" w:color="auto"/>
                                                                    <w:left w:val="none" w:sz="0" w:space="0" w:color="auto"/>
                                                                    <w:bottom w:val="none" w:sz="0" w:space="0" w:color="auto"/>
                                                                    <w:right w:val="none" w:sz="0" w:space="0" w:color="auto"/>
                                                                  </w:divBdr>
                                                                  <w:divsChild>
                                                                    <w:div w:id="885412269">
                                                                      <w:marLeft w:val="0"/>
                                                                      <w:marRight w:val="0"/>
                                                                      <w:marTop w:val="0"/>
                                                                      <w:marBottom w:val="0"/>
                                                                      <w:divBdr>
                                                                        <w:top w:val="none" w:sz="0" w:space="0" w:color="auto"/>
                                                                        <w:left w:val="none" w:sz="0" w:space="0" w:color="auto"/>
                                                                        <w:bottom w:val="none" w:sz="0" w:space="0" w:color="auto"/>
                                                                        <w:right w:val="none" w:sz="0" w:space="0" w:color="auto"/>
                                                                      </w:divBdr>
                                                                      <w:divsChild>
                                                                        <w:div w:id="1228884815">
                                                                          <w:marLeft w:val="0"/>
                                                                          <w:marRight w:val="0"/>
                                                                          <w:marTop w:val="0"/>
                                                                          <w:marBottom w:val="0"/>
                                                                          <w:divBdr>
                                                                            <w:top w:val="none" w:sz="0" w:space="0" w:color="auto"/>
                                                                            <w:left w:val="none" w:sz="0" w:space="0" w:color="auto"/>
                                                                            <w:bottom w:val="none" w:sz="0" w:space="0" w:color="auto"/>
                                                                            <w:right w:val="none" w:sz="0" w:space="0" w:color="auto"/>
                                                                          </w:divBdr>
                                                                          <w:divsChild>
                                                                            <w:div w:id="1829782071">
                                                                              <w:marLeft w:val="0"/>
                                                                              <w:marRight w:val="0"/>
                                                                              <w:marTop w:val="0"/>
                                                                              <w:marBottom w:val="0"/>
                                                                              <w:divBdr>
                                                                                <w:top w:val="none" w:sz="0" w:space="0" w:color="auto"/>
                                                                                <w:left w:val="none" w:sz="0" w:space="0" w:color="auto"/>
                                                                                <w:bottom w:val="none" w:sz="0" w:space="0" w:color="auto"/>
                                                                                <w:right w:val="none" w:sz="0" w:space="0" w:color="auto"/>
                                                                              </w:divBdr>
                                                                              <w:divsChild>
                                                                                <w:div w:id="863983254">
                                                                                  <w:marLeft w:val="0"/>
                                                                                  <w:marRight w:val="0"/>
                                                                                  <w:marTop w:val="0"/>
                                                                                  <w:marBottom w:val="0"/>
                                                                                  <w:divBdr>
                                                                                    <w:top w:val="none" w:sz="0" w:space="0" w:color="auto"/>
                                                                                    <w:left w:val="none" w:sz="0" w:space="0" w:color="auto"/>
                                                                                    <w:bottom w:val="none" w:sz="0" w:space="0" w:color="auto"/>
                                                                                    <w:right w:val="none" w:sz="0" w:space="0" w:color="auto"/>
                                                                                  </w:divBdr>
                                                                                  <w:divsChild>
                                                                                    <w:div w:id="1702392141">
                                                                                      <w:marLeft w:val="0"/>
                                                                                      <w:marRight w:val="0"/>
                                                                                      <w:marTop w:val="0"/>
                                                                                      <w:marBottom w:val="0"/>
                                                                                      <w:divBdr>
                                                                                        <w:top w:val="none" w:sz="0" w:space="0" w:color="auto"/>
                                                                                        <w:left w:val="none" w:sz="0" w:space="0" w:color="auto"/>
                                                                                        <w:bottom w:val="none" w:sz="0" w:space="0" w:color="auto"/>
                                                                                        <w:right w:val="none" w:sz="0" w:space="0" w:color="auto"/>
                                                                                      </w:divBdr>
                                                                                      <w:divsChild>
                                                                                        <w:div w:id="1068381193">
                                                                                          <w:marLeft w:val="0"/>
                                                                                          <w:marRight w:val="0"/>
                                                                                          <w:marTop w:val="0"/>
                                                                                          <w:marBottom w:val="0"/>
                                                                                          <w:divBdr>
                                                                                            <w:top w:val="none" w:sz="0" w:space="0" w:color="auto"/>
                                                                                            <w:left w:val="none" w:sz="0" w:space="0" w:color="auto"/>
                                                                                            <w:bottom w:val="none" w:sz="0" w:space="0" w:color="auto"/>
                                                                                            <w:right w:val="none" w:sz="0" w:space="0" w:color="auto"/>
                                                                                          </w:divBdr>
                                                                                          <w:divsChild>
                                                                                            <w:div w:id="1257055139">
                                                                                              <w:marLeft w:val="0"/>
                                                                                              <w:marRight w:val="0"/>
                                                                                              <w:marTop w:val="0"/>
                                                                                              <w:marBottom w:val="0"/>
                                                                                              <w:divBdr>
                                                                                                <w:top w:val="none" w:sz="0" w:space="0" w:color="auto"/>
                                                                                                <w:left w:val="none" w:sz="0" w:space="0" w:color="auto"/>
                                                                                                <w:bottom w:val="none" w:sz="0" w:space="0" w:color="auto"/>
                                                                                                <w:right w:val="none" w:sz="0" w:space="0" w:color="auto"/>
                                                                                              </w:divBdr>
                                                                                            </w:div>
                                                                                            <w:div w:id="174575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8191442">
      <w:bodyDiv w:val="1"/>
      <w:marLeft w:val="0"/>
      <w:marRight w:val="0"/>
      <w:marTop w:val="0"/>
      <w:marBottom w:val="0"/>
      <w:divBdr>
        <w:top w:val="none" w:sz="0" w:space="0" w:color="auto"/>
        <w:left w:val="none" w:sz="0" w:space="0" w:color="auto"/>
        <w:bottom w:val="none" w:sz="0" w:space="0" w:color="auto"/>
        <w:right w:val="none" w:sz="0" w:space="0" w:color="auto"/>
      </w:divBdr>
    </w:div>
    <w:div w:id="2038390933">
      <w:bodyDiv w:val="1"/>
      <w:marLeft w:val="0"/>
      <w:marRight w:val="0"/>
      <w:marTop w:val="0"/>
      <w:marBottom w:val="0"/>
      <w:divBdr>
        <w:top w:val="none" w:sz="0" w:space="0" w:color="auto"/>
        <w:left w:val="none" w:sz="0" w:space="0" w:color="auto"/>
        <w:bottom w:val="none" w:sz="0" w:space="0" w:color="auto"/>
        <w:right w:val="none" w:sz="0" w:space="0" w:color="auto"/>
      </w:divBdr>
    </w:div>
    <w:div w:id="2040005287">
      <w:bodyDiv w:val="1"/>
      <w:marLeft w:val="0"/>
      <w:marRight w:val="0"/>
      <w:marTop w:val="0"/>
      <w:marBottom w:val="0"/>
      <w:divBdr>
        <w:top w:val="none" w:sz="0" w:space="0" w:color="auto"/>
        <w:left w:val="none" w:sz="0" w:space="0" w:color="auto"/>
        <w:bottom w:val="none" w:sz="0" w:space="0" w:color="auto"/>
        <w:right w:val="none" w:sz="0" w:space="0" w:color="auto"/>
      </w:divBdr>
    </w:div>
    <w:div w:id="2044548207">
      <w:bodyDiv w:val="1"/>
      <w:marLeft w:val="0"/>
      <w:marRight w:val="0"/>
      <w:marTop w:val="0"/>
      <w:marBottom w:val="0"/>
      <w:divBdr>
        <w:top w:val="none" w:sz="0" w:space="0" w:color="auto"/>
        <w:left w:val="none" w:sz="0" w:space="0" w:color="auto"/>
        <w:bottom w:val="none" w:sz="0" w:space="0" w:color="auto"/>
        <w:right w:val="none" w:sz="0" w:space="0" w:color="auto"/>
      </w:divBdr>
    </w:div>
    <w:div w:id="2048529754">
      <w:bodyDiv w:val="1"/>
      <w:marLeft w:val="0"/>
      <w:marRight w:val="0"/>
      <w:marTop w:val="0"/>
      <w:marBottom w:val="0"/>
      <w:divBdr>
        <w:top w:val="none" w:sz="0" w:space="0" w:color="auto"/>
        <w:left w:val="none" w:sz="0" w:space="0" w:color="auto"/>
        <w:bottom w:val="none" w:sz="0" w:space="0" w:color="auto"/>
        <w:right w:val="none" w:sz="0" w:space="0" w:color="auto"/>
      </w:divBdr>
    </w:div>
    <w:div w:id="2050101598">
      <w:bodyDiv w:val="1"/>
      <w:marLeft w:val="0"/>
      <w:marRight w:val="0"/>
      <w:marTop w:val="0"/>
      <w:marBottom w:val="0"/>
      <w:divBdr>
        <w:top w:val="none" w:sz="0" w:space="0" w:color="auto"/>
        <w:left w:val="none" w:sz="0" w:space="0" w:color="auto"/>
        <w:bottom w:val="none" w:sz="0" w:space="0" w:color="auto"/>
        <w:right w:val="none" w:sz="0" w:space="0" w:color="auto"/>
      </w:divBdr>
    </w:div>
    <w:div w:id="2054307852">
      <w:bodyDiv w:val="1"/>
      <w:marLeft w:val="0"/>
      <w:marRight w:val="0"/>
      <w:marTop w:val="0"/>
      <w:marBottom w:val="0"/>
      <w:divBdr>
        <w:top w:val="none" w:sz="0" w:space="0" w:color="auto"/>
        <w:left w:val="none" w:sz="0" w:space="0" w:color="auto"/>
        <w:bottom w:val="none" w:sz="0" w:space="0" w:color="auto"/>
        <w:right w:val="none" w:sz="0" w:space="0" w:color="auto"/>
      </w:divBdr>
      <w:divsChild>
        <w:div w:id="763188296">
          <w:marLeft w:val="0"/>
          <w:marRight w:val="0"/>
          <w:marTop w:val="0"/>
          <w:marBottom w:val="0"/>
          <w:divBdr>
            <w:top w:val="none" w:sz="0" w:space="0" w:color="auto"/>
            <w:left w:val="none" w:sz="0" w:space="0" w:color="auto"/>
            <w:bottom w:val="none" w:sz="0" w:space="0" w:color="auto"/>
            <w:right w:val="none" w:sz="0" w:space="0" w:color="auto"/>
          </w:divBdr>
        </w:div>
      </w:divsChild>
    </w:div>
    <w:div w:id="2055613384">
      <w:bodyDiv w:val="1"/>
      <w:marLeft w:val="0"/>
      <w:marRight w:val="0"/>
      <w:marTop w:val="0"/>
      <w:marBottom w:val="0"/>
      <w:divBdr>
        <w:top w:val="none" w:sz="0" w:space="0" w:color="auto"/>
        <w:left w:val="none" w:sz="0" w:space="0" w:color="auto"/>
        <w:bottom w:val="none" w:sz="0" w:space="0" w:color="auto"/>
        <w:right w:val="none" w:sz="0" w:space="0" w:color="auto"/>
      </w:divBdr>
    </w:div>
    <w:div w:id="2055932307">
      <w:bodyDiv w:val="1"/>
      <w:marLeft w:val="0"/>
      <w:marRight w:val="0"/>
      <w:marTop w:val="0"/>
      <w:marBottom w:val="0"/>
      <w:divBdr>
        <w:top w:val="none" w:sz="0" w:space="0" w:color="auto"/>
        <w:left w:val="none" w:sz="0" w:space="0" w:color="auto"/>
        <w:bottom w:val="none" w:sz="0" w:space="0" w:color="auto"/>
        <w:right w:val="none" w:sz="0" w:space="0" w:color="auto"/>
      </w:divBdr>
      <w:divsChild>
        <w:div w:id="34933861">
          <w:marLeft w:val="0"/>
          <w:marRight w:val="0"/>
          <w:marTop w:val="0"/>
          <w:marBottom w:val="0"/>
          <w:divBdr>
            <w:top w:val="none" w:sz="0" w:space="0" w:color="auto"/>
            <w:left w:val="none" w:sz="0" w:space="0" w:color="auto"/>
            <w:bottom w:val="none" w:sz="0" w:space="0" w:color="auto"/>
            <w:right w:val="none" w:sz="0" w:space="0" w:color="auto"/>
          </w:divBdr>
          <w:divsChild>
            <w:div w:id="645672096">
              <w:marLeft w:val="0"/>
              <w:marRight w:val="0"/>
              <w:marTop w:val="0"/>
              <w:marBottom w:val="0"/>
              <w:divBdr>
                <w:top w:val="none" w:sz="0" w:space="0" w:color="auto"/>
                <w:left w:val="none" w:sz="0" w:space="0" w:color="auto"/>
                <w:bottom w:val="none" w:sz="0" w:space="0" w:color="auto"/>
                <w:right w:val="none" w:sz="0" w:space="0" w:color="auto"/>
              </w:divBdr>
              <w:divsChild>
                <w:div w:id="1480882139">
                  <w:marLeft w:val="0"/>
                  <w:marRight w:val="0"/>
                  <w:marTop w:val="0"/>
                  <w:marBottom w:val="0"/>
                  <w:divBdr>
                    <w:top w:val="none" w:sz="0" w:space="0" w:color="auto"/>
                    <w:left w:val="none" w:sz="0" w:space="0" w:color="auto"/>
                    <w:bottom w:val="none" w:sz="0" w:space="0" w:color="auto"/>
                    <w:right w:val="none" w:sz="0" w:space="0" w:color="auto"/>
                  </w:divBdr>
                  <w:divsChild>
                    <w:div w:id="1874343498">
                      <w:marLeft w:val="0"/>
                      <w:marRight w:val="0"/>
                      <w:marTop w:val="0"/>
                      <w:marBottom w:val="0"/>
                      <w:divBdr>
                        <w:top w:val="none" w:sz="0" w:space="0" w:color="auto"/>
                        <w:left w:val="none" w:sz="0" w:space="0" w:color="auto"/>
                        <w:bottom w:val="none" w:sz="0" w:space="0" w:color="auto"/>
                        <w:right w:val="none" w:sz="0" w:space="0" w:color="auto"/>
                      </w:divBdr>
                      <w:divsChild>
                        <w:div w:id="461848250">
                          <w:marLeft w:val="0"/>
                          <w:marRight w:val="0"/>
                          <w:marTop w:val="0"/>
                          <w:marBottom w:val="0"/>
                          <w:divBdr>
                            <w:top w:val="none" w:sz="0" w:space="0" w:color="auto"/>
                            <w:left w:val="none" w:sz="0" w:space="0" w:color="auto"/>
                            <w:bottom w:val="none" w:sz="0" w:space="0" w:color="auto"/>
                            <w:right w:val="none" w:sz="0" w:space="0" w:color="auto"/>
                          </w:divBdr>
                          <w:divsChild>
                            <w:div w:id="1775663734">
                              <w:marLeft w:val="15"/>
                              <w:marRight w:val="195"/>
                              <w:marTop w:val="0"/>
                              <w:marBottom w:val="0"/>
                              <w:divBdr>
                                <w:top w:val="none" w:sz="0" w:space="0" w:color="auto"/>
                                <w:left w:val="none" w:sz="0" w:space="0" w:color="auto"/>
                                <w:bottom w:val="none" w:sz="0" w:space="0" w:color="auto"/>
                                <w:right w:val="none" w:sz="0" w:space="0" w:color="auto"/>
                              </w:divBdr>
                              <w:divsChild>
                                <w:div w:id="369646054">
                                  <w:marLeft w:val="0"/>
                                  <w:marRight w:val="0"/>
                                  <w:marTop w:val="0"/>
                                  <w:marBottom w:val="0"/>
                                  <w:divBdr>
                                    <w:top w:val="none" w:sz="0" w:space="0" w:color="auto"/>
                                    <w:left w:val="none" w:sz="0" w:space="0" w:color="auto"/>
                                    <w:bottom w:val="none" w:sz="0" w:space="0" w:color="auto"/>
                                    <w:right w:val="none" w:sz="0" w:space="0" w:color="auto"/>
                                  </w:divBdr>
                                  <w:divsChild>
                                    <w:div w:id="1299073763">
                                      <w:marLeft w:val="0"/>
                                      <w:marRight w:val="0"/>
                                      <w:marTop w:val="0"/>
                                      <w:marBottom w:val="0"/>
                                      <w:divBdr>
                                        <w:top w:val="none" w:sz="0" w:space="0" w:color="auto"/>
                                        <w:left w:val="none" w:sz="0" w:space="0" w:color="auto"/>
                                        <w:bottom w:val="none" w:sz="0" w:space="0" w:color="auto"/>
                                        <w:right w:val="none" w:sz="0" w:space="0" w:color="auto"/>
                                      </w:divBdr>
                                      <w:divsChild>
                                        <w:div w:id="1272855708">
                                          <w:marLeft w:val="0"/>
                                          <w:marRight w:val="0"/>
                                          <w:marTop w:val="0"/>
                                          <w:marBottom w:val="0"/>
                                          <w:divBdr>
                                            <w:top w:val="none" w:sz="0" w:space="0" w:color="auto"/>
                                            <w:left w:val="none" w:sz="0" w:space="0" w:color="auto"/>
                                            <w:bottom w:val="none" w:sz="0" w:space="0" w:color="auto"/>
                                            <w:right w:val="none" w:sz="0" w:space="0" w:color="auto"/>
                                          </w:divBdr>
                                          <w:divsChild>
                                            <w:div w:id="1364093341">
                                              <w:marLeft w:val="0"/>
                                              <w:marRight w:val="0"/>
                                              <w:marTop w:val="0"/>
                                              <w:marBottom w:val="0"/>
                                              <w:divBdr>
                                                <w:top w:val="none" w:sz="0" w:space="0" w:color="auto"/>
                                                <w:left w:val="none" w:sz="0" w:space="0" w:color="auto"/>
                                                <w:bottom w:val="none" w:sz="0" w:space="0" w:color="auto"/>
                                                <w:right w:val="none" w:sz="0" w:space="0" w:color="auto"/>
                                              </w:divBdr>
                                              <w:divsChild>
                                                <w:div w:id="1465268383">
                                                  <w:marLeft w:val="0"/>
                                                  <w:marRight w:val="0"/>
                                                  <w:marTop w:val="0"/>
                                                  <w:marBottom w:val="0"/>
                                                  <w:divBdr>
                                                    <w:top w:val="none" w:sz="0" w:space="0" w:color="auto"/>
                                                    <w:left w:val="none" w:sz="0" w:space="0" w:color="auto"/>
                                                    <w:bottom w:val="none" w:sz="0" w:space="0" w:color="auto"/>
                                                    <w:right w:val="none" w:sz="0" w:space="0" w:color="auto"/>
                                                  </w:divBdr>
                                                  <w:divsChild>
                                                    <w:div w:id="2000575156">
                                                      <w:marLeft w:val="0"/>
                                                      <w:marRight w:val="0"/>
                                                      <w:marTop w:val="0"/>
                                                      <w:marBottom w:val="0"/>
                                                      <w:divBdr>
                                                        <w:top w:val="none" w:sz="0" w:space="0" w:color="auto"/>
                                                        <w:left w:val="none" w:sz="0" w:space="0" w:color="auto"/>
                                                        <w:bottom w:val="none" w:sz="0" w:space="0" w:color="auto"/>
                                                        <w:right w:val="none" w:sz="0" w:space="0" w:color="auto"/>
                                                      </w:divBdr>
                                                      <w:divsChild>
                                                        <w:div w:id="522550831">
                                                          <w:marLeft w:val="0"/>
                                                          <w:marRight w:val="0"/>
                                                          <w:marTop w:val="0"/>
                                                          <w:marBottom w:val="0"/>
                                                          <w:divBdr>
                                                            <w:top w:val="none" w:sz="0" w:space="0" w:color="auto"/>
                                                            <w:left w:val="none" w:sz="0" w:space="0" w:color="auto"/>
                                                            <w:bottom w:val="none" w:sz="0" w:space="0" w:color="auto"/>
                                                            <w:right w:val="none" w:sz="0" w:space="0" w:color="auto"/>
                                                          </w:divBdr>
                                                          <w:divsChild>
                                                            <w:div w:id="1391029823">
                                                              <w:marLeft w:val="0"/>
                                                              <w:marRight w:val="0"/>
                                                              <w:marTop w:val="0"/>
                                                              <w:marBottom w:val="0"/>
                                                              <w:divBdr>
                                                                <w:top w:val="none" w:sz="0" w:space="0" w:color="auto"/>
                                                                <w:left w:val="none" w:sz="0" w:space="0" w:color="auto"/>
                                                                <w:bottom w:val="none" w:sz="0" w:space="0" w:color="auto"/>
                                                                <w:right w:val="none" w:sz="0" w:space="0" w:color="auto"/>
                                                              </w:divBdr>
                                                              <w:divsChild>
                                                                <w:div w:id="132989198">
                                                                  <w:marLeft w:val="0"/>
                                                                  <w:marRight w:val="0"/>
                                                                  <w:marTop w:val="0"/>
                                                                  <w:marBottom w:val="0"/>
                                                                  <w:divBdr>
                                                                    <w:top w:val="none" w:sz="0" w:space="0" w:color="auto"/>
                                                                    <w:left w:val="none" w:sz="0" w:space="0" w:color="auto"/>
                                                                    <w:bottom w:val="none" w:sz="0" w:space="0" w:color="auto"/>
                                                                    <w:right w:val="none" w:sz="0" w:space="0" w:color="auto"/>
                                                                  </w:divBdr>
                                                                  <w:divsChild>
                                                                    <w:div w:id="1336150997">
                                                                      <w:marLeft w:val="405"/>
                                                                      <w:marRight w:val="0"/>
                                                                      <w:marTop w:val="0"/>
                                                                      <w:marBottom w:val="0"/>
                                                                      <w:divBdr>
                                                                        <w:top w:val="none" w:sz="0" w:space="0" w:color="auto"/>
                                                                        <w:left w:val="none" w:sz="0" w:space="0" w:color="auto"/>
                                                                        <w:bottom w:val="none" w:sz="0" w:space="0" w:color="auto"/>
                                                                        <w:right w:val="none" w:sz="0" w:space="0" w:color="auto"/>
                                                                      </w:divBdr>
                                                                      <w:divsChild>
                                                                        <w:div w:id="590628127">
                                                                          <w:marLeft w:val="0"/>
                                                                          <w:marRight w:val="0"/>
                                                                          <w:marTop w:val="0"/>
                                                                          <w:marBottom w:val="0"/>
                                                                          <w:divBdr>
                                                                            <w:top w:val="none" w:sz="0" w:space="0" w:color="auto"/>
                                                                            <w:left w:val="none" w:sz="0" w:space="0" w:color="auto"/>
                                                                            <w:bottom w:val="none" w:sz="0" w:space="0" w:color="auto"/>
                                                                            <w:right w:val="none" w:sz="0" w:space="0" w:color="auto"/>
                                                                          </w:divBdr>
                                                                          <w:divsChild>
                                                                            <w:div w:id="1184202251">
                                                                              <w:marLeft w:val="0"/>
                                                                              <w:marRight w:val="0"/>
                                                                              <w:marTop w:val="0"/>
                                                                              <w:marBottom w:val="0"/>
                                                                              <w:divBdr>
                                                                                <w:top w:val="none" w:sz="0" w:space="0" w:color="auto"/>
                                                                                <w:left w:val="none" w:sz="0" w:space="0" w:color="auto"/>
                                                                                <w:bottom w:val="none" w:sz="0" w:space="0" w:color="auto"/>
                                                                                <w:right w:val="none" w:sz="0" w:space="0" w:color="auto"/>
                                                                              </w:divBdr>
                                                                              <w:divsChild>
                                                                                <w:div w:id="291404930">
                                                                                  <w:marLeft w:val="0"/>
                                                                                  <w:marRight w:val="0"/>
                                                                                  <w:marTop w:val="60"/>
                                                                                  <w:marBottom w:val="0"/>
                                                                                  <w:divBdr>
                                                                                    <w:top w:val="none" w:sz="0" w:space="0" w:color="auto"/>
                                                                                    <w:left w:val="none" w:sz="0" w:space="0" w:color="auto"/>
                                                                                    <w:bottom w:val="none" w:sz="0" w:space="0" w:color="auto"/>
                                                                                    <w:right w:val="none" w:sz="0" w:space="0" w:color="auto"/>
                                                                                  </w:divBdr>
                                                                                  <w:divsChild>
                                                                                    <w:div w:id="1602373651">
                                                                                      <w:marLeft w:val="0"/>
                                                                                      <w:marRight w:val="0"/>
                                                                                      <w:marTop w:val="0"/>
                                                                                      <w:marBottom w:val="0"/>
                                                                                      <w:divBdr>
                                                                                        <w:top w:val="none" w:sz="0" w:space="0" w:color="auto"/>
                                                                                        <w:left w:val="none" w:sz="0" w:space="0" w:color="auto"/>
                                                                                        <w:bottom w:val="none" w:sz="0" w:space="0" w:color="auto"/>
                                                                                        <w:right w:val="none" w:sz="0" w:space="0" w:color="auto"/>
                                                                                      </w:divBdr>
                                                                                      <w:divsChild>
                                                                                        <w:div w:id="1823618391">
                                                                                          <w:marLeft w:val="0"/>
                                                                                          <w:marRight w:val="0"/>
                                                                                          <w:marTop w:val="0"/>
                                                                                          <w:marBottom w:val="0"/>
                                                                                          <w:divBdr>
                                                                                            <w:top w:val="none" w:sz="0" w:space="0" w:color="auto"/>
                                                                                            <w:left w:val="none" w:sz="0" w:space="0" w:color="auto"/>
                                                                                            <w:bottom w:val="none" w:sz="0" w:space="0" w:color="auto"/>
                                                                                            <w:right w:val="none" w:sz="0" w:space="0" w:color="auto"/>
                                                                                          </w:divBdr>
                                                                                          <w:divsChild>
                                                                                            <w:div w:id="1546332783">
                                                                                              <w:marLeft w:val="0"/>
                                                                                              <w:marRight w:val="0"/>
                                                                                              <w:marTop w:val="0"/>
                                                                                              <w:marBottom w:val="0"/>
                                                                                              <w:divBdr>
                                                                                                <w:top w:val="none" w:sz="0" w:space="0" w:color="auto"/>
                                                                                                <w:left w:val="none" w:sz="0" w:space="0" w:color="auto"/>
                                                                                                <w:bottom w:val="none" w:sz="0" w:space="0" w:color="auto"/>
                                                                                                <w:right w:val="none" w:sz="0" w:space="0" w:color="auto"/>
                                                                                              </w:divBdr>
                                                                                              <w:divsChild>
                                                                                                <w:div w:id="684130730">
                                                                                                  <w:marLeft w:val="0"/>
                                                                                                  <w:marRight w:val="0"/>
                                                                                                  <w:marTop w:val="0"/>
                                                                                                  <w:marBottom w:val="0"/>
                                                                                                  <w:divBdr>
                                                                                                    <w:top w:val="none" w:sz="0" w:space="0" w:color="auto"/>
                                                                                                    <w:left w:val="none" w:sz="0" w:space="0" w:color="auto"/>
                                                                                                    <w:bottom w:val="none" w:sz="0" w:space="0" w:color="auto"/>
                                                                                                    <w:right w:val="none" w:sz="0" w:space="0" w:color="auto"/>
                                                                                                  </w:divBdr>
                                                                                                  <w:divsChild>
                                                                                                    <w:div w:id="1109470446">
                                                                                                      <w:marLeft w:val="0"/>
                                                                                                      <w:marRight w:val="0"/>
                                                                                                      <w:marTop w:val="0"/>
                                                                                                      <w:marBottom w:val="0"/>
                                                                                                      <w:divBdr>
                                                                                                        <w:top w:val="none" w:sz="0" w:space="0" w:color="auto"/>
                                                                                                        <w:left w:val="none" w:sz="0" w:space="0" w:color="auto"/>
                                                                                                        <w:bottom w:val="none" w:sz="0" w:space="0" w:color="auto"/>
                                                                                                        <w:right w:val="none" w:sz="0" w:space="0" w:color="auto"/>
                                                                                                      </w:divBdr>
                                                                                                      <w:divsChild>
                                                                                                        <w:div w:id="210114006">
                                                                                                          <w:marLeft w:val="0"/>
                                                                                                          <w:marRight w:val="0"/>
                                                                                                          <w:marTop w:val="0"/>
                                                                                                          <w:marBottom w:val="0"/>
                                                                                                          <w:divBdr>
                                                                                                            <w:top w:val="none" w:sz="0" w:space="0" w:color="auto"/>
                                                                                                            <w:left w:val="none" w:sz="0" w:space="0" w:color="auto"/>
                                                                                                            <w:bottom w:val="none" w:sz="0" w:space="0" w:color="auto"/>
                                                                                                            <w:right w:val="none" w:sz="0" w:space="0" w:color="auto"/>
                                                                                                          </w:divBdr>
                                                                                                          <w:divsChild>
                                                                                                            <w:div w:id="2631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6346759">
      <w:bodyDiv w:val="1"/>
      <w:marLeft w:val="0"/>
      <w:marRight w:val="0"/>
      <w:marTop w:val="0"/>
      <w:marBottom w:val="0"/>
      <w:divBdr>
        <w:top w:val="none" w:sz="0" w:space="0" w:color="auto"/>
        <w:left w:val="none" w:sz="0" w:space="0" w:color="auto"/>
        <w:bottom w:val="none" w:sz="0" w:space="0" w:color="auto"/>
        <w:right w:val="none" w:sz="0" w:space="0" w:color="auto"/>
      </w:divBdr>
    </w:div>
    <w:div w:id="2057050156">
      <w:bodyDiv w:val="1"/>
      <w:marLeft w:val="0"/>
      <w:marRight w:val="0"/>
      <w:marTop w:val="0"/>
      <w:marBottom w:val="0"/>
      <w:divBdr>
        <w:top w:val="none" w:sz="0" w:space="0" w:color="auto"/>
        <w:left w:val="none" w:sz="0" w:space="0" w:color="auto"/>
        <w:bottom w:val="none" w:sz="0" w:space="0" w:color="auto"/>
        <w:right w:val="none" w:sz="0" w:space="0" w:color="auto"/>
      </w:divBdr>
    </w:div>
    <w:div w:id="2057702361">
      <w:bodyDiv w:val="1"/>
      <w:marLeft w:val="0"/>
      <w:marRight w:val="0"/>
      <w:marTop w:val="0"/>
      <w:marBottom w:val="0"/>
      <w:divBdr>
        <w:top w:val="none" w:sz="0" w:space="0" w:color="auto"/>
        <w:left w:val="none" w:sz="0" w:space="0" w:color="auto"/>
        <w:bottom w:val="none" w:sz="0" w:space="0" w:color="auto"/>
        <w:right w:val="none" w:sz="0" w:space="0" w:color="auto"/>
      </w:divBdr>
    </w:div>
    <w:div w:id="2058817046">
      <w:bodyDiv w:val="1"/>
      <w:marLeft w:val="0"/>
      <w:marRight w:val="0"/>
      <w:marTop w:val="0"/>
      <w:marBottom w:val="0"/>
      <w:divBdr>
        <w:top w:val="none" w:sz="0" w:space="0" w:color="auto"/>
        <w:left w:val="none" w:sz="0" w:space="0" w:color="auto"/>
        <w:bottom w:val="none" w:sz="0" w:space="0" w:color="auto"/>
        <w:right w:val="none" w:sz="0" w:space="0" w:color="auto"/>
      </w:divBdr>
    </w:div>
    <w:div w:id="2066834561">
      <w:bodyDiv w:val="1"/>
      <w:marLeft w:val="0"/>
      <w:marRight w:val="0"/>
      <w:marTop w:val="0"/>
      <w:marBottom w:val="0"/>
      <w:divBdr>
        <w:top w:val="none" w:sz="0" w:space="0" w:color="auto"/>
        <w:left w:val="none" w:sz="0" w:space="0" w:color="auto"/>
        <w:bottom w:val="none" w:sz="0" w:space="0" w:color="auto"/>
        <w:right w:val="none" w:sz="0" w:space="0" w:color="auto"/>
      </w:divBdr>
    </w:div>
    <w:div w:id="2072345218">
      <w:bodyDiv w:val="1"/>
      <w:marLeft w:val="0"/>
      <w:marRight w:val="0"/>
      <w:marTop w:val="0"/>
      <w:marBottom w:val="0"/>
      <w:divBdr>
        <w:top w:val="none" w:sz="0" w:space="0" w:color="auto"/>
        <w:left w:val="none" w:sz="0" w:space="0" w:color="auto"/>
        <w:bottom w:val="none" w:sz="0" w:space="0" w:color="auto"/>
        <w:right w:val="none" w:sz="0" w:space="0" w:color="auto"/>
      </w:divBdr>
    </w:div>
    <w:div w:id="2081828618">
      <w:bodyDiv w:val="1"/>
      <w:marLeft w:val="0"/>
      <w:marRight w:val="0"/>
      <w:marTop w:val="0"/>
      <w:marBottom w:val="0"/>
      <w:divBdr>
        <w:top w:val="none" w:sz="0" w:space="0" w:color="auto"/>
        <w:left w:val="none" w:sz="0" w:space="0" w:color="auto"/>
        <w:bottom w:val="none" w:sz="0" w:space="0" w:color="auto"/>
        <w:right w:val="none" w:sz="0" w:space="0" w:color="auto"/>
      </w:divBdr>
    </w:div>
    <w:div w:id="2085911953">
      <w:bodyDiv w:val="1"/>
      <w:marLeft w:val="0"/>
      <w:marRight w:val="0"/>
      <w:marTop w:val="0"/>
      <w:marBottom w:val="0"/>
      <w:divBdr>
        <w:top w:val="none" w:sz="0" w:space="0" w:color="auto"/>
        <w:left w:val="none" w:sz="0" w:space="0" w:color="auto"/>
        <w:bottom w:val="none" w:sz="0" w:space="0" w:color="auto"/>
        <w:right w:val="none" w:sz="0" w:space="0" w:color="auto"/>
      </w:divBdr>
      <w:divsChild>
        <w:div w:id="219096568">
          <w:marLeft w:val="0"/>
          <w:marRight w:val="0"/>
          <w:marTop w:val="0"/>
          <w:marBottom w:val="0"/>
          <w:divBdr>
            <w:top w:val="none" w:sz="0" w:space="0" w:color="auto"/>
            <w:left w:val="none" w:sz="0" w:space="0" w:color="auto"/>
            <w:bottom w:val="none" w:sz="0" w:space="0" w:color="auto"/>
            <w:right w:val="none" w:sz="0" w:space="0" w:color="auto"/>
          </w:divBdr>
        </w:div>
        <w:div w:id="623929458">
          <w:marLeft w:val="0"/>
          <w:marRight w:val="0"/>
          <w:marTop w:val="0"/>
          <w:marBottom w:val="0"/>
          <w:divBdr>
            <w:top w:val="none" w:sz="0" w:space="0" w:color="auto"/>
            <w:left w:val="none" w:sz="0" w:space="0" w:color="auto"/>
            <w:bottom w:val="none" w:sz="0" w:space="0" w:color="auto"/>
            <w:right w:val="none" w:sz="0" w:space="0" w:color="auto"/>
          </w:divBdr>
        </w:div>
      </w:divsChild>
    </w:div>
    <w:div w:id="2085953365">
      <w:bodyDiv w:val="1"/>
      <w:marLeft w:val="0"/>
      <w:marRight w:val="0"/>
      <w:marTop w:val="0"/>
      <w:marBottom w:val="0"/>
      <w:divBdr>
        <w:top w:val="none" w:sz="0" w:space="0" w:color="auto"/>
        <w:left w:val="none" w:sz="0" w:space="0" w:color="auto"/>
        <w:bottom w:val="none" w:sz="0" w:space="0" w:color="auto"/>
        <w:right w:val="none" w:sz="0" w:space="0" w:color="auto"/>
      </w:divBdr>
    </w:div>
    <w:div w:id="2088335064">
      <w:bodyDiv w:val="1"/>
      <w:marLeft w:val="0"/>
      <w:marRight w:val="0"/>
      <w:marTop w:val="0"/>
      <w:marBottom w:val="0"/>
      <w:divBdr>
        <w:top w:val="none" w:sz="0" w:space="0" w:color="auto"/>
        <w:left w:val="none" w:sz="0" w:space="0" w:color="auto"/>
        <w:bottom w:val="none" w:sz="0" w:space="0" w:color="auto"/>
        <w:right w:val="none" w:sz="0" w:space="0" w:color="auto"/>
      </w:divBdr>
      <w:divsChild>
        <w:div w:id="503475231">
          <w:marLeft w:val="0"/>
          <w:marRight w:val="0"/>
          <w:marTop w:val="0"/>
          <w:marBottom w:val="0"/>
          <w:divBdr>
            <w:top w:val="none" w:sz="0" w:space="0" w:color="auto"/>
            <w:left w:val="none" w:sz="0" w:space="0" w:color="auto"/>
            <w:bottom w:val="none" w:sz="0" w:space="0" w:color="auto"/>
            <w:right w:val="none" w:sz="0" w:space="0" w:color="auto"/>
          </w:divBdr>
        </w:div>
        <w:div w:id="685861566">
          <w:marLeft w:val="0"/>
          <w:marRight w:val="0"/>
          <w:marTop w:val="0"/>
          <w:marBottom w:val="0"/>
          <w:divBdr>
            <w:top w:val="none" w:sz="0" w:space="0" w:color="auto"/>
            <w:left w:val="none" w:sz="0" w:space="0" w:color="auto"/>
            <w:bottom w:val="none" w:sz="0" w:space="0" w:color="auto"/>
            <w:right w:val="none" w:sz="0" w:space="0" w:color="auto"/>
          </w:divBdr>
        </w:div>
        <w:div w:id="2005892932">
          <w:marLeft w:val="0"/>
          <w:marRight w:val="0"/>
          <w:marTop w:val="0"/>
          <w:marBottom w:val="0"/>
          <w:divBdr>
            <w:top w:val="none" w:sz="0" w:space="0" w:color="auto"/>
            <w:left w:val="none" w:sz="0" w:space="0" w:color="auto"/>
            <w:bottom w:val="none" w:sz="0" w:space="0" w:color="auto"/>
            <w:right w:val="none" w:sz="0" w:space="0" w:color="auto"/>
          </w:divBdr>
        </w:div>
      </w:divsChild>
    </w:div>
    <w:div w:id="2089182952">
      <w:bodyDiv w:val="1"/>
      <w:marLeft w:val="0"/>
      <w:marRight w:val="0"/>
      <w:marTop w:val="0"/>
      <w:marBottom w:val="0"/>
      <w:divBdr>
        <w:top w:val="none" w:sz="0" w:space="0" w:color="auto"/>
        <w:left w:val="none" w:sz="0" w:space="0" w:color="auto"/>
        <w:bottom w:val="none" w:sz="0" w:space="0" w:color="auto"/>
        <w:right w:val="none" w:sz="0" w:space="0" w:color="auto"/>
      </w:divBdr>
    </w:div>
    <w:div w:id="2095322928">
      <w:bodyDiv w:val="1"/>
      <w:marLeft w:val="0"/>
      <w:marRight w:val="0"/>
      <w:marTop w:val="0"/>
      <w:marBottom w:val="0"/>
      <w:divBdr>
        <w:top w:val="none" w:sz="0" w:space="0" w:color="auto"/>
        <w:left w:val="none" w:sz="0" w:space="0" w:color="auto"/>
        <w:bottom w:val="none" w:sz="0" w:space="0" w:color="auto"/>
        <w:right w:val="none" w:sz="0" w:space="0" w:color="auto"/>
      </w:divBdr>
    </w:div>
    <w:div w:id="2097480059">
      <w:bodyDiv w:val="1"/>
      <w:marLeft w:val="0"/>
      <w:marRight w:val="0"/>
      <w:marTop w:val="0"/>
      <w:marBottom w:val="0"/>
      <w:divBdr>
        <w:top w:val="none" w:sz="0" w:space="0" w:color="auto"/>
        <w:left w:val="none" w:sz="0" w:space="0" w:color="auto"/>
        <w:bottom w:val="none" w:sz="0" w:space="0" w:color="auto"/>
        <w:right w:val="none" w:sz="0" w:space="0" w:color="auto"/>
      </w:divBdr>
    </w:div>
    <w:div w:id="2105417360">
      <w:bodyDiv w:val="1"/>
      <w:marLeft w:val="0"/>
      <w:marRight w:val="0"/>
      <w:marTop w:val="0"/>
      <w:marBottom w:val="0"/>
      <w:divBdr>
        <w:top w:val="none" w:sz="0" w:space="0" w:color="auto"/>
        <w:left w:val="none" w:sz="0" w:space="0" w:color="auto"/>
        <w:bottom w:val="none" w:sz="0" w:space="0" w:color="auto"/>
        <w:right w:val="none" w:sz="0" w:space="0" w:color="auto"/>
      </w:divBdr>
    </w:div>
    <w:div w:id="2110923755">
      <w:bodyDiv w:val="1"/>
      <w:marLeft w:val="0"/>
      <w:marRight w:val="0"/>
      <w:marTop w:val="0"/>
      <w:marBottom w:val="0"/>
      <w:divBdr>
        <w:top w:val="none" w:sz="0" w:space="0" w:color="auto"/>
        <w:left w:val="none" w:sz="0" w:space="0" w:color="auto"/>
        <w:bottom w:val="none" w:sz="0" w:space="0" w:color="auto"/>
        <w:right w:val="none" w:sz="0" w:space="0" w:color="auto"/>
      </w:divBdr>
    </w:div>
    <w:div w:id="2114132863">
      <w:bodyDiv w:val="1"/>
      <w:marLeft w:val="0"/>
      <w:marRight w:val="0"/>
      <w:marTop w:val="0"/>
      <w:marBottom w:val="0"/>
      <w:divBdr>
        <w:top w:val="none" w:sz="0" w:space="0" w:color="auto"/>
        <w:left w:val="none" w:sz="0" w:space="0" w:color="auto"/>
        <w:bottom w:val="none" w:sz="0" w:space="0" w:color="auto"/>
        <w:right w:val="none" w:sz="0" w:space="0" w:color="auto"/>
      </w:divBdr>
    </w:div>
    <w:div w:id="2115440517">
      <w:bodyDiv w:val="1"/>
      <w:marLeft w:val="0"/>
      <w:marRight w:val="0"/>
      <w:marTop w:val="0"/>
      <w:marBottom w:val="0"/>
      <w:divBdr>
        <w:top w:val="none" w:sz="0" w:space="0" w:color="auto"/>
        <w:left w:val="none" w:sz="0" w:space="0" w:color="auto"/>
        <w:bottom w:val="none" w:sz="0" w:space="0" w:color="auto"/>
        <w:right w:val="none" w:sz="0" w:space="0" w:color="auto"/>
      </w:divBdr>
    </w:div>
    <w:div w:id="2116706420">
      <w:bodyDiv w:val="1"/>
      <w:marLeft w:val="0"/>
      <w:marRight w:val="0"/>
      <w:marTop w:val="0"/>
      <w:marBottom w:val="0"/>
      <w:divBdr>
        <w:top w:val="none" w:sz="0" w:space="0" w:color="auto"/>
        <w:left w:val="none" w:sz="0" w:space="0" w:color="auto"/>
        <w:bottom w:val="none" w:sz="0" w:space="0" w:color="auto"/>
        <w:right w:val="none" w:sz="0" w:space="0" w:color="auto"/>
      </w:divBdr>
    </w:div>
    <w:div w:id="2120105901">
      <w:bodyDiv w:val="1"/>
      <w:marLeft w:val="0"/>
      <w:marRight w:val="0"/>
      <w:marTop w:val="0"/>
      <w:marBottom w:val="0"/>
      <w:divBdr>
        <w:top w:val="none" w:sz="0" w:space="0" w:color="auto"/>
        <w:left w:val="none" w:sz="0" w:space="0" w:color="auto"/>
        <w:bottom w:val="none" w:sz="0" w:space="0" w:color="auto"/>
        <w:right w:val="none" w:sz="0" w:space="0" w:color="auto"/>
      </w:divBdr>
    </w:div>
    <w:div w:id="2124571833">
      <w:bodyDiv w:val="1"/>
      <w:marLeft w:val="0"/>
      <w:marRight w:val="0"/>
      <w:marTop w:val="0"/>
      <w:marBottom w:val="0"/>
      <w:divBdr>
        <w:top w:val="none" w:sz="0" w:space="0" w:color="auto"/>
        <w:left w:val="none" w:sz="0" w:space="0" w:color="auto"/>
        <w:bottom w:val="none" w:sz="0" w:space="0" w:color="auto"/>
        <w:right w:val="none" w:sz="0" w:space="0" w:color="auto"/>
      </w:divBdr>
    </w:div>
    <w:div w:id="2130663860">
      <w:bodyDiv w:val="1"/>
      <w:marLeft w:val="0"/>
      <w:marRight w:val="0"/>
      <w:marTop w:val="0"/>
      <w:marBottom w:val="0"/>
      <w:divBdr>
        <w:top w:val="none" w:sz="0" w:space="0" w:color="auto"/>
        <w:left w:val="none" w:sz="0" w:space="0" w:color="auto"/>
        <w:bottom w:val="none" w:sz="0" w:space="0" w:color="auto"/>
        <w:right w:val="none" w:sz="0" w:space="0" w:color="auto"/>
      </w:divBdr>
      <w:divsChild>
        <w:div w:id="111898898">
          <w:marLeft w:val="0"/>
          <w:marRight w:val="0"/>
          <w:marTop w:val="0"/>
          <w:marBottom w:val="0"/>
          <w:divBdr>
            <w:top w:val="none" w:sz="0" w:space="0" w:color="auto"/>
            <w:left w:val="none" w:sz="0" w:space="0" w:color="auto"/>
            <w:bottom w:val="none" w:sz="0" w:space="0" w:color="auto"/>
            <w:right w:val="none" w:sz="0" w:space="0" w:color="auto"/>
          </w:divBdr>
        </w:div>
        <w:div w:id="1575506823">
          <w:marLeft w:val="0"/>
          <w:marRight w:val="0"/>
          <w:marTop w:val="0"/>
          <w:marBottom w:val="0"/>
          <w:divBdr>
            <w:top w:val="none" w:sz="0" w:space="0" w:color="auto"/>
            <w:left w:val="none" w:sz="0" w:space="0" w:color="auto"/>
            <w:bottom w:val="none" w:sz="0" w:space="0" w:color="auto"/>
            <w:right w:val="none" w:sz="0" w:space="0" w:color="auto"/>
          </w:divBdr>
        </w:div>
      </w:divsChild>
    </w:div>
    <w:div w:id="2130737112">
      <w:bodyDiv w:val="1"/>
      <w:marLeft w:val="0"/>
      <w:marRight w:val="0"/>
      <w:marTop w:val="0"/>
      <w:marBottom w:val="0"/>
      <w:divBdr>
        <w:top w:val="none" w:sz="0" w:space="0" w:color="auto"/>
        <w:left w:val="none" w:sz="0" w:space="0" w:color="auto"/>
        <w:bottom w:val="none" w:sz="0" w:space="0" w:color="auto"/>
        <w:right w:val="none" w:sz="0" w:space="0" w:color="auto"/>
      </w:divBdr>
    </w:div>
    <w:div w:id="2136244168">
      <w:bodyDiv w:val="1"/>
      <w:marLeft w:val="0"/>
      <w:marRight w:val="0"/>
      <w:marTop w:val="0"/>
      <w:marBottom w:val="0"/>
      <w:divBdr>
        <w:top w:val="none" w:sz="0" w:space="0" w:color="auto"/>
        <w:left w:val="none" w:sz="0" w:space="0" w:color="auto"/>
        <w:bottom w:val="none" w:sz="0" w:space="0" w:color="auto"/>
        <w:right w:val="none" w:sz="0" w:space="0" w:color="auto"/>
      </w:divBdr>
    </w:div>
    <w:div w:id="2139183139">
      <w:bodyDiv w:val="1"/>
      <w:marLeft w:val="0"/>
      <w:marRight w:val="0"/>
      <w:marTop w:val="0"/>
      <w:marBottom w:val="0"/>
      <w:divBdr>
        <w:top w:val="none" w:sz="0" w:space="0" w:color="auto"/>
        <w:left w:val="none" w:sz="0" w:space="0" w:color="auto"/>
        <w:bottom w:val="none" w:sz="0" w:space="0" w:color="auto"/>
        <w:right w:val="none" w:sz="0" w:space="0" w:color="auto"/>
      </w:divBdr>
    </w:div>
    <w:div w:id="2139444742">
      <w:bodyDiv w:val="1"/>
      <w:marLeft w:val="0"/>
      <w:marRight w:val="0"/>
      <w:marTop w:val="0"/>
      <w:marBottom w:val="0"/>
      <w:divBdr>
        <w:top w:val="none" w:sz="0" w:space="0" w:color="auto"/>
        <w:left w:val="none" w:sz="0" w:space="0" w:color="auto"/>
        <w:bottom w:val="none" w:sz="0" w:space="0" w:color="auto"/>
        <w:right w:val="none" w:sz="0" w:space="0" w:color="auto"/>
      </w:divBdr>
    </w:div>
    <w:div w:id="2142184522">
      <w:bodyDiv w:val="1"/>
      <w:marLeft w:val="0"/>
      <w:marRight w:val="0"/>
      <w:marTop w:val="0"/>
      <w:marBottom w:val="0"/>
      <w:divBdr>
        <w:top w:val="none" w:sz="0" w:space="0" w:color="auto"/>
        <w:left w:val="none" w:sz="0" w:space="0" w:color="auto"/>
        <w:bottom w:val="none" w:sz="0" w:space="0" w:color="auto"/>
        <w:right w:val="none" w:sz="0" w:space="0" w:color="auto"/>
      </w:divBdr>
    </w:div>
    <w:div w:id="214712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0.png"/><Relationship Id="rId26" Type="http://schemas.openxmlformats.org/officeDocument/2006/relationships/image" Target="media/image110.jpeg"/><Relationship Id="rId39" Type="http://schemas.openxmlformats.org/officeDocument/2006/relationships/image" Target="media/image160.jpeg"/><Relationship Id="rId21" Type="http://schemas.openxmlformats.org/officeDocument/2006/relationships/image" Target="media/image9.png"/><Relationship Id="rId34" Type="http://schemas.openxmlformats.org/officeDocument/2006/relationships/image" Target="media/image140.png"/><Relationship Id="rId42" Type="http://schemas.openxmlformats.org/officeDocument/2006/relationships/image" Target="media/image180.png"/><Relationship Id="rId47" Type="http://schemas.openxmlformats.org/officeDocument/2006/relationships/image" Target="media/image20.png"/><Relationship Id="rId50" Type="http://schemas.openxmlformats.org/officeDocument/2006/relationships/image" Target="media/image210.png"/><Relationship Id="rId55" Type="http://schemas.openxmlformats.org/officeDocument/2006/relationships/image" Target="media/image23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0.png"/><Relationship Id="rId29" Type="http://schemas.openxmlformats.org/officeDocument/2006/relationships/hyperlink" Target="mailto:communication.stpauls@ldst.org.uk" TargetMode="Externa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image" Target="media/image14.png"/><Relationship Id="rId37" Type="http://schemas.openxmlformats.org/officeDocument/2006/relationships/image" Target="media/image16.jpeg"/><Relationship Id="rId40" Type="http://schemas.openxmlformats.org/officeDocument/2006/relationships/image" Target="media/image170.emf"/><Relationship Id="rId45" Type="http://schemas.openxmlformats.org/officeDocument/2006/relationships/hyperlink" Target="https://www.nhs.uk/live-well/is-my-child-too-ill-for-school" TargetMode="External"/><Relationship Id="rId53" Type="http://schemas.openxmlformats.org/officeDocument/2006/relationships/image" Target="media/image22.jpeg"/><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cid:548BC3BE-0148-46D6-B405-5375ED35BAA6" TargetMode="External"/><Relationship Id="rId22" Type="http://schemas.openxmlformats.org/officeDocument/2006/relationships/image" Target="media/image90.png"/><Relationship Id="rId27" Type="http://schemas.openxmlformats.org/officeDocument/2006/relationships/hyperlink" Target="mailto:communication.stpauls@ldst.org.uk" TargetMode="External"/><Relationship Id="rId30" Type="http://schemas.openxmlformats.org/officeDocument/2006/relationships/image" Target="media/image120.jpeg"/><Relationship Id="rId35" Type="http://schemas.openxmlformats.org/officeDocument/2006/relationships/image" Target="media/image150.png"/><Relationship Id="rId43" Type="http://schemas.openxmlformats.org/officeDocument/2006/relationships/hyperlink" Target="https://www.nhs.uk/live-well/is-my-child-too-ill-for-school" TargetMode="External"/><Relationship Id="rId48" Type="http://schemas.openxmlformats.org/officeDocument/2006/relationships/image" Target="media/image200.png"/><Relationship Id="rId56" Type="http://schemas.openxmlformats.org/officeDocument/2006/relationships/image" Target="media/image24.jpeg"/><Relationship Id="rId8" Type="http://schemas.openxmlformats.org/officeDocument/2006/relationships/webSettings" Target="webSettings.xml"/><Relationship Id="rId51" Type="http://schemas.openxmlformats.org/officeDocument/2006/relationships/customXml" Target="ink/ink1.xm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7.emf"/><Relationship Id="rId46" Type="http://schemas.openxmlformats.org/officeDocument/2006/relationships/image" Target="media/image190.wmf"/><Relationship Id="rId59" Type="http://schemas.openxmlformats.org/officeDocument/2006/relationships/image" Target="media/image26.jpeg"/><Relationship Id="rId20" Type="http://schemas.openxmlformats.org/officeDocument/2006/relationships/image" Target="media/image80.png"/><Relationship Id="rId41" Type="http://schemas.openxmlformats.org/officeDocument/2006/relationships/image" Target="media/image18.png"/><Relationship Id="rId54" Type="http://schemas.openxmlformats.org/officeDocument/2006/relationships/image" Target="media/image2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30.png"/><Relationship Id="rId49" Type="http://schemas.openxmlformats.org/officeDocument/2006/relationships/image" Target="media/image21.png"/><Relationship Id="rId57" Type="http://schemas.openxmlformats.org/officeDocument/2006/relationships/image" Target="media/image201.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19.wmf"/><Relationship Id="rId52" Type="http://schemas.openxmlformats.org/officeDocument/2006/relationships/image" Target="media/image22.png"/><Relationship Id="rId60"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zebury_LPorter\Downloads\School%20News%20240720%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07-22T19:55:12.306"/>
    </inkml:context>
    <inkml:brush xml:id="br0">
      <inkml:brushProperty name="width" value="0.05" units="cm"/>
      <inkml:brushProperty name="height" value="0.05" units="cm"/>
    </inkml:brush>
  </inkml:definitions>
  <inkml:trace contextRef="#ctx0" brushRef="#br0">0 0 10672,'0'0'0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7BE10FEF69BD4CB356435A6D0B6D02" ma:contentTypeVersion="18" ma:contentTypeDescription="Create a new document." ma:contentTypeScope="" ma:versionID="ac85e11a3364d77256895dca7373ec32">
  <xsd:schema xmlns:xsd="http://www.w3.org/2001/XMLSchema" xmlns:xs="http://www.w3.org/2001/XMLSchema" xmlns:p="http://schemas.microsoft.com/office/2006/metadata/properties" xmlns:ns2="55768ba8-6562-487c-b43a-4d5dbd3d868c" xmlns:ns3="bfbd2f8d-ef49-4894-ac63-88a3d6f64b6c" targetNamespace="http://schemas.microsoft.com/office/2006/metadata/properties" ma:root="true" ma:fieldsID="26ba4ed2164c2df3e022514d0a54e278" ns2:_="" ns3:_="">
    <xsd:import namespace="55768ba8-6562-487c-b43a-4d5dbd3d868c"/>
    <xsd:import namespace="bfbd2f8d-ef49-4894-ac63-88a3d6f64b6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768ba8-6562-487c-b43a-4d5dbd3d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6d6860-d01e-4c43-9962-b51fa0336c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bd2f8d-ef49-4894-ac63-88a3d6f64b6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33f3067-9a3b-4218-94cf-35383f1c806f}" ma:internalName="TaxCatchAll" ma:showField="CatchAllData" ma:web="bfbd2f8d-ef49-4894-ac63-88a3d6f64b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bfbd2f8d-ef49-4894-ac63-88a3d6f64b6c" xsi:nil="true"/>
    <lcf76f155ced4ddcb4097134ff3c332f xmlns="55768ba8-6562-487c-b43a-4d5dbd3d86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6F789DE-9D4D-4D06-93B6-3653BB17999D}">
  <ds:schemaRefs>
    <ds:schemaRef ds:uri="http://schemas.microsoft.com/sharepoint/v3/contenttype/forms"/>
  </ds:schemaRefs>
</ds:datastoreItem>
</file>

<file path=customXml/itemProps2.xml><?xml version="1.0" encoding="utf-8"?>
<ds:datastoreItem xmlns:ds="http://schemas.openxmlformats.org/officeDocument/2006/customXml" ds:itemID="{43DAD67B-AF58-4194-B953-ACFEF39655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768ba8-6562-487c-b43a-4d5dbd3d868c"/>
    <ds:schemaRef ds:uri="bfbd2f8d-ef49-4894-ac63-88a3d6f64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70A6FC-A0D9-4090-9F2E-5CA938C2D073}">
  <ds:schemaRefs>
    <ds:schemaRef ds:uri="http://schemas.openxmlformats.org/officeDocument/2006/bibliography"/>
  </ds:schemaRefs>
</ds:datastoreItem>
</file>

<file path=customXml/itemProps4.xml><?xml version="1.0" encoding="utf-8"?>
<ds:datastoreItem xmlns:ds="http://schemas.openxmlformats.org/officeDocument/2006/customXml" ds:itemID="{525221DC-DFC4-473D-A6E9-D99900D05939}">
  <ds:schemaRef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www.w3.org/XML/1998/namespace"/>
    <ds:schemaRef ds:uri="55768ba8-6562-487c-b43a-4d5dbd3d868c"/>
    <ds:schemaRef ds:uri="http://schemas.microsoft.com/office/2006/documentManagement/types"/>
    <ds:schemaRef ds:uri="http://schemas.microsoft.com/office/infopath/2007/PartnerControls"/>
    <ds:schemaRef ds:uri="bfbd2f8d-ef49-4894-ac63-88a3d6f64b6c"/>
  </ds:schemaRefs>
</ds:datastoreItem>
</file>

<file path=docProps/app.xml><?xml version="1.0" encoding="utf-8"?>
<Properties xmlns="http://schemas.openxmlformats.org/officeDocument/2006/extended-properties" xmlns:vt="http://schemas.openxmlformats.org/officeDocument/2006/docPropsVTypes">
  <Template>School News 240720 (1)</Template>
  <TotalTime>29</TotalTime>
  <Pages>5</Pages>
  <Words>67</Words>
  <Characters>383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Warrington Borough Council</Company>
  <LinksUpToDate>false</LinksUpToDate>
  <CharactersWithSpaces>449</CharactersWithSpaces>
  <SharedDoc>false</SharedDoc>
  <HLinks>
    <vt:vector size="18" baseType="variant">
      <vt:variant>
        <vt:i4>7733352</vt:i4>
      </vt:variant>
      <vt:variant>
        <vt:i4>6</vt:i4>
      </vt:variant>
      <vt:variant>
        <vt:i4>0</vt:i4>
      </vt:variant>
      <vt:variant>
        <vt:i4>5</vt:i4>
      </vt:variant>
      <vt:variant>
        <vt:lpwstr>https://www.nhs.uk/live-well/is-my-child-too-ill-for-school</vt:lpwstr>
      </vt:variant>
      <vt:variant>
        <vt:lpwstr/>
      </vt:variant>
      <vt:variant>
        <vt:i4>5046304</vt:i4>
      </vt:variant>
      <vt:variant>
        <vt:i4>3</vt:i4>
      </vt:variant>
      <vt:variant>
        <vt:i4>0</vt:i4>
      </vt:variant>
      <vt:variant>
        <vt:i4>5</vt:i4>
      </vt:variant>
      <vt:variant>
        <vt:lpwstr>mailto:Glazeburyprimary@ldst.org.uk</vt:lpwstr>
      </vt:variant>
      <vt:variant>
        <vt:lpwstr/>
      </vt:variant>
      <vt:variant>
        <vt:i4>5046304</vt:i4>
      </vt:variant>
      <vt:variant>
        <vt:i4>0</vt:i4>
      </vt:variant>
      <vt:variant>
        <vt:i4>0</vt:i4>
      </vt:variant>
      <vt:variant>
        <vt:i4>5</vt:i4>
      </vt:variant>
      <vt:variant>
        <vt:lpwstr>mailto:glazeburyprimary@ldst.org.uk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Porter</dc:creator>
  <cp:keywords/>
  <cp:lastModifiedBy>Adam Rigby</cp:lastModifiedBy>
  <cp:revision>9</cp:revision>
  <cp:lastPrinted>2025-09-05T07:43:00Z</cp:lastPrinted>
  <dcterms:created xsi:type="dcterms:W3CDTF">2026-02-13T11:37:00Z</dcterms:created>
  <dcterms:modified xsi:type="dcterms:W3CDTF">2026-02-13T11:50:00Z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4275800</vt:r8>
  </property>
  <property fmtid="{D5CDD505-2E9C-101B-9397-08002B2CF9AE}" pid="3" name="MediaServiceImageTags">
    <vt:lpwstr/>
  </property>
  <property fmtid="{D5CDD505-2E9C-101B-9397-08002B2CF9AE}" pid="4" name="ContentTypeId">
    <vt:lpwstr>0x010100AD7BE10FEF69BD4CB356435A6D0B6D02</vt:lpwstr>
  </property>
</Properties>
</file>